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126B" w:rsidRPr="00A575F5" w:rsidRDefault="00F3126B" w:rsidP="0041493E">
      <w:pPr>
        <w:jc w:val="center"/>
        <w:rPr>
          <w:rFonts w:ascii="Algerian" w:hAnsi="Algerian"/>
          <w:b/>
          <w:sz w:val="52"/>
          <w:szCs w:val="52"/>
        </w:rPr>
      </w:pPr>
      <w:r w:rsidRPr="00A575F5">
        <w:rPr>
          <w:rFonts w:ascii="Algerian" w:hAnsi="Algerian"/>
          <w:b/>
          <w:sz w:val="52"/>
          <w:szCs w:val="52"/>
        </w:rPr>
        <w:t>DECRETO Nº 0</w:t>
      </w:r>
      <w:r w:rsidR="0041493E">
        <w:rPr>
          <w:rFonts w:ascii="Algerian" w:hAnsi="Algerian"/>
          <w:b/>
          <w:sz w:val="52"/>
          <w:szCs w:val="52"/>
        </w:rPr>
        <w:t>1</w:t>
      </w:r>
      <w:r w:rsidR="0065434C">
        <w:rPr>
          <w:rFonts w:ascii="Algerian" w:hAnsi="Algerian"/>
          <w:b/>
          <w:sz w:val="52"/>
          <w:szCs w:val="52"/>
        </w:rPr>
        <w:t>3</w:t>
      </w:r>
    </w:p>
    <w:p w:rsidR="00F3126B" w:rsidRDefault="00F3126B" w:rsidP="0041493E">
      <w:pPr>
        <w:jc w:val="center"/>
        <w:rPr>
          <w:b/>
          <w:sz w:val="28"/>
          <w:szCs w:val="28"/>
        </w:rPr>
      </w:pPr>
      <w:r w:rsidRPr="00A575F5">
        <w:rPr>
          <w:b/>
          <w:sz w:val="28"/>
          <w:szCs w:val="28"/>
        </w:rPr>
        <w:t xml:space="preserve">DE </w:t>
      </w:r>
      <w:r w:rsidR="00C00E65">
        <w:rPr>
          <w:b/>
          <w:sz w:val="28"/>
          <w:szCs w:val="28"/>
        </w:rPr>
        <w:t>20</w:t>
      </w:r>
      <w:r w:rsidRPr="00A575F5">
        <w:rPr>
          <w:b/>
          <w:sz w:val="28"/>
          <w:szCs w:val="28"/>
        </w:rPr>
        <w:t xml:space="preserve"> DE </w:t>
      </w:r>
      <w:r w:rsidR="007240B1">
        <w:rPr>
          <w:b/>
          <w:sz w:val="28"/>
          <w:szCs w:val="28"/>
        </w:rPr>
        <w:t>ABRIL</w:t>
      </w:r>
      <w:r w:rsidRPr="00A575F5">
        <w:rPr>
          <w:b/>
          <w:sz w:val="28"/>
          <w:szCs w:val="28"/>
        </w:rPr>
        <w:t xml:space="preserve"> DE 2012.</w:t>
      </w:r>
    </w:p>
    <w:p w:rsidR="00F3126B" w:rsidRDefault="00F3126B" w:rsidP="0041493E">
      <w:pPr>
        <w:jc w:val="center"/>
        <w:rPr>
          <w:b/>
          <w:sz w:val="28"/>
          <w:szCs w:val="28"/>
        </w:rPr>
      </w:pPr>
    </w:p>
    <w:p w:rsidR="00F3126B" w:rsidRDefault="00F3126B" w:rsidP="0041493E">
      <w:pPr>
        <w:jc w:val="center"/>
        <w:rPr>
          <w:i/>
          <w:iCs/>
          <w:color w:val="000000"/>
        </w:rPr>
      </w:pPr>
    </w:p>
    <w:p w:rsidR="003879F1" w:rsidRPr="007240B1" w:rsidRDefault="007240B1" w:rsidP="007240B1">
      <w:pPr>
        <w:pStyle w:val="SemEspaamento"/>
        <w:tabs>
          <w:tab w:val="left" w:pos="4395"/>
        </w:tabs>
        <w:ind w:left="4536"/>
        <w:jc w:val="both"/>
        <w:rPr>
          <w:b/>
          <w:sz w:val="24"/>
          <w:szCs w:val="24"/>
        </w:rPr>
      </w:pPr>
      <w:r w:rsidRPr="007240B1">
        <w:rPr>
          <w:b/>
          <w:i/>
          <w:sz w:val="24"/>
          <w:szCs w:val="24"/>
        </w:rPr>
        <w:t>“Dispõe  sobre Elevação  de Classe/Nível</w:t>
      </w:r>
      <w:r>
        <w:rPr>
          <w:b/>
          <w:i/>
          <w:sz w:val="24"/>
          <w:szCs w:val="24"/>
        </w:rPr>
        <w:t xml:space="preserve"> </w:t>
      </w:r>
      <w:r w:rsidRPr="007240B1">
        <w:rPr>
          <w:b/>
          <w:i/>
          <w:sz w:val="24"/>
          <w:szCs w:val="24"/>
        </w:rPr>
        <w:t>de  servidores  efetivos,  e  dá  outras providências</w:t>
      </w:r>
      <w:r w:rsidRPr="007240B1">
        <w:rPr>
          <w:b/>
          <w:sz w:val="24"/>
          <w:szCs w:val="24"/>
        </w:rPr>
        <w:t>.”</w:t>
      </w:r>
      <w:r w:rsidR="003879F1" w:rsidRPr="007240B1">
        <w:rPr>
          <w:b/>
          <w:sz w:val="24"/>
          <w:szCs w:val="24"/>
        </w:rPr>
        <w:t xml:space="preserve"> </w:t>
      </w:r>
    </w:p>
    <w:p w:rsidR="00F3126B" w:rsidRDefault="00F3126B" w:rsidP="0041493E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</w:p>
    <w:p w:rsidR="00F3126B" w:rsidRDefault="00F3126B" w:rsidP="0041493E">
      <w:pPr>
        <w:pStyle w:val="NormalWeb"/>
        <w:spacing w:before="240" w:after="120"/>
        <w:contextualSpacing/>
        <w:jc w:val="both"/>
      </w:pPr>
      <w:r>
        <w:t xml:space="preserve">O Senhor </w:t>
      </w:r>
      <w:r w:rsidRPr="002633B1">
        <w:rPr>
          <w:b/>
        </w:rPr>
        <w:t>JOSÉ HÉLIO RIBEIRO DA SILVA</w:t>
      </w:r>
      <w:r w:rsidRPr="002633B1">
        <w:t xml:space="preserve">, Prefeito Municipal de Novo Mundo, </w:t>
      </w:r>
      <w:r>
        <w:t xml:space="preserve">Estado de Mato Grosso, </w:t>
      </w:r>
      <w:r w:rsidRPr="002633B1">
        <w:t xml:space="preserve">no uso das atribuições que lhe confere </w:t>
      </w:r>
      <w:r>
        <w:t>o cargo</w:t>
      </w:r>
      <w:r w:rsidRPr="002633B1">
        <w:t>,</w:t>
      </w:r>
      <w:r>
        <w:t xml:space="preserve"> e em obediência  ao  que </w:t>
      </w:r>
      <w:proofErr w:type="gramStart"/>
      <w:r>
        <w:t>disciplina</w:t>
      </w:r>
      <w:proofErr w:type="gramEnd"/>
      <w:r>
        <w:t xml:space="preserve"> a Legislação,</w:t>
      </w:r>
    </w:p>
    <w:p w:rsidR="00F3126B" w:rsidRDefault="00F3126B" w:rsidP="0041493E">
      <w:pPr>
        <w:pStyle w:val="NormalWeb"/>
        <w:spacing w:before="240" w:beforeAutospacing="0" w:after="120" w:afterAutospacing="0"/>
        <w:contextualSpacing/>
        <w:jc w:val="both"/>
      </w:pPr>
    </w:p>
    <w:p w:rsidR="007240B1" w:rsidRPr="007240B1" w:rsidRDefault="007240B1" w:rsidP="007240B1">
      <w:pPr>
        <w:pStyle w:val="NormalWeb"/>
        <w:spacing w:before="240" w:after="120"/>
        <w:contextualSpacing/>
        <w:jc w:val="both"/>
      </w:pPr>
      <w:r w:rsidRPr="007240B1">
        <w:t>Considerando  o  que  preceitua  a  Lei  Complementar</w:t>
      </w:r>
      <w:r w:rsidR="008D529F">
        <w:t xml:space="preserve"> n.º</w:t>
      </w:r>
      <w:r w:rsidRPr="007240B1">
        <w:t xml:space="preserve">  02</w:t>
      </w:r>
      <w:r w:rsidR="0065434C">
        <w:t>2</w:t>
      </w:r>
      <w:r w:rsidRPr="007240B1">
        <w:t xml:space="preserve">/2011  (PCCS  </w:t>
      </w:r>
      <w:r w:rsidR="0065434C">
        <w:t>Profissionais da Educação</w:t>
      </w:r>
      <w:r>
        <w:t xml:space="preserve">) </w:t>
      </w:r>
      <w:r w:rsidRPr="007240B1">
        <w:t>quanto a Elevação de Classe/Nível de servidores efetivos,</w:t>
      </w:r>
    </w:p>
    <w:p w:rsidR="00F3126B" w:rsidRDefault="00F3126B" w:rsidP="0041493E">
      <w:pPr>
        <w:jc w:val="center"/>
        <w:rPr>
          <w:rFonts w:ascii="Monotype Corsiva" w:hAnsi="Monotype Corsiva"/>
          <w:b/>
          <w:sz w:val="56"/>
          <w:szCs w:val="56"/>
        </w:rPr>
      </w:pPr>
      <w:r w:rsidRPr="00554EF5">
        <w:rPr>
          <w:rFonts w:ascii="Monotype Corsiva" w:hAnsi="Monotype Corsiva"/>
          <w:b/>
          <w:sz w:val="56"/>
          <w:szCs w:val="56"/>
        </w:rPr>
        <w:t>D E C R E T A:</w:t>
      </w:r>
    </w:p>
    <w:p w:rsidR="007240B1" w:rsidRPr="007240B1" w:rsidRDefault="007240B1" w:rsidP="007240B1">
      <w:pPr>
        <w:pStyle w:val="SemEspaamento"/>
        <w:ind w:firstLine="1701"/>
        <w:rPr>
          <w:sz w:val="24"/>
          <w:szCs w:val="24"/>
        </w:rPr>
      </w:pPr>
    </w:p>
    <w:p w:rsidR="007240B1" w:rsidRPr="007240B1" w:rsidRDefault="007240B1" w:rsidP="007240B1">
      <w:pPr>
        <w:pStyle w:val="SemEspaamento"/>
        <w:ind w:firstLine="1701"/>
        <w:jc w:val="both"/>
        <w:rPr>
          <w:sz w:val="24"/>
          <w:szCs w:val="24"/>
        </w:rPr>
      </w:pPr>
      <w:r w:rsidRPr="007240B1">
        <w:rPr>
          <w:sz w:val="24"/>
          <w:szCs w:val="24"/>
        </w:rPr>
        <w:t>Art.  1º.    A  promoção de  Classe de  Servidores Efetivos,  abaixo relacionados, em conformidade  com o que determina a Legislação vigente:</w:t>
      </w:r>
    </w:p>
    <w:p w:rsidR="007240B1" w:rsidRPr="007240B1" w:rsidRDefault="007240B1" w:rsidP="007240B1">
      <w:pPr>
        <w:pStyle w:val="SemEspaamento"/>
        <w:ind w:firstLine="1701"/>
        <w:jc w:val="both"/>
        <w:rPr>
          <w:sz w:val="24"/>
          <w:szCs w:val="24"/>
        </w:rPr>
      </w:pPr>
    </w:p>
    <w:tbl>
      <w:tblPr>
        <w:tblStyle w:val="Tabelacomgrade"/>
        <w:tblW w:w="0" w:type="auto"/>
        <w:tblLook w:val="04A0"/>
      </w:tblPr>
      <w:tblGrid>
        <w:gridCol w:w="2518"/>
        <w:gridCol w:w="2552"/>
        <w:gridCol w:w="1417"/>
        <w:gridCol w:w="1418"/>
        <w:gridCol w:w="1382"/>
      </w:tblGrid>
      <w:tr w:rsidR="008D529F" w:rsidTr="00702FD9">
        <w:tc>
          <w:tcPr>
            <w:tcW w:w="2518" w:type="dxa"/>
            <w:shd w:val="clear" w:color="auto" w:fill="D9D9D9" w:themeFill="background1" w:themeFillShade="D9"/>
          </w:tcPr>
          <w:p w:rsidR="007240B1" w:rsidRPr="00702FD9" w:rsidRDefault="007240B1" w:rsidP="007240B1">
            <w:pPr>
              <w:pStyle w:val="SemEspaamento"/>
              <w:jc w:val="both"/>
              <w:rPr>
                <w:sz w:val="24"/>
                <w:szCs w:val="24"/>
              </w:rPr>
            </w:pPr>
            <w:r w:rsidRPr="00702FD9">
              <w:rPr>
                <w:sz w:val="24"/>
                <w:szCs w:val="24"/>
              </w:rPr>
              <w:t>Nome</w:t>
            </w:r>
          </w:p>
        </w:tc>
        <w:tc>
          <w:tcPr>
            <w:tcW w:w="2552" w:type="dxa"/>
            <w:shd w:val="clear" w:color="auto" w:fill="D9D9D9" w:themeFill="background1" w:themeFillShade="D9"/>
          </w:tcPr>
          <w:p w:rsidR="007240B1" w:rsidRPr="00702FD9" w:rsidRDefault="007240B1" w:rsidP="007240B1">
            <w:pPr>
              <w:pStyle w:val="SemEspaamento"/>
              <w:jc w:val="both"/>
              <w:rPr>
                <w:sz w:val="24"/>
                <w:szCs w:val="24"/>
              </w:rPr>
            </w:pPr>
            <w:r w:rsidRPr="00702FD9">
              <w:rPr>
                <w:sz w:val="24"/>
                <w:szCs w:val="24"/>
              </w:rPr>
              <w:t>Cargo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7240B1" w:rsidRPr="00702FD9" w:rsidRDefault="007240B1" w:rsidP="0065434C">
            <w:pPr>
              <w:pStyle w:val="SemEspaamento"/>
              <w:jc w:val="center"/>
              <w:rPr>
                <w:sz w:val="24"/>
                <w:szCs w:val="24"/>
              </w:rPr>
            </w:pPr>
            <w:r w:rsidRPr="00702FD9">
              <w:rPr>
                <w:sz w:val="24"/>
                <w:szCs w:val="24"/>
              </w:rPr>
              <w:t>Classe Nível Atual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7240B1" w:rsidRPr="00702FD9" w:rsidRDefault="007240B1" w:rsidP="0065434C">
            <w:pPr>
              <w:pStyle w:val="SemEspaamento"/>
              <w:jc w:val="center"/>
              <w:rPr>
                <w:sz w:val="24"/>
                <w:szCs w:val="24"/>
              </w:rPr>
            </w:pPr>
            <w:r w:rsidRPr="00702FD9">
              <w:rPr>
                <w:sz w:val="24"/>
                <w:szCs w:val="24"/>
              </w:rPr>
              <w:t>Classe Nível Novo</w:t>
            </w:r>
          </w:p>
        </w:tc>
        <w:tc>
          <w:tcPr>
            <w:tcW w:w="1382" w:type="dxa"/>
            <w:shd w:val="clear" w:color="auto" w:fill="D9D9D9" w:themeFill="background1" w:themeFillShade="D9"/>
          </w:tcPr>
          <w:p w:rsidR="007240B1" w:rsidRPr="00702FD9" w:rsidRDefault="007240B1" w:rsidP="0065434C">
            <w:pPr>
              <w:pStyle w:val="SemEspaamento"/>
              <w:jc w:val="center"/>
              <w:rPr>
                <w:sz w:val="24"/>
                <w:szCs w:val="24"/>
              </w:rPr>
            </w:pPr>
            <w:r w:rsidRPr="00702FD9">
              <w:rPr>
                <w:sz w:val="24"/>
                <w:szCs w:val="24"/>
              </w:rPr>
              <w:t>Motivo</w:t>
            </w:r>
          </w:p>
        </w:tc>
      </w:tr>
      <w:tr w:rsidR="008D529F" w:rsidTr="008D529F">
        <w:tc>
          <w:tcPr>
            <w:tcW w:w="2518" w:type="dxa"/>
          </w:tcPr>
          <w:p w:rsidR="007240B1" w:rsidRDefault="0065434C" w:rsidP="007240B1">
            <w:pPr>
              <w:pStyle w:val="SemEspaamen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Aparecida da Silva Ananias</w:t>
            </w:r>
          </w:p>
        </w:tc>
        <w:tc>
          <w:tcPr>
            <w:tcW w:w="2552" w:type="dxa"/>
          </w:tcPr>
          <w:p w:rsidR="007240B1" w:rsidRDefault="0065434C" w:rsidP="007240B1">
            <w:pPr>
              <w:pStyle w:val="SemEspaamen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Apoio Administrativo Educacional Profissionalizado</w:t>
            </w:r>
          </w:p>
        </w:tc>
        <w:tc>
          <w:tcPr>
            <w:tcW w:w="1417" w:type="dxa"/>
          </w:tcPr>
          <w:p w:rsidR="007240B1" w:rsidRDefault="0065434C" w:rsidP="0065434C">
            <w:pPr>
              <w:pStyle w:val="SemEspaamen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A/IV</w:t>
            </w:r>
          </w:p>
        </w:tc>
        <w:tc>
          <w:tcPr>
            <w:tcW w:w="1418" w:type="dxa"/>
          </w:tcPr>
          <w:p w:rsidR="007240B1" w:rsidRDefault="008D529F" w:rsidP="0065434C">
            <w:pPr>
              <w:pStyle w:val="SemEspaamen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B/I</w:t>
            </w:r>
            <w:r w:rsidR="0065434C">
              <w:rPr>
                <w:sz w:val="24"/>
                <w:szCs w:val="24"/>
              </w:rPr>
              <w:t>V</w:t>
            </w:r>
          </w:p>
        </w:tc>
        <w:tc>
          <w:tcPr>
            <w:tcW w:w="1382" w:type="dxa"/>
          </w:tcPr>
          <w:p w:rsidR="007240B1" w:rsidRDefault="008D529F" w:rsidP="0065434C">
            <w:pPr>
              <w:pStyle w:val="SemEspaamen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Art. </w:t>
            </w:r>
            <w:r w:rsidR="0065434C">
              <w:rPr>
                <w:sz w:val="24"/>
                <w:szCs w:val="24"/>
              </w:rPr>
              <w:t>44</w:t>
            </w:r>
          </w:p>
        </w:tc>
      </w:tr>
    </w:tbl>
    <w:p w:rsidR="007240B1" w:rsidRPr="0065434C" w:rsidRDefault="007240B1" w:rsidP="007240B1">
      <w:pPr>
        <w:pStyle w:val="SemEspaamento"/>
        <w:ind w:firstLine="1701"/>
        <w:jc w:val="both"/>
        <w:rPr>
          <w:sz w:val="24"/>
          <w:szCs w:val="24"/>
          <w:lang w:val="en-US"/>
        </w:rPr>
      </w:pPr>
    </w:p>
    <w:p w:rsidR="00952DF2" w:rsidRPr="007240B1" w:rsidRDefault="0041493E" w:rsidP="007240B1">
      <w:pPr>
        <w:pStyle w:val="SemEspaamento"/>
        <w:ind w:firstLine="1701"/>
        <w:jc w:val="both"/>
        <w:rPr>
          <w:sz w:val="24"/>
          <w:szCs w:val="24"/>
        </w:rPr>
      </w:pPr>
      <w:r w:rsidRPr="007240B1">
        <w:rPr>
          <w:sz w:val="24"/>
          <w:szCs w:val="24"/>
        </w:rPr>
        <w:t xml:space="preserve">Art. 2º. Este Decreto entra em </w:t>
      </w:r>
      <w:proofErr w:type="gramStart"/>
      <w:r w:rsidRPr="007240B1">
        <w:rPr>
          <w:sz w:val="24"/>
          <w:szCs w:val="24"/>
        </w:rPr>
        <w:t>vigor na data de sua publicação revogadas</w:t>
      </w:r>
      <w:proofErr w:type="gramEnd"/>
      <w:r w:rsidRPr="007240B1">
        <w:rPr>
          <w:sz w:val="24"/>
          <w:szCs w:val="24"/>
        </w:rPr>
        <w:t xml:space="preserve"> as disposições em contrário</w:t>
      </w:r>
      <w:r w:rsidR="001973C0">
        <w:rPr>
          <w:sz w:val="24"/>
          <w:szCs w:val="24"/>
        </w:rPr>
        <w:t>, retroagindo os efeitos para 1º de Março de 2012.</w:t>
      </w:r>
    </w:p>
    <w:p w:rsidR="00952DF2" w:rsidRDefault="00952DF2" w:rsidP="007240B1">
      <w:pPr>
        <w:pStyle w:val="SemEspaamento"/>
        <w:ind w:firstLine="1701"/>
        <w:rPr>
          <w:sz w:val="24"/>
          <w:szCs w:val="24"/>
        </w:rPr>
      </w:pPr>
    </w:p>
    <w:p w:rsidR="0065434C" w:rsidRPr="007240B1" w:rsidRDefault="0065434C" w:rsidP="007240B1">
      <w:pPr>
        <w:pStyle w:val="SemEspaamento"/>
        <w:ind w:firstLine="1701"/>
        <w:rPr>
          <w:sz w:val="24"/>
          <w:szCs w:val="24"/>
        </w:rPr>
      </w:pPr>
    </w:p>
    <w:p w:rsidR="00F3126B" w:rsidRDefault="00F3126B" w:rsidP="0041493E">
      <w:pPr>
        <w:ind w:firstLine="2127"/>
        <w:contextualSpacing/>
        <w:jc w:val="both"/>
        <w:rPr>
          <w:color w:val="000000"/>
          <w:sz w:val="24"/>
          <w:szCs w:val="24"/>
        </w:rPr>
      </w:pPr>
      <w:r w:rsidRPr="00A575F5">
        <w:rPr>
          <w:color w:val="000000"/>
          <w:sz w:val="24"/>
          <w:szCs w:val="24"/>
        </w:rPr>
        <w:t xml:space="preserve">Gabinete do Prefeito, aos </w:t>
      </w:r>
      <w:r w:rsidR="00C00E65">
        <w:rPr>
          <w:color w:val="000000"/>
          <w:sz w:val="24"/>
          <w:szCs w:val="24"/>
        </w:rPr>
        <w:t>2</w:t>
      </w:r>
      <w:r w:rsidR="007240B1">
        <w:rPr>
          <w:color w:val="000000"/>
          <w:sz w:val="24"/>
          <w:szCs w:val="24"/>
        </w:rPr>
        <w:t>0</w:t>
      </w:r>
      <w:r w:rsidRPr="00A575F5">
        <w:rPr>
          <w:color w:val="000000"/>
          <w:sz w:val="24"/>
          <w:szCs w:val="24"/>
        </w:rPr>
        <w:t xml:space="preserve"> de </w:t>
      </w:r>
      <w:r w:rsidR="007240B1">
        <w:rPr>
          <w:color w:val="000000"/>
          <w:sz w:val="24"/>
          <w:szCs w:val="24"/>
        </w:rPr>
        <w:t>Abril</w:t>
      </w:r>
      <w:r w:rsidR="003879F1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d</w:t>
      </w:r>
      <w:r w:rsidRPr="00A575F5">
        <w:rPr>
          <w:color w:val="000000"/>
          <w:sz w:val="24"/>
          <w:szCs w:val="24"/>
        </w:rPr>
        <w:t xml:space="preserve">e </w:t>
      </w:r>
      <w:r>
        <w:rPr>
          <w:color w:val="000000"/>
          <w:sz w:val="24"/>
          <w:szCs w:val="24"/>
        </w:rPr>
        <w:t>2012.</w:t>
      </w:r>
      <w:r w:rsidRPr="00A575F5">
        <w:rPr>
          <w:color w:val="000000"/>
          <w:sz w:val="24"/>
          <w:szCs w:val="24"/>
        </w:rPr>
        <w:t xml:space="preserve"> </w:t>
      </w:r>
    </w:p>
    <w:p w:rsidR="00F3126B" w:rsidRPr="00A575F5" w:rsidRDefault="00F3126B" w:rsidP="0041493E">
      <w:pPr>
        <w:ind w:firstLine="2127"/>
        <w:contextualSpacing/>
        <w:jc w:val="both"/>
        <w:rPr>
          <w:sz w:val="24"/>
          <w:szCs w:val="24"/>
        </w:rPr>
      </w:pPr>
    </w:p>
    <w:p w:rsidR="00F3126B" w:rsidRPr="00A575F5" w:rsidRDefault="00F3126B" w:rsidP="0041493E">
      <w:pPr>
        <w:pStyle w:val="Ttulo5"/>
        <w:ind w:left="708" w:firstLine="708"/>
        <w:contextualSpacing/>
        <w:rPr>
          <w:rFonts w:ascii="Monotype Corsiva" w:hAnsi="Monotype Corsiva"/>
          <w:b/>
          <w:i/>
          <w:color w:val="auto"/>
          <w:sz w:val="24"/>
          <w:szCs w:val="24"/>
        </w:rPr>
      </w:pPr>
      <w:r w:rsidRPr="00A575F5">
        <w:rPr>
          <w:rFonts w:ascii="Monotype Corsiva" w:hAnsi="Monotype Corsiva"/>
          <w:b/>
          <w:i/>
          <w:color w:val="auto"/>
          <w:sz w:val="24"/>
          <w:szCs w:val="24"/>
        </w:rPr>
        <w:t>REGISTRE-SE</w:t>
      </w:r>
    </w:p>
    <w:p w:rsidR="00F3126B" w:rsidRPr="00A575F5" w:rsidRDefault="00F3126B" w:rsidP="0041493E">
      <w:pPr>
        <w:pStyle w:val="Ttulo5"/>
        <w:ind w:left="2832" w:firstLine="708"/>
        <w:contextualSpacing/>
        <w:rPr>
          <w:rFonts w:ascii="Monotype Corsiva" w:hAnsi="Monotype Corsiva"/>
          <w:b/>
          <w:i/>
          <w:color w:val="auto"/>
          <w:sz w:val="24"/>
          <w:szCs w:val="24"/>
        </w:rPr>
      </w:pPr>
      <w:r w:rsidRPr="00A575F5">
        <w:rPr>
          <w:rFonts w:ascii="Monotype Corsiva" w:hAnsi="Monotype Corsiva"/>
          <w:b/>
          <w:i/>
          <w:color w:val="auto"/>
          <w:sz w:val="24"/>
          <w:szCs w:val="24"/>
        </w:rPr>
        <w:t>PUBLIQUE-SE</w:t>
      </w:r>
    </w:p>
    <w:p w:rsidR="00F3126B" w:rsidRPr="00155608" w:rsidRDefault="00F3126B" w:rsidP="0041493E">
      <w:pPr>
        <w:ind w:left="4956" w:firstLine="708"/>
        <w:contextualSpacing/>
        <w:jc w:val="both"/>
      </w:pPr>
      <w:r w:rsidRPr="00A575F5">
        <w:rPr>
          <w:rFonts w:ascii="Monotype Corsiva" w:hAnsi="Monotype Corsiva"/>
          <w:b/>
          <w:i/>
          <w:iCs/>
          <w:sz w:val="24"/>
          <w:szCs w:val="24"/>
        </w:rPr>
        <w:t>CUMPRA-SE</w:t>
      </w:r>
    </w:p>
    <w:p w:rsidR="00F3126B" w:rsidRDefault="00F3126B" w:rsidP="0041493E">
      <w:pPr>
        <w:autoSpaceDE w:val="0"/>
        <w:autoSpaceDN w:val="0"/>
        <w:adjustRightInd w:val="0"/>
        <w:contextualSpacing/>
        <w:jc w:val="right"/>
        <w:rPr>
          <w:b/>
          <w:sz w:val="24"/>
          <w:szCs w:val="24"/>
        </w:rPr>
      </w:pPr>
    </w:p>
    <w:p w:rsidR="0041493E" w:rsidRDefault="0041493E" w:rsidP="0041493E">
      <w:pPr>
        <w:autoSpaceDE w:val="0"/>
        <w:autoSpaceDN w:val="0"/>
        <w:adjustRightInd w:val="0"/>
        <w:contextualSpacing/>
        <w:jc w:val="right"/>
        <w:rPr>
          <w:b/>
          <w:sz w:val="24"/>
          <w:szCs w:val="24"/>
        </w:rPr>
      </w:pPr>
    </w:p>
    <w:p w:rsidR="00F3126B" w:rsidRDefault="00F3126B" w:rsidP="0041493E">
      <w:pPr>
        <w:autoSpaceDE w:val="0"/>
        <w:autoSpaceDN w:val="0"/>
        <w:adjustRightInd w:val="0"/>
        <w:contextualSpacing/>
        <w:jc w:val="right"/>
        <w:rPr>
          <w:b/>
          <w:sz w:val="24"/>
          <w:szCs w:val="24"/>
        </w:rPr>
      </w:pPr>
    </w:p>
    <w:p w:rsidR="00F3126B" w:rsidRDefault="00F3126B" w:rsidP="0041493E">
      <w:pPr>
        <w:autoSpaceDE w:val="0"/>
        <w:autoSpaceDN w:val="0"/>
        <w:adjustRightInd w:val="0"/>
        <w:contextualSpacing/>
        <w:jc w:val="center"/>
        <w:rPr>
          <w:b/>
          <w:sz w:val="24"/>
          <w:szCs w:val="24"/>
        </w:rPr>
      </w:pPr>
      <w:r w:rsidRPr="002633B1">
        <w:rPr>
          <w:b/>
          <w:sz w:val="24"/>
          <w:szCs w:val="24"/>
        </w:rPr>
        <w:t>JOSÉ HÉLIO RIBEIRO DA SILVA</w:t>
      </w:r>
    </w:p>
    <w:p w:rsidR="00F3126B" w:rsidRDefault="00F3126B" w:rsidP="0041493E">
      <w:pPr>
        <w:autoSpaceDE w:val="0"/>
        <w:autoSpaceDN w:val="0"/>
        <w:adjustRightInd w:val="0"/>
        <w:contextualSpacing/>
        <w:jc w:val="center"/>
        <w:rPr>
          <w:rFonts w:ascii="Monotype Corsiva" w:hAnsi="Monotype Corsiva"/>
          <w:b/>
          <w:sz w:val="24"/>
          <w:szCs w:val="24"/>
        </w:rPr>
      </w:pPr>
      <w:r w:rsidRPr="00BC0DD0">
        <w:rPr>
          <w:rFonts w:ascii="Monotype Corsiva" w:hAnsi="Monotype Corsiva"/>
          <w:b/>
          <w:sz w:val="24"/>
          <w:szCs w:val="24"/>
        </w:rPr>
        <w:t>Prefeito Municipal</w:t>
      </w:r>
    </w:p>
    <w:p w:rsidR="00F3126B" w:rsidRDefault="00F3126B" w:rsidP="0041493E">
      <w:pPr>
        <w:autoSpaceDE w:val="0"/>
        <w:autoSpaceDN w:val="0"/>
        <w:adjustRightInd w:val="0"/>
        <w:contextualSpacing/>
        <w:jc w:val="right"/>
        <w:rPr>
          <w:rFonts w:ascii="Monotype Corsiva" w:hAnsi="Monotype Corsiva"/>
          <w:b/>
          <w:sz w:val="24"/>
          <w:szCs w:val="24"/>
        </w:rPr>
      </w:pPr>
    </w:p>
    <w:p w:rsidR="000A00E7" w:rsidRPr="00952DF2" w:rsidRDefault="000A00E7" w:rsidP="0041493E">
      <w:pPr>
        <w:rPr>
          <w:szCs w:val="24"/>
        </w:rPr>
      </w:pPr>
    </w:p>
    <w:sectPr w:rsidR="000A00E7" w:rsidRPr="00952DF2" w:rsidSect="0041493E">
      <w:headerReference w:type="default" r:id="rId8"/>
      <w:footerReference w:type="default" r:id="rId9"/>
      <w:pgSz w:w="11906" w:h="16838" w:code="9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00E7" w:rsidRDefault="000A00E7" w:rsidP="00CA5A77">
      <w:r>
        <w:separator/>
      </w:r>
    </w:p>
  </w:endnote>
  <w:endnote w:type="continuationSeparator" w:id="0">
    <w:p w:rsidR="000A00E7" w:rsidRDefault="000A00E7" w:rsidP="00CA5A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00E7" w:rsidRDefault="000A00E7" w:rsidP="007533F3">
    <w:pPr>
      <w:ind w:left="708"/>
      <w:rPr>
        <w:rFonts w:ascii="Verdana" w:hAnsi="Verdana"/>
      </w:rPr>
    </w:pPr>
    <w:r>
      <w:rPr>
        <w:rFonts w:ascii="Verdana" w:hAnsi="Verdana"/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4082415</wp:posOffset>
          </wp:positionH>
          <wp:positionV relativeFrom="paragraph">
            <wp:posOffset>-128270</wp:posOffset>
          </wp:positionV>
          <wp:extent cx="1647825" cy="828675"/>
          <wp:effectExtent l="19050" t="0" r="9525" b="0"/>
          <wp:wrapSquare wrapText="bothSides"/>
          <wp:docPr id="6" name="Imagem 1" descr="E:\nm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nmB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647825" cy="8286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proofErr w:type="gramStart"/>
    <w:r>
      <w:rPr>
        <w:rFonts w:ascii="Verdana" w:hAnsi="Verdana"/>
      </w:rPr>
      <w:t>Rua Nunes Freire   -   Alto da Bela</w:t>
    </w:r>
    <w:proofErr w:type="gramEnd"/>
    <w:r>
      <w:rPr>
        <w:rFonts w:ascii="Verdana" w:hAnsi="Verdana"/>
      </w:rPr>
      <w:t xml:space="preserve"> Vista, nº 12         </w:t>
    </w:r>
  </w:p>
  <w:p w:rsidR="000A00E7" w:rsidRDefault="000A00E7" w:rsidP="007533F3">
    <w:pPr>
      <w:ind w:left="708"/>
      <w:rPr>
        <w:rFonts w:ascii="Verdana" w:hAnsi="Verdana"/>
      </w:rPr>
    </w:pPr>
    <w:r>
      <w:rPr>
        <w:rFonts w:ascii="Verdana" w:hAnsi="Verdana"/>
      </w:rPr>
      <w:t>Fone (FAX)  (66) 3539-6065</w:t>
    </w:r>
  </w:p>
  <w:p w:rsidR="000A00E7" w:rsidRDefault="000A00E7" w:rsidP="007533F3">
    <w:pPr>
      <w:ind w:left="708"/>
      <w:rPr>
        <w:rFonts w:ascii="Verdana" w:hAnsi="Verdana"/>
      </w:rPr>
    </w:pPr>
    <w:r>
      <w:rPr>
        <w:rFonts w:ascii="Verdana" w:hAnsi="Verdana"/>
      </w:rPr>
      <w:t>CEP. 78.528-000   -   NOVO MUNDO – MT</w:t>
    </w:r>
  </w:p>
  <w:p w:rsidR="000A00E7" w:rsidRPr="000548F3" w:rsidRDefault="000A00E7" w:rsidP="000548F3">
    <w:pPr>
      <w:jc w:val="right"/>
      <w:rPr>
        <w:rFonts w:ascii="Verdana" w:hAnsi="Verdana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00E7" w:rsidRDefault="000A00E7" w:rsidP="00CA5A77">
      <w:r>
        <w:separator/>
      </w:r>
    </w:p>
  </w:footnote>
  <w:footnote w:type="continuationSeparator" w:id="0">
    <w:p w:rsidR="000A00E7" w:rsidRDefault="000A00E7" w:rsidP="00CA5A7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00E7" w:rsidRPr="00A575F5" w:rsidRDefault="00604691" w:rsidP="00A575F5">
    <w:pPr>
      <w:jc w:val="center"/>
      <w:rPr>
        <w:rFonts w:ascii="Verdana" w:hAnsi="Verdana"/>
        <w:b/>
        <w:i/>
        <w:sz w:val="28"/>
        <w:szCs w:val="28"/>
      </w:rPr>
    </w:pPr>
    <w:r w:rsidRPr="00604691">
      <w:rPr>
        <w:rFonts w:ascii="Verdana" w:hAnsi="Verdana"/>
        <w:i/>
        <w:sz w:val="28"/>
        <w:szCs w:val="28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9697" type="#_x0000_t75" style="position:absolute;left:0;text-align:left;margin-left:-53.65pt;margin-top:-18.75pt;width:69.1pt;height:77.7pt;z-index:251658240" fillcolor="yellow">
          <v:fill angle="-90" type="gradient"/>
          <v:imagedata r:id="rId1" o:title=""/>
        </v:shape>
        <o:OLEObject Type="Embed" ProgID="Word.Picture.8" ShapeID="_x0000_s29697" DrawAspect="Content" ObjectID="_1396680662" r:id="rId2"/>
      </w:pict>
    </w:r>
    <w:r w:rsidR="000A00E7" w:rsidRPr="00A575F5">
      <w:rPr>
        <w:rFonts w:ascii="Verdana" w:hAnsi="Verdana"/>
        <w:b/>
        <w:i/>
        <w:sz w:val="28"/>
        <w:szCs w:val="28"/>
      </w:rPr>
      <w:t>PREFEITURA MUNICIPAL DE NOVO MUNDO – MT</w:t>
    </w:r>
  </w:p>
  <w:p w:rsidR="000A00E7" w:rsidRPr="00A575F5" w:rsidRDefault="000A00E7" w:rsidP="00A575F5">
    <w:pPr>
      <w:jc w:val="center"/>
      <w:rPr>
        <w:rFonts w:ascii="Verdana" w:hAnsi="Verdana"/>
        <w:i/>
        <w:sz w:val="28"/>
        <w:szCs w:val="28"/>
      </w:rPr>
    </w:pPr>
    <w:r w:rsidRPr="00A575F5">
      <w:rPr>
        <w:rFonts w:ascii="Verdana" w:hAnsi="Verdana"/>
        <w:i/>
        <w:sz w:val="28"/>
        <w:szCs w:val="28"/>
      </w:rPr>
      <w:t>CNPJ: 01.614.517/0001-33</w:t>
    </w:r>
  </w:p>
  <w:p w:rsidR="000A00E7" w:rsidRPr="00A575F5" w:rsidRDefault="000A00E7" w:rsidP="00A575F5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A12067"/>
    <w:multiLevelType w:val="hybridMultilevel"/>
    <w:tmpl w:val="0082BD24"/>
    <w:lvl w:ilvl="0" w:tplc="551699C8">
      <w:start w:val="1"/>
      <w:numFmt w:val="lowerLetter"/>
      <w:lvlText w:val="%1)"/>
      <w:lvlJc w:val="left"/>
      <w:pPr>
        <w:ind w:left="248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207" w:hanging="360"/>
      </w:pPr>
    </w:lvl>
    <w:lvl w:ilvl="2" w:tplc="0416001B" w:tentative="1">
      <w:start w:val="1"/>
      <w:numFmt w:val="lowerRoman"/>
      <w:lvlText w:val="%3."/>
      <w:lvlJc w:val="right"/>
      <w:pPr>
        <w:ind w:left="3927" w:hanging="180"/>
      </w:pPr>
    </w:lvl>
    <w:lvl w:ilvl="3" w:tplc="0416000F" w:tentative="1">
      <w:start w:val="1"/>
      <w:numFmt w:val="decimal"/>
      <w:lvlText w:val="%4."/>
      <w:lvlJc w:val="left"/>
      <w:pPr>
        <w:ind w:left="4647" w:hanging="360"/>
      </w:pPr>
    </w:lvl>
    <w:lvl w:ilvl="4" w:tplc="04160019" w:tentative="1">
      <w:start w:val="1"/>
      <w:numFmt w:val="lowerLetter"/>
      <w:lvlText w:val="%5."/>
      <w:lvlJc w:val="left"/>
      <w:pPr>
        <w:ind w:left="5367" w:hanging="360"/>
      </w:pPr>
    </w:lvl>
    <w:lvl w:ilvl="5" w:tplc="0416001B" w:tentative="1">
      <w:start w:val="1"/>
      <w:numFmt w:val="lowerRoman"/>
      <w:lvlText w:val="%6."/>
      <w:lvlJc w:val="right"/>
      <w:pPr>
        <w:ind w:left="6087" w:hanging="180"/>
      </w:pPr>
    </w:lvl>
    <w:lvl w:ilvl="6" w:tplc="0416000F" w:tentative="1">
      <w:start w:val="1"/>
      <w:numFmt w:val="decimal"/>
      <w:lvlText w:val="%7."/>
      <w:lvlJc w:val="left"/>
      <w:pPr>
        <w:ind w:left="6807" w:hanging="360"/>
      </w:pPr>
    </w:lvl>
    <w:lvl w:ilvl="7" w:tplc="04160019" w:tentative="1">
      <w:start w:val="1"/>
      <w:numFmt w:val="lowerLetter"/>
      <w:lvlText w:val="%8."/>
      <w:lvlJc w:val="left"/>
      <w:pPr>
        <w:ind w:left="7527" w:hanging="360"/>
      </w:pPr>
    </w:lvl>
    <w:lvl w:ilvl="8" w:tplc="0416001B" w:tentative="1">
      <w:start w:val="1"/>
      <w:numFmt w:val="lowerRoman"/>
      <w:lvlText w:val="%9."/>
      <w:lvlJc w:val="right"/>
      <w:pPr>
        <w:ind w:left="824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9698"/>
    <o:shapelayout v:ext="edit">
      <o:idmap v:ext="edit" data="29"/>
    </o:shapelayout>
  </w:hdrShapeDefaults>
  <w:footnotePr>
    <w:footnote w:id="-1"/>
    <w:footnote w:id="0"/>
  </w:footnotePr>
  <w:endnotePr>
    <w:endnote w:id="-1"/>
    <w:endnote w:id="0"/>
  </w:endnotePr>
  <w:compat/>
  <w:rsids>
    <w:rsidRoot w:val="00282C11"/>
    <w:rsid w:val="00033C29"/>
    <w:rsid w:val="000548F3"/>
    <w:rsid w:val="00066BBB"/>
    <w:rsid w:val="00072A50"/>
    <w:rsid w:val="00077480"/>
    <w:rsid w:val="000A00E7"/>
    <w:rsid w:val="000C7D26"/>
    <w:rsid w:val="000D054F"/>
    <w:rsid w:val="00122EA3"/>
    <w:rsid w:val="001324C2"/>
    <w:rsid w:val="00155608"/>
    <w:rsid w:val="0016557F"/>
    <w:rsid w:val="00176E8D"/>
    <w:rsid w:val="001973C0"/>
    <w:rsid w:val="001A3EBB"/>
    <w:rsid w:val="001C2434"/>
    <w:rsid w:val="00232B41"/>
    <w:rsid w:val="00282C11"/>
    <w:rsid w:val="002A3BAF"/>
    <w:rsid w:val="002B2C13"/>
    <w:rsid w:val="002E6F14"/>
    <w:rsid w:val="002F42C6"/>
    <w:rsid w:val="00300895"/>
    <w:rsid w:val="00315107"/>
    <w:rsid w:val="00345F72"/>
    <w:rsid w:val="003577F7"/>
    <w:rsid w:val="003879F1"/>
    <w:rsid w:val="00394E12"/>
    <w:rsid w:val="0041493E"/>
    <w:rsid w:val="00427F84"/>
    <w:rsid w:val="00433CD0"/>
    <w:rsid w:val="00473C5F"/>
    <w:rsid w:val="004B55B5"/>
    <w:rsid w:val="00514964"/>
    <w:rsid w:val="00554EF5"/>
    <w:rsid w:val="005753E2"/>
    <w:rsid w:val="005B40E9"/>
    <w:rsid w:val="005C0924"/>
    <w:rsid w:val="005D26D9"/>
    <w:rsid w:val="005E4D51"/>
    <w:rsid w:val="005F0E8F"/>
    <w:rsid w:val="00604691"/>
    <w:rsid w:val="00620271"/>
    <w:rsid w:val="00632594"/>
    <w:rsid w:val="00640A01"/>
    <w:rsid w:val="0065434C"/>
    <w:rsid w:val="00676128"/>
    <w:rsid w:val="00676689"/>
    <w:rsid w:val="006863BB"/>
    <w:rsid w:val="00690000"/>
    <w:rsid w:val="00696832"/>
    <w:rsid w:val="006D0ED3"/>
    <w:rsid w:val="006E1724"/>
    <w:rsid w:val="006E560E"/>
    <w:rsid w:val="006F2FCE"/>
    <w:rsid w:val="00702FD9"/>
    <w:rsid w:val="007167DA"/>
    <w:rsid w:val="007240B1"/>
    <w:rsid w:val="007533F3"/>
    <w:rsid w:val="00754786"/>
    <w:rsid w:val="007743FA"/>
    <w:rsid w:val="007A3CFF"/>
    <w:rsid w:val="007C3D01"/>
    <w:rsid w:val="007C6D5E"/>
    <w:rsid w:val="00837D53"/>
    <w:rsid w:val="00867DC3"/>
    <w:rsid w:val="008850B2"/>
    <w:rsid w:val="008C1546"/>
    <w:rsid w:val="008D49F7"/>
    <w:rsid w:val="008D529F"/>
    <w:rsid w:val="00952DF2"/>
    <w:rsid w:val="009817BB"/>
    <w:rsid w:val="00981800"/>
    <w:rsid w:val="0099732D"/>
    <w:rsid w:val="00997AE0"/>
    <w:rsid w:val="009D08CC"/>
    <w:rsid w:val="009D229E"/>
    <w:rsid w:val="009E2AAB"/>
    <w:rsid w:val="00A16A80"/>
    <w:rsid w:val="00A47E7D"/>
    <w:rsid w:val="00A575F5"/>
    <w:rsid w:val="00A70A37"/>
    <w:rsid w:val="00A812D2"/>
    <w:rsid w:val="00AA3592"/>
    <w:rsid w:val="00AB07F2"/>
    <w:rsid w:val="00AB0CED"/>
    <w:rsid w:val="00AD0DEC"/>
    <w:rsid w:val="00AF2C77"/>
    <w:rsid w:val="00B24D69"/>
    <w:rsid w:val="00B26B2C"/>
    <w:rsid w:val="00B3440A"/>
    <w:rsid w:val="00B3565E"/>
    <w:rsid w:val="00B476B3"/>
    <w:rsid w:val="00B54534"/>
    <w:rsid w:val="00B60A17"/>
    <w:rsid w:val="00B91669"/>
    <w:rsid w:val="00BA2A32"/>
    <w:rsid w:val="00BC0DD0"/>
    <w:rsid w:val="00BC2B1F"/>
    <w:rsid w:val="00C00E65"/>
    <w:rsid w:val="00C26708"/>
    <w:rsid w:val="00C4006C"/>
    <w:rsid w:val="00C626F0"/>
    <w:rsid w:val="00C73B40"/>
    <w:rsid w:val="00CA1621"/>
    <w:rsid w:val="00CA5A77"/>
    <w:rsid w:val="00D11438"/>
    <w:rsid w:val="00D22D14"/>
    <w:rsid w:val="00D47B6D"/>
    <w:rsid w:val="00D70407"/>
    <w:rsid w:val="00D860A3"/>
    <w:rsid w:val="00D872BF"/>
    <w:rsid w:val="00E44E83"/>
    <w:rsid w:val="00ED1BEA"/>
    <w:rsid w:val="00EE2E1B"/>
    <w:rsid w:val="00EF0297"/>
    <w:rsid w:val="00F3126B"/>
    <w:rsid w:val="00F316EE"/>
    <w:rsid w:val="00F57439"/>
    <w:rsid w:val="00F732CB"/>
    <w:rsid w:val="00F869ED"/>
    <w:rsid w:val="00FA17A8"/>
    <w:rsid w:val="00FC1553"/>
    <w:rsid w:val="00FD1597"/>
    <w:rsid w:val="00FE47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67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CA5A77"/>
    <w:pPr>
      <w:keepNext/>
      <w:jc w:val="center"/>
      <w:outlineLvl w:val="0"/>
    </w:pPr>
    <w:rPr>
      <w:rFonts w:ascii="Arial" w:hAnsi="Arial"/>
      <w:b/>
      <w:sz w:val="36"/>
    </w:rPr>
  </w:style>
  <w:style w:type="paragraph" w:styleId="Ttulo2">
    <w:name w:val="heading 2"/>
    <w:basedOn w:val="Normal"/>
    <w:next w:val="Normal"/>
    <w:link w:val="Ttulo2Char"/>
    <w:unhideWhenUsed/>
    <w:qFormat/>
    <w:rsid w:val="00CA5A77"/>
    <w:pPr>
      <w:keepNext/>
      <w:outlineLvl w:val="1"/>
    </w:pPr>
    <w:rPr>
      <w:rFonts w:ascii="Arial" w:hAnsi="Arial"/>
      <w:b/>
      <w:sz w:val="22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ED1BEA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CA5A77"/>
    <w:rPr>
      <w:rFonts w:ascii="Arial" w:eastAsia="Times New Roman" w:hAnsi="Arial" w:cs="Times New Roman"/>
      <w:b/>
      <w:sz w:val="36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CA5A77"/>
    <w:rPr>
      <w:rFonts w:ascii="Arial" w:eastAsia="Times New Roman" w:hAnsi="Arial" w:cs="Times New Roman"/>
      <w:b/>
      <w:szCs w:val="20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CA5A7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A5A77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CA5A7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CA5A77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5Char">
    <w:name w:val="Título 5 Char"/>
    <w:basedOn w:val="Fontepargpadro"/>
    <w:link w:val="Ttulo5"/>
    <w:uiPriority w:val="9"/>
    <w:semiHidden/>
    <w:rsid w:val="00ED1BEA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ED1BEA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ED1BE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ED1BEA"/>
    <w:pPr>
      <w:spacing w:after="120"/>
    </w:pPr>
  </w:style>
  <w:style w:type="character" w:customStyle="1" w:styleId="CorpodetextoChar">
    <w:name w:val="Corpo de texto Char"/>
    <w:basedOn w:val="Fontepargpadro"/>
    <w:link w:val="Corpodetexto"/>
    <w:semiHidden/>
    <w:rsid w:val="00ED1BE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4006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4006C"/>
    <w:rPr>
      <w:rFonts w:ascii="Tahoma" w:eastAsia="Times New Roman" w:hAnsi="Tahoma" w:cs="Tahoma"/>
      <w:sz w:val="16"/>
      <w:szCs w:val="16"/>
      <w:lang w:eastAsia="pt-BR"/>
    </w:rPr>
  </w:style>
  <w:style w:type="paragraph" w:styleId="NormalWeb">
    <w:name w:val="Normal (Web)"/>
    <w:basedOn w:val="Normal"/>
    <w:uiPriority w:val="99"/>
    <w:rsid w:val="007167DA"/>
    <w:pPr>
      <w:spacing w:before="100" w:beforeAutospacing="1" w:after="100" w:afterAutospacing="1"/>
    </w:pPr>
    <w:rPr>
      <w:sz w:val="24"/>
      <w:szCs w:val="24"/>
    </w:rPr>
  </w:style>
  <w:style w:type="paragraph" w:styleId="SemEspaamento">
    <w:name w:val="No Spacing"/>
    <w:uiPriority w:val="1"/>
    <w:qFormat/>
    <w:rsid w:val="001C24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table" w:styleId="Tabelacomgrade">
    <w:name w:val="Table Grid"/>
    <w:basedOn w:val="Tabelanormal"/>
    <w:uiPriority w:val="59"/>
    <w:rsid w:val="000A00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Estilo1">
    <w:name w:val="Estilo1"/>
    <w:basedOn w:val="Tabelanormal"/>
    <w:uiPriority w:val="99"/>
    <w:qFormat/>
    <w:rsid w:val="000A00E7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632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ef\Desktop\Papel%20Timbrado%202011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C5D8A3-D87A-428A-BF0C-B43C76AFD2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Papel Timbrado 2011</Template>
  <TotalTime>3</TotalTime>
  <Pages>1</Pages>
  <Words>171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Pref</dc:creator>
  <cp:keywords/>
  <dc:description/>
  <cp:lastModifiedBy>Pref</cp:lastModifiedBy>
  <cp:revision>4</cp:revision>
  <cp:lastPrinted>2011-11-11T12:07:00Z</cp:lastPrinted>
  <dcterms:created xsi:type="dcterms:W3CDTF">2012-04-19T20:10:00Z</dcterms:created>
  <dcterms:modified xsi:type="dcterms:W3CDTF">2012-04-23T13:05:00Z</dcterms:modified>
</cp:coreProperties>
</file>