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8B8D18" w14:textId="77777777" w:rsidR="0000556D" w:rsidRPr="00F60500" w:rsidRDefault="0000556D" w:rsidP="0000556D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0326E33C" w14:textId="680E137A" w:rsidR="00634C8B" w:rsidRPr="00F60500" w:rsidRDefault="00634C8B" w:rsidP="0000556D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60500">
        <w:rPr>
          <w:rFonts w:ascii="Times New Roman" w:hAnsi="Times New Roman" w:cs="Times New Roman"/>
          <w:sz w:val="28"/>
          <w:szCs w:val="28"/>
          <w:u w:val="single"/>
        </w:rPr>
        <w:t>Planilha de relatório das pessoas que foram vacinadas, contendo as seguintes informações.</w:t>
      </w:r>
    </w:p>
    <w:p w14:paraId="7F0E1C30" w14:textId="77777777" w:rsidR="0000556D" w:rsidRPr="00F60500" w:rsidRDefault="0000556D" w:rsidP="0000556D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Tabelacomgrade"/>
        <w:tblW w:w="14879" w:type="dxa"/>
        <w:tblLayout w:type="fixed"/>
        <w:tblLook w:val="04A0" w:firstRow="1" w:lastRow="0" w:firstColumn="1" w:lastColumn="0" w:noHBand="0" w:noVBand="1"/>
      </w:tblPr>
      <w:tblGrid>
        <w:gridCol w:w="901"/>
        <w:gridCol w:w="3831"/>
        <w:gridCol w:w="2209"/>
        <w:gridCol w:w="1985"/>
        <w:gridCol w:w="5953"/>
      </w:tblGrid>
      <w:tr w:rsidR="00F60500" w:rsidRPr="00F60500" w14:paraId="00B09C62" w14:textId="77777777" w:rsidTr="0000556D">
        <w:tc>
          <w:tcPr>
            <w:tcW w:w="901" w:type="dxa"/>
            <w:shd w:val="clear" w:color="auto" w:fill="DDD9C3" w:themeFill="background2" w:themeFillShade="E6"/>
          </w:tcPr>
          <w:p w14:paraId="05E81E76" w14:textId="77777777" w:rsidR="0000556D" w:rsidRPr="00F60500" w:rsidRDefault="0000556D" w:rsidP="00634C8B">
            <w:pPr>
              <w:rPr>
                <w:b/>
              </w:rPr>
            </w:pPr>
            <w:r w:rsidRPr="00F60500">
              <w:rPr>
                <w:b/>
              </w:rPr>
              <w:t>Ordem</w:t>
            </w:r>
          </w:p>
        </w:tc>
        <w:tc>
          <w:tcPr>
            <w:tcW w:w="3831" w:type="dxa"/>
            <w:shd w:val="clear" w:color="auto" w:fill="DDD9C3" w:themeFill="background2" w:themeFillShade="E6"/>
          </w:tcPr>
          <w:p w14:paraId="34E5480C" w14:textId="70902C71" w:rsidR="0000556D" w:rsidRPr="00F60500" w:rsidRDefault="0000556D" w:rsidP="00634C8B">
            <w:pPr>
              <w:rPr>
                <w:b/>
              </w:rPr>
            </w:pPr>
            <w:r w:rsidRPr="00F60500">
              <w:rPr>
                <w:b/>
              </w:rPr>
              <w:t>Inicias dos Nomes</w:t>
            </w:r>
          </w:p>
        </w:tc>
        <w:tc>
          <w:tcPr>
            <w:tcW w:w="2209" w:type="dxa"/>
            <w:shd w:val="clear" w:color="auto" w:fill="DDD9C3" w:themeFill="background2" w:themeFillShade="E6"/>
          </w:tcPr>
          <w:p w14:paraId="5B09C126" w14:textId="77777777" w:rsidR="0000556D" w:rsidRPr="00F60500" w:rsidRDefault="0000556D" w:rsidP="0000556D">
            <w:pPr>
              <w:jc w:val="center"/>
              <w:rPr>
                <w:b/>
              </w:rPr>
            </w:pPr>
            <w:r w:rsidRPr="00F60500">
              <w:rPr>
                <w:b/>
              </w:rPr>
              <w:t>1º dose</w:t>
            </w:r>
          </w:p>
        </w:tc>
        <w:tc>
          <w:tcPr>
            <w:tcW w:w="1985" w:type="dxa"/>
            <w:shd w:val="clear" w:color="auto" w:fill="DDD9C3" w:themeFill="background2" w:themeFillShade="E6"/>
          </w:tcPr>
          <w:p w14:paraId="2043C6BB" w14:textId="77777777" w:rsidR="0000556D" w:rsidRPr="00F60500" w:rsidRDefault="0000556D" w:rsidP="0000556D">
            <w:pPr>
              <w:jc w:val="center"/>
              <w:rPr>
                <w:b/>
              </w:rPr>
            </w:pPr>
            <w:r w:rsidRPr="00F60500">
              <w:rPr>
                <w:b/>
              </w:rPr>
              <w:t>2º dose</w:t>
            </w:r>
          </w:p>
        </w:tc>
        <w:tc>
          <w:tcPr>
            <w:tcW w:w="5953" w:type="dxa"/>
            <w:shd w:val="clear" w:color="auto" w:fill="DDD9C3" w:themeFill="background2" w:themeFillShade="E6"/>
          </w:tcPr>
          <w:p w14:paraId="1E014A77" w14:textId="77777777" w:rsidR="0000556D" w:rsidRPr="00F60500" w:rsidRDefault="0000556D" w:rsidP="0000556D">
            <w:pPr>
              <w:jc w:val="center"/>
              <w:rPr>
                <w:b/>
              </w:rPr>
            </w:pPr>
            <w:r w:rsidRPr="00F60500">
              <w:rPr>
                <w:b/>
              </w:rPr>
              <w:t>Nº do CNS</w:t>
            </w:r>
          </w:p>
        </w:tc>
      </w:tr>
      <w:tr w:rsidR="00F60500" w:rsidRPr="00F60500" w14:paraId="3F727325" w14:textId="77777777" w:rsidTr="0000556D">
        <w:tc>
          <w:tcPr>
            <w:tcW w:w="901" w:type="dxa"/>
          </w:tcPr>
          <w:p w14:paraId="126C0FD4" w14:textId="77777777" w:rsidR="0000556D" w:rsidRPr="00F60500" w:rsidRDefault="0000556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3831" w:type="dxa"/>
          </w:tcPr>
          <w:p w14:paraId="56A802A5" w14:textId="0E4952C9" w:rsidR="0000556D" w:rsidRPr="00F60500" w:rsidRDefault="0000556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M. M. B.</w:t>
            </w:r>
          </w:p>
        </w:tc>
        <w:tc>
          <w:tcPr>
            <w:tcW w:w="2209" w:type="dxa"/>
          </w:tcPr>
          <w:p w14:paraId="067A55FD" w14:textId="3561D9E1" w:rsidR="0000556D" w:rsidRPr="00F60500" w:rsidRDefault="0000556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21/01/2021</w:t>
            </w:r>
          </w:p>
        </w:tc>
        <w:tc>
          <w:tcPr>
            <w:tcW w:w="1985" w:type="dxa"/>
          </w:tcPr>
          <w:p w14:paraId="1E418535" w14:textId="729856F6" w:rsidR="0000556D" w:rsidRPr="00F60500" w:rsidRDefault="0000556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12/01/2021</w:t>
            </w:r>
          </w:p>
        </w:tc>
        <w:tc>
          <w:tcPr>
            <w:tcW w:w="5953" w:type="dxa"/>
          </w:tcPr>
          <w:p w14:paraId="5F7483A7" w14:textId="3C9492D2" w:rsidR="0000556D" w:rsidRPr="00F60500" w:rsidRDefault="0000556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706206</w:t>
            </w:r>
          </w:p>
        </w:tc>
      </w:tr>
      <w:tr w:rsidR="00F60500" w:rsidRPr="00F60500" w14:paraId="5AF9AA23" w14:textId="77777777" w:rsidTr="0000556D">
        <w:tc>
          <w:tcPr>
            <w:tcW w:w="901" w:type="dxa"/>
          </w:tcPr>
          <w:p w14:paraId="24B81DF9" w14:textId="77777777" w:rsidR="0000556D" w:rsidRPr="00F60500" w:rsidRDefault="0000556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3831" w:type="dxa"/>
          </w:tcPr>
          <w:p w14:paraId="46629087" w14:textId="0585D885" w:rsidR="0000556D" w:rsidRPr="00F60500" w:rsidRDefault="0000556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S. J. S. M.</w:t>
            </w:r>
          </w:p>
        </w:tc>
        <w:tc>
          <w:tcPr>
            <w:tcW w:w="2209" w:type="dxa"/>
          </w:tcPr>
          <w:p w14:paraId="4E4F784A" w14:textId="69CCC6CC" w:rsidR="0000556D" w:rsidRPr="00F60500" w:rsidRDefault="0000556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21/01/2021</w:t>
            </w:r>
          </w:p>
        </w:tc>
        <w:tc>
          <w:tcPr>
            <w:tcW w:w="1985" w:type="dxa"/>
          </w:tcPr>
          <w:p w14:paraId="59C68247" w14:textId="40E4A1F9" w:rsidR="0000556D" w:rsidRPr="00F60500" w:rsidRDefault="0000556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17/02/2021</w:t>
            </w:r>
          </w:p>
        </w:tc>
        <w:tc>
          <w:tcPr>
            <w:tcW w:w="5953" w:type="dxa"/>
          </w:tcPr>
          <w:p w14:paraId="7905E887" w14:textId="37B520C9" w:rsidR="0000556D" w:rsidRPr="00F60500" w:rsidRDefault="0000556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700009</w:t>
            </w:r>
          </w:p>
        </w:tc>
      </w:tr>
      <w:tr w:rsidR="00F60500" w:rsidRPr="00F60500" w14:paraId="0A4796DD" w14:textId="77777777" w:rsidTr="0000556D">
        <w:tc>
          <w:tcPr>
            <w:tcW w:w="901" w:type="dxa"/>
          </w:tcPr>
          <w:p w14:paraId="3700D8AE" w14:textId="77777777" w:rsidR="0000556D" w:rsidRPr="00F60500" w:rsidRDefault="0000556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3831" w:type="dxa"/>
          </w:tcPr>
          <w:p w14:paraId="36856E7E" w14:textId="59E03AA6" w:rsidR="0000556D" w:rsidRPr="00F60500" w:rsidRDefault="0000556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I. S. C. S.</w:t>
            </w:r>
          </w:p>
        </w:tc>
        <w:tc>
          <w:tcPr>
            <w:tcW w:w="2209" w:type="dxa"/>
          </w:tcPr>
          <w:p w14:paraId="37ECA51A" w14:textId="7DEA1590" w:rsidR="0000556D" w:rsidRPr="00F60500" w:rsidRDefault="0000556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22/01/2021</w:t>
            </w:r>
          </w:p>
        </w:tc>
        <w:tc>
          <w:tcPr>
            <w:tcW w:w="1985" w:type="dxa"/>
          </w:tcPr>
          <w:p w14:paraId="0C869B4F" w14:textId="640FB50D" w:rsidR="0000556D" w:rsidRPr="00F60500" w:rsidRDefault="0000556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23/02/2021</w:t>
            </w:r>
          </w:p>
        </w:tc>
        <w:tc>
          <w:tcPr>
            <w:tcW w:w="5953" w:type="dxa"/>
          </w:tcPr>
          <w:p w14:paraId="722E09CD" w14:textId="71A97FF1" w:rsidR="0000556D" w:rsidRPr="00F60500" w:rsidRDefault="0000556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704708</w:t>
            </w:r>
          </w:p>
        </w:tc>
      </w:tr>
      <w:tr w:rsidR="00F60500" w:rsidRPr="00F60500" w14:paraId="3AC627D4" w14:textId="77777777" w:rsidTr="0000556D">
        <w:tc>
          <w:tcPr>
            <w:tcW w:w="901" w:type="dxa"/>
          </w:tcPr>
          <w:p w14:paraId="777343FE" w14:textId="77777777" w:rsidR="0000556D" w:rsidRPr="00F60500" w:rsidRDefault="0000556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3831" w:type="dxa"/>
          </w:tcPr>
          <w:p w14:paraId="1C0471D2" w14:textId="25431C3B" w:rsidR="0000556D" w:rsidRPr="00F60500" w:rsidRDefault="0000556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M. R</w:t>
            </w:r>
          </w:p>
        </w:tc>
        <w:tc>
          <w:tcPr>
            <w:tcW w:w="2209" w:type="dxa"/>
          </w:tcPr>
          <w:p w14:paraId="718F3338" w14:textId="10D93620" w:rsidR="0000556D" w:rsidRPr="00F60500" w:rsidRDefault="0000556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22/01/2021</w:t>
            </w:r>
          </w:p>
        </w:tc>
        <w:tc>
          <w:tcPr>
            <w:tcW w:w="1985" w:type="dxa"/>
          </w:tcPr>
          <w:p w14:paraId="1DACD273" w14:textId="6C5B9272" w:rsidR="0000556D" w:rsidRPr="00F60500" w:rsidRDefault="0000556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23/02/2021</w:t>
            </w:r>
          </w:p>
        </w:tc>
        <w:tc>
          <w:tcPr>
            <w:tcW w:w="5953" w:type="dxa"/>
          </w:tcPr>
          <w:p w14:paraId="77CF486C" w14:textId="238AEB39" w:rsidR="0000556D" w:rsidRPr="00F60500" w:rsidRDefault="0000556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703606</w:t>
            </w:r>
          </w:p>
        </w:tc>
      </w:tr>
      <w:tr w:rsidR="00F60500" w:rsidRPr="00F60500" w14:paraId="7CEE3C44" w14:textId="77777777" w:rsidTr="0000556D">
        <w:tc>
          <w:tcPr>
            <w:tcW w:w="901" w:type="dxa"/>
          </w:tcPr>
          <w:p w14:paraId="5EF2BF10" w14:textId="77777777" w:rsidR="0000556D" w:rsidRPr="00F60500" w:rsidRDefault="0000556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3831" w:type="dxa"/>
          </w:tcPr>
          <w:p w14:paraId="2198BADB" w14:textId="33FE8006" w:rsidR="0000556D" w:rsidRPr="00F60500" w:rsidRDefault="0000556D" w:rsidP="0000556D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I. L.</w:t>
            </w:r>
          </w:p>
        </w:tc>
        <w:tc>
          <w:tcPr>
            <w:tcW w:w="2209" w:type="dxa"/>
          </w:tcPr>
          <w:p w14:paraId="7B452890" w14:textId="2414DA97" w:rsidR="0000556D" w:rsidRPr="00F60500" w:rsidRDefault="0000556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21/01/2021</w:t>
            </w:r>
          </w:p>
        </w:tc>
        <w:tc>
          <w:tcPr>
            <w:tcW w:w="1985" w:type="dxa"/>
          </w:tcPr>
          <w:p w14:paraId="273227AE" w14:textId="4E184D61" w:rsidR="0000556D" w:rsidRPr="00F60500" w:rsidRDefault="0000556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12/02/2021</w:t>
            </w:r>
          </w:p>
        </w:tc>
        <w:tc>
          <w:tcPr>
            <w:tcW w:w="5953" w:type="dxa"/>
          </w:tcPr>
          <w:p w14:paraId="24B2063A" w14:textId="5FA506A1" w:rsidR="0000556D" w:rsidRPr="00F60500" w:rsidRDefault="0000556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704005</w:t>
            </w:r>
          </w:p>
        </w:tc>
      </w:tr>
      <w:tr w:rsidR="00F60500" w:rsidRPr="00F60500" w14:paraId="69BB1D8C" w14:textId="77777777" w:rsidTr="0000556D">
        <w:tc>
          <w:tcPr>
            <w:tcW w:w="901" w:type="dxa"/>
          </w:tcPr>
          <w:p w14:paraId="5A8AE826" w14:textId="77777777" w:rsidR="0000556D" w:rsidRPr="00F60500" w:rsidRDefault="0000556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06</w:t>
            </w:r>
          </w:p>
        </w:tc>
        <w:tc>
          <w:tcPr>
            <w:tcW w:w="3831" w:type="dxa"/>
          </w:tcPr>
          <w:p w14:paraId="1DF8E5EE" w14:textId="09E2DFB1" w:rsidR="0000556D" w:rsidRPr="00F60500" w:rsidRDefault="0000556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A. F.</w:t>
            </w:r>
          </w:p>
        </w:tc>
        <w:tc>
          <w:tcPr>
            <w:tcW w:w="2209" w:type="dxa"/>
          </w:tcPr>
          <w:p w14:paraId="7099930E" w14:textId="15C0B819" w:rsidR="0000556D" w:rsidRPr="00F60500" w:rsidRDefault="0000556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21/01/2021</w:t>
            </w:r>
          </w:p>
        </w:tc>
        <w:tc>
          <w:tcPr>
            <w:tcW w:w="1985" w:type="dxa"/>
          </w:tcPr>
          <w:p w14:paraId="4EAB77BF" w14:textId="38D41327" w:rsidR="0000556D" w:rsidRPr="00F60500" w:rsidRDefault="0000556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15/02/2021</w:t>
            </w:r>
          </w:p>
        </w:tc>
        <w:tc>
          <w:tcPr>
            <w:tcW w:w="5953" w:type="dxa"/>
          </w:tcPr>
          <w:p w14:paraId="4610A14F" w14:textId="4F456816" w:rsidR="0000556D" w:rsidRPr="00F60500" w:rsidRDefault="0000556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707404</w:t>
            </w:r>
          </w:p>
        </w:tc>
      </w:tr>
      <w:tr w:rsidR="00F60500" w:rsidRPr="00F60500" w14:paraId="487987B6" w14:textId="77777777" w:rsidTr="0000556D">
        <w:tc>
          <w:tcPr>
            <w:tcW w:w="901" w:type="dxa"/>
          </w:tcPr>
          <w:p w14:paraId="4A6960C5" w14:textId="77777777" w:rsidR="0000556D" w:rsidRPr="00F60500" w:rsidRDefault="0000556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</w:t>
            </w:r>
          </w:p>
        </w:tc>
        <w:tc>
          <w:tcPr>
            <w:tcW w:w="3831" w:type="dxa"/>
          </w:tcPr>
          <w:p w14:paraId="47B24866" w14:textId="173A5B4D" w:rsidR="0000556D" w:rsidRPr="00F60500" w:rsidRDefault="0000556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F.</w:t>
            </w:r>
          </w:p>
        </w:tc>
        <w:tc>
          <w:tcPr>
            <w:tcW w:w="2209" w:type="dxa"/>
          </w:tcPr>
          <w:p w14:paraId="1D903AF0" w14:textId="5B78D04A" w:rsidR="0000556D" w:rsidRPr="00F60500" w:rsidRDefault="0000556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21/01/2021</w:t>
            </w:r>
          </w:p>
        </w:tc>
        <w:tc>
          <w:tcPr>
            <w:tcW w:w="1985" w:type="dxa"/>
          </w:tcPr>
          <w:p w14:paraId="4131C069" w14:textId="7B7FF025" w:rsidR="0000556D" w:rsidRPr="00F60500" w:rsidRDefault="0000556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12/02/2021</w:t>
            </w:r>
          </w:p>
        </w:tc>
        <w:tc>
          <w:tcPr>
            <w:tcW w:w="5953" w:type="dxa"/>
          </w:tcPr>
          <w:p w14:paraId="5CC1DEE2" w14:textId="1C6BCB77" w:rsidR="0000556D" w:rsidRPr="00F60500" w:rsidRDefault="0000556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705001</w:t>
            </w:r>
          </w:p>
        </w:tc>
      </w:tr>
      <w:tr w:rsidR="00F60500" w:rsidRPr="00F60500" w14:paraId="7CFFCF82" w14:textId="77777777" w:rsidTr="0000556D">
        <w:tc>
          <w:tcPr>
            <w:tcW w:w="901" w:type="dxa"/>
          </w:tcPr>
          <w:p w14:paraId="76462E7D" w14:textId="3B1D5505" w:rsidR="0000556D" w:rsidRPr="00F60500" w:rsidRDefault="0000556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</w:t>
            </w:r>
          </w:p>
        </w:tc>
        <w:tc>
          <w:tcPr>
            <w:tcW w:w="3831" w:type="dxa"/>
          </w:tcPr>
          <w:p w14:paraId="7D727521" w14:textId="1FE6AF40" w:rsidR="0000556D" w:rsidRPr="00F60500" w:rsidRDefault="0000556D" w:rsidP="0000556D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A. L.</w:t>
            </w:r>
          </w:p>
        </w:tc>
        <w:tc>
          <w:tcPr>
            <w:tcW w:w="2209" w:type="dxa"/>
          </w:tcPr>
          <w:p w14:paraId="2B047FC8" w14:textId="1D2BE909" w:rsidR="0000556D" w:rsidRPr="00F60500" w:rsidRDefault="0000556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21/01/2021</w:t>
            </w:r>
          </w:p>
        </w:tc>
        <w:tc>
          <w:tcPr>
            <w:tcW w:w="1985" w:type="dxa"/>
          </w:tcPr>
          <w:p w14:paraId="66A6DAD2" w14:textId="5A32ED65" w:rsidR="0000556D" w:rsidRPr="00F60500" w:rsidRDefault="0000556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17/02/2021</w:t>
            </w:r>
          </w:p>
        </w:tc>
        <w:tc>
          <w:tcPr>
            <w:tcW w:w="5953" w:type="dxa"/>
          </w:tcPr>
          <w:p w14:paraId="2A2588DA" w14:textId="65B158C3" w:rsidR="0000556D" w:rsidRPr="00F60500" w:rsidRDefault="0000556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708209</w:t>
            </w:r>
          </w:p>
        </w:tc>
      </w:tr>
      <w:tr w:rsidR="00F60500" w:rsidRPr="00F60500" w14:paraId="7B73C063" w14:textId="77777777" w:rsidTr="0000556D">
        <w:tc>
          <w:tcPr>
            <w:tcW w:w="901" w:type="dxa"/>
          </w:tcPr>
          <w:p w14:paraId="2D56DDA5" w14:textId="6FBADA87" w:rsidR="0000556D" w:rsidRPr="00F60500" w:rsidRDefault="0000556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</w:t>
            </w:r>
          </w:p>
        </w:tc>
        <w:tc>
          <w:tcPr>
            <w:tcW w:w="3831" w:type="dxa"/>
          </w:tcPr>
          <w:p w14:paraId="7881CE77" w14:textId="7182E915" w:rsidR="0000556D" w:rsidRPr="00F60500" w:rsidRDefault="0000556D" w:rsidP="0000556D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C. A.</w:t>
            </w:r>
          </w:p>
        </w:tc>
        <w:tc>
          <w:tcPr>
            <w:tcW w:w="2209" w:type="dxa"/>
          </w:tcPr>
          <w:p w14:paraId="26DAAF08" w14:textId="7567B77B" w:rsidR="0000556D" w:rsidRPr="00F60500" w:rsidRDefault="0000556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21/01/2021</w:t>
            </w:r>
          </w:p>
        </w:tc>
        <w:tc>
          <w:tcPr>
            <w:tcW w:w="1985" w:type="dxa"/>
          </w:tcPr>
          <w:p w14:paraId="2E798CDD" w14:textId="17944ED4" w:rsidR="0000556D" w:rsidRPr="00F60500" w:rsidRDefault="0000556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12/02/2021</w:t>
            </w:r>
          </w:p>
        </w:tc>
        <w:tc>
          <w:tcPr>
            <w:tcW w:w="5953" w:type="dxa"/>
          </w:tcPr>
          <w:p w14:paraId="081DD4A7" w14:textId="618323C1" w:rsidR="0000556D" w:rsidRPr="00F60500" w:rsidRDefault="0000556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700507</w:t>
            </w:r>
          </w:p>
        </w:tc>
      </w:tr>
      <w:tr w:rsidR="00F60500" w:rsidRPr="00F60500" w14:paraId="244D647D" w14:textId="77777777" w:rsidTr="0000556D">
        <w:tc>
          <w:tcPr>
            <w:tcW w:w="901" w:type="dxa"/>
          </w:tcPr>
          <w:p w14:paraId="5FB0B7DC" w14:textId="3877D14A" w:rsidR="0000556D" w:rsidRPr="00F60500" w:rsidRDefault="0000556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3831" w:type="dxa"/>
          </w:tcPr>
          <w:p w14:paraId="198A6D5B" w14:textId="2CCCE0D3" w:rsidR="0000556D" w:rsidRPr="00F60500" w:rsidRDefault="0000556D" w:rsidP="0000556D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I. L. F. S.</w:t>
            </w:r>
          </w:p>
        </w:tc>
        <w:tc>
          <w:tcPr>
            <w:tcW w:w="2209" w:type="dxa"/>
          </w:tcPr>
          <w:p w14:paraId="6E920E41" w14:textId="435A8B76" w:rsidR="0000556D" w:rsidRPr="00F60500" w:rsidRDefault="00153A2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21/01/2021</w:t>
            </w:r>
          </w:p>
        </w:tc>
        <w:tc>
          <w:tcPr>
            <w:tcW w:w="1985" w:type="dxa"/>
          </w:tcPr>
          <w:p w14:paraId="7439B76A" w14:textId="35473256" w:rsidR="0000556D" w:rsidRPr="00F60500" w:rsidRDefault="00153A2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12/02/2021</w:t>
            </w:r>
          </w:p>
        </w:tc>
        <w:tc>
          <w:tcPr>
            <w:tcW w:w="5953" w:type="dxa"/>
          </w:tcPr>
          <w:p w14:paraId="653E5B9C" w14:textId="3E6BB873" w:rsidR="0000556D" w:rsidRPr="00F60500" w:rsidRDefault="00153A2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700507</w:t>
            </w:r>
          </w:p>
        </w:tc>
      </w:tr>
      <w:tr w:rsidR="00F60500" w:rsidRPr="00F60500" w14:paraId="02B88B5F" w14:textId="77777777" w:rsidTr="0000556D">
        <w:tc>
          <w:tcPr>
            <w:tcW w:w="901" w:type="dxa"/>
          </w:tcPr>
          <w:p w14:paraId="26B3F6CD" w14:textId="386DEFD0" w:rsidR="0000556D" w:rsidRPr="00F60500" w:rsidRDefault="0000556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3831" w:type="dxa"/>
          </w:tcPr>
          <w:p w14:paraId="610FEEF6" w14:textId="22DDE6DD" w:rsidR="0000556D" w:rsidRPr="00F60500" w:rsidRDefault="00153A2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C. R. C. C.</w:t>
            </w:r>
          </w:p>
        </w:tc>
        <w:tc>
          <w:tcPr>
            <w:tcW w:w="2209" w:type="dxa"/>
          </w:tcPr>
          <w:p w14:paraId="3B4F4110" w14:textId="2ECE747A" w:rsidR="0000556D" w:rsidRPr="00F60500" w:rsidRDefault="00153A2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21/01/2021</w:t>
            </w:r>
          </w:p>
        </w:tc>
        <w:tc>
          <w:tcPr>
            <w:tcW w:w="1985" w:type="dxa"/>
          </w:tcPr>
          <w:p w14:paraId="6A7FD9A7" w14:textId="5A576501" w:rsidR="0000556D" w:rsidRPr="00F60500" w:rsidRDefault="00153A2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12/02/2021</w:t>
            </w:r>
          </w:p>
        </w:tc>
        <w:tc>
          <w:tcPr>
            <w:tcW w:w="5953" w:type="dxa"/>
          </w:tcPr>
          <w:p w14:paraId="45CDC983" w14:textId="07C76BD0" w:rsidR="0000556D" w:rsidRPr="00F60500" w:rsidRDefault="00153A2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707802</w:t>
            </w:r>
          </w:p>
        </w:tc>
      </w:tr>
      <w:tr w:rsidR="00F60500" w:rsidRPr="00F60500" w14:paraId="5C134397" w14:textId="77777777" w:rsidTr="0000556D">
        <w:tc>
          <w:tcPr>
            <w:tcW w:w="901" w:type="dxa"/>
          </w:tcPr>
          <w:p w14:paraId="77BC444F" w14:textId="4CB56C6A" w:rsidR="0000556D" w:rsidRPr="00F60500" w:rsidRDefault="0000556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3831" w:type="dxa"/>
          </w:tcPr>
          <w:p w14:paraId="0C958775" w14:textId="7F0F09E0" w:rsidR="0000556D" w:rsidRPr="00F60500" w:rsidRDefault="00153A2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T. V. S. H. M.</w:t>
            </w:r>
          </w:p>
        </w:tc>
        <w:tc>
          <w:tcPr>
            <w:tcW w:w="2209" w:type="dxa"/>
          </w:tcPr>
          <w:p w14:paraId="5F7A579D" w14:textId="78373E1D" w:rsidR="0000556D" w:rsidRPr="00F60500" w:rsidRDefault="00153A2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21/01/2021</w:t>
            </w:r>
          </w:p>
        </w:tc>
        <w:tc>
          <w:tcPr>
            <w:tcW w:w="1985" w:type="dxa"/>
          </w:tcPr>
          <w:p w14:paraId="73800024" w14:textId="59F9BF2E" w:rsidR="0000556D" w:rsidRPr="00F60500" w:rsidRDefault="00153A2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18/02/2021</w:t>
            </w:r>
          </w:p>
        </w:tc>
        <w:tc>
          <w:tcPr>
            <w:tcW w:w="5953" w:type="dxa"/>
          </w:tcPr>
          <w:p w14:paraId="10926AAE" w14:textId="6E2A7EFB" w:rsidR="0000556D" w:rsidRPr="00F60500" w:rsidRDefault="00153A2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707001</w:t>
            </w:r>
          </w:p>
        </w:tc>
      </w:tr>
      <w:tr w:rsidR="00F60500" w:rsidRPr="00F60500" w14:paraId="2B628069" w14:textId="77777777" w:rsidTr="0000556D">
        <w:tc>
          <w:tcPr>
            <w:tcW w:w="901" w:type="dxa"/>
          </w:tcPr>
          <w:p w14:paraId="046A6A2C" w14:textId="7A46A17B" w:rsidR="0000556D" w:rsidRPr="00F60500" w:rsidRDefault="0000556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3831" w:type="dxa"/>
          </w:tcPr>
          <w:p w14:paraId="0177DAF4" w14:textId="23DBD4FF" w:rsidR="0000556D" w:rsidRPr="00F60500" w:rsidRDefault="00153A2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T.</w:t>
            </w:r>
          </w:p>
        </w:tc>
        <w:tc>
          <w:tcPr>
            <w:tcW w:w="2209" w:type="dxa"/>
          </w:tcPr>
          <w:p w14:paraId="6E176242" w14:textId="7368E314" w:rsidR="0000556D" w:rsidRPr="00F60500" w:rsidRDefault="00153A2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21/01/2021</w:t>
            </w:r>
          </w:p>
        </w:tc>
        <w:tc>
          <w:tcPr>
            <w:tcW w:w="1985" w:type="dxa"/>
          </w:tcPr>
          <w:p w14:paraId="122170D9" w14:textId="196F0219" w:rsidR="0000556D" w:rsidRPr="00F60500" w:rsidRDefault="00153A2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12/02/2021</w:t>
            </w:r>
          </w:p>
        </w:tc>
        <w:tc>
          <w:tcPr>
            <w:tcW w:w="5953" w:type="dxa"/>
          </w:tcPr>
          <w:p w14:paraId="27F2DF05" w14:textId="4E1B6A82" w:rsidR="0000556D" w:rsidRPr="00F60500" w:rsidRDefault="00153A2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700002</w:t>
            </w:r>
          </w:p>
        </w:tc>
      </w:tr>
      <w:tr w:rsidR="00F60500" w:rsidRPr="00F60500" w14:paraId="63FF8981" w14:textId="77777777" w:rsidTr="0000556D">
        <w:tc>
          <w:tcPr>
            <w:tcW w:w="901" w:type="dxa"/>
          </w:tcPr>
          <w:p w14:paraId="01BCF657" w14:textId="63288D44" w:rsidR="0000556D" w:rsidRPr="00F60500" w:rsidRDefault="0000556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3831" w:type="dxa"/>
          </w:tcPr>
          <w:p w14:paraId="494324AC" w14:textId="09162DCC" w:rsidR="0000556D" w:rsidRPr="00F60500" w:rsidRDefault="00153A22" w:rsidP="00153A2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P. M. B.</w:t>
            </w:r>
          </w:p>
        </w:tc>
        <w:tc>
          <w:tcPr>
            <w:tcW w:w="2209" w:type="dxa"/>
          </w:tcPr>
          <w:p w14:paraId="2FE2B5C0" w14:textId="698C8EE0" w:rsidR="0000556D" w:rsidRPr="00F60500" w:rsidRDefault="00153A2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21/01/2022</w:t>
            </w:r>
          </w:p>
        </w:tc>
        <w:tc>
          <w:tcPr>
            <w:tcW w:w="1985" w:type="dxa"/>
          </w:tcPr>
          <w:p w14:paraId="27635A5F" w14:textId="2C6324A4" w:rsidR="0000556D" w:rsidRPr="00F60500" w:rsidRDefault="00153A2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12/02/2021</w:t>
            </w:r>
          </w:p>
        </w:tc>
        <w:tc>
          <w:tcPr>
            <w:tcW w:w="5953" w:type="dxa"/>
          </w:tcPr>
          <w:p w14:paraId="298EBD43" w14:textId="54304408" w:rsidR="0000556D" w:rsidRPr="00F60500" w:rsidRDefault="00153A2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706900</w:t>
            </w:r>
          </w:p>
        </w:tc>
      </w:tr>
      <w:tr w:rsidR="00F60500" w:rsidRPr="00F60500" w14:paraId="76E1A6F3" w14:textId="77777777" w:rsidTr="0000556D">
        <w:tc>
          <w:tcPr>
            <w:tcW w:w="901" w:type="dxa"/>
          </w:tcPr>
          <w:p w14:paraId="66B704E7" w14:textId="5CC96A36" w:rsidR="0000556D" w:rsidRPr="00F60500" w:rsidRDefault="0000556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3831" w:type="dxa"/>
          </w:tcPr>
          <w:p w14:paraId="16440B01" w14:textId="49D78C78" w:rsidR="0000556D" w:rsidRPr="00F60500" w:rsidRDefault="00153A2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O. A. A.</w:t>
            </w:r>
          </w:p>
        </w:tc>
        <w:tc>
          <w:tcPr>
            <w:tcW w:w="2209" w:type="dxa"/>
          </w:tcPr>
          <w:p w14:paraId="4B66ED38" w14:textId="468043D5" w:rsidR="0000556D" w:rsidRPr="00F60500" w:rsidRDefault="00153A2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21/01/2021</w:t>
            </w:r>
          </w:p>
        </w:tc>
        <w:tc>
          <w:tcPr>
            <w:tcW w:w="1985" w:type="dxa"/>
          </w:tcPr>
          <w:p w14:paraId="46A75E9A" w14:textId="145B1366" w:rsidR="0000556D" w:rsidRPr="00F60500" w:rsidRDefault="00153A2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12/02/2021</w:t>
            </w:r>
          </w:p>
        </w:tc>
        <w:tc>
          <w:tcPr>
            <w:tcW w:w="5953" w:type="dxa"/>
          </w:tcPr>
          <w:p w14:paraId="1DE50AF2" w14:textId="19BD9C2B" w:rsidR="0000556D" w:rsidRPr="00F60500" w:rsidRDefault="00153A2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701409</w:t>
            </w:r>
          </w:p>
        </w:tc>
      </w:tr>
      <w:tr w:rsidR="00F60500" w:rsidRPr="00F60500" w14:paraId="573B2C7F" w14:textId="77777777" w:rsidTr="0000556D">
        <w:tc>
          <w:tcPr>
            <w:tcW w:w="901" w:type="dxa"/>
          </w:tcPr>
          <w:p w14:paraId="71D12147" w14:textId="33A9415D" w:rsidR="0000556D" w:rsidRPr="00F60500" w:rsidRDefault="0000556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3831" w:type="dxa"/>
          </w:tcPr>
          <w:p w14:paraId="7EF68DBC" w14:textId="3F6CE860" w:rsidR="0000556D" w:rsidRPr="00F60500" w:rsidRDefault="00153A22" w:rsidP="00153A2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C.</w:t>
            </w:r>
          </w:p>
        </w:tc>
        <w:tc>
          <w:tcPr>
            <w:tcW w:w="2209" w:type="dxa"/>
          </w:tcPr>
          <w:p w14:paraId="53A869B2" w14:textId="029E7068" w:rsidR="0000556D" w:rsidRPr="00F60500" w:rsidRDefault="00153A2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21/01/2021</w:t>
            </w:r>
          </w:p>
        </w:tc>
        <w:tc>
          <w:tcPr>
            <w:tcW w:w="1985" w:type="dxa"/>
          </w:tcPr>
          <w:p w14:paraId="7EEBAA00" w14:textId="0A2B8D22" w:rsidR="0000556D" w:rsidRPr="00F60500" w:rsidRDefault="00153A2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17/02/2021</w:t>
            </w:r>
          </w:p>
        </w:tc>
        <w:tc>
          <w:tcPr>
            <w:tcW w:w="5953" w:type="dxa"/>
          </w:tcPr>
          <w:p w14:paraId="31E5C81F" w14:textId="22AEF0EB" w:rsidR="0000556D" w:rsidRPr="00F60500" w:rsidRDefault="00153A2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704206</w:t>
            </w:r>
          </w:p>
        </w:tc>
      </w:tr>
      <w:tr w:rsidR="00F60500" w:rsidRPr="00F60500" w14:paraId="43D146A4" w14:textId="77777777" w:rsidTr="0000556D">
        <w:tc>
          <w:tcPr>
            <w:tcW w:w="901" w:type="dxa"/>
          </w:tcPr>
          <w:p w14:paraId="6BD85041" w14:textId="6F12F6C3" w:rsidR="0000556D" w:rsidRPr="00F60500" w:rsidRDefault="0000556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3831" w:type="dxa"/>
          </w:tcPr>
          <w:p w14:paraId="648BB9BC" w14:textId="5C05222C" w:rsidR="0000556D" w:rsidRPr="00F60500" w:rsidRDefault="00153A2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J. J</w:t>
            </w:r>
          </w:p>
        </w:tc>
        <w:tc>
          <w:tcPr>
            <w:tcW w:w="2209" w:type="dxa"/>
          </w:tcPr>
          <w:p w14:paraId="5F613F55" w14:textId="0709BB1F" w:rsidR="0000556D" w:rsidRPr="00F60500" w:rsidRDefault="00153A2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21/01/2021</w:t>
            </w:r>
          </w:p>
        </w:tc>
        <w:tc>
          <w:tcPr>
            <w:tcW w:w="1985" w:type="dxa"/>
          </w:tcPr>
          <w:p w14:paraId="30C77825" w14:textId="0992A9F1" w:rsidR="0000556D" w:rsidRPr="00F60500" w:rsidRDefault="00153A2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12/02/2021</w:t>
            </w:r>
          </w:p>
        </w:tc>
        <w:tc>
          <w:tcPr>
            <w:tcW w:w="5953" w:type="dxa"/>
          </w:tcPr>
          <w:p w14:paraId="6F58FC3B" w14:textId="6C09633D" w:rsidR="0000556D" w:rsidRPr="00F60500" w:rsidRDefault="00153A2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701403</w:t>
            </w:r>
          </w:p>
        </w:tc>
      </w:tr>
      <w:tr w:rsidR="00F60500" w:rsidRPr="00F60500" w14:paraId="7C8E6F16" w14:textId="77777777" w:rsidTr="0000556D">
        <w:tc>
          <w:tcPr>
            <w:tcW w:w="901" w:type="dxa"/>
          </w:tcPr>
          <w:p w14:paraId="20A882D1" w14:textId="7DACCF1E" w:rsidR="0000556D" w:rsidRPr="00F60500" w:rsidRDefault="0000556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3831" w:type="dxa"/>
          </w:tcPr>
          <w:p w14:paraId="7BAF4B3D" w14:textId="7CC8F690" w:rsidR="0000556D" w:rsidRPr="00F60500" w:rsidRDefault="00153A2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M. D.</w:t>
            </w:r>
          </w:p>
        </w:tc>
        <w:tc>
          <w:tcPr>
            <w:tcW w:w="2209" w:type="dxa"/>
          </w:tcPr>
          <w:p w14:paraId="0EE64FA9" w14:textId="0A271CBD" w:rsidR="0000556D" w:rsidRPr="00F60500" w:rsidRDefault="00153A2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21/01/2021</w:t>
            </w:r>
          </w:p>
        </w:tc>
        <w:tc>
          <w:tcPr>
            <w:tcW w:w="1985" w:type="dxa"/>
          </w:tcPr>
          <w:p w14:paraId="348ABA79" w14:textId="40524A29" w:rsidR="0000556D" w:rsidRPr="00F60500" w:rsidRDefault="00153A2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12/02/2021</w:t>
            </w:r>
          </w:p>
        </w:tc>
        <w:tc>
          <w:tcPr>
            <w:tcW w:w="5953" w:type="dxa"/>
          </w:tcPr>
          <w:p w14:paraId="492070A6" w14:textId="403B5EDE" w:rsidR="0000556D" w:rsidRPr="00F60500" w:rsidRDefault="00153A2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700402</w:t>
            </w:r>
          </w:p>
        </w:tc>
      </w:tr>
      <w:tr w:rsidR="00F60500" w:rsidRPr="00F60500" w14:paraId="17E2D874" w14:textId="77777777" w:rsidTr="0000556D">
        <w:tc>
          <w:tcPr>
            <w:tcW w:w="901" w:type="dxa"/>
          </w:tcPr>
          <w:p w14:paraId="35A0D5C0" w14:textId="3CB5F689" w:rsidR="0000556D" w:rsidRPr="00F60500" w:rsidRDefault="0000556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3831" w:type="dxa"/>
          </w:tcPr>
          <w:p w14:paraId="7635011C" w14:textId="7087659B" w:rsidR="0000556D" w:rsidRPr="00F60500" w:rsidRDefault="00046EE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V. L. C. S.</w:t>
            </w:r>
          </w:p>
        </w:tc>
        <w:tc>
          <w:tcPr>
            <w:tcW w:w="2209" w:type="dxa"/>
          </w:tcPr>
          <w:p w14:paraId="6A78919F" w14:textId="39877AB7" w:rsidR="0000556D" w:rsidRPr="00F60500" w:rsidRDefault="00046EE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22/01/2021</w:t>
            </w:r>
          </w:p>
        </w:tc>
        <w:tc>
          <w:tcPr>
            <w:tcW w:w="1985" w:type="dxa"/>
          </w:tcPr>
          <w:p w14:paraId="2E7763BE" w14:textId="6179D66C" w:rsidR="0000556D" w:rsidRPr="00F60500" w:rsidRDefault="00046EE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12/02/2021</w:t>
            </w:r>
          </w:p>
        </w:tc>
        <w:tc>
          <w:tcPr>
            <w:tcW w:w="5953" w:type="dxa"/>
          </w:tcPr>
          <w:p w14:paraId="353A47D7" w14:textId="1512AA2E" w:rsidR="0000556D" w:rsidRPr="00F60500" w:rsidRDefault="00046EE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704208</w:t>
            </w:r>
          </w:p>
        </w:tc>
      </w:tr>
      <w:tr w:rsidR="00F60500" w:rsidRPr="00F60500" w14:paraId="223A9C83" w14:textId="77777777" w:rsidTr="0000556D">
        <w:tc>
          <w:tcPr>
            <w:tcW w:w="901" w:type="dxa"/>
          </w:tcPr>
          <w:p w14:paraId="0C2F09C2" w14:textId="72E7DAB7" w:rsidR="0000556D" w:rsidRPr="00F60500" w:rsidRDefault="0000556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3831" w:type="dxa"/>
          </w:tcPr>
          <w:p w14:paraId="03960809" w14:textId="5C8FDA1E" w:rsidR="0000556D" w:rsidRPr="00F60500" w:rsidRDefault="00CF0A30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S. S. K.</w:t>
            </w:r>
          </w:p>
        </w:tc>
        <w:tc>
          <w:tcPr>
            <w:tcW w:w="2209" w:type="dxa"/>
          </w:tcPr>
          <w:p w14:paraId="2DBEE95C" w14:textId="263DD346" w:rsidR="0000556D" w:rsidRPr="00F60500" w:rsidRDefault="00CF0A3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22/01/2021</w:t>
            </w:r>
          </w:p>
        </w:tc>
        <w:tc>
          <w:tcPr>
            <w:tcW w:w="1985" w:type="dxa"/>
          </w:tcPr>
          <w:p w14:paraId="100B28B8" w14:textId="135AE025" w:rsidR="0000556D" w:rsidRPr="00F60500" w:rsidRDefault="00CF0A3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12/02/2021</w:t>
            </w:r>
          </w:p>
        </w:tc>
        <w:tc>
          <w:tcPr>
            <w:tcW w:w="5953" w:type="dxa"/>
          </w:tcPr>
          <w:p w14:paraId="1725DA76" w14:textId="47F9DC87" w:rsidR="0000556D" w:rsidRPr="00F60500" w:rsidRDefault="00CF0A3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700805</w:t>
            </w:r>
          </w:p>
        </w:tc>
      </w:tr>
      <w:tr w:rsidR="00F60500" w:rsidRPr="00F60500" w14:paraId="524D9E94" w14:textId="77777777" w:rsidTr="0000556D">
        <w:tc>
          <w:tcPr>
            <w:tcW w:w="901" w:type="dxa"/>
          </w:tcPr>
          <w:p w14:paraId="0BDBCD26" w14:textId="030B4F0D" w:rsidR="0000556D" w:rsidRPr="00F60500" w:rsidRDefault="0000556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3831" w:type="dxa"/>
          </w:tcPr>
          <w:p w14:paraId="0A59D6CB" w14:textId="35AFDD2E" w:rsidR="0000556D" w:rsidRPr="00F60500" w:rsidRDefault="00CF0A30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R. R.</w:t>
            </w:r>
          </w:p>
        </w:tc>
        <w:tc>
          <w:tcPr>
            <w:tcW w:w="2209" w:type="dxa"/>
          </w:tcPr>
          <w:p w14:paraId="3391CEC3" w14:textId="14507DFE" w:rsidR="0000556D" w:rsidRPr="00F60500" w:rsidRDefault="00CF0A3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21/01/2021</w:t>
            </w:r>
          </w:p>
        </w:tc>
        <w:tc>
          <w:tcPr>
            <w:tcW w:w="1985" w:type="dxa"/>
          </w:tcPr>
          <w:p w14:paraId="7BB5DE56" w14:textId="6C0E6AD9" w:rsidR="0000556D" w:rsidRPr="00F60500" w:rsidRDefault="00CF0A3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12/02/2021</w:t>
            </w:r>
          </w:p>
        </w:tc>
        <w:tc>
          <w:tcPr>
            <w:tcW w:w="5953" w:type="dxa"/>
          </w:tcPr>
          <w:p w14:paraId="0B1F7EBC" w14:textId="2DE4CF0B" w:rsidR="0000556D" w:rsidRPr="00F60500" w:rsidRDefault="00CF0A3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708101</w:t>
            </w:r>
          </w:p>
        </w:tc>
      </w:tr>
      <w:tr w:rsidR="00F60500" w:rsidRPr="00F60500" w14:paraId="68C61EE5" w14:textId="77777777" w:rsidTr="0000556D">
        <w:tc>
          <w:tcPr>
            <w:tcW w:w="901" w:type="dxa"/>
          </w:tcPr>
          <w:p w14:paraId="3C636134" w14:textId="4B2D6078" w:rsidR="0000556D" w:rsidRPr="00F60500" w:rsidRDefault="0000556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3831" w:type="dxa"/>
          </w:tcPr>
          <w:p w14:paraId="4B94E926" w14:textId="4B13C6EC" w:rsidR="0000556D" w:rsidRPr="00F60500" w:rsidRDefault="00CF0A30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D. B</w:t>
            </w:r>
          </w:p>
        </w:tc>
        <w:tc>
          <w:tcPr>
            <w:tcW w:w="2209" w:type="dxa"/>
          </w:tcPr>
          <w:p w14:paraId="2AC127CE" w14:textId="31FA72D1" w:rsidR="0000556D" w:rsidRPr="00F60500" w:rsidRDefault="00CF0A3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22/01/2021</w:t>
            </w:r>
          </w:p>
        </w:tc>
        <w:tc>
          <w:tcPr>
            <w:tcW w:w="1985" w:type="dxa"/>
          </w:tcPr>
          <w:p w14:paraId="4F20CAE0" w14:textId="4D7BAEDB" w:rsidR="0000556D" w:rsidRPr="00F60500" w:rsidRDefault="00CF0A3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23/02/2021</w:t>
            </w:r>
          </w:p>
        </w:tc>
        <w:tc>
          <w:tcPr>
            <w:tcW w:w="5953" w:type="dxa"/>
          </w:tcPr>
          <w:p w14:paraId="3813C054" w14:textId="1377C590" w:rsidR="0000556D" w:rsidRPr="00F60500" w:rsidRDefault="00CF0A3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702006</w:t>
            </w:r>
          </w:p>
        </w:tc>
      </w:tr>
      <w:tr w:rsidR="00F60500" w:rsidRPr="00F60500" w14:paraId="7EB40700" w14:textId="77777777" w:rsidTr="0000556D">
        <w:tc>
          <w:tcPr>
            <w:tcW w:w="901" w:type="dxa"/>
          </w:tcPr>
          <w:p w14:paraId="518D6D12" w14:textId="2D8C4AB9" w:rsidR="0000556D" w:rsidRPr="00F60500" w:rsidRDefault="0000556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3831" w:type="dxa"/>
          </w:tcPr>
          <w:p w14:paraId="399E2D52" w14:textId="061D2482" w:rsidR="0000556D" w:rsidRPr="00F60500" w:rsidRDefault="00CF0A30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P. S.</w:t>
            </w:r>
          </w:p>
        </w:tc>
        <w:tc>
          <w:tcPr>
            <w:tcW w:w="2209" w:type="dxa"/>
          </w:tcPr>
          <w:p w14:paraId="043D7E35" w14:textId="6052E113" w:rsidR="0000556D" w:rsidRPr="00F60500" w:rsidRDefault="00CF0A3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22/01/2021</w:t>
            </w:r>
          </w:p>
        </w:tc>
        <w:tc>
          <w:tcPr>
            <w:tcW w:w="1985" w:type="dxa"/>
          </w:tcPr>
          <w:p w14:paraId="461F5B72" w14:textId="3FE41362" w:rsidR="0000556D" w:rsidRPr="00F60500" w:rsidRDefault="00CF0A3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23/02/2021</w:t>
            </w:r>
          </w:p>
        </w:tc>
        <w:tc>
          <w:tcPr>
            <w:tcW w:w="5953" w:type="dxa"/>
          </w:tcPr>
          <w:p w14:paraId="3C03F3FD" w14:textId="2B7371EB" w:rsidR="0000556D" w:rsidRPr="00F60500" w:rsidRDefault="00CF0A3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707403</w:t>
            </w:r>
          </w:p>
        </w:tc>
      </w:tr>
      <w:tr w:rsidR="00F60500" w:rsidRPr="00F60500" w14:paraId="0D6C7F8A" w14:textId="77777777" w:rsidTr="0000556D">
        <w:tc>
          <w:tcPr>
            <w:tcW w:w="901" w:type="dxa"/>
          </w:tcPr>
          <w:p w14:paraId="4414D581" w14:textId="51ED4BB4" w:rsidR="0000556D" w:rsidRPr="00F60500" w:rsidRDefault="0000556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lastRenderedPageBreak/>
              <w:t>24</w:t>
            </w:r>
          </w:p>
        </w:tc>
        <w:tc>
          <w:tcPr>
            <w:tcW w:w="3831" w:type="dxa"/>
          </w:tcPr>
          <w:p w14:paraId="6E4F9911" w14:textId="1237E078" w:rsidR="0000556D" w:rsidRPr="00F60500" w:rsidRDefault="007D5E3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P. M. S.</w:t>
            </w:r>
          </w:p>
        </w:tc>
        <w:tc>
          <w:tcPr>
            <w:tcW w:w="2209" w:type="dxa"/>
          </w:tcPr>
          <w:p w14:paraId="7EB00DE5" w14:textId="55CDFAA1" w:rsidR="0000556D" w:rsidRPr="00F60500" w:rsidRDefault="007D5E3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26/01/2021</w:t>
            </w:r>
          </w:p>
        </w:tc>
        <w:tc>
          <w:tcPr>
            <w:tcW w:w="1985" w:type="dxa"/>
          </w:tcPr>
          <w:p w14:paraId="4311F99C" w14:textId="2C2B0021" w:rsidR="0000556D" w:rsidRPr="00F60500" w:rsidRDefault="007D5E3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18/02/2021</w:t>
            </w:r>
          </w:p>
        </w:tc>
        <w:tc>
          <w:tcPr>
            <w:tcW w:w="5953" w:type="dxa"/>
          </w:tcPr>
          <w:p w14:paraId="23A1B369" w14:textId="33FC3CD1" w:rsidR="0000556D" w:rsidRPr="00F60500" w:rsidRDefault="007D5E3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708404</w:t>
            </w:r>
          </w:p>
        </w:tc>
      </w:tr>
      <w:tr w:rsidR="00F60500" w:rsidRPr="00F60500" w14:paraId="3476BFD6" w14:textId="77777777" w:rsidTr="0000556D">
        <w:tc>
          <w:tcPr>
            <w:tcW w:w="901" w:type="dxa"/>
          </w:tcPr>
          <w:p w14:paraId="645AF3FF" w14:textId="1C721144" w:rsidR="00CF0A30" w:rsidRPr="00F60500" w:rsidRDefault="007D5E3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3831" w:type="dxa"/>
          </w:tcPr>
          <w:p w14:paraId="104F669D" w14:textId="086C34E4" w:rsidR="00CF0A30" w:rsidRPr="00F60500" w:rsidRDefault="007D5E3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A. N.</w:t>
            </w:r>
          </w:p>
        </w:tc>
        <w:tc>
          <w:tcPr>
            <w:tcW w:w="2209" w:type="dxa"/>
          </w:tcPr>
          <w:p w14:paraId="51205ADE" w14:textId="09768CF8" w:rsidR="00CF0A30" w:rsidRPr="00F60500" w:rsidRDefault="007D5E3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25/01/2021</w:t>
            </w:r>
          </w:p>
        </w:tc>
        <w:tc>
          <w:tcPr>
            <w:tcW w:w="1985" w:type="dxa"/>
          </w:tcPr>
          <w:p w14:paraId="614ADB93" w14:textId="73582C01" w:rsidR="00CF0A30" w:rsidRPr="00F60500" w:rsidRDefault="007D5E3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18/02/2021</w:t>
            </w:r>
          </w:p>
        </w:tc>
        <w:tc>
          <w:tcPr>
            <w:tcW w:w="5953" w:type="dxa"/>
          </w:tcPr>
          <w:p w14:paraId="0FD689F2" w14:textId="28EBBF8B" w:rsidR="00CF0A30" w:rsidRPr="00F60500" w:rsidRDefault="007D5E3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708609</w:t>
            </w:r>
          </w:p>
        </w:tc>
      </w:tr>
      <w:tr w:rsidR="00F60500" w:rsidRPr="00F60500" w14:paraId="41EB5105" w14:textId="77777777" w:rsidTr="0000556D">
        <w:tc>
          <w:tcPr>
            <w:tcW w:w="901" w:type="dxa"/>
          </w:tcPr>
          <w:p w14:paraId="1C363AA0" w14:textId="1347A429" w:rsidR="00CF0A30" w:rsidRPr="00F60500" w:rsidRDefault="007D5E3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3831" w:type="dxa"/>
          </w:tcPr>
          <w:p w14:paraId="6773D39B" w14:textId="66B4E806" w:rsidR="00CF0A30" w:rsidRPr="00F60500" w:rsidRDefault="007D5E3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P. R. S.</w:t>
            </w:r>
          </w:p>
        </w:tc>
        <w:tc>
          <w:tcPr>
            <w:tcW w:w="2209" w:type="dxa"/>
          </w:tcPr>
          <w:p w14:paraId="6189C616" w14:textId="191ABFBD" w:rsidR="00CF0A30" w:rsidRPr="00F60500" w:rsidRDefault="007D5E3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25/01/2021</w:t>
            </w:r>
          </w:p>
        </w:tc>
        <w:tc>
          <w:tcPr>
            <w:tcW w:w="1985" w:type="dxa"/>
          </w:tcPr>
          <w:p w14:paraId="7D811F97" w14:textId="10BD7EA2" w:rsidR="00CF0A30" w:rsidRPr="00F60500" w:rsidRDefault="007D5E3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19/02/2021</w:t>
            </w:r>
          </w:p>
        </w:tc>
        <w:tc>
          <w:tcPr>
            <w:tcW w:w="5953" w:type="dxa"/>
          </w:tcPr>
          <w:p w14:paraId="5DA5EFBF" w14:textId="77562F03" w:rsidR="00CF0A30" w:rsidRPr="00F60500" w:rsidRDefault="007D5E3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703207</w:t>
            </w:r>
          </w:p>
        </w:tc>
      </w:tr>
      <w:tr w:rsidR="00F60500" w:rsidRPr="00F60500" w14:paraId="49DDC415" w14:textId="77777777" w:rsidTr="0000556D">
        <w:tc>
          <w:tcPr>
            <w:tcW w:w="901" w:type="dxa"/>
          </w:tcPr>
          <w:p w14:paraId="6A64E4EA" w14:textId="23FAA049" w:rsidR="00CF0A30" w:rsidRPr="00F60500" w:rsidRDefault="007D5E3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3831" w:type="dxa"/>
          </w:tcPr>
          <w:p w14:paraId="3BAEE30A" w14:textId="12FF1E3F" w:rsidR="00CF0A30" w:rsidRPr="00F60500" w:rsidRDefault="007D5E3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I. V.</w:t>
            </w:r>
          </w:p>
        </w:tc>
        <w:tc>
          <w:tcPr>
            <w:tcW w:w="2209" w:type="dxa"/>
          </w:tcPr>
          <w:p w14:paraId="3F48BE0A" w14:textId="35DB3E5E" w:rsidR="00CF0A30" w:rsidRPr="00F60500" w:rsidRDefault="007D5E3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25/01/2021</w:t>
            </w:r>
          </w:p>
        </w:tc>
        <w:tc>
          <w:tcPr>
            <w:tcW w:w="1985" w:type="dxa"/>
          </w:tcPr>
          <w:p w14:paraId="64AF6371" w14:textId="53227BDB" w:rsidR="00CF0A30" w:rsidRPr="00F60500" w:rsidRDefault="007D5E3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17/02/2021</w:t>
            </w:r>
          </w:p>
        </w:tc>
        <w:tc>
          <w:tcPr>
            <w:tcW w:w="5953" w:type="dxa"/>
          </w:tcPr>
          <w:p w14:paraId="3786CFC7" w14:textId="68E42D9B" w:rsidR="00CF0A30" w:rsidRPr="00F60500" w:rsidRDefault="007D5E3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706706</w:t>
            </w:r>
          </w:p>
        </w:tc>
      </w:tr>
      <w:tr w:rsidR="00F60500" w:rsidRPr="00F60500" w14:paraId="428DA70B" w14:textId="77777777" w:rsidTr="0000556D">
        <w:tc>
          <w:tcPr>
            <w:tcW w:w="901" w:type="dxa"/>
          </w:tcPr>
          <w:p w14:paraId="6AE20115" w14:textId="1DF11328" w:rsidR="00CF0A30" w:rsidRPr="00F60500" w:rsidRDefault="007D5E3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3831" w:type="dxa"/>
          </w:tcPr>
          <w:p w14:paraId="7B508274" w14:textId="012AF1BB" w:rsidR="00CF0A30" w:rsidRPr="00F60500" w:rsidRDefault="007D5E3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N. N. S.</w:t>
            </w:r>
          </w:p>
        </w:tc>
        <w:tc>
          <w:tcPr>
            <w:tcW w:w="2209" w:type="dxa"/>
          </w:tcPr>
          <w:p w14:paraId="5AA997D9" w14:textId="6E45A8DF" w:rsidR="00CF0A30" w:rsidRPr="00F60500" w:rsidRDefault="007D5E3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26/01/2021</w:t>
            </w:r>
          </w:p>
        </w:tc>
        <w:tc>
          <w:tcPr>
            <w:tcW w:w="1985" w:type="dxa"/>
          </w:tcPr>
          <w:p w14:paraId="3733357A" w14:textId="11946665" w:rsidR="00CF0A30" w:rsidRPr="00F60500" w:rsidRDefault="007D5E3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23/02/2021</w:t>
            </w:r>
          </w:p>
        </w:tc>
        <w:tc>
          <w:tcPr>
            <w:tcW w:w="5953" w:type="dxa"/>
          </w:tcPr>
          <w:p w14:paraId="42975466" w14:textId="06639062" w:rsidR="00CF0A30" w:rsidRPr="00F60500" w:rsidRDefault="007D5E3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705002</w:t>
            </w:r>
          </w:p>
        </w:tc>
      </w:tr>
      <w:tr w:rsidR="00F60500" w:rsidRPr="00F60500" w14:paraId="61B1F4FF" w14:textId="77777777" w:rsidTr="0000556D">
        <w:tc>
          <w:tcPr>
            <w:tcW w:w="901" w:type="dxa"/>
          </w:tcPr>
          <w:p w14:paraId="31B3354D" w14:textId="60F1BAA4" w:rsidR="00CF0A30" w:rsidRPr="00F60500" w:rsidRDefault="007D5E3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3831" w:type="dxa"/>
          </w:tcPr>
          <w:p w14:paraId="4310874A" w14:textId="7CBF9B80" w:rsidR="00CF0A30" w:rsidRPr="00F60500" w:rsidRDefault="007D5E3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M.</w:t>
            </w:r>
          </w:p>
        </w:tc>
        <w:tc>
          <w:tcPr>
            <w:tcW w:w="2209" w:type="dxa"/>
          </w:tcPr>
          <w:p w14:paraId="6C230430" w14:textId="36088859" w:rsidR="00CF0A30" w:rsidRPr="00F60500" w:rsidRDefault="007D5E3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28/01/2021</w:t>
            </w:r>
          </w:p>
        </w:tc>
        <w:tc>
          <w:tcPr>
            <w:tcW w:w="1985" w:type="dxa"/>
          </w:tcPr>
          <w:p w14:paraId="16648B45" w14:textId="04CB67EC" w:rsidR="00CF0A30" w:rsidRPr="00F60500" w:rsidRDefault="007D5E3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23/02/2021</w:t>
            </w:r>
          </w:p>
        </w:tc>
        <w:tc>
          <w:tcPr>
            <w:tcW w:w="5953" w:type="dxa"/>
          </w:tcPr>
          <w:p w14:paraId="2A3F83D9" w14:textId="4C762CE0" w:rsidR="00CF0A30" w:rsidRPr="00F60500" w:rsidRDefault="007D5E3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700005</w:t>
            </w:r>
          </w:p>
        </w:tc>
      </w:tr>
      <w:tr w:rsidR="00F60500" w:rsidRPr="00F60500" w14:paraId="5A93ED80" w14:textId="77777777" w:rsidTr="0000556D">
        <w:tc>
          <w:tcPr>
            <w:tcW w:w="901" w:type="dxa"/>
          </w:tcPr>
          <w:p w14:paraId="02E39BCF" w14:textId="60063D48" w:rsidR="00CF0A30" w:rsidRPr="00F60500" w:rsidRDefault="007D5E3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3831" w:type="dxa"/>
          </w:tcPr>
          <w:p w14:paraId="70DD04AD" w14:textId="42F7F2A9" w:rsidR="00CF0A30" w:rsidRPr="00F60500" w:rsidRDefault="007D5E3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P. E. S.</w:t>
            </w:r>
          </w:p>
        </w:tc>
        <w:tc>
          <w:tcPr>
            <w:tcW w:w="2209" w:type="dxa"/>
          </w:tcPr>
          <w:p w14:paraId="6A094EB1" w14:textId="0AE54B5B" w:rsidR="00CF0A30" w:rsidRPr="00F60500" w:rsidRDefault="007D5E3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29/01/2021</w:t>
            </w:r>
          </w:p>
        </w:tc>
        <w:tc>
          <w:tcPr>
            <w:tcW w:w="1985" w:type="dxa"/>
          </w:tcPr>
          <w:p w14:paraId="021CD829" w14:textId="4046CEC5" w:rsidR="00CF0A30" w:rsidRPr="00F60500" w:rsidRDefault="007D5E3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18/02/2021</w:t>
            </w:r>
          </w:p>
        </w:tc>
        <w:tc>
          <w:tcPr>
            <w:tcW w:w="5953" w:type="dxa"/>
          </w:tcPr>
          <w:p w14:paraId="279D5A0A" w14:textId="49899987" w:rsidR="00CF0A30" w:rsidRPr="00F60500" w:rsidRDefault="007D5E3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706106</w:t>
            </w:r>
          </w:p>
        </w:tc>
      </w:tr>
      <w:tr w:rsidR="00F60500" w:rsidRPr="00F60500" w14:paraId="633C6C63" w14:textId="77777777" w:rsidTr="0000556D">
        <w:tc>
          <w:tcPr>
            <w:tcW w:w="901" w:type="dxa"/>
          </w:tcPr>
          <w:p w14:paraId="451418BD" w14:textId="7C5C7118" w:rsidR="00CF0A30" w:rsidRPr="00F60500" w:rsidRDefault="007D5E3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3831" w:type="dxa"/>
          </w:tcPr>
          <w:p w14:paraId="2F05F669" w14:textId="6A5EA64F" w:rsidR="00CF0A30" w:rsidRPr="00F60500" w:rsidRDefault="007D5E3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I. J. S.</w:t>
            </w:r>
          </w:p>
        </w:tc>
        <w:tc>
          <w:tcPr>
            <w:tcW w:w="2209" w:type="dxa"/>
          </w:tcPr>
          <w:p w14:paraId="12CAD544" w14:textId="35DB37A2" w:rsidR="00CF0A30" w:rsidRPr="00F60500" w:rsidRDefault="007D5E3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25/01/2021</w:t>
            </w:r>
          </w:p>
        </w:tc>
        <w:tc>
          <w:tcPr>
            <w:tcW w:w="1985" w:type="dxa"/>
          </w:tcPr>
          <w:p w14:paraId="0A64513F" w14:textId="46A5F393" w:rsidR="00CF0A30" w:rsidRPr="00F60500" w:rsidRDefault="007D5E3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17/02/2021</w:t>
            </w:r>
          </w:p>
        </w:tc>
        <w:tc>
          <w:tcPr>
            <w:tcW w:w="5953" w:type="dxa"/>
          </w:tcPr>
          <w:p w14:paraId="458D9290" w14:textId="1D861251" w:rsidR="00CF0A30" w:rsidRPr="00F60500" w:rsidRDefault="007D5E3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704501</w:t>
            </w:r>
          </w:p>
        </w:tc>
      </w:tr>
      <w:tr w:rsidR="00F60500" w:rsidRPr="00F60500" w14:paraId="0BEA6D0C" w14:textId="77777777" w:rsidTr="0000556D">
        <w:tc>
          <w:tcPr>
            <w:tcW w:w="901" w:type="dxa"/>
          </w:tcPr>
          <w:p w14:paraId="32A0BBEF" w14:textId="169E84F4" w:rsidR="00CF0A30" w:rsidRPr="00F60500" w:rsidRDefault="007D5E3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3831" w:type="dxa"/>
          </w:tcPr>
          <w:p w14:paraId="5B568F9F" w14:textId="57139784" w:rsidR="00CF0A30" w:rsidRPr="00F60500" w:rsidRDefault="007D5E3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S. L. P.</w:t>
            </w:r>
          </w:p>
        </w:tc>
        <w:tc>
          <w:tcPr>
            <w:tcW w:w="2209" w:type="dxa"/>
          </w:tcPr>
          <w:p w14:paraId="22D0B1C3" w14:textId="2E397F85" w:rsidR="00CF0A30" w:rsidRPr="00F60500" w:rsidRDefault="007D5E3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28/01/2021</w:t>
            </w:r>
          </w:p>
        </w:tc>
        <w:tc>
          <w:tcPr>
            <w:tcW w:w="1985" w:type="dxa"/>
          </w:tcPr>
          <w:p w14:paraId="3B404801" w14:textId="09CCC672" w:rsidR="00CF0A30" w:rsidRPr="00F60500" w:rsidRDefault="007D5E3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01/03/2021</w:t>
            </w:r>
          </w:p>
        </w:tc>
        <w:tc>
          <w:tcPr>
            <w:tcW w:w="5953" w:type="dxa"/>
          </w:tcPr>
          <w:p w14:paraId="2C1710C0" w14:textId="6EF84E79" w:rsidR="00CF0A30" w:rsidRPr="00F60500" w:rsidRDefault="007D5E3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700804</w:t>
            </w:r>
          </w:p>
        </w:tc>
      </w:tr>
      <w:tr w:rsidR="00F60500" w:rsidRPr="00F60500" w14:paraId="706BA98B" w14:textId="77777777" w:rsidTr="0000556D">
        <w:tc>
          <w:tcPr>
            <w:tcW w:w="901" w:type="dxa"/>
          </w:tcPr>
          <w:p w14:paraId="27ED96DF" w14:textId="14A1F56D" w:rsidR="00CF0A30" w:rsidRPr="00F60500" w:rsidRDefault="007D5E3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3831" w:type="dxa"/>
          </w:tcPr>
          <w:p w14:paraId="60C1A088" w14:textId="20AF32EF" w:rsidR="00CF0A30" w:rsidRPr="00F60500" w:rsidRDefault="007D5E3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F. P. S. P.</w:t>
            </w:r>
          </w:p>
        </w:tc>
        <w:tc>
          <w:tcPr>
            <w:tcW w:w="2209" w:type="dxa"/>
          </w:tcPr>
          <w:p w14:paraId="7F387218" w14:textId="555FE89D" w:rsidR="00CF0A30" w:rsidRPr="00F60500" w:rsidRDefault="00B76DC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28/01/2021</w:t>
            </w:r>
          </w:p>
        </w:tc>
        <w:tc>
          <w:tcPr>
            <w:tcW w:w="1985" w:type="dxa"/>
          </w:tcPr>
          <w:p w14:paraId="337E0A1E" w14:textId="3C63EE26" w:rsidR="00CF0A30" w:rsidRPr="00F60500" w:rsidRDefault="00B76DC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01/03/2021</w:t>
            </w:r>
          </w:p>
        </w:tc>
        <w:tc>
          <w:tcPr>
            <w:tcW w:w="5953" w:type="dxa"/>
          </w:tcPr>
          <w:p w14:paraId="0556DD12" w14:textId="76EED4C6" w:rsidR="00CF0A30" w:rsidRPr="00F60500" w:rsidRDefault="00B76DC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702009</w:t>
            </w:r>
          </w:p>
        </w:tc>
      </w:tr>
      <w:tr w:rsidR="00F60500" w:rsidRPr="00F60500" w14:paraId="5F65D7AE" w14:textId="77777777" w:rsidTr="0000556D">
        <w:tc>
          <w:tcPr>
            <w:tcW w:w="901" w:type="dxa"/>
          </w:tcPr>
          <w:p w14:paraId="4235B87C" w14:textId="537AF265" w:rsidR="00CF0A30" w:rsidRPr="00F60500" w:rsidRDefault="007D5E3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3831" w:type="dxa"/>
          </w:tcPr>
          <w:p w14:paraId="21F33727" w14:textId="47AEF204" w:rsidR="00CF0A30" w:rsidRPr="00F60500" w:rsidRDefault="00B76DC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P. L. K.</w:t>
            </w:r>
          </w:p>
        </w:tc>
        <w:tc>
          <w:tcPr>
            <w:tcW w:w="2209" w:type="dxa"/>
          </w:tcPr>
          <w:p w14:paraId="0A979F4C" w14:textId="71EF785F" w:rsidR="00CF0A30" w:rsidRPr="00F60500" w:rsidRDefault="00B76DC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28/01/2021</w:t>
            </w:r>
          </w:p>
        </w:tc>
        <w:tc>
          <w:tcPr>
            <w:tcW w:w="1985" w:type="dxa"/>
          </w:tcPr>
          <w:p w14:paraId="75C6EF10" w14:textId="168382AA" w:rsidR="00CF0A30" w:rsidRPr="00F60500" w:rsidRDefault="00B76DC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01/03/2021</w:t>
            </w:r>
          </w:p>
        </w:tc>
        <w:tc>
          <w:tcPr>
            <w:tcW w:w="5953" w:type="dxa"/>
          </w:tcPr>
          <w:p w14:paraId="6BCE2B73" w14:textId="1D477FE9" w:rsidR="00CF0A30" w:rsidRPr="00F60500" w:rsidRDefault="00B76DC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700709</w:t>
            </w:r>
          </w:p>
        </w:tc>
      </w:tr>
      <w:tr w:rsidR="00F60500" w:rsidRPr="00F60500" w14:paraId="4B7CDECB" w14:textId="77777777" w:rsidTr="0000556D">
        <w:tc>
          <w:tcPr>
            <w:tcW w:w="901" w:type="dxa"/>
          </w:tcPr>
          <w:p w14:paraId="4E1BA23C" w14:textId="78E02CD8" w:rsidR="00CF0A30" w:rsidRPr="00F60500" w:rsidRDefault="007D5E3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3831" w:type="dxa"/>
          </w:tcPr>
          <w:p w14:paraId="152BC8CB" w14:textId="4DCFFFA7" w:rsidR="00CF0A30" w:rsidRPr="00F60500" w:rsidRDefault="00B76DC5" w:rsidP="00B76DC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M. P</w:t>
            </w:r>
          </w:p>
        </w:tc>
        <w:tc>
          <w:tcPr>
            <w:tcW w:w="2209" w:type="dxa"/>
          </w:tcPr>
          <w:p w14:paraId="4BC2C3ED" w14:textId="1F7B40CD" w:rsidR="00CF0A30" w:rsidRPr="00F60500" w:rsidRDefault="00B76DC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28/01/2021</w:t>
            </w:r>
          </w:p>
        </w:tc>
        <w:tc>
          <w:tcPr>
            <w:tcW w:w="1985" w:type="dxa"/>
          </w:tcPr>
          <w:p w14:paraId="09E32D13" w14:textId="5F94B1F7" w:rsidR="00CF0A30" w:rsidRPr="00F60500" w:rsidRDefault="00B76DC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01/03/2021</w:t>
            </w:r>
          </w:p>
        </w:tc>
        <w:tc>
          <w:tcPr>
            <w:tcW w:w="5953" w:type="dxa"/>
          </w:tcPr>
          <w:p w14:paraId="6B44DA70" w14:textId="6035B830" w:rsidR="00CF0A30" w:rsidRPr="00F60500" w:rsidRDefault="00B76DC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706407</w:t>
            </w:r>
          </w:p>
        </w:tc>
      </w:tr>
      <w:tr w:rsidR="00F60500" w:rsidRPr="00F60500" w14:paraId="5F9B63C6" w14:textId="77777777" w:rsidTr="0000556D">
        <w:tc>
          <w:tcPr>
            <w:tcW w:w="901" w:type="dxa"/>
          </w:tcPr>
          <w:p w14:paraId="2BF23563" w14:textId="71B879F4" w:rsidR="00CF0A30" w:rsidRPr="00F60500" w:rsidRDefault="007D5E3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3831" w:type="dxa"/>
          </w:tcPr>
          <w:p w14:paraId="05F6F168" w14:textId="72B2FF3A" w:rsidR="00CF0A30" w:rsidRPr="00F60500" w:rsidRDefault="00B76DC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M.</w:t>
            </w:r>
          </w:p>
        </w:tc>
        <w:tc>
          <w:tcPr>
            <w:tcW w:w="2209" w:type="dxa"/>
          </w:tcPr>
          <w:p w14:paraId="6D97DF79" w14:textId="789F1626" w:rsidR="00CF0A30" w:rsidRPr="00F60500" w:rsidRDefault="00B76DC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28/01/2021</w:t>
            </w:r>
          </w:p>
        </w:tc>
        <w:tc>
          <w:tcPr>
            <w:tcW w:w="1985" w:type="dxa"/>
          </w:tcPr>
          <w:p w14:paraId="766503BD" w14:textId="1B055E21" w:rsidR="00CF0A30" w:rsidRPr="00F60500" w:rsidRDefault="00B76DC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01/03/2021</w:t>
            </w:r>
          </w:p>
        </w:tc>
        <w:tc>
          <w:tcPr>
            <w:tcW w:w="5953" w:type="dxa"/>
          </w:tcPr>
          <w:p w14:paraId="1C4D6153" w14:textId="67015B3B" w:rsidR="00CF0A30" w:rsidRPr="00F60500" w:rsidRDefault="00B76DC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700507</w:t>
            </w:r>
          </w:p>
        </w:tc>
      </w:tr>
      <w:tr w:rsidR="00F60500" w:rsidRPr="00F60500" w14:paraId="2C356CBC" w14:textId="77777777" w:rsidTr="0000556D">
        <w:tc>
          <w:tcPr>
            <w:tcW w:w="901" w:type="dxa"/>
          </w:tcPr>
          <w:p w14:paraId="7A06FEC8" w14:textId="15FD4C5C" w:rsidR="00CF0A30" w:rsidRPr="00F60500" w:rsidRDefault="007D5E3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37</w:t>
            </w:r>
          </w:p>
        </w:tc>
        <w:tc>
          <w:tcPr>
            <w:tcW w:w="3831" w:type="dxa"/>
          </w:tcPr>
          <w:p w14:paraId="796940F4" w14:textId="54FF3737" w:rsidR="00CF0A30" w:rsidRPr="00F60500" w:rsidRDefault="00B76DC5" w:rsidP="00B76DC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P. R.</w:t>
            </w:r>
          </w:p>
        </w:tc>
        <w:tc>
          <w:tcPr>
            <w:tcW w:w="2209" w:type="dxa"/>
          </w:tcPr>
          <w:p w14:paraId="55EDCC0C" w14:textId="7320B34A" w:rsidR="00CF0A30" w:rsidRPr="00F60500" w:rsidRDefault="00B76DC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28/01/2021</w:t>
            </w:r>
          </w:p>
        </w:tc>
        <w:tc>
          <w:tcPr>
            <w:tcW w:w="1985" w:type="dxa"/>
          </w:tcPr>
          <w:p w14:paraId="1EB9C87F" w14:textId="344F2EFD" w:rsidR="00CF0A30" w:rsidRPr="00F60500" w:rsidRDefault="00B76DC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01/03/2021</w:t>
            </w:r>
          </w:p>
        </w:tc>
        <w:tc>
          <w:tcPr>
            <w:tcW w:w="5953" w:type="dxa"/>
          </w:tcPr>
          <w:p w14:paraId="584D6556" w14:textId="2A799DFB" w:rsidR="00CF0A30" w:rsidRPr="00F60500" w:rsidRDefault="00B76DC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700505</w:t>
            </w:r>
          </w:p>
        </w:tc>
      </w:tr>
      <w:tr w:rsidR="00F60500" w:rsidRPr="00F60500" w14:paraId="783F638A" w14:textId="77777777" w:rsidTr="0000556D">
        <w:tc>
          <w:tcPr>
            <w:tcW w:w="901" w:type="dxa"/>
          </w:tcPr>
          <w:p w14:paraId="00CC040E" w14:textId="5BE81914" w:rsidR="00CF0A30" w:rsidRPr="00F60500" w:rsidRDefault="007D5E3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38</w:t>
            </w:r>
          </w:p>
        </w:tc>
        <w:tc>
          <w:tcPr>
            <w:tcW w:w="3831" w:type="dxa"/>
          </w:tcPr>
          <w:p w14:paraId="2DC42F54" w14:textId="7767BC54" w:rsidR="00CF0A30" w:rsidRPr="00F60500" w:rsidRDefault="00B76DC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M. S.</w:t>
            </w:r>
          </w:p>
        </w:tc>
        <w:tc>
          <w:tcPr>
            <w:tcW w:w="2209" w:type="dxa"/>
          </w:tcPr>
          <w:p w14:paraId="5A5883BB" w14:textId="3F31F8BB" w:rsidR="00CF0A30" w:rsidRPr="00F60500" w:rsidRDefault="00B76DC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28/01/2021</w:t>
            </w:r>
          </w:p>
        </w:tc>
        <w:tc>
          <w:tcPr>
            <w:tcW w:w="1985" w:type="dxa"/>
          </w:tcPr>
          <w:p w14:paraId="10C27697" w14:textId="04709455" w:rsidR="00CF0A30" w:rsidRPr="00F60500" w:rsidRDefault="00B76DC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01/03/2021</w:t>
            </w:r>
          </w:p>
        </w:tc>
        <w:tc>
          <w:tcPr>
            <w:tcW w:w="5953" w:type="dxa"/>
          </w:tcPr>
          <w:p w14:paraId="0F4C2BF7" w14:textId="3F6F47A6" w:rsidR="00CF0A30" w:rsidRPr="00F60500" w:rsidRDefault="00B76DC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707403</w:t>
            </w:r>
          </w:p>
        </w:tc>
      </w:tr>
      <w:tr w:rsidR="00F60500" w:rsidRPr="00F60500" w14:paraId="57C9B501" w14:textId="77777777" w:rsidTr="0000556D">
        <w:tc>
          <w:tcPr>
            <w:tcW w:w="901" w:type="dxa"/>
          </w:tcPr>
          <w:p w14:paraId="6ABF3283" w14:textId="75FE24DD" w:rsidR="00CF0A30" w:rsidRPr="00F60500" w:rsidRDefault="007D5E3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39</w:t>
            </w:r>
          </w:p>
        </w:tc>
        <w:tc>
          <w:tcPr>
            <w:tcW w:w="3831" w:type="dxa"/>
          </w:tcPr>
          <w:p w14:paraId="4401BAA2" w14:textId="4669A57C" w:rsidR="00CF0A30" w:rsidRPr="00F60500" w:rsidRDefault="00B76DC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D. S. V. B.</w:t>
            </w:r>
          </w:p>
        </w:tc>
        <w:tc>
          <w:tcPr>
            <w:tcW w:w="2209" w:type="dxa"/>
          </w:tcPr>
          <w:p w14:paraId="1161BA09" w14:textId="1A90AA6E" w:rsidR="00CF0A30" w:rsidRPr="00F60500" w:rsidRDefault="00B76DC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28/01/2021</w:t>
            </w:r>
          </w:p>
        </w:tc>
        <w:tc>
          <w:tcPr>
            <w:tcW w:w="1985" w:type="dxa"/>
          </w:tcPr>
          <w:p w14:paraId="6D2AB54C" w14:textId="29AA8E2B" w:rsidR="00CF0A30" w:rsidRPr="00F60500" w:rsidRDefault="00B76DC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01/03/2021</w:t>
            </w:r>
          </w:p>
        </w:tc>
        <w:tc>
          <w:tcPr>
            <w:tcW w:w="5953" w:type="dxa"/>
          </w:tcPr>
          <w:p w14:paraId="1A7A1022" w14:textId="202A6357" w:rsidR="00CF0A30" w:rsidRPr="00F60500" w:rsidRDefault="00B76DC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708701</w:t>
            </w:r>
          </w:p>
        </w:tc>
      </w:tr>
      <w:tr w:rsidR="00F60500" w:rsidRPr="00F60500" w14:paraId="46F479CC" w14:textId="77777777" w:rsidTr="0000556D">
        <w:tc>
          <w:tcPr>
            <w:tcW w:w="901" w:type="dxa"/>
          </w:tcPr>
          <w:p w14:paraId="727CBA13" w14:textId="739840FC" w:rsidR="00CF0A30" w:rsidRPr="00F60500" w:rsidRDefault="007D5E3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3831" w:type="dxa"/>
          </w:tcPr>
          <w:p w14:paraId="35FB50E1" w14:textId="33B3F938" w:rsidR="00CF0A30" w:rsidRPr="00F60500" w:rsidRDefault="00B76DC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E. B.</w:t>
            </w:r>
          </w:p>
        </w:tc>
        <w:tc>
          <w:tcPr>
            <w:tcW w:w="2209" w:type="dxa"/>
          </w:tcPr>
          <w:p w14:paraId="055AA9D3" w14:textId="0780882C" w:rsidR="00CF0A30" w:rsidRPr="00F60500" w:rsidRDefault="00B76DC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28/01/2021</w:t>
            </w:r>
          </w:p>
        </w:tc>
        <w:tc>
          <w:tcPr>
            <w:tcW w:w="1985" w:type="dxa"/>
          </w:tcPr>
          <w:p w14:paraId="0231AE37" w14:textId="014924CF" w:rsidR="00CF0A30" w:rsidRPr="00F60500" w:rsidRDefault="00B76DC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01/03/2021</w:t>
            </w:r>
          </w:p>
        </w:tc>
        <w:tc>
          <w:tcPr>
            <w:tcW w:w="5953" w:type="dxa"/>
          </w:tcPr>
          <w:p w14:paraId="46F52E0D" w14:textId="2B5F1025" w:rsidR="00CF0A30" w:rsidRPr="00F60500" w:rsidRDefault="00B76DC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700309</w:t>
            </w:r>
          </w:p>
        </w:tc>
      </w:tr>
      <w:tr w:rsidR="00F60500" w:rsidRPr="00F60500" w14:paraId="1466ACBD" w14:textId="77777777" w:rsidTr="0000556D">
        <w:tc>
          <w:tcPr>
            <w:tcW w:w="901" w:type="dxa"/>
          </w:tcPr>
          <w:p w14:paraId="31FF9983" w14:textId="6B827AAB" w:rsidR="00CF0A30" w:rsidRPr="00F60500" w:rsidRDefault="007D5E3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41</w:t>
            </w:r>
          </w:p>
        </w:tc>
        <w:tc>
          <w:tcPr>
            <w:tcW w:w="3831" w:type="dxa"/>
          </w:tcPr>
          <w:p w14:paraId="35B105B7" w14:textId="0F504A1E" w:rsidR="00CF0A30" w:rsidRPr="00F60500" w:rsidRDefault="00B76DC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G. M. W.</w:t>
            </w:r>
          </w:p>
        </w:tc>
        <w:tc>
          <w:tcPr>
            <w:tcW w:w="2209" w:type="dxa"/>
          </w:tcPr>
          <w:p w14:paraId="63351020" w14:textId="1EAA2061" w:rsidR="00CF0A30" w:rsidRPr="00F60500" w:rsidRDefault="00B76DC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28/01/2021</w:t>
            </w:r>
          </w:p>
        </w:tc>
        <w:tc>
          <w:tcPr>
            <w:tcW w:w="1985" w:type="dxa"/>
          </w:tcPr>
          <w:p w14:paraId="05B882E1" w14:textId="79A73B6D" w:rsidR="00CF0A30" w:rsidRPr="00F60500" w:rsidRDefault="00B76DC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09/03/2021</w:t>
            </w:r>
          </w:p>
        </w:tc>
        <w:tc>
          <w:tcPr>
            <w:tcW w:w="5953" w:type="dxa"/>
          </w:tcPr>
          <w:p w14:paraId="1281B0C2" w14:textId="348DAD09" w:rsidR="00CF0A30" w:rsidRPr="00F60500" w:rsidRDefault="00B76DC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700002</w:t>
            </w:r>
          </w:p>
        </w:tc>
      </w:tr>
      <w:tr w:rsidR="00F60500" w:rsidRPr="00F60500" w14:paraId="4DCC2F4B" w14:textId="77777777" w:rsidTr="0000556D">
        <w:tc>
          <w:tcPr>
            <w:tcW w:w="901" w:type="dxa"/>
          </w:tcPr>
          <w:p w14:paraId="7EED9C9E" w14:textId="774B4D23" w:rsidR="00CF0A30" w:rsidRPr="00F60500" w:rsidRDefault="007D5E3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42</w:t>
            </w:r>
          </w:p>
        </w:tc>
        <w:tc>
          <w:tcPr>
            <w:tcW w:w="3831" w:type="dxa"/>
          </w:tcPr>
          <w:p w14:paraId="7C9E64C3" w14:textId="6BEA4D62" w:rsidR="00CF0A30" w:rsidRPr="00F60500" w:rsidRDefault="00B76DC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S. S.</w:t>
            </w:r>
          </w:p>
        </w:tc>
        <w:tc>
          <w:tcPr>
            <w:tcW w:w="2209" w:type="dxa"/>
          </w:tcPr>
          <w:p w14:paraId="638C8759" w14:textId="57D8B9BF" w:rsidR="00CF0A30" w:rsidRPr="00F60500" w:rsidRDefault="00B76DC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28/01/2021</w:t>
            </w:r>
          </w:p>
        </w:tc>
        <w:tc>
          <w:tcPr>
            <w:tcW w:w="1985" w:type="dxa"/>
          </w:tcPr>
          <w:p w14:paraId="21313A93" w14:textId="188FF436" w:rsidR="00CF0A30" w:rsidRPr="00F60500" w:rsidRDefault="00B76DC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09/03/2021</w:t>
            </w:r>
          </w:p>
        </w:tc>
        <w:tc>
          <w:tcPr>
            <w:tcW w:w="5953" w:type="dxa"/>
          </w:tcPr>
          <w:p w14:paraId="78A0D9B0" w14:textId="27399C07" w:rsidR="00CF0A30" w:rsidRPr="00F60500" w:rsidRDefault="00B76DC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708901</w:t>
            </w:r>
          </w:p>
        </w:tc>
      </w:tr>
      <w:tr w:rsidR="00F60500" w:rsidRPr="00F60500" w14:paraId="057F4183" w14:textId="77777777" w:rsidTr="0000556D">
        <w:tc>
          <w:tcPr>
            <w:tcW w:w="901" w:type="dxa"/>
          </w:tcPr>
          <w:p w14:paraId="47BC8B1A" w14:textId="5711D154" w:rsidR="00CF0A30" w:rsidRPr="00F60500" w:rsidRDefault="007D5E3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43</w:t>
            </w:r>
          </w:p>
        </w:tc>
        <w:tc>
          <w:tcPr>
            <w:tcW w:w="3831" w:type="dxa"/>
          </w:tcPr>
          <w:p w14:paraId="273130B9" w14:textId="42F1A33A" w:rsidR="00CF0A30" w:rsidRPr="00F60500" w:rsidRDefault="00B76DC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F. B. F.</w:t>
            </w:r>
          </w:p>
        </w:tc>
        <w:tc>
          <w:tcPr>
            <w:tcW w:w="2209" w:type="dxa"/>
          </w:tcPr>
          <w:p w14:paraId="2526FF9A" w14:textId="3D316181" w:rsidR="00CF0A30" w:rsidRPr="00F60500" w:rsidRDefault="00B76DC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28/01/2021</w:t>
            </w:r>
          </w:p>
        </w:tc>
        <w:tc>
          <w:tcPr>
            <w:tcW w:w="1985" w:type="dxa"/>
          </w:tcPr>
          <w:p w14:paraId="64287AFA" w14:textId="338BB770" w:rsidR="00CF0A30" w:rsidRPr="00F60500" w:rsidRDefault="00B76DC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09/03/2021</w:t>
            </w:r>
          </w:p>
        </w:tc>
        <w:tc>
          <w:tcPr>
            <w:tcW w:w="5953" w:type="dxa"/>
          </w:tcPr>
          <w:p w14:paraId="0002C654" w14:textId="67A3C453" w:rsidR="00CF0A30" w:rsidRPr="00F60500" w:rsidRDefault="00B76DC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708600</w:t>
            </w:r>
          </w:p>
        </w:tc>
      </w:tr>
      <w:tr w:rsidR="00F60500" w:rsidRPr="00F60500" w14:paraId="40F8F476" w14:textId="77777777" w:rsidTr="0000556D">
        <w:tc>
          <w:tcPr>
            <w:tcW w:w="901" w:type="dxa"/>
          </w:tcPr>
          <w:p w14:paraId="07FB63EB" w14:textId="2C596835" w:rsidR="00CF0A30" w:rsidRPr="00F60500" w:rsidRDefault="007D5E3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44</w:t>
            </w:r>
          </w:p>
        </w:tc>
        <w:tc>
          <w:tcPr>
            <w:tcW w:w="3831" w:type="dxa"/>
          </w:tcPr>
          <w:p w14:paraId="5234EF8F" w14:textId="56FDFA8D" w:rsidR="00CF0A30" w:rsidRPr="00F60500" w:rsidRDefault="00B76DC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 xml:space="preserve">G. P. S. </w:t>
            </w:r>
          </w:p>
        </w:tc>
        <w:tc>
          <w:tcPr>
            <w:tcW w:w="2209" w:type="dxa"/>
          </w:tcPr>
          <w:p w14:paraId="53D71BD6" w14:textId="0617E67A" w:rsidR="00CF0A30" w:rsidRPr="00F60500" w:rsidRDefault="00B76DC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28/01/2021</w:t>
            </w:r>
          </w:p>
        </w:tc>
        <w:tc>
          <w:tcPr>
            <w:tcW w:w="1985" w:type="dxa"/>
          </w:tcPr>
          <w:p w14:paraId="7E53C73E" w14:textId="31DD15AC" w:rsidR="00CF0A30" w:rsidRPr="00F60500" w:rsidRDefault="00B76DC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09/03/2021</w:t>
            </w:r>
          </w:p>
        </w:tc>
        <w:tc>
          <w:tcPr>
            <w:tcW w:w="5953" w:type="dxa"/>
          </w:tcPr>
          <w:p w14:paraId="6F0F81F1" w14:textId="326B9A98" w:rsidR="00CF0A30" w:rsidRPr="00F60500" w:rsidRDefault="00B76DC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700404</w:t>
            </w:r>
          </w:p>
        </w:tc>
      </w:tr>
      <w:tr w:rsidR="00F60500" w:rsidRPr="00F60500" w14:paraId="643713EB" w14:textId="77777777" w:rsidTr="0000556D">
        <w:tc>
          <w:tcPr>
            <w:tcW w:w="901" w:type="dxa"/>
          </w:tcPr>
          <w:p w14:paraId="660DD6C4" w14:textId="71F1C5F3" w:rsidR="00CF0A30" w:rsidRPr="00F60500" w:rsidRDefault="007D5E3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3831" w:type="dxa"/>
          </w:tcPr>
          <w:p w14:paraId="3BF5165D" w14:textId="4548088D" w:rsidR="00CF0A30" w:rsidRPr="00F60500" w:rsidRDefault="00B76DC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G. S. S.</w:t>
            </w:r>
          </w:p>
        </w:tc>
        <w:tc>
          <w:tcPr>
            <w:tcW w:w="2209" w:type="dxa"/>
          </w:tcPr>
          <w:p w14:paraId="4467BC9C" w14:textId="58C4BDBA" w:rsidR="00CF0A30" w:rsidRPr="00F60500" w:rsidRDefault="00B76DC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28/01/2021</w:t>
            </w:r>
          </w:p>
        </w:tc>
        <w:tc>
          <w:tcPr>
            <w:tcW w:w="1985" w:type="dxa"/>
          </w:tcPr>
          <w:p w14:paraId="5ABB89CE" w14:textId="77F5487A" w:rsidR="00CF0A30" w:rsidRPr="00F60500" w:rsidRDefault="00B76DC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09/03/2021</w:t>
            </w:r>
          </w:p>
        </w:tc>
        <w:tc>
          <w:tcPr>
            <w:tcW w:w="5953" w:type="dxa"/>
          </w:tcPr>
          <w:p w14:paraId="67A29B92" w14:textId="7633953E" w:rsidR="00CF0A30" w:rsidRPr="00F60500" w:rsidRDefault="00B76DC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700508</w:t>
            </w:r>
          </w:p>
        </w:tc>
      </w:tr>
      <w:tr w:rsidR="00F60500" w:rsidRPr="00F60500" w14:paraId="41132514" w14:textId="77777777" w:rsidTr="0000556D">
        <w:tc>
          <w:tcPr>
            <w:tcW w:w="901" w:type="dxa"/>
          </w:tcPr>
          <w:p w14:paraId="5A767F9B" w14:textId="427AEAC6" w:rsidR="007D5E34" w:rsidRPr="00F60500" w:rsidRDefault="007D5E3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46</w:t>
            </w:r>
          </w:p>
        </w:tc>
        <w:tc>
          <w:tcPr>
            <w:tcW w:w="3831" w:type="dxa"/>
          </w:tcPr>
          <w:p w14:paraId="0F0A3C19" w14:textId="79AD53A7" w:rsidR="007D5E34" w:rsidRPr="00F60500" w:rsidRDefault="00B76DC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N. S.</w:t>
            </w:r>
          </w:p>
        </w:tc>
        <w:tc>
          <w:tcPr>
            <w:tcW w:w="2209" w:type="dxa"/>
          </w:tcPr>
          <w:p w14:paraId="16B035F2" w14:textId="4AD4E13F" w:rsidR="007D5E34" w:rsidRPr="00F60500" w:rsidRDefault="00B76DC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28/01/2021</w:t>
            </w:r>
          </w:p>
        </w:tc>
        <w:tc>
          <w:tcPr>
            <w:tcW w:w="1985" w:type="dxa"/>
          </w:tcPr>
          <w:p w14:paraId="0112347F" w14:textId="2CA7F30B" w:rsidR="007D5E34" w:rsidRPr="00F60500" w:rsidRDefault="00B76DC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09/03/2021</w:t>
            </w:r>
          </w:p>
        </w:tc>
        <w:tc>
          <w:tcPr>
            <w:tcW w:w="5953" w:type="dxa"/>
          </w:tcPr>
          <w:p w14:paraId="3274ACBA" w14:textId="4E9EC984" w:rsidR="007D5E34" w:rsidRPr="00F60500" w:rsidRDefault="00B76DC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700209</w:t>
            </w:r>
          </w:p>
        </w:tc>
      </w:tr>
      <w:tr w:rsidR="00F60500" w:rsidRPr="00F60500" w14:paraId="3AAAD53D" w14:textId="77777777" w:rsidTr="0000556D">
        <w:tc>
          <w:tcPr>
            <w:tcW w:w="901" w:type="dxa"/>
          </w:tcPr>
          <w:p w14:paraId="6F7E826C" w14:textId="525BEE31" w:rsidR="007D5E34" w:rsidRPr="00F60500" w:rsidRDefault="007D5E3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47</w:t>
            </w:r>
          </w:p>
        </w:tc>
        <w:tc>
          <w:tcPr>
            <w:tcW w:w="3831" w:type="dxa"/>
          </w:tcPr>
          <w:p w14:paraId="635E4F96" w14:textId="0AB3B910" w:rsidR="007D5E34" w:rsidRPr="00F60500" w:rsidRDefault="00B76DC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O. K.</w:t>
            </w:r>
          </w:p>
        </w:tc>
        <w:tc>
          <w:tcPr>
            <w:tcW w:w="2209" w:type="dxa"/>
          </w:tcPr>
          <w:p w14:paraId="34200C21" w14:textId="4F9FE03A" w:rsidR="007D5E34" w:rsidRPr="00F60500" w:rsidRDefault="001F1E8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28/01/2021</w:t>
            </w:r>
          </w:p>
        </w:tc>
        <w:tc>
          <w:tcPr>
            <w:tcW w:w="1985" w:type="dxa"/>
          </w:tcPr>
          <w:p w14:paraId="4C7E1146" w14:textId="101DBDC3" w:rsidR="007D5E34" w:rsidRPr="00F60500" w:rsidRDefault="001F1E8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09/03/2021</w:t>
            </w:r>
          </w:p>
        </w:tc>
        <w:tc>
          <w:tcPr>
            <w:tcW w:w="5953" w:type="dxa"/>
          </w:tcPr>
          <w:p w14:paraId="1B69889E" w14:textId="264EB328" w:rsidR="007D5E34" w:rsidRPr="00F60500" w:rsidRDefault="001F1E8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709001</w:t>
            </w:r>
          </w:p>
        </w:tc>
      </w:tr>
      <w:tr w:rsidR="00F60500" w:rsidRPr="00F60500" w14:paraId="36B2EA5C" w14:textId="77777777" w:rsidTr="0000556D">
        <w:tc>
          <w:tcPr>
            <w:tcW w:w="901" w:type="dxa"/>
          </w:tcPr>
          <w:p w14:paraId="503E3423" w14:textId="0D966558" w:rsidR="007D5E34" w:rsidRPr="00F60500" w:rsidRDefault="007D5E3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48</w:t>
            </w:r>
          </w:p>
        </w:tc>
        <w:tc>
          <w:tcPr>
            <w:tcW w:w="3831" w:type="dxa"/>
          </w:tcPr>
          <w:p w14:paraId="7D630338" w14:textId="68C3EB06" w:rsidR="007D5E34" w:rsidRPr="00F60500" w:rsidRDefault="001F1E8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R. S.</w:t>
            </w:r>
          </w:p>
        </w:tc>
        <w:tc>
          <w:tcPr>
            <w:tcW w:w="2209" w:type="dxa"/>
          </w:tcPr>
          <w:p w14:paraId="5A7F79BF" w14:textId="4736A2CA" w:rsidR="007D5E34" w:rsidRPr="00F60500" w:rsidRDefault="001F1E8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28/01/2021</w:t>
            </w:r>
          </w:p>
        </w:tc>
        <w:tc>
          <w:tcPr>
            <w:tcW w:w="1985" w:type="dxa"/>
          </w:tcPr>
          <w:p w14:paraId="676E7EB5" w14:textId="74F91966" w:rsidR="007D5E34" w:rsidRPr="00F60500" w:rsidRDefault="001F1E8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09/03/2021</w:t>
            </w:r>
          </w:p>
        </w:tc>
        <w:tc>
          <w:tcPr>
            <w:tcW w:w="5953" w:type="dxa"/>
          </w:tcPr>
          <w:p w14:paraId="14FFDC4B" w14:textId="06F89C4B" w:rsidR="007D5E34" w:rsidRPr="00F60500" w:rsidRDefault="001F1E8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700101</w:t>
            </w:r>
          </w:p>
        </w:tc>
      </w:tr>
      <w:tr w:rsidR="00F60500" w:rsidRPr="00F60500" w14:paraId="680A2350" w14:textId="77777777" w:rsidTr="0000556D">
        <w:tc>
          <w:tcPr>
            <w:tcW w:w="901" w:type="dxa"/>
          </w:tcPr>
          <w:p w14:paraId="04FFC98B" w14:textId="5AFD1E27" w:rsidR="007D5E34" w:rsidRPr="00F60500" w:rsidRDefault="007D5E3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49</w:t>
            </w:r>
          </w:p>
        </w:tc>
        <w:tc>
          <w:tcPr>
            <w:tcW w:w="3831" w:type="dxa"/>
          </w:tcPr>
          <w:p w14:paraId="63E38F11" w14:textId="214CF50B" w:rsidR="007D5E34" w:rsidRPr="00F60500" w:rsidRDefault="001F1E8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W. L.</w:t>
            </w:r>
          </w:p>
        </w:tc>
        <w:tc>
          <w:tcPr>
            <w:tcW w:w="2209" w:type="dxa"/>
          </w:tcPr>
          <w:p w14:paraId="2BF47A82" w14:textId="31D1CED8" w:rsidR="007D5E34" w:rsidRPr="00F60500" w:rsidRDefault="001F1E8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28/01/2021</w:t>
            </w:r>
          </w:p>
        </w:tc>
        <w:tc>
          <w:tcPr>
            <w:tcW w:w="1985" w:type="dxa"/>
          </w:tcPr>
          <w:p w14:paraId="5D0CA651" w14:textId="22B23FD2" w:rsidR="007D5E34" w:rsidRPr="00F60500" w:rsidRDefault="001F1E8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09/03/2021</w:t>
            </w:r>
          </w:p>
        </w:tc>
        <w:tc>
          <w:tcPr>
            <w:tcW w:w="5953" w:type="dxa"/>
          </w:tcPr>
          <w:p w14:paraId="49554A24" w14:textId="1361CD70" w:rsidR="007D5E34" w:rsidRPr="00F60500" w:rsidRDefault="001F1E8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708707</w:t>
            </w:r>
          </w:p>
        </w:tc>
      </w:tr>
      <w:tr w:rsidR="00F60500" w:rsidRPr="00F60500" w14:paraId="07DDEA1E" w14:textId="77777777" w:rsidTr="0000556D">
        <w:tc>
          <w:tcPr>
            <w:tcW w:w="901" w:type="dxa"/>
          </w:tcPr>
          <w:p w14:paraId="191648BF" w14:textId="6A90861A" w:rsidR="007D5E34" w:rsidRPr="00F60500" w:rsidRDefault="007D5E3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3831" w:type="dxa"/>
          </w:tcPr>
          <w:p w14:paraId="06F17C84" w14:textId="682620F4" w:rsidR="007D5E34" w:rsidRPr="00F60500" w:rsidRDefault="001F1E8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J. R. P.</w:t>
            </w:r>
          </w:p>
        </w:tc>
        <w:tc>
          <w:tcPr>
            <w:tcW w:w="2209" w:type="dxa"/>
          </w:tcPr>
          <w:p w14:paraId="79427F1C" w14:textId="1228BFFD" w:rsidR="007D5E34" w:rsidRPr="00F60500" w:rsidRDefault="001F1E8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28/01/2021</w:t>
            </w:r>
          </w:p>
        </w:tc>
        <w:tc>
          <w:tcPr>
            <w:tcW w:w="1985" w:type="dxa"/>
          </w:tcPr>
          <w:p w14:paraId="071346FE" w14:textId="4AB1B73F" w:rsidR="007D5E34" w:rsidRPr="00F60500" w:rsidRDefault="001F1E8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09/03/2021</w:t>
            </w:r>
          </w:p>
        </w:tc>
        <w:tc>
          <w:tcPr>
            <w:tcW w:w="5953" w:type="dxa"/>
          </w:tcPr>
          <w:p w14:paraId="09972E75" w14:textId="38E20B70" w:rsidR="007D5E34" w:rsidRPr="00F60500" w:rsidRDefault="001F1E8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700304</w:t>
            </w:r>
          </w:p>
        </w:tc>
      </w:tr>
      <w:tr w:rsidR="00F60500" w:rsidRPr="00F60500" w14:paraId="0556FE57" w14:textId="77777777" w:rsidTr="0000556D">
        <w:tc>
          <w:tcPr>
            <w:tcW w:w="901" w:type="dxa"/>
          </w:tcPr>
          <w:p w14:paraId="6582935E" w14:textId="47893D30" w:rsidR="007D5E34" w:rsidRPr="00F60500" w:rsidRDefault="007D5E3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51</w:t>
            </w:r>
          </w:p>
        </w:tc>
        <w:tc>
          <w:tcPr>
            <w:tcW w:w="3831" w:type="dxa"/>
          </w:tcPr>
          <w:p w14:paraId="5D5C6260" w14:textId="36B09FB9" w:rsidR="007D5E34" w:rsidRPr="00F60500" w:rsidRDefault="001F1E8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S. C.</w:t>
            </w:r>
          </w:p>
        </w:tc>
        <w:tc>
          <w:tcPr>
            <w:tcW w:w="2209" w:type="dxa"/>
          </w:tcPr>
          <w:p w14:paraId="3C36E5ED" w14:textId="144E0960" w:rsidR="007D5E34" w:rsidRPr="00F60500" w:rsidRDefault="001F1E8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05/02/2021</w:t>
            </w:r>
          </w:p>
        </w:tc>
        <w:tc>
          <w:tcPr>
            <w:tcW w:w="1985" w:type="dxa"/>
          </w:tcPr>
          <w:p w14:paraId="211F81E7" w14:textId="729033FD" w:rsidR="007D5E34" w:rsidRPr="00F60500" w:rsidRDefault="001F1E8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08/04/2021</w:t>
            </w:r>
          </w:p>
        </w:tc>
        <w:tc>
          <w:tcPr>
            <w:tcW w:w="5953" w:type="dxa"/>
          </w:tcPr>
          <w:p w14:paraId="50C7355D" w14:textId="26256770" w:rsidR="007D5E34" w:rsidRPr="00F60500" w:rsidRDefault="001F1E8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706306</w:t>
            </w:r>
          </w:p>
        </w:tc>
      </w:tr>
      <w:tr w:rsidR="00F60500" w:rsidRPr="00F60500" w14:paraId="4BABE478" w14:textId="77777777" w:rsidTr="0000556D">
        <w:tc>
          <w:tcPr>
            <w:tcW w:w="901" w:type="dxa"/>
          </w:tcPr>
          <w:p w14:paraId="3822B7F8" w14:textId="6B2D1511" w:rsidR="007D5E34" w:rsidRPr="00F60500" w:rsidRDefault="007D5E3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52</w:t>
            </w:r>
          </w:p>
        </w:tc>
        <w:tc>
          <w:tcPr>
            <w:tcW w:w="3831" w:type="dxa"/>
          </w:tcPr>
          <w:p w14:paraId="26F88800" w14:textId="00F32F8B" w:rsidR="007D5E34" w:rsidRPr="00F60500" w:rsidRDefault="001F1E8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H. T.</w:t>
            </w:r>
          </w:p>
        </w:tc>
        <w:tc>
          <w:tcPr>
            <w:tcW w:w="2209" w:type="dxa"/>
          </w:tcPr>
          <w:p w14:paraId="278638D9" w14:textId="1967EB7F" w:rsidR="007D5E34" w:rsidRPr="00F60500" w:rsidRDefault="001F1E8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05/02/2021</w:t>
            </w:r>
          </w:p>
        </w:tc>
        <w:tc>
          <w:tcPr>
            <w:tcW w:w="1985" w:type="dxa"/>
          </w:tcPr>
          <w:p w14:paraId="633FB64B" w14:textId="6558A273" w:rsidR="007D5E34" w:rsidRPr="00F60500" w:rsidRDefault="001F1E8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08/04/2021</w:t>
            </w:r>
          </w:p>
        </w:tc>
        <w:tc>
          <w:tcPr>
            <w:tcW w:w="5953" w:type="dxa"/>
          </w:tcPr>
          <w:p w14:paraId="1E4156CE" w14:textId="6DD57FF2" w:rsidR="007D5E34" w:rsidRPr="00F60500" w:rsidRDefault="001F1E8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700906</w:t>
            </w:r>
          </w:p>
        </w:tc>
      </w:tr>
      <w:tr w:rsidR="00F60500" w:rsidRPr="00F60500" w14:paraId="462B572A" w14:textId="77777777" w:rsidTr="0000556D">
        <w:tc>
          <w:tcPr>
            <w:tcW w:w="901" w:type="dxa"/>
          </w:tcPr>
          <w:p w14:paraId="2A333876" w14:textId="549E5FF4" w:rsidR="00CF0A30" w:rsidRPr="00F60500" w:rsidRDefault="007D5E3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lastRenderedPageBreak/>
              <w:t>53</w:t>
            </w:r>
          </w:p>
        </w:tc>
        <w:tc>
          <w:tcPr>
            <w:tcW w:w="3831" w:type="dxa"/>
          </w:tcPr>
          <w:p w14:paraId="0A09C6DC" w14:textId="5F85E532" w:rsidR="00CF0A30" w:rsidRPr="00F60500" w:rsidRDefault="0080042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D. B.</w:t>
            </w:r>
          </w:p>
        </w:tc>
        <w:tc>
          <w:tcPr>
            <w:tcW w:w="2209" w:type="dxa"/>
          </w:tcPr>
          <w:p w14:paraId="341E9E0B" w14:textId="5222443D" w:rsidR="00CF0A30" w:rsidRPr="00F60500" w:rsidRDefault="0080042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05/02/2021</w:t>
            </w:r>
          </w:p>
        </w:tc>
        <w:tc>
          <w:tcPr>
            <w:tcW w:w="1985" w:type="dxa"/>
          </w:tcPr>
          <w:p w14:paraId="15A1E7B6" w14:textId="74D25F7F" w:rsidR="00CF0A30" w:rsidRPr="00F60500" w:rsidRDefault="0080042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08/04/2021</w:t>
            </w:r>
          </w:p>
        </w:tc>
        <w:tc>
          <w:tcPr>
            <w:tcW w:w="5953" w:type="dxa"/>
          </w:tcPr>
          <w:p w14:paraId="7F42F12D" w14:textId="6B352FCC" w:rsidR="00CF0A30" w:rsidRPr="00F60500" w:rsidRDefault="0080042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703607</w:t>
            </w:r>
          </w:p>
        </w:tc>
      </w:tr>
      <w:tr w:rsidR="00F60500" w:rsidRPr="00F60500" w14:paraId="1BD0C5F3" w14:textId="77777777" w:rsidTr="0000556D">
        <w:tc>
          <w:tcPr>
            <w:tcW w:w="901" w:type="dxa"/>
          </w:tcPr>
          <w:p w14:paraId="515AB8E6" w14:textId="45AE1737" w:rsidR="00800427" w:rsidRPr="00F60500" w:rsidRDefault="0080042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54</w:t>
            </w:r>
          </w:p>
        </w:tc>
        <w:tc>
          <w:tcPr>
            <w:tcW w:w="3831" w:type="dxa"/>
          </w:tcPr>
          <w:p w14:paraId="207434B6" w14:textId="1D871AA1" w:rsidR="00800427" w:rsidRPr="00F60500" w:rsidRDefault="0080042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D. L. G.</w:t>
            </w:r>
          </w:p>
        </w:tc>
        <w:tc>
          <w:tcPr>
            <w:tcW w:w="2209" w:type="dxa"/>
          </w:tcPr>
          <w:p w14:paraId="2516E5D6" w14:textId="251D0BE8" w:rsidR="00800427" w:rsidRPr="00F60500" w:rsidRDefault="0080042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05/02/2021</w:t>
            </w:r>
          </w:p>
        </w:tc>
        <w:tc>
          <w:tcPr>
            <w:tcW w:w="1985" w:type="dxa"/>
          </w:tcPr>
          <w:p w14:paraId="7A7C13A9" w14:textId="73CAD82E" w:rsidR="00800427" w:rsidRPr="00F60500" w:rsidRDefault="0080042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08/04/2021</w:t>
            </w:r>
          </w:p>
        </w:tc>
        <w:tc>
          <w:tcPr>
            <w:tcW w:w="5953" w:type="dxa"/>
          </w:tcPr>
          <w:p w14:paraId="050B4132" w14:textId="1777890A" w:rsidR="00800427" w:rsidRPr="00F60500" w:rsidRDefault="0080042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707804</w:t>
            </w:r>
          </w:p>
        </w:tc>
      </w:tr>
      <w:tr w:rsidR="00F60500" w:rsidRPr="00F60500" w14:paraId="791B55A6" w14:textId="77777777" w:rsidTr="0000556D">
        <w:tc>
          <w:tcPr>
            <w:tcW w:w="901" w:type="dxa"/>
          </w:tcPr>
          <w:p w14:paraId="1A187A7B" w14:textId="774CC695" w:rsidR="00800427" w:rsidRPr="00F60500" w:rsidRDefault="0080042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55</w:t>
            </w:r>
          </w:p>
        </w:tc>
        <w:tc>
          <w:tcPr>
            <w:tcW w:w="3831" w:type="dxa"/>
          </w:tcPr>
          <w:p w14:paraId="381F6E2A" w14:textId="7A985473" w:rsidR="00800427" w:rsidRPr="00F60500" w:rsidRDefault="0080042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N. I. M.</w:t>
            </w:r>
          </w:p>
        </w:tc>
        <w:tc>
          <w:tcPr>
            <w:tcW w:w="2209" w:type="dxa"/>
          </w:tcPr>
          <w:p w14:paraId="28D224EA" w14:textId="63442904" w:rsidR="00800427" w:rsidRPr="00F60500" w:rsidRDefault="0080042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05/02/2021</w:t>
            </w:r>
          </w:p>
        </w:tc>
        <w:tc>
          <w:tcPr>
            <w:tcW w:w="1985" w:type="dxa"/>
          </w:tcPr>
          <w:p w14:paraId="20DEEED0" w14:textId="50EC36A9" w:rsidR="00800427" w:rsidRPr="00F60500" w:rsidRDefault="0080042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08/04/2021</w:t>
            </w:r>
          </w:p>
        </w:tc>
        <w:tc>
          <w:tcPr>
            <w:tcW w:w="5953" w:type="dxa"/>
          </w:tcPr>
          <w:p w14:paraId="237C782F" w14:textId="7A797F14" w:rsidR="00800427" w:rsidRPr="00F60500" w:rsidRDefault="0080042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707600</w:t>
            </w:r>
          </w:p>
        </w:tc>
      </w:tr>
      <w:tr w:rsidR="00F60500" w:rsidRPr="00F60500" w14:paraId="1BC7A872" w14:textId="77777777" w:rsidTr="0000556D">
        <w:tc>
          <w:tcPr>
            <w:tcW w:w="901" w:type="dxa"/>
          </w:tcPr>
          <w:p w14:paraId="1B39E217" w14:textId="45BD6C94" w:rsidR="00800427" w:rsidRPr="00F60500" w:rsidRDefault="0080042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3831" w:type="dxa"/>
          </w:tcPr>
          <w:p w14:paraId="16A339EA" w14:textId="43FF6766" w:rsidR="00800427" w:rsidRPr="00F60500" w:rsidRDefault="0080042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D. S.</w:t>
            </w:r>
          </w:p>
        </w:tc>
        <w:tc>
          <w:tcPr>
            <w:tcW w:w="2209" w:type="dxa"/>
          </w:tcPr>
          <w:p w14:paraId="0EF18A45" w14:textId="43B9A428" w:rsidR="00800427" w:rsidRPr="00F60500" w:rsidRDefault="0080042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05/02/2021</w:t>
            </w:r>
          </w:p>
        </w:tc>
        <w:tc>
          <w:tcPr>
            <w:tcW w:w="1985" w:type="dxa"/>
          </w:tcPr>
          <w:p w14:paraId="63523EBF" w14:textId="110FF3A8" w:rsidR="00800427" w:rsidRPr="00F60500" w:rsidRDefault="005F141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13/05/2021</w:t>
            </w:r>
          </w:p>
        </w:tc>
        <w:tc>
          <w:tcPr>
            <w:tcW w:w="5953" w:type="dxa"/>
          </w:tcPr>
          <w:p w14:paraId="653E22BD" w14:textId="07A4EBF5" w:rsidR="00800427" w:rsidRPr="00F60500" w:rsidRDefault="005F141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708104</w:t>
            </w:r>
          </w:p>
        </w:tc>
      </w:tr>
      <w:tr w:rsidR="00F60500" w:rsidRPr="00F60500" w14:paraId="1EC79FD2" w14:textId="77777777" w:rsidTr="0000556D">
        <w:tc>
          <w:tcPr>
            <w:tcW w:w="901" w:type="dxa"/>
          </w:tcPr>
          <w:p w14:paraId="7515822A" w14:textId="588E40C8" w:rsidR="00800427" w:rsidRPr="00F60500" w:rsidRDefault="0080042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57</w:t>
            </w:r>
          </w:p>
        </w:tc>
        <w:tc>
          <w:tcPr>
            <w:tcW w:w="3831" w:type="dxa"/>
          </w:tcPr>
          <w:p w14:paraId="552F77F9" w14:textId="0A86427B" w:rsidR="00800427" w:rsidRPr="00F60500" w:rsidRDefault="005F141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T.</w:t>
            </w:r>
          </w:p>
        </w:tc>
        <w:tc>
          <w:tcPr>
            <w:tcW w:w="2209" w:type="dxa"/>
          </w:tcPr>
          <w:p w14:paraId="191A68E5" w14:textId="0BE91442" w:rsidR="00800427" w:rsidRPr="00F60500" w:rsidRDefault="005F141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05/02/2021</w:t>
            </w:r>
          </w:p>
        </w:tc>
        <w:tc>
          <w:tcPr>
            <w:tcW w:w="1985" w:type="dxa"/>
          </w:tcPr>
          <w:p w14:paraId="2536E013" w14:textId="2F221BA3" w:rsidR="00800427" w:rsidRPr="00F60500" w:rsidRDefault="005F141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08/04/2021</w:t>
            </w:r>
          </w:p>
        </w:tc>
        <w:tc>
          <w:tcPr>
            <w:tcW w:w="5953" w:type="dxa"/>
          </w:tcPr>
          <w:p w14:paraId="453F0C4C" w14:textId="296661FB" w:rsidR="00800427" w:rsidRPr="00F60500" w:rsidRDefault="005F141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704601</w:t>
            </w:r>
          </w:p>
        </w:tc>
      </w:tr>
      <w:tr w:rsidR="00F60500" w:rsidRPr="00F60500" w14:paraId="725A0BBF" w14:textId="77777777" w:rsidTr="0000556D">
        <w:tc>
          <w:tcPr>
            <w:tcW w:w="901" w:type="dxa"/>
          </w:tcPr>
          <w:p w14:paraId="3DF9BDB1" w14:textId="22B8F914" w:rsidR="00800427" w:rsidRPr="00F60500" w:rsidRDefault="0080042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58</w:t>
            </w:r>
          </w:p>
        </w:tc>
        <w:tc>
          <w:tcPr>
            <w:tcW w:w="3831" w:type="dxa"/>
          </w:tcPr>
          <w:p w14:paraId="30EEFF53" w14:textId="17E42BCA" w:rsidR="00800427" w:rsidRPr="00F60500" w:rsidRDefault="005F141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C. S. S.</w:t>
            </w:r>
          </w:p>
        </w:tc>
        <w:tc>
          <w:tcPr>
            <w:tcW w:w="2209" w:type="dxa"/>
          </w:tcPr>
          <w:p w14:paraId="5BC5ECB1" w14:textId="1FFB1D0F" w:rsidR="00800427" w:rsidRPr="00F60500" w:rsidRDefault="005F141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05/02/2021</w:t>
            </w:r>
          </w:p>
        </w:tc>
        <w:tc>
          <w:tcPr>
            <w:tcW w:w="1985" w:type="dxa"/>
          </w:tcPr>
          <w:p w14:paraId="53161E76" w14:textId="717A0B39" w:rsidR="00800427" w:rsidRPr="00F60500" w:rsidRDefault="005F141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08/04/2021</w:t>
            </w:r>
          </w:p>
        </w:tc>
        <w:tc>
          <w:tcPr>
            <w:tcW w:w="5953" w:type="dxa"/>
          </w:tcPr>
          <w:p w14:paraId="129B7EBE" w14:textId="2E4A2C35" w:rsidR="00800427" w:rsidRPr="00F60500" w:rsidRDefault="005F141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700506</w:t>
            </w:r>
          </w:p>
        </w:tc>
      </w:tr>
      <w:tr w:rsidR="00F60500" w:rsidRPr="00F60500" w14:paraId="0DC79ED6" w14:textId="77777777" w:rsidTr="0000556D">
        <w:tc>
          <w:tcPr>
            <w:tcW w:w="901" w:type="dxa"/>
          </w:tcPr>
          <w:p w14:paraId="4BB8437F" w14:textId="5EC3D0E9" w:rsidR="00800427" w:rsidRPr="00F60500" w:rsidRDefault="0080042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59</w:t>
            </w:r>
          </w:p>
        </w:tc>
        <w:tc>
          <w:tcPr>
            <w:tcW w:w="3831" w:type="dxa"/>
          </w:tcPr>
          <w:p w14:paraId="77024B7B" w14:textId="27E068CA" w:rsidR="00800427" w:rsidRPr="00F60500" w:rsidRDefault="005F1418" w:rsidP="005F141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E. M.</w:t>
            </w:r>
          </w:p>
        </w:tc>
        <w:tc>
          <w:tcPr>
            <w:tcW w:w="2209" w:type="dxa"/>
          </w:tcPr>
          <w:p w14:paraId="2E16A08D" w14:textId="4D429DEC" w:rsidR="00800427" w:rsidRPr="00F60500" w:rsidRDefault="005F141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05/02/2021</w:t>
            </w:r>
          </w:p>
        </w:tc>
        <w:tc>
          <w:tcPr>
            <w:tcW w:w="1985" w:type="dxa"/>
          </w:tcPr>
          <w:p w14:paraId="351A063C" w14:textId="654FE475" w:rsidR="00800427" w:rsidRPr="00F60500" w:rsidRDefault="005F141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08/04/2021</w:t>
            </w:r>
          </w:p>
        </w:tc>
        <w:tc>
          <w:tcPr>
            <w:tcW w:w="5953" w:type="dxa"/>
          </w:tcPr>
          <w:p w14:paraId="426DEA70" w14:textId="527F7B73" w:rsidR="00800427" w:rsidRPr="00F60500" w:rsidRDefault="005F141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700906</w:t>
            </w:r>
          </w:p>
        </w:tc>
      </w:tr>
      <w:tr w:rsidR="00F60500" w:rsidRPr="00F60500" w14:paraId="6BF064A2" w14:textId="77777777" w:rsidTr="0000556D">
        <w:tc>
          <w:tcPr>
            <w:tcW w:w="901" w:type="dxa"/>
          </w:tcPr>
          <w:p w14:paraId="30276445" w14:textId="3AF409D0" w:rsidR="00800427" w:rsidRPr="00F60500" w:rsidRDefault="0080042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3831" w:type="dxa"/>
          </w:tcPr>
          <w:p w14:paraId="723E783D" w14:textId="34BF3DDF" w:rsidR="00800427" w:rsidRPr="00F60500" w:rsidRDefault="00B62019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C. P.</w:t>
            </w:r>
          </w:p>
        </w:tc>
        <w:tc>
          <w:tcPr>
            <w:tcW w:w="2209" w:type="dxa"/>
          </w:tcPr>
          <w:p w14:paraId="6197BFCF" w14:textId="4EF0CCD7" w:rsidR="00800427" w:rsidRPr="00F60500" w:rsidRDefault="00B6201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05/02/2021</w:t>
            </w:r>
          </w:p>
        </w:tc>
        <w:tc>
          <w:tcPr>
            <w:tcW w:w="1985" w:type="dxa"/>
          </w:tcPr>
          <w:p w14:paraId="15A64796" w14:textId="27CFA41F" w:rsidR="00800427" w:rsidRPr="00F60500" w:rsidRDefault="00B6201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08/04/2021</w:t>
            </w:r>
          </w:p>
        </w:tc>
        <w:tc>
          <w:tcPr>
            <w:tcW w:w="5953" w:type="dxa"/>
          </w:tcPr>
          <w:p w14:paraId="271501BD" w14:textId="6313B43A" w:rsidR="00800427" w:rsidRPr="00F60500" w:rsidRDefault="00B6201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700705</w:t>
            </w:r>
          </w:p>
        </w:tc>
      </w:tr>
      <w:tr w:rsidR="00F60500" w:rsidRPr="00F60500" w14:paraId="1D6119FA" w14:textId="77777777" w:rsidTr="0000556D">
        <w:tc>
          <w:tcPr>
            <w:tcW w:w="901" w:type="dxa"/>
          </w:tcPr>
          <w:p w14:paraId="3B381CA0" w14:textId="2F73F371" w:rsidR="00800427" w:rsidRPr="00F60500" w:rsidRDefault="0080042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61</w:t>
            </w:r>
          </w:p>
        </w:tc>
        <w:tc>
          <w:tcPr>
            <w:tcW w:w="3831" w:type="dxa"/>
          </w:tcPr>
          <w:p w14:paraId="72AEF865" w14:textId="4758B60F" w:rsidR="00800427" w:rsidRPr="00F60500" w:rsidRDefault="00B62019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V. C.</w:t>
            </w:r>
          </w:p>
        </w:tc>
        <w:tc>
          <w:tcPr>
            <w:tcW w:w="2209" w:type="dxa"/>
          </w:tcPr>
          <w:p w14:paraId="3D7C2577" w14:textId="531C0A56" w:rsidR="00800427" w:rsidRPr="00F60500" w:rsidRDefault="00B6201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28/01/2021</w:t>
            </w:r>
          </w:p>
        </w:tc>
        <w:tc>
          <w:tcPr>
            <w:tcW w:w="1985" w:type="dxa"/>
          </w:tcPr>
          <w:p w14:paraId="5EB619EC" w14:textId="6D5A8291" w:rsidR="00800427" w:rsidRPr="00F60500" w:rsidRDefault="00B6201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01/03/2021</w:t>
            </w:r>
          </w:p>
        </w:tc>
        <w:tc>
          <w:tcPr>
            <w:tcW w:w="5953" w:type="dxa"/>
          </w:tcPr>
          <w:p w14:paraId="0B0D6ED2" w14:textId="43FFF9F1" w:rsidR="00800427" w:rsidRPr="00F60500" w:rsidRDefault="00B6201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701706</w:t>
            </w:r>
          </w:p>
        </w:tc>
      </w:tr>
      <w:tr w:rsidR="00F60500" w:rsidRPr="00F60500" w14:paraId="75F87A63" w14:textId="77777777" w:rsidTr="0000556D">
        <w:tc>
          <w:tcPr>
            <w:tcW w:w="901" w:type="dxa"/>
          </w:tcPr>
          <w:p w14:paraId="63143DDC" w14:textId="0A131026" w:rsidR="00800427" w:rsidRPr="00F60500" w:rsidRDefault="0080042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62</w:t>
            </w:r>
          </w:p>
        </w:tc>
        <w:tc>
          <w:tcPr>
            <w:tcW w:w="3831" w:type="dxa"/>
          </w:tcPr>
          <w:p w14:paraId="1A961883" w14:textId="63829ABC" w:rsidR="00800427" w:rsidRPr="00F60500" w:rsidRDefault="00B62019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M. V.</w:t>
            </w:r>
          </w:p>
        </w:tc>
        <w:tc>
          <w:tcPr>
            <w:tcW w:w="2209" w:type="dxa"/>
          </w:tcPr>
          <w:p w14:paraId="0B37092C" w14:textId="1FE941B4" w:rsidR="00800427" w:rsidRPr="00F60500" w:rsidRDefault="00B6201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12/02/2021</w:t>
            </w:r>
          </w:p>
        </w:tc>
        <w:tc>
          <w:tcPr>
            <w:tcW w:w="1985" w:type="dxa"/>
          </w:tcPr>
          <w:p w14:paraId="59679D92" w14:textId="367744D2" w:rsidR="00800427" w:rsidRPr="00F60500" w:rsidRDefault="00B6201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04/03/2021</w:t>
            </w:r>
          </w:p>
        </w:tc>
        <w:tc>
          <w:tcPr>
            <w:tcW w:w="5953" w:type="dxa"/>
          </w:tcPr>
          <w:p w14:paraId="7714D9E7" w14:textId="5638644D" w:rsidR="00800427" w:rsidRPr="00F60500" w:rsidRDefault="00B6201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702308</w:t>
            </w:r>
          </w:p>
        </w:tc>
      </w:tr>
      <w:tr w:rsidR="00F60500" w:rsidRPr="00F60500" w14:paraId="1398623A" w14:textId="77777777" w:rsidTr="0000556D">
        <w:tc>
          <w:tcPr>
            <w:tcW w:w="901" w:type="dxa"/>
          </w:tcPr>
          <w:p w14:paraId="2CAA2D4D" w14:textId="1A911A0B" w:rsidR="00800427" w:rsidRPr="00F60500" w:rsidRDefault="0080042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63</w:t>
            </w:r>
          </w:p>
        </w:tc>
        <w:tc>
          <w:tcPr>
            <w:tcW w:w="3831" w:type="dxa"/>
          </w:tcPr>
          <w:p w14:paraId="1798ADAE" w14:textId="7775694B" w:rsidR="00800427" w:rsidRPr="00F60500" w:rsidRDefault="00B62019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S.</w:t>
            </w:r>
          </w:p>
        </w:tc>
        <w:tc>
          <w:tcPr>
            <w:tcW w:w="2209" w:type="dxa"/>
          </w:tcPr>
          <w:p w14:paraId="574BBA5C" w14:textId="280D961B" w:rsidR="00800427" w:rsidRPr="00F60500" w:rsidRDefault="00B6201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12/02/2021</w:t>
            </w:r>
          </w:p>
        </w:tc>
        <w:tc>
          <w:tcPr>
            <w:tcW w:w="1985" w:type="dxa"/>
          </w:tcPr>
          <w:p w14:paraId="0F394693" w14:textId="50F26B0F" w:rsidR="00800427" w:rsidRPr="00F60500" w:rsidRDefault="00B6201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04/03/2021</w:t>
            </w:r>
          </w:p>
        </w:tc>
        <w:tc>
          <w:tcPr>
            <w:tcW w:w="5953" w:type="dxa"/>
          </w:tcPr>
          <w:p w14:paraId="23551F24" w14:textId="49086149" w:rsidR="00800427" w:rsidRPr="00F60500" w:rsidRDefault="00B6201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700606</w:t>
            </w:r>
          </w:p>
        </w:tc>
      </w:tr>
      <w:tr w:rsidR="00F60500" w:rsidRPr="00F60500" w14:paraId="48885D61" w14:textId="77777777" w:rsidTr="0000556D">
        <w:tc>
          <w:tcPr>
            <w:tcW w:w="901" w:type="dxa"/>
          </w:tcPr>
          <w:p w14:paraId="72BD0E0A" w14:textId="7331CC8C" w:rsidR="00800427" w:rsidRPr="00F60500" w:rsidRDefault="0080042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64</w:t>
            </w:r>
          </w:p>
        </w:tc>
        <w:tc>
          <w:tcPr>
            <w:tcW w:w="3831" w:type="dxa"/>
          </w:tcPr>
          <w:p w14:paraId="59D08C3E" w14:textId="687B7E30" w:rsidR="00800427" w:rsidRPr="00F60500" w:rsidRDefault="00B62019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M. B.</w:t>
            </w:r>
          </w:p>
        </w:tc>
        <w:tc>
          <w:tcPr>
            <w:tcW w:w="2209" w:type="dxa"/>
          </w:tcPr>
          <w:p w14:paraId="30A1150B" w14:textId="1509841C" w:rsidR="00800427" w:rsidRPr="00F60500" w:rsidRDefault="00B6201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12/02/2021</w:t>
            </w:r>
          </w:p>
        </w:tc>
        <w:tc>
          <w:tcPr>
            <w:tcW w:w="1985" w:type="dxa"/>
          </w:tcPr>
          <w:p w14:paraId="2EB11DC4" w14:textId="38DD41E5" w:rsidR="00800427" w:rsidRPr="00F60500" w:rsidRDefault="00B6201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04/03/2021</w:t>
            </w:r>
          </w:p>
        </w:tc>
        <w:tc>
          <w:tcPr>
            <w:tcW w:w="5953" w:type="dxa"/>
          </w:tcPr>
          <w:p w14:paraId="5BCFA8B7" w14:textId="0BD86534" w:rsidR="00800427" w:rsidRPr="00F60500" w:rsidRDefault="00B6201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701801</w:t>
            </w:r>
          </w:p>
        </w:tc>
      </w:tr>
      <w:tr w:rsidR="00F60500" w:rsidRPr="00F60500" w14:paraId="4FF7CC11" w14:textId="77777777" w:rsidTr="0000556D">
        <w:tc>
          <w:tcPr>
            <w:tcW w:w="901" w:type="dxa"/>
          </w:tcPr>
          <w:p w14:paraId="1882B359" w14:textId="6B05767E" w:rsidR="00800427" w:rsidRPr="00F60500" w:rsidRDefault="0080042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65</w:t>
            </w:r>
          </w:p>
        </w:tc>
        <w:tc>
          <w:tcPr>
            <w:tcW w:w="3831" w:type="dxa"/>
          </w:tcPr>
          <w:p w14:paraId="69272CE7" w14:textId="14BFAB4C" w:rsidR="00800427" w:rsidRPr="00F60500" w:rsidRDefault="00B62019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P.</w:t>
            </w:r>
          </w:p>
        </w:tc>
        <w:tc>
          <w:tcPr>
            <w:tcW w:w="2209" w:type="dxa"/>
          </w:tcPr>
          <w:p w14:paraId="1EF29660" w14:textId="57637B22" w:rsidR="00800427" w:rsidRPr="00F60500" w:rsidRDefault="00B6201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12/02/2021</w:t>
            </w:r>
          </w:p>
        </w:tc>
        <w:tc>
          <w:tcPr>
            <w:tcW w:w="1985" w:type="dxa"/>
          </w:tcPr>
          <w:p w14:paraId="5B7FAF66" w14:textId="364936B3" w:rsidR="00800427" w:rsidRPr="00F60500" w:rsidRDefault="00B6201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04/03/2021</w:t>
            </w:r>
          </w:p>
        </w:tc>
        <w:tc>
          <w:tcPr>
            <w:tcW w:w="5953" w:type="dxa"/>
          </w:tcPr>
          <w:p w14:paraId="4C78C3AE" w14:textId="03818F35" w:rsidR="00800427" w:rsidRPr="00F60500" w:rsidRDefault="00B6201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700502</w:t>
            </w:r>
          </w:p>
        </w:tc>
      </w:tr>
      <w:tr w:rsidR="00F60500" w:rsidRPr="00F60500" w14:paraId="5610A918" w14:textId="77777777" w:rsidTr="0000556D">
        <w:tc>
          <w:tcPr>
            <w:tcW w:w="901" w:type="dxa"/>
          </w:tcPr>
          <w:p w14:paraId="3141285C" w14:textId="46A978C7" w:rsidR="00800427" w:rsidRPr="00F60500" w:rsidRDefault="0080042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66</w:t>
            </w:r>
          </w:p>
        </w:tc>
        <w:tc>
          <w:tcPr>
            <w:tcW w:w="3831" w:type="dxa"/>
          </w:tcPr>
          <w:p w14:paraId="2BB61F6C" w14:textId="19903D0F" w:rsidR="00800427" w:rsidRPr="00F60500" w:rsidRDefault="00B62019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A. R. S.</w:t>
            </w:r>
          </w:p>
        </w:tc>
        <w:tc>
          <w:tcPr>
            <w:tcW w:w="2209" w:type="dxa"/>
          </w:tcPr>
          <w:p w14:paraId="04E04F73" w14:textId="24C39731" w:rsidR="00800427" w:rsidRPr="00F60500" w:rsidRDefault="00B6201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12/02/2021</w:t>
            </w:r>
          </w:p>
        </w:tc>
        <w:tc>
          <w:tcPr>
            <w:tcW w:w="1985" w:type="dxa"/>
          </w:tcPr>
          <w:p w14:paraId="2C54A0C2" w14:textId="65F464F5" w:rsidR="00800427" w:rsidRPr="00F60500" w:rsidRDefault="00B6201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04/03/2021</w:t>
            </w:r>
          </w:p>
        </w:tc>
        <w:tc>
          <w:tcPr>
            <w:tcW w:w="5953" w:type="dxa"/>
          </w:tcPr>
          <w:p w14:paraId="45A7EBDF" w14:textId="2DCCFBC4" w:rsidR="00800427" w:rsidRPr="00F60500" w:rsidRDefault="00B6201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700601</w:t>
            </w:r>
          </w:p>
        </w:tc>
      </w:tr>
      <w:tr w:rsidR="00F60500" w:rsidRPr="00F60500" w14:paraId="4E116AD4" w14:textId="77777777" w:rsidTr="0000556D">
        <w:tc>
          <w:tcPr>
            <w:tcW w:w="901" w:type="dxa"/>
          </w:tcPr>
          <w:p w14:paraId="13F3D843" w14:textId="6ED8C87F" w:rsidR="00800427" w:rsidRPr="00F60500" w:rsidRDefault="0080042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67</w:t>
            </w:r>
          </w:p>
        </w:tc>
        <w:tc>
          <w:tcPr>
            <w:tcW w:w="3831" w:type="dxa"/>
          </w:tcPr>
          <w:p w14:paraId="0CBC4B06" w14:textId="41D40EB0" w:rsidR="00800427" w:rsidRPr="00F60500" w:rsidRDefault="00B62019" w:rsidP="00B62019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M. J.</w:t>
            </w:r>
          </w:p>
        </w:tc>
        <w:tc>
          <w:tcPr>
            <w:tcW w:w="2209" w:type="dxa"/>
          </w:tcPr>
          <w:p w14:paraId="2E96E000" w14:textId="3C5631DF" w:rsidR="00800427" w:rsidRPr="00F60500" w:rsidRDefault="00B6201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12/02/2021</w:t>
            </w:r>
          </w:p>
        </w:tc>
        <w:tc>
          <w:tcPr>
            <w:tcW w:w="1985" w:type="dxa"/>
          </w:tcPr>
          <w:p w14:paraId="6D1C2A07" w14:textId="4309EF04" w:rsidR="00800427" w:rsidRPr="00F60500" w:rsidRDefault="00B6201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04/03/2021</w:t>
            </w:r>
          </w:p>
        </w:tc>
        <w:tc>
          <w:tcPr>
            <w:tcW w:w="5953" w:type="dxa"/>
          </w:tcPr>
          <w:p w14:paraId="6C853A10" w14:textId="13EA1E30" w:rsidR="00800427" w:rsidRPr="00F60500" w:rsidRDefault="00B6201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702604</w:t>
            </w:r>
          </w:p>
        </w:tc>
      </w:tr>
      <w:tr w:rsidR="00F60500" w:rsidRPr="00F60500" w14:paraId="4CB55881" w14:textId="77777777" w:rsidTr="0000556D">
        <w:tc>
          <w:tcPr>
            <w:tcW w:w="901" w:type="dxa"/>
          </w:tcPr>
          <w:p w14:paraId="673F7D17" w14:textId="01039FCA" w:rsidR="00800427" w:rsidRPr="00F60500" w:rsidRDefault="0080042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68</w:t>
            </w:r>
          </w:p>
        </w:tc>
        <w:tc>
          <w:tcPr>
            <w:tcW w:w="3831" w:type="dxa"/>
          </w:tcPr>
          <w:p w14:paraId="09AEDC63" w14:textId="653AFE3A" w:rsidR="00800427" w:rsidRPr="00F60500" w:rsidRDefault="00B62019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C. M. R.</w:t>
            </w:r>
          </w:p>
        </w:tc>
        <w:tc>
          <w:tcPr>
            <w:tcW w:w="2209" w:type="dxa"/>
          </w:tcPr>
          <w:p w14:paraId="14496D34" w14:textId="28A99F45" w:rsidR="00800427" w:rsidRPr="00F60500" w:rsidRDefault="00B6201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12/02/2021</w:t>
            </w:r>
          </w:p>
        </w:tc>
        <w:tc>
          <w:tcPr>
            <w:tcW w:w="1985" w:type="dxa"/>
          </w:tcPr>
          <w:p w14:paraId="5FEF0FF2" w14:textId="19AC4A3F" w:rsidR="00800427" w:rsidRPr="00F60500" w:rsidRDefault="00B6201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04/03/2021</w:t>
            </w:r>
          </w:p>
        </w:tc>
        <w:tc>
          <w:tcPr>
            <w:tcW w:w="5953" w:type="dxa"/>
          </w:tcPr>
          <w:p w14:paraId="7143AF9F" w14:textId="5CCDEA7A" w:rsidR="00800427" w:rsidRPr="00F60500" w:rsidRDefault="00B6201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700508</w:t>
            </w:r>
          </w:p>
        </w:tc>
      </w:tr>
      <w:tr w:rsidR="00F60500" w:rsidRPr="00F60500" w14:paraId="064784A0" w14:textId="77777777" w:rsidTr="0000556D">
        <w:tc>
          <w:tcPr>
            <w:tcW w:w="901" w:type="dxa"/>
          </w:tcPr>
          <w:p w14:paraId="5B38FDA6" w14:textId="74A68F27" w:rsidR="00800427" w:rsidRPr="00F60500" w:rsidRDefault="0080042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69</w:t>
            </w:r>
          </w:p>
        </w:tc>
        <w:tc>
          <w:tcPr>
            <w:tcW w:w="3831" w:type="dxa"/>
          </w:tcPr>
          <w:p w14:paraId="3467B8CD" w14:textId="5E0AF813" w:rsidR="00800427" w:rsidRPr="00F60500" w:rsidRDefault="00B62019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P. S.</w:t>
            </w:r>
          </w:p>
        </w:tc>
        <w:tc>
          <w:tcPr>
            <w:tcW w:w="2209" w:type="dxa"/>
          </w:tcPr>
          <w:p w14:paraId="0A294EBE" w14:textId="2FB6C851" w:rsidR="00800427" w:rsidRPr="00F60500" w:rsidRDefault="00B6201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12/02/2021</w:t>
            </w:r>
          </w:p>
        </w:tc>
        <w:tc>
          <w:tcPr>
            <w:tcW w:w="1985" w:type="dxa"/>
          </w:tcPr>
          <w:p w14:paraId="6DBE8053" w14:textId="0961390C" w:rsidR="00800427" w:rsidRPr="00F60500" w:rsidRDefault="00B6201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04/03/2021</w:t>
            </w:r>
          </w:p>
        </w:tc>
        <w:tc>
          <w:tcPr>
            <w:tcW w:w="5953" w:type="dxa"/>
          </w:tcPr>
          <w:p w14:paraId="404DDDEC" w14:textId="6E250D20" w:rsidR="00800427" w:rsidRPr="00F60500" w:rsidRDefault="00B6201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700506</w:t>
            </w:r>
          </w:p>
        </w:tc>
      </w:tr>
      <w:tr w:rsidR="00F60500" w:rsidRPr="00F60500" w14:paraId="27D7540C" w14:textId="77777777" w:rsidTr="0000556D">
        <w:tc>
          <w:tcPr>
            <w:tcW w:w="901" w:type="dxa"/>
          </w:tcPr>
          <w:p w14:paraId="71EFDAED" w14:textId="792DCAF4" w:rsidR="00800427" w:rsidRPr="00F60500" w:rsidRDefault="0080042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</w:t>
            </w:r>
          </w:p>
        </w:tc>
        <w:tc>
          <w:tcPr>
            <w:tcW w:w="3831" w:type="dxa"/>
          </w:tcPr>
          <w:p w14:paraId="19AE9DF3" w14:textId="14AFC143" w:rsidR="00800427" w:rsidRPr="00F60500" w:rsidRDefault="00B62019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G. R.</w:t>
            </w:r>
          </w:p>
        </w:tc>
        <w:tc>
          <w:tcPr>
            <w:tcW w:w="2209" w:type="dxa"/>
          </w:tcPr>
          <w:p w14:paraId="5AEE43D3" w14:textId="23105CAA" w:rsidR="00800427" w:rsidRPr="00F60500" w:rsidRDefault="00B6201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12/02/2021</w:t>
            </w:r>
          </w:p>
        </w:tc>
        <w:tc>
          <w:tcPr>
            <w:tcW w:w="1985" w:type="dxa"/>
          </w:tcPr>
          <w:p w14:paraId="01ACD99C" w14:textId="510639B8" w:rsidR="00800427" w:rsidRPr="00F60500" w:rsidRDefault="00B6201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04/03/2021</w:t>
            </w:r>
          </w:p>
        </w:tc>
        <w:tc>
          <w:tcPr>
            <w:tcW w:w="5953" w:type="dxa"/>
          </w:tcPr>
          <w:p w14:paraId="5F24F4FC" w14:textId="7E5ACB7A" w:rsidR="00800427" w:rsidRPr="00F60500" w:rsidRDefault="00B6201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705202</w:t>
            </w:r>
          </w:p>
        </w:tc>
      </w:tr>
      <w:tr w:rsidR="00F60500" w:rsidRPr="00F60500" w14:paraId="56D465FE" w14:textId="77777777" w:rsidTr="0000556D">
        <w:tc>
          <w:tcPr>
            <w:tcW w:w="901" w:type="dxa"/>
          </w:tcPr>
          <w:p w14:paraId="01AF3B98" w14:textId="005C3D87" w:rsidR="00800427" w:rsidRPr="00F60500" w:rsidRDefault="0080042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71</w:t>
            </w:r>
          </w:p>
        </w:tc>
        <w:tc>
          <w:tcPr>
            <w:tcW w:w="3831" w:type="dxa"/>
          </w:tcPr>
          <w:p w14:paraId="3A8DD65D" w14:textId="5277FB04" w:rsidR="00800427" w:rsidRPr="00F60500" w:rsidRDefault="00B62019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F. A. M.</w:t>
            </w:r>
          </w:p>
        </w:tc>
        <w:tc>
          <w:tcPr>
            <w:tcW w:w="2209" w:type="dxa"/>
          </w:tcPr>
          <w:p w14:paraId="6E6584B4" w14:textId="4814AC62" w:rsidR="00800427" w:rsidRPr="00F60500" w:rsidRDefault="00B6201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12/02/2021</w:t>
            </w:r>
          </w:p>
        </w:tc>
        <w:tc>
          <w:tcPr>
            <w:tcW w:w="1985" w:type="dxa"/>
          </w:tcPr>
          <w:p w14:paraId="47A0D2D8" w14:textId="68420EB2" w:rsidR="00800427" w:rsidRPr="00F60500" w:rsidRDefault="00B6201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04/03/2021</w:t>
            </w:r>
          </w:p>
        </w:tc>
        <w:tc>
          <w:tcPr>
            <w:tcW w:w="5953" w:type="dxa"/>
          </w:tcPr>
          <w:p w14:paraId="7FC58035" w14:textId="765F54EE" w:rsidR="00800427" w:rsidRPr="00F60500" w:rsidRDefault="00B6201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707002</w:t>
            </w:r>
          </w:p>
        </w:tc>
      </w:tr>
      <w:tr w:rsidR="00F60500" w:rsidRPr="00F60500" w14:paraId="3AD52BDC" w14:textId="77777777" w:rsidTr="0000556D">
        <w:tc>
          <w:tcPr>
            <w:tcW w:w="901" w:type="dxa"/>
          </w:tcPr>
          <w:p w14:paraId="1285A72E" w14:textId="3E199867" w:rsidR="00800427" w:rsidRPr="00F60500" w:rsidRDefault="0080042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72</w:t>
            </w:r>
          </w:p>
        </w:tc>
        <w:tc>
          <w:tcPr>
            <w:tcW w:w="3831" w:type="dxa"/>
          </w:tcPr>
          <w:p w14:paraId="2C6B46A3" w14:textId="31B074E0" w:rsidR="00800427" w:rsidRPr="00F60500" w:rsidRDefault="00B62019" w:rsidP="00B62019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C. M. B. C.</w:t>
            </w:r>
          </w:p>
        </w:tc>
        <w:tc>
          <w:tcPr>
            <w:tcW w:w="2209" w:type="dxa"/>
          </w:tcPr>
          <w:p w14:paraId="2A819429" w14:textId="3B0CEB29" w:rsidR="00800427" w:rsidRPr="00F60500" w:rsidRDefault="00B6201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19/02/2021</w:t>
            </w:r>
          </w:p>
        </w:tc>
        <w:tc>
          <w:tcPr>
            <w:tcW w:w="1985" w:type="dxa"/>
          </w:tcPr>
          <w:p w14:paraId="481DC488" w14:textId="796DF1A3" w:rsidR="00800427" w:rsidRPr="00F60500" w:rsidRDefault="00B6201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05/03/2021</w:t>
            </w:r>
          </w:p>
        </w:tc>
        <w:tc>
          <w:tcPr>
            <w:tcW w:w="5953" w:type="dxa"/>
          </w:tcPr>
          <w:p w14:paraId="390974DE" w14:textId="6A9BE983" w:rsidR="00800427" w:rsidRPr="00F60500" w:rsidRDefault="00B6201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701808</w:t>
            </w:r>
          </w:p>
        </w:tc>
      </w:tr>
      <w:tr w:rsidR="00F60500" w:rsidRPr="00F60500" w14:paraId="3B0A1625" w14:textId="77777777" w:rsidTr="0000556D">
        <w:tc>
          <w:tcPr>
            <w:tcW w:w="901" w:type="dxa"/>
          </w:tcPr>
          <w:p w14:paraId="7FD5704F" w14:textId="37BFC46C" w:rsidR="00800427" w:rsidRPr="00F60500" w:rsidRDefault="0080042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73</w:t>
            </w:r>
          </w:p>
        </w:tc>
        <w:tc>
          <w:tcPr>
            <w:tcW w:w="3831" w:type="dxa"/>
          </w:tcPr>
          <w:p w14:paraId="3A427658" w14:textId="275B8122" w:rsidR="00800427" w:rsidRPr="00F60500" w:rsidRDefault="00B62019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N. F. A.</w:t>
            </w:r>
          </w:p>
        </w:tc>
        <w:tc>
          <w:tcPr>
            <w:tcW w:w="2209" w:type="dxa"/>
          </w:tcPr>
          <w:p w14:paraId="22C2DA53" w14:textId="6E8C6484" w:rsidR="00800427" w:rsidRPr="00F60500" w:rsidRDefault="00B6201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19/02/2021</w:t>
            </w:r>
          </w:p>
        </w:tc>
        <w:tc>
          <w:tcPr>
            <w:tcW w:w="1985" w:type="dxa"/>
          </w:tcPr>
          <w:p w14:paraId="283E5927" w14:textId="0278D968" w:rsidR="00800427" w:rsidRPr="00F60500" w:rsidRDefault="00B6201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05/03/2021</w:t>
            </w:r>
          </w:p>
        </w:tc>
        <w:tc>
          <w:tcPr>
            <w:tcW w:w="5953" w:type="dxa"/>
          </w:tcPr>
          <w:p w14:paraId="7AEEED14" w14:textId="1EF79648" w:rsidR="00800427" w:rsidRPr="00F60500" w:rsidRDefault="00B6201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700703</w:t>
            </w:r>
          </w:p>
        </w:tc>
      </w:tr>
      <w:tr w:rsidR="00F60500" w:rsidRPr="00F60500" w14:paraId="33EC1228" w14:textId="77777777" w:rsidTr="0000556D">
        <w:tc>
          <w:tcPr>
            <w:tcW w:w="901" w:type="dxa"/>
          </w:tcPr>
          <w:p w14:paraId="0E312F99" w14:textId="5A33C831" w:rsidR="00800427" w:rsidRPr="00F60500" w:rsidRDefault="0080042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74</w:t>
            </w:r>
          </w:p>
        </w:tc>
        <w:tc>
          <w:tcPr>
            <w:tcW w:w="3831" w:type="dxa"/>
          </w:tcPr>
          <w:p w14:paraId="0FFBA680" w14:textId="72E2D865" w:rsidR="00800427" w:rsidRPr="00F60500" w:rsidRDefault="00B62019" w:rsidP="00B62019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E. S. A.</w:t>
            </w:r>
          </w:p>
        </w:tc>
        <w:tc>
          <w:tcPr>
            <w:tcW w:w="2209" w:type="dxa"/>
          </w:tcPr>
          <w:p w14:paraId="442F2C87" w14:textId="2AEA462D" w:rsidR="00800427" w:rsidRPr="00F60500" w:rsidRDefault="00B6201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19/02/2021</w:t>
            </w:r>
          </w:p>
        </w:tc>
        <w:tc>
          <w:tcPr>
            <w:tcW w:w="1985" w:type="dxa"/>
          </w:tcPr>
          <w:p w14:paraId="60CC2171" w14:textId="6212A25B" w:rsidR="00800427" w:rsidRPr="00F60500" w:rsidRDefault="0039351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05/03/2021</w:t>
            </w:r>
          </w:p>
        </w:tc>
        <w:tc>
          <w:tcPr>
            <w:tcW w:w="5953" w:type="dxa"/>
          </w:tcPr>
          <w:p w14:paraId="122BC332" w14:textId="4EF27C52" w:rsidR="00800427" w:rsidRPr="00F60500" w:rsidRDefault="0039351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706400</w:t>
            </w:r>
          </w:p>
        </w:tc>
      </w:tr>
      <w:tr w:rsidR="00F60500" w:rsidRPr="00F60500" w14:paraId="56D434A3" w14:textId="77777777" w:rsidTr="0000556D">
        <w:tc>
          <w:tcPr>
            <w:tcW w:w="901" w:type="dxa"/>
          </w:tcPr>
          <w:p w14:paraId="68E24EB8" w14:textId="3924D6D1" w:rsidR="00800427" w:rsidRPr="00F60500" w:rsidRDefault="0080042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75</w:t>
            </w:r>
          </w:p>
        </w:tc>
        <w:tc>
          <w:tcPr>
            <w:tcW w:w="3831" w:type="dxa"/>
          </w:tcPr>
          <w:p w14:paraId="4CF2E73F" w14:textId="7AC5F8E1" w:rsidR="00800427" w:rsidRPr="00F60500" w:rsidRDefault="0039351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K. J. P. S.</w:t>
            </w:r>
          </w:p>
        </w:tc>
        <w:tc>
          <w:tcPr>
            <w:tcW w:w="2209" w:type="dxa"/>
          </w:tcPr>
          <w:p w14:paraId="1D9E4623" w14:textId="03FF45C2" w:rsidR="00800427" w:rsidRPr="00F60500" w:rsidRDefault="0039351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19/02/2021</w:t>
            </w:r>
          </w:p>
        </w:tc>
        <w:tc>
          <w:tcPr>
            <w:tcW w:w="1985" w:type="dxa"/>
          </w:tcPr>
          <w:p w14:paraId="5BF575EB" w14:textId="486143A0" w:rsidR="00800427" w:rsidRPr="00F60500" w:rsidRDefault="0039351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05/03/2021</w:t>
            </w:r>
          </w:p>
        </w:tc>
        <w:tc>
          <w:tcPr>
            <w:tcW w:w="5953" w:type="dxa"/>
          </w:tcPr>
          <w:p w14:paraId="72B9A3F7" w14:textId="453FB782" w:rsidR="00800427" w:rsidRPr="00F60500" w:rsidRDefault="0039351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707404</w:t>
            </w:r>
          </w:p>
        </w:tc>
      </w:tr>
      <w:tr w:rsidR="00F60500" w:rsidRPr="00F60500" w14:paraId="3AA6BC68" w14:textId="77777777" w:rsidTr="0000556D">
        <w:tc>
          <w:tcPr>
            <w:tcW w:w="901" w:type="dxa"/>
          </w:tcPr>
          <w:p w14:paraId="284B73B0" w14:textId="3FF2735D" w:rsidR="00800427" w:rsidRPr="00F60500" w:rsidRDefault="0080042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76</w:t>
            </w:r>
          </w:p>
        </w:tc>
        <w:tc>
          <w:tcPr>
            <w:tcW w:w="3831" w:type="dxa"/>
          </w:tcPr>
          <w:p w14:paraId="71A1EC8B" w14:textId="65DAC1E3" w:rsidR="00800427" w:rsidRPr="00F60500" w:rsidRDefault="00393517" w:rsidP="00393517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I. K. W.</w:t>
            </w:r>
          </w:p>
        </w:tc>
        <w:tc>
          <w:tcPr>
            <w:tcW w:w="2209" w:type="dxa"/>
          </w:tcPr>
          <w:p w14:paraId="6BFC86E1" w14:textId="2B3D8C70" w:rsidR="00800427" w:rsidRPr="00F60500" w:rsidRDefault="0039351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19/02/2021</w:t>
            </w:r>
          </w:p>
        </w:tc>
        <w:tc>
          <w:tcPr>
            <w:tcW w:w="1985" w:type="dxa"/>
          </w:tcPr>
          <w:p w14:paraId="51CF65A4" w14:textId="3BA87AE6" w:rsidR="00800427" w:rsidRPr="00F60500" w:rsidRDefault="0039351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05/03/2021</w:t>
            </w:r>
          </w:p>
        </w:tc>
        <w:tc>
          <w:tcPr>
            <w:tcW w:w="5953" w:type="dxa"/>
          </w:tcPr>
          <w:p w14:paraId="1C7B20D1" w14:textId="5C2E8E51" w:rsidR="00800427" w:rsidRPr="00F60500" w:rsidRDefault="0039351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700701</w:t>
            </w:r>
          </w:p>
        </w:tc>
      </w:tr>
      <w:tr w:rsidR="00F60500" w:rsidRPr="00F60500" w14:paraId="0CCEFAF1" w14:textId="77777777" w:rsidTr="0000556D">
        <w:tc>
          <w:tcPr>
            <w:tcW w:w="901" w:type="dxa"/>
          </w:tcPr>
          <w:p w14:paraId="6F9ABC85" w14:textId="6BFC7E32" w:rsidR="00800427" w:rsidRPr="00F60500" w:rsidRDefault="0080042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77</w:t>
            </w:r>
          </w:p>
        </w:tc>
        <w:tc>
          <w:tcPr>
            <w:tcW w:w="3831" w:type="dxa"/>
          </w:tcPr>
          <w:p w14:paraId="1E3F1CC6" w14:textId="3DA3D293" w:rsidR="00800427" w:rsidRPr="00F60500" w:rsidRDefault="0039351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B.</w:t>
            </w:r>
          </w:p>
        </w:tc>
        <w:tc>
          <w:tcPr>
            <w:tcW w:w="2209" w:type="dxa"/>
          </w:tcPr>
          <w:p w14:paraId="763FA57A" w14:textId="3EE83214" w:rsidR="00800427" w:rsidRPr="00F60500" w:rsidRDefault="0039351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19/02/2021</w:t>
            </w:r>
          </w:p>
        </w:tc>
        <w:tc>
          <w:tcPr>
            <w:tcW w:w="1985" w:type="dxa"/>
          </w:tcPr>
          <w:p w14:paraId="02BC3974" w14:textId="4AABC998" w:rsidR="00800427" w:rsidRPr="00F60500" w:rsidRDefault="0039351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05/03/2021</w:t>
            </w:r>
          </w:p>
        </w:tc>
        <w:tc>
          <w:tcPr>
            <w:tcW w:w="5953" w:type="dxa"/>
          </w:tcPr>
          <w:p w14:paraId="09F4BBA2" w14:textId="66A4FA69" w:rsidR="00800427" w:rsidRPr="00F60500" w:rsidRDefault="0039351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708604</w:t>
            </w:r>
          </w:p>
        </w:tc>
      </w:tr>
      <w:tr w:rsidR="00F60500" w:rsidRPr="00F60500" w14:paraId="5221175B" w14:textId="77777777" w:rsidTr="0000556D">
        <w:tc>
          <w:tcPr>
            <w:tcW w:w="901" w:type="dxa"/>
          </w:tcPr>
          <w:p w14:paraId="35B6F5D5" w14:textId="2E01B8DE" w:rsidR="00800427" w:rsidRPr="00F60500" w:rsidRDefault="0080042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78</w:t>
            </w:r>
          </w:p>
        </w:tc>
        <w:tc>
          <w:tcPr>
            <w:tcW w:w="3831" w:type="dxa"/>
          </w:tcPr>
          <w:p w14:paraId="4701B762" w14:textId="6EDB2EFB" w:rsidR="00800427" w:rsidRPr="00F60500" w:rsidRDefault="0039351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A. Z.</w:t>
            </w:r>
          </w:p>
        </w:tc>
        <w:tc>
          <w:tcPr>
            <w:tcW w:w="2209" w:type="dxa"/>
          </w:tcPr>
          <w:p w14:paraId="27E4FDA0" w14:textId="61128F39" w:rsidR="00800427" w:rsidRPr="00F60500" w:rsidRDefault="0039351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19/02/2021</w:t>
            </w:r>
          </w:p>
        </w:tc>
        <w:tc>
          <w:tcPr>
            <w:tcW w:w="1985" w:type="dxa"/>
          </w:tcPr>
          <w:p w14:paraId="16E2A07E" w14:textId="6082D0E1" w:rsidR="00800427" w:rsidRPr="00F60500" w:rsidRDefault="0039351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05/03/2021</w:t>
            </w:r>
          </w:p>
        </w:tc>
        <w:tc>
          <w:tcPr>
            <w:tcW w:w="5953" w:type="dxa"/>
          </w:tcPr>
          <w:p w14:paraId="0F33D28D" w14:textId="3B9716FF" w:rsidR="00800427" w:rsidRPr="00F60500" w:rsidRDefault="0039351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702001</w:t>
            </w:r>
          </w:p>
        </w:tc>
      </w:tr>
      <w:tr w:rsidR="00F60500" w:rsidRPr="00F60500" w14:paraId="2377AB34" w14:textId="77777777" w:rsidTr="0000556D">
        <w:tc>
          <w:tcPr>
            <w:tcW w:w="901" w:type="dxa"/>
          </w:tcPr>
          <w:p w14:paraId="17971E07" w14:textId="7B1C3DE7" w:rsidR="00800427" w:rsidRPr="00F60500" w:rsidRDefault="0080042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79</w:t>
            </w:r>
          </w:p>
        </w:tc>
        <w:tc>
          <w:tcPr>
            <w:tcW w:w="3831" w:type="dxa"/>
          </w:tcPr>
          <w:p w14:paraId="1B67A246" w14:textId="6B94C89E" w:rsidR="00800427" w:rsidRPr="00F60500" w:rsidRDefault="0039351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H. W.</w:t>
            </w:r>
          </w:p>
        </w:tc>
        <w:tc>
          <w:tcPr>
            <w:tcW w:w="2209" w:type="dxa"/>
          </w:tcPr>
          <w:p w14:paraId="71C925F4" w14:textId="4FC125D3" w:rsidR="00800427" w:rsidRPr="00F60500" w:rsidRDefault="0039351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19/02/2021</w:t>
            </w:r>
          </w:p>
        </w:tc>
        <w:tc>
          <w:tcPr>
            <w:tcW w:w="1985" w:type="dxa"/>
          </w:tcPr>
          <w:p w14:paraId="4CC1E944" w14:textId="428C5983" w:rsidR="00800427" w:rsidRPr="00F60500" w:rsidRDefault="0039351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05/03/2021</w:t>
            </w:r>
          </w:p>
        </w:tc>
        <w:tc>
          <w:tcPr>
            <w:tcW w:w="5953" w:type="dxa"/>
          </w:tcPr>
          <w:p w14:paraId="461EB7A2" w14:textId="6AEFCD68" w:rsidR="00800427" w:rsidRPr="00F60500" w:rsidRDefault="0039351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707409</w:t>
            </w:r>
          </w:p>
        </w:tc>
      </w:tr>
      <w:tr w:rsidR="00F60500" w:rsidRPr="00F60500" w14:paraId="65356EF5" w14:textId="77777777" w:rsidTr="0000556D">
        <w:tc>
          <w:tcPr>
            <w:tcW w:w="901" w:type="dxa"/>
          </w:tcPr>
          <w:p w14:paraId="1111AF11" w14:textId="1334945B" w:rsidR="00800427" w:rsidRPr="00F60500" w:rsidRDefault="0080042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3831" w:type="dxa"/>
          </w:tcPr>
          <w:p w14:paraId="6E75E515" w14:textId="053E2061" w:rsidR="00800427" w:rsidRPr="00F60500" w:rsidRDefault="0039351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C. A. S.</w:t>
            </w:r>
          </w:p>
        </w:tc>
        <w:tc>
          <w:tcPr>
            <w:tcW w:w="2209" w:type="dxa"/>
          </w:tcPr>
          <w:p w14:paraId="3BE24287" w14:textId="4D89721D" w:rsidR="00800427" w:rsidRPr="00F60500" w:rsidRDefault="0039351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19/02/2021</w:t>
            </w:r>
          </w:p>
        </w:tc>
        <w:tc>
          <w:tcPr>
            <w:tcW w:w="1985" w:type="dxa"/>
          </w:tcPr>
          <w:p w14:paraId="721EFE18" w14:textId="05878425" w:rsidR="00800427" w:rsidRPr="00F60500" w:rsidRDefault="0039351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05/03/2021</w:t>
            </w:r>
          </w:p>
        </w:tc>
        <w:tc>
          <w:tcPr>
            <w:tcW w:w="5953" w:type="dxa"/>
          </w:tcPr>
          <w:p w14:paraId="2A06E2BE" w14:textId="5C776660" w:rsidR="00800427" w:rsidRPr="00F60500" w:rsidRDefault="0039351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701001</w:t>
            </w:r>
          </w:p>
        </w:tc>
      </w:tr>
      <w:tr w:rsidR="00F60500" w:rsidRPr="00F60500" w14:paraId="68B6C440" w14:textId="77777777" w:rsidTr="0000556D">
        <w:tc>
          <w:tcPr>
            <w:tcW w:w="901" w:type="dxa"/>
          </w:tcPr>
          <w:p w14:paraId="50E96458" w14:textId="32163C7F" w:rsidR="00800427" w:rsidRPr="00F60500" w:rsidRDefault="0080042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81</w:t>
            </w:r>
          </w:p>
        </w:tc>
        <w:tc>
          <w:tcPr>
            <w:tcW w:w="3831" w:type="dxa"/>
          </w:tcPr>
          <w:p w14:paraId="24BB61C8" w14:textId="6F2C88A5" w:rsidR="00800427" w:rsidRPr="00F60500" w:rsidRDefault="0039351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J. E.</w:t>
            </w:r>
          </w:p>
        </w:tc>
        <w:tc>
          <w:tcPr>
            <w:tcW w:w="2209" w:type="dxa"/>
          </w:tcPr>
          <w:p w14:paraId="43A2F904" w14:textId="6A971EF7" w:rsidR="00800427" w:rsidRPr="00F60500" w:rsidRDefault="0039351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19/02/2021</w:t>
            </w:r>
          </w:p>
        </w:tc>
        <w:tc>
          <w:tcPr>
            <w:tcW w:w="1985" w:type="dxa"/>
          </w:tcPr>
          <w:p w14:paraId="5E37F39B" w14:textId="6B09853B" w:rsidR="00800427" w:rsidRPr="00F60500" w:rsidRDefault="0039351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05/03/2021</w:t>
            </w:r>
          </w:p>
        </w:tc>
        <w:tc>
          <w:tcPr>
            <w:tcW w:w="5953" w:type="dxa"/>
          </w:tcPr>
          <w:p w14:paraId="23896364" w14:textId="6E550B7A" w:rsidR="00800427" w:rsidRPr="00F60500" w:rsidRDefault="0039351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700005</w:t>
            </w:r>
          </w:p>
        </w:tc>
      </w:tr>
      <w:tr w:rsidR="00F60500" w:rsidRPr="00F60500" w14:paraId="4E1DA441" w14:textId="77777777" w:rsidTr="0000556D">
        <w:tc>
          <w:tcPr>
            <w:tcW w:w="901" w:type="dxa"/>
          </w:tcPr>
          <w:p w14:paraId="55529FA3" w14:textId="32E581E2" w:rsidR="00800427" w:rsidRPr="00F60500" w:rsidRDefault="0080042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lastRenderedPageBreak/>
              <w:t>82</w:t>
            </w:r>
          </w:p>
        </w:tc>
        <w:tc>
          <w:tcPr>
            <w:tcW w:w="3831" w:type="dxa"/>
          </w:tcPr>
          <w:p w14:paraId="5DC30D20" w14:textId="174E1B29" w:rsidR="00800427" w:rsidRPr="00F60500" w:rsidRDefault="0039351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R. A.</w:t>
            </w:r>
          </w:p>
        </w:tc>
        <w:tc>
          <w:tcPr>
            <w:tcW w:w="2209" w:type="dxa"/>
          </w:tcPr>
          <w:p w14:paraId="1EDB6775" w14:textId="1B56A142" w:rsidR="00800427" w:rsidRPr="00F60500" w:rsidRDefault="0039351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23/02/2021</w:t>
            </w:r>
          </w:p>
        </w:tc>
        <w:tc>
          <w:tcPr>
            <w:tcW w:w="1985" w:type="dxa"/>
          </w:tcPr>
          <w:p w14:paraId="621CBD62" w14:textId="350AC494" w:rsidR="00800427" w:rsidRPr="00F60500" w:rsidRDefault="0039351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23/03/2021</w:t>
            </w:r>
          </w:p>
        </w:tc>
        <w:tc>
          <w:tcPr>
            <w:tcW w:w="5953" w:type="dxa"/>
          </w:tcPr>
          <w:p w14:paraId="039A3631" w14:textId="218E02A5" w:rsidR="00800427" w:rsidRPr="00F60500" w:rsidRDefault="0039351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700009</w:t>
            </w:r>
          </w:p>
        </w:tc>
      </w:tr>
      <w:tr w:rsidR="00F60500" w:rsidRPr="00F60500" w14:paraId="39EF6231" w14:textId="77777777" w:rsidTr="0000556D">
        <w:tc>
          <w:tcPr>
            <w:tcW w:w="901" w:type="dxa"/>
          </w:tcPr>
          <w:p w14:paraId="419D3AFF" w14:textId="6AEFEC3A" w:rsidR="00393517" w:rsidRPr="00F60500" w:rsidRDefault="0039351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83</w:t>
            </w:r>
          </w:p>
        </w:tc>
        <w:tc>
          <w:tcPr>
            <w:tcW w:w="3831" w:type="dxa"/>
          </w:tcPr>
          <w:p w14:paraId="47ED2553" w14:textId="4BA9EFD2" w:rsidR="00393517" w:rsidRPr="00F60500" w:rsidRDefault="0039351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N. O.</w:t>
            </w:r>
          </w:p>
        </w:tc>
        <w:tc>
          <w:tcPr>
            <w:tcW w:w="2209" w:type="dxa"/>
          </w:tcPr>
          <w:p w14:paraId="6FBDAF13" w14:textId="0C8C1F3C" w:rsidR="00393517" w:rsidRPr="00F60500" w:rsidRDefault="0039351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23/02/2021</w:t>
            </w:r>
          </w:p>
        </w:tc>
        <w:tc>
          <w:tcPr>
            <w:tcW w:w="1985" w:type="dxa"/>
          </w:tcPr>
          <w:p w14:paraId="5AF26882" w14:textId="5054F3AD" w:rsidR="00393517" w:rsidRPr="00F60500" w:rsidRDefault="0039351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23/03/2021</w:t>
            </w:r>
          </w:p>
        </w:tc>
        <w:tc>
          <w:tcPr>
            <w:tcW w:w="5953" w:type="dxa"/>
          </w:tcPr>
          <w:p w14:paraId="20A01FC4" w14:textId="3F0017F7" w:rsidR="00393517" w:rsidRPr="00F60500" w:rsidRDefault="0039351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700002</w:t>
            </w:r>
          </w:p>
        </w:tc>
      </w:tr>
      <w:tr w:rsidR="00F60500" w:rsidRPr="00F60500" w14:paraId="3754356E" w14:textId="77777777" w:rsidTr="0000556D">
        <w:tc>
          <w:tcPr>
            <w:tcW w:w="901" w:type="dxa"/>
          </w:tcPr>
          <w:p w14:paraId="1A3E035F" w14:textId="548D772D" w:rsidR="00393517" w:rsidRPr="00F60500" w:rsidRDefault="0039351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84</w:t>
            </w:r>
          </w:p>
        </w:tc>
        <w:tc>
          <w:tcPr>
            <w:tcW w:w="3831" w:type="dxa"/>
          </w:tcPr>
          <w:p w14:paraId="5814257B" w14:textId="31F2ABE7" w:rsidR="00393517" w:rsidRPr="00F60500" w:rsidRDefault="0039351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G. B.</w:t>
            </w:r>
          </w:p>
        </w:tc>
        <w:tc>
          <w:tcPr>
            <w:tcW w:w="2209" w:type="dxa"/>
          </w:tcPr>
          <w:p w14:paraId="17EED4F3" w14:textId="1DAC3309" w:rsidR="00393517" w:rsidRPr="00F60500" w:rsidRDefault="0039351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23/02/2021</w:t>
            </w:r>
          </w:p>
        </w:tc>
        <w:tc>
          <w:tcPr>
            <w:tcW w:w="1985" w:type="dxa"/>
          </w:tcPr>
          <w:p w14:paraId="406C2C05" w14:textId="2F0B5F71" w:rsidR="00393517" w:rsidRPr="00F60500" w:rsidRDefault="0039351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23/03/2021</w:t>
            </w:r>
          </w:p>
        </w:tc>
        <w:tc>
          <w:tcPr>
            <w:tcW w:w="5953" w:type="dxa"/>
          </w:tcPr>
          <w:p w14:paraId="10E18912" w14:textId="2FB0C50A" w:rsidR="00393517" w:rsidRPr="00F60500" w:rsidRDefault="0039351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704803</w:t>
            </w:r>
          </w:p>
        </w:tc>
      </w:tr>
      <w:tr w:rsidR="00F60500" w:rsidRPr="00F60500" w14:paraId="0EE07EF0" w14:textId="77777777" w:rsidTr="0000556D">
        <w:tc>
          <w:tcPr>
            <w:tcW w:w="901" w:type="dxa"/>
          </w:tcPr>
          <w:p w14:paraId="38726836" w14:textId="7A502055" w:rsidR="00393517" w:rsidRPr="00F60500" w:rsidRDefault="0039351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85</w:t>
            </w:r>
          </w:p>
        </w:tc>
        <w:tc>
          <w:tcPr>
            <w:tcW w:w="3831" w:type="dxa"/>
          </w:tcPr>
          <w:p w14:paraId="1814BA52" w14:textId="7C8A619A" w:rsidR="00393517" w:rsidRPr="00F60500" w:rsidRDefault="00393517" w:rsidP="00393517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M. S.</w:t>
            </w:r>
          </w:p>
        </w:tc>
        <w:tc>
          <w:tcPr>
            <w:tcW w:w="2209" w:type="dxa"/>
          </w:tcPr>
          <w:p w14:paraId="6E3C9DB9" w14:textId="46030323" w:rsidR="00393517" w:rsidRPr="00F60500" w:rsidRDefault="0039351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23/02/2021</w:t>
            </w:r>
          </w:p>
        </w:tc>
        <w:tc>
          <w:tcPr>
            <w:tcW w:w="1985" w:type="dxa"/>
          </w:tcPr>
          <w:p w14:paraId="267BBC6B" w14:textId="4AFF0FD2" w:rsidR="00393517" w:rsidRPr="00F60500" w:rsidRDefault="0039351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23/03/2021</w:t>
            </w:r>
          </w:p>
        </w:tc>
        <w:tc>
          <w:tcPr>
            <w:tcW w:w="5953" w:type="dxa"/>
          </w:tcPr>
          <w:p w14:paraId="73F8123C" w14:textId="4E532C27" w:rsidR="00393517" w:rsidRPr="00F60500" w:rsidRDefault="0039351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708705</w:t>
            </w:r>
          </w:p>
        </w:tc>
      </w:tr>
      <w:tr w:rsidR="00F60500" w:rsidRPr="00F60500" w14:paraId="023CCEDF" w14:textId="77777777" w:rsidTr="0000556D">
        <w:tc>
          <w:tcPr>
            <w:tcW w:w="901" w:type="dxa"/>
          </w:tcPr>
          <w:p w14:paraId="3A0E82CE" w14:textId="57AD0D08" w:rsidR="00393517" w:rsidRPr="00F60500" w:rsidRDefault="0039351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86</w:t>
            </w:r>
          </w:p>
        </w:tc>
        <w:tc>
          <w:tcPr>
            <w:tcW w:w="3831" w:type="dxa"/>
          </w:tcPr>
          <w:p w14:paraId="59BCDC1F" w14:textId="3AA574E0" w:rsidR="00393517" w:rsidRPr="00F60500" w:rsidRDefault="0039351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O. L.</w:t>
            </w:r>
          </w:p>
        </w:tc>
        <w:tc>
          <w:tcPr>
            <w:tcW w:w="2209" w:type="dxa"/>
          </w:tcPr>
          <w:p w14:paraId="3D556F72" w14:textId="1751D5D8" w:rsidR="00393517" w:rsidRPr="00F60500" w:rsidRDefault="0039351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23/02/2021</w:t>
            </w:r>
          </w:p>
        </w:tc>
        <w:tc>
          <w:tcPr>
            <w:tcW w:w="1985" w:type="dxa"/>
          </w:tcPr>
          <w:p w14:paraId="11A14E9F" w14:textId="0BFDE991" w:rsidR="00393517" w:rsidRPr="00F60500" w:rsidRDefault="0039351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23/03/2021</w:t>
            </w:r>
          </w:p>
        </w:tc>
        <w:tc>
          <w:tcPr>
            <w:tcW w:w="5953" w:type="dxa"/>
          </w:tcPr>
          <w:p w14:paraId="7451D3F2" w14:textId="55683088" w:rsidR="00393517" w:rsidRPr="00F60500" w:rsidRDefault="0039351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702906</w:t>
            </w:r>
          </w:p>
        </w:tc>
      </w:tr>
      <w:tr w:rsidR="00F60500" w:rsidRPr="00F60500" w14:paraId="7EE4B900" w14:textId="77777777" w:rsidTr="0000556D">
        <w:tc>
          <w:tcPr>
            <w:tcW w:w="901" w:type="dxa"/>
          </w:tcPr>
          <w:p w14:paraId="76390B50" w14:textId="516D0318" w:rsidR="00393517" w:rsidRPr="00F60500" w:rsidRDefault="0039351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87</w:t>
            </w:r>
          </w:p>
        </w:tc>
        <w:tc>
          <w:tcPr>
            <w:tcW w:w="3831" w:type="dxa"/>
          </w:tcPr>
          <w:p w14:paraId="0574057C" w14:textId="363D036E" w:rsidR="00393517" w:rsidRPr="00F60500" w:rsidRDefault="0039351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G. C. D. R.</w:t>
            </w:r>
          </w:p>
        </w:tc>
        <w:tc>
          <w:tcPr>
            <w:tcW w:w="2209" w:type="dxa"/>
          </w:tcPr>
          <w:p w14:paraId="4F031E9E" w14:textId="2190943D" w:rsidR="00393517" w:rsidRPr="00F60500" w:rsidRDefault="0039351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23/02/2021</w:t>
            </w:r>
          </w:p>
        </w:tc>
        <w:tc>
          <w:tcPr>
            <w:tcW w:w="1985" w:type="dxa"/>
          </w:tcPr>
          <w:p w14:paraId="45BA728F" w14:textId="12194B23" w:rsidR="00393517" w:rsidRPr="00F60500" w:rsidRDefault="0039351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23/03/2021</w:t>
            </w:r>
          </w:p>
        </w:tc>
        <w:tc>
          <w:tcPr>
            <w:tcW w:w="5953" w:type="dxa"/>
          </w:tcPr>
          <w:p w14:paraId="1CC9A5A7" w14:textId="0D4B0D5E" w:rsidR="00393517" w:rsidRPr="00F60500" w:rsidRDefault="0039351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702005</w:t>
            </w:r>
          </w:p>
        </w:tc>
      </w:tr>
      <w:tr w:rsidR="00F60500" w:rsidRPr="00F60500" w14:paraId="00A7B8D4" w14:textId="77777777" w:rsidTr="0000556D">
        <w:tc>
          <w:tcPr>
            <w:tcW w:w="901" w:type="dxa"/>
          </w:tcPr>
          <w:p w14:paraId="16827CF0" w14:textId="06F5CEB6" w:rsidR="00393517" w:rsidRPr="00F60500" w:rsidRDefault="0039351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88</w:t>
            </w:r>
          </w:p>
        </w:tc>
        <w:tc>
          <w:tcPr>
            <w:tcW w:w="3831" w:type="dxa"/>
          </w:tcPr>
          <w:p w14:paraId="26FFB278" w14:textId="50A9A9E0" w:rsidR="00393517" w:rsidRPr="00F60500" w:rsidRDefault="0039351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N. S. M.</w:t>
            </w:r>
          </w:p>
        </w:tc>
        <w:tc>
          <w:tcPr>
            <w:tcW w:w="2209" w:type="dxa"/>
          </w:tcPr>
          <w:p w14:paraId="3A6E70AC" w14:textId="666AEE76" w:rsidR="00393517" w:rsidRPr="00F60500" w:rsidRDefault="00AC0D2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23/02/2021</w:t>
            </w:r>
          </w:p>
        </w:tc>
        <w:tc>
          <w:tcPr>
            <w:tcW w:w="1985" w:type="dxa"/>
          </w:tcPr>
          <w:p w14:paraId="39E55079" w14:textId="23A8E490" w:rsidR="00393517" w:rsidRPr="00F60500" w:rsidRDefault="00AC0D2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23/03/2021</w:t>
            </w:r>
          </w:p>
        </w:tc>
        <w:tc>
          <w:tcPr>
            <w:tcW w:w="5953" w:type="dxa"/>
          </w:tcPr>
          <w:p w14:paraId="2D4D1191" w14:textId="73EB31D7" w:rsidR="00393517" w:rsidRPr="00F60500" w:rsidRDefault="00AC0D2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708608</w:t>
            </w:r>
          </w:p>
        </w:tc>
      </w:tr>
      <w:tr w:rsidR="00F60500" w:rsidRPr="00F60500" w14:paraId="4BAA32D6" w14:textId="77777777" w:rsidTr="0000556D">
        <w:tc>
          <w:tcPr>
            <w:tcW w:w="901" w:type="dxa"/>
          </w:tcPr>
          <w:p w14:paraId="2C890765" w14:textId="0BD03395" w:rsidR="00393517" w:rsidRPr="00F60500" w:rsidRDefault="0039351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89</w:t>
            </w:r>
          </w:p>
        </w:tc>
        <w:tc>
          <w:tcPr>
            <w:tcW w:w="3831" w:type="dxa"/>
          </w:tcPr>
          <w:p w14:paraId="1FED87C2" w14:textId="036BD910" w:rsidR="00393517" w:rsidRPr="00F60500" w:rsidRDefault="00C53727" w:rsidP="00C53727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 xml:space="preserve">A. </w:t>
            </w:r>
            <w:r w:rsidR="00AC0D25" w:rsidRPr="00F60500">
              <w:rPr>
                <w:rFonts w:ascii="Arial" w:hAnsi="Arial" w:cs="Arial"/>
                <w:sz w:val="24"/>
                <w:szCs w:val="24"/>
              </w:rPr>
              <w:t>H. M. L.</w:t>
            </w:r>
          </w:p>
        </w:tc>
        <w:tc>
          <w:tcPr>
            <w:tcW w:w="2209" w:type="dxa"/>
          </w:tcPr>
          <w:p w14:paraId="767DDDB0" w14:textId="103B7B28" w:rsidR="00393517" w:rsidRPr="00F60500" w:rsidRDefault="00AC0D25" w:rsidP="00850F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23/02/2021</w:t>
            </w:r>
          </w:p>
        </w:tc>
        <w:tc>
          <w:tcPr>
            <w:tcW w:w="1985" w:type="dxa"/>
          </w:tcPr>
          <w:p w14:paraId="55AE9C53" w14:textId="759A25EE" w:rsidR="00393517" w:rsidRPr="00F60500" w:rsidRDefault="00AC0D2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23/03/2021</w:t>
            </w:r>
          </w:p>
        </w:tc>
        <w:tc>
          <w:tcPr>
            <w:tcW w:w="5953" w:type="dxa"/>
          </w:tcPr>
          <w:p w14:paraId="26B011DE" w14:textId="5EBA22D6" w:rsidR="00393517" w:rsidRPr="00F60500" w:rsidRDefault="00AC0D2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700003</w:t>
            </w:r>
          </w:p>
        </w:tc>
      </w:tr>
      <w:tr w:rsidR="00F60500" w:rsidRPr="00F60500" w14:paraId="67BBD856" w14:textId="77777777" w:rsidTr="0000556D">
        <w:tc>
          <w:tcPr>
            <w:tcW w:w="901" w:type="dxa"/>
          </w:tcPr>
          <w:p w14:paraId="0E67501B" w14:textId="31D5EFB1" w:rsidR="00393517" w:rsidRPr="00F60500" w:rsidRDefault="0039351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90</w:t>
            </w:r>
          </w:p>
        </w:tc>
        <w:tc>
          <w:tcPr>
            <w:tcW w:w="3831" w:type="dxa"/>
          </w:tcPr>
          <w:p w14:paraId="2C78D4FB" w14:textId="68CD2CC2" w:rsidR="00393517" w:rsidRPr="00F60500" w:rsidRDefault="00AC0D2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D. W.</w:t>
            </w:r>
          </w:p>
        </w:tc>
        <w:tc>
          <w:tcPr>
            <w:tcW w:w="2209" w:type="dxa"/>
          </w:tcPr>
          <w:p w14:paraId="328F6B5D" w14:textId="7965D112" w:rsidR="00393517" w:rsidRPr="00F60500" w:rsidRDefault="00AC0D2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23/02/2021</w:t>
            </w:r>
          </w:p>
        </w:tc>
        <w:tc>
          <w:tcPr>
            <w:tcW w:w="1985" w:type="dxa"/>
          </w:tcPr>
          <w:p w14:paraId="4316A1E1" w14:textId="23E170C3" w:rsidR="00393517" w:rsidRPr="00F60500" w:rsidRDefault="00AC0D2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23/03/2021</w:t>
            </w:r>
          </w:p>
        </w:tc>
        <w:tc>
          <w:tcPr>
            <w:tcW w:w="5953" w:type="dxa"/>
          </w:tcPr>
          <w:p w14:paraId="564D1F6F" w14:textId="478B61DD" w:rsidR="00393517" w:rsidRPr="00F60500" w:rsidRDefault="00AC0D2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704007</w:t>
            </w:r>
          </w:p>
        </w:tc>
      </w:tr>
      <w:tr w:rsidR="00F60500" w:rsidRPr="00F60500" w14:paraId="724AF20A" w14:textId="77777777" w:rsidTr="0000556D">
        <w:tc>
          <w:tcPr>
            <w:tcW w:w="901" w:type="dxa"/>
          </w:tcPr>
          <w:p w14:paraId="7EC3E927" w14:textId="3073E723" w:rsidR="00393517" w:rsidRPr="00F60500" w:rsidRDefault="0039351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91</w:t>
            </w:r>
          </w:p>
        </w:tc>
        <w:tc>
          <w:tcPr>
            <w:tcW w:w="3831" w:type="dxa"/>
          </w:tcPr>
          <w:p w14:paraId="3CD472F5" w14:textId="4DB269F1" w:rsidR="00393517" w:rsidRPr="00F60500" w:rsidRDefault="0012561B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T. V.</w:t>
            </w:r>
          </w:p>
        </w:tc>
        <w:tc>
          <w:tcPr>
            <w:tcW w:w="2209" w:type="dxa"/>
          </w:tcPr>
          <w:p w14:paraId="3D4AE929" w14:textId="4B920704" w:rsidR="00393517" w:rsidRPr="00F60500" w:rsidRDefault="0012561B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23/02/2021</w:t>
            </w:r>
          </w:p>
        </w:tc>
        <w:tc>
          <w:tcPr>
            <w:tcW w:w="1985" w:type="dxa"/>
          </w:tcPr>
          <w:p w14:paraId="7DDFA0A8" w14:textId="428EA5AB" w:rsidR="00393517" w:rsidRPr="00F60500" w:rsidRDefault="0012561B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23/03/2021</w:t>
            </w:r>
          </w:p>
        </w:tc>
        <w:tc>
          <w:tcPr>
            <w:tcW w:w="5953" w:type="dxa"/>
          </w:tcPr>
          <w:p w14:paraId="07235A46" w14:textId="5F02E572" w:rsidR="00393517" w:rsidRPr="00F60500" w:rsidRDefault="0012561B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702300</w:t>
            </w:r>
          </w:p>
        </w:tc>
      </w:tr>
      <w:tr w:rsidR="00F60500" w:rsidRPr="00F60500" w14:paraId="11EC16B4" w14:textId="77777777" w:rsidTr="0000556D">
        <w:tc>
          <w:tcPr>
            <w:tcW w:w="901" w:type="dxa"/>
          </w:tcPr>
          <w:p w14:paraId="60BF96DE" w14:textId="122CDA2A" w:rsidR="00393517" w:rsidRPr="00F60500" w:rsidRDefault="0039351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92</w:t>
            </w:r>
          </w:p>
        </w:tc>
        <w:tc>
          <w:tcPr>
            <w:tcW w:w="3831" w:type="dxa"/>
          </w:tcPr>
          <w:p w14:paraId="310B9D17" w14:textId="4314F63F" w:rsidR="00393517" w:rsidRPr="00F60500" w:rsidRDefault="0012561B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 xml:space="preserve">D. C. M. </w:t>
            </w:r>
          </w:p>
        </w:tc>
        <w:tc>
          <w:tcPr>
            <w:tcW w:w="2209" w:type="dxa"/>
          </w:tcPr>
          <w:p w14:paraId="2596380D" w14:textId="4B3DE9AF" w:rsidR="00393517" w:rsidRPr="00F60500" w:rsidRDefault="0012561B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05/03/2021</w:t>
            </w:r>
          </w:p>
        </w:tc>
        <w:tc>
          <w:tcPr>
            <w:tcW w:w="1985" w:type="dxa"/>
          </w:tcPr>
          <w:p w14:paraId="0EF10326" w14:textId="4DB45F0A" w:rsidR="00393517" w:rsidRPr="00F60500" w:rsidRDefault="0012561B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21/05/2021</w:t>
            </w:r>
          </w:p>
        </w:tc>
        <w:tc>
          <w:tcPr>
            <w:tcW w:w="5953" w:type="dxa"/>
          </w:tcPr>
          <w:p w14:paraId="4F1273AA" w14:textId="5BB7C6D5" w:rsidR="00393517" w:rsidRPr="00F60500" w:rsidRDefault="0012561B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702000</w:t>
            </w:r>
          </w:p>
        </w:tc>
      </w:tr>
      <w:tr w:rsidR="00F60500" w:rsidRPr="00F60500" w14:paraId="17F5CF18" w14:textId="77777777" w:rsidTr="0000556D">
        <w:tc>
          <w:tcPr>
            <w:tcW w:w="901" w:type="dxa"/>
          </w:tcPr>
          <w:p w14:paraId="19801B9E" w14:textId="49BBBBAD" w:rsidR="00393517" w:rsidRPr="00F60500" w:rsidRDefault="0039351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93</w:t>
            </w:r>
          </w:p>
        </w:tc>
        <w:tc>
          <w:tcPr>
            <w:tcW w:w="3831" w:type="dxa"/>
          </w:tcPr>
          <w:p w14:paraId="62B04A2C" w14:textId="5040CD4F" w:rsidR="00393517" w:rsidRPr="00F60500" w:rsidRDefault="0012561B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F. B. S.</w:t>
            </w:r>
          </w:p>
        </w:tc>
        <w:tc>
          <w:tcPr>
            <w:tcW w:w="2209" w:type="dxa"/>
          </w:tcPr>
          <w:p w14:paraId="201A68A8" w14:textId="02163804" w:rsidR="00393517" w:rsidRPr="00F60500" w:rsidRDefault="0012561B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05/03/2021</w:t>
            </w:r>
          </w:p>
        </w:tc>
        <w:tc>
          <w:tcPr>
            <w:tcW w:w="1985" w:type="dxa"/>
          </w:tcPr>
          <w:p w14:paraId="302DB35F" w14:textId="6426E760" w:rsidR="00393517" w:rsidRPr="00F60500" w:rsidRDefault="0012561B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21/05/2021</w:t>
            </w:r>
          </w:p>
        </w:tc>
        <w:tc>
          <w:tcPr>
            <w:tcW w:w="5953" w:type="dxa"/>
          </w:tcPr>
          <w:p w14:paraId="64472225" w14:textId="125FDD1F" w:rsidR="00393517" w:rsidRPr="00F60500" w:rsidRDefault="0012561B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700408</w:t>
            </w:r>
          </w:p>
        </w:tc>
      </w:tr>
      <w:tr w:rsidR="00F60500" w:rsidRPr="00F60500" w14:paraId="0C24EBB1" w14:textId="77777777" w:rsidTr="0000556D">
        <w:tc>
          <w:tcPr>
            <w:tcW w:w="901" w:type="dxa"/>
          </w:tcPr>
          <w:p w14:paraId="51662221" w14:textId="3E3DD9C7" w:rsidR="00393517" w:rsidRPr="00F60500" w:rsidRDefault="0039351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94</w:t>
            </w:r>
          </w:p>
        </w:tc>
        <w:tc>
          <w:tcPr>
            <w:tcW w:w="3831" w:type="dxa"/>
          </w:tcPr>
          <w:p w14:paraId="56383CC1" w14:textId="288B08B5" w:rsidR="00393517" w:rsidRPr="00F60500" w:rsidRDefault="0012561B" w:rsidP="0012561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V. S. S.</w:t>
            </w:r>
          </w:p>
        </w:tc>
        <w:tc>
          <w:tcPr>
            <w:tcW w:w="2209" w:type="dxa"/>
          </w:tcPr>
          <w:p w14:paraId="467FA01D" w14:textId="6A84696B" w:rsidR="00393517" w:rsidRPr="00F60500" w:rsidRDefault="0012561B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05/03/2021</w:t>
            </w:r>
          </w:p>
        </w:tc>
        <w:tc>
          <w:tcPr>
            <w:tcW w:w="1985" w:type="dxa"/>
          </w:tcPr>
          <w:p w14:paraId="292E56DF" w14:textId="3D9C950D" w:rsidR="00393517" w:rsidRPr="00F60500" w:rsidRDefault="0012561B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20/04/2021</w:t>
            </w:r>
          </w:p>
        </w:tc>
        <w:tc>
          <w:tcPr>
            <w:tcW w:w="5953" w:type="dxa"/>
          </w:tcPr>
          <w:p w14:paraId="71C776C9" w14:textId="13D43B3B" w:rsidR="00393517" w:rsidRPr="00F60500" w:rsidRDefault="0012561B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702405</w:t>
            </w:r>
          </w:p>
        </w:tc>
      </w:tr>
      <w:tr w:rsidR="00F60500" w:rsidRPr="00F60500" w14:paraId="74F4EB39" w14:textId="77777777" w:rsidTr="0000556D">
        <w:tc>
          <w:tcPr>
            <w:tcW w:w="901" w:type="dxa"/>
          </w:tcPr>
          <w:p w14:paraId="1DB53D08" w14:textId="3FF56EF8" w:rsidR="00393517" w:rsidRPr="00F60500" w:rsidRDefault="0039351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95</w:t>
            </w:r>
          </w:p>
        </w:tc>
        <w:tc>
          <w:tcPr>
            <w:tcW w:w="3831" w:type="dxa"/>
          </w:tcPr>
          <w:p w14:paraId="4CF32363" w14:textId="18C14EFC" w:rsidR="00393517" w:rsidRPr="00F60500" w:rsidRDefault="0012561B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P. S.</w:t>
            </w:r>
          </w:p>
        </w:tc>
        <w:tc>
          <w:tcPr>
            <w:tcW w:w="2209" w:type="dxa"/>
          </w:tcPr>
          <w:p w14:paraId="26A171BF" w14:textId="2DDD8AF4" w:rsidR="00393517" w:rsidRPr="00F60500" w:rsidRDefault="0012561B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05/03/2021</w:t>
            </w:r>
          </w:p>
        </w:tc>
        <w:tc>
          <w:tcPr>
            <w:tcW w:w="1985" w:type="dxa"/>
          </w:tcPr>
          <w:p w14:paraId="1A956BA1" w14:textId="77777777" w:rsidR="00393517" w:rsidRPr="00F60500" w:rsidRDefault="0039351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14EBEA6" w14:textId="744D9AF2" w:rsidR="00393517" w:rsidRPr="00F60500" w:rsidRDefault="0012561B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703001</w:t>
            </w:r>
          </w:p>
        </w:tc>
      </w:tr>
      <w:tr w:rsidR="00F60500" w:rsidRPr="00F60500" w14:paraId="76B1348E" w14:textId="77777777" w:rsidTr="0000556D">
        <w:tc>
          <w:tcPr>
            <w:tcW w:w="901" w:type="dxa"/>
          </w:tcPr>
          <w:p w14:paraId="3BB14992" w14:textId="64C296FA" w:rsidR="00393517" w:rsidRPr="00F60500" w:rsidRDefault="0039351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96</w:t>
            </w:r>
          </w:p>
        </w:tc>
        <w:tc>
          <w:tcPr>
            <w:tcW w:w="3831" w:type="dxa"/>
          </w:tcPr>
          <w:p w14:paraId="1B6030AC" w14:textId="72013D18" w:rsidR="00393517" w:rsidRPr="00F60500" w:rsidRDefault="0012561B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F. A.</w:t>
            </w:r>
          </w:p>
        </w:tc>
        <w:tc>
          <w:tcPr>
            <w:tcW w:w="2209" w:type="dxa"/>
          </w:tcPr>
          <w:p w14:paraId="5437E6AA" w14:textId="0DD163C5" w:rsidR="00393517" w:rsidRPr="00F60500" w:rsidRDefault="0012561B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05/03/2021</w:t>
            </w:r>
          </w:p>
        </w:tc>
        <w:tc>
          <w:tcPr>
            <w:tcW w:w="1985" w:type="dxa"/>
          </w:tcPr>
          <w:p w14:paraId="7F98D9BA" w14:textId="067A10BA" w:rsidR="00393517" w:rsidRPr="00F60500" w:rsidRDefault="0012561B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20/04/2021</w:t>
            </w:r>
          </w:p>
        </w:tc>
        <w:tc>
          <w:tcPr>
            <w:tcW w:w="5953" w:type="dxa"/>
          </w:tcPr>
          <w:p w14:paraId="25E5A9D6" w14:textId="674010C7" w:rsidR="00393517" w:rsidRPr="00F60500" w:rsidRDefault="0012561B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706805</w:t>
            </w:r>
          </w:p>
        </w:tc>
      </w:tr>
      <w:tr w:rsidR="00F60500" w:rsidRPr="00F60500" w14:paraId="7FF1510F" w14:textId="77777777" w:rsidTr="0000556D">
        <w:tc>
          <w:tcPr>
            <w:tcW w:w="901" w:type="dxa"/>
          </w:tcPr>
          <w:p w14:paraId="6B95127D" w14:textId="27091615" w:rsidR="00393517" w:rsidRPr="00F60500" w:rsidRDefault="0039351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97</w:t>
            </w:r>
          </w:p>
        </w:tc>
        <w:tc>
          <w:tcPr>
            <w:tcW w:w="3831" w:type="dxa"/>
          </w:tcPr>
          <w:p w14:paraId="50F3362D" w14:textId="51837997" w:rsidR="00393517" w:rsidRPr="00F60500" w:rsidRDefault="0012561B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R. S.</w:t>
            </w:r>
          </w:p>
        </w:tc>
        <w:tc>
          <w:tcPr>
            <w:tcW w:w="2209" w:type="dxa"/>
          </w:tcPr>
          <w:p w14:paraId="1D72446D" w14:textId="724D1161" w:rsidR="00393517" w:rsidRPr="00F60500" w:rsidRDefault="0012561B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05/03/2021</w:t>
            </w:r>
          </w:p>
        </w:tc>
        <w:tc>
          <w:tcPr>
            <w:tcW w:w="1985" w:type="dxa"/>
          </w:tcPr>
          <w:p w14:paraId="43B7C88A" w14:textId="3D3A5AAB" w:rsidR="00393517" w:rsidRPr="00F60500" w:rsidRDefault="0012561B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20/04/2021</w:t>
            </w:r>
          </w:p>
        </w:tc>
        <w:tc>
          <w:tcPr>
            <w:tcW w:w="5953" w:type="dxa"/>
          </w:tcPr>
          <w:p w14:paraId="7C951FC9" w14:textId="770A455C" w:rsidR="00393517" w:rsidRPr="00F60500" w:rsidRDefault="0012561B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706207</w:t>
            </w:r>
          </w:p>
        </w:tc>
      </w:tr>
      <w:tr w:rsidR="00F60500" w:rsidRPr="00F60500" w14:paraId="3FE31522" w14:textId="77777777" w:rsidTr="0000556D">
        <w:tc>
          <w:tcPr>
            <w:tcW w:w="901" w:type="dxa"/>
          </w:tcPr>
          <w:p w14:paraId="389F2456" w14:textId="10EFE6E5" w:rsidR="00393517" w:rsidRPr="00F60500" w:rsidRDefault="0039351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98</w:t>
            </w:r>
          </w:p>
        </w:tc>
        <w:tc>
          <w:tcPr>
            <w:tcW w:w="3831" w:type="dxa"/>
          </w:tcPr>
          <w:p w14:paraId="4C41B92E" w14:textId="29246DA1" w:rsidR="00393517" w:rsidRPr="00F60500" w:rsidRDefault="0012561B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S. M.</w:t>
            </w:r>
          </w:p>
        </w:tc>
        <w:tc>
          <w:tcPr>
            <w:tcW w:w="2209" w:type="dxa"/>
          </w:tcPr>
          <w:p w14:paraId="1069ED8F" w14:textId="0CFBBCB5" w:rsidR="00393517" w:rsidRPr="00F60500" w:rsidRDefault="0012561B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05/03/2021</w:t>
            </w:r>
          </w:p>
        </w:tc>
        <w:tc>
          <w:tcPr>
            <w:tcW w:w="1985" w:type="dxa"/>
          </w:tcPr>
          <w:p w14:paraId="4ACB443D" w14:textId="4CF7807C" w:rsidR="00393517" w:rsidRPr="00F60500" w:rsidRDefault="0012561B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20/04/2021</w:t>
            </w:r>
          </w:p>
        </w:tc>
        <w:tc>
          <w:tcPr>
            <w:tcW w:w="5953" w:type="dxa"/>
          </w:tcPr>
          <w:p w14:paraId="7305C853" w14:textId="65239119" w:rsidR="00393517" w:rsidRPr="00F60500" w:rsidRDefault="0012561B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708901</w:t>
            </w:r>
          </w:p>
        </w:tc>
      </w:tr>
      <w:tr w:rsidR="00F60500" w:rsidRPr="00F60500" w14:paraId="602367C1" w14:textId="77777777" w:rsidTr="0000556D">
        <w:tc>
          <w:tcPr>
            <w:tcW w:w="901" w:type="dxa"/>
          </w:tcPr>
          <w:p w14:paraId="600C6040" w14:textId="7B2A22B3" w:rsidR="00393517" w:rsidRPr="00F60500" w:rsidRDefault="0039351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99</w:t>
            </w:r>
          </w:p>
        </w:tc>
        <w:tc>
          <w:tcPr>
            <w:tcW w:w="3831" w:type="dxa"/>
          </w:tcPr>
          <w:p w14:paraId="55D56B2A" w14:textId="490AE172" w:rsidR="00393517" w:rsidRPr="00F60500" w:rsidRDefault="0012561B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H. H. R.</w:t>
            </w:r>
          </w:p>
        </w:tc>
        <w:tc>
          <w:tcPr>
            <w:tcW w:w="2209" w:type="dxa"/>
          </w:tcPr>
          <w:p w14:paraId="777D0405" w14:textId="5B67DC9B" w:rsidR="00393517" w:rsidRPr="00F60500" w:rsidRDefault="0012561B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05/03/2021</w:t>
            </w:r>
          </w:p>
        </w:tc>
        <w:tc>
          <w:tcPr>
            <w:tcW w:w="1985" w:type="dxa"/>
          </w:tcPr>
          <w:p w14:paraId="121024E3" w14:textId="78569EC9" w:rsidR="00393517" w:rsidRPr="00F60500" w:rsidRDefault="0012561B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21/05/2021</w:t>
            </w:r>
          </w:p>
        </w:tc>
        <w:tc>
          <w:tcPr>
            <w:tcW w:w="5953" w:type="dxa"/>
          </w:tcPr>
          <w:p w14:paraId="1063CFB1" w14:textId="1CBAC194" w:rsidR="00393517" w:rsidRPr="00F60500" w:rsidRDefault="0012561B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700805</w:t>
            </w:r>
          </w:p>
        </w:tc>
      </w:tr>
      <w:tr w:rsidR="00F60500" w:rsidRPr="00F60500" w14:paraId="6DD674A6" w14:textId="77777777" w:rsidTr="0000556D">
        <w:tc>
          <w:tcPr>
            <w:tcW w:w="901" w:type="dxa"/>
          </w:tcPr>
          <w:p w14:paraId="7673C69D" w14:textId="645DEEC2" w:rsidR="00393517" w:rsidRPr="00F60500" w:rsidRDefault="0039351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3831" w:type="dxa"/>
          </w:tcPr>
          <w:p w14:paraId="52977F34" w14:textId="001EAC46" w:rsidR="00393517" w:rsidRPr="00F60500" w:rsidRDefault="00992AFB" w:rsidP="00992AF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M. P.</w:t>
            </w:r>
          </w:p>
        </w:tc>
        <w:tc>
          <w:tcPr>
            <w:tcW w:w="2209" w:type="dxa"/>
          </w:tcPr>
          <w:p w14:paraId="18F7C5A2" w14:textId="60E62229" w:rsidR="00393517" w:rsidRPr="00F60500" w:rsidRDefault="00992AFB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05/03/2021</w:t>
            </w:r>
          </w:p>
        </w:tc>
        <w:tc>
          <w:tcPr>
            <w:tcW w:w="1985" w:type="dxa"/>
          </w:tcPr>
          <w:p w14:paraId="7465A639" w14:textId="05C33E26" w:rsidR="00393517" w:rsidRPr="00F60500" w:rsidRDefault="00992AFB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20/04/2021</w:t>
            </w:r>
          </w:p>
        </w:tc>
        <w:tc>
          <w:tcPr>
            <w:tcW w:w="5953" w:type="dxa"/>
          </w:tcPr>
          <w:p w14:paraId="7AA6D8C2" w14:textId="7DD4775B" w:rsidR="00393517" w:rsidRPr="00F60500" w:rsidRDefault="00992AFB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706303</w:t>
            </w:r>
          </w:p>
        </w:tc>
      </w:tr>
      <w:tr w:rsidR="00F60500" w:rsidRPr="00F60500" w14:paraId="0077EEEA" w14:textId="77777777" w:rsidTr="0000556D">
        <w:tc>
          <w:tcPr>
            <w:tcW w:w="901" w:type="dxa"/>
          </w:tcPr>
          <w:p w14:paraId="1FE5E287" w14:textId="3F2DDCE3" w:rsidR="00393517" w:rsidRPr="00F60500" w:rsidRDefault="0039351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101</w:t>
            </w:r>
          </w:p>
        </w:tc>
        <w:tc>
          <w:tcPr>
            <w:tcW w:w="3831" w:type="dxa"/>
          </w:tcPr>
          <w:p w14:paraId="51300871" w14:textId="4F2EA993" w:rsidR="00393517" w:rsidRPr="00F60500" w:rsidRDefault="00992AFB" w:rsidP="00992AF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D.</w:t>
            </w:r>
          </w:p>
        </w:tc>
        <w:tc>
          <w:tcPr>
            <w:tcW w:w="2209" w:type="dxa"/>
          </w:tcPr>
          <w:p w14:paraId="3AC0C81E" w14:textId="2E1EF54D" w:rsidR="00393517" w:rsidRPr="00F60500" w:rsidRDefault="00992AFB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05/03/2021</w:t>
            </w:r>
          </w:p>
        </w:tc>
        <w:tc>
          <w:tcPr>
            <w:tcW w:w="1985" w:type="dxa"/>
          </w:tcPr>
          <w:p w14:paraId="10CA046A" w14:textId="3367C101" w:rsidR="00393517" w:rsidRPr="00F60500" w:rsidRDefault="00992AFB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20/04/2021</w:t>
            </w:r>
          </w:p>
        </w:tc>
        <w:tc>
          <w:tcPr>
            <w:tcW w:w="5953" w:type="dxa"/>
          </w:tcPr>
          <w:p w14:paraId="3117FDFF" w14:textId="448468D1" w:rsidR="00393517" w:rsidRPr="00F60500" w:rsidRDefault="00992AFB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702400</w:t>
            </w:r>
          </w:p>
        </w:tc>
      </w:tr>
      <w:tr w:rsidR="00F60500" w:rsidRPr="00F60500" w14:paraId="6AAA8888" w14:textId="77777777" w:rsidTr="0000556D">
        <w:tc>
          <w:tcPr>
            <w:tcW w:w="901" w:type="dxa"/>
          </w:tcPr>
          <w:p w14:paraId="18792DFD" w14:textId="13AAE086" w:rsidR="00393517" w:rsidRPr="00F60500" w:rsidRDefault="0039351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102</w:t>
            </w:r>
          </w:p>
        </w:tc>
        <w:tc>
          <w:tcPr>
            <w:tcW w:w="3831" w:type="dxa"/>
          </w:tcPr>
          <w:p w14:paraId="7BE6060B" w14:textId="20308568" w:rsidR="00393517" w:rsidRPr="00F60500" w:rsidRDefault="00992AFB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O. A.</w:t>
            </w:r>
          </w:p>
        </w:tc>
        <w:tc>
          <w:tcPr>
            <w:tcW w:w="2209" w:type="dxa"/>
          </w:tcPr>
          <w:p w14:paraId="4282CA9C" w14:textId="28C6D216" w:rsidR="00393517" w:rsidRPr="00F60500" w:rsidRDefault="00992AFB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05/03/2021</w:t>
            </w:r>
          </w:p>
        </w:tc>
        <w:tc>
          <w:tcPr>
            <w:tcW w:w="1985" w:type="dxa"/>
          </w:tcPr>
          <w:p w14:paraId="2EA38AD4" w14:textId="05C415D6" w:rsidR="00393517" w:rsidRPr="00F60500" w:rsidRDefault="00992AFB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20/04/2021</w:t>
            </w:r>
          </w:p>
        </w:tc>
        <w:tc>
          <w:tcPr>
            <w:tcW w:w="5953" w:type="dxa"/>
          </w:tcPr>
          <w:p w14:paraId="5311BDC8" w14:textId="641D3109" w:rsidR="00393517" w:rsidRPr="00F60500" w:rsidRDefault="00992AFB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701204</w:t>
            </w:r>
          </w:p>
        </w:tc>
      </w:tr>
      <w:tr w:rsidR="00F60500" w:rsidRPr="00F60500" w14:paraId="40DCF590" w14:textId="77777777" w:rsidTr="0000556D">
        <w:tc>
          <w:tcPr>
            <w:tcW w:w="901" w:type="dxa"/>
          </w:tcPr>
          <w:p w14:paraId="6A48B4B6" w14:textId="5B75C746" w:rsidR="00393517" w:rsidRPr="00F60500" w:rsidRDefault="0039351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103</w:t>
            </w:r>
          </w:p>
        </w:tc>
        <w:tc>
          <w:tcPr>
            <w:tcW w:w="3831" w:type="dxa"/>
          </w:tcPr>
          <w:p w14:paraId="0249A5FB" w14:textId="438F2056" w:rsidR="00393517" w:rsidRPr="00F60500" w:rsidRDefault="00992AFB" w:rsidP="00992AF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P. M.</w:t>
            </w:r>
          </w:p>
        </w:tc>
        <w:tc>
          <w:tcPr>
            <w:tcW w:w="2209" w:type="dxa"/>
          </w:tcPr>
          <w:p w14:paraId="5E71306D" w14:textId="326E5E0F" w:rsidR="00393517" w:rsidRPr="00F60500" w:rsidRDefault="00992AFB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05/03/2021</w:t>
            </w:r>
          </w:p>
        </w:tc>
        <w:tc>
          <w:tcPr>
            <w:tcW w:w="1985" w:type="dxa"/>
          </w:tcPr>
          <w:p w14:paraId="375B9FD1" w14:textId="445FA7D9" w:rsidR="00393517" w:rsidRPr="00F60500" w:rsidRDefault="00992AFB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20/04/2021</w:t>
            </w:r>
          </w:p>
        </w:tc>
        <w:tc>
          <w:tcPr>
            <w:tcW w:w="5953" w:type="dxa"/>
          </w:tcPr>
          <w:p w14:paraId="510ED3B7" w14:textId="3D2AB8CA" w:rsidR="00393517" w:rsidRPr="00F60500" w:rsidRDefault="00992AFB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706705</w:t>
            </w:r>
          </w:p>
        </w:tc>
      </w:tr>
      <w:tr w:rsidR="00F60500" w:rsidRPr="00F60500" w14:paraId="2B364CC7" w14:textId="77777777" w:rsidTr="0000556D">
        <w:tc>
          <w:tcPr>
            <w:tcW w:w="901" w:type="dxa"/>
          </w:tcPr>
          <w:p w14:paraId="4A42DD4B" w14:textId="3D3D0FED" w:rsidR="00393517" w:rsidRPr="00F60500" w:rsidRDefault="0039351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104</w:t>
            </w:r>
          </w:p>
        </w:tc>
        <w:tc>
          <w:tcPr>
            <w:tcW w:w="3831" w:type="dxa"/>
          </w:tcPr>
          <w:p w14:paraId="023071EC" w14:textId="31830E97" w:rsidR="00393517" w:rsidRPr="00F60500" w:rsidRDefault="00992AFB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L. G.</w:t>
            </w:r>
          </w:p>
        </w:tc>
        <w:tc>
          <w:tcPr>
            <w:tcW w:w="2209" w:type="dxa"/>
          </w:tcPr>
          <w:p w14:paraId="178F1EE3" w14:textId="520711D6" w:rsidR="00393517" w:rsidRPr="00F60500" w:rsidRDefault="00992AFB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05/03/2021</w:t>
            </w:r>
          </w:p>
        </w:tc>
        <w:tc>
          <w:tcPr>
            <w:tcW w:w="1985" w:type="dxa"/>
          </w:tcPr>
          <w:p w14:paraId="68A0AE20" w14:textId="797C677D" w:rsidR="00393517" w:rsidRPr="00F60500" w:rsidRDefault="00992AFB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20/04/2021</w:t>
            </w:r>
          </w:p>
        </w:tc>
        <w:tc>
          <w:tcPr>
            <w:tcW w:w="5953" w:type="dxa"/>
          </w:tcPr>
          <w:p w14:paraId="7744F34A" w14:textId="4A6DC413" w:rsidR="00393517" w:rsidRPr="00F60500" w:rsidRDefault="00992AFB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702808</w:t>
            </w:r>
          </w:p>
        </w:tc>
      </w:tr>
      <w:tr w:rsidR="00F60500" w:rsidRPr="00F60500" w14:paraId="1E323CA7" w14:textId="77777777" w:rsidTr="0000556D">
        <w:tc>
          <w:tcPr>
            <w:tcW w:w="901" w:type="dxa"/>
          </w:tcPr>
          <w:p w14:paraId="77AF7779" w14:textId="45837DA5" w:rsidR="00393517" w:rsidRPr="00F60500" w:rsidRDefault="0039351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105</w:t>
            </w:r>
          </w:p>
        </w:tc>
        <w:tc>
          <w:tcPr>
            <w:tcW w:w="3831" w:type="dxa"/>
          </w:tcPr>
          <w:p w14:paraId="21874928" w14:textId="73C3AA15" w:rsidR="00393517" w:rsidRPr="00F60500" w:rsidRDefault="00992AFB" w:rsidP="00992AF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C.</w:t>
            </w:r>
            <w:r w:rsidRPr="00F60500">
              <w:rPr>
                <w:rFonts w:ascii="Arial" w:hAnsi="Arial" w:cs="Arial"/>
                <w:sz w:val="24"/>
                <w:szCs w:val="24"/>
              </w:rPr>
              <w:t xml:space="preserve"> M.</w:t>
            </w:r>
          </w:p>
        </w:tc>
        <w:tc>
          <w:tcPr>
            <w:tcW w:w="2209" w:type="dxa"/>
          </w:tcPr>
          <w:p w14:paraId="5E0E4218" w14:textId="4A6D6419" w:rsidR="00393517" w:rsidRPr="00F60500" w:rsidRDefault="00992AFB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05/03/2021</w:t>
            </w:r>
          </w:p>
        </w:tc>
        <w:tc>
          <w:tcPr>
            <w:tcW w:w="1985" w:type="dxa"/>
          </w:tcPr>
          <w:p w14:paraId="640A8642" w14:textId="4D580B91" w:rsidR="00393517" w:rsidRPr="00F60500" w:rsidRDefault="00992AFB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20/04/2021</w:t>
            </w:r>
          </w:p>
        </w:tc>
        <w:tc>
          <w:tcPr>
            <w:tcW w:w="5953" w:type="dxa"/>
          </w:tcPr>
          <w:p w14:paraId="02CD6F44" w14:textId="3D8C0D60" w:rsidR="00393517" w:rsidRPr="00F60500" w:rsidRDefault="00992AFB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704000</w:t>
            </w:r>
          </w:p>
        </w:tc>
      </w:tr>
      <w:tr w:rsidR="00F60500" w:rsidRPr="00F60500" w14:paraId="3957E873" w14:textId="77777777" w:rsidTr="0000556D">
        <w:tc>
          <w:tcPr>
            <w:tcW w:w="901" w:type="dxa"/>
          </w:tcPr>
          <w:p w14:paraId="43EAD7D3" w14:textId="13544E80" w:rsidR="00393517" w:rsidRPr="00F60500" w:rsidRDefault="0039351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106</w:t>
            </w:r>
          </w:p>
        </w:tc>
        <w:tc>
          <w:tcPr>
            <w:tcW w:w="3831" w:type="dxa"/>
          </w:tcPr>
          <w:p w14:paraId="236691D8" w14:textId="175EEE68" w:rsidR="00393517" w:rsidRPr="00F60500" w:rsidRDefault="00992AFB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G. L.</w:t>
            </w:r>
          </w:p>
        </w:tc>
        <w:tc>
          <w:tcPr>
            <w:tcW w:w="2209" w:type="dxa"/>
          </w:tcPr>
          <w:p w14:paraId="30F5DD4B" w14:textId="332B44CE" w:rsidR="00393517" w:rsidRPr="00F60500" w:rsidRDefault="00992AFB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05/03/2021</w:t>
            </w:r>
          </w:p>
        </w:tc>
        <w:tc>
          <w:tcPr>
            <w:tcW w:w="1985" w:type="dxa"/>
          </w:tcPr>
          <w:p w14:paraId="63374735" w14:textId="4E7F85C5" w:rsidR="00393517" w:rsidRPr="00F60500" w:rsidRDefault="00992AFB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20/04/2021</w:t>
            </w:r>
          </w:p>
        </w:tc>
        <w:tc>
          <w:tcPr>
            <w:tcW w:w="5953" w:type="dxa"/>
          </w:tcPr>
          <w:p w14:paraId="5AB3A899" w14:textId="5DCB64FE" w:rsidR="00393517" w:rsidRPr="00F60500" w:rsidRDefault="00992AFB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700208</w:t>
            </w:r>
          </w:p>
        </w:tc>
      </w:tr>
      <w:tr w:rsidR="00F60500" w:rsidRPr="00F60500" w14:paraId="40169BD8" w14:textId="77777777" w:rsidTr="0000556D">
        <w:tc>
          <w:tcPr>
            <w:tcW w:w="901" w:type="dxa"/>
          </w:tcPr>
          <w:p w14:paraId="00E30061" w14:textId="6F8349FA" w:rsidR="00393517" w:rsidRPr="00F60500" w:rsidRDefault="0039351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107</w:t>
            </w:r>
          </w:p>
        </w:tc>
        <w:tc>
          <w:tcPr>
            <w:tcW w:w="3831" w:type="dxa"/>
          </w:tcPr>
          <w:p w14:paraId="1F9241E3" w14:textId="5A8BC318" w:rsidR="00393517" w:rsidRPr="00F60500" w:rsidRDefault="00992AFB" w:rsidP="00992AF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S. P.</w:t>
            </w:r>
          </w:p>
        </w:tc>
        <w:tc>
          <w:tcPr>
            <w:tcW w:w="2209" w:type="dxa"/>
          </w:tcPr>
          <w:p w14:paraId="48F6613B" w14:textId="32F9D748" w:rsidR="00393517" w:rsidRPr="00F60500" w:rsidRDefault="00992AFB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05/03/2021</w:t>
            </w:r>
          </w:p>
        </w:tc>
        <w:tc>
          <w:tcPr>
            <w:tcW w:w="1985" w:type="dxa"/>
          </w:tcPr>
          <w:p w14:paraId="2EFCE984" w14:textId="149FCC7C" w:rsidR="00393517" w:rsidRPr="00F60500" w:rsidRDefault="00992AFB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20/04/2021</w:t>
            </w:r>
          </w:p>
        </w:tc>
        <w:tc>
          <w:tcPr>
            <w:tcW w:w="5953" w:type="dxa"/>
          </w:tcPr>
          <w:p w14:paraId="37973D47" w14:textId="02A0602D" w:rsidR="00393517" w:rsidRPr="00F60500" w:rsidRDefault="00992AFB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704208</w:t>
            </w:r>
          </w:p>
        </w:tc>
      </w:tr>
      <w:tr w:rsidR="00F60500" w:rsidRPr="00F60500" w14:paraId="563A479C" w14:textId="77777777" w:rsidTr="0000556D">
        <w:tc>
          <w:tcPr>
            <w:tcW w:w="901" w:type="dxa"/>
          </w:tcPr>
          <w:p w14:paraId="0D111EFD" w14:textId="397A0D9B" w:rsidR="00393517" w:rsidRPr="00F60500" w:rsidRDefault="0039351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108</w:t>
            </w:r>
          </w:p>
        </w:tc>
        <w:tc>
          <w:tcPr>
            <w:tcW w:w="3831" w:type="dxa"/>
          </w:tcPr>
          <w:p w14:paraId="64DE8EC6" w14:textId="16A0100E" w:rsidR="00393517" w:rsidRPr="00F60500" w:rsidRDefault="00992AFB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 xml:space="preserve">P. </w:t>
            </w:r>
            <w:r w:rsidR="00504E1D" w:rsidRPr="00F60500">
              <w:rPr>
                <w:rFonts w:ascii="Arial" w:hAnsi="Arial" w:cs="Arial"/>
                <w:sz w:val="24"/>
                <w:szCs w:val="24"/>
              </w:rPr>
              <w:t>M. G.</w:t>
            </w:r>
          </w:p>
        </w:tc>
        <w:tc>
          <w:tcPr>
            <w:tcW w:w="2209" w:type="dxa"/>
          </w:tcPr>
          <w:p w14:paraId="49182AFB" w14:textId="2E8C0626" w:rsidR="00393517" w:rsidRPr="00F60500" w:rsidRDefault="00504E1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05/03/2021</w:t>
            </w:r>
          </w:p>
        </w:tc>
        <w:tc>
          <w:tcPr>
            <w:tcW w:w="1985" w:type="dxa"/>
          </w:tcPr>
          <w:p w14:paraId="3F35ABFC" w14:textId="218032D3" w:rsidR="00393517" w:rsidRPr="00F60500" w:rsidRDefault="00504E1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21/05/2021</w:t>
            </w:r>
          </w:p>
        </w:tc>
        <w:tc>
          <w:tcPr>
            <w:tcW w:w="5953" w:type="dxa"/>
          </w:tcPr>
          <w:p w14:paraId="0913C35C" w14:textId="6220A57F" w:rsidR="00393517" w:rsidRPr="00F60500" w:rsidRDefault="00504E1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702302J</w:t>
            </w:r>
          </w:p>
        </w:tc>
      </w:tr>
      <w:tr w:rsidR="00F60500" w:rsidRPr="00F60500" w14:paraId="4CE81FDB" w14:textId="77777777" w:rsidTr="0000556D">
        <w:tc>
          <w:tcPr>
            <w:tcW w:w="901" w:type="dxa"/>
          </w:tcPr>
          <w:p w14:paraId="2390FED7" w14:textId="04689684" w:rsidR="00393517" w:rsidRPr="00F60500" w:rsidRDefault="0039351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109</w:t>
            </w:r>
          </w:p>
        </w:tc>
        <w:tc>
          <w:tcPr>
            <w:tcW w:w="3831" w:type="dxa"/>
          </w:tcPr>
          <w:p w14:paraId="0C8D5639" w14:textId="7D5C31E5" w:rsidR="00393517" w:rsidRPr="00F60500" w:rsidRDefault="00504E1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M. S.</w:t>
            </w:r>
          </w:p>
        </w:tc>
        <w:tc>
          <w:tcPr>
            <w:tcW w:w="2209" w:type="dxa"/>
          </w:tcPr>
          <w:p w14:paraId="25319390" w14:textId="7F46B861" w:rsidR="00393517" w:rsidRPr="00F60500" w:rsidRDefault="00504E1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05/03/2021</w:t>
            </w:r>
          </w:p>
        </w:tc>
        <w:tc>
          <w:tcPr>
            <w:tcW w:w="1985" w:type="dxa"/>
          </w:tcPr>
          <w:p w14:paraId="79F6C065" w14:textId="628B4704" w:rsidR="00393517" w:rsidRPr="00F60500" w:rsidRDefault="00504E1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5953" w:type="dxa"/>
          </w:tcPr>
          <w:p w14:paraId="0A3FCEAB" w14:textId="3CBAED47" w:rsidR="00393517" w:rsidRPr="00F60500" w:rsidRDefault="00504E1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702601</w:t>
            </w:r>
          </w:p>
        </w:tc>
      </w:tr>
      <w:tr w:rsidR="00F60500" w:rsidRPr="00F60500" w14:paraId="28990B7C" w14:textId="77777777" w:rsidTr="0000556D">
        <w:tc>
          <w:tcPr>
            <w:tcW w:w="901" w:type="dxa"/>
          </w:tcPr>
          <w:p w14:paraId="3FBF2008" w14:textId="05076142" w:rsidR="00393517" w:rsidRPr="00F60500" w:rsidRDefault="0039351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110</w:t>
            </w:r>
          </w:p>
        </w:tc>
        <w:tc>
          <w:tcPr>
            <w:tcW w:w="3831" w:type="dxa"/>
          </w:tcPr>
          <w:p w14:paraId="223CB4D7" w14:textId="66A66FEB" w:rsidR="00393517" w:rsidRPr="00F60500" w:rsidRDefault="00504E1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V. B. S.</w:t>
            </w:r>
          </w:p>
        </w:tc>
        <w:tc>
          <w:tcPr>
            <w:tcW w:w="2209" w:type="dxa"/>
          </w:tcPr>
          <w:p w14:paraId="0DF25F18" w14:textId="7DAB7C6B" w:rsidR="00393517" w:rsidRPr="00F60500" w:rsidRDefault="00504E1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05/03/2021</w:t>
            </w:r>
          </w:p>
        </w:tc>
        <w:tc>
          <w:tcPr>
            <w:tcW w:w="1985" w:type="dxa"/>
          </w:tcPr>
          <w:p w14:paraId="2636DE08" w14:textId="1C60B60B" w:rsidR="00393517" w:rsidRPr="00F60500" w:rsidRDefault="00504E1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20/04/2021</w:t>
            </w:r>
          </w:p>
        </w:tc>
        <w:tc>
          <w:tcPr>
            <w:tcW w:w="5953" w:type="dxa"/>
          </w:tcPr>
          <w:p w14:paraId="21F0A93B" w14:textId="77D1DA1E" w:rsidR="00393517" w:rsidRPr="00F60500" w:rsidRDefault="00504E1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700002</w:t>
            </w:r>
          </w:p>
        </w:tc>
      </w:tr>
      <w:tr w:rsidR="00F60500" w:rsidRPr="00F60500" w14:paraId="7BB03D8F" w14:textId="77777777" w:rsidTr="0000556D">
        <w:tc>
          <w:tcPr>
            <w:tcW w:w="901" w:type="dxa"/>
          </w:tcPr>
          <w:p w14:paraId="63580F7F" w14:textId="3DBA1716" w:rsidR="00504E1D" w:rsidRPr="00F60500" w:rsidRDefault="00504E1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lastRenderedPageBreak/>
              <w:t>111</w:t>
            </w:r>
          </w:p>
        </w:tc>
        <w:tc>
          <w:tcPr>
            <w:tcW w:w="3831" w:type="dxa"/>
          </w:tcPr>
          <w:p w14:paraId="445765FC" w14:textId="7D429D05" w:rsidR="00504E1D" w:rsidRPr="00F60500" w:rsidRDefault="00504E1D" w:rsidP="00504E1D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M. R.</w:t>
            </w:r>
          </w:p>
        </w:tc>
        <w:tc>
          <w:tcPr>
            <w:tcW w:w="2209" w:type="dxa"/>
          </w:tcPr>
          <w:p w14:paraId="67F04F22" w14:textId="12209E8A" w:rsidR="00504E1D" w:rsidRPr="00F60500" w:rsidRDefault="00504E1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05/03/2021</w:t>
            </w:r>
          </w:p>
        </w:tc>
        <w:tc>
          <w:tcPr>
            <w:tcW w:w="1985" w:type="dxa"/>
          </w:tcPr>
          <w:p w14:paraId="0918BC59" w14:textId="3BC13035" w:rsidR="00504E1D" w:rsidRPr="00F60500" w:rsidRDefault="00504E1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20/04/2021</w:t>
            </w:r>
          </w:p>
        </w:tc>
        <w:tc>
          <w:tcPr>
            <w:tcW w:w="5953" w:type="dxa"/>
          </w:tcPr>
          <w:p w14:paraId="14FE5284" w14:textId="3F3CDE89" w:rsidR="00504E1D" w:rsidRPr="00F60500" w:rsidRDefault="00504E1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700501</w:t>
            </w:r>
          </w:p>
        </w:tc>
      </w:tr>
      <w:tr w:rsidR="00F60500" w:rsidRPr="00F60500" w14:paraId="1A4AAED4" w14:textId="77777777" w:rsidTr="0000556D">
        <w:tc>
          <w:tcPr>
            <w:tcW w:w="901" w:type="dxa"/>
          </w:tcPr>
          <w:p w14:paraId="7599742C" w14:textId="625F7F11" w:rsidR="00504E1D" w:rsidRPr="00F60500" w:rsidRDefault="00504E1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112</w:t>
            </w:r>
          </w:p>
        </w:tc>
        <w:tc>
          <w:tcPr>
            <w:tcW w:w="3831" w:type="dxa"/>
          </w:tcPr>
          <w:p w14:paraId="1B0AC063" w14:textId="49E1BD84" w:rsidR="00504E1D" w:rsidRPr="00F60500" w:rsidRDefault="00504E1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D. S. A.</w:t>
            </w:r>
          </w:p>
        </w:tc>
        <w:tc>
          <w:tcPr>
            <w:tcW w:w="2209" w:type="dxa"/>
          </w:tcPr>
          <w:p w14:paraId="068347F2" w14:textId="7674754E" w:rsidR="00504E1D" w:rsidRPr="00F60500" w:rsidRDefault="00504E1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09/03/2021</w:t>
            </w:r>
          </w:p>
        </w:tc>
        <w:tc>
          <w:tcPr>
            <w:tcW w:w="1985" w:type="dxa"/>
          </w:tcPr>
          <w:p w14:paraId="756BC84E" w14:textId="552C2B07" w:rsidR="00504E1D" w:rsidRPr="00F60500" w:rsidRDefault="00504E1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30/03/2021</w:t>
            </w:r>
          </w:p>
        </w:tc>
        <w:tc>
          <w:tcPr>
            <w:tcW w:w="5953" w:type="dxa"/>
          </w:tcPr>
          <w:p w14:paraId="42F05DC9" w14:textId="2C3A9FC8" w:rsidR="00504E1D" w:rsidRPr="00F60500" w:rsidRDefault="00504E1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704204</w:t>
            </w:r>
          </w:p>
        </w:tc>
      </w:tr>
      <w:tr w:rsidR="00F60500" w:rsidRPr="00F60500" w14:paraId="7FF4945D" w14:textId="77777777" w:rsidTr="0000556D">
        <w:tc>
          <w:tcPr>
            <w:tcW w:w="901" w:type="dxa"/>
          </w:tcPr>
          <w:p w14:paraId="75AA1C95" w14:textId="3AAEB218" w:rsidR="00504E1D" w:rsidRPr="00F60500" w:rsidRDefault="00504E1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113</w:t>
            </w:r>
          </w:p>
        </w:tc>
        <w:tc>
          <w:tcPr>
            <w:tcW w:w="3831" w:type="dxa"/>
          </w:tcPr>
          <w:p w14:paraId="1A17819C" w14:textId="509A1ED4" w:rsidR="00504E1D" w:rsidRPr="00F60500" w:rsidRDefault="00504E1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C. R.</w:t>
            </w:r>
          </w:p>
        </w:tc>
        <w:tc>
          <w:tcPr>
            <w:tcW w:w="2209" w:type="dxa"/>
          </w:tcPr>
          <w:p w14:paraId="12D3EC5B" w14:textId="247BD699" w:rsidR="00504E1D" w:rsidRPr="00F60500" w:rsidRDefault="00504E1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09/03/2021</w:t>
            </w:r>
          </w:p>
        </w:tc>
        <w:tc>
          <w:tcPr>
            <w:tcW w:w="1985" w:type="dxa"/>
          </w:tcPr>
          <w:p w14:paraId="671F18C0" w14:textId="076367B6" w:rsidR="00504E1D" w:rsidRPr="00F60500" w:rsidRDefault="00504E1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2F0578B5" w14:textId="1AD1AB20" w:rsidR="00504E1D" w:rsidRPr="00F60500" w:rsidRDefault="00504E1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704204</w:t>
            </w:r>
          </w:p>
        </w:tc>
      </w:tr>
      <w:tr w:rsidR="00F60500" w:rsidRPr="00F60500" w14:paraId="57F31E06" w14:textId="77777777" w:rsidTr="0000556D">
        <w:tc>
          <w:tcPr>
            <w:tcW w:w="901" w:type="dxa"/>
          </w:tcPr>
          <w:p w14:paraId="16C47801" w14:textId="7BBD807F" w:rsidR="00504E1D" w:rsidRPr="00F60500" w:rsidRDefault="00504E1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114</w:t>
            </w:r>
          </w:p>
        </w:tc>
        <w:tc>
          <w:tcPr>
            <w:tcW w:w="3831" w:type="dxa"/>
          </w:tcPr>
          <w:p w14:paraId="0A3C76DD" w14:textId="599B07AB" w:rsidR="00504E1D" w:rsidRPr="00F60500" w:rsidRDefault="00504E1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R. S.</w:t>
            </w:r>
          </w:p>
        </w:tc>
        <w:tc>
          <w:tcPr>
            <w:tcW w:w="2209" w:type="dxa"/>
          </w:tcPr>
          <w:p w14:paraId="4CA8AE1D" w14:textId="13A9B536" w:rsidR="00504E1D" w:rsidRPr="00F60500" w:rsidRDefault="00504E1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09/03/2021</w:t>
            </w:r>
          </w:p>
        </w:tc>
        <w:tc>
          <w:tcPr>
            <w:tcW w:w="1985" w:type="dxa"/>
          </w:tcPr>
          <w:p w14:paraId="7E2C605A" w14:textId="1B987FE8" w:rsidR="00504E1D" w:rsidRPr="00F60500" w:rsidRDefault="00504E1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30/03/2021</w:t>
            </w:r>
          </w:p>
        </w:tc>
        <w:tc>
          <w:tcPr>
            <w:tcW w:w="5953" w:type="dxa"/>
          </w:tcPr>
          <w:p w14:paraId="07796A63" w14:textId="40259B1F" w:rsidR="00504E1D" w:rsidRPr="00F60500" w:rsidRDefault="00504E1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707803</w:t>
            </w:r>
          </w:p>
        </w:tc>
      </w:tr>
      <w:tr w:rsidR="00F60500" w:rsidRPr="00F60500" w14:paraId="6A4E36AE" w14:textId="77777777" w:rsidTr="0000556D">
        <w:tc>
          <w:tcPr>
            <w:tcW w:w="901" w:type="dxa"/>
          </w:tcPr>
          <w:p w14:paraId="311854EF" w14:textId="1D947496" w:rsidR="00504E1D" w:rsidRPr="00F60500" w:rsidRDefault="00504E1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115</w:t>
            </w:r>
          </w:p>
        </w:tc>
        <w:tc>
          <w:tcPr>
            <w:tcW w:w="3831" w:type="dxa"/>
          </w:tcPr>
          <w:p w14:paraId="0D7F25FA" w14:textId="3DBF4619" w:rsidR="00504E1D" w:rsidRPr="00F60500" w:rsidRDefault="00D90D80" w:rsidP="00D90D80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R. O.</w:t>
            </w:r>
          </w:p>
        </w:tc>
        <w:tc>
          <w:tcPr>
            <w:tcW w:w="2209" w:type="dxa"/>
          </w:tcPr>
          <w:p w14:paraId="61E0906E" w14:textId="6DF1135B" w:rsidR="00504E1D" w:rsidRPr="00F60500" w:rsidRDefault="00D90D8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09/03/2021</w:t>
            </w:r>
          </w:p>
        </w:tc>
        <w:tc>
          <w:tcPr>
            <w:tcW w:w="1985" w:type="dxa"/>
          </w:tcPr>
          <w:p w14:paraId="7F11B708" w14:textId="548087F0" w:rsidR="00504E1D" w:rsidRPr="00F60500" w:rsidRDefault="00D90D8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30/03/2021</w:t>
            </w:r>
          </w:p>
        </w:tc>
        <w:tc>
          <w:tcPr>
            <w:tcW w:w="5953" w:type="dxa"/>
          </w:tcPr>
          <w:p w14:paraId="65A79D66" w14:textId="61EBE205" w:rsidR="00504E1D" w:rsidRPr="00F60500" w:rsidRDefault="00D90D8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704006</w:t>
            </w:r>
          </w:p>
        </w:tc>
      </w:tr>
      <w:tr w:rsidR="00F60500" w:rsidRPr="00F60500" w14:paraId="2AE016F2" w14:textId="77777777" w:rsidTr="0000556D">
        <w:tc>
          <w:tcPr>
            <w:tcW w:w="901" w:type="dxa"/>
          </w:tcPr>
          <w:p w14:paraId="0CAD7733" w14:textId="3667E6F2" w:rsidR="00504E1D" w:rsidRPr="00F60500" w:rsidRDefault="00504E1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116</w:t>
            </w:r>
          </w:p>
        </w:tc>
        <w:tc>
          <w:tcPr>
            <w:tcW w:w="3831" w:type="dxa"/>
          </w:tcPr>
          <w:p w14:paraId="75C28DD4" w14:textId="107FB5B8" w:rsidR="00504E1D" w:rsidRPr="00F60500" w:rsidRDefault="00D90D80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K.</w:t>
            </w:r>
          </w:p>
        </w:tc>
        <w:tc>
          <w:tcPr>
            <w:tcW w:w="2209" w:type="dxa"/>
          </w:tcPr>
          <w:p w14:paraId="43C807F5" w14:textId="0E6B170F" w:rsidR="00504E1D" w:rsidRPr="00F60500" w:rsidRDefault="00D90D8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09/03/2021</w:t>
            </w:r>
          </w:p>
        </w:tc>
        <w:tc>
          <w:tcPr>
            <w:tcW w:w="1985" w:type="dxa"/>
          </w:tcPr>
          <w:p w14:paraId="6BE62B47" w14:textId="3D604B4E" w:rsidR="00504E1D" w:rsidRPr="00F60500" w:rsidRDefault="00D90D8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30/03/2021</w:t>
            </w:r>
          </w:p>
        </w:tc>
        <w:tc>
          <w:tcPr>
            <w:tcW w:w="5953" w:type="dxa"/>
          </w:tcPr>
          <w:p w14:paraId="7817247F" w14:textId="3235B34C" w:rsidR="00504E1D" w:rsidRPr="00F60500" w:rsidRDefault="00D90D8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706403</w:t>
            </w:r>
          </w:p>
        </w:tc>
      </w:tr>
      <w:tr w:rsidR="00F60500" w:rsidRPr="00F60500" w14:paraId="7C4A1C87" w14:textId="77777777" w:rsidTr="0000556D">
        <w:tc>
          <w:tcPr>
            <w:tcW w:w="901" w:type="dxa"/>
          </w:tcPr>
          <w:p w14:paraId="1A69C391" w14:textId="4E16B713" w:rsidR="00504E1D" w:rsidRPr="00F60500" w:rsidRDefault="00504E1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117</w:t>
            </w:r>
          </w:p>
        </w:tc>
        <w:tc>
          <w:tcPr>
            <w:tcW w:w="3831" w:type="dxa"/>
          </w:tcPr>
          <w:p w14:paraId="66805FC0" w14:textId="7F70D645" w:rsidR="00504E1D" w:rsidRPr="00F60500" w:rsidRDefault="002B28D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K. K. K.</w:t>
            </w:r>
          </w:p>
        </w:tc>
        <w:tc>
          <w:tcPr>
            <w:tcW w:w="2209" w:type="dxa"/>
          </w:tcPr>
          <w:p w14:paraId="65E62CED" w14:textId="26D8FFB1" w:rsidR="00504E1D" w:rsidRPr="00F60500" w:rsidRDefault="002B28D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09/03/2021</w:t>
            </w:r>
          </w:p>
        </w:tc>
        <w:tc>
          <w:tcPr>
            <w:tcW w:w="1985" w:type="dxa"/>
          </w:tcPr>
          <w:p w14:paraId="4A567AAE" w14:textId="6DD5EF0E" w:rsidR="00504E1D" w:rsidRPr="00F60500" w:rsidRDefault="002B28D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30/03/2021</w:t>
            </w:r>
          </w:p>
        </w:tc>
        <w:tc>
          <w:tcPr>
            <w:tcW w:w="5953" w:type="dxa"/>
          </w:tcPr>
          <w:p w14:paraId="72AD4557" w14:textId="4340F069" w:rsidR="00504E1D" w:rsidRPr="00F60500" w:rsidRDefault="002B28D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701209</w:t>
            </w:r>
          </w:p>
        </w:tc>
      </w:tr>
      <w:tr w:rsidR="00F60500" w:rsidRPr="00F60500" w14:paraId="71C312B8" w14:textId="77777777" w:rsidTr="0000556D">
        <w:tc>
          <w:tcPr>
            <w:tcW w:w="901" w:type="dxa"/>
          </w:tcPr>
          <w:p w14:paraId="33F329E1" w14:textId="1B624D5E" w:rsidR="00504E1D" w:rsidRPr="00F60500" w:rsidRDefault="00504E1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118</w:t>
            </w:r>
          </w:p>
        </w:tc>
        <w:tc>
          <w:tcPr>
            <w:tcW w:w="3831" w:type="dxa"/>
          </w:tcPr>
          <w:p w14:paraId="129A6DE4" w14:textId="2D53BD98" w:rsidR="00504E1D" w:rsidRPr="00F60500" w:rsidRDefault="002B28D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K. C. S. M.</w:t>
            </w:r>
          </w:p>
        </w:tc>
        <w:tc>
          <w:tcPr>
            <w:tcW w:w="2209" w:type="dxa"/>
          </w:tcPr>
          <w:p w14:paraId="49766C70" w14:textId="009D34B5" w:rsidR="00504E1D" w:rsidRPr="00F60500" w:rsidRDefault="002B28D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09/03/2021</w:t>
            </w:r>
          </w:p>
        </w:tc>
        <w:tc>
          <w:tcPr>
            <w:tcW w:w="1985" w:type="dxa"/>
          </w:tcPr>
          <w:p w14:paraId="5F2AEFC2" w14:textId="29FBB7FB" w:rsidR="00504E1D" w:rsidRPr="00F60500" w:rsidRDefault="002B28D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30/03/2021</w:t>
            </w:r>
          </w:p>
        </w:tc>
        <w:tc>
          <w:tcPr>
            <w:tcW w:w="5953" w:type="dxa"/>
          </w:tcPr>
          <w:p w14:paraId="0D3CD4F9" w14:textId="38CDE2D0" w:rsidR="00504E1D" w:rsidRPr="00F60500" w:rsidRDefault="002B28D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708705</w:t>
            </w:r>
          </w:p>
        </w:tc>
      </w:tr>
      <w:tr w:rsidR="00F60500" w:rsidRPr="00F60500" w14:paraId="0D2F22F8" w14:textId="77777777" w:rsidTr="0000556D">
        <w:tc>
          <w:tcPr>
            <w:tcW w:w="901" w:type="dxa"/>
          </w:tcPr>
          <w:p w14:paraId="1A4E7AEB" w14:textId="56D7F903" w:rsidR="00504E1D" w:rsidRPr="00F60500" w:rsidRDefault="00504E1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119</w:t>
            </w:r>
          </w:p>
        </w:tc>
        <w:tc>
          <w:tcPr>
            <w:tcW w:w="3831" w:type="dxa"/>
          </w:tcPr>
          <w:p w14:paraId="4FCE4B15" w14:textId="4D83279B" w:rsidR="00504E1D" w:rsidRPr="00F60500" w:rsidRDefault="002B28D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F. C. S. O.</w:t>
            </w:r>
          </w:p>
        </w:tc>
        <w:tc>
          <w:tcPr>
            <w:tcW w:w="2209" w:type="dxa"/>
          </w:tcPr>
          <w:p w14:paraId="382349EF" w14:textId="3B9345F7" w:rsidR="00504E1D" w:rsidRPr="00F60500" w:rsidRDefault="002B28D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09/03/2021</w:t>
            </w:r>
          </w:p>
        </w:tc>
        <w:tc>
          <w:tcPr>
            <w:tcW w:w="1985" w:type="dxa"/>
          </w:tcPr>
          <w:p w14:paraId="3CD81F7B" w14:textId="1BEFFAB6" w:rsidR="00504E1D" w:rsidRPr="00F60500" w:rsidRDefault="002B28D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30/03/2021</w:t>
            </w:r>
          </w:p>
        </w:tc>
        <w:tc>
          <w:tcPr>
            <w:tcW w:w="5953" w:type="dxa"/>
          </w:tcPr>
          <w:p w14:paraId="4A3C7A5D" w14:textId="6071D3C2" w:rsidR="00504E1D" w:rsidRPr="00F60500" w:rsidRDefault="002B28D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700206</w:t>
            </w:r>
          </w:p>
        </w:tc>
      </w:tr>
      <w:tr w:rsidR="00F60500" w:rsidRPr="00F60500" w14:paraId="3DA7A2D6" w14:textId="77777777" w:rsidTr="0000556D">
        <w:tc>
          <w:tcPr>
            <w:tcW w:w="901" w:type="dxa"/>
          </w:tcPr>
          <w:p w14:paraId="28673335" w14:textId="33807410" w:rsidR="00504E1D" w:rsidRPr="00F60500" w:rsidRDefault="00504E1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120</w:t>
            </w:r>
          </w:p>
        </w:tc>
        <w:tc>
          <w:tcPr>
            <w:tcW w:w="3831" w:type="dxa"/>
          </w:tcPr>
          <w:p w14:paraId="1A2449B4" w14:textId="09D5A9CC" w:rsidR="00504E1D" w:rsidRPr="00F60500" w:rsidRDefault="002B28D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G. M. A.</w:t>
            </w:r>
          </w:p>
        </w:tc>
        <w:tc>
          <w:tcPr>
            <w:tcW w:w="2209" w:type="dxa"/>
          </w:tcPr>
          <w:p w14:paraId="7D2C42DF" w14:textId="64DFB54C" w:rsidR="00504E1D" w:rsidRPr="00F60500" w:rsidRDefault="002B28D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09/03/2021</w:t>
            </w:r>
          </w:p>
        </w:tc>
        <w:tc>
          <w:tcPr>
            <w:tcW w:w="1985" w:type="dxa"/>
          </w:tcPr>
          <w:p w14:paraId="260E65F7" w14:textId="753B1BAB" w:rsidR="00504E1D" w:rsidRPr="00F60500" w:rsidRDefault="002B28D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30/03/2021</w:t>
            </w:r>
          </w:p>
        </w:tc>
        <w:tc>
          <w:tcPr>
            <w:tcW w:w="5953" w:type="dxa"/>
          </w:tcPr>
          <w:p w14:paraId="116A7F70" w14:textId="77A16102" w:rsidR="00504E1D" w:rsidRPr="00F60500" w:rsidRDefault="002B28D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700002</w:t>
            </w:r>
          </w:p>
        </w:tc>
      </w:tr>
      <w:tr w:rsidR="00F60500" w:rsidRPr="00F60500" w14:paraId="72605DC7" w14:textId="77777777" w:rsidTr="0000556D">
        <w:tc>
          <w:tcPr>
            <w:tcW w:w="901" w:type="dxa"/>
          </w:tcPr>
          <w:p w14:paraId="7580CE57" w14:textId="38CE0B83" w:rsidR="00504E1D" w:rsidRPr="00F60500" w:rsidRDefault="00504E1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121</w:t>
            </w:r>
          </w:p>
        </w:tc>
        <w:tc>
          <w:tcPr>
            <w:tcW w:w="3831" w:type="dxa"/>
          </w:tcPr>
          <w:p w14:paraId="6978DF22" w14:textId="05138D88" w:rsidR="00504E1D" w:rsidRPr="00F60500" w:rsidRDefault="002B28D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D. P. S.</w:t>
            </w:r>
          </w:p>
        </w:tc>
        <w:tc>
          <w:tcPr>
            <w:tcW w:w="2209" w:type="dxa"/>
          </w:tcPr>
          <w:p w14:paraId="5D14FB2F" w14:textId="5A293B00" w:rsidR="00504E1D" w:rsidRPr="00F60500" w:rsidRDefault="002B28D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09/03/2021</w:t>
            </w:r>
          </w:p>
        </w:tc>
        <w:tc>
          <w:tcPr>
            <w:tcW w:w="1985" w:type="dxa"/>
          </w:tcPr>
          <w:p w14:paraId="08F52021" w14:textId="7AC9495C" w:rsidR="00504E1D" w:rsidRPr="00F60500" w:rsidRDefault="002B28D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30/03/2021</w:t>
            </w:r>
          </w:p>
        </w:tc>
        <w:tc>
          <w:tcPr>
            <w:tcW w:w="5953" w:type="dxa"/>
          </w:tcPr>
          <w:p w14:paraId="3EDE549A" w14:textId="171050E0" w:rsidR="00504E1D" w:rsidRPr="00F60500" w:rsidRDefault="002B28D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708402</w:t>
            </w:r>
          </w:p>
        </w:tc>
      </w:tr>
      <w:tr w:rsidR="00F60500" w:rsidRPr="00F60500" w14:paraId="55FB92F9" w14:textId="77777777" w:rsidTr="0000556D">
        <w:tc>
          <w:tcPr>
            <w:tcW w:w="901" w:type="dxa"/>
          </w:tcPr>
          <w:p w14:paraId="1F2E9EDB" w14:textId="09E691C7" w:rsidR="00504E1D" w:rsidRPr="00F60500" w:rsidRDefault="00504E1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122</w:t>
            </w:r>
          </w:p>
        </w:tc>
        <w:tc>
          <w:tcPr>
            <w:tcW w:w="3831" w:type="dxa"/>
          </w:tcPr>
          <w:p w14:paraId="5A90E8C9" w14:textId="14B7D9A6" w:rsidR="00504E1D" w:rsidRPr="00F60500" w:rsidRDefault="002B28D7" w:rsidP="002B28D7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S. S.</w:t>
            </w:r>
          </w:p>
        </w:tc>
        <w:tc>
          <w:tcPr>
            <w:tcW w:w="2209" w:type="dxa"/>
          </w:tcPr>
          <w:p w14:paraId="043F4DD3" w14:textId="6C256E06" w:rsidR="00504E1D" w:rsidRPr="00F60500" w:rsidRDefault="002B28D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09/03/2021</w:t>
            </w:r>
          </w:p>
        </w:tc>
        <w:tc>
          <w:tcPr>
            <w:tcW w:w="1985" w:type="dxa"/>
          </w:tcPr>
          <w:p w14:paraId="0B995339" w14:textId="72FAC946" w:rsidR="00504E1D" w:rsidRPr="00F60500" w:rsidRDefault="002B28D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30/03/2021</w:t>
            </w:r>
          </w:p>
        </w:tc>
        <w:tc>
          <w:tcPr>
            <w:tcW w:w="5953" w:type="dxa"/>
          </w:tcPr>
          <w:p w14:paraId="141A74B2" w14:textId="1A086E41" w:rsidR="00504E1D" w:rsidRPr="00F60500" w:rsidRDefault="002B28D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702003</w:t>
            </w:r>
          </w:p>
        </w:tc>
      </w:tr>
      <w:tr w:rsidR="00F60500" w:rsidRPr="00F60500" w14:paraId="48F7700C" w14:textId="77777777" w:rsidTr="0000556D">
        <w:tc>
          <w:tcPr>
            <w:tcW w:w="901" w:type="dxa"/>
          </w:tcPr>
          <w:p w14:paraId="696E6FBC" w14:textId="77DF263C" w:rsidR="00504E1D" w:rsidRPr="00F60500" w:rsidRDefault="00504E1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123</w:t>
            </w:r>
          </w:p>
        </w:tc>
        <w:tc>
          <w:tcPr>
            <w:tcW w:w="3831" w:type="dxa"/>
          </w:tcPr>
          <w:p w14:paraId="4CC17994" w14:textId="3D6C22F4" w:rsidR="00504E1D" w:rsidRPr="00F60500" w:rsidRDefault="002B28D7" w:rsidP="002B28D7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R. A.</w:t>
            </w:r>
          </w:p>
        </w:tc>
        <w:tc>
          <w:tcPr>
            <w:tcW w:w="2209" w:type="dxa"/>
          </w:tcPr>
          <w:p w14:paraId="35620D64" w14:textId="7885C2D4" w:rsidR="00504E1D" w:rsidRPr="00F60500" w:rsidRDefault="002B28D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10/03/2021</w:t>
            </w:r>
          </w:p>
        </w:tc>
        <w:tc>
          <w:tcPr>
            <w:tcW w:w="1985" w:type="dxa"/>
          </w:tcPr>
          <w:p w14:paraId="0DA87B04" w14:textId="3E903733" w:rsidR="00504E1D" w:rsidRPr="00F60500" w:rsidRDefault="002B28D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01/04/2021</w:t>
            </w:r>
          </w:p>
        </w:tc>
        <w:tc>
          <w:tcPr>
            <w:tcW w:w="5953" w:type="dxa"/>
          </w:tcPr>
          <w:p w14:paraId="1383F916" w14:textId="3DA286DB" w:rsidR="00504E1D" w:rsidRPr="00F60500" w:rsidRDefault="002B28D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707008</w:t>
            </w:r>
          </w:p>
        </w:tc>
      </w:tr>
      <w:tr w:rsidR="00F60500" w:rsidRPr="00F60500" w14:paraId="1AC235C2" w14:textId="77777777" w:rsidTr="0000556D">
        <w:tc>
          <w:tcPr>
            <w:tcW w:w="901" w:type="dxa"/>
          </w:tcPr>
          <w:p w14:paraId="63806102" w14:textId="20B90F76" w:rsidR="00504E1D" w:rsidRPr="00F60500" w:rsidRDefault="00504E1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124</w:t>
            </w:r>
          </w:p>
        </w:tc>
        <w:tc>
          <w:tcPr>
            <w:tcW w:w="3831" w:type="dxa"/>
          </w:tcPr>
          <w:p w14:paraId="4F167F4A" w14:textId="1F1C458B" w:rsidR="00504E1D" w:rsidRPr="00F60500" w:rsidRDefault="002B28D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S. X.</w:t>
            </w:r>
          </w:p>
        </w:tc>
        <w:tc>
          <w:tcPr>
            <w:tcW w:w="2209" w:type="dxa"/>
          </w:tcPr>
          <w:p w14:paraId="2D1E1380" w14:textId="1AA4B200" w:rsidR="00504E1D" w:rsidRPr="00F60500" w:rsidRDefault="002B28D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10/03/2021</w:t>
            </w:r>
          </w:p>
        </w:tc>
        <w:tc>
          <w:tcPr>
            <w:tcW w:w="1985" w:type="dxa"/>
          </w:tcPr>
          <w:p w14:paraId="75DED244" w14:textId="3B4D6EEF" w:rsidR="00504E1D" w:rsidRPr="00F60500" w:rsidRDefault="002B28D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01/04/2021</w:t>
            </w:r>
          </w:p>
        </w:tc>
        <w:tc>
          <w:tcPr>
            <w:tcW w:w="5953" w:type="dxa"/>
          </w:tcPr>
          <w:p w14:paraId="00356076" w14:textId="24A5A4DC" w:rsidR="00504E1D" w:rsidRPr="00F60500" w:rsidRDefault="002B28D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700508</w:t>
            </w:r>
          </w:p>
        </w:tc>
      </w:tr>
      <w:tr w:rsidR="00F60500" w:rsidRPr="00F60500" w14:paraId="65BF07DF" w14:textId="77777777" w:rsidTr="0000556D">
        <w:tc>
          <w:tcPr>
            <w:tcW w:w="901" w:type="dxa"/>
          </w:tcPr>
          <w:p w14:paraId="629EE38D" w14:textId="4C660BB1" w:rsidR="00504E1D" w:rsidRPr="00F60500" w:rsidRDefault="00504E1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125</w:t>
            </w:r>
          </w:p>
        </w:tc>
        <w:tc>
          <w:tcPr>
            <w:tcW w:w="3831" w:type="dxa"/>
          </w:tcPr>
          <w:p w14:paraId="048C8E50" w14:textId="439D0E7D" w:rsidR="00504E1D" w:rsidRPr="00F60500" w:rsidRDefault="002B28D7" w:rsidP="002B28D7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B. N.</w:t>
            </w:r>
          </w:p>
        </w:tc>
        <w:tc>
          <w:tcPr>
            <w:tcW w:w="2209" w:type="dxa"/>
          </w:tcPr>
          <w:p w14:paraId="1F3C50BB" w14:textId="7B41B955" w:rsidR="00504E1D" w:rsidRPr="00F60500" w:rsidRDefault="002B28D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10/03/2021</w:t>
            </w:r>
          </w:p>
        </w:tc>
        <w:tc>
          <w:tcPr>
            <w:tcW w:w="1985" w:type="dxa"/>
          </w:tcPr>
          <w:p w14:paraId="67F1DC37" w14:textId="236FEF9C" w:rsidR="00504E1D" w:rsidRPr="00F60500" w:rsidRDefault="002B28D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01/04/2021</w:t>
            </w:r>
          </w:p>
        </w:tc>
        <w:tc>
          <w:tcPr>
            <w:tcW w:w="5953" w:type="dxa"/>
          </w:tcPr>
          <w:p w14:paraId="449A125B" w14:textId="184805B9" w:rsidR="00504E1D" w:rsidRPr="00F60500" w:rsidRDefault="002B28D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700001</w:t>
            </w:r>
          </w:p>
        </w:tc>
      </w:tr>
      <w:tr w:rsidR="00F60500" w:rsidRPr="00F60500" w14:paraId="38F02972" w14:textId="77777777" w:rsidTr="0000556D">
        <w:tc>
          <w:tcPr>
            <w:tcW w:w="901" w:type="dxa"/>
          </w:tcPr>
          <w:p w14:paraId="735049F5" w14:textId="6813CF75" w:rsidR="00504E1D" w:rsidRPr="00F60500" w:rsidRDefault="00504E1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126</w:t>
            </w:r>
          </w:p>
        </w:tc>
        <w:tc>
          <w:tcPr>
            <w:tcW w:w="3831" w:type="dxa"/>
          </w:tcPr>
          <w:p w14:paraId="6A322833" w14:textId="1E1039B7" w:rsidR="00504E1D" w:rsidRPr="00F60500" w:rsidRDefault="002B28D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Z. B. S.</w:t>
            </w:r>
          </w:p>
        </w:tc>
        <w:tc>
          <w:tcPr>
            <w:tcW w:w="2209" w:type="dxa"/>
          </w:tcPr>
          <w:p w14:paraId="213D1175" w14:textId="6F82DB19" w:rsidR="00504E1D" w:rsidRPr="00F60500" w:rsidRDefault="002B28D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10/03/2021</w:t>
            </w:r>
          </w:p>
        </w:tc>
        <w:tc>
          <w:tcPr>
            <w:tcW w:w="1985" w:type="dxa"/>
          </w:tcPr>
          <w:p w14:paraId="3ED382AE" w14:textId="0A1C4213" w:rsidR="00504E1D" w:rsidRPr="00F60500" w:rsidRDefault="002B28D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01/04/2021</w:t>
            </w:r>
          </w:p>
        </w:tc>
        <w:tc>
          <w:tcPr>
            <w:tcW w:w="5953" w:type="dxa"/>
          </w:tcPr>
          <w:p w14:paraId="53492A7F" w14:textId="791F8D45" w:rsidR="00504E1D" w:rsidRPr="00F60500" w:rsidRDefault="002B28D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704004</w:t>
            </w:r>
          </w:p>
        </w:tc>
      </w:tr>
      <w:tr w:rsidR="00F60500" w:rsidRPr="00F60500" w14:paraId="02DBBF22" w14:textId="77777777" w:rsidTr="0000556D">
        <w:tc>
          <w:tcPr>
            <w:tcW w:w="901" w:type="dxa"/>
          </w:tcPr>
          <w:p w14:paraId="761C7372" w14:textId="0A90C6EB" w:rsidR="00393517" w:rsidRPr="00F60500" w:rsidRDefault="00504E1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127</w:t>
            </w:r>
          </w:p>
        </w:tc>
        <w:tc>
          <w:tcPr>
            <w:tcW w:w="3831" w:type="dxa"/>
          </w:tcPr>
          <w:p w14:paraId="3C85C3BE" w14:textId="4A7B7D03" w:rsidR="00393517" w:rsidRPr="00F60500" w:rsidRDefault="002B28D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A. S.</w:t>
            </w:r>
          </w:p>
        </w:tc>
        <w:tc>
          <w:tcPr>
            <w:tcW w:w="2209" w:type="dxa"/>
          </w:tcPr>
          <w:p w14:paraId="72B31614" w14:textId="7E77BA1F" w:rsidR="00393517" w:rsidRPr="00F60500" w:rsidRDefault="002B28D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10/03/2021</w:t>
            </w:r>
          </w:p>
        </w:tc>
        <w:tc>
          <w:tcPr>
            <w:tcW w:w="1985" w:type="dxa"/>
          </w:tcPr>
          <w:p w14:paraId="5B62F719" w14:textId="522C35E4" w:rsidR="00393517" w:rsidRPr="00F60500" w:rsidRDefault="002B28D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01/04/2021</w:t>
            </w:r>
          </w:p>
        </w:tc>
        <w:tc>
          <w:tcPr>
            <w:tcW w:w="5953" w:type="dxa"/>
          </w:tcPr>
          <w:p w14:paraId="7EAE6168" w14:textId="051C44C6" w:rsidR="00393517" w:rsidRPr="00F60500" w:rsidRDefault="002B28D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704004</w:t>
            </w:r>
          </w:p>
        </w:tc>
      </w:tr>
      <w:tr w:rsidR="00F60500" w:rsidRPr="00F60500" w14:paraId="42DA105A" w14:textId="77777777" w:rsidTr="0000556D">
        <w:tc>
          <w:tcPr>
            <w:tcW w:w="901" w:type="dxa"/>
          </w:tcPr>
          <w:p w14:paraId="0CAC5505" w14:textId="7D8656F6" w:rsidR="00504E1D" w:rsidRPr="00F60500" w:rsidRDefault="00504E1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128</w:t>
            </w:r>
          </w:p>
        </w:tc>
        <w:tc>
          <w:tcPr>
            <w:tcW w:w="3831" w:type="dxa"/>
          </w:tcPr>
          <w:p w14:paraId="4A465B7C" w14:textId="28870459" w:rsidR="00504E1D" w:rsidRPr="00F60500" w:rsidRDefault="002B28D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F. S.</w:t>
            </w:r>
          </w:p>
        </w:tc>
        <w:tc>
          <w:tcPr>
            <w:tcW w:w="2209" w:type="dxa"/>
          </w:tcPr>
          <w:p w14:paraId="08308682" w14:textId="5EBE8872" w:rsidR="00504E1D" w:rsidRPr="00F60500" w:rsidRDefault="002B28D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10/03/2021</w:t>
            </w:r>
          </w:p>
        </w:tc>
        <w:tc>
          <w:tcPr>
            <w:tcW w:w="1985" w:type="dxa"/>
          </w:tcPr>
          <w:p w14:paraId="48A4D044" w14:textId="4E856D82" w:rsidR="00504E1D" w:rsidRPr="00F60500" w:rsidRDefault="002B28D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01/04/2021</w:t>
            </w:r>
          </w:p>
        </w:tc>
        <w:tc>
          <w:tcPr>
            <w:tcW w:w="5953" w:type="dxa"/>
          </w:tcPr>
          <w:p w14:paraId="75D68C87" w14:textId="6FC6E3DF" w:rsidR="00504E1D" w:rsidRPr="00F60500" w:rsidRDefault="002B28D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702609</w:t>
            </w:r>
          </w:p>
        </w:tc>
      </w:tr>
      <w:tr w:rsidR="00F60500" w:rsidRPr="00F60500" w14:paraId="241A5345" w14:textId="77777777" w:rsidTr="0000556D">
        <w:tc>
          <w:tcPr>
            <w:tcW w:w="901" w:type="dxa"/>
          </w:tcPr>
          <w:p w14:paraId="1185296A" w14:textId="12B80642" w:rsidR="00504E1D" w:rsidRPr="00F60500" w:rsidRDefault="00504E1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129</w:t>
            </w:r>
          </w:p>
        </w:tc>
        <w:tc>
          <w:tcPr>
            <w:tcW w:w="3831" w:type="dxa"/>
          </w:tcPr>
          <w:p w14:paraId="3C9279EF" w14:textId="3C20E570" w:rsidR="00504E1D" w:rsidRPr="00F60500" w:rsidRDefault="002B28D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G. C. L.</w:t>
            </w:r>
          </w:p>
        </w:tc>
        <w:tc>
          <w:tcPr>
            <w:tcW w:w="2209" w:type="dxa"/>
          </w:tcPr>
          <w:p w14:paraId="5A5CA907" w14:textId="440A9BE6" w:rsidR="00504E1D" w:rsidRPr="00F60500" w:rsidRDefault="004870F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10/03/2021</w:t>
            </w:r>
          </w:p>
        </w:tc>
        <w:tc>
          <w:tcPr>
            <w:tcW w:w="1985" w:type="dxa"/>
          </w:tcPr>
          <w:p w14:paraId="2FCD5E44" w14:textId="660BACAE" w:rsidR="00504E1D" w:rsidRPr="00F60500" w:rsidRDefault="004870F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01/04/2021</w:t>
            </w:r>
          </w:p>
        </w:tc>
        <w:tc>
          <w:tcPr>
            <w:tcW w:w="5953" w:type="dxa"/>
          </w:tcPr>
          <w:p w14:paraId="74A61FAE" w14:textId="68EC7F27" w:rsidR="00504E1D" w:rsidRPr="00F60500" w:rsidRDefault="004870F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700000</w:t>
            </w:r>
          </w:p>
        </w:tc>
      </w:tr>
      <w:tr w:rsidR="00F60500" w:rsidRPr="00F60500" w14:paraId="2A81470F" w14:textId="77777777" w:rsidTr="0000556D">
        <w:tc>
          <w:tcPr>
            <w:tcW w:w="901" w:type="dxa"/>
          </w:tcPr>
          <w:p w14:paraId="13F3EEA7" w14:textId="47772D4C" w:rsidR="00504E1D" w:rsidRPr="00F60500" w:rsidRDefault="00504E1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130</w:t>
            </w:r>
          </w:p>
        </w:tc>
        <w:tc>
          <w:tcPr>
            <w:tcW w:w="3831" w:type="dxa"/>
          </w:tcPr>
          <w:p w14:paraId="10173488" w14:textId="53D6E33E" w:rsidR="00504E1D" w:rsidRPr="00F60500" w:rsidRDefault="004870F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F. D. A.</w:t>
            </w:r>
          </w:p>
        </w:tc>
        <w:tc>
          <w:tcPr>
            <w:tcW w:w="2209" w:type="dxa"/>
          </w:tcPr>
          <w:p w14:paraId="6546F58C" w14:textId="75D8A6D3" w:rsidR="00504E1D" w:rsidRPr="00F60500" w:rsidRDefault="004870F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10/03/2021</w:t>
            </w:r>
          </w:p>
        </w:tc>
        <w:tc>
          <w:tcPr>
            <w:tcW w:w="1985" w:type="dxa"/>
          </w:tcPr>
          <w:p w14:paraId="6E46DD87" w14:textId="1384DCAC" w:rsidR="00504E1D" w:rsidRPr="00F60500" w:rsidRDefault="004870F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01/04/2021</w:t>
            </w:r>
          </w:p>
        </w:tc>
        <w:tc>
          <w:tcPr>
            <w:tcW w:w="5953" w:type="dxa"/>
          </w:tcPr>
          <w:p w14:paraId="2FAD6826" w14:textId="6B127B3D" w:rsidR="00504E1D" w:rsidRPr="00F60500" w:rsidRDefault="004870F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706305</w:t>
            </w:r>
          </w:p>
        </w:tc>
      </w:tr>
      <w:tr w:rsidR="00F60500" w:rsidRPr="00F60500" w14:paraId="7A158B0F" w14:textId="77777777" w:rsidTr="0000556D">
        <w:tc>
          <w:tcPr>
            <w:tcW w:w="901" w:type="dxa"/>
          </w:tcPr>
          <w:p w14:paraId="671D6091" w14:textId="30263CD9" w:rsidR="00504E1D" w:rsidRPr="00F60500" w:rsidRDefault="00504E1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131</w:t>
            </w:r>
          </w:p>
        </w:tc>
        <w:tc>
          <w:tcPr>
            <w:tcW w:w="3831" w:type="dxa"/>
          </w:tcPr>
          <w:p w14:paraId="6D0E787C" w14:textId="3F0EBB50" w:rsidR="00504E1D" w:rsidRPr="00F60500" w:rsidRDefault="004870F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M. D. L.</w:t>
            </w:r>
          </w:p>
        </w:tc>
        <w:tc>
          <w:tcPr>
            <w:tcW w:w="2209" w:type="dxa"/>
          </w:tcPr>
          <w:p w14:paraId="5F3116C5" w14:textId="3334B21F" w:rsidR="00504E1D" w:rsidRPr="00F60500" w:rsidRDefault="004870F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10/03/2021</w:t>
            </w:r>
          </w:p>
        </w:tc>
        <w:tc>
          <w:tcPr>
            <w:tcW w:w="1985" w:type="dxa"/>
          </w:tcPr>
          <w:p w14:paraId="794368CB" w14:textId="07A222BC" w:rsidR="00504E1D" w:rsidRPr="00F60500" w:rsidRDefault="004870F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01/04/2021</w:t>
            </w:r>
          </w:p>
        </w:tc>
        <w:tc>
          <w:tcPr>
            <w:tcW w:w="5953" w:type="dxa"/>
          </w:tcPr>
          <w:p w14:paraId="2A181CCC" w14:textId="721B471B" w:rsidR="00504E1D" w:rsidRPr="00F60500" w:rsidRDefault="004870F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700064</w:t>
            </w:r>
          </w:p>
        </w:tc>
      </w:tr>
      <w:tr w:rsidR="00F60500" w:rsidRPr="00F60500" w14:paraId="40C5E793" w14:textId="77777777" w:rsidTr="0000556D">
        <w:tc>
          <w:tcPr>
            <w:tcW w:w="901" w:type="dxa"/>
          </w:tcPr>
          <w:p w14:paraId="4CD8F2C1" w14:textId="0D2FA83B" w:rsidR="00504E1D" w:rsidRPr="00F60500" w:rsidRDefault="00504E1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132</w:t>
            </w:r>
          </w:p>
        </w:tc>
        <w:tc>
          <w:tcPr>
            <w:tcW w:w="3831" w:type="dxa"/>
          </w:tcPr>
          <w:p w14:paraId="39E5A790" w14:textId="1B83DB96" w:rsidR="00504E1D" w:rsidRPr="00F60500" w:rsidRDefault="004870F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F. T. N.</w:t>
            </w:r>
          </w:p>
        </w:tc>
        <w:tc>
          <w:tcPr>
            <w:tcW w:w="2209" w:type="dxa"/>
          </w:tcPr>
          <w:p w14:paraId="3A5A03CC" w14:textId="2C8BB7E0" w:rsidR="00504E1D" w:rsidRPr="00F60500" w:rsidRDefault="004870F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10/03/2021</w:t>
            </w:r>
          </w:p>
        </w:tc>
        <w:tc>
          <w:tcPr>
            <w:tcW w:w="1985" w:type="dxa"/>
          </w:tcPr>
          <w:p w14:paraId="2A5083B3" w14:textId="0719D090" w:rsidR="00504E1D" w:rsidRPr="00F60500" w:rsidRDefault="004870F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01/04/2021</w:t>
            </w:r>
          </w:p>
        </w:tc>
        <w:tc>
          <w:tcPr>
            <w:tcW w:w="5953" w:type="dxa"/>
          </w:tcPr>
          <w:p w14:paraId="6DD934A7" w14:textId="0462E308" w:rsidR="00504E1D" w:rsidRPr="00F60500" w:rsidRDefault="004870F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700407</w:t>
            </w:r>
          </w:p>
        </w:tc>
      </w:tr>
      <w:tr w:rsidR="00F60500" w:rsidRPr="00F60500" w14:paraId="4ECEFEAC" w14:textId="77777777" w:rsidTr="0000556D">
        <w:tc>
          <w:tcPr>
            <w:tcW w:w="901" w:type="dxa"/>
          </w:tcPr>
          <w:p w14:paraId="62815DD3" w14:textId="1D82B197" w:rsidR="00504E1D" w:rsidRPr="00F60500" w:rsidRDefault="00504E1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133</w:t>
            </w:r>
          </w:p>
        </w:tc>
        <w:tc>
          <w:tcPr>
            <w:tcW w:w="3831" w:type="dxa"/>
          </w:tcPr>
          <w:p w14:paraId="17F941B8" w14:textId="60AC5EA7" w:rsidR="00504E1D" w:rsidRPr="00F60500" w:rsidRDefault="004870F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S.</w:t>
            </w:r>
          </w:p>
        </w:tc>
        <w:tc>
          <w:tcPr>
            <w:tcW w:w="2209" w:type="dxa"/>
          </w:tcPr>
          <w:p w14:paraId="505AF00E" w14:textId="4FB82813" w:rsidR="00504E1D" w:rsidRPr="00F60500" w:rsidRDefault="004870F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10/03/2021</w:t>
            </w:r>
          </w:p>
        </w:tc>
        <w:tc>
          <w:tcPr>
            <w:tcW w:w="1985" w:type="dxa"/>
          </w:tcPr>
          <w:p w14:paraId="4BB83C7A" w14:textId="66E640F5" w:rsidR="00504E1D" w:rsidRPr="00F60500" w:rsidRDefault="004870F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01/04/2021</w:t>
            </w:r>
          </w:p>
        </w:tc>
        <w:tc>
          <w:tcPr>
            <w:tcW w:w="5953" w:type="dxa"/>
          </w:tcPr>
          <w:p w14:paraId="75F4E3AB" w14:textId="2A56F1F6" w:rsidR="00504E1D" w:rsidRPr="00F60500" w:rsidRDefault="004870F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702009</w:t>
            </w:r>
          </w:p>
        </w:tc>
      </w:tr>
      <w:tr w:rsidR="00F60500" w:rsidRPr="00F60500" w14:paraId="21D22CF6" w14:textId="77777777" w:rsidTr="0000556D">
        <w:tc>
          <w:tcPr>
            <w:tcW w:w="901" w:type="dxa"/>
          </w:tcPr>
          <w:p w14:paraId="5C070B3D" w14:textId="29E83749" w:rsidR="00504E1D" w:rsidRPr="00F60500" w:rsidRDefault="00504E1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134</w:t>
            </w:r>
          </w:p>
        </w:tc>
        <w:tc>
          <w:tcPr>
            <w:tcW w:w="3831" w:type="dxa"/>
          </w:tcPr>
          <w:p w14:paraId="1546FCDA" w14:textId="548785B5" w:rsidR="00504E1D" w:rsidRPr="00F60500" w:rsidRDefault="004870F5" w:rsidP="004870F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B.</w:t>
            </w:r>
          </w:p>
        </w:tc>
        <w:tc>
          <w:tcPr>
            <w:tcW w:w="2209" w:type="dxa"/>
          </w:tcPr>
          <w:p w14:paraId="5F5EFAEE" w14:textId="6E215FB8" w:rsidR="00504E1D" w:rsidRPr="00F60500" w:rsidRDefault="004870F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10/03/2021</w:t>
            </w:r>
          </w:p>
        </w:tc>
        <w:tc>
          <w:tcPr>
            <w:tcW w:w="1985" w:type="dxa"/>
          </w:tcPr>
          <w:p w14:paraId="59CD5E17" w14:textId="1162166D" w:rsidR="00504E1D" w:rsidRPr="00F60500" w:rsidRDefault="004870F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01/04/2021</w:t>
            </w:r>
          </w:p>
        </w:tc>
        <w:tc>
          <w:tcPr>
            <w:tcW w:w="5953" w:type="dxa"/>
          </w:tcPr>
          <w:p w14:paraId="369F8C32" w14:textId="7B02FB62" w:rsidR="00504E1D" w:rsidRPr="00F60500" w:rsidRDefault="004870F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706001</w:t>
            </w:r>
          </w:p>
        </w:tc>
      </w:tr>
      <w:tr w:rsidR="00F60500" w:rsidRPr="00F60500" w14:paraId="63025153" w14:textId="77777777" w:rsidTr="0000556D">
        <w:tc>
          <w:tcPr>
            <w:tcW w:w="901" w:type="dxa"/>
          </w:tcPr>
          <w:p w14:paraId="6D7E18C4" w14:textId="358B856B" w:rsidR="00504E1D" w:rsidRPr="00F60500" w:rsidRDefault="00504E1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135</w:t>
            </w:r>
          </w:p>
        </w:tc>
        <w:tc>
          <w:tcPr>
            <w:tcW w:w="3831" w:type="dxa"/>
          </w:tcPr>
          <w:p w14:paraId="1988FA1C" w14:textId="3C72C9C0" w:rsidR="00504E1D" w:rsidRPr="00F60500" w:rsidRDefault="004870F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L. S.</w:t>
            </w:r>
          </w:p>
        </w:tc>
        <w:tc>
          <w:tcPr>
            <w:tcW w:w="2209" w:type="dxa"/>
          </w:tcPr>
          <w:p w14:paraId="36EFD505" w14:textId="1AB29B00" w:rsidR="00504E1D" w:rsidRPr="00F60500" w:rsidRDefault="004870F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10/03/2021</w:t>
            </w:r>
          </w:p>
        </w:tc>
        <w:tc>
          <w:tcPr>
            <w:tcW w:w="1985" w:type="dxa"/>
          </w:tcPr>
          <w:p w14:paraId="29CBFA48" w14:textId="50F11715" w:rsidR="00504E1D" w:rsidRPr="00F60500" w:rsidRDefault="004870F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01/04/2021</w:t>
            </w:r>
          </w:p>
        </w:tc>
        <w:tc>
          <w:tcPr>
            <w:tcW w:w="5953" w:type="dxa"/>
          </w:tcPr>
          <w:p w14:paraId="114D715A" w14:textId="4C0F506D" w:rsidR="00504E1D" w:rsidRPr="00F60500" w:rsidRDefault="004870F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707605</w:t>
            </w:r>
          </w:p>
        </w:tc>
      </w:tr>
      <w:tr w:rsidR="00F60500" w:rsidRPr="00F60500" w14:paraId="542815DC" w14:textId="77777777" w:rsidTr="0000556D">
        <w:tc>
          <w:tcPr>
            <w:tcW w:w="901" w:type="dxa"/>
          </w:tcPr>
          <w:p w14:paraId="625F8D10" w14:textId="10F6A447" w:rsidR="00504E1D" w:rsidRPr="00F60500" w:rsidRDefault="00504E1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136</w:t>
            </w:r>
          </w:p>
        </w:tc>
        <w:tc>
          <w:tcPr>
            <w:tcW w:w="3831" w:type="dxa"/>
          </w:tcPr>
          <w:p w14:paraId="06B39295" w14:textId="028D5099" w:rsidR="00504E1D" w:rsidRPr="00F60500" w:rsidRDefault="004870F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M. B.</w:t>
            </w:r>
          </w:p>
        </w:tc>
        <w:tc>
          <w:tcPr>
            <w:tcW w:w="2209" w:type="dxa"/>
          </w:tcPr>
          <w:p w14:paraId="320B0398" w14:textId="0259BFBF" w:rsidR="00504E1D" w:rsidRPr="00F60500" w:rsidRDefault="004870F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10/03/2021</w:t>
            </w:r>
          </w:p>
        </w:tc>
        <w:tc>
          <w:tcPr>
            <w:tcW w:w="1985" w:type="dxa"/>
          </w:tcPr>
          <w:p w14:paraId="6B95B129" w14:textId="481DC4C6" w:rsidR="00504E1D" w:rsidRPr="00F60500" w:rsidRDefault="004870F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01/04/2021</w:t>
            </w:r>
          </w:p>
        </w:tc>
        <w:tc>
          <w:tcPr>
            <w:tcW w:w="5953" w:type="dxa"/>
          </w:tcPr>
          <w:p w14:paraId="68BA7504" w14:textId="3912CE38" w:rsidR="00504E1D" w:rsidRPr="00F60500" w:rsidRDefault="004870F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704700</w:t>
            </w:r>
          </w:p>
        </w:tc>
      </w:tr>
      <w:tr w:rsidR="00F60500" w:rsidRPr="00F60500" w14:paraId="3D38F5A0" w14:textId="77777777" w:rsidTr="0000556D">
        <w:tc>
          <w:tcPr>
            <w:tcW w:w="901" w:type="dxa"/>
          </w:tcPr>
          <w:p w14:paraId="327A1858" w14:textId="2BB113B3" w:rsidR="00504E1D" w:rsidRPr="00F60500" w:rsidRDefault="00504E1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137</w:t>
            </w:r>
          </w:p>
        </w:tc>
        <w:tc>
          <w:tcPr>
            <w:tcW w:w="3831" w:type="dxa"/>
          </w:tcPr>
          <w:p w14:paraId="1104AE54" w14:textId="217E1AEE" w:rsidR="00504E1D" w:rsidRPr="00F60500" w:rsidRDefault="004870F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P. Z.</w:t>
            </w:r>
          </w:p>
        </w:tc>
        <w:tc>
          <w:tcPr>
            <w:tcW w:w="2209" w:type="dxa"/>
          </w:tcPr>
          <w:p w14:paraId="7BA0957E" w14:textId="7DDBD51A" w:rsidR="00504E1D" w:rsidRPr="00F60500" w:rsidRDefault="004870F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10/03/2021</w:t>
            </w:r>
          </w:p>
        </w:tc>
        <w:tc>
          <w:tcPr>
            <w:tcW w:w="1985" w:type="dxa"/>
          </w:tcPr>
          <w:p w14:paraId="5A93FFD4" w14:textId="758B52EF" w:rsidR="00504E1D" w:rsidRPr="00F60500" w:rsidRDefault="004870F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01/04/2021</w:t>
            </w:r>
          </w:p>
        </w:tc>
        <w:tc>
          <w:tcPr>
            <w:tcW w:w="5953" w:type="dxa"/>
          </w:tcPr>
          <w:p w14:paraId="7ACA47FF" w14:textId="7CF98AD7" w:rsidR="00504E1D" w:rsidRPr="00F60500" w:rsidRDefault="004870F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702408</w:t>
            </w:r>
          </w:p>
        </w:tc>
      </w:tr>
      <w:tr w:rsidR="00F60500" w:rsidRPr="00F60500" w14:paraId="0F958758" w14:textId="77777777" w:rsidTr="0000556D">
        <w:tc>
          <w:tcPr>
            <w:tcW w:w="901" w:type="dxa"/>
          </w:tcPr>
          <w:p w14:paraId="0AF991EE" w14:textId="3C2FF045" w:rsidR="00504E1D" w:rsidRPr="00F60500" w:rsidRDefault="00504E1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138</w:t>
            </w:r>
          </w:p>
        </w:tc>
        <w:tc>
          <w:tcPr>
            <w:tcW w:w="3831" w:type="dxa"/>
          </w:tcPr>
          <w:p w14:paraId="236006D1" w14:textId="0C50493A" w:rsidR="00504E1D" w:rsidRPr="00F60500" w:rsidRDefault="004870F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M. R.</w:t>
            </w:r>
          </w:p>
        </w:tc>
        <w:tc>
          <w:tcPr>
            <w:tcW w:w="2209" w:type="dxa"/>
          </w:tcPr>
          <w:p w14:paraId="35F251F9" w14:textId="7F15F7EE" w:rsidR="00504E1D" w:rsidRPr="00F60500" w:rsidRDefault="004870F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10/03/2021</w:t>
            </w:r>
          </w:p>
        </w:tc>
        <w:tc>
          <w:tcPr>
            <w:tcW w:w="1985" w:type="dxa"/>
          </w:tcPr>
          <w:p w14:paraId="2C3F9354" w14:textId="08D558B4" w:rsidR="00504E1D" w:rsidRPr="00F60500" w:rsidRDefault="004870F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01/04/2021</w:t>
            </w:r>
          </w:p>
        </w:tc>
        <w:tc>
          <w:tcPr>
            <w:tcW w:w="5953" w:type="dxa"/>
          </w:tcPr>
          <w:p w14:paraId="1E03B723" w14:textId="7BB8B2F3" w:rsidR="00504E1D" w:rsidRPr="00F60500" w:rsidRDefault="004870F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705601</w:t>
            </w:r>
          </w:p>
        </w:tc>
      </w:tr>
      <w:tr w:rsidR="00F60500" w:rsidRPr="00F60500" w14:paraId="496A593F" w14:textId="77777777" w:rsidTr="0000556D">
        <w:tc>
          <w:tcPr>
            <w:tcW w:w="901" w:type="dxa"/>
          </w:tcPr>
          <w:p w14:paraId="219DDFDC" w14:textId="16198A74" w:rsidR="00504E1D" w:rsidRPr="00F60500" w:rsidRDefault="00504E1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139</w:t>
            </w:r>
          </w:p>
        </w:tc>
        <w:tc>
          <w:tcPr>
            <w:tcW w:w="3831" w:type="dxa"/>
          </w:tcPr>
          <w:p w14:paraId="40A1BDAF" w14:textId="77B61201" w:rsidR="00504E1D" w:rsidRPr="00F60500" w:rsidRDefault="004870F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J. S.</w:t>
            </w:r>
          </w:p>
        </w:tc>
        <w:tc>
          <w:tcPr>
            <w:tcW w:w="2209" w:type="dxa"/>
          </w:tcPr>
          <w:p w14:paraId="17F6B659" w14:textId="1EDDA8C7" w:rsidR="00504E1D" w:rsidRPr="00F60500" w:rsidRDefault="004870F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10/03/2021</w:t>
            </w:r>
          </w:p>
        </w:tc>
        <w:tc>
          <w:tcPr>
            <w:tcW w:w="1985" w:type="dxa"/>
          </w:tcPr>
          <w:p w14:paraId="6EBE2AA7" w14:textId="38A089E0" w:rsidR="00504E1D" w:rsidRPr="00F60500" w:rsidRDefault="004870F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01/04/2021</w:t>
            </w:r>
          </w:p>
        </w:tc>
        <w:tc>
          <w:tcPr>
            <w:tcW w:w="5953" w:type="dxa"/>
          </w:tcPr>
          <w:p w14:paraId="10773CF6" w14:textId="01D616F8" w:rsidR="00504E1D" w:rsidRPr="00F60500" w:rsidRDefault="004870F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700400</w:t>
            </w:r>
          </w:p>
        </w:tc>
      </w:tr>
      <w:tr w:rsidR="00F60500" w:rsidRPr="00F60500" w14:paraId="6B5B9B77" w14:textId="77777777" w:rsidTr="0000556D">
        <w:tc>
          <w:tcPr>
            <w:tcW w:w="901" w:type="dxa"/>
          </w:tcPr>
          <w:p w14:paraId="7C348825" w14:textId="03B1F1BF" w:rsidR="00712D6E" w:rsidRPr="00F60500" w:rsidRDefault="00712D6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lastRenderedPageBreak/>
              <w:t>140</w:t>
            </w:r>
          </w:p>
        </w:tc>
        <w:tc>
          <w:tcPr>
            <w:tcW w:w="3831" w:type="dxa"/>
          </w:tcPr>
          <w:p w14:paraId="0657F958" w14:textId="640A1F7E" w:rsidR="00712D6E" w:rsidRPr="00F60500" w:rsidRDefault="00712D6E" w:rsidP="00712D6E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A. P.</w:t>
            </w:r>
          </w:p>
        </w:tc>
        <w:tc>
          <w:tcPr>
            <w:tcW w:w="2209" w:type="dxa"/>
          </w:tcPr>
          <w:p w14:paraId="780548DB" w14:textId="73671803" w:rsidR="00712D6E" w:rsidRPr="00F60500" w:rsidRDefault="00712D6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10/03/2021</w:t>
            </w:r>
          </w:p>
        </w:tc>
        <w:tc>
          <w:tcPr>
            <w:tcW w:w="1985" w:type="dxa"/>
          </w:tcPr>
          <w:p w14:paraId="7DC8F9FB" w14:textId="551112DD" w:rsidR="00712D6E" w:rsidRPr="00F60500" w:rsidRDefault="00712D6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01/04/2021</w:t>
            </w:r>
          </w:p>
        </w:tc>
        <w:tc>
          <w:tcPr>
            <w:tcW w:w="5953" w:type="dxa"/>
          </w:tcPr>
          <w:p w14:paraId="222B1F47" w14:textId="0B0D9828" w:rsidR="00712D6E" w:rsidRPr="00F60500" w:rsidRDefault="00712D6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706406</w:t>
            </w:r>
          </w:p>
        </w:tc>
      </w:tr>
      <w:tr w:rsidR="00F60500" w:rsidRPr="00F60500" w14:paraId="77FEC3FE" w14:textId="77777777" w:rsidTr="0000556D">
        <w:tc>
          <w:tcPr>
            <w:tcW w:w="901" w:type="dxa"/>
          </w:tcPr>
          <w:p w14:paraId="7583DA31" w14:textId="2E1424EE" w:rsidR="00712D6E" w:rsidRPr="00F60500" w:rsidRDefault="00712D6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141</w:t>
            </w:r>
          </w:p>
        </w:tc>
        <w:tc>
          <w:tcPr>
            <w:tcW w:w="3831" w:type="dxa"/>
          </w:tcPr>
          <w:p w14:paraId="5E5674B9" w14:textId="49AAE7E4" w:rsidR="00712D6E" w:rsidRPr="00F60500" w:rsidRDefault="00712D6E" w:rsidP="00712D6E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M. R.</w:t>
            </w:r>
          </w:p>
        </w:tc>
        <w:tc>
          <w:tcPr>
            <w:tcW w:w="2209" w:type="dxa"/>
          </w:tcPr>
          <w:p w14:paraId="35C8BED7" w14:textId="3C8EE660" w:rsidR="00712D6E" w:rsidRPr="00F60500" w:rsidRDefault="00712D6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10/03/2021</w:t>
            </w:r>
          </w:p>
        </w:tc>
        <w:tc>
          <w:tcPr>
            <w:tcW w:w="1985" w:type="dxa"/>
          </w:tcPr>
          <w:p w14:paraId="714E0B94" w14:textId="5128D4D4" w:rsidR="00712D6E" w:rsidRPr="00F60500" w:rsidRDefault="00712D6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01/04/2021</w:t>
            </w:r>
          </w:p>
        </w:tc>
        <w:tc>
          <w:tcPr>
            <w:tcW w:w="5953" w:type="dxa"/>
          </w:tcPr>
          <w:p w14:paraId="5A1F25EC" w14:textId="2679AEB2" w:rsidR="00712D6E" w:rsidRPr="00F60500" w:rsidRDefault="00712D6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709001</w:t>
            </w:r>
          </w:p>
        </w:tc>
      </w:tr>
      <w:tr w:rsidR="00F60500" w:rsidRPr="00F60500" w14:paraId="6D842473" w14:textId="77777777" w:rsidTr="0000556D">
        <w:tc>
          <w:tcPr>
            <w:tcW w:w="901" w:type="dxa"/>
          </w:tcPr>
          <w:p w14:paraId="0797C304" w14:textId="55D99800" w:rsidR="00712D6E" w:rsidRPr="00F60500" w:rsidRDefault="00712D6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142</w:t>
            </w:r>
          </w:p>
        </w:tc>
        <w:tc>
          <w:tcPr>
            <w:tcW w:w="3831" w:type="dxa"/>
          </w:tcPr>
          <w:p w14:paraId="642119A9" w14:textId="252FA8CD" w:rsidR="00712D6E" w:rsidRPr="00F60500" w:rsidRDefault="00712D6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Q. J. S.</w:t>
            </w:r>
          </w:p>
        </w:tc>
        <w:tc>
          <w:tcPr>
            <w:tcW w:w="2209" w:type="dxa"/>
          </w:tcPr>
          <w:p w14:paraId="64E264D9" w14:textId="306B748D" w:rsidR="00712D6E" w:rsidRPr="00F60500" w:rsidRDefault="00712D6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10/03/2021</w:t>
            </w:r>
          </w:p>
        </w:tc>
        <w:tc>
          <w:tcPr>
            <w:tcW w:w="1985" w:type="dxa"/>
          </w:tcPr>
          <w:p w14:paraId="5C43CDB8" w14:textId="256301EB" w:rsidR="00712D6E" w:rsidRPr="00F60500" w:rsidRDefault="00712D6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3037F379" w14:textId="624D4CCA" w:rsidR="00712D6E" w:rsidRPr="00F60500" w:rsidRDefault="00712D6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700904</w:t>
            </w:r>
          </w:p>
        </w:tc>
      </w:tr>
      <w:tr w:rsidR="00F60500" w:rsidRPr="00F60500" w14:paraId="5B7B0270" w14:textId="77777777" w:rsidTr="0000556D">
        <w:tc>
          <w:tcPr>
            <w:tcW w:w="901" w:type="dxa"/>
          </w:tcPr>
          <w:p w14:paraId="6CF70B37" w14:textId="17A9142A" w:rsidR="00712D6E" w:rsidRPr="00F60500" w:rsidRDefault="00712D6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143</w:t>
            </w:r>
          </w:p>
        </w:tc>
        <w:tc>
          <w:tcPr>
            <w:tcW w:w="3831" w:type="dxa"/>
          </w:tcPr>
          <w:p w14:paraId="5C763D42" w14:textId="4A87D8F8" w:rsidR="00712D6E" w:rsidRPr="00F60500" w:rsidRDefault="00712D6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M. J. B. L.</w:t>
            </w:r>
          </w:p>
        </w:tc>
        <w:tc>
          <w:tcPr>
            <w:tcW w:w="2209" w:type="dxa"/>
          </w:tcPr>
          <w:p w14:paraId="3F18E59E" w14:textId="589B7809" w:rsidR="00712D6E" w:rsidRPr="00F60500" w:rsidRDefault="00712D6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10/03/2021</w:t>
            </w:r>
          </w:p>
        </w:tc>
        <w:tc>
          <w:tcPr>
            <w:tcW w:w="1985" w:type="dxa"/>
          </w:tcPr>
          <w:p w14:paraId="392DB3AB" w14:textId="5F58D838" w:rsidR="00712D6E" w:rsidRPr="00F60500" w:rsidRDefault="00712D6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01/04/2021</w:t>
            </w:r>
          </w:p>
        </w:tc>
        <w:tc>
          <w:tcPr>
            <w:tcW w:w="5953" w:type="dxa"/>
          </w:tcPr>
          <w:p w14:paraId="295275B9" w14:textId="6E6BCC36" w:rsidR="00712D6E" w:rsidRPr="00F60500" w:rsidRDefault="00712D6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701808</w:t>
            </w:r>
          </w:p>
        </w:tc>
      </w:tr>
      <w:tr w:rsidR="00F60500" w:rsidRPr="00F60500" w14:paraId="403687D2" w14:textId="77777777" w:rsidTr="0000556D">
        <w:tc>
          <w:tcPr>
            <w:tcW w:w="901" w:type="dxa"/>
          </w:tcPr>
          <w:p w14:paraId="51A3A412" w14:textId="4C7752C5" w:rsidR="00712D6E" w:rsidRPr="00F60500" w:rsidRDefault="00712D6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144</w:t>
            </w:r>
          </w:p>
        </w:tc>
        <w:tc>
          <w:tcPr>
            <w:tcW w:w="3831" w:type="dxa"/>
          </w:tcPr>
          <w:p w14:paraId="0DDA1E22" w14:textId="2B29F19D" w:rsidR="00712D6E" w:rsidRPr="00F60500" w:rsidRDefault="00712D6E" w:rsidP="00712D6E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I. S.</w:t>
            </w:r>
          </w:p>
        </w:tc>
        <w:tc>
          <w:tcPr>
            <w:tcW w:w="2209" w:type="dxa"/>
          </w:tcPr>
          <w:p w14:paraId="03C2BECB" w14:textId="0326CFAF" w:rsidR="00712D6E" w:rsidRPr="00F60500" w:rsidRDefault="00712D6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10/03/2021</w:t>
            </w:r>
          </w:p>
        </w:tc>
        <w:tc>
          <w:tcPr>
            <w:tcW w:w="1985" w:type="dxa"/>
          </w:tcPr>
          <w:p w14:paraId="611E2D50" w14:textId="02FA102B" w:rsidR="00712D6E" w:rsidRPr="00F60500" w:rsidRDefault="00712D6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01/04/2021</w:t>
            </w:r>
          </w:p>
        </w:tc>
        <w:tc>
          <w:tcPr>
            <w:tcW w:w="5953" w:type="dxa"/>
          </w:tcPr>
          <w:p w14:paraId="5DBD3F69" w14:textId="4E4AFFD0" w:rsidR="00712D6E" w:rsidRPr="00F60500" w:rsidRDefault="00712D6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700005</w:t>
            </w:r>
          </w:p>
        </w:tc>
      </w:tr>
      <w:tr w:rsidR="00F60500" w:rsidRPr="00F60500" w14:paraId="160C588F" w14:textId="77777777" w:rsidTr="0000556D">
        <w:tc>
          <w:tcPr>
            <w:tcW w:w="901" w:type="dxa"/>
          </w:tcPr>
          <w:p w14:paraId="069AC7DB" w14:textId="18AF1C4C" w:rsidR="00712D6E" w:rsidRPr="00F60500" w:rsidRDefault="00712D6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145</w:t>
            </w:r>
          </w:p>
        </w:tc>
        <w:tc>
          <w:tcPr>
            <w:tcW w:w="3831" w:type="dxa"/>
          </w:tcPr>
          <w:p w14:paraId="7AF1E2D7" w14:textId="2D186E6B" w:rsidR="00712D6E" w:rsidRPr="00F60500" w:rsidRDefault="00712D6E" w:rsidP="00712D6E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C. S.</w:t>
            </w:r>
          </w:p>
        </w:tc>
        <w:tc>
          <w:tcPr>
            <w:tcW w:w="2209" w:type="dxa"/>
          </w:tcPr>
          <w:p w14:paraId="2C983A7B" w14:textId="1D50C90D" w:rsidR="00712D6E" w:rsidRPr="00F60500" w:rsidRDefault="00712D6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10/03/2021</w:t>
            </w:r>
          </w:p>
        </w:tc>
        <w:tc>
          <w:tcPr>
            <w:tcW w:w="1985" w:type="dxa"/>
          </w:tcPr>
          <w:p w14:paraId="67085B92" w14:textId="3F3DCAD2" w:rsidR="00712D6E" w:rsidRPr="00F60500" w:rsidRDefault="00712D6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46ADD68A" w14:textId="409A9EA0" w:rsidR="00712D6E" w:rsidRPr="00F60500" w:rsidRDefault="00712D6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704205</w:t>
            </w:r>
          </w:p>
        </w:tc>
      </w:tr>
      <w:tr w:rsidR="00F60500" w:rsidRPr="00F60500" w14:paraId="33D0AFF9" w14:textId="77777777" w:rsidTr="0000556D">
        <w:tc>
          <w:tcPr>
            <w:tcW w:w="901" w:type="dxa"/>
          </w:tcPr>
          <w:p w14:paraId="3171BB56" w14:textId="10DD4317" w:rsidR="00712D6E" w:rsidRPr="00F60500" w:rsidRDefault="00712D6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146</w:t>
            </w:r>
          </w:p>
        </w:tc>
        <w:tc>
          <w:tcPr>
            <w:tcW w:w="3831" w:type="dxa"/>
          </w:tcPr>
          <w:p w14:paraId="732C9B12" w14:textId="06C42CC8" w:rsidR="00712D6E" w:rsidRPr="00F60500" w:rsidRDefault="00712D6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M.</w:t>
            </w:r>
          </w:p>
        </w:tc>
        <w:tc>
          <w:tcPr>
            <w:tcW w:w="2209" w:type="dxa"/>
          </w:tcPr>
          <w:p w14:paraId="1145F0A9" w14:textId="2EF6A12A" w:rsidR="00712D6E" w:rsidRPr="00F60500" w:rsidRDefault="00712D6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10/03/2021</w:t>
            </w:r>
          </w:p>
        </w:tc>
        <w:tc>
          <w:tcPr>
            <w:tcW w:w="1985" w:type="dxa"/>
          </w:tcPr>
          <w:p w14:paraId="432E4542" w14:textId="46919E0D" w:rsidR="00712D6E" w:rsidRPr="00F60500" w:rsidRDefault="00712D6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01/04/2021</w:t>
            </w:r>
          </w:p>
        </w:tc>
        <w:tc>
          <w:tcPr>
            <w:tcW w:w="5953" w:type="dxa"/>
          </w:tcPr>
          <w:p w14:paraId="6123C1DA" w14:textId="5B6931BC" w:rsidR="00712D6E" w:rsidRPr="00F60500" w:rsidRDefault="00712D6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700002</w:t>
            </w:r>
          </w:p>
        </w:tc>
      </w:tr>
      <w:tr w:rsidR="00F60500" w:rsidRPr="00F60500" w14:paraId="7E167C57" w14:textId="77777777" w:rsidTr="0000556D">
        <w:tc>
          <w:tcPr>
            <w:tcW w:w="901" w:type="dxa"/>
          </w:tcPr>
          <w:p w14:paraId="48191CBF" w14:textId="136374AB" w:rsidR="00712D6E" w:rsidRPr="00F60500" w:rsidRDefault="00712D6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147</w:t>
            </w:r>
          </w:p>
        </w:tc>
        <w:tc>
          <w:tcPr>
            <w:tcW w:w="3831" w:type="dxa"/>
          </w:tcPr>
          <w:p w14:paraId="06709B57" w14:textId="1D49A1C1" w:rsidR="00712D6E" w:rsidRPr="00F60500" w:rsidRDefault="007E25A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I. F. S.</w:t>
            </w:r>
          </w:p>
        </w:tc>
        <w:tc>
          <w:tcPr>
            <w:tcW w:w="2209" w:type="dxa"/>
          </w:tcPr>
          <w:p w14:paraId="290404D1" w14:textId="2CCF347E" w:rsidR="00712D6E" w:rsidRPr="00F60500" w:rsidRDefault="007E25A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10/03/2021</w:t>
            </w:r>
          </w:p>
        </w:tc>
        <w:tc>
          <w:tcPr>
            <w:tcW w:w="1985" w:type="dxa"/>
          </w:tcPr>
          <w:p w14:paraId="1A397FD9" w14:textId="241D9546" w:rsidR="00712D6E" w:rsidRPr="00F60500" w:rsidRDefault="007E25A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01/04/2021</w:t>
            </w:r>
          </w:p>
        </w:tc>
        <w:tc>
          <w:tcPr>
            <w:tcW w:w="5953" w:type="dxa"/>
          </w:tcPr>
          <w:p w14:paraId="2AEA6AF8" w14:textId="1DF46D8E" w:rsidR="00712D6E" w:rsidRPr="00F60500" w:rsidRDefault="007E25A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707401</w:t>
            </w:r>
          </w:p>
        </w:tc>
      </w:tr>
      <w:tr w:rsidR="00F60500" w:rsidRPr="00F60500" w14:paraId="1651CDCE" w14:textId="77777777" w:rsidTr="0000556D">
        <w:tc>
          <w:tcPr>
            <w:tcW w:w="901" w:type="dxa"/>
          </w:tcPr>
          <w:p w14:paraId="1612C477" w14:textId="697F7725" w:rsidR="00712D6E" w:rsidRPr="00F60500" w:rsidRDefault="00712D6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148</w:t>
            </w:r>
          </w:p>
        </w:tc>
        <w:tc>
          <w:tcPr>
            <w:tcW w:w="3831" w:type="dxa"/>
          </w:tcPr>
          <w:p w14:paraId="6907D2F5" w14:textId="451BB33B" w:rsidR="00712D6E" w:rsidRPr="00F60500" w:rsidRDefault="007E25A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G. S.</w:t>
            </w:r>
          </w:p>
        </w:tc>
        <w:tc>
          <w:tcPr>
            <w:tcW w:w="2209" w:type="dxa"/>
          </w:tcPr>
          <w:p w14:paraId="6C34F703" w14:textId="52B7C5AF" w:rsidR="00712D6E" w:rsidRPr="00F60500" w:rsidRDefault="007E25A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10/03/2021</w:t>
            </w:r>
          </w:p>
        </w:tc>
        <w:tc>
          <w:tcPr>
            <w:tcW w:w="1985" w:type="dxa"/>
          </w:tcPr>
          <w:p w14:paraId="46F53184" w14:textId="6F27AFF3" w:rsidR="00712D6E" w:rsidRPr="00F60500" w:rsidRDefault="007E25A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01/04/2021</w:t>
            </w:r>
          </w:p>
        </w:tc>
        <w:tc>
          <w:tcPr>
            <w:tcW w:w="5953" w:type="dxa"/>
          </w:tcPr>
          <w:p w14:paraId="47795F82" w14:textId="6095F443" w:rsidR="00712D6E" w:rsidRPr="00F60500" w:rsidRDefault="007E25A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705007</w:t>
            </w:r>
          </w:p>
        </w:tc>
      </w:tr>
      <w:tr w:rsidR="00F60500" w:rsidRPr="00F60500" w14:paraId="162F7D8D" w14:textId="77777777" w:rsidTr="0000556D">
        <w:tc>
          <w:tcPr>
            <w:tcW w:w="901" w:type="dxa"/>
          </w:tcPr>
          <w:p w14:paraId="135848E8" w14:textId="5A0ABB07" w:rsidR="00712D6E" w:rsidRPr="00F60500" w:rsidRDefault="00712D6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149</w:t>
            </w:r>
          </w:p>
        </w:tc>
        <w:tc>
          <w:tcPr>
            <w:tcW w:w="3831" w:type="dxa"/>
          </w:tcPr>
          <w:p w14:paraId="3CF1ACA5" w14:textId="73C89942" w:rsidR="00712D6E" w:rsidRPr="00F60500" w:rsidRDefault="007E25A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F. A.</w:t>
            </w:r>
          </w:p>
        </w:tc>
        <w:tc>
          <w:tcPr>
            <w:tcW w:w="2209" w:type="dxa"/>
          </w:tcPr>
          <w:p w14:paraId="1E7910E8" w14:textId="71AC80E5" w:rsidR="00712D6E" w:rsidRPr="00F60500" w:rsidRDefault="007E25A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10/03/2021</w:t>
            </w:r>
          </w:p>
        </w:tc>
        <w:tc>
          <w:tcPr>
            <w:tcW w:w="1985" w:type="dxa"/>
          </w:tcPr>
          <w:p w14:paraId="258A5B64" w14:textId="01D9BE37" w:rsidR="00712D6E" w:rsidRPr="00F60500" w:rsidRDefault="007E25A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01/04/2021</w:t>
            </w:r>
          </w:p>
        </w:tc>
        <w:tc>
          <w:tcPr>
            <w:tcW w:w="5953" w:type="dxa"/>
          </w:tcPr>
          <w:p w14:paraId="47E0CD44" w14:textId="1963028C" w:rsidR="00712D6E" w:rsidRPr="00F60500" w:rsidRDefault="007E25A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706508</w:t>
            </w:r>
          </w:p>
        </w:tc>
      </w:tr>
      <w:tr w:rsidR="00F60500" w:rsidRPr="00F60500" w14:paraId="13D9736E" w14:textId="77777777" w:rsidTr="0000556D">
        <w:tc>
          <w:tcPr>
            <w:tcW w:w="901" w:type="dxa"/>
          </w:tcPr>
          <w:p w14:paraId="3D8724E5" w14:textId="68B5EDA8" w:rsidR="00712D6E" w:rsidRPr="00F60500" w:rsidRDefault="00712D6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150</w:t>
            </w:r>
          </w:p>
        </w:tc>
        <w:tc>
          <w:tcPr>
            <w:tcW w:w="3831" w:type="dxa"/>
          </w:tcPr>
          <w:p w14:paraId="049F4A80" w14:textId="0665820B" w:rsidR="00712D6E" w:rsidRPr="00F60500" w:rsidRDefault="007E25A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F. J. M.</w:t>
            </w:r>
          </w:p>
        </w:tc>
        <w:tc>
          <w:tcPr>
            <w:tcW w:w="2209" w:type="dxa"/>
          </w:tcPr>
          <w:p w14:paraId="6DF9B3CA" w14:textId="7F3A878E" w:rsidR="00712D6E" w:rsidRPr="00F60500" w:rsidRDefault="007E25A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10/03/2021</w:t>
            </w:r>
          </w:p>
        </w:tc>
        <w:tc>
          <w:tcPr>
            <w:tcW w:w="1985" w:type="dxa"/>
          </w:tcPr>
          <w:p w14:paraId="1F733B6E" w14:textId="036F4F32" w:rsidR="00712D6E" w:rsidRPr="00F60500" w:rsidRDefault="007E25A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01/04/2021</w:t>
            </w:r>
          </w:p>
        </w:tc>
        <w:tc>
          <w:tcPr>
            <w:tcW w:w="5953" w:type="dxa"/>
          </w:tcPr>
          <w:p w14:paraId="22BBA5EE" w14:textId="603DE756" w:rsidR="00712D6E" w:rsidRPr="00F60500" w:rsidRDefault="007E25A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706509</w:t>
            </w:r>
          </w:p>
        </w:tc>
      </w:tr>
      <w:tr w:rsidR="00F60500" w:rsidRPr="00F60500" w14:paraId="52175BE8" w14:textId="77777777" w:rsidTr="0000556D">
        <w:tc>
          <w:tcPr>
            <w:tcW w:w="901" w:type="dxa"/>
          </w:tcPr>
          <w:p w14:paraId="1B8108BA" w14:textId="266B3860" w:rsidR="00712D6E" w:rsidRPr="00F60500" w:rsidRDefault="00712D6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151</w:t>
            </w:r>
          </w:p>
        </w:tc>
        <w:tc>
          <w:tcPr>
            <w:tcW w:w="3831" w:type="dxa"/>
          </w:tcPr>
          <w:p w14:paraId="4038951F" w14:textId="41E0B498" w:rsidR="00712D6E" w:rsidRPr="00F60500" w:rsidRDefault="007E25A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S. C. C.</w:t>
            </w:r>
          </w:p>
        </w:tc>
        <w:tc>
          <w:tcPr>
            <w:tcW w:w="2209" w:type="dxa"/>
          </w:tcPr>
          <w:p w14:paraId="55BDA006" w14:textId="647D09B4" w:rsidR="00712D6E" w:rsidRPr="00F60500" w:rsidRDefault="007E25A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10/03/2021</w:t>
            </w:r>
          </w:p>
        </w:tc>
        <w:tc>
          <w:tcPr>
            <w:tcW w:w="1985" w:type="dxa"/>
          </w:tcPr>
          <w:p w14:paraId="66B0F73F" w14:textId="2BEA1A1B" w:rsidR="00712D6E" w:rsidRPr="00F60500" w:rsidRDefault="007E25A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01/04/2021</w:t>
            </w:r>
          </w:p>
        </w:tc>
        <w:tc>
          <w:tcPr>
            <w:tcW w:w="5953" w:type="dxa"/>
          </w:tcPr>
          <w:p w14:paraId="2E0A0966" w14:textId="4EF83DDF" w:rsidR="00712D6E" w:rsidRPr="00F60500" w:rsidRDefault="007E25A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708007</w:t>
            </w:r>
          </w:p>
        </w:tc>
      </w:tr>
      <w:tr w:rsidR="00F60500" w:rsidRPr="00F60500" w14:paraId="6F991294" w14:textId="77777777" w:rsidTr="0000556D">
        <w:tc>
          <w:tcPr>
            <w:tcW w:w="901" w:type="dxa"/>
          </w:tcPr>
          <w:p w14:paraId="21601A80" w14:textId="7A5E7564" w:rsidR="00712D6E" w:rsidRPr="00F60500" w:rsidRDefault="00712D6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152</w:t>
            </w:r>
          </w:p>
        </w:tc>
        <w:tc>
          <w:tcPr>
            <w:tcW w:w="3831" w:type="dxa"/>
          </w:tcPr>
          <w:p w14:paraId="7EE559D1" w14:textId="246A7977" w:rsidR="00712D6E" w:rsidRPr="00F60500" w:rsidRDefault="007E25A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O. M.</w:t>
            </w:r>
          </w:p>
        </w:tc>
        <w:tc>
          <w:tcPr>
            <w:tcW w:w="2209" w:type="dxa"/>
          </w:tcPr>
          <w:p w14:paraId="3FB3A568" w14:textId="23C2A1D3" w:rsidR="00712D6E" w:rsidRPr="00F60500" w:rsidRDefault="007E25A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10/03/2021</w:t>
            </w:r>
          </w:p>
        </w:tc>
        <w:tc>
          <w:tcPr>
            <w:tcW w:w="1985" w:type="dxa"/>
          </w:tcPr>
          <w:p w14:paraId="69DD51A2" w14:textId="7CC6DC16" w:rsidR="00712D6E" w:rsidRPr="00F60500" w:rsidRDefault="007E25A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01/04/2021</w:t>
            </w:r>
          </w:p>
        </w:tc>
        <w:tc>
          <w:tcPr>
            <w:tcW w:w="5953" w:type="dxa"/>
          </w:tcPr>
          <w:p w14:paraId="6A919F4C" w14:textId="73F64049" w:rsidR="00712D6E" w:rsidRPr="00F60500" w:rsidRDefault="007E25A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708408</w:t>
            </w:r>
          </w:p>
        </w:tc>
      </w:tr>
      <w:tr w:rsidR="00F60500" w:rsidRPr="00F60500" w14:paraId="32B22194" w14:textId="77777777" w:rsidTr="0000556D">
        <w:tc>
          <w:tcPr>
            <w:tcW w:w="901" w:type="dxa"/>
          </w:tcPr>
          <w:p w14:paraId="3523455E" w14:textId="14CA7837" w:rsidR="00712D6E" w:rsidRPr="00F60500" w:rsidRDefault="00712D6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153</w:t>
            </w:r>
          </w:p>
        </w:tc>
        <w:tc>
          <w:tcPr>
            <w:tcW w:w="3831" w:type="dxa"/>
          </w:tcPr>
          <w:p w14:paraId="25290962" w14:textId="1EDA5423" w:rsidR="00712D6E" w:rsidRPr="00F60500" w:rsidRDefault="007E25A6" w:rsidP="007E25A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D.</w:t>
            </w:r>
          </w:p>
        </w:tc>
        <w:tc>
          <w:tcPr>
            <w:tcW w:w="2209" w:type="dxa"/>
          </w:tcPr>
          <w:p w14:paraId="3259AD19" w14:textId="38DA9297" w:rsidR="00712D6E" w:rsidRPr="00F60500" w:rsidRDefault="007E25A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10/03/2021</w:t>
            </w:r>
          </w:p>
        </w:tc>
        <w:tc>
          <w:tcPr>
            <w:tcW w:w="1985" w:type="dxa"/>
          </w:tcPr>
          <w:p w14:paraId="35527046" w14:textId="34367676" w:rsidR="00712D6E" w:rsidRPr="00F60500" w:rsidRDefault="007E25A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01/04/2021</w:t>
            </w:r>
          </w:p>
        </w:tc>
        <w:tc>
          <w:tcPr>
            <w:tcW w:w="5953" w:type="dxa"/>
          </w:tcPr>
          <w:p w14:paraId="36A9FF41" w14:textId="286B4AE9" w:rsidR="00712D6E" w:rsidRPr="00F60500" w:rsidRDefault="007E25A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703302</w:t>
            </w:r>
          </w:p>
        </w:tc>
      </w:tr>
      <w:tr w:rsidR="00F60500" w:rsidRPr="00F60500" w14:paraId="61F41323" w14:textId="77777777" w:rsidTr="0000556D">
        <w:tc>
          <w:tcPr>
            <w:tcW w:w="901" w:type="dxa"/>
          </w:tcPr>
          <w:p w14:paraId="526B5192" w14:textId="36728543" w:rsidR="00712D6E" w:rsidRPr="00F60500" w:rsidRDefault="00712D6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154</w:t>
            </w:r>
          </w:p>
        </w:tc>
        <w:tc>
          <w:tcPr>
            <w:tcW w:w="3831" w:type="dxa"/>
          </w:tcPr>
          <w:p w14:paraId="7A253DFB" w14:textId="37258F68" w:rsidR="00712D6E" w:rsidRPr="00F60500" w:rsidRDefault="007E25A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C. P.</w:t>
            </w:r>
          </w:p>
        </w:tc>
        <w:tc>
          <w:tcPr>
            <w:tcW w:w="2209" w:type="dxa"/>
          </w:tcPr>
          <w:p w14:paraId="01C7AE43" w14:textId="36FB5C8D" w:rsidR="00712D6E" w:rsidRPr="00F60500" w:rsidRDefault="007E25A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10/03/2021</w:t>
            </w:r>
          </w:p>
        </w:tc>
        <w:tc>
          <w:tcPr>
            <w:tcW w:w="1985" w:type="dxa"/>
          </w:tcPr>
          <w:p w14:paraId="6474FF5A" w14:textId="641A69E8" w:rsidR="00712D6E" w:rsidRPr="00F60500" w:rsidRDefault="007E25A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777516AE" w14:textId="645DDD91" w:rsidR="00712D6E" w:rsidRPr="00F60500" w:rsidRDefault="007E25A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706507</w:t>
            </w:r>
          </w:p>
        </w:tc>
      </w:tr>
      <w:tr w:rsidR="00F60500" w:rsidRPr="00F60500" w14:paraId="1B0ED4AB" w14:textId="77777777" w:rsidTr="0000556D">
        <w:tc>
          <w:tcPr>
            <w:tcW w:w="901" w:type="dxa"/>
          </w:tcPr>
          <w:p w14:paraId="15C02F8A" w14:textId="626F266B" w:rsidR="00712D6E" w:rsidRPr="00F60500" w:rsidRDefault="00712D6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155</w:t>
            </w:r>
          </w:p>
        </w:tc>
        <w:tc>
          <w:tcPr>
            <w:tcW w:w="3831" w:type="dxa"/>
          </w:tcPr>
          <w:p w14:paraId="08EC74C3" w14:textId="515900B1" w:rsidR="00712D6E" w:rsidRPr="00F60500" w:rsidRDefault="007E25A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P. B.</w:t>
            </w:r>
          </w:p>
        </w:tc>
        <w:tc>
          <w:tcPr>
            <w:tcW w:w="2209" w:type="dxa"/>
          </w:tcPr>
          <w:p w14:paraId="72481615" w14:textId="5E7C6875" w:rsidR="00712D6E" w:rsidRPr="00F60500" w:rsidRDefault="007E25A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10/03/2021</w:t>
            </w:r>
          </w:p>
        </w:tc>
        <w:tc>
          <w:tcPr>
            <w:tcW w:w="1985" w:type="dxa"/>
          </w:tcPr>
          <w:p w14:paraId="52841B24" w14:textId="65C02865" w:rsidR="00712D6E" w:rsidRPr="00F60500" w:rsidRDefault="007E25A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01/04/2021</w:t>
            </w:r>
          </w:p>
        </w:tc>
        <w:tc>
          <w:tcPr>
            <w:tcW w:w="5953" w:type="dxa"/>
          </w:tcPr>
          <w:p w14:paraId="31120321" w14:textId="17DA8701" w:rsidR="00712D6E" w:rsidRPr="00F60500" w:rsidRDefault="007E25A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702007</w:t>
            </w:r>
          </w:p>
        </w:tc>
      </w:tr>
      <w:tr w:rsidR="00F60500" w:rsidRPr="00F60500" w14:paraId="3BB89585" w14:textId="77777777" w:rsidTr="0000556D">
        <w:tc>
          <w:tcPr>
            <w:tcW w:w="901" w:type="dxa"/>
          </w:tcPr>
          <w:p w14:paraId="19AA5E88" w14:textId="5D21B0DC" w:rsidR="00712D6E" w:rsidRPr="00F60500" w:rsidRDefault="00712D6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156</w:t>
            </w:r>
          </w:p>
        </w:tc>
        <w:tc>
          <w:tcPr>
            <w:tcW w:w="3831" w:type="dxa"/>
          </w:tcPr>
          <w:p w14:paraId="37F94B38" w14:textId="2AE53D5B" w:rsidR="00712D6E" w:rsidRPr="00F60500" w:rsidRDefault="007E25A6" w:rsidP="007E25A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C. F.</w:t>
            </w:r>
          </w:p>
        </w:tc>
        <w:tc>
          <w:tcPr>
            <w:tcW w:w="2209" w:type="dxa"/>
          </w:tcPr>
          <w:p w14:paraId="71C76594" w14:textId="376FA752" w:rsidR="00712D6E" w:rsidRPr="00F60500" w:rsidRDefault="007E25A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11/03/2021</w:t>
            </w:r>
          </w:p>
        </w:tc>
        <w:tc>
          <w:tcPr>
            <w:tcW w:w="1985" w:type="dxa"/>
          </w:tcPr>
          <w:p w14:paraId="0990CE7D" w14:textId="5172D7C5" w:rsidR="00712D6E" w:rsidRPr="00F60500" w:rsidRDefault="007E25A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01/04/2021</w:t>
            </w:r>
          </w:p>
        </w:tc>
        <w:tc>
          <w:tcPr>
            <w:tcW w:w="5953" w:type="dxa"/>
          </w:tcPr>
          <w:p w14:paraId="134E3E4C" w14:textId="3DCC7862" w:rsidR="00712D6E" w:rsidRPr="00F60500" w:rsidRDefault="007E25A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708205</w:t>
            </w:r>
          </w:p>
        </w:tc>
      </w:tr>
      <w:tr w:rsidR="00F60500" w:rsidRPr="00F60500" w14:paraId="76BA000D" w14:textId="77777777" w:rsidTr="0000556D">
        <w:tc>
          <w:tcPr>
            <w:tcW w:w="901" w:type="dxa"/>
          </w:tcPr>
          <w:p w14:paraId="3DAC5D01" w14:textId="708AC787" w:rsidR="00712D6E" w:rsidRPr="00F60500" w:rsidRDefault="00712D6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157</w:t>
            </w:r>
          </w:p>
        </w:tc>
        <w:tc>
          <w:tcPr>
            <w:tcW w:w="3831" w:type="dxa"/>
          </w:tcPr>
          <w:p w14:paraId="1878BF77" w14:textId="68331CF1" w:rsidR="00712D6E" w:rsidRPr="00F60500" w:rsidRDefault="007E25A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K. V. P.</w:t>
            </w:r>
          </w:p>
        </w:tc>
        <w:tc>
          <w:tcPr>
            <w:tcW w:w="2209" w:type="dxa"/>
          </w:tcPr>
          <w:p w14:paraId="6B55F25F" w14:textId="0BEA457C" w:rsidR="00712D6E" w:rsidRPr="00F60500" w:rsidRDefault="007E25A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11/03/2021</w:t>
            </w:r>
          </w:p>
        </w:tc>
        <w:tc>
          <w:tcPr>
            <w:tcW w:w="1985" w:type="dxa"/>
          </w:tcPr>
          <w:p w14:paraId="5B4024EA" w14:textId="35786A28" w:rsidR="00712D6E" w:rsidRPr="00F60500" w:rsidRDefault="007E25A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01/04/2021</w:t>
            </w:r>
          </w:p>
        </w:tc>
        <w:tc>
          <w:tcPr>
            <w:tcW w:w="5953" w:type="dxa"/>
          </w:tcPr>
          <w:p w14:paraId="46D50F55" w14:textId="678D5EA4" w:rsidR="00712D6E" w:rsidRPr="00F60500" w:rsidRDefault="007E25A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700003</w:t>
            </w:r>
          </w:p>
        </w:tc>
      </w:tr>
      <w:tr w:rsidR="00F60500" w:rsidRPr="00F60500" w14:paraId="2DB294EB" w14:textId="77777777" w:rsidTr="0000556D">
        <w:tc>
          <w:tcPr>
            <w:tcW w:w="901" w:type="dxa"/>
          </w:tcPr>
          <w:p w14:paraId="1EBF3AE2" w14:textId="17157D8E" w:rsidR="00712D6E" w:rsidRPr="00F60500" w:rsidRDefault="00712D6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158</w:t>
            </w:r>
          </w:p>
        </w:tc>
        <w:tc>
          <w:tcPr>
            <w:tcW w:w="3831" w:type="dxa"/>
          </w:tcPr>
          <w:p w14:paraId="2942B91F" w14:textId="357498D0" w:rsidR="00712D6E" w:rsidRPr="00F60500" w:rsidRDefault="007E25A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F. B.</w:t>
            </w:r>
          </w:p>
        </w:tc>
        <w:tc>
          <w:tcPr>
            <w:tcW w:w="2209" w:type="dxa"/>
          </w:tcPr>
          <w:p w14:paraId="7FC4A141" w14:textId="5517383B" w:rsidR="00712D6E" w:rsidRPr="00F60500" w:rsidRDefault="007E25A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11/03/2021</w:t>
            </w:r>
          </w:p>
        </w:tc>
        <w:tc>
          <w:tcPr>
            <w:tcW w:w="1985" w:type="dxa"/>
          </w:tcPr>
          <w:p w14:paraId="356B2BA5" w14:textId="76D51303" w:rsidR="00712D6E" w:rsidRPr="00F60500" w:rsidRDefault="007E25A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01/04/2021</w:t>
            </w:r>
          </w:p>
        </w:tc>
        <w:tc>
          <w:tcPr>
            <w:tcW w:w="5953" w:type="dxa"/>
          </w:tcPr>
          <w:p w14:paraId="6B761FE5" w14:textId="67474349" w:rsidR="00712D6E" w:rsidRPr="00F60500" w:rsidRDefault="007E25A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706203</w:t>
            </w:r>
          </w:p>
        </w:tc>
      </w:tr>
      <w:tr w:rsidR="00F60500" w:rsidRPr="00F60500" w14:paraId="601F5F10" w14:textId="77777777" w:rsidTr="0000556D">
        <w:tc>
          <w:tcPr>
            <w:tcW w:w="901" w:type="dxa"/>
          </w:tcPr>
          <w:p w14:paraId="1120A802" w14:textId="2E7E7FA3" w:rsidR="00712D6E" w:rsidRPr="00F60500" w:rsidRDefault="00712D6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159</w:t>
            </w:r>
          </w:p>
        </w:tc>
        <w:tc>
          <w:tcPr>
            <w:tcW w:w="3831" w:type="dxa"/>
          </w:tcPr>
          <w:p w14:paraId="2CDA0AD4" w14:textId="33ED489F" w:rsidR="00712D6E" w:rsidRPr="00F60500" w:rsidRDefault="007E25A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C.</w:t>
            </w:r>
          </w:p>
        </w:tc>
        <w:tc>
          <w:tcPr>
            <w:tcW w:w="2209" w:type="dxa"/>
          </w:tcPr>
          <w:p w14:paraId="43DE2009" w14:textId="3107D454" w:rsidR="00712D6E" w:rsidRPr="00F60500" w:rsidRDefault="007E25A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11/03/2021</w:t>
            </w:r>
          </w:p>
        </w:tc>
        <w:tc>
          <w:tcPr>
            <w:tcW w:w="1985" w:type="dxa"/>
          </w:tcPr>
          <w:p w14:paraId="3B7FDBE0" w14:textId="2AE6ECA6" w:rsidR="00712D6E" w:rsidRPr="00F60500" w:rsidRDefault="007E25A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01/04/2021</w:t>
            </w:r>
          </w:p>
        </w:tc>
        <w:tc>
          <w:tcPr>
            <w:tcW w:w="5953" w:type="dxa"/>
          </w:tcPr>
          <w:p w14:paraId="3322FBB7" w14:textId="523C55CF" w:rsidR="00712D6E" w:rsidRPr="00F60500" w:rsidRDefault="001D5F7F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707808</w:t>
            </w:r>
          </w:p>
        </w:tc>
      </w:tr>
      <w:tr w:rsidR="00F60500" w:rsidRPr="00F60500" w14:paraId="4EC02A15" w14:textId="77777777" w:rsidTr="0000556D">
        <w:tc>
          <w:tcPr>
            <w:tcW w:w="901" w:type="dxa"/>
          </w:tcPr>
          <w:p w14:paraId="4CCA3F91" w14:textId="45F35BE4" w:rsidR="00712D6E" w:rsidRPr="00F60500" w:rsidRDefault="00712D6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160</w:t>
            </w:r>
          </w:p>
        </w:tc>
        <w:tc>
          <w:tcPr>
            <w:tcW w:w="3831" w:type="dxa"/>
          </w:tcPr>
          <w:p w14:paraId="05F57605" w14:textId="2B67B358" w:rsidR="00712D6E" w:rsidRPr="00F60500" w:rsidRDefault="001D5F7F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O. B. B.</w:t>
            </w:r>
          </w:p>
        </w:tc>
        <w:tc>
          <w:tcPr>
            <w:tcW w:w="2209" w:type="dxa"/>
          </w:tcPr>
          <w:p w14:paraId="34BD5736" w14:textId="445800B3" w:rsidR="00712D6E" w:rsidRPr="00F60500" w:rsidRDefault="001D5F7F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11/03/2021</w:t>
            </w:r>
          </w:p>
        </w:tc>
        <w:tc>
          <w:tcPr>
            <w:tcW w:w="1985" w:type="dxa"/>
          </w:tcPr>
          <w:p w14:paraId="5EC791B3" w14:textId="7F1FB9AD" w:rsidR="00712D6E" w:rsidRPr="00F60500" w:rsidRDefault="001D5F7F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01/04/2021</w:t>
            </w:r>
          </w:p>
        </w:tc>
        <w:tc>
          <w:tcPr>
            <w:tcW w:w="5953" w:type="dxa"/>
          </w:tcPr>
          <w:p w14:paraId="292D6D20" w14:textId="7F231C34" w:rsidR="00712D6E" w:rsidRPr="00F60500" w:rsidRDefault="001D5F7F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701405</w:t>
            </w:r>
          </w:p>
        </w:tc>
      </w:tr>
      <w:tr w:rsidR="00F60500" w:rsidRPr="00F60500" w14:paraId="2A20B670" w14:textId="77777777" w:rsidTr="0000556D">
        <w:tc>
          <w:tcPr>
            <w:tcW w:w="901" w:type="dxa"/>
          </w:tcPr>
          <w:p w14:paraId="6F3A6263" w14:textId="24192534" w:rsidR="00712D6E" w:rsidRPr="00F60500" w:rsidRDefault="00712D6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161</w:t>
            </w:r>
          </w:p>
        </w:tc>
        <w:tc>
          <w:tcPr>
            <w:tcW w:w="3831" w:type="dxa"/>
          </w:tcPr>
          <w:p w14:paraId="2DDD52CC" w14:textId="00FDE890" w:rsidR="00712D6E" w:rsidRPr="00F60500" w:rsidRDefault="001D5F7F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F. B.</w:t>
            </w:r>
          </w:p>
        </w:tc>
        <w:tc>
          <w:tcPr>
            <w:tcW w:w="2209" w:type="dxa"/>
          </w:tcPr>
          <w:p w14:paraId="1EBE2611" w14:textId="27CF7E8E" w:rsidR="00712D6E" w:rsidRPr="00F60500" w:rsidRDefault="001D5F7F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11/03/2021</w:t>
            </w:r>
          </w:p>
        </w:tc>
        <w:tc>
          <w:tcPr>
            <w:tcW w:w="1985" w:type="dxa"/>
          </w:tcPr>
          <w:p w14:paraId="7FC7185D" w14:textId="5E36E7CD" w:rsidR="00712D6E" w:rsidRPr="00F60500" w:rsidRDefault="001D5F7F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01/04/2021</w:t>
            </w:r>
          </w:p>
        </w:tc>
        <w:tc>
          <w:tcPr>
            <w:tcW w:w="5953" w:type="dxa"/>
          </w:tcPr>
          <w:p w14:paraId="13FE9ED9" w14:textId="7B677D1F" w:rsidR="00712D6E" w:rsidRPr="00F60500" w:rsidRDefault="001D5F7F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706409</w:t>
            </w:r>
          </w:p>
        </w:tc>
      </w:tr>
      <w:tr w:rsidR="00F60500" w:rsidRPr="00F60500" w14:paraId="47DEBA30" w14:textId="77777777" w:rsidTr="0000556D">
        <w:tc>
          <w:tcPr>
            <w:tcW w:w="901" w:type="dxa"/>
          </w:tcPr>
          <w:p w14:paraId="15D4B423" w14:textId="00FC078E" w:rsidR="00712D6E" w:rsidRPr="00F60500" w:rsidRDefault="00712D6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162</w:t>
            </w:r>
          </w:p>
        </w:tc>
        <w:tc>
          <w:tcPr>
            <w:tcW w:w="3831" w:type="dxa"/>
          </w:tcPr>
          <w:p w14:paraId="1C0F6C39" w14:textId="12270965" w:rsidR="00712D6E" w:rsidRPr="00F60500" w:rsidRDefault="001D5F7F" w:rsidP="001D5F7F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C.</w:t>
            </w:r>
          </w:p>
        </w:tc>
        <w:tc>
          <w:tcPr>
            <w:tcW w:w="2209" w:type="dxa"/>
          </w:tcPr>
          <w:p w14:paraId="16B78174" w14:textId="7EA0298D" w:rsidR="00712D6E" w:rsidRPr="00F60500" w:rsidRDefault="001D5F7F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11/03/2021</w:t>
            </w:r>
          </w:p>
        </w:tc>
        <w:tc>
          <w:tcPr>
            <w:tcW w:w="1985" w:type="dxa"/>
          </w:tcPr>
          <w:p w14:paraId="18EE0234" w14:textId="6166F976" w:rsidR="00712D6E" w:rsidRPr="00F60500" w:rsidRDefault="001D5F7F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01/04/2021</w:t>
            </w:r>
          </w:p>
        </w:tc>
        <w:tc>
          <w:tcPr>
            <w:tcW w:w="5953" w:type="dxa"/>
          </w:tcPr>
          <w:p w14:paraId="7DD74E2B" w14:textId="467D0BCB" w:rsidR="00712D6E" w:rsidRPr="00F60500" w:rsidRDefault="001D5F7F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702808</w:t>
            </w:r>
          </w:p>
        </w:tc>
      </w:tr>
      <w:tr w:rsidR="00F60500" w:rsidRPr="00F60500" w14:paraId="46C22700" w14:textId="77777777" w:rsidTr="0000556D">
        <w:tc>
          <w:tcPr>
            <w:tcW w:w="901" w:type="dxa"/>
          </w:tcPr>
          <w:p w14:paraId="72D9FE16" w14:textId="5FBA8576" w:rsidR="00712D6E" w:rsidRPr="00F60500" w:rsidRDefault="00712D6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163</w:t>
            </w:r>
          </w:p>
        </w:tc>
        <w:tc>
          <w:tcPr>
            <w:tcW w:w="3831" w:type="dxa"/>
          </w:tcPr>
          <w:p w14:paraId="2FF58409" w14:textId="463A421D" w:rsidR="00712D6E" w:rsidRPr="00F60500" w:rsidRDefault="001D5F7F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P. F. M.</w:t>
            </w:r>
          </w:p>
        </w:tc>
        <w:tc>
          <w:tcPr>
            <w:tcW w:w="2209" w:type="dxa"/>
          </w:tcPr>
          <w:p w14:paraId="78D7126D" w14:textId="4407246F" w:rsidR="00712D6E" w:rsidRPr="00F60500" w:rsidRDefault="001D5F7F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11/03/2021</w:t>
            </w:r>
          </w:p>
        </w:tc>
        <w:tc>
          <w:tcPr>
            <w:tcW w:w="1985" w:type="dxa"/>
          </w:tcPr>
          <w:p w14:paraId="6DEAD289" w14:textId="610D7E41" w:rsidR="00712D6E" w:rsidRPr="00F60500" w:rsidRDefault="001D5F7F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01/04/2021</w:t>
            </w:r>
          </w:p>
        </w:tc>
        <w:tc>
          <w:tcPr>
            <w:tcW w:w="5953" w:type="dxa"/>
          </w:tcPr>
          <w:p w14:paraId="649BC42F" w14:textId="5DB16BD6" w:rsidR="00712D6E" w:rsidRPr="00F60500" w:rsidRDefault="001D5F7F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703404</w:t>
            </w:r>
          </w:p>
        </w:tc>
      </w:tr>
      <w:tr w:rsidR="00F60500" w:rsidRPr="00F60500" w14:paraId="1A73534B" w14:textId="77777777" w:rsidTr="0000556D">
        <w:tc>
          <w:tcPr>
            <w:tcW w:w="901" w:type="dxa"/>
          </w:tcPr>
          <w:p w14:paraId="3AC774F0" w14:textId="119EE686" w:rsidR="00712D6E" w:rsidRPr="00F60500" w:rsidRDefault="00712D6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164</w:t>
            </w:r>
          </w:p>
        </w:tc>
        <w:tc>
          <w:tcPr>
            <w:tcW w:w="3831" w:type="dxa"/>
          </w:tcPr>
          <w:p w14:paraId="10DDF9AD" w14:textId="2111A898" w:rsidR="00712D6E" w:rsidRPr="00F60500" w:rsidRDefault="001D5F7F" w:rsidP="001D5F7F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G. S.</w:t>
            </w:r>
          </w:p>
        </w:tc>
        <w:tc>
          <w:tcPr>
            <w:tcW w:w="2209" w:type="dxa"/>
          </w:tcPr>
          <w:p w14:paraId="2EC01733" w14:textId="3D7DA41D" w:rsidR="00712D6E" w:rsidRPr="00F60500" w:rsidRDefault="001D5F7F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11/03/2021</w:t>
            </w:r>
          </w:p>
        </w:tc>
        <w:tc>
          <w:tcPr>
            <w:tcW w:w="1985" w:type="dxa"/>
          </w:tcPr>
          <w:p w14:paraId="1A46BF98" w14:textId="180DBEA9" w:rsidR="00712D6E" w:rsidRPr="00F60500" w:rsidRDefault="001D5F7F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01/04/2021</w:t>
            </w:r>
          </w:p>
        </w:tc>
        <w:tc>
          <w:tcPr>
            <w:tcW w:w="5953" w:type="dxa"/>
          </w:tcPr>
          <w:p w14:paraId="2730E94F" w14:textId="62580FDE" w:rsidR="00712D6E" w:rsidRPr="00F60500" w:rsidRDefault="001D5F7F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700509</w:t>
            </w:r>
          </w:p>
        </w:tc>
      </w:tr>
      <w:tr w:rsidR="00F60500" w:rsidRPr="00F60500" w14:paraId="2CF9302F" w14:textId="77777777" w:rsidTr="0000556D">
        <w:tc>
          <w:tcPr>
            <w:tcW w:w="901" w:type="dxa"/>
          </w:tcPr>
          <w:p w14:paraId="005A5B08" w14:textId="17FE5BC7" w:rsidR="00712D6E" w:rsidRPr="00F60500" w:rsidRDefault="00712D6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165</w:t>
            </w:r>
          </w:p>
        </w:tc>
        <w:tc>
          <w:tcPr>
            <w:tcW w:w="3831" w:type="dxa"/>
          </w:tcPr>
          <w:p w14:paraId="25630246" w14:textId="67659382" w:rsidR="00712D6E" w:rsidRPr="00F60500" w:rsidRDefault="001D5F7F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A. S.</w:t>
            </w:r>
          </w:p>
        </w:tc>
        <w:tc>
          <w:tcPr>
            <w:tcW w:w="2209" w:type="dxa"/>
          </w:tcPr>
          <w:p w14:paraId="625AEC07" w14:textId="3ED8D697" w:rsidR="00712D6E" w:rsidRPr="00F60500" w:rsidRDefault="001D5F7F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11/03/2021</w:t>
            </w:r>
          </w:p>
        </w:tc>
        <w:tc>
          <w:tcPr>
            <w:tcW w:w="1985" w:type="dxa"/>
          </w:tcPr>
          <w:p w14:paraId="551DC466" w14:textId="1FAD3C12" w:rsidR="00712D6E" w:rsidRPr="00F60500" w:rsidRDefault="001D5F7F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01/04/2021</w:t>
            </w:r>
          </w:p>
        </w:tc>
        <w:tc>
          <w:tcPr>
            <w:tcW w:w="5953" w:type="dxa"/>
          </w:tcPr>
          <w:p w14:paraId="7204608F" w14:textId="53E63084" w:rsidR="00712D6E" w:rsidRPr="00F60500" w:rsidRDefault="001D5F7F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708503</w:t>
            </w:r>
          </w:p>
        </w:tc>
      </w:tr>
      <w:tr w:rsidR="00F60500" w:rsidRPr="00F60500" w14:paraId="62388A07" w14:textId="77777777" w:rsidTr="0000556D">
        <w:tc>
          <w:tcPr>
            <w:tcW w:w="901" w:type="dxa"/>
          </w:tcPr>
          <w:p w14:paraId="4F34F45E" w14:textId="1413A482" w:rsidR="00712D6E" w:rsidRPr="00F60500" w:rsidRDefault="00712D6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166</w:t>
            </w:r>
          </w:p>
        </w:tc>
        <w:tc>
          <w:tcPr>
            <w:tcW w:w="3831" w:type="dxa"/>
          </w:tcPr>
          <w:p w14:paraId="3D8F99D5" w14:textId="40E017B6" w:rsidR="00712D6E" w:rsidRPr="00F60500" w:rsidRDefault="001D5F7F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P. M.</w:t>
            </w:r>
          </w:p>
        </w:tc>
        <w:tc>
          <w:tcPr>
            <w:tcW w:w="2209" w:type="dxa"/>
          </w:tcPr>
          <w:p w14:paraId="490D587F" w14:textId="6FFA8033" w:rsidR="00712D6E" w:rsidRPr="00F60500" w:rsidRDefault="001D5F7F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15/03/2021</w:t>
            </w:r>
          </w:p>
        </w:tc>
        <w:tc>
          <w:tcPr>
            <w:tcW w:w="1985" w:type="dxa"/>
          </w:tcPr>
          <w:p w14:paraId="2008CAFE" w14:textId="7815119F" w:rsidR="00712D6E" w:rsidRPr="00F60500" w:rsidRDefault="001D5F7F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0C60375C" w14:textId="5B51EC95" w:rsidR="00712D6E" w:rsidRPr="00F60500" w:rsidRDefault="001D5F7F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704609</w:t>
            </w:r>
          </w:p>
        </w:tc>
      </w:tr>
      <w:tr w:rsidR="00F60500" w:rsidRPr="00F60500" w14:paraId="656E87C0" w14:textId="77777777" w:rsidTr="0000556D">
        <w:tc>
          <w:tcPr>
            <w:tcW w:w="901" w:type="dxa"/>
          </w:tcPr>
          <w:p w14:paraId="7EBFD165" w14:textId="509AC014" w:rsidR="00712D6E" w:rsidRPr="00F60500" w:rsidRDefault="00712D6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167</w:t>
            </w:r>
          </w:p>
        </w:tc>
        <w:tc>
          <w:tcPr>
            <w:tcW w:w="3831" w:type="dxa"/>
          </w:tcPr>
          <w:p w14:paraId="1FD11DAF" w14:textId="70EDF8A7" w:rsidR="00712D6E" w:rsidRPr="00F60500" w:rsidRDefault="001D5F7F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J. M.</w:t>
            </w:r>
          </w:p>
        </w:tc>
        <w:tc>
          <w:tcPr>
            <w:tcW w:w="2209" w:type="dxa"/>
          </w:tcPr>
          <w:p w14:paraId="346C7E25" w14:textId="7469076A" w:rsidR="00712D6E" w:rsidRPr="00F60500" w:rsidRDefault="001D5F7F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15/03/2021</w:t>
            </w:r>
          </w:p>
        </w:tc>
        <w:tc>
          <w:tcPr>
            <w:tcW w:w="1985" w:type="dxa"/>
          </w:tcPr>
          <w:p w14:paraId="4130146D" w14:textId="7C4E6B4F" w:rsidR="00712D6E" w:rsidRPr="00F60500" w:rsidRDefault="001D5F7F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6C8C8245" w14:textId="6777B500" w:rsidR="00712D6E" w:rsidRPr="00F60500" w:rsidRDefault="001D5F7F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706902</w:t>
            </w:r>
          </w:p>
        </w:tc>
      </w:tr>
      <w:tr w:rsidR="00F60500" w:rsidRPr="00F60500" w14:paraId="2FEC1F0E" w14:textId="77777777" w:rsidTr="0000556D">
        <w:tc>
          <w:tcPr>
            <w:tcW w:w="901" w:type="dxa"/>
          </w:tcPr>
          <w:p w14:paraId="4EE17041" w14:textId="5BC7A996" w:rsidR="00712D6E" w:rsidRPr="00F60500" w:rsidRDefault="00712D6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168</w:t>
            </w:r>
          </w:p>
        </w:tc>
        <w:tc>
          <w:tcPr>
            <w:tcW w:w="3831" w:type="dxa"/>
          </w:tcPr>
          <w:p w14:paraId="399C3C37" w14:textId="7667B237" w:rsidR="00712D6E" w:rsidRPr="00F60500" w:rsidRDefault="001D5F7F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D. M. S.</w:t>
            </w:r>
          </w:p>
        </w:tc>
        <w:tc>
          <w:tcPr>
            <w:tcW w:w="2209" w:type="dxa"/>
          </w:tcPr>
          <w:p w14:paraId="39BED236" w14:textId="032CD36F" w:rsidR="00712D6E" w:rsidRPr="00F60500" w:rsidRDefault="001D5F7F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15/03/2021</w:t>
            </w:r>
          </w:p>
        </w:tc>
        <w:tc>
          <w:tcPr>
            <w:tcW w:w="1985" w:type="dxa"/>
          </w:tcPr>
          <w:p w14:paraId="68933F5A" w14:textId="4F67B8CE" w:rsidR="00712D6E" w:rsidRPr="00F60500" w:rsidRDefault="001D5F7F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73F24273" w14:textId="59299F23" w:rsidR="00712D6E" w:rsidRPr="00F60500" w:rsidRDefault="001D5F7F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706308</w:t>
            </w:r>
          </w:p>
        </w:tc>
      </w:tr>
      <w:tr w:rsidR="00F60500" w:rsidRPr="00F60500" w14:paraId="1AE2A6FE" w14:textId="77777777" w:rsidTr="0000556D">
        <w:tc>
          <w:tcPr>
            <w:tcW w:w="901" w:type="dxa"/>
          </w:tcPr>
          <w:p w14:paraId="243D06C0" w14:textId="15C1D608" w:rsidR="00504E1D" w:rsidRPr="00F60500" w:rsidRDefault="00712D6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lastRenderedPageBreak/>
              <w:t>169</w:t>
            </w:r>
          </w:p>
        </w:tc>
        <w:tc>
          <w:tcPr>
            <w:tcW w:w="3831" w:type="dxa"/>
          </w:tcPr>
          <w:p w14:paraId="5438CCC4" w14:textId="53A0D839" w:rsidR="00504E1D" w:rsidRPr="00F60500" w:rsidRDefault="00850FB2" w:rsidP="00850FB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F.</w:t>
            </w:r>
          </w:p>
        </w:tc>
        <w:tc>
          <w:tcPr>
            <w:tcW w:w="2209" w:type="dxa"/>
          </w:tcPr>
          <w:p w14:paraId="22144CF4" w14:textId="5C93D67A" w:rsidR="00504E1D" w:rsidRPr="00F60500" w:rsidRDefault="00850FB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15/03/2021</w:t>
            </w:r>
          </w:p>
        </w:tc>
        <w:tc>
          <w:tcPr>
            <w:tcW w:w="1985" w:type="dxa"/>
          </w:tcPr>
          <w:p w14:paraId="7FD8E6A2" w14:textId="2E97E302" w:rsidR="00504E1D" w:rsidRPr="00F60500" w:rsidRDefault="00850FB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3F14C552" w14:textId="13EC91A8" w:rsidR="00504E1D" w:rsidRPr="00F60500" w:rsidRDefault="00850FB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705008</w:t>
            </w:r>
          </w:p>
        </w:tc>
      </w:tr>
      <w:tr w:rsidR="00F60500" w:rsidRPr="00F60500" w14:paraId="1987EF37" w14:textId="77777777" w:rsidTr="0000556D">
        <w:tc>
          <w:tcPr>
            <w:tcW w:w="901" w:type="dxa"/>
          </w:tcPr>
          <w:p w14:paraId="13BC8447" w14:textId="6BB26092" w:rsidR="005678E1" w:rsidRPr="00F60500" w:rsidRDefault="00850FB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170</w:t>
            </w:r>
          </w:p>
        </w:tc>
        <w:tc>
          <w:tcPr>
            <w:tcW w:w="3831" w:type="dxa"/>
          </w:tcPr>
          <w:p w14:paraId="422B5576" w14:textId="759C89E8" w:rsidR="005678E1" w:rsidRPr="00F60500" w:rsidRDefault="00850FB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D.</w:t>
            </w:r>
          </w:p>
        </w:tc>
        <w:tc>
          <w:tcPr>
            <w:tcW w:w="2209" w:type="dxa"/>
          </w:tcPr>
          <w:p w14:paraId="137A5627" w14:textId="11638C1C" w:rsidR="005678E1" w:rsidRPr="00F60500" w:rsidRDefault="00850FB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15/03/2021</w:t>
            </w:r>
          </w:p>
        </w:tc>
        <w:tc>
          <w:tcPr>
            <w:tcW w:w="1985" w:type="dxa"/>
          </w:tcPr>
          <w:p w14:paraId="5747D82E" w14:textId="3302C758" w:rsidR="005678E1" w:rsidRPr="00F60500" w:rsidRDefault="00850FB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7A3D3785" w14:textId="0CA64527" w:rsidR="005678E1" w:rsidRPr="00F60500" w:rsidRDefault="00850FB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705406</w:t>
            </w:r>
          </w:p>
        </w:tc>
      </w:tr>
      <w:tr w:rsidR="00F60500" w:rsidRPr="00F60500" w14:paraId="48624A53" w14:textId="77777777" w:rsidTr="0000556D">
        <w:tc>
          <w:tcPr>
            <w:tcW w:w="901" w:type="dxa"/>
          </w:tcPr>
          <w:p w14:paraId="313D81CD" w14:textId="352FA359" w:rsidR="005678E1" w:rsidRPr="00F60500" w:rsidRDefault="00850FB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171</w:t>
            </w:r>
          </w:p>
        </w:tc>
        <w:tc>
          <w:tcPr>
            <w:tcW w:w="3831" w:type="dxa"/>
          </w:tcPr>
          <w:p w14:paraId="1FA96845" w14:textId="61B795E6" w:rsidR="005678E1" w:rsidRPr="00F60500" w:rsidRDefault="00850FB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D.</w:t>
            </w:r>
          </w:p>
        </w:tc>
        <w:tc>
          <w:tcPr>
            <w:tcW w:w="2209" w:type="dxa"/>
          </w:tcPr>
          <w:p w14:paraId="4111EDE4" w14:textId="5AFE8340" w:rsidR="005678E1" w:rsidRPr="00F60500" w:rsidRDefault="00850FB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15/03/2021</w:t>
            </w:r>
          </w:p>
        </w:tc>
        <w:tc>
          <w:tcPr>
            <w:tcW w:w="1985" w:type="dxa"/>
          </w:tcPr>
          <w:p w14:paraId="67E020F6" w14:textId="70FE2143" w:rsidR="005678E1" w:rsidRPr="00F60500" w:rsidRDefault="00850FB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1C5D751B" w14:textId="604F0092" w:rsidR="005678E1" w:rsidRPr="00F60500" w:rsidRDefault="00850FB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701209</w:t>
            </w:r>
          </w:p>
        </w:tc>
      </w:tr>
      <w:tr w:rsidR="00F60500" w:rsidRPr="00F60500" w14:paraId="1FADFD35" w14:textId="77777777" w:rsidTr="0000556D">
        <w:tc>
          <w:tcPr>
            <w:tcW w:w="901" w:type="dxa"/>
          </w:tcPr>
          <w:p w14:paraId="35312587" w14:textId="7F9A4CCB" w:rsidR="005678E1" w:rsidRPr="00F60500" w:rsidRDefault="00850FB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172</w:t>
            </w:r>
          </w:p>
        </w:tc>
        <w:tc>
          <w:tcPr>
            <w:tcW w:w="3831" w:type="dxa"/>
          </w:tcPr>
          <w:p w14:paraId="397969DC" w14:textId="7B920E3A" w:rsidR="005678E1" w:rsidRPr="00F60500" w:rsidRDefault="00850FB2" w:rsidP="00850FB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I. N. V.</w:t>
            </w:r>
          </w:p>
        </w:tc>
        <w:tc>
          <w:tcPr>
            <w:tcW w:w="2209" w:type="dxa"/>
          </w:tcPr>
          <w:p w14:paraId="01DEF125" w14:textId="2D38CE05" w:rsidR="005678E1" w:rsidRPr="00F60500" w:rsidRDefault="00850FB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15/03/2021</w:t>
            </w:r>
          </w:p>
        </w:tc>
        <w:tc>
          <w:tcPr>
            <w:tcW w:w="1985" w:type="dxa"/>
          </w:tcPr>
          <w:p w14:paraId="60D5D236" w14:textId="77444E89" w:rsidR="005678E1" w:rsidRPr="00F60500" w:rsidRDefault="00850FB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05EE3D30" w14:textId="1285CADE" w:rsidR="005678E1" w:rsidRPr="00F60500" w:rsidRDefault="00850FB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700401</w:t>
            </w:r>
          </w:p>
        </w:tc>
      </w:tr>
      <w:tr w:rsidR="00F60500" w:rsidRPr="00F60500" w14:paraId="65820F95" w14:textId="77777777" w:rsidTr="0000556D">
        <w:tc>
          <w:tcPr>
            <w:tcW w:w="901" w:type="dxa"/>
          </w:tcPr>
          <w:p w14:paraId="0335DA68" w14:textId="5D81022D" w:rsidR="005678E1" w:rsidRPr="00F60500" w:rsidRDefault="00850FB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173</w:t>
            </w:r>
          </w:p>
        </w:tc>
        <w:tc>
          <w:tcPr>
            <w:tcW w:w="3831" w:type="dxa"/>
          </w:tcPr>
          <w:p w14:paraId="44086C59" w14:textId="136EAFB2" w:rsidR="005678E1" w:rsidRPr="00F60500" w:rsidRDefault="005F0C5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Z.</w:t>
            </w:r>
          </w:p>
        </w:tc>
        <w:tc>
          <w:tcPr>
            <w:tcW w:w="2209" w:type="dxa"/>
          </w:tcPr>
          <w:p w14:paraId="12315E64" w14:textId="1856FC95" w:rsidR="005678E1" w:rsidRPr="00F60500" w:rsidRDefault="005F0C5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15/03/2021</w:t>
            </w:r>
          </w:p>
        </w:tc>
        <w:tc>
          <w:tcPr>
            <w:tcW w:w="1985" w:type="dxa"/>
          </w:tcPr>
          <w:p w14:paraId="0AFED475" w14:textId="5C24AD74" w:rsidR="005678E1" w:rsidRPr="00F60500" w:rsidRDefault="005F0C5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6D2953D5" w14:textId="061F265E" w:rsidR="005678E1" w:rsidRPr="00F60500" w:rsidRDefault="005F0C5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708907</w:t>
            </w:r>
          </w:p>
        </w:tc>
      </w:tr>
      <w:tr w:rsidR="00F60500" w:rsidRPr="00F60500" w14:paraId="05AC239A" w14:textId="77777777" w:rsidTr="0000556D">
        <w:tc>
          <w:tcPr>
            <w:tcW w:w="901" w:type="dxa"/>
          </w:tcPr>
          <w:p w14:paraId="43D28E25" w14:textId="393D710F" w:rsidR="005678E1" w:rsidRPr="00F60500" w:rsidRDefault="00850FB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174</w:t>
            </w:r>
          </w:p>
        </w:tc>
        <w:tc>
          <w:tcPr>
            <w:tcW w:w="3831" w:type="dxa"/>
          </w:tcPr>
          <w:p w14:paraId="7FA3F715" w14:textId="740F94D9" w:rsidR="005678E1" w:rsidRPr="00F60500" w:rsidRDefault="005F0C5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L. N. A.</w:t>
            </w:r>
          </w:p>
        </w:tc>
        <w:tc>
          <w:tcPr>
            <w:tcW w:w="2209" w:type="dxa"/>
          </w:tcPr>
          <w:p w14:paraId="504AD212" w14:textId="14CE4B96" w:rsidR="005678E1" w:rsidRPr="00F60500" w:rsidRDefault="005F0C5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15/03/2021</w:t>
            </w:r>
          </w:p>
        </w:tc>
        <w:tc>
          <w:tcPr>
            <w:tcW w:w="1985" w:type="dxa"/>
          </w:tcPr>
          <w:p w14:paraId="6169D6AD" w14:textId="49366B9E" w:rsidR="005678E1" w:rsidRPr="00F60500" w:rsidRDefault="005F0C5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345D9865" w14:textId="47CB7A18" w:rsidR="005678E1" w:rsidRPr="00F60500" w:rsidRDefault="005F0C5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707002</w:t>
            </w:r>
          </w:p>
        </w:tc>
      </w:tr>
      <w:tr w:rsidR="00F60500" w:rsidRPr="00F60500" w14:paraId="1C622928" w14:textId="77777777" w:rsidTr="0000556D">
        <w:tc>
          <w:tcPr>
            <w:tcW w:w="901" w:type="dxa"/>
          </w:tcPr>
          <w:p w14:paraId="1B3AD27A" w14:textId="052717D5" w:rsidR="005678E1" w:rsidRPr="00F60500" w:rsidRDefault="00850FB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175</w:t>
            </w:r>
          </w:p>
        </w:tc>
        <w:tc>
          <w:tcPr>
            <w:tcW w:w="3831" w:type="dxa"/>
          </w:tcPr>
          <w:p w14:paraId="3AA940B4" w14:textId="6417C18F" w:rsidR="005678E1" w:rsidRPr="00F60500" w:rsidRDefault="005F0C5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B.</w:t>
            </w:r>
          </w:p>
        </w:tc>
        <w:tc>
          <w:tcPr>
            <w:tcW w:w="2209" w:type="dxa"/>
          </w:tcPr>
          <w:p w14:paraId="0A23FD94" w14:textId="7E6978CA" w:rsidR="005678E1" w:rsidRPr="00F60500" w:rsidRDefault="005F0C5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15/03/2021</w:t>
            </w:r>
          </w:p>
        </w:tc>
        <w:tc>
          <w:tcPr>
            <w:tcW w:w="1985" w:type="dxa"/>
          </w:tcPr>
          <w:p w14:paraId="21C3D57C" w14:textId="2F4BE887" w:rsidR="005678E1" w:rsidRPr="00F60500" w:rsidRDefault="005F0C5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70E1AACB" w14:textId="0E24425C" w:rsidR="005678E1" w:rsidRPr="00F60500" w:rsidRDefault="005F0C5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701809</w:t>
            </w:r>
          </w:p>
        </w:tc>
      </w:tr>
      <w:tr w:rsidR="00F60500" w:rsidRPr="00F60500" w14:paraId="23E71730" w14:textId="77777777" w:rsidTr="0000556D">
        <w:tc>
          <w:tcPr>
            <w:tcW w:w="901" w:type="dxa"/>
          </w:tcPr>
          <w:p w14:paraId="7BF33C9C" w14:textId="47C9EF84" w:rsidR="005678E1" w:rsidRPr="00F60500" w:rsidRDefault="00850FB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176</w:t>
            </w:r>
          </w:p>
        </w:tc>
        <w:tc>
          <w:tcPr>
            <w:tcW w:w="3831" w:type="dxa"/>
          </w:tcPr>
          <w:p w14:paraId="3D69259B" w14:textId="2012898F" w:rsidR="005678E1" w:rsidRPr="00F60500" w:rsidRDefault="005F0C5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M. S.</w:t>
            </w:r>
          </w:p>
        </w:tc>
        <w:tc>
          <w:tcPr>
            <w:tcW w:w="2209" w:type="dxa"/>
          </w:tcPr>
          <w:p w14:paraId="05D48BBF" w14:textId="0233E707" w:rsidR="005678E1" w:rsidRPr="00F60500" w:rsidRDefault="005F0C5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15/03/2021</w:t>
            </w:r>
          </w:p>
        </w:tc>
        <w:tc>
          <w:tcPr>
            <w:tcW w:w="1985" w:type="dxa"/>
          </w:tcPr>
          <w:p w14:paraId="4601C919" w14:textId="1C32B43D" w:rsidR="005678E1" w:rsidRPr="00F60500" w:rsidRDefault="005F0C5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4D8C8C16" w14:textId="4A570C2D" w:rsidR="005678E1" w:rsidRPr="00F60500" w:rsidRDefault="00597E51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704101</w:t>
            </w:r>
          </w:p>
        </w:tc>
      </w:tr>
      <w:tr w:rsidR="00F60500" w:rsidRPr="00F60500" w14:paraId="5DA1856F" w14:textId="77777777" w:rsidTr="0000556D">
        <w:tc>
          <w:tcPr>
            <w:tcW w:w="901" w:type="dxa"/>
          </w:tcPr>
          <w:p w14:paraId="3E2E2C76" w14:textId="28F66A14" w:rsidR="005678E1" w:rsidRPr="00F60500" w:rsidRDefault="00850FB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177</w:t>
            </w:r>
          </w:p>
        </w:tc>
        <w:tc>
          <w:tcPr>
            <w:tcW w:w="3831" w:type="dxa"/>
          </w:tcPr>
          <w:p w14:paraId="0C6C8070" w14:textId="4CAA1CF0" w:rsidR="005678E1" w:rsidRPr="00F60500" w:rsidRDefault="00597E51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S. S.</w:t>
            </w:r>
          </w:p>
        </w:tc>
        <w:tc>
          <w:tcPr>
            <w:tcW w:w="2209" w:type="dxa"/>
          </w:tcPr>
          <w:p w14:paraId="39880CCC" w14:textId="35251275" w:rsidR="005678E1" w:rsidRPr="00F60500" w:rsidRDefault="00597E51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15/03/2021</w:t>
            </w:r>
          </w:p>
        </w:tc>
        <w:tc>
          <w:tcPr>
            <w:tcW w:w="1985" w:type="dxa"/>
          </w:tcPr>
          <w:p w14:paraId="335FCC38" w14:textId="6A41E23A" w:rsidR="005678E1" w:rsidRPr="00F60500" w:rsidRDefault="00597E51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7D2A5F93" w14:textId="7C90AF19" w:rsidR="005678E1" w:rsidRPr="00F60500" w:rsidRDefault="00597E51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705001</w:t>
            </w:r>
          </w:p>
        </w:tc>
      </w:tr>
      <w:tr w:rsidR="00F60500" w:rsidRPr="00F60500" w14:paraId="51FEA0A4" w14:textId="77777777" w:rsidTr="0000556D">
        <w:tc>
          <w:tcPr>
            <w:tcW w:w="901" w:type="dxa"/>
          </w:tcPr>
          <w:p w14:paraId="0A892011" w14:textId="105053EA" w:rsidR="005678E1" w:rsidRPr="00F60500" w:rsidRDefault="00850FB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178</w:t>
            </w:r>
          </w:p>
        </w:tc>
        <w:tc>
          <w:tcPr>
            <w:tcW w:w="3831" w:type="dxa"/>
          </w:tcPr>
          <w:p w14:paraId="499FD503" w14:textId="559A3EBA" w:rsidR="005678E1" w:rsidRPr="00F60500" w:rsidRDefault="00597E51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N. A. S.</w:t>
            </w:r>
          </w:p>
        </w:tc>
        <w:tc>
          <w:tcPr>
            <w:tcW w:w="2209" w:type="dxa"/>
          </w:tcPr>
          <w:p w14:paraId="13BBADB5" w14:textId="19654E19" w:rsidR="005678E1" w:rsidRPr="00F60500" w:rsidRDefault="00597E51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15/03/2021</w:t>
            </w:r>
          </w:p>
        </w:tc>
        <w:tc>
          <w:tcPr>
            <w:tcW w:w="1985" w:type="dxa"/>
          </w:tcPr>
          <w:p w14:paraId="2203B586" w14:textId="5E71D778" w:rsidR="005678E1" w:rsidRPr="00F60500" w:rsidRDefault="00597E51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03579513" w14:textId="5063EDE2" w:rsidR="005678E1" w:rsidRPr="00F60500" w:rsidRDefault="00597E51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706407</w:t>
            </w:r>
          </w:p>
        </w:tc>
      </w:tr>
      <w:tr w:rsidR="00F60500" w:rsidRPr="00F60500" w14:paraId="7B9E4A98" w14:textId="77777777" w:rsidTr="0000556D">
        <w:tc>
          <w:tcPr>
            <w:tcW w:w="901" w:type="dxa"/>
          </w:tcPr>
          <w:p w14:paraId="5446191A" w14:textId="74AFF8E5" w:rsidR="005678E1" w:rsidRPr="00F60500" w:rsidRDefault="00850FB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179</w:t>
            </w:r>
          </w:p>
        </w:tc>
        <w:tc>
          <w:tcPr>
            <w:tcW w:w="3831" w:type="dxa"/>
          </w:tcPr>
          <w:p w14:paraId="203DCEE4" w14:textId="24A9E865" w:rsidR="005678E1" w:rsidRPr="00F60500" w:rsidRDefault="00597E51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G. P. S.</w:t>
            </w:r>
          </w:p>
        </w:tc>
        <w:tc>
          <w:tcPr>
            <w:tcW w:w="2209" w:type="dxa"/>
          </w:tcPr>
          <w:p w14:paraId="7E36CF80" w14:textId="254536BF" w:rsidR="005678E1" w:rsidRPr="00F60500" w:rsidRDefault="00597E51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15/03/2021</w:t>
            </w:r>
          </w:p>
        </w:tc>
        <w:tc>
          <w:tcPr>
            <w:tcW w:w="1985" w:type="dxa"/>
          </w:tcPr>
          <w:p w14:paraId="17C35711" w14:textId="6B51FEDF" w:rsidR="005678E1" w:rsidRPr="00F60500" w:rsidRDefault="00597E51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3BEFDA81" w14:textId="43ABA7C6" w:rsidR="005678E1" w:rsidRPr="00F60500" w:rsidRDefault="00597E51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704709</w:t>
            </w:r>
          </w:p>
        </w:tc>
      </w:tr>
      <w:tr w:rsidR="00F60500" w:rsidRPr="00F60500" w14:paraId="3041C4CD" w14:textId="77777777" w:rsidTr="0000556D">
        <w:tc>
          <w:tcPr>
            <w:tcW w:w="901" w:type="dxa"/>
          </w:tcPr>
          <w:p w14:paraId="1A14348F" w14:textId="1DEC4E92" w:rsidR="005678E1" w:rsidRPr="00F60500" w:rsidRDefault="00850FB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180</w:t>
            </w:r>
          </w:p>
        </w:tc>
        <w:tc>
          <w:tcPr>
            <w:tcW w:w="3831" w:type="dxa"/>
          </w:tcPr>
          <w:p w14:paraId="14310D5F" w14:textId="2B502D06" w:rsidR="005678E1" w:rsidRPr="00F60500" w:rsidRDefault="00597E51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S. D.</w:t>
            </w:r>
          </w:p>
        </w:tc>
        <w:tc>
          <w:tcPr>
            <w:tcW w:w="2209" w:type="dxa"/>
          </w:tcPr>
          <w:p w14:paraId="38DAAA90" w14:textId="3DDC0DB4" w:rsidR="005678E1" w:rsidRPr="00F60500" w:rsidRDefault="00597E51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15/03/2021</w:t>
            </w:r>
          </w:p>
        </w:tc>
        <w:tc>
          <w:tcPr>
            <w:tcW w:w="1985" w:type="dxa"/>
          </w:tcPr>
          <w:p w14:paraId="37CE20DE" w14:textId="3E069A04" w:rsidR="005678E1" w:rsidRPr="00F60500" w:rsidRDefault="00597E51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79CFB438" w14:textId="1E4F6D50" w:rsidR="005678E1" w:rsidRPr="00F60500" w:rsidRDefault="00597E51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700006</w:t>
            </w:r>
          </w:p>
        </w:tc>
      </w:tr>
      <w:tr w:rsidR="00F60500" w:rsidRPr="00F60500" w14:paraId="0FEFE7CD" w14:textId="77777777" w:rsidTr="0000556D">
        <w:tc>
          <w:tcPr>
            <w:tcW w:w="901" w:type="dxa"/>
          </w:tcPr>
          <w:p w14:paraId="1DEFAC00" w14:textId="0D8F07BE" w:rsidR="005678E1" w:rsidRPr="00F60500" w:rsidRDefault="00850FB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181</w:t>
            </w:r>
          </w:p>
        </w:tc>
        <w:tc>
          <w:tcPr>
            <w:tcW w:w="3831" w:type="dxa"/>
          </w:tcPr>
          <w:p w14:paraId="0EA64AFA" w14:textId="743BC4B9" w:rsidR="005678E1" w:rsidRPr="00F60500" w:rsidRDefault="00597E51" w:rsidP="00597E51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B.</w:t>
            </w:r>
          </w:p>
        </w:tc>
        <w:tc>
          <w:tcPr>
            <w:tcW w:w="2209" w:type="dxa"/>
          </w:tcPr>
          <w:p w14:paraId="1C971D88" w14:textId="33F6D2A9" w:rsidR="005678E1" w:rsidRPr="00F60500" w:rsidRDefault="00597E51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15/03/2021</w:t>
            </w:r>
          </w:p>
        </w:tc>
        <w:tc>
          <w:tcPr>
            <w:tcW w:w="1985" w:type="dxa"/>
          </w:tcPr>
          <w:p w14:paraId="6C54B389" w14:textId="1EFC7523" w:rsidR="005678E1" w:rsidRPr="00F60500" w:rsidRDefault="00597E51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08787367" w14:textId="56268E17" w:rsidR="005678E1" w:rsidRPr="00F60500" w:rsidRDefault="00597E51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702801</w:t>
            </w:r>
          </w:p>
        </w:tc>
      </w:tr>
      <w:tr w:rsidR="00F60500" w:rsidRPr="00F60500" w14:paraId="3EB41327" w14:textId="77777777" w:rsidTr="0000556D">
        <w:tc>
          <w:tcPr>
            <w:tcW w:w="901" w:type="dxa"/>
          </w:tcPr>
          <w:p w14:paraId="6FFBF5AF" w14:textId="4328A930" w:rsidR="005678E1" w:rsidRPr="00F60500" w:rsidRDefault="00850FB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182</w:t>
            </w:r>
          </w:p>
        </w:tc>
        <w:tc>
          <w:tcPr>
            <w:tcW w:w="3831" w:type="dxa"/>
          </w:tcPr>
          <w:p w14:paraId="300D1E4E" w14:textId="7896825C" w:rsidR="005678E1" w:rsidRPr="00F60500" w:rsidRDefault="00597E51" w:rsidP="00597E51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S.</w:t>
            </w:r>
          </w:p>
        </w:tc>
        <w:tc>
          <w:tcPr>
            <w:tcW w:w="2209" w:type="dxa"/>
          </w:tcPr>
          <w:p w14:paraId="02506730" w14:textId="4113EC19" w:rsidR="005678E1" w:rsidRPr="00F60500" w:rsidRDefault="00597E51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15/03/2021</w:t>
            </w:r>
          </w:p>
        </w:tc>
        <w:tc>
          <w:tcPr>
            <w:tcW w:w="1985" w:type="dxa"/>
          </w:tcPr>
          <w:p w14:paraId="61934F89" w14:textId="34554B7B" w:rsidR="005678E1" w:rsidRPr="00F60500" w:rsidRDefault="00597E51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6B5F3654" w14:textId="473D83B3" w:rsidR="005678E1" w:rsidRPr="00F60500" w:rsidRDefault="00597E51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706708</w:t>
            </w:r>
          </w:p>
        </w:tc>
      </w:tr>
      <w:tr w:rsidR="00F60500" w:rsidRPr="00F60500" w14:paraId="5539A482" w14:textId="77777777" w:rsidTr="0000556D">
        <w:tc>
          <w:tcPr>
            <w:tcW w:w="901" w:type="dxa"/>
          </w:tcPr>
          <w:p w14:paraId="2C470A45" w14:textId="09EF73E0" w:rsidR="005678E1" w:rsidRPr="00F60500" w:rsidRDefault="00850FB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183</w:t>
            </w:r>
          </w:p>
        </w:tc>
        <w:tc>
          <w:tcPr>
            <w:tcW w:w="3831" w:type="dxa"/>
          </w:tcPr>
          <w:p w14:paraId="3C61C2F2" w14:textId="4EB49949" w:rsidR="005678E1" w:rsidRPr="00F60500" w:rsidRDefault="00597E51" w:rsidP="00597E51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R. S.</w:t>
            </w:r>
          </w:p>
        </w:tc>
        <w:tc>
          <w:tcPr>
            <w:tcW w:w="2209" w:type="dxa"/>
          </w:tcPr>
          <w:p w14:paraId="0D809B81" w14:textId="0169522D" w:rsidR="005678E1" w:rsidRPr="00F60500" w:rsidRDefault="00597E51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15/03/2021</w:t>
            </w:r>
          </w:p>
        </w:tc>
        <w:tc>
          <w:tcPr>
            <w:tcW w:w="1985" w:type="dxa"/>
          </w:tcPr>
          <w:p w14:paraId="19DA5252" w14:textId="408234DB" w:rsidR="005678E1" w:rsidRPr="00F60500" w:rsidRDefault="00597E51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5953" w:type="dxa"/>
          </w:tcPr>
          <w:p w14:paraId="6794DEF1" w14:textId="5E328B5A" w:rsidR="005678E1" w:rsidRPr="00F60500" w:rsidRDefault="00597E51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702600</w:t>
            </w:r>
          </w:p>
        </w:tc>
      </w:tr>
      <w:tr w:rsidR="00F60500" w:rsidRPr="00F60500" w14:paraId="23878A45" w14:textId="77777777" w:rsidTr="0000556D">
        <w:tc>
          <w:tcPr>
            <w:tcW w:w="901" w:type="dxa"/>
          </w:tcPr>
          <w:p w14:paraId="74087286" w14:textId="423D1F42" w:rsidR="005678E1" w:rsidRPr="00F60500" w:rsidRDefault="00850FB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184</w:t>
            </w:r>
          </w:p>
        </w:tc>
        <w:tc>
          <w:tcPr>
            <w:tcW w:w="3831" w:type="dxa"/>
          </w:tcPr>
          <w:p w14:paraId="031E6842" w14:textId="7A3F4D6A" w:rsidR="005678E1" w:rsidRPr="00F60500" w:rsidRDefault="00597E51" w:rsidP="00597E51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P. Z</w:t>
            </w:r>
          </w:p>
        </w:tc>
        <w:tc>
          <w:tcPr>
            <w:tcW w:w="2209" w:type="dxa"/>
          </w:tcPr>
          <w:p w14:paraId="40925CE8" w14:textId="6989CD8C" w:rsidR="005678E1" w:rsidRPr="00F60500" w:rsidRDefault="00597E51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15/03/2021</w:t>
            </w:r>
          </w:p>
        </w:tc>
        <w:tc>
          <w:tcPr>
            <w:tcW w:w="1985" w:type="dxa"/>
          </w:tcPr>
          <w:p w14:paraId="4A02FB36" w14:textId="669F5F61" w:rsidR="005678E1" w:rsidRPr="00F60500" w:rsidRDefault="00597E51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6F6C29AB" w14:textId="0B1AFF2F" w:rsidR="005678E1" w:rsidRPr="00F60500" w:rsidRDefault="00597E51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702701</w:t>
            </w:r>
          </w:p>
        </w:tc>
      </w:tr>
      <w:tr w:rsidR="00F60500" w:rsidRPr="00F60500" w14:paraId="237858D7" w14:textId="77777777" w:rsidTr="0000556D">
        <w:tc>
          <w:tcPr>
            <w:tcW w:w="901" w:type="dxa"/>
          </w:tcPr>
          <w:p w14:paraId="67FA41A8" w14:textId="3DE4FA5F" w:rsidR="005678E1" w:rsidRPr="00F60500" w:rsidRDefault="00850FB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185</w:t>
            </w:r>
          </w:p>
        </w:tc>
        <w:tc>
          <w:tcPr>
            <w:tcW w:w="3831" w:type="dxa"/>
          </w:tcPr>
          <w:p w14:paraId="06B5C9DD" w14:textId="25BC539D" w:rsidR="005678E1" w:rsidRPr="00F60500" w:rsidRDefault="00597E51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H. Z.</w:t>
            </w:r>
          </w:p>
        </w:tc>
        <w:tc>
          <w:tcPr>
            <w:tcW w:w="2209" w:type="dxa"/>
          </w:tcPr>
          <w:p w14:paraId="070DD21F" w14:textId="44E087F3" w:rsidR="005678E1" w:rsidRPr="00F60500" w:rsidRDefault="00597E51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15/03/2021</w:t>
            </w:r>
          </w:p>
        </w:tc>
        <w:tc>
          <w:tcPr>
            <w:tcW w:w="1985" w:type="dxa"/>
          </w:tcPr>
          <w:p w14:paraId="38429088" w14:textId="74CC4DEA" w:rsidR="005678E1" w:rsidRPr="00F60500" w:rsidRDefault="00597E51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6CAF7DC1" w14:textId="5CD605A3" w:rsidR="005678E1" w:rsidRPr="00F60500" w:rsidRDefault="00597E51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700703</w:t>
            </w:r>
          </w:p>
        </w:tc>
      </w:tr>
      <w:tr w:rsidR="00F60500" w:rsidRPr="00F60500" w14:paraId="7D8698CD" w14:textId="77777777" w:rsidTr="0000556D">
        <w:tc>
          <w:tcPr>
            <w:tcW w:w="901" w:type="dxa"/>
          </w:tcPr>
          <w:p w14:paraId="47A4175C" w14:textId="1465EEB9" w:rsidR="005678E1" w:rsidRPr="00F60500" w:rsidRDefault="00850FB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186</w:t>
            </w:r>
          </w:p>
        </w:tc>
        <w:tc>
          <w:tcPr>
            <w:tcW w:w="3831" w:type="dxa"/>
          </w:tcPr>
          <w:p w14:paraId="7D210D9E" w14:textId="19A33355" w:rsidR="005678E1" w:rsidRPr="00F60500" w:rsidRDefault="00597E51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S. V.</w:t>
            </w:r>
          </w:p>
        </w:tc>
        <w:tc>
          <w:tcPr>
            <w:tcW w:w="2209" w:type="dxa"/>
          </w:tcPr>
          <w:p w14:paraId="7814677F" w14:textId="24F4F3AF" w:rsidR="005678E1" w:rsidRPr="00F60500" w:rsidRDefault="00597E51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15/03/2021</w:t>
            </w:r>
          </w:p>
        </w:tc>
        <w:tc>
          <w:tcPr>
            <w:tcW w:w="1985" w:type="dxa"/>
          </w:tcPr>
          <w:p w14:paraId="41D37224" w14:textId="64355611" w:rsidR="005678E1" w:rsidRPr="00F60500" w:rsidRDefault="00597E51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5953" w:type="dxa"/>
          </w:tcPr>
          <w:p w14:paraId="67CEA46B" w14:textId="6D33ADAE" w:rsidR="005678E1" w:rsidRPr="00F60500" w:rsidRDefault="00597E51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700200</w:t>
            </w:r>
          </w:p>
        </w:tc>
      </w:tr>
      <w:tr w:rsidR="00F60500" w:rsidRPr="00F60500" w14:paraId="332DCCDB" w14:textId="77777777" w:rsidTr="0000556D">
        <w:tc>
          <w:tcPr>
            <w:tcW w:w="901" w:type="dxa"/>
          </w:tcPr>
          <w:p w14:paraId="3EA6E4AD" w14:textId="2583EB60" w:rsidR="005678E1" w:rsidRPr="00F60500" w:rsidRDefault="00850FB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187</w:t>
            </w:r>
          </w:p>
        </w:tc>
        <w:tc>
          <w:tcPr>
            <w:tcW w:w="3831" w:type="dxa"/>
          </w:tcPr>
          <w:p w14:paraId="239F8542" w14:textId="729ACE70" w:rsidR="005678E1" w:rsidRPr="00F60500" w:rsidRDefault="00597E51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R. L. R.</w:t>
            </w:r>
          </w:p>
        </w:tc>
        <w:tc>
          <w:tcPr>
            <w:tcW w:w="2209" w:type="dxa"/>
          </w:tcPr>
          <w:p w14:paraId="39C80899" w14:textId="37EEA3FC" w:rsidR="005678E1" w:rsidRPr="00F60500" w:rsidRDefault="00597E51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15/03/2021</w:t>
            </w:r>
          </w:p>
        </w:tc>
        <w:tc>
          <w:tcPr>
            <w:tcW w:w="1985" w:type="dxa"/>
          </w:tcPr>
          <w:p w14:paraId="49FEA455" w14:textId="5915D9C8" w:rsidR="005678E1" w:rsidRPr="00F60500" w:rsidRDefault="00597E51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5953" w:type="dxa"/>
          </w:tcPr>
          <w:p w14:paraId="48F3270C" w14:textId="3650A253" w:rsidR="005678E1" w:rsidRPr="00F60500" w:rsidRDefault="00597E51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702405</w:t>
            </w:r>
          </w:p>
        </w:tc>
      </w:tr>
      <w:tr w:rsidR="00F60500" w:rsidRPr="00F60500" w14:paraId="24C02F4D" w14:textId="77777777" w:rsidTr="0000556D">
        <w:tc>
          <w:tcPr>
            <w:tcW w:w="901" w:type="dxa"/>
          </w:tcPr>
          <w:p w14:paraId="5CBA6043" w14:textId="50E9963E" w:rsidR="005678E1" w:rsidRPr="00F60500" w:rsidRDefault="00850FB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188</w:t>
            </w:r>
          </w:p>
        </w:tc>
        <w:tc>
          <w:tcPr>
            <w:tcW w:w="3831" w:type="dxa"/>
          </w:tcPr>
          <w:p w14:paraId="750BC3CD" w14:textId="3B762274" w:rsidR="005678E1" w:rsidRPr="00F60500" w:rsidRDefault="00B03289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R. B.</w:t>
            </w:r>
          </w:p>
        </w:tc>
        <w:tc>
          <w:tcPr>
            <w:tcW w:w="2209" w:type="dxa"/>
          </w:tcPr>
          <w:p w14:paraId="5F638B07" w14:textId="3E149408" w:rsidR="005678E1" w:rsidRPr="00F60500" w:rsidRDefault="00B0328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16/03/2021</w:t>
            </w:r>
          </w:p>
        </w:tc>
        <w:tc>
          <w:tcPr>
            <w:tcW w:w="1985" w:type="dxa"/>
          </w:tcPr>
          <w:p w14:paraId="08D9799E" w14:textId="367FD338" w:rsidR="005678E1" w:rsidRPr="00F60500" w:rsidRDefault="00B0328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1A1B4F5C" w14:textId="60D6DCCA" w:rsidR="005678E1" w:rsidRPr="00F60500" w:rsidRDefault="00B0328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704506</w:t>
            </w:r>
          </w:p>
        </w:tc>
      </w:tr>
      <w:tr w:rsidR="00F60500" w:rsidRPr="00F60500" w14:paraId="0099AB7D" w14:textId="77777777" w:rsidTr="0000556D">
        <w:tc>
          <w:tcPr>
            <w:tcW w:w="901" w:type="dxa"/>
          </w:tcPr>
          <w:p w14:paraId="139AF5EB" w14:textId="2C35B698" w:rsidR="005678E1" w:rsidRPr="00F60500" w:rsidRDefault="00850FB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189</w:t>
            </w:r>
          </w:p>
        </w:tc>
        <w:tc>
          <w:tcPr>
            <w:tcW w:w="3831" w:type="dxa"/>
          </w:tcPr>
          <w:p w14:paraId="3AD8E40E" w14:textId="3004DE06" w:rsidR="005678E1" w:rsidRPr="00F60500" w:rsidRDefault="00B03289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V. C.</w:t>
            </w:r>
          </w:p>
        </w:tc>
        <w:tc>
          <w:tcPr>
            <w:tcW w:w="2209" w:type="dxa"/>
          </w:tcPr>
          <w:p w14:paraId="2DB1C2F5" w14:textId="45C656CF" w:rsidR="005678E1" w:rsidRPr="00F60500" w:rsidRDefault="00B0328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16/03/2021</w:t>
            </w:r>
          </w:p>
        </w:tc>
        <w:tc>
          <w:tcPr>
            <w:tcW w:w="1985" w:type="dxa"/>
          </w:tcPr>
          <w:p w14:paraId="1790EAA0" w14:textId="64FD19BD" w:rsidR="005678E1" w:rsidRPr="00F60500" w:rsidRDefault="00B0328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2D85C9C1" w14:textId="5CD15FFE" w:rsidR="005678E1" w:rsidRPr="00F60500" w:rsidRDefault="00B0328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705002</w:t>
            </w:r>
          </w:p>
        </w:tc>
      </w:tr>
      <w:tr w:rsidR="00F60500" w:rsidRPr="00F60500" w14:paraId="46513296" w14:textId="77777777" w:rsidTr="0000556D">
        <w:tc>
          <w:tcPr>
            <w:tcW w:w="901" w:type="dxa"/>
          </w:tcPr>
          <w:p w14:paraId="011EB088" w14:textId="23AAB88B" w:rsidR="005678E1" w:rsidRPr="00F60500" w:rsidRDefault="00850FB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190</w:t>
            </w:r>
          </w:p>
        </w:tc>
        <w:tc>
          <w:tcPr>
            <w:tcW w:w="3831" w:type="dxa"/>
          </w:tcPr>
          <w:p w14:paraId="1166F274" w14:textId="675C8889" w:rsidR="005678E1" w:rsidRPr="00F60500" w:rsidRDefault="00B03289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S.</w:t>
            </w:r>
          </w:p>
        </w:tc>
        <w:tc>
          <w:tcPr>
            <w:tcW w:w="2209" w:type="dxa"/>
          </w:tcPr>
          <w:p w14:paraId="35700397" w14:textId="63EED3DF" w:rsidR="005678E1" w:rsidRPr="00F60500" w:rsidRDefault="00B0328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16/03/2021</w:t>
            </w:r>
          </w:p>
        </w:tc>
        <w:tc>
          <w:tcPr>
            <w:tcW w:w="1985" w:type="dxa"/>
          </w:tcPr>
          <w:p w14:paraId="254686B8" w14:textId="5C4305A0" w:rsidR="005678E1" w:rsidRPr="00F60500" w:rsidRDefault="00B0328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5953" w:type="dxa"/>
          </w:tcPr>
          <w:p w14:paraId="1DAB0E52" w14:textId="123BAF62" w:rsidR="005678E1" w:rsidRPr="00F60500" w:rsidRDefault="00B0328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704500</w:t>
            </w:r>
          </w:p>
        </w:tc>
      </w:tr>
      <w:tr w:rsidR="00F60500" w:rsidRPr="00F60500" w14:paraId="4DE9F3F7" w14:textId="77777777" w:rsidTr="0000556D">
        <w:tc>
          <w:tcPr>
            <w:tcW w:w="901" w:type="dxa"/>
          </w:tcPr>
          <w:p w14:paraId="4514928C" w14:textId="67765F5F" w:rsidR="005678E1" w:rsidRPr="00F60500" w:rsidRDefault="00850FB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191</w:t>
            </w:r>
          </w:p>
        </w:tc>
        <w:tc>
          <w:tcPr>
            <w:tcW w:w="3831" w:type="dxa"/>
          </w:tcPr>
          <w:p w14:paraId="4146EFC8" w14:textId="16C3F76E" w:rsidR="005678E1" w:rsidRPr="00F60500" w:rsidRDefault="00B03289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M. S.</w:t>
            </w:r>
          </w:p>
        </w:tc>
        <w:tc>
          <w:tcPr>
            <w:tcW w:w="2209" w:type="dxa"/>
          </w:tcPr>
          <w:p w14:paraId="5969AD36" w14:textId="76F7EC9B" w:rsidR="005678E1" w:rsidRPr="00F60500" w:rsidRDefault="00B0328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16/03/2021</w:t>
            </w:r>
          </w:p>
        </w:tc>
        <w:tc>
          <w:tcPr>
            <w:tcW w:w="1985" w:type="dxa"/>
          </w:tcPr>
          <w:p w14:paraId="4626DD7D" w14:textId="203CF89C" w:rsidR="005678E1" w:rsidRPr="00F60500" w:rsidRDefault="00B0328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5953" w:type="dxa"/>
          </w:tcPr>
          <w:p w14:paraId="5C0BDB53" w14:textId="5E1A4DB7" w:rsidR="005678E1" w:rsidRPr="00F60500" w:rsidRDefault="00B0328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708107</w:t>
            </w:r>
          </w:p>
        </w:tc>
      </w:tr>
      <w:tr w:rsidR="00F60500" w:rsidRPr="00F60500" w14:paraId="32E7882D" w14:textId="77777777" w:rsidTr="0000556D">
        <w:tc>
          <w:tcPr>
            <w:tcW w:w="901" w:type="dxa"/>
          </w:tcPr>
          <w:p w14:paraId="20B06E1A" w14:textId="4335A62A" w:rsidR="005678E1" w:rsidRPr="00F60500" w:rsidRDefault="00850FB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192</w:t>
            </w:r>
          </w:p>
        </w:tc>
        <w:tc>
          <w:tcPr>
            <w:tcW w:w="3831" w:type="dxa"/>
          </w:tcPr>
          <w:p w14:paraId="2B7C979D" w14:textId="3224458A" w:rsidR="005678E1" w:rsidRPr="00F60500" w:rsidRDefault="00B03289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D. N.</w:t>
            </w:r>
          </w:p>
        </w:tc>
        <w:tc>
          <w:tcPr>
            <w:tcW w:w="2209" w:type="dxa"/>
          </w:tcPr>
          <w:p w14:paraId="65D13667" w14:textId="348C93BA" w:rsidR="005678E1" w:rsidRPr="00F60500" w:rsidRDefault="00B0328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16/03/2021</w:t>
            </w:r>
          </w:p>
        </w:tc>
        <w:tc>
          <w:tcPr>
            <w:tcW w:w="1985" w:type="dxa"/>
          </w:tcPr>
          <w:p w14:paraId="2620FB7D" w14:textId="100C232F" w:rsidR="005678E1" w:rsidRPr="00F60500" w:rsidRDefault="00B0328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5A5CBDBB" w14:textId="3CAE8908" w:rsidR="005678E1" w:rsidRPr="00F60500" w:rsidRDefault="00B0328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700002</w:t>
            </w:r>
          </w:p>
        </w:tc>
      </w:tr>
      <w:tr w:rsidR="00F60500" w:rsidRPr="00F60500" w14:paraId="0407DAE7" w14:textId="77777777" w:rsidTr="0000556D">
        <w:tc>
          <w:tcPr>
            <w:tcW w:w="901" w:type="dxa"/>
          </w:tcPr>
          <w:p w14:paraId="3EAF86DF" w14:textId="7C346D40" w:rsidR="005678E1" w:rsidRPr="00F60500" w:rsidRDefault="00850FB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193</w:t>
            </w:r>
          </w:p>
        </w:tc>
        <w:tc>
          <w:tcPr>
            <w:tcW w:w="3831" w:type="dxa"/>
          </w:tcPr>
          <w:p w14:paraId="6ED5EECD" w14:textId="0ECBD246" w:rsidR="005678E1" w:rsidRPr="00F60500" w:rsidRDefault="00B03289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S. M. J. N.</w:t>
            </w:r>
          </w:p>
        </w:tc>
        <w:tc>
          <w:tcPr>
            <w:tcW w:w="2209" w:type="dxa"/>
          </w:tcPr>
          <w:p w14:paraId="20372DDA" w14:textId="3C4E7D27" w:rsidR="005678E1" w:rsidRPr="00F60500" w:rsidRDefault="00B0328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16/03/2021</w:t>
            </w:r>
          </w:p>
        </w:tc>
        <w:tc>
          <w:tcPr>
            <w:tcW w:w="1985" w:type="dxa"/>
          </w:tcPr>
          <w:p w14:paraId="7FE6D5F0" w14:textId="2A242413" w:rsidR="005678E1" w:rsidRPr="00F60500" w:rsidRDefault="00B0328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55AA5EE8" w14:textId="4788BDC0" w:rsidR="005678E1" w:rsidRPr="00F60500" w:rsidRDefault="00B0328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700009</w:t>
            </w:r>
          </w:p>
        </w:tc>
      </w:tr>
      <w:tr w:rsidR="00F60500" w:rsidRPr="00F60500" w14:paraId="21FA9E48" w14:textId="77777777" w:rsidTr="0000556D">
        <w:tc>
          <w:tcPr>
            <w:tcW w:w="901" w:type="dxa"/>
          </w:tcPr>
          <w:p w14:paraId="2571F8B3" w14:textId="025021D8" w:rsidR="005678E1" w:rsidRPr="00F60500" w:rsidRDefault="00850FB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194</w:t>
            </w:r>
          </w:p>
        </w:tc>
        <w:tc>
          <w:tcPr>
            <w:tcW w:w="3831" w:type="dxa"/>
          </w:tcPr>
          <w:p w14:paraId="205EAF70" w14:textId="63E44836" w:rsidR="005678E1" w:rsidRPr="00F60500" w:rsidRDefault="00B03289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V. M.</w:t>
            </w:r>
          </w:p>
        </w:tc>
        <w:tc>
          <w:tcPr>
            <w:tcW w:w="2209" w:type="dxa"/>
          </w:tcPr>
          <w:p w14:paraId="6B7D2F4E" w14:textId="47B33B2C" w:rsidR="005678E1" w:rsidRPr="00F60500" w:rsidRDefault="00B0328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16/03/2021</w:t>
            </w:r>
          </w:p>
        </w:tc>
        <w:tc>
          <w:tcPr>
            <w:tcW w:w="1985" w:type="dxa"/>
          </w:tcPr>
          <w:p w14:paraId="3C8CB873" w14:textId="41F1F4FB" w:rsidR="005678E1" w:rsidRPr="00F60500" w:rsidRDefault="00B0328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7D8CEA04" w14:textId="7A500D88" w:rsidR="005678E1" w:rsidRPr="00F60500" w:rsidRDefault="00B0328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706301</w:t>
            </w:r>
          </w:p>
        </w:tc>
      </w:tr>
      <w:tr w:rsidR="00F60500" w:rsidRPr="00F60500" w14:paraId="4AE43AE5" w14:textId="77777777" w:rsidTr="0000556D">
        <w:tc>
          <w:tcPr>
            <w:tcW w:w="901" w:type="dxa"/>
          </w:tcPr>
          <w:p w14:paraId="65153DB2" w14:textId="572F1D08" w:rsidR="005678E1" w:rsidRPr="00F60500" w:rsidRDefault="00850FB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195</w:t>
            </w:r>
          </w:p>
        </w:tc>
        <w:tc>
          <w:tcPr>
            <w:tcW w:w="3831" w:type="dxa"/>
          </w:tcPr>
          <w:p w14:paraId="7AECD065" w14:textId="6C241E21" w:rsidR="005678E1" w:rsidRPr="00F60500" w:rsidRDefault="00B03289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S. J. S.</w:t>
            </w:r>
          </w:p>
        </w:tc>
        <w:tc>
          <w:tcPr>
            <w:tcW w:w="2209" w:type="dxa"/>
          </w:tcPr>
          <w:p w14:paraId="6A03A0C2" w14:textId="40A4BE6A" w:rsidR="005678E1" w:rsidRPr="00F60500" w:rsidRDefault="00B0328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16/03/2021</w:t>
            </w:r>
          </w:p>
        </w:tc>
        <w:tc>
          <w:tcPr>
            <w:tcW w:w="1985" w:type="dxa"/>
          </w:tcPr>
          <w:p w14:paraId="283B2C3D" w14:textId="0B29CE0A" w:rsidR="005678E1" w:rsidRPr="00F60500" w:rsidRDefault="00B0328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09/04/2021</w:t>
            </w:r>
          </w:p>
        </w:tc>
        <w:tc>
          <w:tcPr>
            <w:tcW w:w="5953" w:type="dxa"/>
          </w:tcPr>
          <w:p w14:paraId="011CDA02" w14:textId="5DD20DD4" w:rsidR="005678E1" w:rsidRPr="00F60500" w:rsidRDefault="00B0328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702806</w:t>
            </w:r>
          </w:p>
        </w:tc>
      </w:tr>
      <w:tr w:rsidR="00F60500" w:rsidRPr="00F60500" w14:paraId="253BEEDF" w14:textId="77777777" w:rsidTr="0000556D">
        <w:tc>
          <w:tcPr>
            <w:tcW w:w="901" w:type="dxa"/>
          </w:tcPr>
          <w:p w14:paraId="2C5F8B8D" w14:textId="45799346" w:rsidR="005678E1" w:rsidRPr="00F60500" w:rsidRDefault="00850FB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196</w:t>
            </w:r>
          </w:p>
        </w:tc>
        <w:tc>
          <w:tcPr>
            <w:tcW w:w="3831" w:type="dxa"/>
          </w:tcPr>
          <w:p w14:paraId="687965FB" w14:textId="5E6960B2" w:rsidR="005678E1" w:rsidRPr="00F60500" w:rsidRDefault="00B03289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A. P. F.</w:t>
            </w:r>
          </w:p>
        </w:tc>
        <w:tc>
          <w:tcPr>
            <w:tcW w:w="2209" w:type="dxa"/>
          </w:tcPr>
          <w:p w14:paraId="144A2C26" w14:textId="0BAF6EF9" w:rsidR="005678E1" w:rsidRPr="00F60500" w:rsidRDefault="00B0328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16/03/2021</w:t>
            </w:r>
          </w:p>
        </w:tc>
        <w:tc>
          <w:tcPr>
            <w:tcW w:w="1985" w:type="dxa"/>
          </w:tcPr>
          <w:p w14:paraId="7C8C58BC" w14:textId="644105EB" w:rsidR="005678E1" w:rsidRPr="00F60500" w:rsidRDefault="00B0328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2F352793" w14:textId="2D8D02CE" w:rsidR="005678E1" w:rsidRPr="00F60500" w:rsidRDefault="00B0328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700601</w:t>
            </w:r>
          </w:p>
        </w:tc>
      </w:tr>
      <w:tr w:rsidR="00F60500" w:rsidRPr="00F60500" w14:paraId="1D734F35" w14:textId="77777777" w:rsidTr="0000556D">
        <w:tc>
          <w:tcPr>
            <w:tcW w:w="901" w:type="dxa"/>
          </w:tcPr>
          <w:p w14:paraId="6D9CBABA" w14:textId="6413CD54" w:rsidR="00850FB2" w:rsidRPr="00F60500" w:rsidRDefault="00850FB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197</w:t>
            </w:r>
          </w:p>
        </w:tc>
        <w:tc>
          <w:tcPr>
            <w:tcW w:w="3831" w:type="dxa"/>
          </w:tcPr>
          <w:p w14:paraId="30B4603E" w14:textId="15B16B09" w:rsidR="00850FB2" w:rsidRPr="00F60500" w:rsidRDefault="00B03289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B. V. N.</w:t>
            </w:r>
          </w:p>
        </w:tc>
        <w:tc>
          <w:tcPr>
            <w:tcW w:w="2209" w:type="dxa"/>
          </w:tcPr>
          <w:p w14:paraId="12DCE8F1" w14:textId="5263F5B6" w:rsidR="00850FB2" w:rsidRPr="00F60500" w:rsidRDefault="00B0328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16/03/2021</w:t>
            </w:r>
          </w:p>
        </w:tc>
        <w:tc>
          <w:tcPr>
            <w:tcW w:w="1985" w:type="dxa"/>
          </w:tcPr>
          <w:p w14:paraId="3FE124CA" w14:textId="5FD61EDB" w:rsidR="00850FB2" w:rsidRPr="00F60500" w:rsidRDefault="00B0328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3B4D3EE9" w14:textId="346AAC4C" w:rsidR="00850FB2" w:rsidRPr="00F60500" w:rsidRDefault="00B0328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704104</w:t>
            </w:r>
          </w:p>
        </w:tc>
      </w:tr>
      <w:tr w:rsidR="00F60500" w:rsidRPr="00F60500" w14:paraId="5D537F90" w14:textId="77777777" w:rsidTr="0000556D">
        <w:tc>
          <w:tcPr>
            <w:tcW w:w="901" w:type="dxa"/>
          </w:tcPr>
          <w:p w14:paraId="387D34E1" w14:textId="66B8F4BE" w:rsidR="005678E1" w:rsidRPr="00F60500" w:rsidRDefault="00850FB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lastRenderedPageBreak/>
              <w:t>198</w:t>
            </w:r>
          </w:p>
        </w:tc>
        <w:tc>
          <w:tcPr>
            <w:tcW w:w="3831" w:type="dxa"/>
          </w:tcPr>
          <w:p w14:paraId="366276A1" w14:textId="46E2A105" w:rsidR="005678E1" w:rsidRPr="00F60500" w:rsidRDefault="003236AB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G. J. C.</w:t>
            </w:r>
          </w:p>
        </w:tc>
        <w:tc>
          <w:tcPr>
            <w:tcW w:w="2209" w:type="dxa"/>
          </w:tcPr>
          <w:p w14:paraId="7A6DBEA0" w14:textId="7F4811C8" w:rsidR="005678E1" w:rsidRPr="00F60500" w:rsidRDefault="003236AB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16/03/2021</w:t>
            </w:r>
          </w:p>
        </w:tc>
        <w:tc>
          <w:tcPr>
            <w:tcW w:w="1985" w:type="dxa"/>
          </w:tcPr>
          <w:p w14:paraId="5F36EC8B" w14:textId="0ADF251D" w:rsidR="005678E1" w:rsidRPr="00F60500" w:rsidRDefault="003236AB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591D8A67" w14:textId="2D9F7BF7" w:rsidR="005678E1" w:rsidRPr="00F60500" w:rsidRDefault="003236AB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704620</w:t>
            </w:r>
          </w:p>
        </w:tc>
      </w:tr>
      <w:tr w:rsidR="00F60500" w:rsidRPr="00F60500" w14:paraId="3597808E" w14:textId="77777777" w:rsidTr="0000556D">
        <w:tc>
          <w:tcPr>
            <w:tcW w:w="901" w:type="dxa"/>
          </w:tcPr>
          <w:p w14:paraId="3DC8710D" w14:textId="4687D823" w:rsidR="00576EE7" w:rsidRPr="00F60500" w:rsidRDefault="002F5401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199</w:t>
            </w:r>
          </w:p>
        </w:tc>
        <w:tc>
          <w:tcPr>
            <w:tcW w:w="3831" w:type="dxa"/>
          </w:tcPr>
          <w:p w14:paraId="4DA5E0C1" w14:textId="33BC20C3" w:rsidR="00576EE7" w:rsidRPr="00F60500" w:rsidRDefault="003236AB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G. O. S.</w:t>
            </w:r>
          </w:p>
        </w:tc>
        <w:tc>
          <w:tcPr>
            <w:tcW w:w="2209" w:type="dxa"/>
          </w:tcPr>
          <w:p w14:paraId="6FAC2E91" w14:textId="17E9CBFC" w:rsidR="00576EE7" w:rsidRPr="00F60500" w:rsidRDefault="003236AB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16/03/2021</w:t>
            </w:r>
          </w:p>
        </w:tc>
        <w:tc>
          <w:tcPr>
            <w:tcW w:w="1985" w:type="dxa"/>
          </w:tcPr>
          <w:p w14:paraId="3B836471" w14:textId="7F433C17" w:rsidR="00576EE7" w:rsidRPr="00F60500" w:rsidRDefault="003236AB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3AB10EF4" w14:textId="51652B60" w:rsidR="00576EE7" w:rsidRPr="00F60500" w:rsidRDefault="003236AB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706001</w:t>
            </w:r>
          </w:p>
        </w:tc>
      </w:tr>
      <w:tr w:rsidR="00F60500" w:rsidRPr="00F60500" w14:paraId="2B73BCB6" w14:textId="77777777" w:rsidTr="0000556D">
        <w:tc>
          <w:tcPr>
            <w:tcW w:w="901" w:type="dxa"/>
          </w:tcPr>
          <w:p w14:paraId="4FB98CE7" w14:textId="647B7E92" w:rsidR="00576EE7" w:rsidRPr="00F60500" w:rsidRDefault="002F5401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3831" w:type="dxa"/>
          </w:tcPr>
          <w:p w14:paraId="1C5F6991" w14:textId="313DE6CE" w:rsidR="00576EE7" w:rsidRPr="00F60500" w:rsidRDefault="003236AB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A. V.</w:t>
            </w:r>
          </w:p>
        </w:tc>
        <w:tc>
          <w:tcPr>
            <w:tcW w:w="2209" w:type="dxa"/>
          </w:tcPr>
          <w:p w14:paraId="13619C85" w14:textId="2ECC3A03" w:rsidR="00576EE7" w:rsidRPr="00F60500" w:rsidRDefault="003236AB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16/03/2021</w:t>
            </w:r>
          </w:p>
        </w:tc>
        <w:tc>
          <w:tcPr>
            <w:tcW w:w="1985" w:type="dxa"/>
          </w:tcPr>
          <w:p w14:paraId="22BE60AD" w14:textId="6BDA6260" w:rsidR="00576EE7" w:rsidRPr="00F60500" w:rsidRDefault="003236AB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7C8F95D3" w14:textId="33FCDC2F" w:rsidR="00576EE7" w:rsidRPr="00F60500" w:rsidRDefault="003236AB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700400</w:t>
            </w:r>
          </w:p>
        </w:tc>
      </w:tr>
      <w:tr w:rsidR="00F60500" w:rsidRPr="00F60500" w14:paraId="7092B071" w14:textId="77777777" w:rsidTr="0000556D">
        <w:tc>
          <w:tcPr>
            <w:tcW w:w="901" w:type="dxa"/>
          </w:tcPr>
          <w:p w14:paraId="0A15BDCB" w14:textId="70B3884B" w:rsidR="002F5401" w:rsidRPr="00F60500" w:rsidRDefault="002F5401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201</w:t>
            </w:r>
          </w:p>
        </w:tc>
        <w:tc>
          <w:tcPr>
            <w:tcW w:w="3831" w:type="dxa"/>
          </w:tcPr>
          <w:p w14:paraId="7F1EC8E5" w14:textId="4782C771" w:rsidR="002F5401" w:rsidRPr="00F60500" w:rsidRDefault="000C5C8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M</w:t>
            </w:r>
          </w:p>
        </w:tc>
        <w:tc>
          <w:tcPr>
            <w:tcW w:w="2209" w:type="dxa"/>
          </w:tcPr>
          <w:p w14:paraId="5B0DE337" w14:textId="7F2A27D1" w:rsidR="002F5401" w:rsidRPr="00F60500" w:rsidRDefault="000C5C8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16/03/2021</w:t>
            </w:r>
          </w:p>
        </w:tc>
        <w:tc>
          <w:tcPr>
            <w:tcW w:w="1985" w:type="dxa"/>
          </w:tcPr>
          <w:p w14:paraId="3ED28FB8" w14:textId="0F46811A" w:rsidR="002F5401" w:rsidRPr="00F60500" w:rsidRDefault="000C5C8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2EE05E69" w14:textId="1ED385CF" w:rsidR="002F5401" w:rsidRPr="00F60500" w:rsidRDefault="000C5C8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702406</w:t>
            </w:r>
          </w:p>
        </w:tc>
      </w:tr>
      <w:tr w:rsidR="00F60500" w:rsidRPr="00F60500" w14:paraId="303CAC47" w14:textId="77777777" w:rsidTr="0000556D">
        <w:tc>
          <w:tcPr>
            <w:tcW w:w="901" w:type="dxa"/>
          </w:tcPr>
          <w:p w14:paraId="4B629C62" w14:textId="32809C9C" w:rsidR="002F5401" w:rsidRPr="00F60500" w:rsidRDefault="002F5401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202</w:t>
            </w:r>
          </w:p>
        </w:tc>
        <w:tc>
          <w:tcPr>
            <w:tcW w:w="3831" w:type="dxa"/>
          </w:tcPr>
          <w:p w14:paraId="211632E5" w14:textId="33C114FD" w:rsidR="002F5401" w:rsidRPr="00F60500" w:rsidRDefault="000C5C8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T.</w:t>
            </w:r>
          </w:p>
        </w:tc>
        <w:tc>
          <w:tcPr>
            <w:tcW w:w="2209" w:type="dxa"/>
          </w:tcPr>
          <w:p w14:paraId="6BAB461E" w14:textId="114F0FFF" w:rsidR="002F5401" w:rsidRPr="00F60500" w:rsidRDefault="000C5C8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16/03/2021</w:t>
            </w:r>
          </w:p>
        </w:tc>
        <w:tc>
          <w:tcPr>
            <w:tcW w:w="1985" w:type="dxa"/>
          </w:tcPr>
          <w:p w14:paraId="24ADDF51" w14:textId="21255433" w:rsidR="002F5401" w:rsidRPr="00F60500" w:rsidRDefault="000C5C8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07/04/2021</w:t>
            </w:r>
          </w:p>
        </w:tc>
        <w:tc>
          <w:tcPr>
            <w:tcW w:w="5953" w:type="dxa"/>
          </w:tcPr>
          <w:p w14:paraId="3D5CE7FD" w14:textId="301BE299" w:rsidR="002F5401" w:rsidRPr="00F60500" w:rsidRDefault="000C5C8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704508</w:t>
            </w:r>
          </w:p>
        </w:tc>
      </w:tr>
      <w:tr w:rsidR="00F60500" w:rsidRPr="00F60500" w14:paraId="0552A1BD" w14:textId="77777777" w:rsidTr="0000556D">
        <w:tc>
          <w:tcPr>
            <w:tcW w:w="901" w:type="dxa"/>
          </w:tcPr>
          <w:p w14:paraId="3EEC3200" w14:textId="0B04CDCA" w:rsidR="002F5401" w:rsidRPr="00F60500" w:rsidRDefault="002F5401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203</w:t>
            </w:r>
          </w:p>
        </w:tc>
        <w:tc>
          <w:tcPr>
            <w:tcW w:w="3831" w:type="dxa"/>
          </w:tcPr>
          <w:p w14:paraId="06470B7C" w14:textId="7141C189" w:rsidR="002F5401" w:rsidRPr="00F60500" w:rsidRDefault="000C5C8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O. P.</w:t>
            </w:r>
          </w:p>
        </w:tc>
        <w:tc>
          <w:tcPr>
            <w:tcW w:w="2209" w:type="dxa"/>
          </w:tcPr>
          <w:p w14:paraId="6E905395" w14:textId="02AA95D7" w:rsidR="002F5401" w:rsidRPr="00F60500" w:rsidRDefault="000C5C8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16/03/2021</w:t>
            </w:r>
          </w:p>
        </w:tc>
        <w:tc>
          <w:tcPr>
            <w:tcW w:w="1985" w:type="dxa"/>
          </w:tcPr>
          <w:p w14:paraId="31E37C88" w14:textId="65431053" w:rsidR="002F5401" w:rsidRPr="00F60500" w:rsidRDefault="000C5C8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07/04/2021</w:t>
            </w:r>
          </w:p>
        </w:tc>
        <w:tc>
          <w:tcPr>
            <w:tcW w:w="5953" w:type="dxa"/>
          </w:tcPr>
          <w:p w14:paraId="7F2D3B8E" w14:textId="58D63B56" w:rsidR="002F5401" w:rsidRPr="00F60500" w:rsidRDefault="000C5C8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701201</w:t>
            </w:r>
          </w:p>
        </w:tc>
      </w:tr>
      <w:tr w:rsidR="00F60500" w:rsidRPr="00F60500" w14:paraId="5F3CB544" w14:textId="77777777" w:rsidTr="0000556D">
        <w:tc>
          <w:tcPr>
            <w:tcW w:w="901" w:type="dxa"/>
          </w:tcPr>
          <w:p w14:paraId="2E95D558" w14:textId="52576BF0" w:rsidR="002F5401" w:rsidRPr="00F60500" w:rsidRDefault="002F5401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204</w:t>
            </w:r>
          </w:p>
        </w:tc>
        <w:tc>
          <w:tcPr>
            <w:tcW w:w="3831" w:type="dxa"/>
          </w:tcPr>
          <w:p w14:paraId="4526559A" w14:textId="2DAF3466" w:rsidR="002F5401" w:rsidRPr="00F60500" w:rsidRDefault="000C5C8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C. S.</w:t>
            </w:r>
          </w:p>
        </w:tc>
        <w:tc>
          <w:tcPr>
            <w:tcW w:w="2209" w:type="dxa"/>
          </w:tcPr>
          <w:p w14:paraId="6AAEDD78" w14:textId="357A04F2" w:rsidR="002F5401" w:rsidRPr="00F60500" w:rsidRDefault="000C5C8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16/03/2021</w:t>
            </w:r>
          </w:p>
        </w:tc>
        <w:tc>
          <w:tcPr>
            <w:tcW w:w="1985" w:type="dxa"/>
          </w:tcPr>
          <w:p w14:paraId="51732D58" w14:textId="251C943A" w:rsidR="002F5401" w:rsidRPr="00F60500" w:rsidRDefault="000C5C8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07/04/2021</w:t>
            </w:r>
          </w:p>
        </w:tc>
        <w:tc>
          <w:tcPr>
            <w:tcW w:w="5953" w:type="dxa"/>
          </w:tcPr>
          <w:p w14:paraId="4A9F6043" w14:textId="546F4684" w:rsidR="002F5401" w:rsidRPr="00F60500" w:rsidRDefault="000C5C8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700506</w:t>
            </w:r>
          </w:p>
        </w:tc>
      </w:tr>
      <w:tr w:rsidR="00F60500" w:rsidRPr="00F60500" w14:paraId="57093601" w14:textId="77777777" w:rsidTr="0000556D">
        <w:tc>
          <w:tcPr>
            <w:tcW w:w="901" w:type="dxa"/>
          </w:tcPr>
          <w:p w14:paraId="642E7222" w14:textId="7ED4C0CF" w:rsidR="00576EE7" w:rsidRPr="00F60500" w:rsidRDefault="002F5401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205</w:t>
            </w:r>
          </w:p>
        </w:tc>
        <w:tc>
          <w:tcPr>
            <w:tcW w:w="3831" w:type="dxa"/>
          </w:tcPr>
          <w:p w14:paraId="64DD6807" w14:textId="4BF120CD" w:rsidR="00576EE7" w:rsidRPr="00F60500" w:rsidRDefault="000C5C8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F. S.</w:t>
            </w:r>
          </w:p>
        </w:tc>
        <w:tc>
          <w:tcPr>
            <w:tcW w:w="2209" w:type="dxa"/>
          </w:tcPr>
          <w:p w14:paraId="1CECC10B" w14:textId="7C84330F" w:rsidR="00576EE7" w:rsidRPr="00F60500" w:rsidRDefault="000C5C8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16/03/2021</w:t>
            </w:r>
          </w:p>
        </w:tc>
        <w:tc>
          <w:tcPr>
            <w:tcW w:w="1985" w:type="dxa"/>
          </w:tcPr>
          <w:p w14:paraId="41B67712" w14:textId="76A7B770" w:rsidR="00576EE7" w:rsidRPr="00F60500" w:rsidRDefault="000C5C8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1002D099" w14:textId="1B354098" w:rsidR="00576EE7" w:rsidRPr="00F60500" w:rsidRDefault="000C5C8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705008</w:t>
            </w:r>
          </w:p>
        </w:tc>
      </w:tr>
      <w:tr w:rsidR="00F60500" w:rsidRPr="00F60500" w14:paraId="2BF0B311" w14:textId="77777777" w:rsidTr="0000556D">
        <w:tc>
          <w:tcPr>
            <w:tcW w:w="901" w:type="dxa"/>
          </w:tcPr>
          <w:p w14:paraId="2156A485" w14:textId="42F5B13F" w:rsidR="002F5401" w:rsidRPr="00F60500" w:rsidRDefault="002F5401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206</w:t>
            </w:r>
          </w:p>
        </w:tc>
        <w:tc>
          <w:tcPr>
            <w:tcW w:w="3831" w:type="dxa"/>
          </w:tcPr>
          <w:p w14:paraId="13F251BE" w14:textId="64FBD943" w:rsidR="002F5401" w:rsidRPr="00F60500" w:rsidRDefault="000C5C8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D. E. S.</w:t>
            </w:r>
          </w:p>
        </w:tc>
        <w:tc>
          <w:tcPr>
            <w:tcW w:w="2209" w:type="dxa"/>
          </w:tcPr>
          <w:p w14:paraId="5236AE2E" w14:textId="2CCADB93" w:rsidR="002F5401" w:rsidRPr="00F60500" w:rsidRDefault="000C5C8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16/03/2021</w:t>
            </w:r>
          </w:p>
        </w:tc>
        <w:tc>
          <w:tcPr>
            <w:tcW w:w="1985" w:type="dxa"/>
          </w:tcPr>
          <w:p w14:paraId="16C4F17B" w14:textId="7D565005" w:rsidR="002F5401" w:rsidRPr="00F60500" w:rsidRDefault="000C5C8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1C70BC33" w14:textId="7348C3CD" w:rsidR="002F5401" w:rsidRPr="00F60500" w:rsidRDefault="000C5C8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700401</w:t>
            </w:r>
          </w:p>
        </w:tc>
      </w:tr>
      <w:tr w:rsidR="00F60500" w:rsidRPr="00F60500" w14:paraId="115AB2D4" w14:textId="77777777" w:rsidTr="0000556D">
        <w:tc>
          <w:tcPr>
            <w:tcW w:w="901" w:type="dxa"/>
          </w:tcPr>
          <w:p w14:paraId="4B9713BF" w14:textId="669D9507" w:rsidR="002F5401" w:rsidRPr="00F60500" w:rsidRDefault="002F5401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207</w:t>
            </w:r>
          </w:p>
        </w:tc>
        <w:tc>
          <w:tcPr>
            <w:tcW w:w="3831" w:type="dxa"/>
          </w:tcPr>
          <w:p w14:paraId="7DDD6684" w14:textId="498C9691" w:rsidR="002F5401" w:rsidRPr="00F60500" w:rsidRDefault="000C5C8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B. L.</w:t>
            </w:r>
          </w:p>
        </w:tc>
        <w:tc>
          <w:tcPr>
            <w:tcW w:w="2209" w:type="dxa"/>
          </w:tcPr>
          <w:p w14:paraId="31B2D7E1" w14:textId="317925B3" w:rsidR="002F5401" w:rsidRPr="00F60500" w:rsidRDefault="000C5C8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16/03/2021</w:t>
            </w:r>
          </w:p>
        </w:tc>
        <w:tc>
          <w:tcPr>
            <w:tcW w:w="1985" w:type="dxa"/>
          </w:tcPr>
          <w:p w14:paraId="3510AB61" w14:textId="0FA80285" w:rsidR="002F5401" w:rsidRPr="00F60500" w:rsidRDefault="000C5C8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5B8B7D81" w14:textId="3B756E86" w:rsidR="002F5401" w:rsidRPr="00F60500" w:rsidRDefault="000C5C8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708706</w:t>
            </w:r>
          </w:p>
        </w:tc>
      </w:tr>
      <w:tr w:rsidR="00F60500" w:rsidRPr="00F60500" w14:paraId="26D0C7EF" w14:textId="77777777" w:rsidTr="0000556D">
        <w:tc>
          <w:tcPr>
            <w:tcW w:w="901" w:type="dxa"/>
          </w:tcPr>
          <w:p w14:paraId="0AA6C040" w14:textId="466B10E6" w:rsidR="002F5401" w:rsidRPr="00F60500" w:rsidRDefault="002F5401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208</w:t>
            </w:r>
          </w:p>
        </w:tc>
        <w:tc>
          <w:tcPr>
            <w:tcW w:w="3831" w:type="dxa"/>
          </w:tcPr>
          <w:p w14:paraId="3A2A2061" w14:textId="231DEC17" w:rsidR="002F5401" w:rsidRPr="00F60500" w:rsidRDefault="000C5C8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G. V. L.</w:t>
            </w:r>
          </w:p>
        </w:tc>
        <w:tc>
          <w:tcPr>
            <w:tcW w:w="2209" w:type="dxa"/>
          </w:tcPr>
          <w:p w14:paraId="7D290DDD" w14:textId="4DF6E6ED" w:rsidR="002F5401" w:rsidRPr="00F60500" w:rsidRDefault="000C5C8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16/03/2021</w:t>
            </w:r>
          </w:p>
        </w:tc>
        <w:tc>
          <w:tcPr>
            <w:tcW w:w="1985" w:type="dxa"/>
          </w:tcPr>
          <w:p w14:paraId="2B05D551" w14:textId="1405F142" w:rsidR="002F5401" w:rsidRPr="00F60500" w:rsidRDefault="000C5C8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19D54BFC" w14:textId="43053EAD" w:rsidR="002F5401" w:rsidRPr="00F60500" w:rsidRDefault="000C5C8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708203</w:t>
            </w:r>
          </w:p>
        </w:tc>
      </w:tr>
      <w:tr w:rsidR="00F60500" w:rsidRPr="00F60500" w14:paraId="29A2920C" w14:textId="77777777" w:rsidTr="0000556D">
        <w:tc>
          <w:tcPr>
            <w:tcW w:w="901" w:type="dxa"/>
          </w:tcPr>
          <w:p w14:paraId="474B7EE4" w14:textId="24AABA44" w:rsidR="00576EE7" w:rsidRPr="00F60500" w:rsidRDefault="0073455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209</w:t>
            </w:r>
          </w:p>
        </w:tc>
        <w:tc>
          <w:tcPr>
            <w:tcW w:w="3831" w:type="dxa"/>
          </w:tcPr>
          <w:p w14:paraId="364FD8D4" w14:textId="3B425A8D" w:rsidR="00576EE7" w:rsidRPr="00F60500" w:rsidRDefault="000C5C8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F. M.</w:t>
            </w:r>
          </w:p>
        </w:tc>
        <w:tc>
          <w:tcPr>
            <w:tcW w:w="2209" w:type="dxa"/>
          </w:tcPr>
          <w:p w14:paraId="303E1B5A" w14:textId="7B9895AE" w:rsidR="00576EE7" w:rsidRPr="00F60500" w:rsidRDefault="000C5C8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16/03/2021</w:t>
            </w:r>
          </w:p>
        </w:tc>
        <w:tc>
          <w:tcPr>
            <w:tcW w:w="1985" w:type="dxa"/>
          </w:tcPr>
          <w:p w14:paraId="59AC1978" w14:textId="27B338D6" w:rsidR="00576EE7" w:rsidRPr="00F60500" w:rsidRDefault="000C5C8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3A59FF43" w14:textId="219830B4" w:rsidR="00576EE7" w:rsidRPr="00F60500" w:rsidRDefault="000C5C8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702902</w:t>
            </w:r>
          </w:p>
        </w:tc>
      </w:tr>
      <w:tr w:rsidR="00F60500" w:rsidRPr="00F60500" w14:paraId="15BEE8C9" w14:textId="77777777" w:rsidTr="0000556D">
        <w:tc>
          <w:tcPr>
            <w:tcW w:w="901" w:type="dxa"/>
          </w:tcPr>
          <w:p w14:paraId="1ECE9542" w14:textId="44B89B91" w:rsidR="002F5401" w:rsidRPr="00F60500" w:rsidRDefault="0073455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210</w:t>
            </w:r>
          </w:p>
        </w:tc>
        <w:tc>
          <w:tcPr>
            <w:tcW w:w="3831" w:type="dxa"/>
          </w:tcPr>
          <w:p w14:paraId="7640D66C" w14:textId="5A8CD1B1" w:rsidR="002F5401" w:rsidRPr="00F60500" w:rsidRDefault="006C50F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A. P.</w:t>
            </w:r>
          </w:p>
        </w:tc>
        <w:tc>
          <w:tcPr>
            <w:tcW w:w="2209" w:type="dxa"/>
          </w:tcPr>
          <w:p w14:paraId="306ED815" w14:textId="67554FE9" w:rsidR="002F5401" w:rsidRPr="00F60500" w:rsidRDefault="006C50F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18/03/2021</w:t>
            </w:r>
          </w:p>
        </w:tc>
        <w:tc>
          <w:tcPr>
            <w:tcW w:w="1985" w:type="dxa"/>
          </w:tcPr>
          <w:p w14:paraId="2764785E" w14:textId="4EE78AF7" w:rsidR="002F5401" w:rsidRPr="00F60500" w:rsidRDefault="006C50F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546A86B6" w14:textId="23CB0019" w:rsidR="002F5401" w:rsidRPr="00F60500" w:rsidRDefault="006C50F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704804</w:t>
            </w:r>
          </w:p>
        </w:tc>
      </w:tr>
      <w:tr w:rsidR="00F60500" w:rsidRPr="00F60500" w14:paraId="35CC1ECC" w14:textId="77777777" w:rsidTr="0000556D">
        <w:tc>
          <w:tcPr>
            <w:tcW w:w="901" w:type="dxa"/>
          </w:tcPr>
          <w:p w14:paraId="639C8545" w14:textId="7934F3D9" w:rsidR="002F5401" w:rsidRPr="00F60500" w:rsidRDefault="0073455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211</w:t>
            </w:r>
          </w:p>
        </w:tc>
        <w:tc>
          <w:tcPr>
            <w:tcW w:w="3831" w:type="dxa"/>
          </w:tcPr>
          <w:p w14:paraId="06B182A9" w14:textId="3DCF74CE" w:rsidR="002F5401" w:rsidRPr="00F60500" w:rsidRDefault="006C50F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F. J. S.</w:t>
            </w:r>
          </w:p>
        </w:tc>
        <w:tc>
          <w:tcPr>
            <w:tcW w:w="2209" w:type="dxa"/>
          </w:tcPr>
          <w:p w14:paraId="62EE31A8" w14:textId="5AC0E5BD" w:rsidR="002F5401" w:rsidRPr="00F60500" w:rsidRDefault="006C50F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18/03/2021</w:t>
            </w:r>
          </w:p>
        </w:tc>
        <w:tc>
          <w:tcPr>
            <w:tcW w:w="1985" w:type="dxa"/>
          </w:tcPr>
          <w:p w14:paraId="66F3F6EF" w14:textId="1F88967A" w:rsidR="002F5401" w:rsidRPr="00F60500" w:rsidRDefault="006C50F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38552729" w14:textId="56019B83" w:rsidR="002F5401" w:rsidRPr="00F60500" w:rsidRDefault="006C50F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708000</w:t>
            </w:r>
          </w:p>
        </w:tc>
      </w:tr>
      <w:tr w:rsidR="00F60500" w:rsidRPr="00F60500" w14:paraId="3187C78C" w14:textId="77777777" w:rsidTr="0000556D">
        <w:tc>
          <w:tcPr>
            <w:tcW w:w="901" w:type="dxa"/>
          </w:tcPr>
          <w:p w14:paraId="33F519E6" w14:textId="7F7BB46E" w:rsidR="002F5401" w:rsidRPr="00F60500" w:rsidRDefault="0073455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212</w:t>
            </w:r>
          </w:p>
        </w:tc>
        <w:tc>
          <w:tcPr>
            <w:tcW w:w="3831" w:type="dxa"/>
          </w:tcPr>
          <w:p w14:paraId="5CEF6D5C" w14:textId="16B7DE96" w:rsidR="002F5401" w:rsidRPr="00F60500" w:rsidRDefault="006C50F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G. G. S.</w:t>
            </w:r>
          </w:p>
        </w:tc>
        <w:tc>
          <w:tcPr>
            <w:tcW w:w="2209" w:type="dxa"/>
          </w:tcPr>
          <w:p w14:paraId="68435655" w14:textId="26E2ECD9" w:rsidR="002F5401" w:rsidRPr="00F60500" w:rsidRDefault="006C50F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18/03/2021</w:t>
            </w:r>
          </w:p>
        </w:tc>
        <w:tc>
          <w:tcPr>
            <w:tcW w:w="1985" w:type="dxa"/>
          </w:tcPr>
          <w:p w14:paraId="7A53FB01" w14:textId="6AA4F7D4" w:rsidR="002F5401" w:rsidRPr="00F60500" w:rsidRDefault="006C50F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02D1466F" w14:textId="55C4664B" w:rsidR="002F5401" w:rsidRPr="00F60500" w:rsidRDefault="006C50F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700005</w:t>
            </w:r>
          </w:p>
        </w:tc>
      </w:tr>
      <w:tr w:rsidR="00F60500" w:rsidRPr="00F60500" w14:paraId="003C43F8" w14:textId="77777777" w:rsidTr="0000556D">
        <w:tc>
          <w:tcPr>
            <w:tcW w:w="901" w:type="dxa"/>
          </w:tcPr>
          <w:p w14:paraId="005610D2" w14:textId="47C5CFAE" w:rsidR="002F5401" w:rsidRPr="00F60500" w:rsidRDefault="0073455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213</w:t>
            </w:r>
          </w:p>
        </w:tc>
        <w:tc>
          <w:tcPr>
            <w:tcW w:w="3831" w:type="dxa"/>
          </w:tcPr>
          <w:p w14:paraId="00CFF507" w14:textId="6F92D7EE" w:rsidR="002F5401" w:rsidRPr="00F60500" w:rsidRDefault="00B877E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D. A.</w:t>
            </w:r>
          </w:p>
        </w:tc>
        <w:tc>
          <w:tcPr>
            <w:tcW w:w="2209" w:type="dxa"/>
          </w:tcPr>
          <w:p w14:paraId="44F7AB84" w14:textId="04CDE039" w:rsidR="002F5401" w:rsidRPr="00F60500" w:rsidRDefault="00B877E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18/03/2021</w:t>
            </w:r>
          </w:p>
        </w:tc>
        <w:tc>
          <w:tcPr>
            <w:tcW w:w="1985" w:type="dxa"/>
          </w:tcPr>
          <w:p w14:paraId="6C7BC1FA" w14:textId="691FA97F" w:rsidR="002F5401" w:rsidRPr="00F60500" w:rsidRDefault="00B877E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62CD7CDE" w14:textId="7EB64F37" w:rsidR="002F5401" w:rsidRPr="00F60500" w:rsidRDefault="00B877E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706203</w:t>
            </w:r>
          </w:p>
        </w:tc>
      </w:tr>
      <w:tr w:rsidR="00F60500" w:rsidRPr="00F60500" w14:paraId="51FA49E8" w14:textId="77777777" w:rsidTr="0000556D">
        <w:tc>
          <w:tcPr>
            <w:tcW w:w="901" w:type="dxa"/>
          </w:tcPr>
          <w:p w14:paraId="4DDE19D2" w14:textId="0ABD1976" w:rsidR="002F5401" w:rsidRPr="00F60500" w:rsidRDefault="0073455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214</w:t>
            </w:r>
          </w:p>
        </w:tc>
        <w:tc>
          <w:tcPr>
            <w:tcW w:w="3831" w:type="dxa"/>
          </w:tcPr>
          <w:p w14:paraId="5C9168C6" w14:textId="3309E844" w:rsidR="002F5401" w:rsidRPr="00F60500" w:rsidRDefault="00B877E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G. W.</w:t>
            </w:r>
          </w:p>
        </w:tc>
        <w:tc>
          <w:tcPr>
            <w:tcW w:w="2209" w:type="dxa"/>
          </w:tcPr>
          <w:p w14:paraId="516D6BD0" w14:textId="1E205923" w:rsidR="002F5401" w:rsidRPr="00F60500" w:rsidRDefault="00B877E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18/03/2021</w:t>
            </w:r>
          </w:p>
        </w:tc>
        <w:tc>
          <w:tcPr>
            <w:tcW w:w="1985" w:type="dxa"/>
          </w:tcPr>
          <w:p w14:paraId="6DCDFC60" w14:textId="5A0864C9" w:rsidR="002F5401" w:rsidRPr="00F60500" w:rsidRDefault="00B877E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1257EBB5" w14:textId="0F0F6164" w:rsidR="002F5401" w:rsidRPr="00F60500" w:rsidRDefault="00B877E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708000</w:t>
            </w:r>
          </w:p>
        </w:tc>
      </w:tr>
      <w:tr w:rsidR="00F60500" w:rsidRPr="00F60500" w14:paraId="3F554F84" w14:textId="77777777" w:rsidTr="0000556D">
        <w:tc>
          <w:tcPr>
            <w:tcW w:w="901" w:type="dxa"/>
          </w:tcPr>
          <w:p w14:paraId="2E091D73" w14:textId="13866FC7" w:rsidR="00D30F1D" w:rsidRPr="00F60500" w:rsidRDefault="0073455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215</w:t>
            </w:r>
          </w:p>
        </w:tc>
        <w:tc>
          <w:tcPr>
            <w:tcW w:w="3831" w:type="dxa"/>
          </w:tcPr>
          <w:p w14:paraId="2EBB98EC" w14:textId="5C180228" w:rsidR="00D30F1D" w:rsidRPr="00F60500" w:rsidRDefault="00B877E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S. R.</w:t>
            </w:r>
          </w:p>
        </w:tc>
        <w:tc>
          <w:tcPr>
            <w:tcW w:w="2209" w:type="dxa"/>
          </w:tcPr>
          <w:p w14:paraId="6DE66EE6" w14:textId="2017A7A7" w:rsidR="00D30F1D" w:rsidRPr="00F60500" w:rsidRDefault="00B877E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18/03/2021</w:t>
            </w:r>
          </w:p>
        </w:tc>
        <w:tc>
          <w:tcPr>
            <w:tcW w:w="1985" w:type="dxa"/>
          </w:tcPr>
          <w:p w14:paraId="3C394D3D" w14:textId="46877374" w:rsidR="00D30F1D" w:rsidRPr="00F60500" w:rsidRDefault="00B877E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Faleceu</w:t>
            </w:r>
          </w:p>
        </w:tc>
        <w:tc>
          <w:tcPr>
            <w:tcW w:w="5953" w:type="dxa"/>
          </w:tcPr>
          <w:p w14:paraId="7D54F559" w14:textId="55651569" w:rsidR="00D30F1D" w:rsidRPr="00F60500" w:rsidRDefault="00B877E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700500</w:t>
            </w:r>
          </w:p>
        </w:tc>
      </w:tr>
      <w:tr w:rsidR="00F60500" w:rsidRPr="00F60500" w14:paraId="3C62D84D" w14:textId="77777777" w:rsidTr="0000556D">
        <w:tc>
          <w:tcPr>
            <w:tcW w:w="901" w:type="dxa"/>
          </w:tcPr>
          <w:p w14:paraId="24E9F422" w14:textId="277AE9B4" w:rsidR="00D30F1D" w:rsidRPr="00F60500" w:rsidRDefault="0073455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216</w:t>
            </w:r>
          </w:p>
        </w:tc>
        <w:tc>
          <w:tcPr>
            <w:tcW w:w="3831" w:type="dxa"/>
          </w:tcPr>
          <w:p w14:paraId="3E4791D8" w14:textId="21F3490B" w:rsidR="00D30F1D" w:rsidRPr="00F60500" w:rsidRDefault="00B877E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C. B.</w:t>
            </w:r>
          </w:p>
        </w:tc>
        <w:tc>
          <w:tcPr>
            <w:tcW w:w="2209" w:type="dxa"/>
          </w:tcPr>
          <w:p w14:paraId="5AB2EEF9" w14:textId="0D45F40E" w:rsidR="00D30F1D" w:rsidRPr="00F60500" w:rsidRDefault="00B877E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18/03/2021</w:t>
            </w:r>
          </w:p>
        </w:tc>
        <w:tc>
          <w:tcPr>
            <w:tcW w:w="1985" w:type="dxa"/>
          </w:tcPr>
          <w:p w14:paraId="1D86A8B1" w14:textId="4FB07462" w:rsidR="00D30F1D" w:rsidRPr="00F60500" w:rsidRDefault="00B877E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520246CC" w14:textId="3F6DAF64" w:rsidR="00D30F1D" w:rsidRPr="00F60500" w:rsidRDefault="00B877E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707000</w:t>
            </w:r>
          </w:p>
        </w:tc>
      </w:tr>
      <w:tr w:rsidR="00F60500" w:rsidRPr="00F60500" w14:paraId="2EBBDAAD" w14:textId="77777777" w:rsidTr="0000556D">
        <w:tc>
          <w:tcPr>
            <w:tcW w:w="901" w:type="dxa"/>
          </w:tcPr>
          <w:p w14:paraId="02B2CF28" w14:textId="31647203" w:rsidR="00D30F1D" w:rsidRPr="00F60500" w:rsidRDefault="0073455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217</w:t>
            </w:r>
          </w:p>
        </w:tc>
        <w:tc>
          <w:tcPr>
            <w:tcW w:w="3831" w:type="dxa"/>
          </w:tcPr>
          <w:p w14:paraId="20C1DFEA" w14:textId="6DEE565C" w:rsidR="00D30F1D" w:rsidRPr="00F60500" w:rsidRDefault="00B877E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R. S.</w:t>
            </w:r>
          </w:p>
        </w:tc>
        <w:tc>
          <w:tcPr>
            <w:tcW w:w="2209" w:type="dxa"/>
          </w:tcPr>
          <w:p w14:paraId="48B7D832" w14:textId="6B73E8C0" w:rsidR="00D30F1D" w:rsidRPr="00F60500" w:rsidRDefault="00B877E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18/03/2021</w:t>
            </w:r>
          </w:p>
        </w:tc>
        <w:tc>
          <w:tcPr>
            <w:tcW w:w="1985" w:type="dxa"/>
          </w:tcPr>
          <w:p w14:paraId="4FEDCBE2" w14:textId="58B50C27" w:rsidR="00D30F1D" w:rsidRPr="00F60500" w:rsidRDefault="00B877E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70B36F25" w14:textId="34A01E7E" w:rsidR="00D30F1D" w:rsidRPr="00F60500" w:rsidRDefault="00B877E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708606</w:t>
            </w:r>
          </w:p>
        </w:tc>
      </w:tr>
      <w:tr w:rsidR="00F60500" w:rsidRPr="00F60500" w14:paraId="1A45B70E" w14:textId="77777777" w:rsidTr="0000556D">
        <w:tc>
          <w:tcPr>
            <w:tcW w:w="901" w:type="dxa"/>
          </w:tcPr>
          <w:p w14:paraId="6E782F21" w14:textId="7576ABD6" w:rsidR="00D30F1D" w:rsidRPr="00F60500" w:rsidRDefault="0073455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218</w:t>
            </w:r>
          </w:p>
        </w:tc>
        <w:tc>
          <w:tcPr>
            <w:tcW w:w="3831" w:type="dxa"/>
          </w:tcPr>
          <w:p w14:paraId="13B4FD1A" w14:textId="7DBE97F1" w:rsidR="00D30F1D" w:rsidRPr="00F60500" w:rsidRDefault="00B877E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P. R.</w:t>
            </w:r>
          </w:p>
        </w:tc>
        <w:tc>
          <w:tcPr>
            <w:tcW w:w="2209" w:type="dxa"/>
          </w:tcPr>
          <w:p w14:paraId="215E8884" w14:textId="13D80665" w:rsidR="00D30F1D" w:rsidRPr="00F60500" w:rsidRDefault="00B877E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18/03/2021</w:t>
            </w:r>
          </w:p>
        </w:tc>
        <w:tc>
          <w:tcPr>
            <w:tcW w:w="1985" w:type="dxa"/>
          </w:tcPr>
          <w:p w14:paraId="42A80107" w14:textId="6179FE52" w:rsidR="00D30F1D" w:rsidRPr="00F60500" w:rsidRDefault="00B877E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423C318D" w14:textId="201E8162" w:rsidR="00D30F1D" w:rsidRPr="00F60500" w:rsidRDefault="00B877E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706802</w:t>
            </w:r>
          </w:p>
        </w:tc>
      </w:tr>
      <w:tr w:rsidR="00F60500" w:rsidRPr="00F60500" w14:paraId="514BD02F" w14:textId="77777777" w:rsidTr="0000556D">
        <w:tc>
          <w:tcPr>
            <w:tcW w:w="901" w:type="dxa"/>
          </w:tcPr>
          <w:p w14:paraId="5B7BE0B2" w14:textId="64AB2D45" w:rsidR="00D30F1D" w:rsidRPr="00F60500" w:rsidRDefault="0073455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219</w:t>
            </w:r>
          </w:p>
        </w:tc>
        <w:tc>
          <w:tcPr>
            <w:tcW w:w="3831" w:type="dxa"/>
          </w:tcPr>
          <w:p w14:paraId="3A680393" w14:textId="4D564E2A" w:rsidR="00D30F1D" w:rsidRPr="00F60500" w:rsidRDefault="00B877E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P. B.</w:t>
            </w:r>
          </w:p>
        </w:tc>
        <w:tc>
          <w:tcPr>
            <w:tcW w:w="2209" w:type="dxa"/>
          </w:tcPr>
          <w:p w14:paraId="435E025B" w14:textId="030178A1" w:rsidR="00D30F1D" w:rsidRPr="00F60500" w:rsidRDefault="00B877E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18/03/2021</w:t>
            </w:r>
          </w:p>
        </w:tc>
        <w:tc>
          <w:tcPr>
            <w:tcW w:w="1985" w:type="dxa"/>
          </w:tcPr>
          <w:p w14:paraId="088D42BD" w14:textId="6A7D6405" w:rsidR="00D30F1D" w:rsidRPr="00F60500" w:rsidRDefault="00B877E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2E4612CB" w14:textId="6773021C" w:rsidR="00D30F1D" w:rsidRPr="00F60500" w:rsidRDefault="00B877E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703601</w:t>
            </w:r>
          </w:p>
        </w:tc>
      </w:tr>
      <w:tr w:rsidR="00F60500" w:rsidRPr="00F60500" w14:paraId="5B1A3211" w14:textId="77777777" w:rsidTr="0000556D">
        <w:tc>
          <w:tcPr>
            <w:tcW w:w="901" w:type="dxa"/>
          </w:tcPr>
          <w:p w14:paraId="24CB2BA3" w14:textId="15F4AC13" w:rsidR="00D30F1D" w:rsidRPr="00F60500" w:rsidRDefault="0073455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220</w:t>
            </w:r>
          </w:p>
        </w:tc>
        <w:tc>
          <w:tcPr>
            <w:tcW w:w="3831" w:type="dxa"/>
          </w:tcPr>
          <w:p w14:paraId="2155C2EA" w14:textId="1D67923B" w:rsidR="00D30F1D" w:rsidRPr="00F60500" w:rsidRDefault="00B877E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N. R. O.</w:t>
            </w:r>
          </w:p>
        </w:tc>
        <w:tc>
          <w:tcPr>
            <w:tcW w:w="2209" w:type="dxa"/>
          </w:tcPr>
          <w:p w14:paraId="72235569" w14:textId="2961A3AC" w:rsidR="00D30F1D" w:rsidRPr="00F60500" w:rsidRDefault="00B877E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18/03/2021</w:t>
            </w:r>
          </w:p>
        </w:tc>
        <w:tc>
          <w:tcPr>
            <w:tcW w:w="1985" w:type="dxa"/>
          </w:tcPr>
          <w:p w14:paraId="50908525" w14:textId="21D0C6D7" w:rsidR="00D30F1D" w:rsidRPr="00F60500" w:rsidRDefault="00B877E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5350BAC6" w14:textId="6168F946" w:rsidR="00D30F1D" w:rsidRPr="00F60500" w:rsidRDefault="00B877E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701006</w:t>
            </w:r>
          </w:p>
        </w:tc>
      </w:tr>
      <w:tr w:rsidR="00F60500" w:rsidRPr="00F60500" w14:paraId="2193112E" w14:textId="77777777" w:rsidTr="0000556D">
        <w:tc>
          <w:tcPr>
            <w:tcW w:w="901" w:type="dxa"/>
          </w:tcPr>
          <w:p w14:paraId="787E7BB8" w14:textId="667A1FFA" w:rsidR="00D30F1D" w:rsidRPr="00F60500" w:rsidRDefault="0073455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221</w:t>
            </w:r>
          </w:p>
        </w:tc>
        <w:tc>
          <w:tcPr>
            <w:tcW w:w="3831" w:type="dxa"/>
          </w:tcPr>
          <w:p w14:paraId="275D3C0E" w14:textId="132FE419" w:rsidR="00D30F1D" w:rsidRPr="00F60500" w:rsidRDefault="00B877E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I. L. O.</w:t>
            </w:r>
          </w:p>
        </w:tc>
        <w:tc>
          <w:tcPr>
            <w:tcW w:w="2209" w:type="dxa"/>
          </w:tcPr>
          <w:p w14:paraId="3ED5A274" w14:textId="2F4E5B9D" w:rsidR="00D30F1D" w:rsidRPr="00F60500" w:rsidRDefault="00B877E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18/03/2021</w:t>
            </w:r>
          </w:p>
        </w:tc>
        <w:tc>
          <w:tcPr>
            <w:tcW w:w="1985" w:type="dxa"/>
          </w:tcPr>
          <w:p w14:paraId="24C60CEA" w14:textId="6C1D6947" w:rsidR="00D30F1D" w:rsidRPr="00F60500" w:rsidRDefault="00B877E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5CEA3F81" w14:textId="3F5CC16E" w:rsidR="00D30F1D" w:rsidRPr="00F60500" w:rsidRDefault="00B877E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702304</w:t>
            </w:r>
          </w:p>
        </w:tc>
      </w:tr>
      <w:tr w:rsidR="00F60500" w:rsidRPr="00F60500" w14:paraId="002CD967" w14:textId="77777777" w:rsidTr="0000556D">
        <w:tc>
          <w:tcPr>
            <w:tcW w:w="901" w:type="dxa"/>
          </w:tcPr>
          <w:p w14:paraId="366377E8" w14:textId="7629BA2B" w:rsidR="00D30F1D" w:rsidRPr="00F60500" w:rsidRDefault="0073455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222</w:t>
            </w:r>
          </w:p>
        </w:tc>
        <w:tc>
          <w:tcPr>
            <w:tcW w:w="3831" w:type="dxa"/>
          </w:tcPr>
          <w:p w14:paraId="20FBDC0B" w14:textId="44A226EF" w:rsidR="00D30F1D" w:rsidRPr="00F60500" w:rsidRDefault="00DF6F03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S. P. C.</w:t>
            </w:r>
          </w:p>
        </w:tc>
        <w:tc>
          <w:tcPr>
            <w:tcW w:w="2209" w:type="dxa"/>
          </w:tcPr>
          <w:p w14:paraId="793566E3" w14:textId="1BBC83AE" w:rsidR="00D30F1D" w:rsidRPr="00F60500" w:rsidRDefault="00DF6F03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18/03/2021</w:t>
            </w:r>
          </w:p>
        </w:tc>
        <w:tc>
          <w:tcPr>
            <w:tcW w:w="1985" w:type="dxa"/>
          </w:tcPr>
          <w:p w14:paraId="10B90AF4" w14:textId="2A14706C" w:rsidR="00D30F1D" w:rsidRPr="00F60500" w:rsidRDefault="00DF6F03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25E5E91E" w14:textId="6D299A47" w:rsidR="00D30F1D" w:rsidRPr="00F60500" w:rsidRDefault="00DF6F03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705803</w:t>
            </w:r>
          </w:p>
        </w:tc>
      </w:tr>
      <w:tr w:rsidR="00F60500" w:rsidRPr="00F60500" w14:paraId="3834E82E" w14:textId="77777777" w:rsidTr="0000556D">
        <w:tc>
          <w:tcPr>
            <w:tcW w:w="901" w:type="dxa"/>
          </w:tcPr>
          <w:p w14:paraId="2B8E8E3B" w14:textId="39D80998" w:rsidR="00D30F1D" w:rsidRPr="00F60500" w:rsidRDefault="0073455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223</w:t>
            </w:r>
          </w:p>
        </w:tc>
        <w:tc>
          <w:tcPr>
            <w:tcW w:w="3831" w:type="dxa"/>
          </w:tcPr>
          <w:p w14:paraId="16F3270E" w14:textId="701074B9" w:rsidR="00D30F1D" w:rsidRPr="00F60500" w:rsidRDefault="00DF6F03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F. C.</w:t>
            </w:r>
          </w:p>
        </w:tc>
        <w:tc>
          <w:tcPr>
            <w:tcW w:w="2209" w:type="dxa"/>
          </w:tcPr>
          <w:p w14:paraId="092E11B7" w14:textId="425AE2CE" w:rsidR="00D30F1D" w:rsidRPr="00F60500" w:rsidRDefault="00DF6F03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18/03/2021</w:t>
            </w:r>
          </w:p>
        </w:tc>
        <w:tc>
          <w:tcPr>
            <w:tcW w:w="1985" w:type="dxa"/>
          </w:tcPr>
          <w:p w14:paraId="476A53D9" w14:textId="33BBCD95" w:rsidR="00D30F1D" w:rsidRPr="00F60500" w:rsidRDefault="00DF6F03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551F98C7" w14:textId="46CA9150" w:rsidR="00D30F1D" w:rsidRPr="00F60500" w:rsidRDefault="00DF6F03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705406</w:t>
            </w:r>
          </w:p>
        </w:tc>
      </w:tr>
      <w:tr w:rsidR="00F60500" w:rsidRPr="00F60500" w14:paraId="359B4515" w14:textId="77777777" w:rsidTr="0000556D">
        <w:tc>
          <w:tcPr>
            <w:tcW w:w="901" w:type="dxa"/>
          </w:tcPr>
          <w:p w14:paraId="7F5658C2" w14:textId="2FF4DD5E" w:rsidR="00D30F1D" w:rsidRPr="00F60500" w:rsidRDefault="0073455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224</w:t>
            </w:r>
          </w:p>
        </w:tc>
        <w:tc>
          <w:tcPr>
            <w:tcW w:w="3831" w:type="dxa"/>
          </w:tcPr>
          <w:p w14:paraId="2E97FEC4" w14:textId="64358F24" w:rsidR="00D30F1D" w:rsidRPr="00F60500" w:rsidRDefault="00DF6F03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O. F. V.</w:t>
            </w:r>
          </w:p>
        </w:tc>
        <w:tc>
          <w:tcPr>
            <w:tcW w:w="2209" w:type="dxa"/>
          </w:tcPr>
          <w:p w14:paraId="18157B73" w14:textId="75C13330" w:rsidR="00D30F1D" w:rsidRPr="00F60500" w:rsidRDefault="00DF6F03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18/03/2021</w:t>
            </w:r>
          </w:p>
        </w:tc>
        <w:tc>
          <w:tcPr>
            <w:tcW w:w="1985" w:type="dxa"/>
          </w:tcPr>
          <w:p w14:paraId="0B2DA0E1" w14:textId="0FD5B3D9" w:rsidR="00D30F1D" w:rsidRPr="00F60500" w:rsidRDefault="00DF6F03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708190C2" w14:textId="1461459B" w:rsidR="00D30F1D" w:rsidRPr="00F60500" w:rsidRDefault="00DF6F03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703404</w:t>
            </w:r>
          </w:p>
        </w:tc>
      </w:tr>
      <w:tr w:rsidR="00F60500" w:rsidRPr="00F60500" w14:paraId="5CB0A28C" w14:textId="77777777" w:rsidTr="0000556D">
        <w:tc>
          <w:tcPr>
            <w:tcW w:w="901" w:type="dxa"/>
          </w:tcPr>
          <w:p w14:paraId="401F8970" w14:textId="5FDD2E1F" w:rsidR="00D30F1D" w:rsidRPr="00F60500" w:rsidRDefault="0073455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225</w:t>
            </w:r>
          </w:p>
        </w:tc>
        <w:tc>
          <w:tcPr>
            <w:tcW w:w="3831" w:type="dxa"/>
          </w:tcPr>
          <w:p w14:paraId="14E86129" w14:textId="72B80081" w:rsidR="00D30F1D" w:rsidRPr="00F60500" w:rsidRDefault="00DF6F03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P. O. S.</w:t>
            </w:r>
          </w:p>
        </w:tc>
        <w:tc>
          <w:tcPr>
            <w:tcW w:w="2209" w:type="dxa"/>
          </w:tcPr>
          <w:p w14:paraId="31E422B5" w14:textId="17F853B8" w:rsidR="00D30F1D" w:rsidRPr="00F60500" w:rsidRDefault="00DF6F03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18/03/2021</w:t>
            </w:r>
          </w:p>
        </w:tc>
        <w:tc>
          <w:tcPr>
            <w:tcW w:w="1985" w:type="dxa"/>
          </w:tcPr>
          <w:p w14:paraId="1814582B" w14:textId="2CB08140" w:rsidR="00D30F1D" w:rsidRPr="00F60500" w:rsidRDefault="00DF6F03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5F871800" w14:textId="038BB85C" w:rsidR="00D30F1D" w:rsidRPr="00F60500" w:rsidRDefault="00FB70BB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704001</w:t>
            </w:r>
          </w:p>
        </w:tc>
      </w:tr>
      <w:tr w:rsidR="00F60500" w:rsidRPr="00F60500" w14:paraId="3EF6EFF8" w14:textId="77777777" w:rsidTr="0000556D">
        <w:tc>
          <w:tcPr>
            <w:tcW w:w="901" w:type="dxa"/>
          </w:tcPr>
          <w:p w14:paraId="5A70D0FB" w14:textId="433F4656" w:rsidR="00D30F1D" w:rsidRPr="00F60500" w:rsidRDefault="0073455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226</w:t>
            </w:r>
          </w:p>
        </w:tc>
        <w:tc>
          <w:tcPr>
            <w:tcW w:w="3831" w:type="dxa"/>
          </w:tcPr>
          <w:p w14:paraId="350E231F" w14:textId="222C501B" w:rsidR="00D30F1D" w:rsidRPr="00F60500" w:rsidRDefault="00FB70BB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C.</w:t>
            </w:r>
          </w:p>
        </w:tc>
        <w:tc>
          <w:tcPr>
            <w:tcW w:w="2209" w:type="dxa"/>
          </w:tcPr>
          <w:p w14:paraId="7A66325A" w14:textId="1909D582" w:rsidR="00D30F1D" w:rsidRPr="00F60500" w:rsidRDefault="00FB70BB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18/03/2021</w:t>
            </w:r>
          </w:p>
        </w:tc>
        <w:tc>
          <w:tcPr>
            <w:tcW w:w="1985" w:type="dxa"/>
          </w:tcPr>
          <w:p w14:paraId="3DA69B95" w14:textId="29508A76" w:rsidR="00D30F1D" w:rsidRPr="00F60500" w:rsidRDefault="00FB70BB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3BAB8AC1" w14:textId="11DC871E" w:rsidR="00D30F1D" w:rsidRPr="00F60500" w:rsidRDefault="00FB70BB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702100</w:t>
            </w:r>
          </w:p>
        </w:tc>
      </w:tr>
      <w:tr w:rsidR="00F60500" w:rsidRPr="00F60500" w14:paraId="2E148C34" w14:textId="77777777" w:rsidTr="0000556D">
        <w:tc>
          <w:tcPr>
            <w:tcW w:w="901" w:type="dxa"/>
          </w:tcPr>
          <w:p w14:paraId="1866CD17" w14:textId="6D7A1A5F" w:rsidR="00D30F1D" w:rsidRPr="00F60500" w:rsidRDefault="0073455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lastRenderedPageBreak/>
              <w:t>227</w:t>
            </w:r>
          </w:p>
        </w:tc>
        <w:tc>
          <w:tcPr>
            <w:tcW w:w="3831" w:type="dxa"/>
          </w:tcPr>
          <w:p w14:paraId="3AD6A65C" w14:textId="5F7874B9" w:rsidR="00D30F1D" w:rsidRPr="00F60500" w:rsidRDefault="0055798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P. S.</w:t>
            </w:r>
          </w:p>
        </w:tc>
        <w:tc>
          <w:tcPr>
            <w:tcW w:w="2209" w:type="dxa"/>
          </w:tcPr>
          <w:p w14:paraId="57B8D811" w14:textId="2B22BC38" w:rsidR="00D30F1D" w:rsidRPr="00F60500" w:rsidRDefault="0055798C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18/03/2021</w:t>
            </w:r>
          </w:p>
        </w:tc>
        <w:tc>
          <w:tcPr>
            <w:tcW w:w="1985" w:type="dxa"/>
          </w:tcPr>
          <w:p w14:paraId="6945DC84" w14:textId="6E9B701B" w:rsidR="00D30F1D" w:rsidRPr="00F60500" w:rsidRDefault="0055798C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382993B6" w14:textId="5C28ABC0" w:rsidR="00D30F1D" w:rsidRPr="00F60500" w:rsidRDefault="0055798C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708606</w:t>
            </w:r>
          </w:p>
        </w:tc>
      </w:tr>
      <w:tr w:rsidR="00F60500" w:rsidRPr="00F60500" w14:paraId="7FFCB26C" w14:textId="77777777" w:rsidTr="0000556D">
        <w:tc>
          <w:tcPr>
            <w:tcW w:w="901" w:type="dxa"/>
          </w:tcPr>
          <w:p w14:paraId="5FEAC1AA" w14:textId="6D4CC83E" w:rsidR="00D30F1D" w:rsidRPr="00F60500" w:rsidRDefault="003236AB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228</w:t>
            </w:r>
          </w:p>
        </w:tc>
        <w:tc>
          <w:tcPr>
            <w:tcW w:w="3831" w:type="dxa"/>
          </w:tcPr>
          <w:p w14:paraId="4C14746B" w14:textId="1F51CCFA" w:rsidR="00D30F1D" w:rsidRPr="00F60500" w:rsidRDefault="0055798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S. C. B. N.</w:t>
            </w:r>
          </w:p>
        </w:tc>
        <w:tc>
          <w:tcPr>
            <w:tcW w:w="2209" w:type="dxa"/>
          </w:tcPr>
          <w:p w14:paraId="47C308A8" w14:textId="20315FB3" w:rsidR="00D30F1D" w:rsidRPr="00F60500" w:rsidRDefault="0055798C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18/03/2021</w:t>
            </w:r>
          </w:p>
        </w:tc>
        <w:tc>
          <w:tcPr>
            <w:tcW w:w="1985" w:type="dxa"/>
          </w:tcPr>
          <w:p w14:paraId="2030026E" w14:textId="21311771" w:rsidR="00D30F1D" w:rsidRPr="00F60500" w:rsidRDefault="0055798C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6CD9F0ED" w14:textId="735D137A" w:rsidR="00D30F1D" w:rsidRPr="00F60500" w:rsidRDefault="0055798C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704008</w:t>
            </w:r>
          </w:p>
        </w:tc>
      </w:tr>
      <w:tr w:rsidR="00F60500" w:rsidRPr="00F60500" w14:paraId="4F6522F7" w14:textId="77777777" w:rsidTr="0000556D">
        <w:tc>
          <w:tcPr>
            <w:tcW w:w="901" w:type="dxa"/>
          </w:tcPr>
          <w:p w14:paraId="294527F1" w14:textId="35AAED7B" w:rsidR="0073455C" w:rsidRPr="00F60500" w:rsidRDefault="003236AB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229</w:t>
            </w:r>
          </w:p>
        </w:tc>
        <w:tc>
          <w:tcPr>
            <w:tcW w:w="3831" w:type="dxa"/>
          </w:tcPr>
          <w:p w14:paraId="5D1A064A" w14:textId="15617276" w:rsidR="0073455C" w:rsidRPr="00F60500" w:rsidRDefault="00DE557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F. A. O.</w:t>
            </w:r>
          </w:p>
        </w:tc>
        <w:tc>
          <w:tcPr>
            <w:tcW w:w="2209" w:type="dxa"/>
          </w:tcPr>
          <w:p w14:paraId="4A70387F" w14:textId="5670DC60" w:rsidR="0073455C" w:rsidRPr="00F60500" w:rsidRDefault="00DE557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18/03/2021</w:t>
            </w:r>
          </w:p>
        </w:tc>
        <w:tc>
          <w:tcPr>
            <w:tcW w:w="1985" w:type="dxa"/>
          </w:tcPr>
          <w:p w14:paraId="4E344464" w14:textId="42C341F7" w:rsidR="0073455C" w:rsidRPr="00F60500" w:rsidRDefault="00DE557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46308B84" w14:textId="57C67A92" w:rsidR="0073455C" w:rsidRPr="00F60500" w:rsidRDefault="00DE557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700001</w:t>
            </w:r>
          </w:p>
        </w:tc>
      </w:tr>
      <w:tr w:rsidR="00F60500" w:rsidRPr="00F60500" w14:paraId="1676235F" w14:textId="77777777" w:rsidTr="0000556D">
        <w:tc>
          <w:tcPr>
            <w:tcW w:w="901" w:type="dxa"/>
          </w:tcPr>
          <w:p w14:paraId="42082D3B" w14:textId="7965645E" w:rsidR="0073455C" w:rsidRPr="00F60500" w:rsidRDefault="003236AB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230</w:t>
            </w:r>
          </w:p>
        </w:tc>
        <w:tc>
          <w:tcPr>
            <w:tcW w:w="3831" w:type="dxa"/>
          </w:tcPr>
          <w:p w14:paraId="4EBBF91D" w14:textId="745904B5" w:rsidR="0073455C" w:rsidRPr="00F60500" w:rsidRDefault="00DE557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D. C.</w:t>
            </w:r>
          </w:p>
        </w:tc>
        <w:tc>
          <w:tcPr>
            <w:tcW w:w="2209" w:type="dxa"/>
          </w:tcPr>
          <w:p w14:paraId="1C50BA2F" w14:textId="16169382" w:rsidR="0073455C" w:rsidRPr="00F60500" w:rsidRDefault="00DE557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19/03/2021</w:t>
            </w:r>
          </w:p>
        </w:tc>
        <w:tc>
          <w:tcPr>
            <w:tcW w:w="1985" w:type="dxa"/>
          </w:tcPr>
          <w:p w14:paraId="60035F16" w14:textId="7B25B086" w:rsidR="0073455C" w:rsidRPr="00F60500" w:rsidRDefault="00DE557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5953" w:type="dxa"/>
          </w:tcPr>
          <w:p w14:paraId="7C63A9CD" w14:textId="6FF1FDC3" w:rsidR="0073455C" w:rsidRPr="00F60500" w:rsidRDefault="00DE557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708604</w:t>
            </w:r>
          </w:p>
        </w:tc>
      </w:tr>
      <w:tr w:rsidR="00F60500" w:rsidRPr="00F60500" w14:paraId="2380B84A" w14:textId="77777777" w:rsidTr="0000556D">
        <w:tc>
          <w:tcPr>
            <w:tcW w:w="901" w:type="dxa"/>
          </w:tcPr>
          <w:p w14:paraId="5D2F36AD" w14:textId="26EDAB41" w:rsidR="0073455C" w:rsidRPr="00F60500" w:rsidRDefault="0055798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231</w:t>
            </w:r>
          </w:p>
        </w:tc>
        <w:tc>
          <w:tcPr>
            <w:tcW w:w="3831" w:type="dxa"/>
          </w:tcPr>
          <w:p w14:paraId="7751661B" w14:textId="31A11010" w:rsidR="0073455C" w:rsidRPr="00F60500" w:rsidRDefault="00DE557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B. S.</w:t>
            </w:r>
          </w:p>
        </w:tc>
        <w:tc>
          <w:tcPr>
            <w:tcW w:w="2209" w:type="dxa"/>
          </w:tcPr>
          <w:p w14:paraId="08C72328" w14:textId="0AF1F0C9" w:rsidR="0073455C" w:rsidRPr="00F60500" w:rsidRDefault="00DE557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19/03/2021</w:t>
            </w:r>
          </w:p>
        </w:tc>
        <w:tc>
          <w:tcPr>
            <w:tcW w:w="1985" w:type="dxa"/>
          </w:tcPr>
          <w:p w14:paraId="5A9C670F" w14:textId="7EAF009E" w:rsidR="0073455C" w:rsidRPr="00F60500" w:rsidRDefault="00DE557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3D2A86C3" w14:textId="1AB7B70B" w:rsidR="0073455C" w:rsidRPr="00F60500" w:rsidRDefault="00DE557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700407</w:t>
            </w:r>
          </w:p>
        </w:tc>
      </w:tr>
      <w:tr w:rsidR="00F60500" w:rsidRPr="00F60500" w14:paraId="54EE3CF2" w14:textId="77777777" w:rsidTr="0000556D">
        <w:tc>
          <w:tcPr>
            <w:tcW w:w="901" w:type="dxa"/>
          </w:tcPr>
          <w:p w14:paraId="243CB28E" w14:textId="06CF94BD" w:rsidR="00D30F1D" w:rsidRPr="00F60500" w:rsidRDefault="0055798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232</w:t>
            </w:r>
          </w:p>
        </w:tc>
        <w:tc>
          <w:tcPr>
            <w:tcW w:w="3831" w:type="dxa"/>
          </w:tcPr>
          <w:p w14:paraId="479ABD43" w14:textId="14F5EE66" w:rsidR="00D30F1D" w:rsidRPr="00F60500" w:rsidRDefault="00DE557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V. R.</w:t>
            </w:r>
          </w:p>
        </w:tc>
        <w:tc>
          <w:tcPr>
            <w:tcW w:w="2209" w:type="dxa"/>
          </w:tcPr>
          <w:p w14:paraId="165B9EB7" w14:textId="39C78AE2" w:rsidR="00D30F1D" w:rsidRPr="00F60500" w:rsidRDefault="00DE557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19/03/2021</w:t>
            </w:r>
          </w:p>
        </w:tc>
        <w:tc>
          <w:tcPr>
            <w:tcW w:w="1985" w:type="dxa"/>
          </w:tcPr>
          <w:p w14:paraId="53E4911F" w14:textId="3727D30C" w:rsidR="00D30F1D" w:rsidRPr="00F60500" w:rsidRDefault="00DE557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02A02669" w14:textId="0DD85020" w:rsidR="00D30F1D" w:rsidRPr="00F60500" w:rsidRDefault="00DE557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704208</w:t>
            </w:r>
          </w:p>
        </w:tc>
      </w:tr>
      <w:tr w:rsidR="00F60500" w:rsidRPr="00F60500" w14:paraId="4A8672C8" w14:textId="77777777" w:rsidTr="0000556D">
        <w:tc>
          <w:tcPr>
            <w:tcW w:w="901" w:type="dxa"/>
          </w:tcPr>
          <w:p w14:paraId="4E3DB768" w14:textId="6489CC02" w:rsidR="003236AB" w:rsidRPr="00F60500" w:rsidRDefault="0055798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233</w:t>
            </w:r>
          </w:p>
        </w:tc>
        <w:tc>
          <w:tcPr>
            <w:tcW w:w="3831" w:type="dxa"/>
          </w:tcPr>
          <w:p w14:paraId="30B1F9E8" w14:textId="3E868A28" w:rsidR="003236AB" w:rsidRPr="00F60500" w:rsidRDefault="00DE557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C. W</w:t>
            </w:r>
          </w:p>
        </w:tc>
        <w:tc>
          <w:tcPr>
            <w:tcW w:w="2209" w:type="dxa"/>
          </w:tcPr>
          <w:p w14:paraId="36CD0D0D" w14:textId="4A6EF2A7" w:rsidR="003236AB" w:rsidRPr="00F60500" w:rsidRDefault="00DE557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19/03/2021</w:t>
            </w:r>
          </w:p>
        </w:tc>
        <w:tc>
          <w:tcPr>
            <w:tcW w:w="1985" w:type="dxa"/>
          </w:tcPr>
          <w:p w14:paraId="737A8868" w14:textId="1D5FCD82" w:rsidR="003236AB" w:rsidRPr="00F60500" w:rsidRDefault="00DE557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3ECFF212" w14:textId="7F5BA9B9" w:rsidR="003236AB" w:rsidRPr="00F60500" w:rsidRDefault="00DE557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708206</w:t>
            </w:r>
          </w:p>
        </w:tc>
      </w:tr>
      <w:tr w:rsidR="00F60500" w:rsidRPr="00F60500" w14:paraId="6433D324" w14:textId="77777777" w:rsidTr="0000556D">
        <w:tc>
          <w:tcPr>
            <w:tcW w:w="901" w:type="dxa"/>
          </w:tcPr>
          <w:p w14:paraId="6BA4604D" w14:textId="15644F28" w:rsidR="003236AB" w:rsidRPr="00F60500" w:rsidRDefault="0055798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234</w:t>
            </w:r>
          </w:p>
        </w:tc>
        <w:tc>
          <w:tcPr>
            <w:tcW w:w="3831" w:type="dxa"/>
          </w:tcPr>
          <w:p w14:paraId="1C0F660E" w14:textId="7A8B1291" w:rsidR="003236AB" w:rsidRPr="00F60500" w:rsidRDefault="00DE557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N. L. O.</w:t>
            </w:r>
          </w:p>
        </w:tc>
        <w:tc>
          <w:tcPr>
            <w:tcW w:w="2209" w:type="dxa"/>
          </w:tcPr>
          <w:p w14:paraId="15CAF923" w14:textId="44544853" w:rsidR="003236AB" w:rsidRPr="00F60500" w:rsidRDefault="00DE557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19/03/2021</w:t>
            </w:r>
          </w:p>
        </w:tc>
        <w:tc>
          <w:tcPr>
            <w:tcW w:w="1985" w:type="dxa"/>
          </w:tcPr>
          <w:p w14:paraId="26C46339" w14:textId="59122F36" w:rsidR="003236AB" w:rsidRPr="00F60500" w:rsidRDefault="00DE557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571F3B53" w14:textId="29AA1491" w:rsidR="003236AB" w:rsidRPr="00F60500" w:rsidRDefault="00DE557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703008</w:t>
            </w:r>
          </w:p>
        </w:tc>
      </w:tr>
      <w:tr w:rsidR="00F60500" w:rsidRPr="00F60500" w14:paraId="04CAA5F1" w14:textId="77777777" w:rsidTr="0000556D">
        <w:tc>
          <w:tcPr>
            <w:tcW w:w="901" w:type="dxa"/>
          </w:tcPr>
          <w:p w14:paraId="4A6E6EF5" w14:textId="443D709F" w:rsidR="003236AB" w:rsidRPr="00F60500" w:rsidRDefault="0055798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235</w:t>
            </w:r>
          </w:p>
        </w:tc>
        <w:tc>
          <w:tcPr>
            <w:tcW w:w="3831" w:type="dxa"/>
          </w:tcPr>
          <w:p w14:paraId="09A37A69" w14:textId="7CE3D25E" w:rsidR="003236AB" w:rsidRPr="00F60500" w:rsidRDefault="00DE557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V. E. O.</w:t>
            </w:r>
          </w:p>
        </w:tc>
        <w:tc>
          <w:tcPr>
            <w:tcW w:w="2209" w:type="dxa"/>
          </w:tcPr>
          <w:p w14:paraId="5F9BB39B" w14:textId="4B0A5C3B" w:rsidR="003236AB" w:rsidRPr="00F60500" w:rsidRDefault="00DE557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19/03/2021</w:t>
            </w:r>
          </w:p>
        </w:tc>
        <w:tc>
          <w:tcPr>
            <w:tcW w:w="1985" w:type="dxa"/>
          </w:tcPr>
          <w:p w14:paraId="73463A9D" w14:textId="6781157A" w:rsidR="003236AB" w:rsidRPr="00F60500" w:rsidRDefault="00DE557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68439C28" w14:textId="5E21E58D" w:rsidR="003236AB" w:rsidRPr="00F60500" w:rsidRDefault="00DE557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704608</w:t>
            </w:r>
          </w:p>
        </w:tc>
      </w:tr>
      <w:tr w:rsidR="00F60500" w:rsidRPr="00F60500" w14:paraId="259C79AB" w14:textId="77777777" w:rsidTr="0000556D">
        <w:tc>
          <w:tcPr>
            <w:tcW w:w="901" w:type="dxa"/>
          </w:tcPr>
          <w:p w14:paraId="1DA8F434" w14:textId="04165B5B" w:rsidR="003236AB" w:rsidRPr="00F60500" w:rsidRDefault="0055798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236</w:t>
            </w:r>
          </w:p>
        </w:tc>
        <w:tc>
          <w:tcPr>
            <w:tcW w:w="3831" w:type="dxa"/>
          </w:tcPr>
          <w:p w14:paraId="75AD3279" w14:textId="55703234" w:rsidR="003236AB" w:rsidRPr="00F60500" w:rsidRDefault="00DE557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K.</w:t>
            </w:r>
          </w:p>
        </w:tc>
        <w:tc>
          <w:tcPr>
            <w:tcW w:w="2209" w:type="dxa"/>
          </w:tcPr>
          <w:p w14:paraId="10764605" w14:textId="4C42E8E1" w:rsidR="003236AB" w:rsidRPr="00F60500" w:rsidRDefault="00DE557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19/03/2021</w:t>
            </w:r>
          </w:p>
        </w:tc>
        <w:tc>
          <w:tcPr>
            <w:tcW w:w="1985" w:type="dxa"/>
          </w:tcPr>
          <w:p w14:paraId="2468DD3F" w14:textId="3DECE079" w:rsidR="003236AB" w:rsidRPr="00F60500" w:rsidRDefault="00DE557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65FC92E6" w14:textId="436C488A" w:rsidR="003236AB" w:rsidRPr="00F60500" w:rsidRDefault="00DE557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707407</w:t>
            </w:r>
          </w:p>
        </w:tc>
      </w:tr>
      <w:tr w:rsidR="00F60500" w:rsidRPr="00F60500" w14:paraId="052DBE1A" w14:textId="77777777" w:rsidTr="0000556D">
        <w:tc>
          <w:tcPr>
            <w:tcW w:w="901" w:type="dxa"/>
          </w:tcPr>
          <w:p w14:paraId="7001ED5A" w14:textId="68BB727F" w:rsidR="003236AB" w:rsidRPr="00F60500" w:rsidRDefault="0055798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237</w:t>
            </w:r>
          </w:p>
        </w:tc>
        <w:tc>
          <w:tcPr>
            <w:tcW w:w="3831" w:type="dxa"/>
          </w:tcPr>
          <w:p w14:paraId="14FB79CD" w14:textId="2C27B405" w:rsidR="003236AB" w:rsidRPr="00F60500" w:rsidRDefault="00DE557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P. S.</w:t>
            </w:r>
          </w:p>
        </w:tc>
        <w:tc>
          <w:tcPr>
            <w:tcW w:w="2209" w:type="dxa"/>
          </w:tcPr>
          <w:p w14:paraId="0E7C7ABA" w14:textId="0A31EE26" w:rsidR="003236AB" w:rsidRPr="00F60500" w:rsidRDefault="00DE557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19/03/2021</w:t>
            </w:r>
          </w:p>
        </w:tc>
        <w:tc>
          <w:tcPr>
            <w:tcW w:w="1985" w:type="dxa"/>
          </w:tcPr>
          <w:p w14:paraId="587CEF76" w14:textId="3889E279" w:rsidR="003236AB" w:rsidRPr="00F60500" w:rsidRDefault="00DE557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4BFB5D0E" w14:textId="1CC21E6A" w:rsidR="003236AB" w:rsidRPr="00F60500" w:rsidRDefault="00DE557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700003</w:t>
            </w:r>
          </w:p>
        </w:tc>
      </w:tr>
      <w:tr w:rsidR="00F60500" w:rsidRPr="00F60500" w14:paraId="271A4E44" w14:textId="77777777" w:rsidTr="0000556D">
        <w:tc>
          <w:tcPr>
            <w:tcW w:w="901" w:type="dxa"/>
          </w:tcPr>
          <w:p w14:paraId="28F6E975" w14:textId="7A245411" w:rsidR="003236AB" w:rsidRPr="00F60500" w:rsidRDefault="0055798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238</w:t>
            </w:r>
          </w:p>
        </w:tc>
        <w:tc>
          <w:tcPr>
            <w:tcW w:w="3831" w:type="dxa"/>
          </w:tcPr>
          <w:p w14:paraId="2366E421" w14:textId="5E1595E8" w:rsidR="003236AB" w:rsidRPr="00F60500" w:rsidRDefault="00DE557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N. G. S.</w:t>
            </w:r>
          </w:p>
        </w:tc>
        <w:tc>
          <w:tcPr>
            <w:tcW w:w="2209" w:type="dxa"/>
          </w:tcPr>
          <w:p w14:paraId="3D4A896D" w14:textId="7D24D778" w:rsidR="003236AB" w:rsidRPr="00F60500" w:rsidRDefault="00DE557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19/03/202</w:t>
            </w:r>
          </w:p>
        </w:tc>
        <w:tc>
          <w:tcPr>
            <w:tcW w:w="1985" w:type="dxa"/>
          </w:tcPr>
          <w:p w14:paraId="6F86E05A" w14:textId="096B0FE8" w:rsidR="003236AB" w:rsidRPr="00F60500" w:rsidRDefault="00DE557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2459E105" w14:textId="6B4DEDC0" w:rsidR="003236AB" w:rsidRPr="00F60500" w:rsidRDefault="00DE557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704100</w:t>
            </w:r>
          </w:p>
        </w:tc>
      </w:tr>
      <w:tr w:rsidR="00F60500" w:rsidRPr="00F60500" w14:paraId="3869BE6C" w14:textId="77777777" w:rsidTr="0000556D">
        <w:tc>
          <w:tcPr>
            <w:tcW w:w="901" w:type="dxa"/>
          </w:tcPr>
          <w:p w14:paraId="1FCA9F68" w14:textId="5EB9F986" w:rsidR="003236AB" w:rsidRPr="00F60500" w:rsidRDefault="0055798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239</w:t>
            </w:r>
          </w:p>
        </w:tc>
        <w:tc>
          <w:tcPr>
            <w:tcW w:w="3831" w:type="dxa"/>
          </w:tcPr>
          <w:p w14:paraId="3B5212ED" w14:textId="27A6E0FA" w:rsidR="003236AB" w:rsidRPr="00F60500" w:rsidRDefault="00DE557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P. F. S.</w:t>
            </w:r>
          </w:p>
        </w:tc>
        <w:tc>
          <w:tcPr>
            <w:tcW w:w="2209" w:type="dxa"/>
          </w:tcPr>
          <w:p w14:paraId="56ACE623" w14:textId="4811A4F8" w:rsidR="003236AB" w:rsidRPr="00F60500" w:rsidRDefault="00DE557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19/03/2021</w:t>
            </w:r>
          </w:p>
        </w:tc>
        <w:tc>
          <w:tcPr>
            <w:tcW w:w="1985" w:type="dxa"/>
          </w:tcPr>
          <w:p w14:paraId="4205B6F7" w14:textId="67F2A93D" w:rsidR="003236AB" w:rsidRPr="00F60500" w:rsidRDefault="00DE557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7048EAEF" w14:textId="77777777" w:rsidR="003236AB" w:rsidRPr="00F60500" w:rsidRDefault="003236AB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60500" w:rsidRPr="00F60500" w14:paraId="14D26053" w14:textId="77777777" w:rsidTr="0000556D">
        <w:tc>
          <w:tcPr>
            <w:tcW w:w="901" w:type="dxa"/>
          </w:tcPr>
          <w:p w14:paraId="57245378" w14:textId="1FA67282" w:rsidR="003236AB" w:rsidRPr="00F60500" w:rsidRDefault="0055798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240</w:t>
            </w:r>
          </w:p>
        </w:tc>
        <w:tc>
          <w:tcPr>
            <w:tcW w:w="3831" w:type="dxa"/>
          </w:tcPr>
          <w:p w14:paraId="27A30A72" w14:textId="05EA2293" w:rsidR="003236AB" w:rsidRPr="00F60500" w:rsidRDefault="000065C9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I. T. S.</w:t>
            </w:r>
          </w:p>
        </w:tc>
        <w:tc>
          <w:tcPr>
            <w:tcW w:w="2209" w:type="dxa"/>
          </w:tcPr>
          <w:p w14:paraId="34D487D0" w14:textId="023D0D8A" w:rsidR="003236AB" w:rsidRPr="00F60500" w:rsidRDefault="000065C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19/03/2021</w:t>
            </w:r>
          </w:p>
        </w:tc>
        <w:tc>
          <w:tcPr>
            <w:tcW w:w="1985" w:type="dxa"/>
          </w:tcPr>
          <w:p w14:paraId="586B0C94" w14:textId="721E8540" w:rsidR="003236AB" w:rsidRPr="00F60500" w:rsidRDefault="000065C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1DCE77B0" w14:textId="17EACF21" w:rsidR="003236AB" w:rsidRPr="00F60500" w:rsidRDefault="000065C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704807</w:t>
            </w:r>
          </w:p>
        </w:tc>
      </w:tr>
      <w:tr w:rsidR="00F60500" w:rsidRPr="00F60500" w14:paraId="6973B840" w14:textId="77777777" w:rsidTr="0000556D">
        <w:tc>
          <w:tcPr>
            <w:tcW w:w="901" w:type="dxa"/>
          </w:tcPr>
          <w:p w14:paraId="7F9C1C26" w14:textId="4F839D1F" w:rsidR="003236AB" w:rsidRPr="00F60500" w:rsidRDefault="0055798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241</w:t>
            </w:r>
          </w:p>
        </w:tc>
        <w:tc>
          <w:tcPr>
            <w:tcW w:w="3831" w:type="dxa"/>
          </w:tcPr>
          <w:p w14:paraId="22F0D505" w14:textId="2479C4C8" w:rsidR="003236AB" w:rsidRPr="00F60500" w:rsidRDefault="000065C9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M. C. S.</w:t>
            </w:r>
          </w:p>
        </w:tc>
        <w:tc>
          <w:tcPr>
            <w:tcW w:w="2209" w:type="dxa"/>
          </w:tcPr>
          <w:p w14:paraId="0C28D3FF" w14:textId="6E7EEB38" w:rsidR="003236AB" w:rsidRPr="00F60500" w:rsidRDefault="000065C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19/03/2021</w:t>
            </w:r>
          </w:p>
        </w:tc>
        <w:tc>
          <w:tcPr>
            <w:tcW w:w="1985" w:type="dxa"/>
          </w:tcPr>
          <w:p w14:paraId="15599370" w14:textId="1612B6E3" w:rsidR="003236AB" w:rsidRPr="00F60500" w:rsidRDefault="000065C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2879F333" w14:textId="66FED989" w:rsidR="003236AB" w:rsidRPr="00F60500" w:rsidRDefault="000065C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705004</w:t>
            </w:r>
          </w:p>
        </w:tc>
      </w:tr>
      <w:tr w:rsidR="00F60500" w:rsidRPr="00F60500" w14:paraId="731E8169" w14:textId="77777777" w:rsidTr="0000556D">
        <w:tc>
          <w:tcPr>
            <w:tcW w:w="901" w:type="dxa"/>
          </w:tcPr>
          <w:p w14:paraId="0073644E" w14:textId="072F9B70" w:rsidR="003236AB" w:rsidRPr="00F60500" w:rsidRDefault="0055798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242</w:t>
            </w:r>
          </w:p>
        </w:tc>
        <w:tc>
          <w:tcPr>
            <w:tcW w:w="3831" w:type="dxa"/>
          </w:tcPr>
          <w:p w14:paraId="65DBB7BC" w14:textId="59EC4A04" w:rsidR="003236AB" w:rsidRPr="00F60500" w:rsidRDefault="000065C9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M.</w:t>
            </w:r>
          </w:p>
        </w:tc>
        <w:tc>
          <w:tcPr>
            <w:tcW w:w="2209" w:type="dxa"/>
          </w:tcPr>
          <w:p w14:paraId="3924985E" w14:textId="58E04ED9" w:rsidR="003236AB" w:rsidRPr="00F60500" w:rsidRDefault="000065C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19/03/2021</w:t>
            </w:r>
          </w:p>
        </w:tc>
        <w:tc>
          <w:tcPr>
            <w:tcW w:w="1985" w:type="dxa"/>
          </w:tcPr>
          <w:p w14:paraId="4BF610C2" w14:textId="303DBB0B" w:rsidR="003236AB" w:rsidRPr="00F60500" w:rsidRDefault="000065C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39EDCEAC" w14:textId="4B3D512A" w:rsidR="003236AB" w:rsidRPr="00F60500" w:rsidRDefault="000065C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708007</w:t>
            </w:r>
          </w:p>
        </w:tc>
      </w:tr>
      <w:tr w:rsidR="00F60500" w:rsidRPr="00F60500" w14:paraId="38B7770F" w14:textId="77777777" w:rsidTr="0000556D">
        <w:tc>
          <w:tcPr>
            <w:tcW w:w="901" w:type="dxa"/>
          </w:tcPr>
          <w:p w14:paraId="014EED52" w14:textId="486ABDC0" w:rsidR="003236AB" w:rsidRPr="00F60500" w:rsidRDefault="0055798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243</w:t>
            </w:r>
          </w:p>
        </w:tc>
        <w:tc>
          <w:tcPr>
            <w:tcW w:w="3831" w:type="dxa"/>
          </w:tcPr>
          <w:p w14:paraId="4BF31969" w14:textId="2D2FA1D6" w:rsidR="003236AB" w:rsidRPr="00F60500" w:rsidRDefault="000065C9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A.</w:t>
            </w:r>
          </w:p>
        </w:tc>
        <w:tc>
          <w:tcPr>
            <w:tcW w:w="2209" w:type="dxa"/>
          </w:tcPr>
          <w:p w14:paraId="4822BAF2" w14:textId="17605DDF" w:rsidR="003236AB" w:rsidRPr="00F60500" w:rsidRDefault="000065C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22/03/2021</w:t>
            </w:r>
          </w:p>
        </w:tc>
        <w:tc>
          <w:tcPr>
            <w:tcW w:w="1985" w:type="dxa"/>
          </w:tcPr>
          <w:p w14:paraId="776AA722" w14:textId="66FDE04B" w:rsidR="003236AB" w:rsidRPr="00F60500" w:rsidRDefault="000065C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5953" w:type="dxa"/>
          </w:tcPr>
          <w:p w14:paraId="519ABFA8" w14:textId="34928480" w:rsidR="003236AB" w:rsidRPr="00F60500" w:rsidRDefault="000065C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709103</w:t>
            </w:r>
          </w:p>
        </w:tc>
      </w:tr>
      <w:tr w:rsidR="00F60500" w:rsidRPr="00F60500" w14:paraId="05F338D2" w14:textId="77777777" w:rsidTr="0000556D">
        <w:tc>
          <w:tcPr>
            <w:tcW w:w="901" w:type="dxa"/>
          </w:tcPr>
          <w:p w14:paraId="055FFADF" w14:textId="41FE5314" w:rsidR="003236AB" w:rsidRPr="00F60500" w:rsidRDefault="0055798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244</w:t>
            </w:r>
          </w:p>
        </w:tc>
        <w:tc>
          <w:tcPr>
            <w:tcW w:w="3831" w:type="dxa"/>
          </w:tcPr>
          <w:p w14:paraId="4E27E7CC" w14:textId="73F1E183" w:rsidR="003236AB" w:rsidRPr="00F60500" w:rsidRDefault="000065C9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L.</w:t>
            </w:r>
          </w:p>
        </w:tc>
        <w:tc>
          <w:tcPr>
            <w:tcW w:w="2209" w:type="dxa"/>
          </w:tcPr>
          <w:p w14:paraId="6BF44C15" w14:textId="21655594" w:rsidR="003236AB" w:rsidRPr="00F60500" w:rsidRDefault="000065C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22/03/2021</w:t>
            </w:r>
          </w:p>
        </w:tc>
        <w:tc>
          <w:tcPr>
            <w:tcW w:w="1985" w:type="dxa"/>
          </w:tcPr>
          <w:p w14:paraId="1617ACB4" w14:textId="4790D353" w:rsidR="003236AB" w:rsidRPr="00F60500" w:rsidRDefault="000065C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5953" w:type="dxa"/>
          </w:tcPr>
          <w:p w14:paraId="25493E99" w14:textId="1A07F8B6" w:rsidR="003236AB" w:rsidRPr="00F60500" w:rsidRDefault="000065C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701407</w:t>
            </w:r>
          </w:p>
        </w:tc>
      </w:tr>
      <w:tr w:rsidR="00F60500" w:rsidRPr="00F60500" w14:paraId="1FBAF77D" w14:textId="77777777" w:rsidTr="0000556D">
        <w:tc>
          <w:tcPr>
            <w:tcW w:w="901" w:type="dxa"/>
          </w:tcPr>
          <w:p w14:paraId="258C95E4" w14:textId="54C6086C" w:rsidR="003236AB" w:rsidRPr="00F60500" w:rsidRDefault="0055798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245</w:t>
            </w:r>
          </w:p>
        </w:tc>
        <w:tc>
          <w:tcPr>
            <w:tcW w:w="3831" w:type="dxa"/>
          </w:tcPr>
          <w:p w14:paraId="1D5F0D8B" w14:textId="3EDD24A0" w:rsidR="003236AB" w:rsidRPr="00F60500" w:rsidRDefault="000065C9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T.</w:t>
            </w:r>
          </w:p>
        </w:tc>
        <w:tc>
          <w:tcPr>
            <w:tcW w:w="2209" w:type="dxa"/>
          </w:tcPr>
          <w:p w14:paraId="62974C6F" w14:textId="44D2E50B" w:rsidR="003236AB" w:rsidRPr="00F60500" w:rsidRDefault="000065C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22/03/2021</w:t>
            </w:r>
          </w:p>
        </w:tc>
        <w:tc>
          <w:tcPr>
            <w:tcW w:w="1985" w:type="dxa"/>
          </w:tcPr>
          <w:p w14:paraId="615C2E57" w14:textId="69A9A572" w:rsidR="003236AB" w:rsidRPr="00F60500" w:rsidRDefault="000065C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5953" w:type="dxa"/>
          </w:tcPr>
          <w:p w14:paraId="286AAEA7" w14:textId="2C3CE713" w:rsidR="003236AB" w:rsidRPr="00F60500" w:rsidRDefault="000065C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700008</w:t>
            </w:r>
          </w:p>
        </w:tc>
      </w:tr>
      <w:tr w:rsidR="00F60500" w:rsidRPr="00F60500" w14:paraId="5FAE6E70" w14:textId="77777777" w:rsidTr="0000556D">
        <w:tc>
          <w:tcPr>
            <w:tcW w:w="901" w:type="dxa"/>
          </w:tcPr>
          <w:p w14:paraId="710EAF22" w14:textId="4C3DEF20" w:rsidR="003236AB" w:rsidRPr="00F60500" w:rsidRDefault="0055798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246</w:t>
            </w:r>
          </w:p>
        </w:tc>
        <w:tc>
          <w:tcPr>
            <w:tcW w:w="3831" w:type="dxa"/>
          </w:tcPr>
          <w:p w14:paraId="5B6199A5" w14:textId="37798384" w:rsidR="003236AB" w:rsidRPr="00F60500" w:rsidRDefault="000065C9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P. C.</w:t>
            </w:r>
          </w:p>
        </w:tc>
        <w:tc>
          <w:tcPr>
            <w:tcW w:w="2209" w:type="dxa"/>
          </w:tcPr>
          <w:p w14:paraId="4A50372B" w14:textId="4BB740F5" w:rsidR="003236AB" w:rsidRPr="00F60500" w:rsidRDefault="000065C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22/03/2021</w:t>
            </w:r>
          </w:p>
        </w:tc>
        <w:tc>
          <w:tcPr>
            <w:tcW w:w="1985" w:type="dxa"/>
          </w:tcPr>
          <w:p w14:paraId="02613980" w14:textId="5043E752" w:rsidR="003236AB" w:rsidRPr="00F60500" w:rsidRDefault="000065C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5953" w:type="dxa"/>
          </w:tcPr>
          <w:p w14:paraId="66E7A4E9" w14:textId="580E1957" w:rsidR="003236AB" w:rsidRPr="00F60500" w:rsidRDefault="000065C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703003</w:t>
            </w:r>
          </w:p>
        </w:tc>
      </w:tr>
      <w:tr w:rsidR="00F60500" w:rsidRPr="00F60500" w14:paraId="2743BE2E" w14:textId="77777777" w:rsidTr="0000556D">
        <w:tc>
          <w:tcPr>
            <w:tcW w:w="901" w:type="dxa"/>
          </w:tcPr>
          <w:p w14:paraId="758110DA" w14:textId="7F0B7AEF" w:rsidR="003236AB" w:rsidRPr="00F60500" w:rsidRDefault="0055798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247</w:t>
            </w:r>
          </w:p>
        </w:tc>
        <w:tc>
          <w:tcPr>
            <w:tcW w:w="3831" w:type="dxa"/>
          </w:tcPr>
          <w:p w14:paraId="7370825D" w14:textId="2FEF15AB" w:rsidR="003236AB" w:rsidRPr="00F60500" w:rsidRDefault="000065C9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F. S.</w:t>
            </w:r>
          </w:p>
        </w:tc>
        <w:tc>
          <w:tcPr>
            <w:tcW w:w="2209" w:type="dxa"/>
          </w:tcPr>
          <w:p w14:paraId="3E461DB3" w14:textId="021F0CA7" w:rsidR="003236AB" w:rsidRPr="00F60500" w:rsidRDefault="000065C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22/03/2021</w:t>
            </w:r>
          </w:p>
        </w:tc>
        <w:tc>
          <w:tcPr>
            <w:tcW w:w="1985" w:type="dxa"/>
          </w:tcPr>
          <w:p w14:paraId="22EE35DE" w14:textId="7C3519BD" w:rsidR="003236AB" w:rsidRPr="00F60500" w:rsidRDefault="000065C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5953" w:type="dxa"/>
          </w:tcPr>
          <w:p w14:paraId="27955752" w14:textId="1D940DF1" w:rsidR="003236AB" w:rsidRPr="00F60500" w:rsidRDefault="000065C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708408</w:t>
            </w:r>
          </w:p>
        </w:tc>
      </w:tr>
      <w:tr w:rsidR="00F60500" w:rsidRPr="00F60500" w14:paraId="6EB69D65" w14:textId="77777777" w:rsidTr="0000556D">
        <w:tc>
          <w:tcPr>
            <w:tcW w:w="901" w:type="dxa"/>
          </w:tcPr>
          <w:p w14:paraId="1E73E499" w14:textId="76781AA2" w:rsidR="003236AB" w:rsidRPr="00F60500" w:rsidRDefault="0055798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248</w:t>
            </w:r>
          </w:p>
        </w:tc>
        <w:tc>
          <w:tcPr>
            <w:tcW w:w="3831" w:type="dxa"/>
          </w:tcPr>
          <w:p w14:paraId="5F1594D3" w14:textId="53E7AB38" w:rsidR="003236AB" w:rsidRPr="00F60500" w:rsidRDefault="000065C9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I. N. B.</w:t>
            </w:r>
          </w:p>
        </w:tc>
        <w:tc>
          <w:tcPr>
            <w:tcW w:w="2209" w:type="dxa"/>
          </w:tcPr>
          <w:p w14:paraId="59FB5B49" w14:textId="199954F0" w:rsidR="003236AB" w:rsidRPr="00F60500" w:rsidRDefault="000065C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22/03/2021</w:t>
            </w:r>
          </w:p>
        </w:tc>
        <w:tc>
          <w:tcPr>
            <w:tcW w:w="1985" w:type="dxa"/>
          </w:tcPr>
          <w:p w14:paraId="1AE9EA4C" w14:textId="2A5C2F90" w:rsidR="003236AB" w:rsidRPr="00F60500" w:rsidRDefault="000065C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5953" w:type="dxa"/>
          </w:tcPr>
          <w:p w14:paraId="1ACE12DE" w14:textId="0D4F2345" w:rsidR="003236AB" w:rsidRPr="00F60500" w:rsidRDefault="000065C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704101</w:t>
            </w:r>
          </w:p>
        </w:tc>
      </w:tr>
      <w:tr w:rsidR="00F60500" w:rsidRPr="00F60500" w14:paraId="1C81ABC3" w14:textId="77777777" w:rsidTr="0000556D">
        <w:tc>
          <w:tcPr>
            <w:tcW w:w="901" w:type="dxa"/>
          </w:tcPr>
          <w:p w14:paraId="7E941FEC" w14:textId="78A2A3C5" w:rsidR="003236AB" w:rsidRPr="00F60500" w:rsidRDefault="0055798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249</w:t>
            </w:r>
          </w:p>
        </w:tc>
        <w:tc>
          <w:tcPr>
            <w:tcW w:w="3831" w:type="dxa"/>
          </w:tcPr>
          <w:p w14:paraId="1399AB48" w14:textId="59A2926D" w:rsidR="003236AB" w:rsidRPr="00F60500" w:rsidRDefault="000065C9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P.</w:t>
            </w:r>
          </w:p>
        </w:tc>
        <w:tc>
          <w:tcPr>
            <w:tcW w:w="2209" w:type="dxa"/>
          </w:tcPr>
          <w:p w14:paraId="094C9717" w14:textId="4CD852E9" w:rsidR="003236AB" w:rsidRPr="00F60500" w:rsidRDefault="000065C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22/03/2021</w:t>
            </w:r>
          </w:p>
        </w:tc>
        <w:tc>
          <w:tcPr>
            <w:tcW w:w="1985" w:type="dxa"/>
          </w:tcPr>
          <w:p w14:paraId="5A4D0E18" w14:textId="21F1A364" w:rsidR="003236AB" w:rsidRPr="00F60500" w:rsidRDefault="000065C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5953" w:type="dxa"/>
          </w:tcPr>
          <w:p w14:paraId="59228629" w14:textId="4E15F8A3" w:rsidR="003236AB" w:rsidRPr="00F60500" w:rsidRDefault="000065C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702302</w:t>
            </w:r>
          </w:p>
        </w:tc>
      </w:tr>
      <w:tr w:rsidR="00F60500" w:rsidRPr="00F60500" w14:paraId="3824F09E" w14:textId="77777777" w:rsidTr="0000556D">
        <w:tc>
          <w:tcPr>
            <w:tcW w:w="901" w:type="dxa"/>
          </w:tcPr>
          <w:p w14:paraId="1984E009" w14:textId="1271C490" w:rsidR="003236AB" w:rsidRPr="00F60500" w:rsidRDefault="0055798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250</w:t>
            </w:r>
          </w:p>
        </w:tc>
        <w:tc>
          <w:tcPr>
            <w:tcW w:w="3831" w:type="dxa"/>
          </w:tcPr>
          <w:p w14:paraId="19937FA1" w14:textId="3BF05FBB" w:rsidR="003236AB" w:rsidRPr="00F60500" w:rsidRDefault="000065C9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S. P.</w:t>
            </w:r>
          </w:p>
        </w:tc>
        <w:tc>
          <w:tcPr>
            <w:tcW w:w="2209" w:type="dxa"/>
          </w:tcPr>
          <w:p w14:paraId="4A940C78" w14:textId="0F954C99" w:rsidR="003236AB" w:rsidRPr="00F60500" w:rsidRDefault="000065C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22/03/2021</w:t>
            </w:r>
          </w:p>
        </w:tc>
        <w:tc>
          <w:tcPr>
            <w:tcW w:w="1985" w:type="dxa"/>
          </w:tcPr>
          <w:p w14:paraId="2CAF2E4A" w14:textId="6A5AD8B2" w:rsidR="003236AB" w:rsidRPr="00F60500" w:rsidRDefault="000065C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5953" w:type="dxa"/>
          </w:tcPr>
          <w:p w14:paraId="578F866D" w14:textId="15D176FF" w:rsidR="003236AB" w:rsidRPr="00F60500" w:rsidRDefault="000065C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708601</w:t>
            </w:r>
          </w:p>
        </w:tc>
      </w:tr>
      <w:tr w:rsidR="00F60500" w:rsidRPr="00F60500" w14:paraId="70417166" w14:textId="77777777" w:rsidTr="0000556D">
        <w:tc>
          <w:tcPr>
            <w:tcW w:w="901" w:type="dxa"/>
          </w:tcPr>
          <w:p w14:paraId="23FB7380" w14:textId="318E95DD" w:rsidR="003236AB" w:rsidRPr="00F60500" w:rsidRDefault="0055798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251</w:t>
            </w:r>
          </w:p>
        </w:tc>
        <w:tc>
          <w:tcPr>
            <w:tcW w:w="3831" w:type="dxa"/>
          </w:tcPr>
          <w:p w14:paraId="008AC035" w14:textId="1FCEDBE5" w:rsidR="003236AB" w:rsidRPr="00F60500" w:rsidRDefault="000065C9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N. T. O.</w:t>
            </w:r>
          </w:p>
        </w:tc>
        <w:tc>
          <w:tcPr>
            <w:tcW w:w="2209" w:type="dxa"/>
          </w:tcPr>
          <w:p w14:paraId="65FC6866" w14:textId="5DD6B010" w:rsidR="003236AB" w:rsidRPr="00F60500" w:rsidRDefault="000065C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22/03/2021</w:t>
            </w:r>
          </w:p>
        </w:tc>
        <w:tc>
          <w:tcPr>
            <w:tcW w:w="1985" w:type="dxa"/>
          </w:tcPr>
          <w:p w14:paraId="1F3E0546" w14:textId="102D47C8" w:rsidR="003236AB" w:rsidRPr="00F60500" w:rsidRDefault="000065C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5953" w:type="dxa"/>
          </w:tcPr>
          <w:p w14:paraId="295D02CE" w14:textId="342781B3" w:rsidR="003236AB" w:rsidRPr="00F60500" w:rsidRDefault="000065C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703207</w:t>
            </w:r>
          </w:p>
        </w:tc>
      </w:tr>
      <w:tr w:rsidR="00F60500" w:rsidRPr="00F60500" w14:paraId="02BF98C6" w14:textId="77777777" w:rsidTr="0000556D">
        <w:tc>
          <w:tcPr>
            <w:tcW w:w="901" w:type="dxa"/>
          </w:tcPr>
          <w:p w14:paraId="54345C94" w14:textId="4618190D" w:rsidR="003236AB" w:rsidRPr="00F60500" w:rsidRDefault="0055798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252</w:t>
            </w:r>
          </w:p>
        </w:tc>
        <w:tc>
          <w:tcPr>
            <w:tcW w:w="3831" w:type="dxa"/>
          </w:tcPr>
          <w:p w14:paraId="77D08941" w14:textId="4A134BDB" w:rsidR="003236AB" w:rsidRPr="00F60500" w:rsidRDefault="000065C9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O.</w:t>
            </w:r>
          </w:p>
        </w:tc>
        <w:tc>
          <w:tcPr>
            <w:tcW w:w="2209" w:type="dxa"/>
          </w:tcPr>
          <w:p w14:paraId="162E8D9C" w14:textId="6151DE7B" w:rsidR="003236AB" w:rsidRPr="00F60500" w:rsidRDefault="000065C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22/03/2021</w:t>
            </w:r>
          </w:p>
        </w:tc>
        <w:tc>
          <w:tcPr>
            <w:tcW w:w="1985" w:type="dxa"/>
          </w:tcPr>
          <w:p w14:paraId="12FB4B0D" w14:textId="1CD1114B" w:rsidR="003236AB" w:rsidRPr="00F60500" w:rsidRDefault="000065C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5953" w:type="dxa"/>
          </w:tcPr>
          <w:p w14:paraId="4D7B0019" w14:textId="2992AF5B" w:rsidR="003236AB" w:rsidRPr="00F60500" w:rsidRDefault="000065C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704307</w:t>
            </w:r>
          </w:p>
        </w:tc>
      </w:tr>
      <w:tr w:rsidR="00F60500" w:rsidRPr="00F60500" w14:paraId="6B1F6E64" w14:textId="77777777" w:rsidTr="0000556D">
        <w:tc>
          <w:tcPr>
            <w:tcW w:w="901" w:type="dxa"/>
          </w:tcPr>
          <w:p w14:paraId="500E359F" w14:textId="2585D26E" w:rsidR="003236AB" w:rsidRPr="00F60500" w:rsidRDefault="0055798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253</w:t>
            </w:r>
          </w:p>
        </w:tc>
        <w:tc>
          <w:tcPr>
            <w:tcW w:w="3831" w:type="dxa"/>
          </w:tcPr>
          <w:p w14:paraId="4C2BF857" w14:textId="4D07D011" w:rsidR="003236AB" w:rsidRPr="00F60500" w:rsidRDefault="000065C9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S. A. M.</w:t>
            </w:r>
          </w:p>
        </w:tc>
        <w:tc>
          <w:tcPr>
            <w:tcW w:w="2209" w:type="dxa"/>
          </w:tcPr>
          <w:p w14:paraId="4DE30ACE" w14:textId="3FC5E78E" w:rsidR="003236AB" w:rsidRPr="00F60500" w:rsidRDefault="000065C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22/03/2021</w:t>
            </w:r>
          </w:p>
        </w:tc>
        <w:tc>
          <w:tcPr>
            <w:tcW w:w="1985" w:type="dxa"/>
          </w:tcPr>
          <w:p w14:paraId="1A225B94" w14:textId="26510216" w:rsidR="003236AB" w:rsidRPr="00F60500" w:rsidRDefault="000065C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5953" w:type="dxa"/>
          </w:tcPr>
          <w:p w14:paraId="331FEEF8" w14:textId="0CC9D51F" w:rsidR="003236AB" w:rsidRPr="00F60500" w:rsidRDefault="000065C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706708</w:t>
            </w:r>
          </w:p>
        </w:tc>
      </w:tr>
      <w:tr w:rsidR="00F60500" w:rsidRPr="00F60500" w14:paraId="18FDBD67" w14:textId="77777777" w:rsidTr="0000556D">
        <w:tc>
          <w:tcPr>
            <w:tcW w:w="901" w:type="dxa"/>
          </w:tcPr>
          <w:p w14:paraId="65081712" w14:textId="19E67D1C" w:rsidR="003236AB" w:rsidRPr="00F60500" w:rsidRDefault="0055798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254</w:t>
            </w:r>
          </w:p>
        </w:tc>
        <w:tc>
          <w:tcPr>
            <w:tcW w:w="3831" w:type="dxa"/>
          </w:tcPr>
          <w:p w14:paraId="0269FC23" w14:textId="3601B28C" w:rsidR="003236AB" w:rsidRPr="00F60500" w:rsidRDefault="000065C9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O. C.</w:t>
            </w:r>
          </w:p>
        </w:tc>
        <w:tc>
          <w:tcPr>
            <w:tcW w:w="2209" w:type="dxa"/>
          </w:tcPr>
          <w:p w14:paraId="36FA8216" w14:textId="7A2B65BE" w:rsidR="003236AB" w:rsidRPr="00F60500" w:rsidRDefault="000065C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22/03/2021</w:t>
            </w:r>
          </w:p>
        </w:tc>
        <w:tc>
          <w:tcPr>
            <w:tcW w:w="1985" w:type="dxa"/>
          </w:tcPr>
          <w:p w14:paraId="435D68C0" w14:textId="6DEB35C3" w:rsidR="003236AB" w:rsidRPr="00F60500" w:rsidRDefault="000065C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5953" w:type="dxa"/>
          </w:tcPr>
          <w:p w14:paraId="718867A9" w14:textId="737A70E6" w:rsidR="003236AB" w:rsidRPr="00F60500" w:rsidRDefault="000065C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704801</w:t>
            </w:r>
          </w:p>
        </w:tc>
      </w:tr>
      <w:tr w:rsidR="00F60500" w:rsidRPr="00F60500" w14:paraId="26DD1B0F" w14:textId="77777777" w:rsidTr="0000556D">
        <w:tc>
          <w:tcPr>
            <w:tcW w:w="901" w:type="dxa"/>
          </w:tcPr>
          <w:p w14:paraId="713F99F4" w14:textId="3A5A6906" w:rsidR="003236AB" w:rsidRPr="00F60500" w:rsidRDefault="0055798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255</w:t>
            </w:r>
          </w:p>
        </w:tc>
        <w:tc>
          <w:tcPr>
            <w:tcW w:w="3831" w:type="dxa"/>
          </w:tcPr>
          <w:p w14:paraId="300225FE" w14:textId="7F0A4A2C" w:rsidR="003236AB" w:rsidRPr="00F60500" w:rsidRDefault="000065C9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Z. T. F.</w:t>
            </w:r>
          </w:p>
        </w:tc>
        <w:tc>
          <w:tcPr>
            <w:tcW w:w="2209" w:type="dxa"/>
          </w:tcPr>
          <w:p w14:paraId="5D7860F5" w14:textId="51BF96F4" w:rsidR="003236AB" w:rsidRPr="00F60500" w:rsidRDefault="000065C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22/03/2021</w:t>
            </w:r>
          </w:p>
        </w:tc>
        <w:tc>
          <w:tcPr>
            <w:tcW w:w="1985" w:type="dxa"/>
          </w:tcPr>
          <w:p w14:paraId="6E2C6F1E" w14:textId="3E0EFEA9" w:rsidR="003236AB" w:rsidRPr="00F60500" w:rsidRDefault="000065C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5953" w:type="dxa"/>
          </w:tcPr>
          <w:p w14:paraId="39AFC31E" w14:textId="604C6213" w:rsidR="003236AB" w:rsidRPr="00F60500" w:rsidRDefault="000065C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706802</w:t>
            </w:r>
          </w:p>
        </w:tc>
      </w:tr>
      <w:tr w:rsidR="00F60500" w:rsidRPr="00F60500" w14:paraId="1084B422" w14:textId="77777777" w:rsidTr="0000556D">
        <w:tc>
          <w:tcPr>
            <w:tcW w:w="901" w:type="dxa"/>
          </w:tcPr>
          <w:p w14:paraId="70F6E116" w14:textId="397BDA74" w:rsidR="003236AB" w:rsidRPr="00F60500" w:rsidRDefault="0055798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lastRenderedPageBreak/>
              <w:t>256</w:t>
            </w:r>
          </w:p>
        </w:tc>
        <w:tc>
          <w:tcPr>
            <w:tcW w:w="3831" w:type="dxa"/>
          </w:tcPr>
          <w:p w14:paraId="4A2600F4" w14:textId="0A6947B0" w:rsidR="003236AB" w:rsidRPr="00F60500" w:rsidRDefault="007F15E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P. J. F.</w:t>
            </w:r>
          </w:p>
        </w:tc>
        <w:tc>
          <w:tcPr>
            <w:tcW w:w="2209" w:type="dxa"/>
          </w:tcPr>
          <w:p w14:paraId="2EFF6323" w14:textId="03EFD1AE" w:rsidR="003236AB" w:rsidRPr="00F60500" w:rsidRDefault="007F15E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22/03/2021</w:t>
            </w:r>
          </w:p>
        </w:tc>
        <w:tc>
          <w:tcPr>
            <w:tcW w:w="1985" w:type="dxa"/>
          </w:tcPr>
          <w:p w14:paraId="168B0F08" w14:textId="68502133" w:rsidR="003236AB" w:rsidRPr="00F60500" w:rsidRDefault="007F15E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5953" w:type="dxa"/>
          </w:tcPr>
          <w:p w14:paraId="6FCC6D29" w14:textId="65168481" w:rsidR="003236AB" w:rsidRPr="00F60500" w:rsidRDefault="007F15E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703604</w:t>
            </w:r>
          </w:p>
        </w:tc>
      </w:tr>
      <w:tr w:rsidR="00F60500" w:rsidRPr="00F60500" w14:paraId="4E2FB1EB" w14:textId="77777777" w:rsidTr="0000556D">
        <w:tc>
          <w:tcPr>
            <w:tcW w:w="901" w:type="dxa"/>
          </w:tcPr>
          <w:p w14:paraId="3E757EDA" w14:textId="6A61DC50" w:rsidR="003236AB" w:rsidRPr="00F60500" w:rsidRDefault="007F15E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257</w:t>
            </w:r>
          </w:p>
        </w:tc>
        <w:tc>
          <w:tcPr>
            <w:tcW w:w="3831" w:type="dxa"/>
          </w:tcPr>
          <w:p w14:paraId="3C9047F6" w14:textId="08D74D2D" w:rsidR="003236AB" w:rsidRPr="00F60500" w:rsidRDefault="007F15E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A. F.</w:t>
            </w:r>
          </w:p>
        </w:tc>
        <w:tc>
          <w:tcPr>
            <w:tcW w:w="2209" w:type="dxa"/>
          </w:tcPr>
          <w:p w14:paraId="06258F3F" w14:textId="46B87B75" w:rsidR="003236AB" w:rsidRPr="00F60500" w:rsidRDefault="007F15E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22/03/2021</w:t>
            </w:r>
          </w:p>
        </w:tc>
        <w:tc>
          <w:tcPr>
            <w:tcW w:w="1985" w:type="dxa"/>
          </w:tcPr>
          <w:p w14:paraId="69F5266C" w14:textId="2E65159E" w:rsidR="003236AB" w:rsidRPr="00F60500" w:rsidRDefault="007F15ED" w:rsidP="007F15E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GTA</w:t>
            </w:r>
          </w:p>
        </w:tc>
        <w:tc>
          <w:tcPr>
            <w:tcW w:w="5953" w:type="dxa"/>
          </w:tcPr>
          <w:p w14:paraId="7CCFE276" w14:textId="76FB0744" w:rsidR="003236AB" w:rsidRPr="00F60500" w:rsidRDefault="007F15E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706400</w:t>
            </w:r>
          </w:p>
        </w:tc>
      </w:tr>
      <w:tr w:rsidR="00F60500" w:rsidRPr="00F60500" w14:paraId="2FFA7C89" w14:textId="77777777" w:rsidTr="0000556D">
        <w:tc>
          <w:tcPr>
            <w:tcW w:w="901" w:type="dxa"/>
          </w:tcPr>
          <w:p w14:paraId="2CE96242" w14:textId="474DE465" w:rsidR="003236AB" w:rsidRPr="00F60500" w:rsidRDefault="007F15E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258</w:t>
            </w:r>
          </w:p>
        </w:tc>
        <w:tc>
          <w:tcPr>
            <w:tcW w:w="3831" w:type="dxa"/>
          </w:tcPr>
          <w:p w14:paraId="106B508D" w14:textId="1752B6BD" w:rsidR="003236AB" w:rsidRPr="00F60500" w:rsidRDefault="007F15E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F. A. M.</w:t>
            </w:r>
          </w:p>
        </w:tc>
        <w:tc>
          <w:tcPr>
            <w:tcW w:w="2209" w:type="dxa"/>
          </w:tcPr>
          <w:p w14:paraId="7FFDEB23" w14:textId="5B392E06" w:rsidR="003236AB" w:rsidRPr="00F60500" w:rsidRDefault="007F15E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22/03/2021</w:t>
            </w:r>
          </w:p>
        </w:tc>
        <w:tc>
          <w:tcPr>
            <w:tcW w:w="1985" w:type="dxa"/>
          </w:tcPr>
          <w:p w14:paraId="4B32AD94" w14:textId="3BA79351" w:rsidR="003236AB" w:rsidRPr="00F60500" w:rsidRDefault="007F15E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5953" w:type="dxa"/>
          </w:tcPr>
          <w:p w14:paraId="7239D703" w14:textId="26CB5CEC" w:rsidR="003236AB" w:rsidRPr="00F60500" w:rsidRDefault="007F15E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705001</w:t>
            </w:r>
          </w:p>
        </w:tc>
      </w:tr>
      <w:tr w:rsidR="00F60500" w:rsidRPr="00F60500" w14:paraId="288D9E5C" w14:textId="77777777" w:rsidTr="0000556D">
        <w:tc>
          <w:tcPr>
            <w:tcW w:w="901" w:type="dxa"/>
          </w:tcPr>
          <w:p w14:paraId="4B8DC891" w14:textId="123FCFC9" w:rsidR="003236AB" w:rsidRPr="00F60500" w:rsidRDefault="007F15E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259</w:t>
            </w:r>
          </w:p>
        </w:tc>
        <w:tc>
          <w:tcPr>
            <w:tcW w:w="3831" w:type="dxa"/>
          </w:tcPr>
          <w:p w14:paraId="19544A4E" w14:textId="62B8A30C" w:rsidR="003236AB" w:rsidRPr="00F60500" w:rsidRDefault="007F15E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H. S.</w:t>
            </w:r>
          </w:p>
        </w:tc>
        <w:tc>
          <w:tcPr>
            <w:tcW w:w="2209" w:type="dxa"/>
          </w:tcPr>
          <w:p w14:paraId="51B34DD4" w14:textId="6053F0FA" w:rsidR="003236AB" w:rsidRPr="00F60500" w:rsidRDefault="007F15E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19/03/2021</w:t>
            </w:r>
          </w:p>
        </w:tc>
        <w:tc>
          <w:tcPr>
            <w:tcW w:w="1985" w:type="dxa"/>
          </w:tcPr>
          <w:p w14:paraId="66BDA065" w14:textId="0F509D0F" w:rsidR="003236AB" w:rsidRPr="00F60500" w:rsidRDefault="007F15E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13BF2F7E" w14:textId="22A6140E" w:rsidR="003236AB" w:rsidRPr="00F60500" w:rsidRDefault="007F15E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708008</w:t>
            </w:r>
          </w:p>
        </w:tc>
      </w:tr>
      <w:tr w:rsidR="00F60500" w:rsidRPr="00F60500" w14:paraId="62FFEFE4" w14:textId="77777777" w:rsidTr="0000556D">
        <w:tc>
          <w:tcPr>
            <w:tcW w:w="901" w:type="dxa"/>
          </w:tcPr>
          <w:p w14:paraId="419982C8" w14:textId="3513045F" w:rsidR="003236AB" w:rsidRPr="00F60500" w:rsidRDefault="007F15E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260</w:t>
            </w:r>
          </w:p>
        </w:tc>
        <w:tc>
          <w:tcPr>
            <w:tcW w:w="3831" w:type="dxa"/>
          </w:tcPr>
          <w:p w14:paraId="393AFCC3" w14:textId="585C1B20" w:rsidR="003236AB" w:rsidRPr="00F60500" w:rsidRDefault="007F15E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C. N.</w:t>
            </w:r>
          </w:p>
        </w:tc>
        <w:tc>
          <w:tcPr>
            <w:tcW w:w="2209" w:type="dxa"/>
          </w:tcPr>
          <w:p w14:paraId="26FF90F8" w14:textId="608983BF" w:rsidR="003236AB" w:rsidRPr="00F60500" w:rsidRDefault="007F15E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19/03/2021</w:t>
            </w:r>
          </w:p>
        </w:tc>
        <w:tc>
          <w:tcPr>
            <w:tcW w:w="1985" w:type="dxa"/>
          </w:tcPr>
          <w:p w14:paraId="3569428D" w14:textId="16903086" w:rsidR="003236AB" w:rsidRPr="00F60500" w:rsidRDefault="007F15E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07/05/2021</w:t>
            </w:r>
          </w:p>
        </w:tc>
        <w:tc>
          <w:tcPr>
            <w:tcW w:w="5953" w:type="dxa"/>
          </w:tcPr>
          <w:p w14:paraId="222AE780" w14:textId="34A23B01" w:rsidR="003236AB" w:rsidRPr="00F60500" w:rsidRDefault="007F15E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701208</w:t>
            </w:r>
          </w:p>
        </w:tc>
      </w:tr>
      <w:tr w:rsidR="00F60500" w:rsidRPr="00F60500" w14:paraId="2629BC93" w14:textId="77777777" w:rsidTr="0000556D">
        <w:tc>
          <w:tcPr>
            <w:tcW w:w="901" w:type="dxa"/>
          </w:tcPr>
          <w:p w14:paraId="04F06CF6" w14:textId="359B8CC0" w:rsidR="003236AB" w:rsidRPr="00F60500" w:rsidRDefault="007F15E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261</w:t>
            </w:r>
          </w:p>
        </w:tc>
        <w:tc>
          <w:tcPr>
            <w:tcW w:w="3831" w:type="dxa"/>
          </w:tcPr>
          <w:p w14:paraId="1690D444" w14:textId="3F837C16" w:rsidR="003236AB" w:rsidRPr="00F60500" w:rsidRDefault="00BD78F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A. S.</w:t>
            </w:r>
          </w:p>
        </w:tc>
        <w:tc>
          <w:tcPr>
            <w:tcW w:w="2209" w:type="dxa"/>
          </w:tcPr>
          <w:p w14:paraId="4D2BDF56" w14:textId="323C3787" w:rsidR="003236AB" w:rsidRPr="00F60500" w:rsidRDefault="00BD78F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19/03/2021</w:t>
            </w:r>
          </w:p>
        </w:tc>
        <w:tc>
          <w:tcPr>
            <w:tcW w:w="1985" w:type="dxa"/>
          </w:tcPr>
          <w:p w14:paraId="2723CDA5" w14:textId="4B2B0039" w:rsidR="003236AB" w:rsidRPr="00F60500" w:rsidRDefault="00BD78F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18/06/2021</w:t>
            </w:r>
          </w:p>
        </w:tc>
        <w:tc>
          <w:tcPr>
            <w:tcW w:w="5953" w:type="dxa"/>
          </w:tcPr>
          <w:p w14:paraId="2394FFE5" w14:textId="4BB45DCD" w:rsidR="003236AB" w:rsidRPr="00F60500" w:rsidRDefault="00BD78F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706001</w:t>
            </w:r>
          </w:p>
        </w:tc>
      </w:tr>
      <w:tr w:rsidR="00F60500" w:rsidRPr="00F60500" w14:paraId="251EEACE" w14:textId="77777777" w:rsidTr="0000556D">
        <w:tc>
          <w:tcPr>
            <w:tcW w:w="901" w:type="dxa"/>
          </w:tcPr>
          <w:p w14:paraId="75126273" w14:textId="2B736C3B" w:rsidR="003236AB" w:rsidRPr="00F60500" w:rsidRDefault="007F15E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262</w:t>
            </w:r>
          </w:p>
        </w:tc>
        <w:tc>
          <w:tcPr>
            <w:tcW w:w="3831" w:type="dxa"/>
          </w:tcPr>
          <w:p w14:paraId="5D57CDD0" w14:textId="617F6C2B" w:rsidR="003236AB" w:rsidRPr="00F60500" w:rsidRDefault="00BD78F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D. A. L.</w:t>
            </w:r>
          </w:p>
        </w:tc>
        <w:tc>
          <w:tcPr>
            <w:tcW w:w="2209" w:type="dxa"/>
          </w:tcPr>
          <w:p w14:paraId="0C7F7E1B" w14:textId="7065A0A2" w:rsidR="003236AB" w:rsidRPr="00F60500" w:rsidRDefault="00BD78F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19/03/2021</w:t>
            </w:r>
          </w:p>
        </w:tc>
        <w:tc>
          <w:tcPr>
            <w:tcW w:w="1985" w:type="dxa"/>
          </w:tcPr>
          <w:p w14:paraId="1215879C" w14:textId="05D06017" w:rsidR="003236AB" w:rsidRPr="00F60500" w:rsidRDefault="00BD78F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5F002F2E" w14:textId="260301F0" w:rsidR="003236AB" w:rsidRPr="00F60500" w:rsidRDefault="00BD78F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706307</w:t>
            </w:r>
          </w:p>
        </w:tc>
      </w:tr>
      <w:tr w:rsidR="00F60500" w:rsidRPr="00F60500" w14:paraId="7B700726" w14:textId="77777777" w:rsidTr="0000556D">
        <w:tc>
          <w:tcPr>
            <w:tcW w:w="901" w:type="dxa"/>
          </w:tcPr>
          <w:p w14:paraId="6312B49E" w14:textId="060BDC0B" w:rsidR="003236AB" w:rsidRPr="00F60500" w:rsidRDefault="007F15E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263</w:t>
            </w:r>
          </w:p>
        </w:tc>
        <w:tc>
          <w:tcPr>
            <w:tcW w:w="3831" w:type="dxa"/>
          </w:tcPr>
          <w:p w14:paraId="5FA7EE02" w14:textId="5C6E14C6" w:rsidR="003236AB" w:rsidRPr="00F60500" w:rsidRDefault="00BD78F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G. V. C.</w:t>
            </w:r>
          </w:p>
        </w:tc>
        <w:tc>
          <w:tcPr>
            <w:tcW w:w="2209" w:type="dxa"/>
          </w:tcPr>
          <w:p w14:paraId="4862B00C" w14:textId="061FDFCD" w:rsidR="003236AB" w:rsidRPr="00F60500" w:rsidRDefault="00BD78F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19/03/2021</w:t>
            </w:r>
          </w:p>
        </w:tc>
        <w:tc>
          <w:tcPr>
            <w:tcW w:w="1985" w:type="dxa"/>
          </w:tcPr>
          <w:p w14:paraId="0D0896BA" w14:textId="0FD97638" w:rsidR="003236AB" w:rsidRPr="00F60500" w:rsidRDefault="00BD78F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1D8B134C" w14:textId="24990568" w:rsidR="003236AB" w:rsidRPr="00F60500" w:rsidRDefault="00BD78F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709003</w:t>
            </w:r>
          </w:p>
        </w:tc>
      </w:tr>
      <w:tr w:rsidR="00F60500" w:rsidRPr="00F60500" w14:paraId="52B1C4C7" w14:textId="77777777" w:rsidTr="0000556D">
        <w:tc>
          <w:tcPr>
            <w:tcW w:w="901" w:type="dxa"/>
          </w:tcPr>
          <w:p w14:paraId="482046D7" w14:textId="100545DA" w:rsidR="003236AB" w:rsidRPr="00F60500" w:rsidRDefault="007F15E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264</w:t>
            </w:r>
          </w:p>
        </w:tc>
        <w:tc>
          <w:tcPr>
            <w:tcW w:w="3831" w:type="dxa"/>
          </w:tcPr>
          <w:p w14:paraId="194A9288" w14:textId="1F1CC9CE" w:rsidR="003236AB" w:rsidRPr="00F60500" w:rsidRDefault="001B6D8F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D. R.</w:t>
            </w:r>
          </w:p>
        </w:tc>
        <w:tc>
          <w:tcPr>
            <w:tcW w:w="2209" w:type="dxa"/>
          </w:tcPr>
          <w:p w14:paraId="5CE41883" w14:textId="2E76A480" w:rsidR="003236AB" w:rsidRPr="00F60500" w:rsidRDefault="001B6D8F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19/03/2021</w:t>
            </w:r>
          </w:p>
        </w:tc>
        <w:tc>
          <w:tcPr>
            <w:tcW w:w="1985" w:type="dxa"/>
          </w:tcPr>
          <w:p w14:paraId="358D40C4" w14:textId="189192FA" w:rsidR="003236AB" w:rsidRPr="00F60500" w:rsidRDefault="001B6D8F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06FA7D9E" w14:textId="23C03772" w:rsidR="003236AB" w:rsidRPr="00F60500" w:rsidRDefault="001B6D8F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700405</w:t>
            </w:r>
          </w:p>
        </w:tc>
      </w:tr>
      <w:tr w:rsidR="00F60500" w:rsidRPr="00F60500" w14:paraId="083CFE1F" w14:textId="77777777" w:rsidTr="0000556D">
        <w:tc>
          <w:tcPr>
            <w:tcW w:w="901" w:type="dxa"/>
          </w:tcPr>
          <w:p w14:paraId="25544592" w14:textId="355563FC" w:rsidR="0055798C" w:rsidRPr="00F60500" w:rsidRDefault="007F15E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265</w:t>
            </w:r>
          </w:p>
        </w:tc>
        <w:tc>
          <w:tcPr>
            <w:tcW w:w="3831" w:type="dxa"/>
          </w:tcPr>
          <w:p w14:paraId="2CFDB64D" w14:textId="201BD3DA" w:rsidR="0055798C" w:rsidRPr="00F60500" w:rsidRDefault="001B6D8F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C. R.</w:t>
            </w:r>
          </w:p>
        </w:tc>
        <w:tc>
          <w:tcPr>
            <w:tcW w:w="2209" w:type="dxa"/>
          </w:tcPr>
          <w:p w14:paraId="1C476DA9" w14:textId="669B17F4" w:rsidR="0055798C" w:rsidRPr="00F60500" w:rsidRDefault="001B6D8F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19/03/2021</w:t>
            </w:r>
          </w:p>
        </w:tc>
        <w:tc>
          <w:tcPr>
            <w:tcW w:w="1985" w:type="dxa"/>
          </w:tcPr>
          <w:p w14:paraId="7B469D05" w14:textId="66F2C999" w:rsidR="0055798C" w:rsidRPr="00F60500" w:rsidRDefault="001B6D8F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5F02C499" w14:textId="0B2CEA3F" w:rsidR="0055798C" w:rsidRPr="00F60500" w:rsidRDefault="001B6D8F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709204</w:t>
            </w:r>
          </w:p>
        </w:tc>
      </w:tr>
      <w:tr w:rsidR="00F60500" w:rsidRPr="00F60500" w14:paraId="3399B106" w14:textId="77777777" w:rsidTr="0000556D">
        <w:tc>
          <w:tcPr>
            <w:tcW w:w="901" w:type="dxa"/>
          </w:tcPr>
          <w:p w14:paraId="587B4E97" w14:textId="27E97F55" w:rsidR="0055798C" w:rsidRPr="00F60500" w:rsidRDefault="007F15E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266</w:t>
            </w:r>
          </w:p>
        </w:tc>
        <w:tc>
          <w:tcPr>
            <w:tcW w:w="3831" w:type="dxa"/>
          </w:tcPr>
          <w:p w14:paraId="0D82DE8F" w14:textId="5523296F" w:rsidR="0055798C" w:rsidRPr="00F60500" w:rsidRDefault="001B6D8F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L. R.</w:t>
            </w:r>
          </w:p>
        </w:tc>
        <w:tc>
          <w:tcPr>
            <w:tcW w:w="2209" w:type="dxa"/>
          </w:tcPr>
          <w:p w14:paraId="70A0D668" w14:textId="40F96A28" w:rsidR="0055798C" w:rsidRPr="00F60500" w:rsidRDefault="001B6D8F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19/03/2021</w:t>
            </w:r>
          </w:p>
        </w:tc>
        <w:tc>
          <w:tcPr>
            <w:tcW w:w="1985" w:type="dxa"/>
          </w:tcPr>
          <w:p w14:paraId="654E5867" w14:textId="3B6A4A69" w:rsidR="0055798C" w:rsidRPr="00F60500" w:rsidRDefault="001B6D8F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09A254BE" w14:textId="77B57BBA" w:rsidR="0055798C" w:rsidRPr="00F60500" w:rsidRDefault="001B6D8F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709002</w:t>
            </w:r>
          </w:p>
        </w:tc>
      </w:tr>
      <w:tr w:rsidR="00F60500" w:rsidRPr="00F60500" w14:paraId="0BAF70E8" w14:textId="77777777" w:rsidTr="0000556D">
        <w:tc>
          <w:tcPr>
            <w:tcW w:w="901" w:type="dxa"/>
          </w:tcPr>
          <w:p w14:paraId="17A7B566" w14:textId="43C6AFFA" w:rsidR="0055798C" w:rsidRPr="00F60500" w:rsidRDefault="007F15E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267</w:t>
            </w:r>
          </w:p>
        </w:tc>
        <w:tc>
          <w:tcPr>
            <w:tcW w:w="3831" w:type="dxa"/>
          </w:tcPr>
          <w:p w14:paraId="17E6CAF2" w14:textId="085889C2" w:rsidR="0055798C" w:rsidRPr="00F60500" w:rsidRDefault="001B6D8F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R. S. F.</w:t>
            </w:r>
          </w:p>
        </w:tc>
        <w:tc>
          <w:tcPr>
            <w:tcW w:w="2209" w:type="dxa"/>
          </w:tcPr>
          <w:p w14:paraId="0C04706F" w14:textId="47A97C44" w:rsidR="0055798C" w:rsidRPr="00F60500" w:rsidRDefault="001B6D8F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22/03/2021</w:t>
            </w:r>
          </w:p>
        </w:tc>
        <w:tc>
          <w:tcPr>
            <w:tcW w:w="1985" w:type="dxa"/>
          </w:tcPr>
          <w:p w14:paraId="215A0B3C" w14:textId="4C111DA9" w:rsidR="0055798C" w:rsidRPr="00F60500" w:rsidRDefault="001B6D8F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5953" w:type="dxa"/>
          </w:tcPr>
          <w:p w14:paraId="166DC1C5" w14:textId="47ABB7E2" w:rsidR="0055798C" w:rsidRPr="00F60500" w:rsidRDefault="001B6D8F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700808</w:t>
            </w:r>
          </w:p>
        </w:tc>
      </w:tr>
      <w:tr w:rsidR="00F60500" w:rsidRPr="00F60500" w14:paraId="3C227106" w14:textId="77777777" w:rsidTr="0000556D">
        <w:tc>
          <w:tcPr>
            <w:tcW w:w="901" w:type="dxa"/>
          </w:tcPr>
          <w:p w14:paraId="6573E0BC" w14:textId="3859EA54" w:rsidR="0055798C" w:rsidRPr="00F60500" w:rsidRDefault="007F15E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268</w:t>
            </w:r>
          </w:p>
        </w:tc>
        <w:tc>
          <w:tcPr>
            <w:tcW w:w="3831" w:type="dxa"/>
          </w:tcPr>
          <w:p w14:paraId="298167B6" w14:textId="21BA2AA0" w:rsidR="0055798C" w:rsidRPr="00F60500" w:rsidRDefault="001B6D8F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V.</w:t>
            </w:r>
          </w:p>
        </w:tc>
        <w:tc>
          <w:tcPr>
            <w:tcW w:w="2209" w:type="dxa"/>
          </w:tcPr>
          <w:p w14:paraId="64747BAB" w14:textId="7E020793" w:rsidR="0055798C" w:rsidRPr="00F60500" w:rsidRDefault="001B6D8F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22/03/2021</w:t>
            </w:r>
          </w:p>
        </w:tc>
        <w:tc>
          <w:tcPr>
            <w:tcW w:w="1985" w:type="dxa"/>
          </w:tcPr>
          <w:p w14:paraId="63B9450E" w14:textId="2EE98F3C" w:rsidR="0055798C" w:rsidRPr="00F60500" w:rsidRDefault="001B6D8F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5953" w:type="dxa"/>
          </w:tcPr>
          <w:p w14:paraId="559B268A" w14:textId="5128BBF3" w:rsidR="0055798C" w:rsidRPr="00F60500" w:rsidRDefault="001B6D8F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702405</w:t>
            </w:r>
          </w:p>
        </w:tc>
      </w:tr>
      <w:tr w:rsidR="00F60500" w:rsidRPr="00F60500" w14:paraId="4DCDD3C7" w14:textId="77777777" w:rsidTr="0000556D">
        <w:tc>
          <w:tcPr>
            <w:tcW w:w="901" w:type="dxa"/>
          </w:tcPr>
          <w:p w14:paraId="124AEFE7" w14:textId="6C7F708E" w:rsidR="0055798C" w:rsidRPr="00F60500" w:rsidRDefault="007F15E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269</w:t>
            </w:r>
          </w:p>
        </w:tc>
        <w:tc>
          <w:tcPr>
            <w:tcW w:w="3831" w:type="dxa"/>
          </w:tcPr>
          <w:p w14:paraId="5FE21DB9" w14:textId="22BF3A3D" w:rsidR="0055798C" w:rsidRPr="00F60500" w:rsidRDefault="001B6D8F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C.</w:t>
            </w:r>
          </w:p>
        </w:tc>
        <w:tc>
          <w:tcPr>
            <w:tcW w:w="2209" w:type="dxa"/>
          </w:tcPr>
          <w:p w14:paraId="009B33E1" w14:textId="1D29EB49" w:rsidR="0055798C" w:rsidRPr="00F60500" w:rsidRDefault="001B6D8F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22/03/2021</w:t>
            </w:r>
          </w:p>
        </w:tc>
        <w:tc>
          <w:tcPr>
            <w:tcW w:w="1985" w:type="dxa"/>
          </w:tcPr>
          <w:p w14:paraId="5D21E0E7" w14:textId="6C34210A" w:rsidR="0055798C" w:rsidRPr="00F60500" w:rsidRDefault="001B6D8F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5953" w:type="dxa"/>
          </w:tcPr>
          <w:p w14:paraId="77BDF786" w14:textId="26E46E73" w:rsidR="0055798C" w:rsidRPr="00F60500" w:rsidRDefault="001B6D8F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700907</w:t>
            </w:r>
          </w:p>
        </w:tc>
      </w:tr>
      <w:tr w:rsidR="00F60500" w:rsidRPr="00F60500" w14:paraId="3156C3EF" w14:textId="77777777" w:rsidTr="0000556D">
        <w:tc>
          <w:tcPr>
            <w:tcW w:w="901" w:type="dxa"/>
          </w:tcPr>
          <w:p w14:paraId="3A88D9AF" w14:textId="700DE1D5" w:rsidR="0055798C" w:rsidRPr="00F60500" w:rsidRDefault="007F15E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270</w:t>
            </w:r>
          </w:p>
        </w:tc>
        <w:tc>
          <w:tcPr>
            <w:tcW w:w="3831" w:type="dxa"/>
          </w:tcPr>
          <w:p w14:paraId="2F13F0E2" w14:textId="246E0852" w:rsidR="0055798C" w:rsidRPr="00F60500" w:rsidRDefault="001B6D8F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P. S. C.</w:t>
            </w:r>
          </w:p>
        </w:tc>
        <w:tc>
          <w:tcPr>
            <w:tcW w:w="2209" w:type="dxa"/>
          </w:tcPr>
          <w:p w14:paraId="2B0CCD91" w14:textId="2C4203C3" w:rsidR="0055798C" w:rsidRPr="00F60500" w:rsidRDefault="001B6D8F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22/03/2021</w:t>
            </w:r>
          </w:p>
        </w:tc>
        <w:tc>
          <w:tcPr>
            <w:tcW w:w="1985" w:type="dxa"/>
          </w:tcPr>
          <w:p w14:paraId="253707BF" w14:textId="7B971EBC" w:rsidR="0055798C" w:rsidRPr="00F60500" w:rsidRDefault="001B6D8F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5953" w:type="dxa"/>
          </w:tcPr>
          <w:p w14:paraId="4B30FC95" w14:textId="6F831CC3" w:rsidR="0055798C" w:rsidRPr="00F60500" w:rsidRDefault="001B6D8F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704305</w:t>
            </w:r>
          </w:p>
        </w:tc>
      </w:tr>
      <w:tr w:rsidR="00F60500" w:rsidRPr="00F60500" w14:paraId="49D9D438" w14:textId="77777777" w:rsidTr="0000556D">
        <w:tc>
          <w:tcPr>
            <w:tcW w:w="901" w:type="dxa"/>
          </w:tcPr>
          <w:p w14:paraId="3FEA023D" w14:textId="5F9D9818" w:rsidR="0055798C" w:rsidRPr="00F60500" w:rsidRDefault="007F15E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271</w:t>
            </w:r>
          </w:p>
        </w:tc>
        <w:tc>
          <w:tcPr>
            <w:tcW w:w="3831" w:type="dxa"/>
          </w:tcPr>
          <w:p w14:paraId="0F64BDFF" w14:textId="13F35875" w:rsidR="0055798C" w:rsidRPr="00F60500" w:rsidRDefault="001B6D8F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M. N.</w:t>
            </w:r>
          </w:p>
        </w:tc>
        <w:tc>
          <w:tcPr>
            <w:tcW w:w="2209" w:type="dxa"/>
          </w:tcPr>
          <w:p w14:paraId="26D99F54" w14:textId="79953E77" w:rsidR="0055798C" w:rsidRPr="00F60500" w:rsidRDefault="001B6D8F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22/03/2021</w:t>
            </w:r>
          </w:p>
        </w:tc>
        <w:tc>
          <w:tcPr>
            <w:tcW w:w="1985" w:type="dxa"/>
          </w:tcPr>
          <w:p w14:paraId="05C21C21" w14:textId="6D8A63BF" w:rsidR="0055798C" w:rsidRPr="00F60500" w:rsidRDefault="001B6D8F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5953" w:type="dxa"/>
          </w:tcPr>
          <w:p w14:paraId="02BDE3D3" w14:textId="712194CA" w:rsidR="0055798C" w:rsidRPr="00F60500" w:rsidRDefault="001B6D8F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700709</w:t>
            </w:r>
          </w:p>
        </w:tc>
      </w:tr>
      <w:tr w:rsidR="00F60500" w:rsidRPr="00F60500" w14:paraId="221FB478" w14:textId="77777777" w:rsidTr="0000556D">
        <w:tc>
          <w:tcPr>
            <w:tcW w:w="901" w:type="dxa"/>
          </w:tcPr>
          <w:p w14:paraId="6DFFD119" w14:textId="3BE0CA54" w:rsidR="0055798C" w:rsidRPr="00F60500" w:rsidRDefault="007F15E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272</w:t>
            </w:r>
          </w:p>
        </w:tc>
        <w:tc>
          <w:tcPr>
            <w:tcW w:w="3831" w:type="dxa"/>
          </w:tcPr>
          <w:p w14:paraId="0A0593B6" w14:textId="3055F3B5" w:rsidR="0055798C" w:rsidRPr="00F60500" w:rsidRDefault="001B6D8F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S. M. R.</w:t>
            </w:r>
          </w:p>
        </w:tc>
        <w:tc>
          <w:tcPr>
            <w:tcW w:w="2209" w:type="dxa"/>
          </w:tcPr>
          <w:p w14:paraId="130068B0" w14:textId="6C733700" w:rsidR="0055798C" w:rsidRPr="00F60500" w:rsidRDefault="001B6D8F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23/03/2021</w:t>
            </w:r>
          </w:p>
        </w:tc>
        <w:tc>
          <w:tcPr>
            <w:tcW w:w="1985" w:type="dxa"/>
          </w:tcPr>
          <w:p w14:paraId="11BCEAED" w14:textId="1B11E972" w:rsidR="0055798C" w:rsidRPr="00F60500" w:rsidRDefault="001B6D8F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13/04/2021</w:t>
            </w:r>
          </w:p>
        </w:tc>
        <w:tc>
          <w:tcPr>
            <w:tcW w:w="5953" w:type="dxa"/>
          </w:tcPr>
          <w:p w14:paraId="178D4869" w14:textId="19358A5E" w:rsidR="0055798C" w:rsidRPr="00F60500" w:rsidRDefault="001B6D8F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700209</w:t>
            </w:r>
          </w:p>
        </w:tc>
      </w:tr>
      <w:tr w:rsidR="00F60500" w:rsidRPr="00F60500" w14:paraId="0CE9EF72" w14:textId="77777777" w:rsidTr="0000556D">
        <w:tc>
          <w:tcPr>
            <w:tcW w:w="901" w:type="dxa"/>
          </w:tcPr>
          <w:p w14:paraId="56AF2CBB" w14:textId="39BECACA" w:rsidR="0055798C" w:rsidRPr="00F60500" w:rsidRDefault="007F15E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273</w:t>
            </w:r>
          </w:p>
        </w:tc>
        <w:tc>
          <w:tcPr>
            <w:tcW w:w="3831" w:type="dxa"/>
          </w:tcPr>
          <w:p w14:paraId="1953DA94" w14:textId="3609E45B" w:rsidR="0055798C" w:rsidRPr="00F60500" w:rsidRDefault="001B6D8F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R. F.</w:t>
            </w:r>
          </w:p>
        </w:tc>
        <w:tc>
          <w:tcPr>
            <w:tcW w:w="2209" w:type="dxa"/>
          </w:tcPr>
          <w:p w14:paraId="40F50EAC" w14:textId="348A5758" w:rsidR="0055798C" w:rsidRPr="00F60500" w:rsidRDefault="001B6D8F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23/03/2021</w:t>
            </w:r>
          </w:p>
        </w:tc>
        <w:tc>
          <w:tcPr>
            <w:tcW w:w="1985" w:type="dxa"/>
          </w:tcPr>
          <w:p w14:paraId="1440AB16" w14:textId="3A458E1B" w:rsidR="0055798C" w:rsidRPr="00F60500" w:rsidRDefault="001B6D8F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13/04/2021</w:t>
            </w:r>
          </w:p>
        </w:tc>
        <w:tc>
          <w:tcPr>
            <w:tcW w:w="5953" w:type="dxa"/>
          </w:tcPr>
          <w:p w14:paraId="0FF0333A" w14:textId="1969720F" w:rsidR="0055798C" w:rsidRPr="00F60500" w:rsidRDefault="001B6D8F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706909</w:t>
            </w:r>
          </w:p>
        </w:tc>
      </w:tr>
      <w:tr w:rsidR="00F60500" w:rsidRPr="00F60500" w14:paraId="017C9215" w14:textId="77777777" w:rsidTr="0000556D">
        <w:tc>
          <w:tcPr>
            <w:tcW w:w="901" w:type="dxa"/>
          </w:tcPr>
          <w:p w14:paraId="7BB20FBE" w14:textId="67766BCA" w:rsidR="0055798C" w:rsidRPr="00F60500" w:rsidRDefault="007F15E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274</w:t>
            </w:r>
          </w:p>
        </w:tc>
        <w:tc>
          <w:tcPr>
            <w:tcW w:w="3831" w:type="dxa"/>
          </w:tcPr>
          <w:p w14:paraId="7912E4A8" w14:textId="7D497187" w:rsidR="0055798C" w:rsidRPr="00F60500" w:rsidRDefault="001B6D8F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F. A.</w:t>
            </w:r>
          </w:p>
        </w:tc>
        <w:tc>
          <w:tcPr>
            <w:tcW w:w="2209" w:type="dxa"/>
          </w:tcPr>
          <w:p w14:paraId="64DAEBF4" w14:textId="05953E35" w:rsidR="0055798C" w:rsidRPr="00F60500" w:rsidRDefault="001B6D8F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23/03/2021</w:t>
            </w:r>
          </w:p>
        </w:tc>
        <w:tc>
          <w:tcPr>
            <w:tcW w:w="1985" w:type="dxa"/>
          </w:tcPr>
          <w:p w14:paraId="3D9AD146" w14:textId="49803BF7" w:rsidR="0055798C" w:rsidRPr="00F60500" w:rsidRDefault="001B6D8F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13/04/2021</w:t>
            </w:r>
          </w:p>
        </w:tc>
        <w:tc>
          <w:tcPr>
            <w:tcW w:w="5953" w:type="dxa"/>
          </w:tcPr>
          <w:p w14:paraId="775B37E7" w14:textId="57893BDC" w:rsidR="0055798C" w:rsidRPr="00F60500" w:rsidRDefault="001B6D8F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700202</w:t>
            </w:r>
          </w:p>
        </w:tc>
      </w:tr>
      <w:tr w:rsidR="00F60500" w:rsidRPr="00F60500" w14:paraId="18CD2E68" w14:textId="77777777" w:rsidTr="0000556D">
        <w:tc>
          <w:tcPr>
            <w:tcW w:w="901" w:type="dxa"/>
          </w:tcPr>
          <w:p w14:paraId="6C196910" w14:textId="45121E5E" w:rsidR="0055798C" w:rsidRPr="00F60500" w:rsidRDefault="007F15E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275</w:t>
            </w:r>
          </w:p>
        </w:tc>
        <w:tc>
          <w:tcPr>
            <w:tcW w:w="3831" w:type="dxa"/>
          </w:tcPr>
          <w:p w14:paraId="25E06B06" w14:textId="46CA4B8D" w:rsidR="0055798C" w:rsidRPr="00F60500" w:rsidRDefault="001B6D8F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F. R.</w:t>
            </w:r>
          </w:p>
        </w:tc>
        <w:tc>
          <w:tcPr>
            <w:tcW w:w="2209" w:type="dxa"/>
          </w:tcPr>
          <w:p w14:paraId="2D768159" w14:textId="1A5EF49C" w:rsidR="0055798C" w:rsidRPr="00F60500" w:rsidRDefault="00C0648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23/03/2021</w:t>
            </w:r>
          </w:p>
        </w:tc>
        <w:tc>
          <w:tcPr>
            <w:tcW w:w="1985" w:type="dxa"/>
          </w:tcPr>
          <w:p w14:paraId="364D07B4" w14:textId="47DAC808" w:rsidR="0055798C" w:rsidRPr="00F60500" w:rsidRDefault="00C0648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13/04/2021</w:t>
            </w:r>
          </w:p>
        </w:tc>
        <w:tc>
          <w:tcPr>
            <w:tcW w:w="5953" w:type="dxa"/>
          </w:tcPr>
          <w:p w14:paraId="442D4C19" w14:textId="2F38C010" w:rsidR="0055798C" w:rsidRPr="00F60500" w:rsidRDefault="00C0648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702407</w:t>
            </w:r>
          </w:p>
        </w:tc>
      </w:tr>
      <w:tr w:rsidR="00F60500" w:rsidRPr="00F60500" w14:paraId="73C27F3E" w14:textId="77777777" w:rsidTr="0000556D">
        <w:tc>
          <w:tcPr>
            <w:tcW w:w="901" w:type="dxa"/>
          </w:tcPr>
          <w:p w14:paraId="2B0B593F" w14:textId="6323CAE5" w:rsidR="0055798C" w:rsidRPr="00F60500" w:rsidRDefault="007F15E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276</w:t>
            </w:r>
          </w:p>
        </w:tc>
        <w:tc>
          <w:tcPr>
            <w:tcW w:w="3831" w:type="dxa"/>
          </w:tcPr>
          <w:p w14:paraId="6D6B9456" w14:textId="2F2CE188" w:rsidR="0055798C" w:rsidRPr="00F60500" w:rsidRDefault="00C06489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L. S.</w:t>
            </w:r>
          </w:p>
        </w:tc>
        <w:tc>
          <w:tcPr>
            <w:tcW w:w="2209" w:type="dxa"/>
          </w:tcPr>
          <w:p w14:paraId="532687E6" w14:textId="67D4EF54" w:rsidR="0055798C" w:rsidRPr="00F60500" w:rsidRDefault="00C0648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23/03/2021</w:t>
            </w:r>
          </w:p>
        </w:tc>
        <w:tc>
          <w:tcPr>
            <w:tcW w:w="1985" w:type="dxa"/>
          </w:tcPr>
          <w:p w14:paraId="083868B0" w14:textId="6EEE49F2" w:rsidR="0055798C" w:rsidRPr="00F60500" w:rsidRDefault="00C0648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13/04/2021</w:t>
            </w:r>
          </w:p>
        </w:tc>
        <w:tc>
          <w:tcPr>
            <w:tcW w:w="5953" w:type="dxa"/>
          </w:tcPr>
          <w:p w14:paraId="7714CB27" w14:textId="4697C05A" w:rsidR="0055798C" w:rsidRPr="00F60500" w:rsidRDefault="00C0648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702604</w:t>
            </w:r>
          </w:p>
        </w:tc>
      </w:tr>
      <w:tr w:rsidR="00F60500" w:rsidRPr="00F60500" w14:paraId="237990D4" w14:textId="77777777" w:rsidTr="0000556D">
        <w:tc>
          <w:tcPr>
            <w:tcW w:w="901" w:type="dxa"/>
          </w:tcPr>
          <w:p w14:paraId="7E922640" w14:textId="6F2BAFB8" w:rsidR="0055798C" w:rsidRPr="00F60500" w:rsidRDefault="007F15E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277</w:t>
            </w:r>
          </w:p>
        </w:tc>
        <w:tc>
          <w:tcPr>
            <w:tcW w:w="3831" w:type="dxa"/>
          </w:tcPr>
          <w:p w14:paraId="47D25F75" w14:textId="46BB04DA" w:rsidR="0055798C" w:rsidRPr="00F60500" w:rsidRDefault="00C06489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I. L.</w:t>
            </w:r>
          </w:p>
        </w:tc>
        <w:tc>
          <w:tcPr>
            <w:tcW w:w="2209" w:type="dxa"/>
          </w:tcPr>
          <w:p w14:paraId="6CA4EF3B" w14:textId="0FB5F5F7" w:rsidR="0055798C" w:rsidRPr="00F60500" w:rsidRDefault="00C0648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23/03/2021</w:t>
            </w:r>
          </w:p>
        </w:tc>
        <w:tc>
          <w:tcPr>
            <w:tcW w:w="1985" w:type="dxa"/>
          </w:tcPr>
          <w:p w14:paraId="0E7AA193" w14:textId="52A9C53E" w:rsidR="0055798C" w:rsidRPr="00F60500" w:rsidRDefault="00C0648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13/04/2021</w:t>
            </w:r>
          </w:p>
        </w:tc>
        <w:tc>
          <w:tcPr>
            <w:tcW w:w="5953" w:type="dxa"/>
          </w:tcPr>
          <w:p w14:paraId="119530B0" w14:textId="5600C46C" w:rsidR="0055798C" w:rsidRPr="00F60500" w:rsidRDefault="00C0648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700005</w:t>
            </w:r>
          </w:p>
        </w:tc>
      </w:tr>
      <w:tr w:rsidR="00F60500" w:rsidRPr="00F60500" w14:paraId="1A5FA1DC" w14:textId="77777777" w:rsidTr="0000556D">
        <w:tc>
          <w:tcPr>
            <w:tcW w:w="901" w:type="dxa"/>
          </w:tcPr>
          <w:p w14:paraId="4049A8E7" w14:textId="7A0121B2" w:rsidR="0055798C" w:rsidRPr="00F60500" w:rsidRDefault="007F15E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278</w:t>
            </w:r>
          </w:p>
        </w:tc>
        <w:tc>
          <w:tcPr>
            <w:tcW w:w="3831" w:type="dxa"/>
          </w:tcPr>
          <w:p w14:paraId="64E17DE2" w14:textId="767C4876" w:rsidR="0055798C" w:rsidRPr="00F60500" w:rsidRDefault="00C06489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T. C.</w:t>
            </w:r>
          </w:p>
        </w:tc>
        <w:tc>
          <w:tcPr>
            <w:tcW w:w="2209" w:type="dxa"/>
          </w:tcPr>
          <w:p w14:paraId="39A72A62" w14:textId="18F4BFEB" w:rsidR="0055798C" w:rsidRPr="00F60500" w:rsidRDefault="00C0648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23/03/2021</w:t>
            </w:r>
          </w:p>
        </w:tc>
        <w:tc>
          <w:tcPr>
            <w:tcW w:w="1985" w:type="dxa"/>
          </w:tcPr>
          <w:p w14:paraId="5D11BEED" w14:textId="00736754" w:rsidR="0055798C" w:rsidRPr="00F60500" w:rsidRDefault="00C0648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13/04/2021</w:t>
            </w:r>
          </w:p>
        </w:tc>
        <w:tc>
          <w:tcPr>
            <w:tcW w:w="5953" w:type="dxa"/>
          </w:tcPr>
          <w:p w14:paraId="0CD67553" w14:textId="664FA388" w:rsidR="0055798C" w:rsidRPr="00F60500" w:rsidRDefault="00C0648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703204</w:t>
            </w:r>
          </w:p>
        </w:tc>
      </w:tr>
      <w:tr w:rsidR="00F60500" w:rsidRPr="00F60500" w14:paraId="0F28CA04" w14:textId="77777777" w:rsidTr="0000556D">
        <w:tc>
          <w:tcPr>
            <w:tcW w:w="901" w:type="dxa"/>
          </w:tcPr>
          <w:p w14:paraId="0FDDE359" w14:textId="1876B39C" w:rsidR="003236AB" w:rsidRPr="00F60500" w:rsidRDefault="007F15E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279</w:t>
            </w:r>
          </w:p>
        </w:tc>
        <w:tc>
          <w:tcPr>
            <w:tcW w:w="3831" w:type="dxa"/>
          </w:tcPr>
          <w:p w14:paraId="4E678EE5" w14:textId="18418415" w:rsidR="003236AB" w:rsidRPr="00F60500" w:rsidRDefault="00C06489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J. F.</w:t>
            </w:r>
          </w:p>
        </w:tc>
        <w:tc>
          <w:tcPr>
            <w:tcW w:w="2209" w:type="dxa"/>
          </w:tcPr>
          <w:p w14:paraId="75E1BE8E" w14:textId="2474D93F" w:rsidR="003236AB" w:rsidRPr="00F60500" w:rsidRDefault="00C0648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23/03/2021</w:t>
            </w:r>
          </w:p>
        </w:tc>
        <w:tc>
          <w:tcPr>
            <w:tcW w:w="1985" w:type="dxa"/>
          </w:tcPr>
          <w:p w14:paraId="705845D8" w14:textId="31BF0188" w:rsidR="003236AB" w:rsidRPr="00F60500" w:rsidRDefault="00C0648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13/04/2021</w:t>
            </w:r>
          </w:p>
        </w:tc>
        <w:tc>
          <w:tcPr>
            <w:tcW w:w="5953" w:type="dxa"/>
          </w:tcPr>
          <w:p w14:paraId="057C5DD8" w14:textId="07AA885D" w:rsidR="003236AB" w:rsidRPr="00F60500" w:rsidRDefault="00C0648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700405</w:t>
            </w:r>
          </w:p>
        </w:tc>
      </w:tr>
      <w:tr w:rsidR="00F60500" w:rsidRPr="00F60500" w14:paraId="5F709271" w14:textId="77777777" w:rsidTr="0000556D">
        <w:tc>
          <w:tcPr>
            <w:tcW w:w="901" w:type="dxa"/>
          </w:tcPr>
          <w:p w14:paraId="0FEC6953" w14:textId="1CD52A96" w:rsidR="003236AB" w:rsidRPr="00F60500" w:rsidRDefault="007F15E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280</w:t>
            </w:r>
          </w:p>
        </w:tc>
        <w:tc>
          <w:tcPr>
            <w:tcW w:w="3831" w:type="dxa"/>
          </w:tcPr>
          <w:p w14:paraId="7B914E65" w14:textId="343E15FA" w:rsidR="003236AB" w:rsidRPr="00F60500" w:rsidRDefault="00C06489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I. L. S.</w:t>
            </w:r>
          </w:p>
        </w:tc>
        <w:tc>
          <w:tcPr>
            <w:tcW w:w="2209" w:type="dxa"/>
          </w:tcPr>
          <w:p w14:paraId="10797035" w14:textId="4CDDE885" w:rsidR="003236AB" w:rsidRPr="00F60500" w:rsidRDefault="00C0648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23/03/2021</w:t>
            </w:r>
          </w:p>
        </w:tc>
        <w:tc>
          <w:tcPr>
            <w:tcW w:w="1985" w:type="dxa"/>
          </w:tcPr>
          <w:p w14:paraId="1DD249F1" w14:textId="782E01D7" w:rsidR="003236AB" w:rsidRPr="00F60500" w:rsidRDefault="00C0648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13/04/2021</w:t>
            </w:r>
          </w:p>
        </w:tc>
        <w:tc>
          <w:tcPr>
            <w:tcW w:w="5953" w:type="dxa"/>
          </w:tcPr>
          <w:p w14:paraId="276B6E3B" w14:textId="180998E8" w:rsidR="003236AB" w:rsidRPr="00F60500" w:rsidRDefault="00C06489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704604</w:t>
            </w:r>
          </w:p>
        </w:tc>
      </w:tr>
      <w:tr w:rsidR="00F60500" w:rsidRPr="00F60500" w14:paraId="3B1B5466" w14:textId="77777777" w:rsidTr="0000556D">
        <w:tc>
          <w:tcPr>
            <w:tcW w:w="901" w:type="dxa"/>
          </w:tcPr>
          <w:p w14:paraId="12455C53" w14:textId="0A352131" w:rsidR="003236AB" w:rsidRPr="00F60500" w:rsidRDefault="007F15E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281</w:t>
            </w:r>
          </w:p>
        </w:tc>
        <w:tc>
          <w:tcPr>
            <w:tcW w:w="3831" w:type="dxa"/>
          </w:tcPr>
          <w:p w14:paraId="09F395C7" w14:textId="2BC66A27" w:rsidR="003236AB" w:rsidRPr="00F60500" w:rsidRDefault="002F712A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D. A.</w:t>
            </w:r>
          </w:p>
        </w:tc>
        <w:tc>
          <w:tcPr>
            <w:tcW w:w="2209" w:type="dxa"/>
          </w:tcPr>
          <w:p w14:paraId="60C59A8E" w14:textId="75E3229F" w:rsidR="003236AB" w:rsidRPr="00F60500" w:rsidRDefault="002F712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23/03/2021</w:t>
            </w:r>
          </w:p>
        </w:tc>
        <w:tc>
          <w:tcPr>
            <w:tcW w:w="1985" w:type="dxa"/>
          </w:tcPr>
          <w:p w14:paraId="17C71A52" w14:textId="25B42067" w:rsidR="003236AB" w:rsidRPr="00F60500" w:rsidRDefault="002F712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13/04/2021</w:t>
            </w:r>
          </w:p>
        </w:tc>
        <w:tc>
          <w:tcPr>
            <w:tcW w:w="5953" w:type="dxa"/>
          </w:tcPr>
          <w:p w14:paraId="4C49825F" w14:textId="0A4BE5F7" w:rsidR="003236AB" w:rsidRPr="00F60500" w:rsidRDefault="002F712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702305</w:t>
            </w:r>
          </w:p>
        </w:tc>
      </w:tr>
      <w:tr w:rsidR="00F60500" w:rsidRPr="00F60500" w14:paraId="0AF766EE" w14:textId="77777777" w:rsidTr="0000556D">
        <w:tc>
          <w:tcPr>
            <w:tcW w:w="901" w:type="dxa"/>
          </w:tcPr>
          <w:p w14:paraId="77789EFA" w14:textId="3346FD1D" w:rsidR="003236AB" w:rsidRPr="00F60500" w:rsidRDefault="007F15E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282</w:t>
            </w:r>
          </w:p>
        </w:tc>
        <w:tc>
          <w:tcPr>
            <w:tcW w:w="3831" w:type="dxa"/>
          </w:tcPr>
          <w:p w14:paraId="6977D11B" w14:textId="1CC1E057" w:rsidR="003236AB" w:rsidRPr="00F60500" w:rsidRDefault="002F712A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J. G.</w:t>
            </w:r>
          </w:p>
        </w:tc>
        <w:tc>
          <w:tcPr>
            <w:tcW w:w="2209" w:type="dxa"/>
          </w:tcPr>
          <w:p w14:paraId="349DF56A" w14:textId="54C83881" w:rsidR="003236AB" w:rsidRPr="00F60500" w:rsidRDefault="002F712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23/03/2021</w:t>
            </w:r>
          </w:p>
        </w:tc>
        <w:tc>
          <w:tcPr>
            <w:tcW w:w="1985" w:type="dxa"/>
          </w:tcPr>
          <w:p w14:paraId="2ADCBFF9" w14:textId="202C90F8" w:rsidR="003236AB" w:rsidRPr="00F60500" w:rsidRDefault="002F712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13/04/2021</w:t>
            </w:r>
          </w:p>
        </w:tc>
        <w:tc>
          <w:tcPr>
            <w:tcW w:w="5953" w:type="dxa"/>
          </w:tcPr>
          <w:p w14:paraId="71BD6C7A" w14:textId="68C24758" w:rsidR="003236AB" w:rsidRPr="00F60500" w:rsidRDefault="002F712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702507</w:t>
            </w:r>
          </w:p>
        </w:tc>
      </w:tr>
      <w:tr w:rsidR="00F60500" w:rsidRPr="00F60500" w14:paraId="26FEAC05" w14:textId="77777777" w:rsidTr="0000556D">
        <w:tc>
          <w:tcPr>
            <w:tcW w:w="901" w:type="dxa"/>
          </w:tcPr>
          <w:p w14:paraId="305E06AF" w14:textId="456910BC" w:rsidR="003236AB" w:rsidRPr="00F60500" w:rsidRDefault="007F15E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283</w:t>
            </w:r>
          </w:p>
        </w:tc>
        <w:tc>
          <w:tcPr>
            <w:tcW w:w="3831" w:type="dxa"/>
          </w:tcPr>
          <w:p w14:paraId="223324F1" w14:textId="0037DF3A" w:rsidR="003236AB" w:rsidRPr="00F60500" w:rsidRDefault="002F712A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R. S.</w:t>
            </w:r>
          </w:p>
        </w:tc>
        <w:tc>
          <w:tcPr>
            <w:tcW w:w="2209" w:type="dxa"/>
          </w:tcPr>
          <w:p w14:paraId="1F1D0253" w14:textId="7A7B68E4" w:rsidR="003236AB" w:rsidRPr="00F60500" w:rsidRDefault="002F712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23/03/2021</w:t>
            </w:r>
          </w:p>
        </w:tc>
        <w:tc>
          <w:tcPr>
            <w:tcW w:w="1985" w:type="dxa"/>
          </w:tcPr>
          <w:p w14:paraId="36EEFCA6" w14:textId="6B73F534" w:rsidR="003236AB" w:rsidRPr="00F60500" w:rsidRDefault="002F712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13/04/2021</w:t>
            </w:r>
          </w:p>
        </w:tc>
        <w:tc>
          <w:tcPr>
            <w:tcW w:w="5953" w:type="dxa"/>
          </w:tcPr>
          <w:p w14:paraId="095F459F" w14:textId="5A92B636" w:rsidR="003236AB" w:rsidRPr="00F60500" w:rsidRDefault="002F712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703407</w:t>
            </w:r>
          </w:p>
        </w:tc>
      </w:tr>
      <w:tr w:rsidR="00F60500" w:rsidRPr="00F60500" w14:paraId="5717B2C8" w14:textId="77777777" w:rsidTr="0000556D">
        <w:tc>
          <w:tcPr>
            <w:tcW w:w="901" w:type="dxa"/>
          </w:tcPr>
          <w:p w14:paraId="0827DD7A" w14:textId="6AB3D5E9" w:rsidR="003236AB" w:rsidRPr="00F60500" w:rsidRDefault="007F15E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284</w:t>
            </w:r>
          </w:p>
        </w:tc>
        <w:tc>
          <w:tcPr>
            <w:tcW w:w="3831" w:type="dxa"/>
          </w:tcPr>
          <w:p w14:paraId="7C684E15" w14:textId="49652C3A" w:rsidR="003236AB" w:rsidRPr="00F60500" w:rsidRDefault="002F712A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B. S.</w:t>
            </w:r>
          </w:p>
        </w:tc>
        <w:tc>
          <w:tcPr>
            <w:tcW w:w="2209" w:type="dxa"/>
          </w:tcPr>
          <w:p w14:paraId="488887BF" w14:textId="495E9B84" w:rsidR="003236AB" w:rsidRPr="00F60500" w:rsidRDefault="002F712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23/03/2021</w:t>
            </w:r>
          </w:p>
        </w:tc>
        <w:tc>
          <w:tcPr>
            <w:tcW w:w="1985" w:type="dxa"/>
          </w:tcPr>
          <w:p w14:paraId="38CC77A3" w14:textId="4D80E6C0" w:rsidR="003236AB" w:rsidRPr="00F60500" w:rsidRDefault="002F712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13/04/2021</w:t>
            </w:r>
          </w:p>
        </w:tc>
        <w:tc>
          <w:tcPr>
            <w:tcW w:w="5953" w:type="dxa"/>
          </w:tcPr>
          <w:p w14:paraId="17168C79" w14:textId="65213EBF" w:rsidR="003236AB" w:rsidRPr="00F60500" w:rsidRDefault="002F712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706309</w:t>
            </w:r>
          </w:p>
        </w:tc>
      </w:tr>
      <w:tr w:rsidR="00F60500" w:rsidRPr="00F60500" w14:paraId="17A34C65" w14:textId="77777777" w:rsidTr="0000556D">
        <w:tc>
          <w:tcPr>
            <w:tcW w:w="901" w:type="dxa"/>
          </w:tcPr>
          <w:p w14:paraId="3AE0872A" w14:textId="10222EC7" w:rsidR="003236AB" w:rsidRPr="00F60500" w:rsidRDefault="007F15E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lastRenderedPageBreak/>
              <w:t>285</w:t>
            </w:r>
          </w:p>
        </w:tc>
        <w:tc>
          <w:tcPr>
            <w:tcW w:w="3831" w:type="dxa"/>
          </w:tcPr>
          <w:p w14:paraId="52AE218F" w14:textId="1194BB5A" w:rsidR="003236AB" w:rsidRPr="00F60500" w:rsidRDefault="00CB641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M.</w:t>
            </w:r>
          </w:p>
        </w:tc>
        <w:tc>
          <w:tcPr>
            <w:tcW w:w="2209" w:type="dxa"/>
          </w:tcPr>
          <w:p w14:paraId="7D4A59D7" w14:textId="11E42A43" w:rsidR="003236AB" w:rsidRPr="00F60500" w:rsidRDefault="00CB641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23/03/2021</w:t>
            </w:r>
          </w:p>
        </w:tc>
        <w:tc>
          <w:tcPr>
            <w:tcW w:w="1985" w:type="dxa"/>
          </w:tcPr>
          <w:p w14:paraId="286586B7" w14:textId="79361983" w:rsidR="003236AB" w:rsidRPr="00F60500" w:rsidRDefault="00CB641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13/04/2021</w:t>
            </w:r>
          </w:p>
        </w:tc>
        <w:tc>
          <w:tcPr>
            <w:tcW w:w="5953" w:type="dxa"/>
          </w:tcPr>
          <w:p w14:paraId="59EDECD3" w14:textId="2B7DBA3E" w:rsidR="003236AB" w:rsidRPr="00F60500" w:rsidRDefault="00CB641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706705</w:t>
            </w:r>
          </w:p>
        </w:tc>
      </w:tr>
      <w:tr w:rsidR="00F60500" w:rsidRPr="00F60500" w14:paraId="3AFDB4DF" w14:textId="77777777" w:rsidTr="0000556D">
        <w:tc>
          <w:tcPr>
            <w:tcW w:w="901" w:type="dxa"/>
          </w:tcPr>
          <w:p w14:paraId="495F41CB" w14:textId="3210A4E1" w:rsidR="00814806" w:rsidRPr="00F60500" w:rsidRDefault="008148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286</w:t>
            </w:r>
          </w:p>
        </w:tc>
        <w:tc>
          <w:tcPr>
            <w:tcW w:w="3831" w:type="dxa"/>
          </w:tcPr>
          <w:p w14:paraId="666BD82B" w14:textId="115E958C" w:rsidR="00814806" w:rsidRPr="00F60500" w:rsidRDefault="00CB641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W. R. A.</w:t>
            </w:r>
          </w:p>
        </w:tc>
        <w:tc>
          <w:tcPr>
            <w:tcW w:w="2209" w:type="dxa"/>
          </w:tcPr>
          <w:p w14:paraId="5250D824" w14:textId="749BD819" w:rsidR="00814806" w:rsidRPr="00F60500" w:rsidRDefault="00CB641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23/03/2021</w:t>
            </w:r>
          </w:p>
        </w:tc>
        <w:tc>
          <w:tcPr>
            <w:tcW w:w="1985" w:type="dxa"/>
          </w:tcPr>
          <w:p w14:paraId="0280B3D9" w14:textId="19BE38C9" w:rsidR="00814806" w:rsidRPr="00F60500" w:rsidRDefault="00CB641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13/04/2021</w:t>
            </w:r>
          </w:p>
        </w:tc>
        <w:tc>
          <w:tcPr>
            <w:tcW w:w="5953" w:type="dxa"/>
          </w:tcPr>
          <w:p w14:paraId="1E804C59" w14:textId="31953AAE" w:rsidR="00814806" w:rsidRPr="00F60500" w:rsidRDefault="00CB641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708202</w:t>
            </w:r>
          </w:p>
        </w:tc>
      </w:tr>
      <w:tr w:rsidR="00F60500" w:rsidRPr="00F60500" w14:paraId="15F26CCF" w14:textId="77777777" w:rsidTr="0000556D">
        <w:tc>
          <w:tcPr>
            <w:tcW w:w="901" w:type="dxa"/>
          </w:tcPr>
          <w:p w14:paraId="2D619D05" w14:textId="43922BB9" w:rsidR="00814806" w:rsidRPr="00F60500" w:rsidRDefault="008148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287</w:t>
            </w:r>
          </w:p>
        </w:tc>
        <w:tc>
          <w:tcPr>
            <w:tcW w:w="3831" w:type="dxa"/>
          </w:tcPr>
          <w:p w14:paraId="14D1A342" w14:textId="44F8FFE0" w:rsidR="00814806" w:rsidRPr="00F60500" w:rsidRDefault="00CB641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J. P.</w:t>
            </w:r>
          </w:p>
        </w:tc>
        <w:tc>
          <w:tcPr>
            <w:tcW w:w="2209" w:type="dxa"/>
          </w:tcPr>
          <w:p w14:paraId="4970D7AB" w14:textId="1F7D05F9" w:rsidR="00814806" w:rsidRPr="00F60500" w:rsidRDefault="00CB641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23/03/2021</w:t>
            </w:r>
          </w:p>
        </w:tc>
        <w:tc>
          <w:tcPr>
            <w:tcW w:w="1985" w:type="dxa"/>
          </w:tcPr>
          <w:p w14:paraId="090E99E9" w14:textId="1A5AF3E1" w:rsidR="00814806" w:rsidRPr="00F60500" w:rsidRDefault="00CB641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13/04/2021</w:t>
            </w:r>
          </w:p>
        </w:tc>
        <w:tc>
          <w:tcPr>
            <w:tcW w:w="5953" w:type="dxa"/>
          </w:tcPr>
          <w:p w14:paraId="10332A82" w14:textId="2E4AD116" w:rsidR="00814806" w:rsidRPr="00F60500" w:rsidRDefault="00CB641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706903</w:t>
            </w:r>
          </w:p>
        </w:tc>
      </w:tr>
      <w:tr w:rsidR="00F60500" w:rsidRPr="00F60500" w14:paraId="59821F56" w14:textId="77777777" w:rsidTr="0000556D">
        <w:tc>
          <w:tcPr>
            <w:tcW w:w="901" w:type="dxa"/>
          </w:tcPr>
          <w:p w14:paraId="4F00C316" w14:textId="59A425D5" w:rsidR="00814806" w:rsidRPr="00F60500" w:rsidRDefault="008148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288</w:t>
            </w:r>
          </w:p>
        </w:tc>
        <w:tc>
          <w:tcPr>
            <w:tcW w:w="3831" w:type="dxa"/>
          </w:tcPr>
          <w:p w14:paraId="6B4907C5" w14:textId="07440460" w:rsidR="00814806" w:rsidRPr="00F60500" w:rsidRDefault="00CB641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M. N.</w:t>
            </w:r>
          </w:p>
        </w:tc>
        <w:tc>
          <w:tcPr>
            <w:tcW w:w="2209" w:type="dxa"/>
          </w:tcPr>
          <w:p w14:paraId="6BBBF62B" w14:textId="57688002" w:rsidR="00814806" w:rsidRPr="00F60500" w:rsidRDefault="00CB641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23/03/2021</w:t>
            </w:r>
          </w:p>
        </w:tc>
        <w:tc>
          <w:tcPr>
            <w:tcW w:w="1985" w:type="dxa"/>
          </w:tcPr>
          <w:p w14:paraId="24DFB527" w14:textId="5F03C236" w:rsidR="00814806" w:rsidRPr="00F60500" w:rsidRDefault="00CB641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13/04/2021</w:t>
            </w:r>
          </w:p>
        </w:tc>
        <w:tc>
          <w:tcPr>
            <w:tcW w:w="5953" w:type="dxa"/>
          </w:tcPr>
          <w:p w14:paraId="35355171" w14:textId="2E3E8AA1" w:rsidR="00814806" w:rsidRPr="00F60500" w:rsidRDefault="00CB641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704001</w:t>
            </w:r>
          </w:p>
        </w:tc>
      </w:tr>
      <w:tr w:rsidR="00F60500" w:rsidRPr="00F60500" w14:paraId="1DAA9DD7" w14:textId="77777777" w:rsidTr="0000556D">
        <w:tc>
          <w:tcPr>
            <w:tcW w:w="901" w:type="dxa"/>
          </w:tcPr>
          <w:p w14:paraId="7D5C7BA5" w14:textId="094C3D1D" w:rsidR="00814806" w:rsidRPr="00F60500" w:rsidRDefault="008148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289</w:t>
            </w:r>
          </w:p>
        </w:tc>
        <w:tc>
          <w:tcPr>
            <w:tcW w:w="3831" w:type="dxa"/>
          </w:tcPr>
          <w:p w14:paraId="600076DB" w14:textId="30590361" w:rsidR="00814806" w:rsidRPr="00F60500" w:rsidRDefault="00CB641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P. R. P.</w:t>
            </w:r>
          </w:p>
        </w:tc>
        <w:tc>
          <w:tcPr>
            <w:tcW w:w="2209" w:type="dxa"/>
          </w:tcPr>
          <w:p w14:paraId="0CDC8A9A" w14:textId="61E35F40" w:rsidR="00814806" w:rsidRPr="00F60500" w:rsidRDefault="00CB641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23/03/2021</w:t>
            </w:r>
          </w:p>
        </w:tc>
        <w:tc>
          <w:tcPr>
            <w:tcW w:w="1985" w:type="dxa"/>
          </w:tcPr>
          <w:p w14:paraId="03BDDDA9" w14:textId="6ACA113C" w:rsidR="00814806" w:rsidRPr="00F60500" w:rsidRDefault="00CB641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13/04/2021</w:t>
            </w:r>
          </w:p>
        </w:tc>
        <w:tc>
          <w:tcPr>
            <w:tcW w:w="5953" w:type="dxa"/>
          </w:tcPr>
          <w:p w14:paraId="25ED5A36" w14:textId="650415B8" w:rsidR="00814806" w:rsidRPr="00F60500" w:rsidRDefault="00CB641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700009</w:t>
            </w:r>
          </w:p>
        </w:tc>
      </w:tr>
      <w:tr w:rsidR="00F60500" w:rsidRPr="00F60500" w14:paraId="532EB107" w14:textId="77777777" w:rsidTr="0000556D">
        <w:tc>
          <w:tcPr>
            <w:tcW w:w="901" w:type="dxa"/>
          </w:tcPr>
          <w:p w14:paraId="531245E4" w14:textId="4CD1481E" w:rsidR="00814806" w:rsidRPr="00F60500" w:rsidRDefault="008148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290</w:t>
            </w:r>
          </w:p>
        </w:tc>
        <w:tc>
          <w:tcPr>
            <w:tcW w:w="3831" w:type="dxa"/>
          </w:tcPr>
          <w:p w14:paraId="7F1022DA" w14:textId="68C21579" w:rsidR="00814806" w:rsidRPr="00F60500" w:rsidRDefault="00CB641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C. B.</w:t>
            </w:r>
          </w:p>
        </w:tc>
        <w:tc>
          <w:tcPr>
            <w:tcW w:w="2209" w:type="dxa"/>
          </w:tcPr>
          <w:p w14:paraId="2915FC09" w14:textId="78BEB6CB" w:rsidR="00814806" w:rsidRPr="00F60500" w:rsidRDefault="00CB641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23/03/2021</w:t>
            </w:r>
          </w:p>
        </w:tc>
        <w:tc>
          <w:tcPr>
            <w:tcW w:w="1985" w:type="dxa"/>
          </w:tcPr>
          <w:p w14:paraId="4B729C0B" w14:textId="477782E8" w:rsidR="00814806" w:rsidRPr="00F60500" w:rsidRDefault="00CB641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13/04/2021</w:t>
            </w:r>
          </w:p>
        </w:tc>
        <w:tc>
          <w:tcPr>
            <w:tcW w:w="5953" w:type="dxa"/>
          </w:tcPr>
          <w:p w14:paraId="06D9235F" w14:textId="4EE5CD2E" w:rsidR="00814806" w:rsidRPr="00F60500" w:rsidRDefault="00CB641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704503</w:t>
            </w:r>
          </w:p>
        </w:tc>
      </w:tr>
      <w:tr w:rsidR="00F60500" w:rsidRPr="00F60500" w14:paraId="4BC9021E" w14:textId="77777777" w:rsidTr="0000556D">
        <w:tc>
          <w:tcPr>
            <w:tcW w:w="901" w:type="dxa"/>
          </w:tcPr>
          <w:p w14:paraId="64CFED5B" w14:textId="13C884C9" w:rsidR="00814806" w:rsidRPr="00F60500" w:rsidRDefault="008148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291</w:t>
            </w:r>
          </w:p>
        </w:tc>
        <w:tc>
          <w:tcPr>
            <w:tcW w:w="3831" w:type="dxa"/>
          </w:tcPr>
          <w:p w14:paraId="17D1B346" w14:textId="60FD41D0" w:rsidR="00814806" w:rsidRPr="00F60500" w:rsidRDefault="00CB641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G. S.</w:t>
            </w:r>
          </w:p>
        </w:tc>
        <w:tc>
          <w:tcPr>
            <w:tcW w:w="2209" w:type="dxa"/>
          </w:tcPr>
          <w:p w14:paraId="62D73787" w14:textId="6ED2BC2D" w:rsidR="00814806" w:rsidRPr="00F60500" w:rsidRDefault="00CB641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13/03/2021</w:t>
            </w:r>
          </w:p>
        </w:tc>
        <w:tc>
          <w:tcPr>
            <w:tcW w:w="1985" w:type="dxa"/>
          </w:tcPr>
          <w:p w14:paraId="757A3199" w14:textId="2589EE9B" w:rsidR="00814806" w:rsidRPr="00F60500" w:rsidRDefault="00CB641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13/04/2021</w:t>
            </w:r>
          </w:p>
        </w:tc>
        <w:tc>
          <w:tcPr>
            <w:tcW w:w="5953" w:type="dxa"/>
          </w:tcPr>
          <w:p w14:paraId="6BCDA893" w14:textId="37936549" w:rsidR="00814806" w:rsidRPr="00F60500" w:rsidRDefault="00CB641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707805</w:t>
            </w:r>
          </w:p>
        </w:tc>
      </w:tr>
      <w:tr w:rsidR="00F60500" w:rsidRPr="00F60500" w14:paraId="1078534F" w14:textId="77777777" w:rsidTr="0000556D">
        <w:tc>
          <w:tcPr>
            <w:tcW w:w="901" w:type="dxa"/>
          </w:tcPr>
          <w:p w14:paraId="6ED31232" w14:textId="0E9ADD5A" w:rsidR="00814806" w:rsidRPr="00F60500" w:rsidRDefault="008148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292</w:t>
            </w:r>
          </w:p>
        </w:tc>
        <w:tc>
          <w:tcPr>
            <w:tcW w:w="3831" w:type="dxa"/>
          </w:tcPr>
          <w:p w14:paraId="326DEB38" w14:textId="2CA1651B" w:rsidR="00814806" w:rsidRPr="00F60500" w:rsidRDefault="00CB641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V.</w:t>
            </w:r>
          </w:p>
        </w:tc>
        <w:tc>
          <w:tcPr>
            <w:tcW w:w="2209" w:type="dxa"/>
          </w:tcPr>
          <w:p w14:paraId="3DE5A247" w14:textId="46B09081" w:rsidR="00814806" w:rsidRPr="00F60500" w:rsidRDefault="00CB641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13/03/2021</w:t>
            </w:r>
          </w:p>
        </w:tc>
        <w:tc>
          <w:tcPr>
            <w:tcW w:w="1985" w:type="dxa"/>
          </w:tcPr>
          <w:p w14:paraId="2D8F5CF4" w14:textId="7EA47A94" w:rsidR="00814806" w:rsidRPr="00F60500" w:rsidRDefault="00CB641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13/04/2021</w:t>
            </w:r>
          </w:p>
        </w:tc>
        <w:tc>
          <w:tcPr>
            <w:tcW w:w="5953" w:type="dxa"/>
          </w:tcPr>
          <w:p w14:paraId="6FEDCA57" w14:textId="06FF782E" w:rsidR="00814806" w:rsidRPr="00F60500" w:rsidRDefault="00CB641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700208</w:t>
            </w:r>
          </w:p>
        </w:tc>
      </w:tr>
      <w:tr w:rsidR="00F60500" w:rsidRPr="00F60500" w14:paraId="36EF4006" w14:textId="77777777" w:rsidTr="0000556D">
        <w:tc>
          <w:tcPr>
            <w:tcW w:w="901" w:type="dxa"/>
          </w:tcPr>
          <w:p w14:paraId="680C59A3" w14:textId="662A805D" w:rsidR="00814806" w:rsidRPr="00F60500" w:rsidRDefault="008148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293</w:t>
            </w:r>
          </w:p>
        </w:tc>
        <w:tc>
          <w:tcPr>
            <w:tcW w:w="3831" w:type="dxa"/>
          </w:tcPr>
          <w:p w14:paraId="3CD79FE0" w14:textId="11B22C4B" w:rsidR="00814806" w:rsidRPr="00F60500" w:rsidRDefault="00CB641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P. C. V.</w:t>
            </w:r>
          </w:p>
        </w:tc>
        <w:tc>
          <w:tcPr>
            <w:tcW w:w="2209" w:type="dxa"/>
          </w:tcPr>
          <w:p w14:paraId="371D302A" w14:textId="7B59F9D5" w:rsidR="00814806" w:rsidRPr="00F60500" w:rsidRDefault="00CB641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23/03/2021</w:t>
            </w:r>
          </w:p>
        </w:tc>
        <w:tc>
          <w:tcPr>
            <w:tcW w:w="1985" w:type="dxa"/>
          </w:tcPr>
          <w:p w14:paraId="75CD8249" w14:textId="45D2503F" w:rsidR="00814806" w:rsidRPr="00F60500" w:rsidRDefault="00CB641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13/04/2021</w:t>
            </w:r>
          </w:p>
        </w:tc>
        <w:tc>
          <w:tcPr>
            <w:tcW w:w="5953" w:type="dxa"/>
          </w:tcPr>
          <w:p w14:paraId="680C3236" w14:textId="305D6212" w:rsidR="00814806" w:rsidRPr="00F60500" w:rsidRDefault="00CB641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700008</w:t>
            </w:r>
          </w:p>
        </w:tc>
      </w:tr>
      <w:tr w:rsidR="00F60500" w:rsidRPr="00F60500" w14:paraId="400DF673" w14:textId="77777777" w:rsidTr="0000556D">
        <w:tc>
          <w:tcPr>
            <w:tcW w:w="901" w:type="dxa"/>
          </w:tcPr>
          <w:p w14:paraId="1543E1E2" w14:textId="078B523F" w:rsidR="00814806" w:rsidRPr="00F60500" w:rsidRDefault="008148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294</w:t>
            </w:r>
          </w:p>
        </w:tc>
        <w:tc>
          <w:tcPr>
            <w:tcW w:w="3831" w:type="dxa"/>
          </w:tcPr>
          <w:p w14:paraId="683D6102" w14:textId="09881692" w:rsidR="00814806" w:rsidRPr="00F60500" w:rsidRDefault="00CB641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E. P.</w:t>
            </w:r>
          </w:p>
        </w:tc>
        <w:tc>
          <w:tcPr>
            <w:tcW w:w="2209" w:type="dxa"/>
          </w:tcPr>
          <w:p w14:paraId="15BF75A0" w14:textId="44D6A433" w:rsidR="00814806" w:rsidRPr="00F60500" w:rsidRDefault="00CB641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23/03/2021</w:t>
            </w:r>
          </w:p>
        </w:tc>
        <w:tc>
          <w:tcPr>
            <w:tcW w:w="1985" w:type="dxa"/>
          </w:tcPr>
          <w:p w14:paraId="6D10442D" w14:textId="7966051A" w:rsidR="00814806" w:rsidRPr="00F60500" w:rsidRDefault="00CB641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13/04/2021</w:t>
            </w:r>
          </w:p>
        </w:tc>
        <w:tc>
          <w:tcPr>
            <w:tcW w:w="5953" w:type="dxa"/>
          </w:tcPr>
          <w:p w14:paraId="24147660" w14:textId="59DEA8B6" w:rsidR="00814806" w:rsidRPr="00F60500" w:rsidRDefault="00CB641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702506</w:t>
            </w:r>
          </w:p>
        </w:tc>
      </w:tr>
      <w:tr w:rsidR="00F60500" w:rsidRPr="00F60500" w14:paraId="04AEB212" w14:textId="77777777" w:rsidTr="0000556D">
        <w:tc>
          <w:tcPr>
            <w:tcW w:w="901" w:type="dxa"/>
          </w:tcPr>
          <w:p w14:paraId="0A7879F4" w14:textId="06DEE1EE" w:rsidR="00814806" w:rsidRPr="00F60500" w:rsidRDefault="008148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295</w:t>
            </w:r>
          </w:p>
        </w:tc>
        <w:tc>
          <w:tcPr>
            <w:tcW w:w="3831" w:type="dxa"/>
          </w:tcPr>
          <w:p w14:paraId="4AEB4C26" w14:textId="4DFB281B" w:rsidR="00814806" w:rsidRPr="00F60500" w:rsidRDefault="00CB641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G. D. S.</w:t>
            </w:r>
          </w:p>
        </w:tc>
        <w:tc>
          <w:tcPr>
            <w:tcW w:w="2209" w:type="dxa"/>
          </w:tcPr>
          <w:p w14:paraId="3FD524B9" w14:textId="373E736B" w:rsidR="00814806" w:rsidRPr="00F60500" w:rsidRDefault="00CB641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23/03/2021</w:t>
            </w:r>
          </w:p>
        </w:tc>
        <w:tc>
          <w:tcPr>
            <w:tcW w:w="1985" w:type="dxa"/>
          </w:tcPr>
          <w:p w14:paraId="6EEE9BA8" w14:textId="71DEA104" w:rsidR="00814806" w:rsidRPr="00F60500" w:rsidRDefault="00CB641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13/04/2021</w:t>
            </w:r>
          </w:p>
        </w:tc>
        <w:tc>
          <w:tcPr>
            <w:tcW w:w="5953" w:type="dxa"/>
          </w:tcPr>
          <w:p w14:paraId="52D65CB0" w14:textId="04D40BCB" w:rsidR="00814806" w:rsidRPr="00F60500" w:rsidRDefault="00CB641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700405</w:t>
            </w:r>
          </w:p>
        </w:tc>
      </w:tr>
      <w:tr w:rsidR="00F60500" w:rsidRPr="00F60500" w14:paraId="40B885FA" w14:textId="77777777" w:rsidTr="0000556D">
        <w:tc>
          <w:tcPr>
            <w:tcW w:w="901" w:type="dxa"/>
          </w:tcPr>
          <w:p w14:paraId="4B2BACCE" w14:textId="2F8E0CED" w:rsidR="00814806" w:rsidRPr="00F60500" w:rsidRDefault="008148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296</w:t>
            </w:r>
          </w:p>
        </w:tc>
        <w:tc>
          <w:tcPr>
            <w:tcW w:w="3831" w:type="dxa"/>
          </w:tcPr>
          <w:p w14:paraId="659140A9" w14:textId="5C756E34" w:rsidR="00F827AE" w:rsidRPr="00F60500" w:rsidRDefault="00F827A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E. D.</w:t>
            </w:r>
          </w:p>
        </w:tc>
        <w:tc>
          <w:tcPr>
            <w:tcW w:w="2209" w:type="dxa"/>
          </w:tcPr>
          <w:p w14:paraId="106A8DD5" w14:textId="20119B55" w:rsidR="00814806" w:rsidRPr="00F60500" w:rsidRDefault="00F827A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23/03/2021</w:t>
            </w:r>
          </w:p>
        </w:tc>
        <w:tc>
          <w:tcPr>
            <w:tcW w:w="1985" w:type="dxa"/>
          </w:tcPr>
          <w:p w14:paraId="62CFD036" w14:textId="5E80D635" w:rsidR="00814806" w:rsidRPr="00F60500" w:rsidRDefault="00F827A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13/04/2021</w:t>
            </w:r>
          </w:p>
        </w:tc>
        <w:tc>
          <w:tcPr>
            <w:tcW w:w="5953" w:type="dxa"/>
          </w:tcPr>
          <w:p w14:paraId="59738B6C" w14:textId="0FA6904A" w:rsidR="00814806" w:rsidRPr="00F60500" w:rsidRDefault="00F827A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700002</w:t>
            </w:r>
          </w:p>
        </w:tc>
      </w:tr>
      <w:tr w:rsidR="00F60500" w:rsidRPr="00F60500" w14:paraId="77ABF98B" w14:textId="77777777" w:rsidTr="0000556D">
        <w:tc>
          <w:tcPr>
            <w:tcW w:w="901" w:type="dxa"/>
          </w:tcPr>
          <w:p w14:paraId="040A8DEB" w14:textId="7792B30A" w:rsidR="00814806" w:rsidRPr="00F60500" w:rsidRDefault="008148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297</w:t>
            </w:r>
          </w:p>
        </w:tc>
        <w:tc>
          <w:tcPr>
            <w:tcW w:w="3831" w:type="dxa"/>
          </w:tcPr>
          <w:p w14:paraId="23F31696" w14:textId="03FA22FB" w:rsidR="00814806" w:rsidRPr="00F60500" w:rsidRDefault="00F827A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F. O.</w:t>
            </w:r>
          </w:p>
        </w:tc>
        <w:tc>
          <w:tcPr>
            <w:tcW w:w="2209" w:type="dxa"/>
          </w:tcPr>
          <w:p w14:paraId="3FB64465" w14:textId="2E1C9E39" w:rsidR="00814806" w:rsidRPr="00F60500" w:rsidRDefault="00F827A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23/03/2021</w:t>
            </w:r>
          </w:p>
        </w:tc>
        <w:tc>
          <w:tcPr>
            <w:tcW w:w="1985" w:type="dxa"/>
          </w:tcPr>
          <w:p w14:paraId="4E6AB09B" w14:textId="1AEEBC89" w:rsidR="00814806" w:rsidRPr="00F60500" w:rsidRDefault="00F827A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13/04/2021</w:t>
            </w:r>
          </w:p>
        </w:tc>
        <w:tc>
          <w:tcPr>
            <w:tcW w:w="5953" w:type="dxa"/>
          </w:tcPr>
          <w:p w14:paraId="6E0602F2" w14:textId="53C3A6B7" w:rsidR="00814806" w:rsidRPr="00F60500" w:rsidRDefault="00F827A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708207</w:t>
            </w:r>
          </w:p>
        </w:tc>
      </w:tr>
      <w:tr w:rsidR="00F60500" w:rsidRPr="00F60500" w14:paraId="76363980" w14:textId="77777777" w:rsidTr="0000556D">
        <w:tc>
          <w:tcPr>
            <w:tcW w:w="901" w:type="dxa"/>
          </w:tcPr>
          <w:p w14:paraId="5020B4EE" w14:textId="51EB89C2" w:rsidR="00814806" w:rsidRPr="00F60500" w:rsidRDefault="008148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298</w:t>
            </w:r>
          </w:p>
        </w:tc>
        <w:tc>
          <w:tcPr>
            <w:tcW w:w="3831" w:type="dxa"/>
          </w:tcPr>
          <w:p w14:paraId="11C9E18F" w14:textId="13DF973F" w:rsidR="00814806" w:rsidRPr="00F60500" w:rsidRDefault="00F827A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R. S.</w:t>
            </w:r>
          </w:p>
        </w:tc>
        <w:tc>
          <w:tcPr>
            <w:tcW w:w="2209" w:type="dxa"/>
          </w:tcPr>
          <w:p w14:paraId="08DEEF4A" w14:textId="03B9FA6C" w:rsidR="00814806" w:rsidRPr="00F60500" w:rsidRDefault="00F827A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23/03/2021</w:t>
            </w:r>
          </w:p>
        </w:tc>
        <w:tc>
          <w:tcPr>
            <w:tcW w:w="1985" w:type="dxa"/>
          </w:tcPr>
          <w:p w14:paraId="6B8E902B" w14:textId="10C8ACFF" w:rsidR="00814806" w:rsidRPr="00F60500" w:rsidRDefault="00F827A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13/04/2021</w:t>
            </w:r>
          </w:p>
        </w:tc>
        <w:tc>
          <w:tcPr>
            <w:tcW w:w="5953" w:type="dxa"/>
          </w:tcPr>
          <w:p w14:paraId="573DBADB" w14:textId="7DA1691B" w:rsidR="00814806" w:rsidRPr="00F60500" w:rsidRDefault="00F827A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706005</w:t>
            </w:r>
          </w:p>
        </w:tc>
      </w:tr>
      <w:tr w:rsidR="00F60500" w:rsidRPr="00F60500" w14:paraId="30F8440D" w14:textId="77777777" w:rsidTr="0000556D">
        <w:tc>
          <w:tcPr>
            <w:tcW w:w="901" w:type="dxa"/>
          </w:tcPr>
          <w:p w14:paraId="1EC0DB56" w14:textId="5410AC85" w:rsidR="00814806" w:rsidRPr="00F60500" w:rsidRDefault="008148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299</w:t>
            </w:r>
          </w:p>
        </w:tc>
        <w:tc>
          <w:tcPr>
            <w:tcW w:w="3831" w:type="dxa"/>
          </w:tcPr>
          <w:p w14:paraId="67AB44D0" w14:textId="344A3309" w:rsidR="00814806" w:rsidRPr="00F60500" w:rsidRDefault="00F827A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C. S.</w:t>
            </w:r>
          </w:p>
        </w:tc>
        <w:tc>
          <w:tcPr>
            <w:tcW w:w="2209" w:type="dxa"/>
          </w:tcPr>
          <w:p w14:paraId="307BBFD9" w14:textId="1D94AE6C" w:rsidR="00814806" w:rsidRPr="00F60500" w:rsidRDefault="00F827A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13/03/2021</w:t>
            </w:r>
          </w:p>
        </w:tc>
        <w:tc>
          <w:tcPr>
            <w:tcW w:w="1985" w:type="dxa"/>
          </w:tcPr>
          <w:p w14:paraId="167BAAF8" w14:textId="6BF42A04" w:rsidR="00814806" w:rsidRPr="00F60500" w:rsidRDefault="00F827A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13/04/2021</w:t>
            </w:r>
          </w:p>
        </w:tc>
        <w:tc>
          <w:tcPr>
            <w:tcW w:w="5953" w:type="dxa"/>
          </w:tcPr>
          <w:p w14:paraId="215ABC58" w14:textId="10FCD1EB" w:rsidR="00814806" w:rsidRPr="00F60500" w:rsidRDefault="00F827A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706700</w:t>
            </w:r>
          </w:p>
        </w:tc>
      </w:tr>
      <w:tr w:rsidR="00F60500" w:rsidRPr="00F60500" w14:paraId="253D26AF" w14:textId="77777777" w:rsidTr="0000556D">
        <w:tc>
          <w:tcPr>
            <w:tcW w:w="901" w:type="dxa"/>
          </w:tcPr>
          <w:p w14:paraId="0307F531" w14:textId="1EB74A60" w:rsidR="00814806" w:rsidRPr="00F60500" w:rsidRDefault="008148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300</w:t>
            </w:r>
          </w:p>
        </w:tc>
        <w:tc>
          <w:tcPr>
            <w:tcW w:w="3831" w:type="dxa"/>
          </w:tcPr>
          <w:p w14:paraId="6355FB91" w14:textId="4E0DDE97" w:rsidR="00814806" w:rsidRPr="00F60500" w:rsidRDefault="00F827A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G. P. S.</w:t>
            </w:r>
          </w:p>
        </w:tc>
        <w:tc>
          <w:tcPr>
            <w:tcW w:w="2209" w:type="dxa"/>
          </w:tcPr>
          <w:p w14:paraId="74A0CE4E" w14:textId="052125DE" w:rsidR="00814806" w:rsidRPr="00F60500" w:rsidRDefault="00F827A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23/03/2021</w:t>
            </w:r>
          </w:p>
        </w:tc>
        <w:tc>
          <w:tcPr>
            <w:tcW w:w="1985" w:type="dxa"/>
          </w:tcPr>
          <w:p w14:paraId="58177501" w14:textId="63B67569" w:rsidR="00814806" w:rsidRPr="00F60500" w:rsidRDefault="00F827A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13/04/2021</w:t>
            </w:r>
          </w:p>
        </w:tc>
        <w:tc>
          <w:tcPr>
            <w:tcW w:w="5953" w:type="dxa"/>
          </w:tcPr>
          <w:p w14:paraId="16F08C25" w14:textId="69C32D16" w:rsidR="00814806" w:rsidRPr="00F60500" w:rsidRDefault="00F827A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700802</w:t>
            </w:r>
          </w:p>
        </w:tc>
      </w:tr>
      <w:tr w:rsidR="00F60500" w:rsidRPr="00F60500" w14:paraId="6BC83C16" w14:textId="77777777" w:rsidTr="0000556D">
        <w:tc>
          <w:tcPr>
            <w:tcW w:w="901" w:type="dxa"/>
          </w:tcPr>
          <w:p w14:paraId="6979FF78" w14:textId="78AD1977" w:rsidR="00814806" w:rsidRPr="00F60500" w:rsidRDefault="008148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301</w:t>
            </w:r>
          </w:p>
        </w:tc>
        <w:tc>
          <w:tcPr>
            <w:tcW w:w="3831" w:type="dxa"/>
          </w:tcPr>
          <w:p w14:paraId="084A9F2D" w14:textId="7FA58D10" w:rsidR="00814806" w:rsidRPr="00F60500" w:rsidRDefault="00F827A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V. F.</w:t>
            </w:r>
          </w:p>
        </w:tc>
        <w:tc>
          <w:tcPr>
            <w:tcW w:w="2209" w:type="dxa"/>
          </w:tcPr>
          <w:p w14:paraId="31C92923" w14:textId="0D21AA7B" w:rsidR="00814806" w:rsidRPr="00F60500" w:rsidRDefault="00F827A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23/03/2021</w:t>
            </w:r>
          </w:p>
        </w:tc>
        <w:tc>
          <w:tcPr>
            <w:tcW w:w="1985" w:type="dxa"/>
          </w:tcPr>
          <w:p w14:paraId="0D3BE881" w14:textId="5F95FA56" w:rsidR="00814806" w:rsidRPr="00F60500" w:rsidRDefault="00F827A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13/04/2021</w:t>
            </w:r>
          </w:p>
        </w:tc>
        <w:tc>
          <w:tcPr>
            <w:tcW w:w="5953" w:type="dxa"/>
          </w:tcPr>
          <w:p w14:paraId="4E534699" w14:textId="17B1A44A" w:rsidR="00814806" w:rsidRPr="00F60500" w:rsidRDefault="00F827A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704606</w:t>
            </w:r>
          </w:p>
        </w:tc>
      </w:tr>
      <w:tr w:rsidR="00F60500" w:rsidRPr="00F60500" w14:paraId="1AC23D19" w14:textId="77777777" w:rsidTr="0000556D">
        <w:tc>
          <w:tcPr>
            <w:tcW w:w="901" w:type="dxa"/>
          </w:tcPr>
          <w:p w14:paraId="6A5116CB" w14:textId="23B6ED35" w:rsidR="00814806" w:rsidRPr="00F60500" w:rsidRDefault="008148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302</w:t>
            </w:r>
          </w:p>
        </w:tc>
        <w:tc>
          <w:tcPr>
            <w:tcW w:w="3831" w:type="dxa"/>
          </w:tcPr>
          <w:p w14:paraId="43E45D5C" w14:textId="14F865B4" w:rsidR="00814806" w:rsidRPr="00F60500" w:rsidRDefault="00F827A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R. B. F.</w:t>
            </w:r>
          </w:p>
        </w:tc>
        <w:tc>
          <w:tcPr>
            <w:tcW w:w="2209" w:type="dxa"/>
          </w:tcPr>
          <w:p w14:paraId="2ADE76AD" w14:textId="1862746C" w:rsidR="00814806" w:rsidRPr="00F60500" w:rsidRDefault="00F827A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23/03/2021</w:t>
            </w:r>
          </w:p>
        </w:tc>
        <w:tc>
          <w:tcPr>
            <w:tcW w:w="1985" w:type="dxa"/>
          </w:tcPr>
          <w:p w14:paraId="337BA609" w14:textId="14191865" w:rsidR="00814806" w:rsidRPr="00F60500" w:rsidRDefault="00F827A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13/04/2021</w:t>
            </w:r>
          </w:p>
        </w:tc>
        <w:tc>
          <w:tcPr>
            <w:tcW w:w="5953" w:type="dxa"/>
          </w:tcPr>
          <w:p w14:paraId="299D8348" w14:textId="21C9A745" w:rsidR="00814806" w:rsidRPr="00F60500" w:rsidRDefault="00F827A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700700</w:t>
            </w:r>
          </w:p>
        </w:tc>
      </w:tr>
      <w:tr w:rsidR="00F60500" w:rsidRPr="00F60500" w14:paraId="10035692" w14:textId="77777777" w:rsidTr="0000556D">
        <w:tc>
          <w:tcPr>
            <w:tcW w:w="901" w:type="dxa"/>
          </w:tcPr>
          <w:p w14:paraId="0A9495A6" w14:textId="3BB6D136" w:rsidR="00814806" w:rsidRPr="00F60500" w:rsidRDefault="008148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303</w:t>
            </w:r>
          </w:p>
        </w:tc>
        <w:tc>
          <w:tcPr>
            <w:tcW w:w="3831" w:type="dxa"/>
          </w:tcPr>
          <w:p w14:paraId="013DAE91" w14:textId="5022CDF8" w:rsidR="00814806" w:rsidRPr="00F60500" w:rsidRDefault="00F827A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F. C. S.</w:t>
            </w:r>
          </w:p>
        </w:tc>
        <w:tc>
          <w:tcPr>
            <w:tcW w:w="2209" w:type="dxa"/>
          </w:tcPr>
          <w:p w14:paraId="365E9910" w14:textId="62447D02" w:rsidR="00814806" w:rsidRPr="00F60500" w:rsidRDefault="00F827A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23/03/2021</w:t>
            </w:r>
          </w:p>
        </w:tc>
        <w:tc>
          <w:tcPr>
            <w:tcW w:w="1985" w:type="dxa"/>
          </w:tcPr>
          <w:p w14:paraId="6622D0FB" w14:textId="787C8E5D" w:rsidR="00814806" w:rsidRPr="00F60500" w:rsidRDefault="00F827A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13/04/2021</w:t>
            </w:r>
          </w:p>
        </w:tc>
        <w:tc>
          <w:tcPr>
            <w:tcW w:w="5953" w:type="dxa"/>
          </w:tcPr>
          <w:p w14:paraId="60B80E24" w14:textId="5D6E816A" w:rsidR="00814806" w:rsidRPr="00F60500" w:rsidRDefault="00F827A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704506</w:t>
            </w:r>
          </w:p>
        </w:tc>
      </w:tr>
      <w:tr w:rsidR="00F60500" w:rsidRPr="00F60500" w14:paraId="44EF120D" w14:textId="77777777" w:rsidTr="0000556D">
        <w:tc>
          <w:tcPr>
            <w:tcW w:w="901" w:type="dxa"/>
          </w:tcPr>
          <w:p w14:paraId="30D099EA" w14:textId="6F84DEFA" w:rsidR="00814806" w:rsidRPr="00F60500" w:rsidRDefault="008148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304</w:t>
            </w:r>
          </w:p>
        </w:tc>
        <w:tc>
          <w:tcPr>
            <w:tcW w:w="3831" w:type="dxa"/>
          </w:tcPr>
          <w:p w14:paraId="4DAD7D73" w14:textId="7367B49E" w:rsidR="00814806" w:rsidRPr="00F60500" w:rsidRDefault="00F827A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X. A.</w:t>
            </w:r>
          </w:p>
        </w:tc>
        <w:tc>
          <w:tcPr>
            <w:tcW w:w="2209" w:type="dxa"/>
          </w:tcPr>
          <w:p w14:paraId="13B27DA5" w14:textId="6C890DED" w:rsidR="00814806" w:rsidRPr="00F60500" w:rsidRDefault="00F827A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23/03/2021</w:t>
            </w:r>
          </w:p>
        </w:tc>
        <w:tc>
          <w:tcPr>
            <w:tcW w:w="1985" w:type="dxa"/>
          </w:tcPr>
          <w:p w14:paraId="418AE6C0" w14:textId="60E8391A" w:rsidR="00814806" w:rsidRPr="00F60500" w:rsidRDefault="00F827A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13/04/2021</w:t>
            </w:r>
          </w:p>
        </w:tc>
        <w:tc>
          <w:tcPr>
            <w:tcW w:w="5953" w:type="dxa"/>
          </w:tcPr>
          <w:p w14:paraId="08C33C5B" w14:textId="47E38BF6" w:rsidR="00814806" w:rsidRPr="00F60500" w:rsidRDefault="00F827A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706300</w:t>
            </w:r>
          </w:p>
        </w:tc>
      </w:tr>
      <w:tr w:rsidR="00F60500" w:rsidRPr="00F60500" w14:paraId="7FEB8E77" w14:textId="77777777" w:rsidTr="0000556D">
        <w:tc>
          <w:tcPr>
            <w:tcW w:w="901" w:type="dxa"/>
          </w:tcPr>
          <w:p w14:paraId="272219B4" w14:textId="576B1F45" w:rsidR="00814806" w:rsidRPr="00F60500" w:rsidRDefault="008148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305</w:t>
            </w:r>
          </w:p>
        </w:tc>
        <w:tc>
          <w:tcPr>
            <w:tcW w:w="3831" w:type="dxa"/>
          </w:tcPr>
          <w:p w14:paraId="6240CC5B" w14:textId="7F7D3D52" w:rsidR="00814806" w:rsidRPr="00F60500" w:rsidRDefault="00F827A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M. R.</w:t>
            </w:r>
          </w:p>
        </w:tc>
        <w:tc>
          <w:tcPr>
            <w:tcW w:w="2209" w:type="dxa"/>
          </w:tcPr>
          <w:p w14:paraId="6AECA136" w14:textId="02A674A5" w:rsidR="00814806" w:rsidRPr="00F60500" w:rsidRDefault="00F827A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23/03/2021</w:t>
            </w:r>
          </w:p>
        </w:tc>
        <w:tc>
          <w:tcPr>
            <w:tcW w:w="1985" w:type="dxa"/>
          </w:tcPr>
          <w:p w14:paraId="12F192E0" w14:textId="46D5892D" w:rsidR="00814806" w:rsidRPr="00F60500" w:rsidRDefault="00F827A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13/04/2021</w:t>
            </w:r>
          </w:p>
        </w:tc>
        <w:tc>
          <w:tcPr>
            <w:tcW w:w="5953" w:type="dxa"/>
          </w:tcPr>
          <w:p w14:paraId="589C5166" w14:textId="08FC55C6" w:rsidR="00814806" w:rsidRPr="00F60500" w:rsidRDefault="00F827A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704400</w:t>
            </w:r>
          </w:p>
        </w:tc>
      </w:tr>
      <w:tr w:rsidR="00F60500" w:rsidRPr="00F60500" w14:paraId="23152B57" w14:textId="77777777" w:rsidTr="0000556D">
        <w:tc>
          <w:tcPr>
            <w:tcW w:w="901" w:type="dxa"/>
          </w:tcPr>
          <w:p w14:paraId="73E7298C" w14:textId="439B7D0C" w:rsidR="00814806" w:rsidRPr="00F60500" w:rsidRDefault="008148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306</w:t>
            </w:r>
          </w:p>
        </w:tc>
        <w:tc>
          <w:tcPr>
            <w:tcW w:w="3831" w:type="dxa"/>
          </w:tcPr>
          <w:p w14:paraId="0631C58A" w14:textId="53734FEA" w:rsidR="00814806" w:rsidRPr="00F60500" w:rsidRDefault="00F827A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M. O. A.</w:t>
            </w:r>
          </w:p>
        </w:tc>
        <w:tc>
          <w:tcPr>
            <w:tcW w:w="2209" w:type="dxa"/>
          </w:tcPr>
          <w:p w14:paraId="3E740557" w14:textId="09CDACB0" w:rsidR="00814806" w:rsidRPr="00F60500" w:rsidRDefault="00F827A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23/03/2021</w:t>
            </w:r>
          </w:p>
        </w:tc>
        <w:tc>
          <w:tcPr>
            <w:tcW w:w="1985" w:type="dxa"/>
          </w:tcPr>
          <w:p w14:paraId="03FDBC04" w14:textId="326685E6" w:rsidR="00814806" w:rsidRPr="00F60500" w:rsidRDefault="00F827A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13/04/2021</w:t>
            </w:r>
          </w:p>
        </w:tc>
        <w:tc>
          <w:tcPr>
            <w:tcW w:w="5953" w:type="dxa"/>
          </w:tcPr>
          <w:p w14:paraId="38229E06" w14:textId="222B979B" w:rsidR="00814806" w:rsidRPr="00F60500" w:rsidRDefault="00F827A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702906</w:t>
            </w:r>
          </w:p>
        </w:tc>
      </w:tr>
      <w:tr w:rsidR="00F60500" w:rsidRPr="00F60500" w14:paraId="158A5C90" w14:textId="77777777" w:rsidTr="0000556D">
        <w:tc>
          <w:tcPr>
            <w:tcW w:w="901" w:type="dxa"/>
          </w:tcPr>
          <w:p w14:paraId="62B4DD06" w14:textId="3F190D2D" w:rsidR="00814806" w:rsidRPr="00F60500" w:rsidRDefault="008148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307</w:t>
            </w:r>
          </w:p>
        </w:tc>
        <w:tc>
          <w:tcPr>
            <w:tcW w:w="3831" w:type="dxa"/>
          </w:tcPr>
          <w:p w14:paraId="4F901768" w14:textId="7D63E0FC" w:rsidR="00814806" w:rsidRPr="00F60500" w:rsidRDefault="00F827A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R. S.</w:t>
            </w:r>
          </w:p>
        </w:tc>
        <w:tc>
          <w:tcPr>
            <w:tcW w:w="2209" w:type="dxa"/>
          </w:tcPr>
          <w:p w14:paraId="65DECC0B" w14:textId="7BBB0EEA" w:rsidR="00814806" w:rsidRPr="00F60500" w:rsidRDefault="00F827A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23/03/2021</w:t>
            </w:r>
          </w:p>
        </w:tc>
        <w:tc>
          <w:tcPr>
            <w:tcW w:w="1985" w:type="dxa"/>
          </w:tcPr>
          <w:p w14:paraId="2F46A4FA" w14:textId="52383273" w:rsidR="00814806" w:rsidRPr="00F60500" w:rsidRDefault="00F827A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13/04/2021</w:t>
            </w:r>
          </w:p>
        </w:tc>
        <w:tc>
          <w:tcPr>
            <w:tcW w:w="5953" w:type="dxa"/>
          </w:tcPr>
          <w:p w14:paraId="4433E2A3" w14:textId="50F440F7" w:rsidR="00814806" w:rsidRPr="00F60500" w:rsidRDefault="00F827A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705001</w:t>
            </w:r>
          </w:p>
        </w:tc>
      </w:tr>
      <w:tr w:rsidR="00F60500" w:rsidRPr="00F60500" w14:paraId="40190655" w14:textId="77777777" w:rsidTr="0000556D">
        <w:tc>
          <w:tcPr>
            <w:tcW w:w="901" w:type="dxa"/>
          </w:tcPr>
          <w:p w14:paraId="2819D0C7" w14:textId="3F1B4CB1" w:rsidR="00814806" w:rsidRPr="00F60500" w:rsidRDefault="008148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308</w:t>
            </w:r>
          </w:p>
        </w:tc>
        <w:tc>
          <w:tcPr>
            <w:tcW w:w="3831" w:type="dxa"/>
          </w:tcPr>
          <w:p w14:paraId="016B268F" w14:textId="456D1FBE" w:rsidR="00814806" w:rsidRPr="00F60500" w:rsidRDefault="00F827A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C. F. N.</w:t>
            </w:r>
          </w:p>
        </w:tc>
        <w:tc>
          <w:tcPr>
            <w:tcW w:w="2209" w:type="dxa"/>
          </w:tcPr>
          <w:p w14:paraId="06B2DB46" w14:textId="066797F7" w:rsidR="00814806" w:rsidRPr="00F60500" w:rsidRDefault="00F827A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23/03/2021</w:t>
            </w:r>
          </w:p>
        </w:tc>
        <w:tc>
          <w:tcPr>
            <w:tcW w:w="1985" w:type="dxa"/>
          </w:tcPr>
          <w:p w14:paraId="1692BD10" w14:textId="4F3D8D56" w:rsidR="00814806" w:rsidRPr="00F60500" w:rsidRDefault="00F827A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5953" w:type="dxa"/>
          </w:tcPr>
          <w:p w14:paraId="166BC95F" w14:textId="0763F556" w:rsidR="00814806" w:rsidRPr="00F60500" w:rsidRDefault="00F827A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705506</w:t>
            </w:r>
          </w:p>
        </w:tc>
      </w:tr>
      <w:tr w:rsidR="00F60500" w:rsidRPr="00F60500" w14:paraId="7F0CFE05" w14:textId="77777777" w:rsidTr="0000556D">
        <w:tc>
          <w:tcPr>
            <w:tcW w:w="901" w:type="dxa"/>
          </w:tcPr>
          <w:p w14:paraId="1B3ABF71" w14:textId="1559F7DF" w:rsidR="00814806" w:rsidRPr="00F60500" w:rsidRDefault="008148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309</w:t>
            </w:r>
          </w:p>
        </w:tc>
        <w:tc>
          <w:tcPr>
            <w:tcW w:w="3831" w:type="dxa"/>
          </w:tcPr>
          <w:p w14:paraId="37CEFF75" w14:textId="20C79699" w:rsidR="00814806" w:rsidRPr="00F60500" w:rsidRDefault="00F827A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L. G.</w:t>
            </w:r>
          </w:p>
        </w:tc>
        <w:tc>
          <w:tcPr>
            <w:tcW w:w="2209" w:type="dxa"/>
          </w:tcPr>
          <w:p w14:paraId="1B2B0831" w14:textId="23E92175" w:rsidR="00814806" w:rsidRPr="00F60500" w:rsidRDefault="00F827A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23/03/2021</w:t>
            </w:r>
          </w:p>
        </w:tc>
        <w:tc>
          <w:tcPr>
            <w:tcW w:w="1985" w:type="dxa"/>
          </w:tcPr>
          <w:p w14:paraId="5CE60DBA" w14:textId="41B54FFC" w:rsidR="00814806" w:rsidRPr="00F60500" w:rsidRDefault="00F827A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5953" w:type="dxa"/>
          </w:tcPr>
          <w:p w14:paraId="00A96ED1" w14:textId="63CA3F27" w:rsidR="00814806" w:rsidRPr="00F60500" w:rsidRDefault="00F827A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704204</w:t>
            </w:r>
          </w:p>
        </w:tc>
      </w:tr>
      <w:tr w:rsidR="00F60500" w:rsidRPr="00F60500" w14:paraId="1CA40B3A" w14:textId="77777777" w:rsidTr="0000556D">
        <w:tc>
          <w:tcPr>
            <w:tcW w:w="901" w:type="dxa"/>
          </w:tcPr>
          <w:p w14:paraId="78182284" w14:textId="3786EA1F" w:rsidR="00814806" w:rsidRPr="00F60500" w:rsidRDefault="008148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310</w:t>
            </w:r>
          </w:p>
        </w:tc>
        <w:tc>
          <w:tcPr>
            <w:tcW w:w="3831" w:type="dxa"/>
          </w:tcPr>
          <w:p w14:paraId="50F1200F" w14:textId="60E59561" w:rsidR="00814806" w:rsidRPr="00F60500" w:rsidRDefault="00F827A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G.</w:t>
            </w:r>
          </w:p>
        </w:tc>
        <w:tc>
          <w:tcPr>
            <w:tcW w:w="2209" w:type="dxa"/>
          </w:tcPr>
          <w:p w14:paraId="4D67ADE6" w14:textId="62A09EC0" w:rsidR="00814806" w:rsidRPr="00F60500" w:rsidRDefault="00F827A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23/03/2021</w:t>
            </w:r>
          </w:p>
        </w:tc>
        <w:tc>
          <w:tcPr>
            <w:tcW w:w="1985" w:type="dxa"/>
          </w:tcPr>
          <w:p w14:paraId="1D873137" w14:textId="46F716E6" w:rsidR="00814806" w:rsidRPr="00F60500" w:rsidRDefault="00F827A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5953" w:type="dxa"/>
          </w:tcPr>
          <w:p w14:paraId="6677CA98" w14:textId="103645A8" w:rsidR="00814806" w:rsidRPr="00F60500" w:rsidRDefault="00F827A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702304</w:t>
            </w:r>
          </w:p>
        </w:tc>
      </w:tr>
      <w:tr w:rsidR="00F60500" w:rsidRPr="00F60500" w14:paraId="02A7CA32" w14:textId="77777777" w:rsidTr="0000556D">
        <w:tc>
          <w:tcPr>
            <w:tcW w:w="901" w:type="dxa"/>
          </w:tcPr>
          <w:p w14:paraId="11FCB3FD" w14:textId="4DD0855F" w:rsidR="00814806" w:rsidRPr="00F60500" w:rsidRDefault="008148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311</w:t>
            </w:r>
          </w:p>
        </w:tc>
        <w:tc>
          <w:tcPr>
            <w:tcW w:w="3831" w:type="dxa"/>
          </w:tcPr>
          <w:p w14:paraId="2691A24A" w14:textId="0D1AF82E" w:rsidR="00814806" w:rsidRPr="00F60500" w:rsidRDefault="00F827A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S. L. S.</w:t>
            </w:r>
          </w:p>
        </w:tc>
        <w:tc>
          <w:tcPr>
            <w:tcW w:w="2209" w:type="dxa"/>
          </w:tcPr>
          <w:p w14:paraId="3C0BBF42" w14:textId="5EAFAE63" w:rsidR="00814806" w:rsidRPr="00F60500" w:rsidRDefault="00F827A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23/03/2021</w:t>
            </w:r>
          </w:p>
        </w:tc>
        <w:tc>
          <w:tcPr>
            <w:tcW w:w="1985" w:type="dxa"/>
          </w:tcPr>
          <w:p w14:paraId="29B520AB" w14:textId="14C1F637" w:rsidR="00814806" w:rsidRPr="00F60500" w:rsidRDefault="00F827A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5953" w:type="dxa"/>
          </w:tcPr>
          <w:p w14:paraId="24B303DC" w14:textId="700F652F" w:rsidR="00814806" w:rsidRPr="00F60500" w:rsidRDefault="00F827A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705000</w:t>
            </w:r>
          </w:p>
        </w:tc>
      </w:tr>
      <w:tr w:rsidR="00F60500" w:rsidRPr="00F60500" w14:paraId="62AECF0A" w14:textId="77777777" w:rsidTr="0000556D">
        <w:tc>
          <w:tcPr>
            <w:tcW w:w="901" w:type="dxa"/>
          </w:tcPr>
          <w:p w14:paraId="290E0618" w14:textId="53996CBF" w:rsidR="00814806" w:rsidRPr="00F60500" w:rsidRDefault="008148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312</w:t>
            </w:r>
          </w:p>
        </w:tc>
        <w:tc>
          <w:tcPr>
            <w:tcW w:w="3831" w:type="dxa"/>
          </w:tcPr>
          <w:p w14:paraId="1A0C8E34" w14:textId="20DE9D39" w:rsidR="00814806" w:rsidRPr="00F60500" w:rsidRDefault="00C24D0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F. S.</w:t>
            </w:r>
          </w:p>
        </w:tc>
        <w:tc>
          <w:tcPr>
            <w:tcW w:w="2209" w:type="dxa"/>
          </w:tcPr>
          <w:p w14:paraId="6EB81F4E" w14:textId="17424683" w:rsidR="00814806" w:rsidRPr="00F60500" w:rsidRDefault="00C24D0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23/03/2021</w:t>
            </w:r>
          </w:p>
        </w:tc>
        <w:tc>
          <w:tcPr>
            <w:tcW w:w="1985" w:type="dxa"/>
          </w:tcPr>
          <w:p w14:paraId="2895D8F1" w14:textId="6497C8E8" w:rsidR="00814806" w:rsidRPr="00F60500" w:rsidRDefault="00C24D0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5953" w:type="dxa"/>
          </w:tcPr>
          <w:p w14:paraId="17B054B8" w14:textId="2E036AC3" w:rsidR="00814806" w:rsidRPr="00F60500" w:rsidRDefault="00C24D0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708704</w:t>
            </w:r>
          </w:p>
        </w:tc>
      </w:tr>
      <w:tr w:rsidR="00F60500" w:rsidRPr="00F60500" w14:paraId="3793FD9F" w14:textId="77777777" w:rsidTr="0000556D">
        <w:tc>
          <w:tcPr>
            <w:tcW w:w="901" w:type="dxa"/>
          </w:tcPr>
          <w:p w14:paraId="41C7A1A4" w14:textId="3FEDB00E" w:rsidR="00814806" w:rsidRPr="00F60500" w:rsidRDefault="008148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313</w:t>
            </w:r>
          </w:p>
        </w:tc>
        <w:tc>
          <w:tcPr>
            <w:tcW w:w="3831" w:type="dxa"/>
          </w:tcPr>
          <w:p w14:paraId="2290E1CD" w14:textId="71CCC2BF" w:rsidR="00814806" w:rsidRPr="00F60500" w:rsidRDefault="00C24D0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I. M. A.</w:t>
            </w:r>
          </w:p>
        </w:tc>
        <w:tc>
          <w:tcPr>
            <w:tcW w:w="2209" w:type="dxa"/>
          </w:tcPr>
          <w:p w14:paraId="2B334B6B" w14:textId="5758055B" w:rsidR="00814806" w:rsidRPr="00F60500" w:rsidRDefault="00C24D0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23/03/2021</w:t>
            </w:r>
          </w:p>
        </w:tc>
        <w:tc>
          <w:tcPr>
            <w:tcW w:w="1985" w:type="dxa"/>
          </w:tcPr>
          <w:p w14:paraId="69E10875" w14:textId="66D26A85" w:rsidR="00814806" w:rsidRPr="00F60500" w:rsidRDefault="00C24D0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5953" w:type="dxa"/>
          </w:tcPr>
          <w:p w14:paraId="790E605E" w14:textId="314D50D3" w:rsidR="00814806" w:rsidRPr="00F60500" w:rsidRDefault="00C24D0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702409</w:t>
            </w:r>
          </w:p>
        </w:tc>
      </w:tr>
      <w:tr w:rsidR="00F60500" w:rsidRPr="00F60500" w14:paraId="76273832" w14:textId="77777777" w:rsidTr="0000556D">
        <w:tc>
          <w:tcPr>
            <w:tcW w:w="901" w:type="dxa"/>
          </w:tcPr>
          <w:p w14:paraId="4F3A9C09" w14:textId="1C87ECAB" w:rsidR="00814806" w:rsidRPr="00F60500" w:rsidRDefault="008148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lastRenderedPageBreak/>
              <w:t>314</w:t>
            </w:r>
          </w:p>
        </w:tc>
        <w:tc>
          <w:tcPr>
            <w:tcW w:w="3831" w:type="dxa"/>
          </w:tcPr>
          <w:p w14:paraId="1680F7D6" w14:textId="337188D2" w:rsidR="00814806" w:rsidRPr="00F60500" w:rsidRDefault="002967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G. F. C.</w:t>
            </w:r>
          </w:p>
        </w:tc>
        <w:tc>
          <w:tcPr>
            <w:tcW w:w="2209" w:type="dxa"/>
          </w:tcPr>
          <w:p w14:paraId="6CB09C2A" w14:textId="259AAE11" w:rsidR="00814806" w:rsidRPr="00F60500" w:rsidRDefault="002967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23/03/2021</w:t>
            </w:r>
          </w:p>
        </w:tc>
        <w:tc>
          <w:tcPr>
            <w:tcW w:w="1985" w:type="dxa"/>
          </w:tcPr>
          <w:p w14:paraId="4E63E5C7" w14:textId="3A148A7B" w:rsidR="00814806" w:rsidRPr="00F60500" w:rsidRDefault="002967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5953" w:type="dxa"/>
          </w:tcPr>
          <w:p w14:paraId="6972DA22" w14:textId="41117563" w:rsidR="00814806" w:rsidRPr="00F60500" w:rsidRDefault="002967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705403</w:t>
            </w:r>
          </w:p>
        </w:tc>
      </w:tr>
      <w:tr w:rsidR="00F60500" w:rsidRPr="00F60500" w14:paraId="621BC6F7" w14:textId="77777777" w:rsidTr="0000556D">
        <w:tc>
          <w:tcPr>
            <w:tcW w:w="901" w:type="dxa"/>
          </w:tcPr>
          <w:p w14:paraId="1D5396AD" w14:textId="5EACED23" w:rsidR="00296706" w:rsidRPr="00F60500" w:rsidRDefault="002967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315</w:t>
            </w:r>
          </w:p>
        </w:tc>
        <w:tc>
          <w:tcPr>
            <w:tcW w:w="3831" w:type="dxa"/>
          </w:tcPr>
          <w:p w14:paraId="2AC822E5" w14:textId="5602183B" w:rsidR="00296706" w:rsidRPr="00F60500" w:rsidRDefault="002967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F. R. S.</w:t>
            </w:r>
          </w:p>
        </w:tc>
        <w:tc>
          <w:tcPr>
            <w:tcW w:w="2209" w:type="dxa"/>
          </w:tcPr>
          <w:p w14:paraId="5AEF7FEF" w14:textId="29686D9F" w:rsidR="00296706" w:rsidRPr="00F60500" w:rsidRDefault="002967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23/03/2021</w:t>
            </w:r>
          </w:p>
        </w:tc>
        <w:tc>
          <w:tcPr>
            <w:tcW w:w="1985" w:type="dxa"/>
          </w:tcPr>
          <w:p w14:paraId="310BDE60" w14:textId="26422C9A" w:rsidR="00296706" w:rsidRPr="00F60500" w:rsidRDefault="002967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5953" w:type="dxa"/>
          </w:tcPr>
          <w:p w14:paraId="2F5EC797" w14:textId="53B5E07E" w:rsidR="00296706" w:rsidRPr="00F60500" w:rsidRDefault="002967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700507</w:t>
            </w:r>
          </w:p>
        </w:tc>
      </w:tr>
      <w:tr w:rsidR="00F60500" w:rsidRPr="00F60500" w14:paraId="381C2D17" w14:textId="77777777" w:rsidTr="0000556D">
        <w:tc>
          <w:tcPr>
            <w:tcW w:w="901" w:type="dxa"/>
          </w:tcPr>
          <w:p w14:paraId="19B0ED70" w14:textId="2B1237C6" w:rsidR="00296706" w:rsidRPr="00F60500" w:rsidRDefault="002967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316</w:t>
            </w:r>
          </w:p>
        </w:tc>
        <w:tc>
          <w:tcPr>
            <w:tcW w:w="3831" w:type="dxa"/>
          </w:tcPr>
          <w:p w14:paraId="33919BAF" w14:textId="037225BB" w:rsidR="00296706" w:rsidRPr="00F60500" w:rsidRDefault="002967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F. O.</w:t>
            </w:r>
          </w:p>
        </w:tc>
        <w:tc>
          <w:tcPr>
            <w:tcW w:w="2209" w:type="dxa"/>
          </w:tcPr>
          <w:p w14:paraId="740E52AD" w14:textId="4D1E363F" w:rsidR="00296706" w:rsidRPr="00F60500" w:rsidRDefault="002967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27/03/2021</w:t>
            </w:r>
          </w:p>
        </w:tc>
        <w:tc>
          <w:tcPr>
            <w:tcW w:w="1985" w:type="dxa"/>
          </w:tcPr>
          <w:p w14:paraId="6486A956" w14:textId="1B13FB63" w:rsidR="00296706" w:rsidRPr="00F60500" w:rsidRDefault="002967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5953" w:type="dxa"/>
          </w:tcPr>
          <w:p w14:paraId="1D1B3710" w14:textId="689FB90A" w:rsidR="00296706" w:rsidRPr="00F60500" w:rsidRDefault="002967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708508</w:t>
            </w:r>
          </w:p>
        </w:tc>
      </w:tr>
      <w:tr w:rsidR="00F60500" w:rsidRPr="00F60500" w14:paraId="581D31E6" w14:textId="77777777" w:rsidTr="0000556D">
        <w:tc>
          <w:tcPr>
            <w:tcW w:w="901" w:type="dxa"/>
          </w:tcPr>
          <w:p w14:paraId="06E74F22" w14:textId="74F27B85" w:rsidR="00296706" w:rsidRPr="00F60500" w:rsidRDefault="002967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317</w:t>
            </w:r>
          </w:p>
        </w:tc>
        <w:tc>
          <w:tcPr>
            <w:tcW w:w="3831" w:type="dxa"/>
          </w:tcPr>
          <w:p w14:paraId="72D37456" w14:textId="528A97B0" w:rsidR="00296706" w:rsidRPr="00F60500" w:rsidRDefault="002967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C. S.</w:t>
            </w:r>
          </w:p>
        </w:tc>
        <w:tc>
          <w:tcPr>
            <w:tcW w:w="2209" w:type="dxa"/>
          </w:tcPr>
          <w:p w14:paraId="3522EECB" w14:textId="29EA19B9" w:rsidR="00296706" w:rsidRPr="00F60500" w:rsidRDefault="002967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27/03/2021</w:t>
            </w:r>
          </w:p>
        </w:tc>
        <w:tc>
          <w:tcPr>
            <w:tcW w:w="1985" w:type="dxa"/>
          </w:tcPr>
          <w:p w14:paraId="182FBCC9" w14:textId="14E99F6F" w:rsidR="00296706" w:rsidRPr="00F60500" w:rsidRDefault="002967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5953" w:type="dxa"/>
          </w:tcPr>
          <w:p w14:paraId="7A6A3917" w14:textId="619614E7" w:rsidR="00296706" w:rsidRPr="00F60500" w:rsidRDefault="002967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702806</w:t>
            </w:r>
          </w:p>
        </w:tc>
      </w:tr>
      <w:tr w:rsidR="00F60500" w:rsidRPr="00F60500" w14:paraId="65AFE54E" w14:textId="77777777" w:rsidTr="0000556D">
        <w:tc>
          <w:tcPr>
            <w:tcW w:w="901" w:type="dxa"/>
          </w:tcPr>
          <w:p w14:paraId="184F7811" w14:textId="1579A04B" w:rsidR="00296706" w:rsidRPr="00F60500" w:rsidRDefault="002967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318</w:t>
            </w:r>
          </w:p>
        </w:tc>
        <w:tc>
          <w:tcPr>
            <w:tcW w:w="3831" w:type="dxa"/>
          </w:tcPr>
          <w:p w14:paraId="3BBDE24B" w14:textId="55ACC8DE" w:rsidR="00296706" w:rsidRPr="00F60500" w:rsidRDefault="002967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O. F.</w:t>
            </w:r>
          </w:p>
        </w:tc>
        <w:tc>
          <w:tcPr>
            <w:tcW w:w="2209" w:type="dxa"/>
          </w:tcPr>
          <w:p w14:paraId="7E9F20F9" w14:textId="63E120CD" w:rsidR="00296706" w:rsidRPr="00F60500" w:rsidRDefault="002967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27/03/2021</w:t>
            </w:r>
          </w:p>
        </w:tc>
        <w:tc>
          <w:tcPr>
            <w:tcW w:w="1985" w:type="dxa"/>
          </w:tcPr>
          <w:p w14:paraId="39C0E678" w14:textId="4EB45694" w:rsidR="00296706" w:rsidRPr="00F60500" w:rsidRDefault="002967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5953" w:type="dxa"/>
          </w:tcPr>
          <w:p w14:paraId="385666BB" w14:textId="1B385961" w:rsidR="00296706" w:rsidRPr="00F60500" w:rsidRDefault="002967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707606</w:t>
            </w:r>
          </w:p>
        </w:tc>
      </w:tr>
      <w:tr w:rsidR="00F60500" w:rsidRPr="00F60500" w14:paraId="3D268577" w14:textId="77777777" w:rsidTr="0000556D">
        <w:tc>
          <w:tcPr>
            <w:tcW w:w="901" w:type="dxa"/>
          </w:tcPr>
          <w:p w14:paraId="4C941114" w14:textId="76072433" w:rsidR="00296706" w:rsidRPr="00F60500" w:rsidRDefault="002967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319</w:t>
            </w:r>
          </w:p>
        </w:tc>
        <w:tc>
          <w:tcPr>
            <w:tcW w:w="3831" w:type="dxa"/>
          </w:tcPr>
          <w:p w14:paraId="67600B1F" w14:textId="5BC9A079" w:rsidR="00296706" w:rsidRPr="00F60500" w:rsidRDefault="002967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A. F.</w:t>
            </w:r>
          </w:p>
        </w:tc>
        <w:tc>
          <w:tcPr>
            <w:tcW w:w="2209" w:type="dxa"/>
          </w:tcPr>
          <w:p w14:paraId="6A97A2D0" w14:textId="611E31AC" w:rsidR="00296706" w:rsidRPr="00F60500" w:rsidRDefault="002967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27/03/2021</w:t>
            </w:r>
          </w:p>
        </w:tc>
        <w:tc>
          <w:tcPr>
            <w:tcW w:w="1985" w:type="dxa"/>
          </w:tcPr>
          <w:p w14:paraId="564DFDBF" w14:textId="5E648D04" w:rsidR="00296706" w:rsidRPr="00F60500" w:rsidRDefault="002967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5953" w:type="dxa"/>
          </w:tcPr>
          <w:p w14:paraId="090C6FB7" w14:textId="5282C41E" w:rsidR="00296706" w:rsidRPr="00F60500" w:rsidRDefault="002967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700005</w:t>
            </w:r>
          </w:p>
        </w:tc>
      </w:tr>
      <w:tr w:rsidR="00F60500" w:rsidRPr="00F60500" w14:paraId="7928FFE3" w14:textId="77777777" w:rsidTr="0000556D">
        <w:tc>
          <w:tcPr>
            <w:tcW w:w="901" w:type="dxa"/>
          </w:tcPr>
          <w:p w14:paraId="40425A40" w14:textId="0B04B942" w:rsidR="00296706" w:rsidRPr="00F60500" w:rsidRDefault="002967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320</w:t>
            </w:r>
          </w:p>
        </w:tc>
        <w:tc>
          <w:tcPr>
            <w:tcW w:w="3831" w:type="dxa"/>
          </w:tcPr>
          <w:p w14:paraId="4C8D148D" w14:textId="7DAAA1CA" w:rsidR="00296706" w:rsidRPr="00F60500" w:rsidRDefault="002967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F. S.</w:t>
            </w:r>
          </w:p>
        </w:tc>
        <w:tc>
          <w:tcPr>
            <w:tcW w:w="2209" w:type="dxa"/>
          </w:tcPr>
          <w:p w14:paraId="5B5A541D" w14:textId="160DBBFF" w:rsidR="00296706" w:rsidRPr="00F60500" w:rsidRDefault="002967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27/03/2021</w:t>
            </w:r>
          </w:p>
        </w:tc>
        <w:tc>
          <w:tcPr>
            <w:tcW w:w="1985" w:type="dxa"/>
          </w:tcPr>
          <w:p w14:paraId="3359D625" w14:textId="27F1D19F" w:rsidR="00296706" w:rsidRPr="00F60500" w:rsidRDefault="002967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5953" w:type="dxa"/>
          </w:tcPr>
          <w:p w14:paraId="18791BB7" w14:textId="03038C25" w:rsidR="00296706" w:rsidRPr="00F60500" w:rsidRDefault="002967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700505</w:t>
            </w:r>
          </w:p>
        </w:tc>
      </w:tr>
      <w:tr w:rsidR="00F60500" w:rsidRPr="00F60500" w14:paraId="036584D5" w14:textId="77777777" w:rsidTr="0000556D">
        <w:tc>
          <w:tcPr>
            <w:tcW w:w="901" w:type="dxa"/>
          </w:tcPr>
          <w:p w14:paraId="07541A64" w14:textId="4F43CED9" w:rsidR="00296706" w:rsidRPr="00F60500" w:rsidRDefault="002967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321</w:t>
            </w:r>
          </w:p>
        </w:tc>
        <w:tc>
          <w:tcPr>
            <w:tcW w:w="3831" w:type="dxa"/>
          </w:tcPr>
          <w:p w14:paraId="40852267" w14:textId="3A241094" w:rsidR="00296706" w:rsidRPr="00F60500" w:rsidRDefault="002967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A. S.</w:t>
            </w:r>
          </w:p>
        </w:tc>
        <w:tc>
          <w:tcPr>
            <w:tcW w:w="2209" w:type="dxa"/>
          </w:tcPr>
          <w:p w14:paraId="4E85AC79" w14:textId="149CCCE5" w:rsidR="00296706" w:rsidRPr="00F60500" w:rsidRDefault="002967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27/03/2021</w:t>
            </w:r>
          </w:p>
        </w:tc>
        <w:tc>
          <w:tcPr>
            <w:tcW w:w="1985" w:type="dxa"/>
          </w:tcPr>
          <w:p w14:paraId="79367CBD" w14:textId="5E6D307A" w:rsidR="00296706" w:rsidRPr="00F60500" w:rsidRDefault="002967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5953" w:type="dxa"/>
          </w:tcPr>
          <w:p w14:paraId="3A5C563F" w14:textId="1DE99682" w:rsidR="00296706" w:rsidRPr="00F60500" w:rsidRDefault="002967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703009</w:t>
            </w:r>
          </w:p>
        </w:tc>
      </w:tr>
      <w:tr w:rsidR="00F60500" w:rsidRPr="00F60500" w14:paraId="389F9B64" w14:textId="77777777" w:rsidTr="0000556D">
        <w:tc>
          <w:tcPr>
            <w:tcW w:w="901" w:type="dxa"/>
          </w:tcPr>
          <w:p w14:paraId="2AF4DC7F" w14:textId="77634BAC" w:rsidR="00296706" w:rsidRPr="00F60500" w:rsidRDefault="002967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322</w:t>
            </w:r>
          </w:p>
        </w:tc>
        <w:tc>
          <w:tcPr>
            <w:tcW w:w="3831" w:type="dxa"/>
          </w:tcPr>
          <w:p w14:paraId="0EBBC1EA" w14:textId="253FB911" w:rsidR="00296706" w:rsidRPr="00F60500" w:rsidRDefault="002967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I. M. V.</w:t>
            </w:r>
          </w:p>
        </w:tc>
        <w:tc>
          <w:tcPr>
            <w:tcW w:w="2209" w:type="dxa"/>
          </w:tcPr>
          <w:p w14:paraId="540AF650" w14:textId="18AB91BA" w:rsidR="00296706" w:rsidRPr="00F60500" w:rsidRDefault="002967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27/03/2021</w:t>
            </w:r>
          </w:p>
        </w:tc>
        <w:tc>
          <w:tcPr>
            <w:tcW w:w="1985" w:type="dxa"/>
          </w:tcPr>
          <w:p w14:paraId="43983FC4" w14:textId="09024A2A" w:rsidR="00296706" w:rsidRPr="00F60500" w:rsidRDefault="002967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5953" w:type="dxa"/>
          </w:tcPr>
          <w:p w14:paraId="42D320D6" w14:textId="37E3EC93" w:rsidR="00296706" w:rsidRPr="00F60500" w:rsidRDefault="002967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702604</w:t>
            </w:r>
          </w:p>
        </w:tc>
      </w:tr>
      <w:tr w:rsidR="00F60500" w:rsidRPr="00F60500" w14:paraId="322EA574" w14:textId="77777777" w:rsidTr="0000556D">
        <w:tc>
          <w:tcPr>
            <w:tcW w:w="901" w:type="dxa"/>
          </w:tcPr>
          <w:p w14:paraId="3801E2CB" w14:textId="375AF474" w:rsidR="00296706" w:rsidRPr="00F60500" w:rsidRDefault="002967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323</w:t>
            </w:r>
          </w:p>
        </w:tc>
        <w:tc>
          <w:tcPr>
            <w:tcW w:w="3831" w:type="dxa"/>
          </w:tcPr>
          <w:p w14:paraId="3B6655B2" w14:textId="3DF78989" w:rsidR="00296706" w:rsidRPr="00F60500" w:rsidRDefault="002967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Z. A. F. S.</w:t>
            </w:r>
          </w:p>
        </w:tc>
        <w:tc>
          <w:tcPr>
            <w:tcW w:w="2209" w:type="dxa"/>
          </w:tcPr>
          <w:p w14:paraId="5FF2603C" w14:textId="5C642735" w:rsidR="00296706" w:rsidRPr="00F60500" w:rsidRDefault="002967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27/03/2021</w:t>
            </w:r>
          </w:p>
        </w:tc>
        <w:tc>
          <w:tcPr>
            <w:tcW w:w="1985" w:type="dxa"/>
          </w:tcPr>
          <w:p w14:paraId="7062BE14" w14:textId="0940FF50" w:rsidR="00296706" w:rsidRPr="00F60500" w:rsidRDefault="002967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Foi embora</w:t>
            </w:r>
          </w:p>
        </w:tc>
        <w:tc>
          <w:tcPr>
            <w:tcW w:w="5953" w:type="dxa"/>
          </w:tcPr>
          <w:p w14:paraId="1722EEC4" w14:textId="1D8F587C" w:rsidR="00296706" w:rsidRPr="00F60500" w:rsidRDefault="002967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706202</w:t>
            </w:r>
          </w:p>
        </w:tc>
      </w:tr>
      <w:tr w:rsidR="00F60500" w:rsidRPr="00F60500" w14:paraId="1F9815B9" w14:textId="77777777" w:rsidTr="0000556D">
        <w:tc>
          <w:tcPr>
            <w:tcW w:w="901" w:type="dxa"/>
          </w:tcPr>
          <w:p w14:paraId="169F31D8" w14:textId="3760E06E" w:rsidR="00296706" w:rsidRPr="00F60500" w:rsidRDefault="002967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324</w:t>
            </w:r>
          </w:p>
        </w:tc>
        <w:tc>
          <w:tcPr>
            <w:tcW w:w="3831" w:type="dxa"/>
          </w:tcPr>
          <w:p w14:paraId="7447DC65" w14:textId="1F425E45" w:rsidR="00296706" w:rsidRPr="00F60500" w:rsidRDefault="002967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R. M.</w:t>
            </w:r>
          </w:p>
        </w:tc>
        <w:tc>
          <w:tcPr>
            <w:tcW w:w="2209" w:type="dxa"/>
          </w:tcPr>
          <w:p w14:paraId="03DEFFFD" w14:textId="50275302" w:rsidR="00296706" w:rsidRPr="00F60500" w:rsidRDefault="002967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27/03/2021</w:t>
            </w:r>
          </w:p>
        </w:tc>
        <w:tc>
          <w:tcPr>
            <w:tcW w:w="1985" w:type="dxa"/>
          </w:tcPr>
          <w:p w14:paraId="1D0F329A" w14:textId="0FA85AAE" w:rsidR="00296706" w:rsidRPr="00F60500" w:rsidRDefault="002967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5953" w:type="dxa"/>
          </w:tcPr>
          <w:p w14:paraId="6B14FF6E" w14:textId="48AB8EB7" w:rsidR="00296706" w:rsidRPr="00F60500" w:rsidRDefault="002967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704101</w:t>
            </w:r>
          </w:p>
        </w:tc>
      </w:tr>
      <w:tr w:rsidR="00F60500" w:rsidRPr="00F60500" w14:paraId="00768027" w14:textId="77777777" w:rsidTr="0000556D">
        <w:tc>
          <w:tcPr>
            <w:tcW w:w="901" w:type="dxa"/>
          </w:tcPr>
          <w:p w14:paraId="4A3787EE" w14:textId="1A8EB115" w:rsidR="00296706" w:rsidRPr="00F60500" w:rsidRDefault="002967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325</w:t>
            </w:r>
          </w:p>
        </w:tc>
        <w:tc>
          <w:tcPr>
            <w:tcW w:w="3831" w:type="dxa"/>
          </w:tcPr>
          <w:p w14:paraId="4F668988" w14:textId="788EE396" w:rsidR="00296706" w:rsidRPr="00F60500" w:rsidRDefault="002967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S. O.</w:t>
            </w:r>
          </w:p>
        </w:tc>
        <w:tc>
          <w:tcPr>
            <w:tcW w:w="2209" w:type="dxa"/>
          </w:tcPr>
          <w:p w14:paraId="2BB6F89B" w14:textId="1CBDDAEB" w:rsidR="00296706" w:rsidRPr="00F60500" w:rsidRDefault="002967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27/03/2021</w:t>
            </w:r>
          </w:p>
        </w:tc>
        <w:tc>
          <w:tcPr>
            <w:tcW w:w="1985" w:type="dxa"/>
          </w:tcPr>
          <w:p w14:paraId="256C0FC0" w14:textId="3A8432BA" w:rsidR="00296706" w:rsidRPr="00F60500" w:rsidRDefault="002967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5953" w:type="dxa"/>
          </w:tcPr>
          <w:p w14:paraId="3DA5107E" w14:textId="7C9ADCBD" w:rsidR="00296706" w:rsidRPr="00F60500" w:rsidRDefault="002967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708307</w:t>
            </w:r>
          </w:p>
        </w:tc>
      </w:tr>
      <w:tr w:rsidR="00F60500" w:rsidRPr="00F60500" w14:paraId="211FCEE2" w14:textId="77777777" w:rsidTr="0000556D">
        <w:tc>
          <w:tcPr>
            <w:tcW w:w="901" w:type="dxa"/>
          </w:tcPr>
          <w:p w14:paraId="22613619" w14:textId="6F2C334A" w:rsidR="00296706" w:rsidRPr="00F60500" w:rsidRDefault="002967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326</w:t>
            </w:r>
          </w:p>
        </w:tc>
        <w:tc>
          <w:tcPr>
            <w:tcW w:w="3831" w:type="dxa"/>
          </w:tcPr>
          <w:p w14:paraId="066515F5" w14:textId="5C133053" w:rsidR="00296706" w:rsidRPr="00F60500" w:rsidRDefault="002967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J. S. O.</w:t>
            </w:r>
          </w:p>
        </w:tc>
        <w:tc>
          <w:tcPr>
            <w:tcW w:w="2209" w:type="dxa"/>
          </w:tcPr>
          <w:p w14:paraId="6F08064F" w14:textId="6731CF1E" w:rsidR="00296706" w:rsidRPr="00F60500" w:rsidRDefault="002967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27/03/2021</w:t>
            </w:r>
          </w:p>
        </w:tc>
        <w:tc>
          <w:tcPr>
            <w:tcW w:w="1985" w:type="dxa"/>
          </w:tcPr>
          <w:p w14:paraId="21E6E848" w14:textId="7CE3B279" w:rsidR="00296706" w:rsidRPr="00F60500" w:rsidRDefault="002967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5953" w:type="dxa"/>
          </w:tcPr>
          <w:p w14:paraId="3269D512" w14:textId="4642C078" w:rsidR="00296706" w:rsidRPr="00F60500" w:rsidRDefault="002967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700203</w:t>
            </w:r>
          </w:p>
        </w:tc>
      </w:tr>
      <w:tr w:rsidR="00F60500" w:rsidRPr="00F60500" w14:paraId="7FAC355F" w14:textId="77777777" w:rsidTr="0000556D">
        <w:tc>
          <w:tcPr>
            <w:tcW w:w="901" w:type="dxa"/>
          </w:tcPr>
          <w:p w14:paraId="7C09CC70" w14:textId="0DB894B9" w:rsidR="00296706" w:rsidRPr="00F60500" w:rsidRDefault="002967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327</w:t>
            </w:r>
          </w:p>
        </w:tc>
        <w:tc>
          <w:tcPr>
            <w:tcW w:w="3831" w:type="dxa"/>
          </w:tcPr>
          <w:p w14:paraId="1EF4EB09" w14:textId="09DEA6D2" w:rsidR="00296706" w:rsidRPr="00F60500" w:rsidRDefault="002967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D. A. F.</w:t>
            </w:r>
          </w:p>
        </w:tc>
        <w:tc>
          <w:tcPr>
            <w:tcW w:w="2209" w:type="dxa"/>
          </w:tcPr>
          <w:p w14:paraId="34E985F9" w14:textId="3DB276FE" w:rsidR="00296706" w:rsidRPr="00F60500" w:rsidRDefault="002967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27/03/2021</w:t>
            </w:r>
          </w:p>
        </w:tc>
        <w:tc>
          <w:tcPr>
            <w:tcW w:w="1985" w:type="dxa"/>
          </w:tcPr>
          <w:p w14:paraId="7DC562CB" w14:textId="028BCAAA" w:rsidR="00296706" w:rsidRPr="00F60500" w:rsidRDefault="002967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5953" w:type="dxa"/>
          </w:tcPr>
          <w:p w14:paraId="186BEE93" w14:textId="47EA8DCF" w:rsidR="00296706" w:rsidRPr="00F60500" w:rsidRDefault="002967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701806</w:t>
            </w:r>
          </w:p>
        </w:tc>
      </w:tr>
      <w:tr w:rsidR="00F60500" w:rsidRPr="00F60500" w14:paraId="1D76C26E" w14:textId="77777777" w:rsidTr="0000556D">
        <w:tc>
          <w:tcPr>
            <w:tcW w:w="901" w:type="dxa"/>
          </w:tcPr>
          <w:p w14:paraId="5FEC62A9" w14:textId="7D2E33FA" w:rsidR="00296706" w:rsidRPr="00F60500" w:rsidRDefault="002967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328</w:t>
            </w:r>
          </w:p>
        </w:tc>
        <w:tc>
          <w:tcPr>
            <w:tcW w:w="3831" w:type="dxa"/>
          </w:tcPr>
          <w:p w14:paraId="0A91DD1E" w14:textId="0C4F24EF" w:rsidR="00296706" w:rsidRPr="00F60500" w:rsidRDefault="002967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N. H. S.</w:t>
            </w:r>
          </w:p>
        </w:tc>
        <w:tc>
          <w:tcPr>
            <w:tcW w:w="2209" w:type="dxa"/>
          </w:tcPr>
          <w:p w14:paraId="18DC74B5" w14:textId="53488A10" w:rsidR="00296706" w:rsidRPr="00F60500" w:rsidRDefault="002967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27/03/2021</w:t>
            </w:r>
          </w:p>
        </w:tc>
        <w:tc>
          <w:tcPr>
            <w:tcW w:w="1985" w:type="dxa"/>
          </w:tcPr>
          <w:p w14:paraId="5C760F0E" w14:textId="20E56C38" w:rsidR="00296706" w:rsidRPr="00F60500" w:rsidRDefault="002967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5953" w:type="dxa"/>
          </w:tcPr>
          <w:p w14:paraId="382C7AFB" w14:textId="1C75631B" w:rsidR="00296706" w:rsidRPr="00F60500" w:rsidRDefault="002967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700004</w:t>
            </w:r>
          </w:p>
        </w:tc>
      </w:tr>
      <w:tr w:rsidR="00F60500" w:rsidRPr="00F60500" w14:paraId="4BCB3C59" w14:textId="77777777" w:rsidTr="0000556D">
        <w:tc>
          <w:tcPr>
            <w:tcW w:w="901" w:type="dxa"/>
          </w:tcPr>
          <w:p w14:paraId="4128CC8A" w14:textId="708CF58E" w:rsidR="00296706" w:rsidRPr="00F60500" w:rsidRDefault="002967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329</w:t>
            </w:r>
          </w:p>
        </w:tc>
        <w:tc>
          <w:tcPr>
            <w:tcW w:w="3831" w:type="dxa"/>
          </w:tcPr>
          <w:p w14:paraId="553BAD69" w14:textId="5E67D694" w:rsidR="00296706" w:rsidRPr="00F60500" w:rsidRDefault="002967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E. V. N.</w:t>
            </w:r>
          </w:p>
        </w:tc>
        <w:tc>
          <w:tcPr>
            <w:tcW w:w="2209" w:type="dxa"/>
          </w:tcPr>
          <w:p w14:paraId="6D7888D5" w14:textId="509FC874" w:rsidR="00296706" w:rsidRPr="00F60500" w:rsidRDefault="002967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27/03/2021</w:t>
            </w:r>
          </w:p>
        </w:tc>
        <w:tc>
          <w:tcPr>
            <w:tcW w:w="1985" w:type="dxa"/>
          </w:tcPr>
          <w:p w14:paraId="44263E9A" w14:textId="1CD9D812" w:rsidR="00296706" w:rsidRPr="00F60500" w:rsidRDefault="002967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5953" w:type="dxa"/>
          </w:tcPr>
          <w:p w14:paraId="0A3C7117" w14:textId="6C42DA6A" w:rsidR="00296706" w:rsidRPr="00F60500" w:rsidRDefault="002967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704403</w:t>
            </w:r>
          </w:p>
        </w:tc>
      </w:tr>
      <w:tr w:rsidR="00F60500" w:rsidRPr="00F60500" w14:paraId="21D5A3F1" w14:textId="77777777" w:rsidTr="0000556D">
        <w:tc>
          <w:tcPr>
            <w:tcW w:w="901" w:type="dxa"/>
          </w:tcPr>
          <w:p w14:paraId="299108DE" w14:textId="6AB52C9D" w:rsidR="00296706" w:rsidRPr="00F60500" w:rsidRDefault="002967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330</w:t>
            </w:r>
          </w:p>
        </w:tc>
        <w:tc>
          <w:tcPr>
            <w:tcW w:w="3831" w:type="dxa"/>
          </w:tcPr>
          <w:p w14:paraId="3C0E0537" w14:textId="5BC21755" w:rsidR="00296706" w:rsidRPr="00F60500" w:rsidRDefault="002967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D. N.</w:t>
            </w:r>
          </w:p>
        </w:tc>
        <w:tc>
          <w:tcPr>
            <w:tcW w:w="2209" w:type="dxa"/>
          </w:tcPr>
          <w:p w14:paraId="00EADD49" w14:textId="4005F76A" w:rsidR="00296706" w:rsidRPr="00F60500" w:rsidRDefault="002967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27/03/2021</w:t>
            </w:r>
          </w:p>
        </w:tc>
        <w:tc>
          <w:tcPr>
            <w:tcW w:w="1985" w:type="dxa"/>
          </w:tcPr>
          <w:p w14:paraId="4D37E5E0" w14:textId="3FF167B0" w:rsidR="00296706" w:rsidRPr="00F60500" w:rsidRDefault="002967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5953" w:type="dxa"/>
          </w:tcPr>
          <w:p w14:paraId="747AB098" w14:textId="2B239E09" w:rsidR="00296706" w:rsidRPr="00F60500" w:rsidRDefault="002967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702308</w:t>
            </w:r>
          </w:p>
        </w:tc>
      </w:tr>
      <w:tr w:rsidR="00F60500" w:rsidRPr="00F60500" w14:paraId="7046B74F" w14:textId="77777777" w:rsidTr="0000556D">
        <w:tc>
          <w:tcPr>
            <w:tcW w:w="901" w:type="dxa"/>
          </w:tcPr>
          <w:p w14:paraId="7B088EAF" w14:textId="437D6FC2" w:rsidR="00296706" w:rsidRPr="00F60500" w:rsidRDefault="002967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331</w:t>
            </w:r>
          </w:p>
        </w:tc>
        <w:tc>
          <w:tcPr>
            <w:tcW w:w="3831" w:type="dxa"/>
          </w:tcPr>
          <w:p w14:paraId="1256D6AC" w14:textId="1072839B" w:rsidR="00296706" w:rsidRPr="00F60500" w:rsidRDefault="002967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N. V.</w:t>
            </w:r>
          </w:p>
        </w:tc>
        <w:tc>
          <w:tcPr>
            <w:tcW w:w="2209" w:type="dxa"/>
          </w:tcPr>
          <w:p w14:paraId="28764B25" w14:textId="142F9DF7" w:rsidR="00296706" w:rsidRPr="00F60500" w:rsidRDefault="002967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27/03/2021</w:t>
            </w:r>
          </w:p>
        </w:tc>
        <w:tc>
          <w:tcPr>
            <w:tcW w:w="1985" w:type="dxa"/>
          </w:tcPr>
          <w:p w14:paraId="5D2D88EE" w14:textId="01CBB93E" w:rsidR="00296706" w:rsidRPr="00F60500" w:rsidRDefault="002967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5953" w:type="dxa"/>
          </w:tcPr>
          <w:p w14:paraId="36EAFF08" w14:textId="7F8E2EF3" w:rsidR="00296706" w:rsidRPr="00F60500" w:rsidRDefault="002967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700007</w:t>
            </w:r>
          </w:p>
        </w:tc>
      </w:tr>
      <w:tr w:rsidR="00F60500" w:rsidRPr="00F60500" w14:paraId="43FD038F" w14:textId="77777777" w:rsidTr="0000556D">
        <w:tc>
          <w:tcPr>
            <w:tcW w:w="901" w:type="dxa"/>
          </w:tcPr>
          <w:p w14:paraId="5BCAF62E" w14:textId="3E352E75" w:rsidR="00296706" w:rsidRPr="00F60500" w:rsidRDefault="002967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332</w:t>
            </w:r>
          </w:p>
        </w:tc>
        <w:tc>
          <w:tcPr>
            <w:tcW w:w="3831" w:type="dxa"/>
          </w:tcPr>
          <w:p w14:paraId="14531E20" w14:textId="0CAC1FA9" w:rsidR="00296706" w:rsidRPr="00F60500" w:rsidRDefault="002967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T. C. M.</w:t>
            </w:r>
          </w:p>
        </w:tc>
        <w:tc>
          <w:tcPr>
            <w:tcW w:w="2209" w:type="dxa"/>
          </w:tcPr>
          <w:p w14:paraId="53B77C2E" w14:textId="424758DB" w:rsidR="00296706" w:rsidRPr="00F60500" w:rsidRDefault="002967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27/03/2021</w:t>
            </w:r>
          </w:p>
        </w:tc>
        <w:tc>
          <w:tcPr>
            <w:tcW w:w="1985" w:type="dxa"/>
          </w:tcPr>
          <w:p w14:paraId="4123C049" w14:textId="4628A7D1" w:rsidR="00296706" w:rsidRPr="00F60500" w:rsidRDefault="002967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5953" w:type="dxa"/>
          </w:tcPr>
          <w:p w14:paraId="1394869D" w14:textId="20BAEA19" w:rsidR="00296706" w:rsidRPr="00F60500" w:rsidRDefault="002967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704606</w:t>
            </w:r>
          </w:p>
        </w:tc>
      </w:tr>
      <w:tr w:rsidR="00F60500" w:rsidRPr="00F60500" w14:paraId="28662880" w14:textId="77777777" w:rsidTr="0000556D">
        <w:tc>
          <w:tcPr>
            <w:tcW w:w="901" w:type="dxa"/>
          </w:tcPr>
          <w:p w14:paraId="0FE8EA02" w14:textId="19441533" w:rsidR="00296706" w:rsidRPr="00F60500" w:rsidRDefault="002967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333</w:t>
            </w:r>
          </w:p>
        </w:tc>
        <w:tc>
          <w:tcPr>
            <w:tcW w:w="3831" w:type="dxa"/>
          </w:tcPr>
          <w:p w14:paraId="75660DAA" w14:textId="3DB38D82" w:rsidR="00296706" w:rsidRPr="00F60500" w:rsidRDefault="002967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G. I.</w:t>
            </w:r>
          </w:p>
        </w:tc>
        <w:tc>
          <w:tcPr>
            <w:tcW w:w="2209" w:type="dxa"/>
          </w:tcPr>
          <w:p w14:paraId="672722C6" w14:textId="2C48988F" w:rsidR="00296706" w:rsidRPr="00F60500" w:rsidRDefault="002967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27/03/2021</w:t>
            </w:r>
          </w:p>
        </w:tc>
        <w:tc>
          <w:tcPr>
            <w:tcW w:w="1985" w:type="dxa"/>
          </w:tcPr>
          <w:p w14:paraId="636DF50C" w14:textId="781161BD" w:rsidR="00296706" w:rsidRPr="00F60500" w:rsidRDefault="002967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5953" w:type="dxa"/>
          </w:tcPr>
          <w:p w14:paraId="0C5EB583" w14:textId="4DDF8DEA" w:rsidR="00296706" w:rsidRPr="00F60500" w:rsidRDefault="002967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704006</w:t>
            </w:r>
          </w:p>
        </w:tc>
      </w:tr>
      <w:tr w:rsidR="00F60500" w:rsidRPr="00F60500" w14:paraId="405FC035" w14:textId="77777777" w:rsidTr="0000556D">
        <w:tc>
          <w:tcPr>
            <w:tcW w:w="901" w:type="dxa"/>
          </w:tcPr>
          <w:p w14:paraId="6CBFE235" w14:textId="63EDFF12" w:rsidR="00296706" w:rsidRPr="00F60500" w:rsidRDefault="002967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334</w:t>
            </w:r>
          </w:p>
        </w:tc>
        <w:tc>
          <w:tcPr>
            <w:tcW w:w="3831" w:type="dxa"/>
          </w:tcPr>
          <w:p w14:paraId="18560A09" w14:textId="34EDEABD" w:rsidR="00296706" w:rsidRPr="00F60500" w:rsidRDefault="00760B11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D.</w:t>
            </w:r>
          </w:p>
        </w:tc>
        <w:tc>
          <w:tcPr>
            <w:tcW w:w="2209" w:type="dxa"/>
          </w:tcPr>
          <w:p w14:paraId="37CBBBA2" w14:textId="313F84E4" w:rsidR="00296706" w:rsidRPr="00F60500" w:rsidRDefault="00760B11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27/03/2021</w:t>
            </w:r>
          </w:p>
        </w:tc>
        <w:tc>
          <w:tcPr>
            <w:tcW w:w="1985" w:type="dxa"/>
          </w:tcPr>
          <w:p w14:paraId="1DEA10D1" w14:textId="6CD9FC69" w:rsidR="00296706" w:rsidRPr="00F60500" w:rsidRDefault="00760B11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5953" w:type="dxa"/>
          </w:tcPr>
          <w:p w14:paraId="3793E909" w14:textId="01B54355" w:rsidR="00296706" w:rsidRPr="00F60500" w:rsidRDefault="00760B11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705007</w:t>
            </w:r>
          </w:p>
        </w:tc>
      </w:tr>
      <w:tr w:rsidR="00F60500" w:rsidRPr="00F60500" w14:paraId="5CDB68C0" w14:textId="77777777" w:rsidTr="0000556D">
        <w:tc>
          <w:tcPr>
            <w:tcW w:w="901" w:type="dxa"/>
          </w:tcPr>
          <w:p w14:paraId="6A292504" w14:textId="3C5F428F" w:rsidR="00296706" w:rsidRPr="00F60500" w:rsidRDefault="002967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335</w:t>
            </w:r>
          </w:p>
        </w:tc>
        <w:tc>
          <w:tcPr>
            <w:tcW w:w="3831" w:type="dxa"/>
          </w:tcPr>
          <w:p w14:paraId="477E0423" w14:textId="21E4B8AC" w:rsidR="00296706" w:rsidRPr="00F60500" w:rsidRDefault="00760B11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P. S.</w:t>
            </w:r>
          </w:p>
        </w:tc>
        <w:tc>
          <w:tcPr>
            <w:tcW w:w="2209" w:type="dxa"/>
          </w:tcPr>
          <w:p w14:paraId="48718BF4" w14:textId="5E8D5914" w:rsidR="00296706" w:rsidRPr="00F60500" w:rsidRDefault="00760B11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27/03/2021</w:t>
            </w:r>
          </w:p>
        </w:tc>
        <w:tc>
          <w:tcPr>
            <w:tcW w:w="1985" w:type="dxa"/>
          </w:tcPr>
          <w:p w14:paraId="4712F64B" w14:textId="6F9F46C1" w:rsidR="00296706" w:rsidRPr="00F60500" w:rsidRDefault="00760B11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5953" w:type="dxa"/>
          </w:tcPr>
          <w:p w14:paraId="3D7F6F3E" w14:textId="4C6A48EF" w:rsidR="00296706" w:rsidRPr="00F60500" w:rsidRDefault="00760B11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707401</w:t>
            </w:r>
          </w:p>
        </w:tc>
      </w:tr>
      <w:tr w:rsidR="00F60500" w:rsidRPr="00F60500" w14:paraId="2BE3BF55" w14:textId="77777777" w:rsidTr="0000556D">
        <w:tc>
          <w:tcPr>
            <w:tcW w:w="901" w:type="dxa"/>
          </w:tcPr>
          <w:p w14:paraId="3A146109" w14:textId="2D894CCE" w:rsidR="00296706" w:rsidRPr="00F60500" w:rsidRDefault="002967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336</w:t>
            </w:r>
          </w:p>
        </w:tc>
        <w:tc>
          <w:tcPr>
            <w:tcW w:w="3831" w:type="dxa"/>
          </w:tcPr>
          <w:p w14:paraId="3ADB6039" w14:textId="247CC52E" w:rsidR="00296706" w:rsidRPr="00F60500" w:rsidRDefault="00760B11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C. E. R.</w:t>
            </w:r>
          </w:p>
        </w:tc>
        <w:tc>
          <w:tcPr>
            <w:tcW w:w="2209" w:type="dxa"/>
          </w:tcPr>
          <w:p w14:paraId="0D074F44" w14:textId="06E89F0C" w:rsidR="00296706" w:rsidRPr="00F60500" w:rsidRDefault="00760B11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27/03/2021</w:t>
            </w:r>
          </w:p>
        </w:tc>
        <w:tc>
          <w:tcPr>
            <w:tcW w:w="1985" w:type="dxa"/>
          </w:tcPr>
          <w:p w14:paraId="6C788E09" w14:textId="18B10209" w:rsidR="00296706" w:rsidRPr="00F60500" w:rsidRDefault="00760B11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5953" w:type="dxa"/>
          </w:tcPr>
          <w:p w14:paraId="67EDE129" w14:textId="59A7C46C" w:rsidR="00296706" w:rsidRPr="00F60500" w:rsidRDefault="00760B11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700207</w:t>
            </w:r>
          </w:p>
        </w:tc>
      </w:tr>
      <w:tr w:rsidR="00F60500" w:rsidRPr="00F60500" w14:paraId="060B1585" w14:textId="77777777" w:rsidTr="0000556D">
        <w:tc>
          <w:tcPr>
            <w:tcW w:w="901" w:type="dxa"/>
          </w:tcPr>
          <w:p w14:paraId="477ABB47" w14:textId="0754410C" w:rsidR="00296706" w:rsidRPr="00F60500" w:rsidRDefault="002967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337</w:t>
            </w:r>
          </w:p>
        </w:tc>
        <w:tc>
          <w:tcPr>
            <w:tcW w:w="3831" w:type="dxa"/>
          </w:tcPr>
          <w:p w14:paraId="4A6F7E9D" w14:textId="14274312" w:rsidR="00296706" w:rsidRPr="00F60500" w:rsidRDefault="00760B11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I. S. F.</w:t>
            </w:r>
          </w:p>
        </w:tc>
        <w:tc>
          <w:tcPr>
            <w:tcW w:w="2209" w:type="dxa"/>
          </w:tcPr>
          <w:p w14:paraId="3259357D" w14:textId="252A5532" w:rsidR="00296706" w:rsidRPr="00F60500" w:rsidRDefault="00760B11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27/03/2021</w:t>
            </w:r>
          </w:p>
        </w:tc>
        <w:tc>
          <w:tcPr>
            <w:tcW w:w="1985" w:type="dxa"/>
          </w:tcPr>
          <w:p w14:paraId="2365B7D5" w14:textId="64131DBA" w:rsidR="00296706" w:rsidRPr="00F60500" w:rsidRDefault="00760B11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5953" w:type="dxa"/>
          </w:tcPr>
          <w:p w14:paraId="104A1B6E" w14:textId="4C685C1C" w:rsidR="00296706" w:rsidRPr="00F60500" w:rsidRDefault="00760B11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700300</w:t>
            </w:r>
          </w:p>
        </w:tc>
      </w:tr>
      <w:tr w:rsidR="00F60500" w:rsidRPr="00F60500" w14:paraId="55159F6A" w14:textId="77777777" w:rsidTr="0000556D">
        <w:tc>
          <w:tcPr>
            <w:tcW w:w="901" w:type="dxa"/>
          </w:tcPr>
          <w:p w14:paraId="4E459A61" w14:textId="46502467" w:rsidR="00296706" w:rsidRPr="00F60500" w:rsidRDefault="002967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338</w:t>
            </w:r>
          </w:p>
        </w:tc>
        <w:tc>
          <w:tcPr>
            <w:tcW w:w="3831" w:type="dxa"/>
          </w:tcPr>
          <w:p w14:paraId="5F4057FF" w14:textId="5AA27B75" w:rsidR="00296706" w:rsidRPr="00F60500" w:rsidRDefault="00760B11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A. F.</w:t>
            </w:r>
          </w:p>
        </w:tc>
        <w:tc>
          <w:tcPr>
            <w:tcW w:w="2209" w:type="dxa"/>
          </w:tcPr>
          <w:p w14:paraId="427CCCE5" w14:textId="266716D1" w:rsidR="00296706" w:rsidRPr="00F60500" w:rsidRDefault="00760B11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27/03/2021</w:t>
            </w:r>
          </w:p>
        </w:tc>
        <w:tc>
          <w:tcPr>
            <w:tcW w:w="1985" w:type="dxa"/>
          </w:tcPr>
          <w:p w14:paraId="48CD3F50" w14:textId="5BE30533" w:rsidR="00296706" w:rsidRPr="00F60500" w:rsidRDefault="00760B11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5953" w:type="dxa"/>
          </w:tcPr>
          <w:p w14:paraId="0502BCE7" w14:textId="2F4B54FD" w:rsidR="00296706" w:rsidRPr="00F60500" w:rsidRDefault="00760B11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705208</w:t>
            </w:r>
          </w:p>
        </w:tc>
      </w:tr>
      <w:tr w:rsidR="00F60500" w:rsidRPr="00F60500" w14:paraId="7160A89F" w14:textId="77777777" w:rsidTr="0000556D">
        <w:tc>
          <w:tcPr>
            <w:tcW w:w="901" w:type="dxa"/>
          </w:tcPr>
          <w:p w14:paraId="01AA4DB7" w14:textId="0B91625B" w:rsidR="00296706" w:rsidRPr="00F60500" w:rsidRDefault="002967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339</w:t>
            </w:r>
          </w:p>
        </w:tc>
        <w:tc>
          <w:tcPr>
            <w:tcW w:w="3831" w:type="dxa"/>
          </w:tcPr>
          <w:p w14:paraId="7D7423E4" w14:textId="7808311E" w:rsidR="00296706" w:rsidRPr="00F60500" w:rsidRDefault="00760B11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L. B.</w:t>
            </w:r>
          </w:p>
        </w:tc>
        <w:tc>
          <w:tcPr>
            <w:tcW w:w="2209" w:type="dxa"/>
          </w:tcPr>
          <w:p w14:paraId="6B91EDCB" w14:textId="6D51497A" w:rsidR="00296706" w:rsidRPr="00F60500" w:rsidRDefault="00760B11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27/03/2021</w:t>
            </w:r>
          </w:p>
        </w:tc>
        <w:tc>
          <w:tcPr>
            <w:tcW w:w="1985" w:type="dxa"/>
          </w:tcPr>
          <w:p w14:paraId="585C75D0" w14:textId="627CB7A4" w:rsidR="00296706" w:rsidRPr="00F60500" w:rsidRDefault="00760B11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5953" w:type="dxa"/>
          </w:tcPr>
          <w:p w14:paraId="6E208A25" w14:textId="659E0530" w:rsidR="00296706" w:rsidRPr="00F60500" w:rsidRDefault="00760B11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702303</w:t>
            </w:r>
          </w:p>
        </w:tc>
      </w:tr>
      <w:tr w:rsidR="00F60500" w:rsidRPr="00F60500" w14:paraId="60BDC400" w14:textId="77777777" w:rsidTr="0000556D">
        <w:tc>
          <w:tcPr>
            <w:tcW w:w="901" w:type="dxa"/>
          </w:tcPr>
          <w:p w14:paraId="1E756A61" w14:textId="6376F5DA" w:rsidR="00296706" w:rsidRPr="00F60500" w:rsidRDefault="002967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340</w:t>
            </w:r>
          </w:p>
        </w:tc>
        <w:tc>
          <w:tcPr>
            <w:tcW w:w="3831" w:type="dxa"/>
          </w:tcPr>
          <w:p w14:paraId="197EC636" w14:textId="7A39F0E1" w:rsidR="00296706" w:rsidRPr="00F60500" w:rsidRDefault="00760B11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P. G.</w:t>
            </w:r>
          </w:p>
        </w:tc>
        <w:tc>
          <w:tcPr>
            <w:tcW w:w="2209" w:type="dxa"/>
          </w:tcPr>
          <w:p w14:paraId="2F86B739" w14:textId="1BDADDE7" w:rsidR="00296706" w:rsidRPr="00F60500" w:rsidRDefault="00760B11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27/03/2021</w:t>
            </w:r>
          </w:p>
        </w:tc>
        <w:tc>
          <w:tcPr>
            <w:tcW w:w="1985" w:type="dxa"/>
          </w:tcPr>
          <w:p w14:paraId="5E2FC29F" w14:textId="367FABA1" w:rsidR="00296706" w:rsidRPr="00F60500" w:rsidRDefault="00760B11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5953" w:type="dxa"/>
          </w:tcPr>
          <w:p w14:paraId="694A4173" w14:textId="5AE8089E" w:rsidR="00296706" w:rsidRPr="00F60500" w:rsidRDefault="00760B11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709209</w:t>
            </w:r>
          </w:p>
        </w:tc>
      </w:tr>
      <w:tr w:rsidR="00F60500" w:rsidRPr="00F60500" w14:paraId="07E4BD2D" w14:textId="77777777" w:rsidTr="0000556D">
        <w:tc>
          <w:tcPr>
            <w:tcW w:w="901" w:type="dxa"/>
          </w:tcPr>
          <w:p w14:paraId="4020FC6C" w14:textId="65C2A042" w:rsidR="00296706" w:rsidRPr="00F60500" w:rsidRDefault="002967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341</w:t>
            </w:r>
          </w:p>
        </w:tc>
        <w:tc>
          <w:tcPr>
            <w:tcW w:w="3831" w:type="dxa"/>
          </w:tcPr>
          <w:p w14:paraId="4C809A2B" w14:textId="129F7A08" w:rsidR="00296706" w:rsidRPr="00F60500" w:rsidRDefault="00760B11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R. M. C.</w:t>
            </w:r>
          </w:p>
        </w:tc>
        <w:tc>
          <w:tcPr>
            <w:tcW w:w="2209" w:type="dxa"/>
          </w:tcPr>
          <w:p w14:paraId="7CA742C7" w14:textId="0B193636" w:rsidR="00296706" w:rsidRPr="00F60500" w:rsidRDefault="00760B11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27/03/2021</w:t>
            </w:r>
          </w:p>
        </w:tc>
        <w:tc>
          <w:tcPr>
            <w:tcW w:w="1985" w:type="dxa"/>
          </w:tcPr>
          <w:p w14:paraId="37B9C05C" w14:textId="61417D06" w:rsidR="00296706" w:rsidRPr="00F60500" w:rsidRDefault="00760B11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5953" w:type="dxa"/>
          </w:tcPr>
          <w:p w14:paraId="6C154AD5" w14:textId="155DED95" w:rsidR="00296706" w:rsidRPr="00F60500" w:rsidRDefault="003F521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708107</w:t>
            </w:r>
          </w:p>
        </w:tc>
      </w:tr>
      <w:tr w:rsidR="00F60500" w:rsidRPr="00F60500" w14:paraId="33BE8342" w14:textId="77777777" w:rsidTr="0000556D">
        <w:tc>
          <w:tcPr>
            <w:tcW w:w="901" w:type="dxa"/>
          </w:tcPr>
          <w:p w14:paraId="0C57ABE9" w14:textId="768AEBAD" w:rsidR="00296706" w:rsidRPr="00F60500" w:rsidRDefault="002967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342</w:t>
            </w:r>
          </w:p>
        </w:tc>
        <w:tc>
          <w:tcPr>
            <w:tcW w:w="3831" w:type="dxa"/>
          </w:tcPr>
          <w:p w14:paraId="1A6ABB8D" w14:textId="4F7029F8" w:rsidR="00296706" w:rsidRPr="00F60500" w:rsidRDefault="003F521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S. P.</w:t>
            </w:r>
          </w:p>
        </w:tc>
        <w:tc>
          <w:tcPr>
            <w:tcW w:w="2209" w:type="dxa"/>
          </w:tcPr>
          <w:p w14:paraId="0BA9C2A7" w14:textId="1D06FBD1" w:rsidR="00296706" w:rsidRPr="00F60500" w:rsidRDefault="003F521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27/03/2021</w:t>
            </w:r>
          </w:p>
        </w:tc>
        <w:tc>
          <w:tcPr>
            <w:tcW w:w="1985" w:type="dxa"/>
          </w:tcPr>
          <w:p w14:paraId="0A9D3D83" w14:textId="2FF749E8" w:rsidR="00296706" w:rsidRPr="00F60500" w:rsidRDefault="003F521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5953" w:type="dxa"/>
          </w:tcPr>
          <w:p w14:paraId="4D4D90F2" w14:textId="3CDB1FF9" w:rsidR="00296706" w:rsidRPr="00F60500" w:rsidRDefault="003F521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700308</w:t>
            </w:r>
          </w:p>
        </w:tc>
      </w:tr>
      <w:tr w:rsidR="00F60500" w:rsidRPr="00F60500" w14:paraId="249373C1" w14:textId="77777777" w:rsidTr="0000556D">
        <w:tc>
          <w:tcPr>
            <w:tcW w:w="901" w:type="dxa"/>
          </w:tcPr>
          <w:p w14:paraId="1B7A605C" w14:textId="4A8034AC" w:rsidR="00296706" w:rsidRPr="00F60500" w:rsidRDefault="002967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lastRenderedPageBreak/>
              <w:t>343</w:t>
            </w:r>
          </w:p>
        </w:tc>
        <w:tc>
          <w:tcPr>
            <w:tcW w:w="3831" w:type="dxa"/>
          </w:tcPr>
          <w:p w14:paraId="40CF58B4" w14:textId="1895EAFF" w:rsidR="00296706" w:rsidRPr="00F60500" w:rsidRDefault="003F521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P. S. F.</w:t>
            </w:r>
          </w:p>
        </w:tc>
        <w:tc>
          <w:tcPr>
            <w:tcW w:w="2209" w:type="dxa"/>
          </w:tcPr>
          <w:p w14:paraId="6D8ABC77" w14:textId="4A65036A" w:rsidR="00296706" w:rsidRPr="00F60500" w:rsidRDefault="003F521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27/03/2021</w:t>
            </w:r>
          </w:p>
        </w:tc>
        <w:tc>
          <w:tcPr>
            <w:tcW w:w="1985" w:type="dxa"/>
          </w:tcPr>
          <w:p w14:paraId="7E6D2194" w14:textId="2040DDFD" w:rsidR="00296706" w:rsidRPr="00F60500" w:rsidRDefault="003F521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5953" w:type="dxa"/>
          </w:tcPr>
          <w:p w14:paraId="3BAE30D0" w14:textId="7390FCA3" w:rsidR="00296706" w:rsidRPr="00F60500" w:rsidRDefault="003F521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704706</w:t>
            </w:r>
          </w:p>
        </w:tc>
      </w:tr>
      <w:tr w:rsidR="00F60500" w:rsidRPr="00F60500" w14:paraId="029539CD" w14:textId="77777777" w:rsidTr="0000556D">
        <w:tc>
          <w:tcPr>
            <w:tcW w:w="901" w:type="dxa"/>
          </w:tcPr>
          <w:p w14:paraId="5D40F450" w14:textId="50E8E563" w:rsidR="00296706" w:rsidRPr="00F60500" w:rsidRDefault="003F521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344</w:t>
            </w:r>
          </w:p>
        </w:tc>
        <w:tc>
          <w:tcPr>
            <w:tcW w:w="3831" w:type="dxa"/>
          </w:tcPr>
          <w:p w14:paraId="1FE98D7C" w14:textId="1C38EF3B" w:rsidR="00296706" w:rsidRPr="00F60500" w:rsidRDefault="003F521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B. G.</w:t>
            </w:r>
          </w:p>
        </w:tc>
        <w:tc>
          <w:tcPr>
            <w:tcW w:w="2209" w:type="dxa"/>
          </w:tcPr>
          <w:p w14:paraId="5DE5A184" w14:textId="4F3E6135" w:rsidR="00296706" w:rsidRPr="00F60500" w:rsidRDefault="003F521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27/03/2021</w:t>
            </w:r>
          </w:p>
        </w:tc>
        <w:tc>
          <w:tcPr>
            <w:tcW w:w="1985" w:type="dxa"/>
          </w:tcPr>
          <w:p w14:paraId="4D722C21" w14:textId="2723FFA1" w:rsidR="00296706" w:rsidRPr="00F60500" w:rsidRDefault="003F521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5953" w:type="dxa"/>
          </w:tcPr>
          <w:p w14:paraId="3013CC66" w14:textId="2B128102" w:rsidR="00296706" w:rsidRPr="00F60500" w:rsidRDefault="003F521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700205</w:t>
            </w:r>
          </w:p>
        </w:tc>
      </w:tr>
      <w:tr w:rsidR="00F60500" w:rsidRPr="00F60500" w14:paraId="3B55429A" w14:textId="77777777" w:rsidTr="0000556D">
        <w:tc>
          <w:tcPr>
            <w:tcW w:w="901" w:type="dxa"/>
          </w:tcPr>
          <w:p w14:paraId="6D7A9CC6" w14:textId="11B4DFD5" w:rsidR="003F5214" w:rsidRPr="00F60500" w:rsidRDefault="003F521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345</w:t>
            </w:r>
          </w:p>
        </w:tc>
        <w:tc>
          <w:tcPr>
            <w:tcW w:w="3831" w:type="dxa"/>
          </w:tcPr>
          <w:p w14:paraId="13DD43FB" w14:textId="7FEBE212" w:rsidR="003F5214" w:rsidRPr="00F60500" w:rsidRDefault="003F521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L. P. O.</w:t>
            </w:r>
          </w:p>
        </w:tc>
        <w:tc>
          <w:tcPr>
            <w:tcW w:w="2209" w:type="dxa"/>
          </w:tcPr>
          <w:p w14:paraId="2A85A4F7" w14:textId="174CBD29" w:rsidR="003F5214" w:rsidRPr="00F60500" w:rsidRDefault="003F521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27/03/2021</w:t>
            </w:r>
          </w:p>
        </w:tc>
        <w:tc>
          <w:tcPr>
            <w:tcW w:w="1985" w:type="dxa"/>
          </w:tcPr>
          <w:p w14:paraId="641654B8" w14:textId="760181AB" w:rsidR="003F5214" w:rsidRPr="00F60500" w:rsidRDefault="003F521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5953" w:type="dxa"/>
          </w:tcPr>
          <w:p w14:paraId="47BD1180" w14:textId="32D86AAB" w:rsidR="003F5214" w:rsidRPr="00F60500" w:rsidRDefault="003F521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702505</w:t>
            </w:r>
          </w:p>
        </w:tc>
      </w:tr>
      <w:tr w:rsidR="00F60500" w:rsidRPr="00F60500" w14:paraId="46CD4794" w14:textId="77777777" w:rsidTr="0000556D">
        <w:tc>
          <w:tcPr>
            <w:tcW w:w="901" w:type="dxa"/>
          </w:tcPr>
          <w:p w14:paraId="403B9EEE" w14:textId="62FBB230" w:rsidR="003F5214" w:rsidRPr="00F60500" w:rsidRDefault="003F521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346</w:t>
            </w:r>
          </w:p>
        </w:tc>
        <w:tc>
          <w:tcPr>
            <w:tcW w:w="3831" w:type="dxa"/>
          </w:tcPr>
          <w:p w14:paraId="4A4CD445" w14:textId="3380EB2D" w:rsidR="003F5214" w:rsidRPr="00F60500" w:rsidRDefault="003F521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F. S.</w:t>
            </w:r>
          </w:p>
        </w:tc>
        <w:tc>
          <w:tcPr>
            <w:tcW w:w="2209" w:type="dxa"/>
          </w:tcPr>
          <w:p w14:paraId="007843AC" w14:textId="73CAFB01" w:rsidR="003F5214" w:rsidRPr="00F60500" w:rsidRDefault="003F521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27/03/2021</w:t>
            </w:r>
          </w:p>
        </w:tc>
        <w:tc>
          <w:tcPr>
            <w:tcW w:w="1985" w:type="dxa"/>
          </w:tcPr>
          <w:p w14:paraId="20C8C07A" w14:textId="4D0C5783" w:rsidR="003F5214" w:rsidRPr="00F60500" w:rsidRDefault="003F521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5953" w:type="dxa"/>
          </w:tcPr>
          <w:p w14:paraId="508CDB7E" w14:textId="6D862A0F" w:rsidR="003F5214" w:rsidRPr="00F60500" w:rsidRDefault="003F521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700801</w:t>
            </w:r>
          </w:p>
        </w:tc>
      </w:tr>
      <w:tr w:rsidR="00F60500" w:rsidRPr="00F60500" w14:paraId="4BB687AA" w14:textId="77777777" w:rsidTr="0000556D">
        <w:tc>
          <w:tcPr>
            <w:tcW w:w="901" w:type="dxa"/>
          </w:tcPr>
          <w:p w14:paraId="421456C7" w14:textId="6CEFC409" w:rsidR="003F5214" w:rsidRPr="00F60500" w:rsidRDefault="003F521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347</w:t>
            </w:r>
          </w:p>
        </w:tc>
        <w:tc>
          <w:tcPr>
            <w:tcW w:w="3831" w:type="dxa"/>
          </w:tcPr>
          <w:p w14:paraId="2151E2DE" w14:textId="4F0869C0" w:rsidR="003F5214" w:rsidRPr="00F60500" w:rsidRDefault="003F521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T. F. A.</w:t>
            </w:r>
          </w:p>
        </w:tc>
        <w:tc>
          <w:tcPr>
            <w:tcW w:w="2209" w:type="dxa"/>
          </w:tcPr>
          <w:p w14:paraId="5D791891" w14:textId="10CDBE99" w:rsidR="003F5214" w:rsidRPr="00F60500" w:rsidRDefault="003F521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27/03/2021</w:t>
            </w:r>
          </w:p>
        </w:tc>
        <w:tc>
          <w:tcPr>
            <w:tcW w:w="1985" w:type="dxa"/>
          </w:tcPr>
          <w:p w14:paraId="09B05C2E" w14:textId="4015B0E0" w:rsidR="003F5214" w:rsidRPr="00F60500" w:rsidRDefault="003F521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5953" w:type="dxa"/>
          </w:tcPr>
          <w:p w14:paraId="4DCCFA98" w14:textId="1B2F4B2F" w:rsidR="003F5214" w:rsidRPr="00F60500" w:rsidRDefault="003F521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703402</w:t>
            </w:r>
          </w:p>
        </w:tc>
      </w:tr>
      <w:tr w:rsidR="00F60500" w:rsidRPr="00F60500" w14:paraId="71FB3B91" w14:textId="77777777" w:rsidTr="0000556D">
        <w:tc>
          <w:tcPr>
            <w:tcW w:w="901" w:type="dxa"/>
          </w:tcPr>
          <w:p w14:paraId="2A749F43" w14:textId="45407CFD" w:rsidR="003F5214" w:rsidRPr="00F60500" w:rsidRDefault="003F521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348</w:t>
            </w:r>
          </w:p>
        </w:tc>
        <w:tc>
          <w:tcPr>
            <w:tcW w:w="3831" w:type="dxa"/>
          </w:tcPr>
          <w:p w14:paraId="570E8BD4" w14:textId="0063FA55" w:rsidR="003F5214" w:rsidRPr="00F60500" w:rsidRDefault="003F521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F. A.</w:t>
            </w:r>
          </w:p>
        </w:tc>
        <w:tc>
          <w:tcPr>
            <w:tcW w:w="2209" w:type="dxa"/>
          </w:tcPr>
          <w:p w14:paraId="64173096" w14:textId="16874175" w:rsidR="003F5214" w:rsidRPr="00F60500" w:rsidRDefault="003F521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27/03/2021</w:t>
            </w:r>
          </w:p>
        </w:tc>
        <w:tc>
          <w:tcPr>
            <w:tcW w:w="1985" w:type="dxa"/>
          </w:tcPr>
          <w:p w14:paraId="68AFCBE6" w14:textId="5DE6F048" w:rsidR="003F5214" w:rsidRPr="00F60500" w:rsidRDefault="003F521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5953" w:type="dxa"/>
          </w:tcPr>
          <w:p w14:paraId="3B2E157D" w14:textId="7F9CED00" w:rsidR="003F5214" w:rsidRPr="00F60500" w:rsidRDefault="003F521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702406</w:t>
            </w:r>
          </w:p>
        </w:tc>
      </w:tr>
      <w:tr w:rsidR="00F60500" w:rsidRPr="00F60500" w14:paraId="06C0A329" w14:textId="77777777" w:rsidTr="0000556D">
        <w:tc>
          <w:tcPr>
            <w:tcW w:w="901" w:type="dxa"/>
          </w:tcPr>
          <w:p w14:paraId="5EBDEE70" w14:textId="5607C928" w:rsidR="003F5214" w:rsidRPr="00F60500" w:rsidRDefault="003F521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349</w:t>
            </w:r>
          </w:p>
        </w:tc>
        <w:tc>
          <w:tcPr>
            <w:tcW w:w="3831" w:type="dxa"/>
          </w:tcPr>
          <w:p w14:paraId="3771318E" w14:textId="423D0C2A" w:rsidR="003F5214" w:rsidRPr="00F60500" w:rsidRDefault="003F521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V. G.</w:t>
            </w:r>
          </w:p>
        </w:tc>
        <w:tc>
          <w:tcPr>
            <w:tcW w:w="2209" w:type="dxa"/>
          </w:tcPr>
          <w:p w14:paraId="0C86D986" w14:textId="3B088824" w:rsidR="003F5214" w:rsidRPr="00F60500" w:rsidRDefault="003F521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27/03/2021</w:t>
            </w:r>
          </w:p>
        </w:tc>
        <w:tc>
          <w:tcPr>
            <w:tcW w:w="1985" w:type="dxa"/>
          </w:tcPr>
          <w:p w14:paraId="2C53A15A" w14:textId="515BA199" w:rsidR="003F5214" w:rsidRPr="00F60500" w:rsidRDefault="003F521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5953" w:type="dxa"/>
          </w:tcPr>
          <w:p w14:paraId="1F61D1F7" w14:textId="4353403A" w:rsidR="003F5214" w:rsidRPr="00F60500" w:rsidRDefault="003F521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706208</w:t>
            </w:r>
          </w:p>
        </w:tc>
      </w:tr>
      <w:tr w:rsidR="00F60500" w:rsidRPr="00F60500" w14:paraId="2414FE28" w14:textId="77777777" w:rsidTr="0000556D">
        <w:tc>
          <w:tcPr>
            <w:tcW w:w="901" w:type="dxa"/>
          </w:tcPr>
          <w:p w14:paraId="2B8F4C95" w14:textId="03BCD5CE" w:rsidR="003F5214" w:rsidRPr="00F60500" w:rsidRDefault="003F521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350</w:t>
            </w:r>
          </w:p>
        </w:tc>
        <w:tc>
          <w:tcPr>
            <w:tcW w:w="3831" w:type="dxa"/>
          </w:tcPr>
          <w:p w14:paraId="3379C88C" w14:textId="6BD3BC25" w:rsidR="003F5214" w:rsidRPr="00F60500" w:rsidRDefault="003F521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I. M. M. B. S.</w:t>
            </w:r>
          </w:p>
        </w:tc>
        <w:tc>
          <w:tcPr>
            <w:tcW w:w="2209" w:type="dxa"/>
          </w:tcPr>
          <w:p w14:paraId="620F6339" w14:textId="34E5D7CB" w:rsidR="003F5214" w:rsidRPr="00F60500" w:rsidRDefault="003F521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27/03/2021</w:t>
            </w:r>
          </w:p>
        </w:tc>
        <w:tc>
          <w:tcPr>
            <w:tcW w:w="1985" w:type="dxa"/>
          </w:tcPr>
          <w:p w14:paraId="035E5CAD" w14:textId="7094666D" w:rsidR="003F5214" w:rsidRPr="00F60500" w:rsidRDefault="003F521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5953" w:type="dxa"/>
          </w:tcPr>
          <w:p w14:paraId="5615F997" w14:textId="082A6215" w:rsidR="003F5214" w:rsidRPr="00F60500" w:rsidRDefault="003F521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703202</w:t>
            </w:r>
          </w:p>
        </w:tc>
      </w:tr>
      <w:tr w:rsidR="00F60500" w:rsidRPr="00F60500" w14:paraId="2ACE3002" w14:textId="77777777" w:rsidTr="0000556D">
        <w:tc>
          <w:tcPr>
            <w:tcW w:w="901" w:type="dxa"/>
          </w:tcPr>
          <w:p w14:paraId="0A4A0630" w14:textId="7E63043E" w:rsidR="003F5214" w:rsidRPr="00F60500" w:rsidRDefault="003F521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351</w:t>
            </w:r>
          </w:p>
        </w:tc>
        <w:tc>
          <w:tcPr>
            <w:tcW w:w="3831" w:type="dxa"/>
          </w:tcPr>
          <w:p w14:paraId="54DC287E" w14:textId="5D01641E" w:rsidR="003F5214" w:rsidRPr="00F60500" w:rsidRDefault="003F521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Z. B.</w:t>
            </w:r>
          </w:p>
        </w:tc>
        <w:tc>
          <w:tcPr>
            <w:tcW w:w="2209" w:type="dxa"/>
          </w:tcPr>
          <w:p w14:paraId="1D0A4770" w14:textId="196ABE59" w:rsidR="003F5214" w:rsidRPr="00F60500" w:rsidRDefault="003F521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27/03/2021</w:t>
            </w:r>
          </w:p>
        </w:tc>
        <w:tc>
          <w:tcPr>
            <w:tcW w:w="1985" w:type="dxa"/>
          </w:tcPr>
          <w:p w14:paraId="2E63491D" w14:textId="2F1521F1" w:rsidR="003F5214" w:rsidRPr="00F60500" w:rsidRDefault="003F521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20/04/2021</w:t>
            </w:r>
          </w:p>
        </w:tc>
        <w:tc>
          <w:tcPr>
            <w:tcW w:w="5953" w:type="dxa"/>
          </w:tcPr>
          <w:p w14:paraId="31F8A492" w14:textId="58C3EA93" w:rsidR="003F5214" w:rsidRPr="00F60500" w:rsidRDefault="003F521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705802</w:t>
            </w:r>
          </w:p>
        </w:tc>
      </w:tr>
      <w:tr w:rsidR="00F60500" w:rsidRPr="00F60500" w14:paraId="1CD0EBB7" w14:textId="77777777" w:rsidTr="0000556D">
        <w:tc>
          <w:tcPr>
            <w:tcW w:w="901" w:type="dxa"/>
          </w:tcPr>
          <w:p w14:paraId="12DF923A" w14:textId="37A6B882" w:rsidR="003F5214" w:rsidRPr="00F60500" w:rsidRDefault="003F521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352</w:t>
            </w:r>
          </w:p>
        </w:tc>
        <w:tc>
          <w:tcPr>
            <w:tcW w:w="3831" w:type="dxa"/>
          </w:tcPr>
          <w:p w14:paraId="25F979DD" w14:textId="6F0AE2F0" w:rsidR="003F5214" w:rsidRPr="00F60500" w:rsidRDefault="003F521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O. J. C.</w:t>
            </w:r>
          </w:p>
        </w:tc>
        <w:tc>
          <w:tcPr>
            <w:tcW w:w="2209" w:type="dxa"/>
          </w:tcPr>
          <w:p w14:paraId="6EC4CF00" w14:textId="0FB113B7" w:rsidR="003F5214" w:rsidRPr="00F60500" w:rsidRDefault="003F521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27/03/2021</w:t>
            </w:r>
          </w:p>
        </w:tc>
        <w:tc>
          <w:tcPr>
            <w:tcW w:w="1985" w:type="dxa"/>
          </w:tcPr>
          <w:p w14:paraId="0F462A4A" w14:textId="174E1725" w:rsidR="003F5214" w:rsidRPr="00F60500" w:rsidRDefault="003F521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12/05/2021</w:t>
            </w:r>
          </w:p>
        </w:tc>
        <w:tc>
          <w:tcPr>
            <w:tcW w:w="5953" w:type="dxa"/>
          </w:tcPr>
          <w:p w14:paraId="11D112F5" w14:textId="29DA9ABE" w:rsidR="003F5214" w:rsidRPr="00F60500" w:rsidRDefault="003F521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700509</w:t>
            </w:r>
          </w:p>
        </w:tc>
      </w:tr>
      <w:tr w:rsidR="00F60500" w:rsidRPr="00F60500" w14:paraId="72D178E0" w14:textId="77777777" w:rsidTr="0000556D">
        <w:tc>
          <w:tcPr>
            <w:tcW w:w="901" w:type="dxa"/>
          </w:tcPr>
          <w:p w14:paraId="214D7DAE" w14:textId="120121FB" w:rsidR="003F5214" w:rsidRPr="00F60500" w:rsidRDefault="003F521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353</w:t>
            </w:r>
          </w:p>
        </w:tc>
        <w:tc>
          <w:tcPr>
            <w:tcW w:w="3831" w:type="dxa"/>
          </w:tcPr>
          <w:p w14:paraId="34DB517B" w14:textId="426F3C9F" w:rsidR="003F5214" w:rsidRPr="00F60500" w:rsidRDefault="003F521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N. A. O.</w:t>
            </w:r>
          </w:p>
        </w:tc>
        <w:tc>
          <w:tcPr>
            <w:tcW w:w="2209" w:type="dxa"/>
          </w:tcPr>
          <w:p w14:paraId="5CD1AA48" w14:textId="4075722F" w:rsidR="003F5214" w:rsidRPr="00F60500" w:rsidRDefault="003F521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27/03/2021</w:t>
            </w:r>
          </w:p>
        </w:tc>
        <w:tc>
          <w:tcPr>
            <w:tcW w:w="1985" w:type="dxa"/>
          </w:tcPr>
          <w:p w14:paraId="727E7ABF" w14:textId="0AE3E7B0" w:rsidR="003F5214" w:rsidRPr="00F60500" w:rsidRDefault="003F521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7937F57B" w14:textId="5B326833" w:rsidR="003F5214" w:rsidRPr="00F60500" w:rsidRDefault="00954806" w:rsidP="003F521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700405</w:t>
            </w:r>
          </w:p>
        </w:tc>
      </w:tr>
      <w:tr w:rsidR="00F60500" w:rsidRPr="00F60500" w14:paraId="5D8C03A0" w14:textId="77777777" w:rsidTr="0000556D">
        <w:tc>
          <w:tcPr>
            <w:tcW w:w="901" w:type="dxa"/>
          </w:tcPr>
          <w:p w14:paraId="50016054" w14:textId="508149FD" w:rsidR="003F5214" w:rsidRPr="00F60500" w:rsidRDefault="003F521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354</w:t>
            </w:r>
          </w:p>
        </w:tc>
        <w:tc>
          <w:tcPr>
            <w:tcW w:w="3831" w:type="dxa"/>
          </w:tcPr>
          <w:p w14:paraId="5FD949FC" w14:textId="37D4544E" w:rsidR="003F5214" w:rsidRPr="00F60500" w:rsidRDefault="009548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P.</w:t>
            </w:r>
          </w:p>
        </w:tc>
        <w:tc>
          <w:tcPr>
            <w:tcW w:w="2209" w:type="dxa"/>
          </w:tcPr>
          <w:p w14:paraId="2DF82FB9" w14:textId="67B2FDC3" w:rsidR="003F5214" w:rsidRPr="00F60500" w:rsidRDefault="009548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27/03/2021</w:t>
            </w:r>
          </w:p>
        </w:tc>
        <w:tc>
          <w:tcPr>
            <w:tcW w:w="1985" w:type="dxa"/>
          </w:tcPr>
          <w:p w14:paraId="254BAA9E" w14:textId="58BE2257" w:rsidR="003F5214" w:rsidRPr="00F60500" w:rsidRDefault="009548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5953" w:type="dxa"/>
          </w:tcPr>
          <w:p w14:paraId="62DD4424" w14:textId="11385127" w:rsidR="003F5214" w:rsidRPr="00F60500" w:rsidRDefault="009548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708602</w:t>
            </w:r>
          </w:p>
        </w:tc>
      </w:tr>
      <w:tr w:rsidR="00F60500" w:rsidRPr="00F60500" w14:paraId="5BAFD787" w14:textId="77777777" w:rsidTr="0000556D">
        <w:tc>
          <w:tcPr>
            <w:tcW w:w="901" w:type="dxa"/>
          </w:tcPr>
          <w:p w14:paraId="70562223" w14:textId="0B004468" w:rsidR="003F5214" w:rsidRPr="00F60500" w:rsidRDefault="003F521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355</w:t>
            </w:r>
          </w:p>
        </w:tc>
        <w:tc>
          <w:tcPr>
            <w:tcW w:w="3831" w:type="dxa"/>
          </w:tcPr>
          <w:p w14:paraId="33688C1B" w14:textId="06405F74" w:rsidR="003F5214" w:rsidRPr="00F60500" w:rsidRDefault="003C529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S. R. G.</w:t>
            </w:r>
          </w:p>
        </w:tc>
        <w:tc>
          <w:tcPr>
            <w:tcW w:w="2209" w:type="dxa"/>
          </w:tcPr>
          <w:p w14:paraId="4CD3B728" w14:textId="6E9A94F1" w:rsidR="003F5214" w:rsidRPr="00F60500" w:rsidRDefault="003C529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27/03/2021</w:t>
            </w:r>
          </w:p>
        </w:tc>
        <w:tc>
          <w:tcPr>
            <w:tcW w:w="1985" w:type="dxa"/>
          </w:tcPr>
          <w:p w14:paraId="71266114" w14:textId="3B50DD68" w:rsidR="003F5214" w:rsidRPr="00F60500" w:rsidRDefault="003C529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5953" w:type="dxa"/>
          </w:tcPr>
          <w:p w14:paraId="68673D84" w14:textId="284AC25D" w:rsidR="003F5214" w:rsidRPr="00F60500" w:rsidRDefault="003C529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700009</w:t>
            </w:r>
          </w:p>
        </w:tc>
      </w:tr>
      <w:tr w:rsidR="00F60500" w:rsidRPr="00F60500" w14:paraId="5449C643" w14:textId="77777777" w:rsidTr="0000556D">
        <w:tc>
          <w:tcPr>
            <w:tcW w:w="901" w:type="dxa"/>
          </w:tcPr>
          <w:p w14:paraId="04726D4C" w14:textId="244D06ED" w:rsidR="003F5214" w:rsidRPr="00F60500" w:rsidRDefault="003F521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356</w:t>
            </w:r>
          </w:p>
        </w:tc>
        <w:tc>
          <w:tcPr>
            <w:tcW w:w="3831" w:type="dxa"/>
          </w:tcPr>
          <w:p w14:paraId="34D7B375" w14:textId="570F2C9F" w:rsidR="003F5214" w:rsidRPr="00F60500" w:rsidRDefault="003C529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S. S.</w:t>
            </w:r>
          </w:p>
        </w:tc>
        <w:tc>
          <w:tcPr>
            <w:tcW w:w="2209" w:type="dxa"/>
          </w:tcPr>
          <w:p w14:paraId="520C67D8" w14:textId="7C2FAA7F" w:rsidR="003F5214" w:rsidRPr="00F60500" w:rsidRDefault="003C529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30/03/2021</w:t>
            </w:r>
          </w:p>
        </w:tc>
        <w:tc>
          <w:tcPr>
            <w:tcW w:w="1985" w:type="dxa"/>
          </w:tcPr>
          <w:p w14:paraId="40F8A93A" w14:textId="4BACC911" w:rsidR="003F5214" w:rsidRPr="00F60500" w:rsidRDefault="003C529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1E80F528" w14:textId="3EAA5FA0" w:rsidR="003F5214" w:rsidRPr="00F60500" w:rsidRDefault="003C529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700606</w:t>
            </w:r>
          </w:p>
        </w:tc>
      </w:tr>
      <w:tr w:rsidR="00F60500" w:rsidRPr="00F60500" w14:paraId="72D4ECD8" w14:textId="77777777" w:rsidTr="0000556D">
        <w:tc>
          <w:tcPr>
            <w:tcW w:w="901" w:type="dxa"/>
          </w:tcPr>
          <w:p w14:paraId="29381E0D" w14:textId="3A0F6DF7" w:rsidR="003F5214" w:rsidRPr="00F60500" w:rsidRDefault="003F521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357</w:t>
            </w:r>
          </w:p>
        </w:tc>
        <w:tc>
          <w:tcPr>
            <w:tcW w:w="3831" w:type="dxa"/>
          </w:tcPr>
          <w:p w14:paraId="68E59EC7" w14:textId="29235DC9" w:rsidR="003F5214" w:rsidRPr="00F60500" w:rsidRDefault="003C529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M. C.</w:t>
            </w:r>
          </w:p>
        </w:tc>
        <w:tc>
          <w:tcPr>
            <w:tcW w:w="2209" w:type="dxa"/>
          </w:tcPr>
          <w:p w14:paraId="4C093220" w14:textId="4CD1A7A2" w:rsidR="003F5214" w:rsidRPr="00F60500" w:rsidRDefault="003C529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01/04/2021</w:t>
            </w:r>
          </w:p>
        </w:tc>
        <w:tc>
          <w:tcPr>
            <w:tcW w:w="1985" w:type="dxa"/>
          </w:tcPr>
          <w:p w14:paraId="17D4DCCE" w14:textId="2218D3DC" w:rsidR="003F5214" w:rsidRPr="00F60500" w:rsidRDefault="003C529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07/05/2021</w:t>
            </w:r>
          </w:p>
        </w:tc>
        <w:tc>
          <w:tcPr>
            <w:tcW w:w="5953" w:type="dxa"/>
          </w:tcPr>
          <w:p w14:paraId="5C2782E2" w14:textId="2D8468E1" w:rsidR="003F5214" w:rsidRPr="00F60500" w:rsidRDefault="003C529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709205</w:t>
            </w:r>
          </w:p>
        </w:tc>
      </w:tr>
      <w:tr w:rsidR="00F60500" w:rsidRPr="00F60500" w14:paraId="6F284FD3" w14:textId="77777777" w:rsidTr="0000556D">
        <w:tc>
          <w:tcPr>
            <w:tcW w:w="901" w:type="dxa"/>
          </w:tcPr>
          <w:p w14:paraId="5B726D34" w14:textId="7CFA7B96" w:rsidR="003F5214" w:rsidRPr="00F60500" w:rsidRDefault="003F521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358</w:t>
            </w:r>
          </w:p>
        </w:tc>
        <w:tc>
          <w:tcPr>
            <w:tcW w:w="3831" w:type="dxa"/>
          </w:tcPr>
          <w:p w14:paraId="4FD450E9" w14:textId="4BB83DEE" w:rsidR="003F5214" w:rsidRPr="00F60500" w:rsidRDefault="003C529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G.</w:t>
            </w:r>
          </w:p>
        </w:tc>
        <w:tc>
          <w:tcPr>
            <w:tcW w:w="2209" w:type="dxa"/>
          </w:tcPr>
          <w:p w14:paraId="1F30DF80" w14:textId="762CA428" w:rsidR="003F5214" w:rsidRPr="00F60500" w:rsidRDefault="003C529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01/04/2021</w:t>
            </w:r>
          </w:p>
        </w:tc>
        <w:tc>
          <w:tcPr>
            <w:tcW w:w="1985" w:type="dxa"/>
          </w:tcPr>
          <w:p w14:paraId="30FAF7B6" w14:textId="29A2846D" w:rsidR="003F5214" w:rsidRPr="00F60500" w:rsidRDefault="003C529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07/05/2021</w:t>
            </w:r>
          </w:p>
        </w:tc>
        <w:tc>
          <w:tcPr>
            <w:tcW w:w="5953" w:type="dxa"/>
          </w:tcPr>
          <w:p w14:paraId="26FDBC2A" w14:textId="5ABF00AB" w:rsidR="003F5214" w:rsidRPr="00F60500" w:rsidRDefault="003C529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708609</w:t>
            </w:r>
          </w:p>
        </w:tc>
      </w:tr>
      <w:tr w:rsidR="00F60500" w:rsidRPr="00F60500" w14:paraId="7DAE2C7A" w14:textId="77777777" w:rsidTr="0000556D">
        <w:tc>
          <w:tcPr>
            <w:tcW w:w="901" w:type="dxa"/>
          </w:tcPr>
          <w:p w14:paraId="012357B6" w14:textId="3064280C" w:rsidR="003F5214" w:rsidRPr="00F60500" w:rsidRDefault="003F521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359</w:t>
            </w:r>
          </w:p>
        </w:tc>
        <w:tc>
          <w:tcPr>
            <w:tcW w:w="3831" w:type="dxa"/>
          </w:tcPr>
          <w:p w14:paraId="43E89412" w14:textId="6C898D5D" w:rsidR="003F5214" w:rsidRPr="00F60500" w:rsidRDefault="003C529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B. R.</w:t>
            </w:r>
          </w:p>
        </w:tc>
        <w:tc>
          <w:tcPr>
            <w:tcW w:w="2209" w:type="dxa"/>
          </w:tcPr>
          <w:p w14:paraId="4C853DCC" w14:textId="7401228A" w:rsidR="003F5214" w:rsidRPr="00F60500" w:rsidRDefault="003C529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05/04/2021</w:t>
            </w:r>
          </w:p>
        </w:tc>
        <w:tc>
          <w:tcPr>
            <w:tcW w:w="1985" w:type="dxa"/>
          </w:tcPr>
          <w:p w14:paraId="2EA09673" w14:textId="6A970EC7" w:rsidR="003F5214" w:rsidRPr="00F60500" w:rsidRDefault="003C529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08/05/2021</w:t>
            </w:r>
          </w:p>
        </w:tc>
        <w:tc>
          <w:tcPr>
            <w:tcW w:w="5953" w:type="dxa"/>
          </w:tcPr>
          <w:p w14:paraId="61B87D5C" w14:textId="401ED1DE" w:rsidR="003F5214" w:rsidRPr="00F60500" w:rsidRDefault="003C529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708602</w:t>
            </w:r>
          </w:p>
        </w:tc>
      </w:tr>
      <w:tr w:rsidR="00F60500" w:rsidRPr="00F60500" w14:paraId="6767B288" w14:textId="77777777" w:rsidTr="0000556D">
        <w:tc>
          <w:tcPr>
            <w:tcW w:w="901" w:type="dxa"/>
          </w:tcPr>
          <w:p w14:paraId="10FF6E0F" w14:textId="0D612642" w:rsidR="003F5214" w:rsidRPr="00F60500" w:rsidRDefault="003F521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360</w:t>
            </w:r>
          </w:p>
        </w:tc>
        <w:tc>
          <w:tcPr>
            <w:tcW w:w="3831" w:type="dxa"/>
          </w:tcPr>
          <w:p w14:paraId="322DE627" w14:textId="37ABF2E0" w:rsidR="003F5214" w:rsidRPr="00F60500" w:rsidRDefault="003C529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F. D. B.</w:t>
            </w:r>
          </w:p>
        </w:tc>
        <w:tc>
          <w:tcPr>
            <w:tcW w:w="2209" w:type="dxa"/>
          </w:tcPr>
          <w:p w14:paraId="25E3428E" w14:textId="5A914DF2" w:rsidR="003F5214" w:rsidRPr="00F60500" w:rsidRDefault="003C529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05/04/2021</w:t>
            </w:r>
          </w:p>
        </w:tc>
        <w:tc>
          <w:tcPr>
            <w:tcW w:w="1985" w:type="dxa"/>
          </w:tcPr>
          <w:p w14:paraId="1A7D1A01" w14:textId="13681D33" w:rsidR="003F5214" w:rsidRPr="00F60500" w:rsidRDefault="003C529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08/05/2021</w:t>
            </w:r>
          </w:p>
        </w:tc>
        <w:tc>
          <w:tcPr>
            <w:tcW w:w="5953" w:type="dxa"/>
          </w:tcPr>
          <w:p w14:paraId="4C5B58BA" w14:textId="1C34F0AA" w:rsidR="003F5214" w:rsidRPr="00F60500" w:rsidRDefault="003C529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700603</w:t>
            </w:r>
          </w:p>
        </w:tc>
      </w:tr>
      <w:tr w:rsidR="00F60500" w:rsidRPr="00F60500" w14:paraId="737B2F75" w14:textId="77777777" w:rsidTr="0000556D">
        <w:tc>
          <w:tcPr>
            <w:tcW w:w="901" w:type="dxa"/>
          </w:tcPr>
          <w:p w14:paraId="4495038E" w14:textId="630579E8" w:rsidR="003F5214" w:rsidRPr="00F60500" w:rsidRDefault="003F521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361</w:t>
            </w:r>
          </w:p>
        </w:tc>
        <w:tc>
          <w:tcPr>
            <w:tcW w:w="3831" w:type="dxa"/>
          </w:tcPr>
          <w:p w14:paraId="23B64ADC" w14:textId="36017A02" w:rsidR="003F5214" w:rsidRPr="00F60500" w:rsidRDefault="003C529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L. Q. B.</w:t>
            </w:r>
          </w:p>
        </w:tc>
        <w:tc>
          <w:tcPr>
            <w:tcW w:w="2209" w:type="dxa"/>
          </w:tcPr>
          <w:p w14:paraId="23629F75" w14:textId="71B266CE" w:rsidR="003F5214" w:rsidRPr="00F60500" w:rsidRDefault="003C529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05/04/2021</w:t>
            </w:r>
          </w:p>
        </w:tc>
        <w:tc>
          <w:tcPr>
            <w:tcW w:w="1985" w:type="dxa"/>
          </w:tcPr>
          <w:p w14:paraId="198C1490" w14:textId="641EE2FF" w:rsidR="003F5214" w:rsidRPr="00F60500" w:rsidRDefault="003C529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18/06/2021</w:t>
            </w:r>
          </w:p>
        </w:tc>
        <w:tc>
          <w:tcPr>
            <w:tcW w:w="5953" w:type="dxa"/>
          </w:tcPr>
          <w:p w14:paraId="2DFD8F9C" w14:textId="0FF73BB6" w:rsidR="003F5214" w:rsidRPr="00F60500" w:rsidRDefault="003C529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700702</w:t>
            </w:r>
          </w:p>
        </w:tc>
      </w:tr>
      <w:tr w:rsidR="00F60500" w:rsidRPr="00F60500" w14:paraId="3E2C346E" w14:textId="77777777" w:rsidTr="0000556D">
        <w:tc>
          <w:tcPr>
            <w:tcW w:w="901" w:type="dxa"/>
          </w:tcPr>
          <w:p w14:paraId="1C4E9C9C" w14:textId="6422A181" w:rsidR="003F5214" w:rsidRPr="00F60500" w:rsidRDefault="003F521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362</w:t>
            </w:r>
          </w:p>
        </w:tc>
        <w:tc>
          <w:tcPr>
            <w:tcW w:w="3831" w:type="dxa"/>
          </w:tcPr>
          <w:p w14:paraId="0EDADB20" w14:textId="1ABA7E40" w:rsidR="003F5214" w:rsidRPr="00F60500" w:rsidRDefault="003C529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R. C. N.</w:t>
            </w:r>
          </w:p>
        </w:tc>
        <w:tc>
          <w:tcPr>
            <w:tcW w:w="2209" w:type="dxa"/>
          </w:tcPr>
          <w:p w14:paraId="7D1514EA" w14:textId="7F8A1B83" w:rsidR="003F5214" w:rsidRPr="00F60500" w:rsidRDefault="003C529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05/04/2021</w:t>
            </w:r>
          </w:p>
        </w:tc>
        <w:tc>
          <w:tcPr>
            <w:tcW w:w="1985" w:type="dxa"/>
          </w:tcPr>
          <w:p w14:paraId="2CD0615A" w14:textId="704E6E9E" w:rsidR="003F5214" w:rsidRPr="00F60500" w:rsidRDefault="003C529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08/05/2021</w:t>
            </w:r>
          </w:p>
        </w:tc>
        <w:tc>
          <w:tcPr>
            <w:tcW w:w="5953" w:type="dxa"/>
          </w:tcPr>
          <w:p w14:paraId="5133756A" w14:textId="0BF69152" w:rsidR="003F5214" w:rsidRPr="00F60500" w:rsidRDefault="003C529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708207</w:t>
            </w:r>
          </w:p>
        </w:tc>
      </w:tr>
      <w:tr w:rsidR="00F60500" w:rsidRPr="00F60500" w14:paraId="20662F72" w14:textId="77777777" w:rsidTr="0000556D">
        <w:tc>
          <w:tcPr>
            <w:tcW w:w="901" w:type="dxa"/>
          </w:tcPr>
          <w:p w14:paraId="1EBC64D1" w14:textId="1F9AC51B" w:rsidR="003F5214" w:rsidRPr="00F60500" w:rsidRDefault="003F521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363</w:t>
            </w:r>
          </w:p>
        </w:tc>
        <w:tc>
          <w:tcPr>
            <w:tcW w:w="3831" w:type="dxa"/>
          </w:tcPr>
          <w:p w14:paraId="3C746A30" w14:textId="0D31BC40" w:rsidR="003F5214" w:rsidRPr="00F60500" w:rsidRDefault="003C529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Q. S. C.</w:t>
            </w:r>
          </w:p>
        </w:tc>
        <w:tc>
          <w:tcPr>
            <w:tcW w:w="2209" w:type="dxa"/>
          </w:tcPr>
          <w:p w14:paraId="591A791F" w14:textId="480FA556" w:rsidR="003F5214" w:rsidRPr="00F60500" w:rsidRDefault="003C529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05/04/2021</w:t>
            </w:r>
          </w:p>
        </w:tc>
        <w:tc>
          <w:tcPr>
            <w:tcW w:w="1985" w:type="dxa"/>
          </w:tcPr>
          <w:p w14:paraId="67A57140" w14:textId="1B46B607" w:rsidR="003F5214" w:rsidRPr="00F60500" w:rsidRDefault="003C529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08/05/2021</w:t>
            </w:r>
          </w:p>
        </w:tc>
        <w:tc>
          <w:tcPr>
            <w:tcW w:w="5953" w:type="dxa"/>
          </w:tcPr>
          <w:p w14:paraId="50F6A008" w14:textId="02C1DF99" w:rsidR="003F5214" w:rsidRPr="00F60500" w:rsidRDefault="003C529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704807</w:t>
            </w:r>
          </w:p>
        </w:tc>
      </w:tr>
      <w:tr w:rsidR="00F60500" w:rsidRPr="00F60500" w14:paraId="1E3D8F24" w14:textId="77777777" w:rsidTr="0000556D">
        <w:tc>
          <w:tcPr>
            <w:tcW w:w="901" w:type="dxa"/>
          </w:tcPr>
          <w:p w14:paraId="76D9AF41" w14:textId="0F885E39" w:rsidR="003F5214" w:rsidRPr="00F60500" w:rsidRDefault="003F521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364</w:t>
            </w:r>
          </w:p>
        </w:tc>
        <w:tc>
          <w:tcPr>
            <w:tcW w:w="3831" w:type="dxa"/>
          </w:tcPr>
          <w:p w14:paraId="18253FE2" w14:textId="62AB94C5" w:rsidR="003F5214" w:rsidRPr="00F60500" w:rsidRDefault="003C529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D. S. P.</w:t>
            </w:r>
          </w:p>
        </w:tc>
        <w:tc>
          <w:tcPr>
            <w:tcW w:w="2209" w:type="dxa"/>
          </w:tcPr>
          <w:p w14:paraId="681090E6" w14:textId="6B773F81" w:rsidR="003F5214" w:rsidRPr="00F60500" w:rsidRDefault="003C529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05/04/2021</w:t>
            </w:r>
          </w:p>
        </w:tc>
        <w:tc>
          <w:tcPr>
            <w:tcW w:w="1985" w:type="dxa"/>
          </w:tcPr>
          <w:p w14:paraId="5E93B28D" w14:textId="58CC24F5" w:rsidR="003F5214" w:rsidRPr="00F60500" w:rsidRDefault="003C529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08/05/2021</w:t>
            </w:r>
          </w:p>
        </w:tc>
        <w:tc>
          <w:tcPr>
            <w:tcW w:w="5953" w:type="dxa"/>
          </w:tcPr>
          <w:p w14:paraId="6335B3BF" w14:textId="2AB2B6D4" w:rsidR="003F5214" w:rsidRPr="00F60500" w:rsidRDefault="003C529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704104</w:t>
            </w:r>
          </w:p>
        </w:tc>
      </w:tr>
      <w:tr w:rsidR="00F60500" w:rsidRPr="00F60500" w14:paraId="6DB90066" w14:textId="77777777" w:rsidTr="0000556D">
        <w:tc>
          <w:tcPr>
            <w:tcW w:w="901" w:type="dxa"/>
          </w:tcPr>
          <w:p w14:paraId="66AAC291" w14:textId="7D937A22" w:rsidR="003F5214" w:rsidRPr="00F60500" w:rsidRDefault="003F521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365</w:t>
            </w:r>
          </w:p>
        </w:tc>
        <w:tc>
          <w:tcPr>
            <w:tcW w:w="3831" w:type="dxa"/>
          </w:tcPr>
          <w:p w14:paraId="3FF721FF" w14:textId="251CA51B" w:rsidR="003F5214" w:rsidRPr="00F60500" w:rsidRDefault="003C529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V. F. P.</w:t>
            </w:r>
          </w:p>
        </w:tc>
        <w:tc>
          <w:tcPr>
            <w:tcW w:w="2209" w:type="dxa"/>
          </w:tcPr>
          <w:p w14:paraId="06E00E01" w14:textId="56F6B83A" w:rsidR="003F5214" w:rsidRPr="00F60500" w:rsidRDefault="003C529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05/04/2021</w:t>
            </w:r>
          </w:p>
        </w:tc>
        <w:tc>
          <w:tcPr>
            <w:tcW w:w="1985" w:type="dxa"/>
          </w:tcPr>
          <w:p w14:paraId="5C85F216" w14:textId="5206647B" w:rsidR="003F5214" w:rsidRPr="00F60500" w:rsidRDefault="003C529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08/05/2021</w:t>
            </w:r>
          </w:p>
        </w:tc>
        <w:tc>
          <w:tcPr>
            <w:tcW w:w="5953" w:type="dxa"/>
          </w:tcPr>
          <w:p w14:paraId="19A518E6" w14:textId="34341B41" w:rsidR="003F5214" w:rsidRPr="00F60500" w:rsidRDefault="008C440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700008</w:t>
            </w:r>
          </w:p>
        </w:tc>
      </w:tr>
      <w:tr w:rsidR="00F60500" w:rsidRPr="00F60500" w14:paraId="71CD588C" w14:textId="77777777" w:rsidTr="0000556D">
        <w:tc>
          <w:tcPr>
            <w:tcW w:w="901" w:type="dxa"/>
          </w:tcPr>
          <w:p w14:paraId="0D8E0308" w14:textId="1DC16ADB" w:rsidR="003F5214" w:rsidRPr="00F60500" w:rsidRDefault="003F521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366</w:t>
            </w:r>
          </w:p>
        </w:tc>
        <w:tc>
          <w:tcPr>
            <w:tcW w:w="3831" w:type="dxa"/>
          </w:tcPr>
          <w:p w14:paraId="1C16F7D7" w14:textId="47FE13FC" w:rsidR="003F5214" w:rsidRPr="00F60500" w:rsidRDefault="008C440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V. A. Z.</w:t>
            </w:r>
          </w:p>
        </w:tc>
        <w:tc>
          <w:tcPr>
            <w:tcW w:w="2209" w:type="dxa"/>
          </w:tcPr>
          <w:p w14:paraId="382EB3D8" w14:textId="79517F83" w:rsidR="003F5214" w:rsidRPr="00F60500" w:rsidRDefault="008C440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05/04/2021</w:t>
            </w:r>
          </w:p>
        </w:tc>
        <w:tc>
          <w:tcPr>
            <w:tcW w:w="1985" w:type="dxa"/>
          </w:tcPr>
          <w:p w14:paraId="72B63CE8" w14:textId="4695C40B" w:rsidR="003F5214" w:rsidRPr="00F60500" w:rsidRDefault="008C440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08/05/2021</w:t>
            </w:r>
          </w:p>
        </w:tc>
        <w:tc>
          <w:tcPr>
            <w:tcW w:w="5953" w:type="dxa"/>
          </w:tcPr>
          <w:p w14:paraId="544B8F82" w14:textId="7A8EB2C8" w:rsidR="003F5214" w:rsidRPr="00F60500" w:rsidRDefault="008C440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700604</w:t>
            </w:r>
          </w:p>
        </w:tc>
      </w:tr>
      <w:tr w:rsidR="00F60500" w:rsidRPr="00F60500" w14:paraId="60687335" w14:textId="77777777" w:rsidTr="0000556D">
        <w:tc>
          <w:tcPr>
            <w:tcW w:w="901" w:type="dxa"/>
          </w:tcPr>
          <w:p w14:paraId="05D3C5D8" w14:textId="202D1AD1" w:rsidR="003F5214" w:rsidRPr="00F60500" w:rsidRDefault="003F521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367</w:t>
            </w:r>
          </w:p>
        </w:tc>
        <w:tc>
          <w:tcPr>
            <w:tcW w:w="3831" w:type="dxa"/>
          </w:tcPr>
          <w:p w14:paraId="2859A21F" w14:textId="4F6DAC39" w:rsidR="003F5214" w:rsidRPr="00F60500" w:rsidRDefault="008C440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I. A. D. Z.</w:t>
            </w:r>
          </w:p>
        </w:tc>
        <w:tc>
          <w:tcPr>
            <w:tcW w:w="2209" w:type="dxa"/>
          </w:tcPr>
          <w:p w14:paraId="11AD5103" w14:textId="3D74F36E" w:rsidR="003F5214" w:rsidRPr="00F60500" w:rsidRDefault="008C440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05/04/2021</w:t>
            </w:r>
          </w:p>
        </w:tc>
        <w:tc>
          <w:tcPr>
            <w:tcW w:w="1985" w:type="dxa"/>
          </w:tcPr>
          <w:p w14:paraId="41099A16" w14:textId="4AAB8BF1" w:rsidR="003F5214" w:rsidRPr="00F60500" w:rsidRDefault="008C440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08/05/2021</w:t>
            </w:r>
          </w:p>
        </w:tc>
        <w:tc>
          <w:tcPr>
            <w:tcW w:w="5953" w:type="dxa"/>
          </w:tcPr>
          <w:p w14:paraId="28690819" w14:textId="3224733E" w:rsidR="003F5214" w:rsidRPr="00F60500" w:rsidRDefault="008C440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700705</w:t>
            </w:r>
          </w:p>
        </w:tc>
      </w:tr>
      <w:tr w:rsidR="00F60500" w:rsidRPr="00F60500" w14:paraId="0FAA4DBC" w14:textId="77777777" w:rsidTr="0000556D">
        <w:tc>
          <w:tcPr>
            <w:tcW w:w="901" w:type="dxa"/>
          </w:tcPr>
          <w:p w14:paraId="43C8FF4F" w14:textId="7D6A93CC" w:rsidR="003F5214" w:rsidRPr="00F60500" w:rsidRDefault="003F521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368</w:t>
            </w:r>
          </w:p>
        </w:tc>
        <w:tc>
          <w:tcPr>
            <w:tcW w:w="3831" w:type="dxa"/>
          </w:tcPr>
          <w:p w14:paraId="10F757AA" w14:textId="3B65F16F" w:rsidR="003F5214" w:rsidRPr="00F60500" w:rsidRDefault="008C440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F. R. M.</w:t>
            </w:r>
          </w:p>
        </w:tc>
        <w:tc>
          <w:tcPr>
            <w:tcW w:w="2209" w:type="dxa"/>
          </w:tcPr>
          <w:p w14:paraId="7BEABFB0" w14:textId="50EBF5FB" w:rsidR="003F5214" w:rsidRPr="00F60500" w:rsidRDefault="008C440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05/04/2021</w:t>
            </w:r>
          </w:p>
        </w:tc>
        <w:tc>
          <w:tcPr>
            <w:tcW w:w="1985" w:type="dxa"/>
          </w:tcPr>
          <w:p w14:paraId="77C8C635" w14:textId="0748830A" w:rsidR="003F5214" w:rsidRPr="00F60500" w:rsidRDefault="008C440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08/05/2021</w:t>
            </w:r>
          </w:p>
        </w:tc>
        <w:tc>
          <w:tcPr>
            <w:tcW w:w="5953" w:type="dxa"/>
          </w:tcPr>
          <w:p w14:paraId="6C68E872" w14:textId="03D7DCD8" w:rsidR="003F5214" w:rsidRPr="00F60500" w:rsidRDefault="008C440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705006</w:t>
            </w:r>
          </w:p>
        </w:tc>
      </w:tr>
      <w:tr w:rsidR="00F60500" w:rsidRPr="00F60500" w14:paraId="7C911F1E" w14:textId="77777777" w:rsidTr="0000556D">
        <w:tc>
          <w:tcPr>
            <w:tcW w:w="901" w:type="dxa"/>
          </w:tcPr>
          <w:p w14:paraId="79648DB6" w14:textId="7CB4EB12" w:rsidR="003F5214" w:rsidRPr="00F60500" w:rsidRDefault="003F521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369</w:t>
            </w:r>
          </w:p>
        </w:tc>
        <w:tc>
          <w:tcPr>
            <w:tcW w:w="3831" w:type="dxa"/>
          </w:tcPr>
          <w:p w14:paraId="219D6D44" w14:textId="0B400584" w:rsidR="003F5214" w:rsidRPr="00F60500" w:rsidRDefault="008C440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W. S.</w:t>
            </w:r>
          </w:p>
        </w:tc>
        <w:tc>
          <w:tcPr>
            <w:tcW w:w="2209" w:type="dxa"/>
          </w:tcPr>
          <w:p w14:paraId="2F757DC8" w14:textId="32205186" w:rsidR="003F5214" w:rsidRPr="00F60500" w:rsidRDefault="008C440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05/04/2021</w:t>
            </w:r>
          </w:p>
        </w:tc>
        <w:tc>
          <w:tcPr>
            <w:tcW w:w="1985" w:type="dxa"/>
          </w:tcPr>
          <w:p w14:paraId="49671E59" w14:textId="1CE460D7" w:rsidR="003F5214" w:rsidRPr="00F60500" w:rsidRDefault="008C440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08/05/2021</w:t>
            </w:r>
          </w:p>
        </w:tc>
        <w:tc>
          <w:tcPr>
            <w:tcW w:w="5953" w:type="dxa"/>
          </w:tcPr>
          <w:p w14:paraId="14041B1F" w14:textId="0063E5CF" w:rsidR="003F5214" w:rsidRPr="00F60500" w:rsidRDefault="008C440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705807</w:t>
            </w:r>
          </w:p>
        </w:tc>
      </w:tr>
      <w:tr w:rsidR="00F60500" w:rsidRPr="00F60500" w14:paraId="7CABBBCF" w14:textId="77777777" w:rsidTr="0000556D">
        <w:tc>
          <w:tcPr>
            <w:tcW w:w="901" w:type="dxa"/>
          </w:tcPr>
          <w:p w14:paraId="5244A9B2" w14:textId="43AB1C62" w:rsidR="003F5214" w:rsidRPr="00F60500" w:rsidRDefault="003F521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370</w:t>
            </w:r>
          </w:p>
        </w:tc>
        <w:tc>
          <w:tcPr>
            <w:tcW w:w="3831" w:type="dxa"/>
          </w:tcPr>
          <w:p w14:paraId="2F2EFA7D" w14:textId="1055FED4" w:rsidR="003F5214" w:rsidRPr="00F60500" w:rsidRDefault="002F276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X.</w:t>
            </w:r>
          </w:p>
        </w:tc>
        <w:tc>
          <w:tcPr>
            <w:tcW w:w="2209" w:type="dxa"/>
          </w:tcPr>
          <w:p w14:paraId="384C6BAC" w14:textId="4E1DBA72" w:rsidR="003F5214" w:rsidRPr="00F60500" w:rsidRDefault="002F276C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05/04/2021</w:t>
            </w:r>
          </w:p>
        </w:tc>
        <w:tc>
          <w:tcPr>
            <w:tcW w:w="1985" w:type="dxa"/>
          </w:tcPr>
          <w:p w14:paraId="66CB6C4A" w14:textId="6586806D" w:rsidR="003F5214" w:rsidRPr="00F60500" w:rsidRDefault="002F276C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08/05/2021</w:t>
            </w:r>
          </w:p>
        </w:tc>
        <w:tc>
          <w:tcPr>
            <w:tcW w:w="5953" w:type="dxa"/>
          </w:tcPr>
          <w:p w14:paraId="250645AD" w14:textId="73F9CDB4" w:rsidR="003F5214" w:rsidRPr="00F60500" w:rsidRDefault="002F276C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702402</w:t>
            </w:r>
          </w:p>
        </w:tc>
      </w:tr>
      <w:tr w:rsidR="00F60500" w:rsidRPr="00F60500" w14:paraId="0727779B" w14:textId="77777777" w:rsidTr="0000556D">
        <w:tc>
          <w:tcPr>
            <w:tcW w:w="901" w:type="dxa"/>
          </w:tcPr>
          <w:p w14:paraId="280AB923" w14:textId="166CA569" w:rsidR="003F5214" w:rsidRPr="00F60500" w:rsidRDefault="003F521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371</w:t>
            </w:r>
          </w:p>
        </w:tc>
        <w:tc>
          <w:tcPr>
            <w:tcW w:w="3831" w:type="dxa"/>
          </w:tcPr>
          <w:p w14:paraId="3E6D3CB2" w14:textId="5155791C" w:rsidR="003F5214" w:rsidRPr="00F60500" w:rsidRDefault="002F276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X.</w:t>
            </w:r>
          </w:p>
        </w:tc>
        <w:tc>
          <w:tcPr>
            <w:tcW w:w="2209" w:type="dxa"/>
          </w:tcPr>
          <w:p w14:paraId="7FBE4F5A" w14:textId="571417CA" w:rsidR="003F5214" w:rsidRPr="00F60500" w:rsidRDefault="002F276C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05/04/2021</w:t>
            </w:r>
          </w:p>
        </w:tc>
        <w:tc>
          <w:tcPr>
            <w:tcW w:w="1985" w:type="dxa"/>
          </w:tcPr>
          <w:p w14:paraId="42F735F8" w14:textId="38E17A73" w:rsidR="003F5214" w:rsidRPr="00F60500" w:rsidRDefault="002F276C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08/05/2021</w:t>
            </w:r>
          </w:p>
        </w:tc>
        <w:tc>
          <w:tcPr>
            <w:tcW w:w="5953" w:type="dxa"/>
          </w:tcPr>
          <w:p w14:paraId="20DE31C1" w14:textId="3D234DFE" w:rsidR="003F5214" w:rsidRPr="00F60500" w:rsidRDefault="002F276C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708001</w:t>
            </w:r>
          </w:p>
        </w:tc>
      </w:tr>
      <w:tr w:rsidR="00F60500" w:rsidRPr="00F60500" w14:paraId="7048806B" w14:textId="77777777" w:rsidTr="0000556D">
        <w:tc>
          <w:tcPr>
            <w:tcW w:w="901" w:type="dxa"/>
          </w:tcPr>
          <w:p w14:paraId="0DE4942E" w14:textId="61125D66" w:rsidR="003F5214" w:rsidRPr="00F60500" w:rsidRDefault="003F521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lastRenderedPageBreak/>
              <w:t>372</w:t>
            </w:r>
          </w:p>
        </w:tc>
        <w:tc>
          <w:tcPr>
            <w:tcW w:w="3831" w:type="dxa"/>
          </w:tcPr>
          <w:p w14:paraId="15155D50" w14:textId="72EC63F4" w:rsidR="003F5214" w:rsidRPr="00F60500" w:rsidRDefault="008324B0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C. L.</w:t>
            </w:r>
          </w:p>
        </w:tc>
        <w:tc>
          <w:tcPr>
            <w:tcW w:w="2209" w:type="dxa"/>
          </w:tcPr>
          <w:p w14:paraId="6FA98D2B" w14:textId="71C36C6B" w:rsidR="003F5214" w:rsidRPr="00F60500" w:rsidRDefault="008324B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05/04/2021</w:t>
            </w:r>
          </w:p>
        </w:tc>
        <w:tc>
          <w:tcPr>
            <w:tcW w:w="1985" w:type="dxa"/>
          </w:tcPr>
          <w:p w14:paraId="569992EC" w14:textId="71232A8C" w:rsidR="003F5214" w:rsidRPr="00F60500" w:rsidRDefault="008324B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08/05/2021</w:t>
            </w:r>
          </w:p>
        </w:tc>
        <w:tc>
          <w:tcPr>
            <w:tcW w:w="5953" w:type="dxa"/>
          </w:tcPr>
          <w:p w14:paraId="5CA63B94" w14:textId="6D24296E" w:rsidR="003F5214" w:rsidRPr="00F60500" w:rsidRDefault="008324B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700007</w:t>
            </w:r>
          </w:p>
        </w:tc>
      </w:tr>
      <w:tr w:rsidR="00F60500" w:rsidRPr="00F60500" w14:paraId="4BDAA79D" w14:textId="77777777" w:rsidTr="0000556D">
        <w:tc>
          <w:tcPr>
            <w:tcW w:w="901" w:type="dxa"/>
          </w:tcPr>
          <w:p w14:paraId="7EEBD0A7" w14:textId="1F564272" w:rsidR="003F5214" w:rsidRPr="00F60500" w:rsidRDefault="008324B0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373</w:t>
            </w:r>
          </w:p>
        </w:tc>
        <w:tc>
          <w:tcPr>
            <w:tcW w:w="3831" w:type="dxa"/>
          </w:tcPr>
          <w:p w14:paraId="37B08557" w14:textId="6D4FE78F" w:rsidR="003F5214" w:rsidRPr="00F60500" w:rsidRDefault="008324B0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D. S.</w:t>
            </w:r>
          </w:p>
        </w:tc>
        <w:tc>
          <w:tcPr>
            <w:tcW w:w="2209" w:type="dxa"/>
          </w:tcPr>
          <w:p w14:paraId="09F81906" w14:textId="2D735927" w:rsidR="003F5214" w:rsidRPr="00F60500" w:rsidRDefault="008324B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05/04/2021</w:t>
            </w:r>
          </w:p>
        </w:tc>
        <w:tc>
          <w:tcPr>
            <w:tcW w:w="1985" w:type="dxa"/>
          </w:tcPr>
          <w:p w14:paraId="0DE4BA6C" w14:textId="3D2FFEEA" w:rsidR="003F5214" w:rsidRPr="00F60500" w:rsidRDefault="008324B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08/05/2021</w:t>
            </w:r>
          </w:p>
        </w:tc>
        <w:tc>
          <w:tcPr>
            <w:tcW w:w="5953" w:type="dxa"/>
          </w:tcPr>
          <w:p w14:paraId="1AD08067" w14:textId="7553375D" w:rsidR="003F5214" w:rsidRPr="00F60500" w:rsidRDefault="008324B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700004</w:t>
            </w:r>
          </w:p>
        </w:tc>
      </w:tr>
      <w:tr w:rsidR="00F60500" w:rsidRPr="00F60500" w14:paraId="6FB19413" w14:textId="77777777" w:rsidTr="0000556D">
        <w:tc>
          <w:tcPr>
            <w:tcW w:w="901" w:type="dxa"/>
          </w:tcPr>
          <w:p w14:paraId="6B761FC9" w14:textId="4B3FCF07" w:rsidR="003F5214" w:rsidRPr="00F60500" w:rsidRDefault="008324B0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374</w:t>
            </w:r>
          </w:p>
        </w:tc>
        <w:tc>
          <w:tcPr>
            <w:tcW w:w="3831" w:type="dxa"/>
          </w:tcPr>
          <w:p w14:paraId="2DAE4141" w14:textId="147FDB41" w:rsidR="003F5214" w:rsidRPr="00F60500" w:rsidRDefault="008324B0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I. W. S.</w:t>
            </w:r>
          </w:p>
        </w:tc>
        <w:tc>
          <w:tcPr>
            <w:tcW w:w="2209" w:type="dxa"/>
          </w:tcPr>
          <w:p w14:paraId="110A2F5C" w14:textId="080B18D2" w:rsidR="003F5214" w:rsidRPr="00F60500" w:rsidRDefault="008324B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05/04/2021</w:t>
            </w:r>
          </w:p>
        </w:tc>
        <w:tc>
          <w:tcPr>
            <w:tcW w:w="1985" w:type="dxa"/>
          </w:tcPr>
          <w:p w14:paraId="4EC7A09B" w14:textId="7DCA96F5" w:rsidR="003F5214" w:rsidRPr="00F60500" w:rsidRDefault="008324B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08/05/2021</w:t>
            </w:r>
          </w:p>
        </w:tc>
        <w:tc>
          <w:tcPr>
            <w:tcW w:w="5953" w:type="dxa"/>
          </w:tcPr>
          <w:p w14:paraId="5B693F63" w14:textId="600E4264" w:rsidR="003F5214" w:rsidRPr="00F60500" w:rsidRDefault="008324B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707006</w:t>
            </w:r>
          </w:p>
        </w:tc>
      </w:tr>
      <w:tr w:rsidR="00F60500" w:rsidRPr="00F60500" w14:paraId="1FDF3D19" w14:textId="77777777" w:rsidTr="0000556D">
        <w:tc>
          <w:tcPr>
            <w:tcW w:w="901" w:type="dxa"/>
          </w:tcPr>
          <w:p w14:paraId="370E3BF4" w14:textId="69F6218C" w:rsidR="002F276C" w:rsidRPr="00F60500" w:rsidRDefault="008324B0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375</w:t>
            </w:r>
          </w:p>
        </w:tc>
        <w:tc>
          <w:tcPr>
            <w:tcW w:w="3831" w:type="dxa"/>
          </w:tcPr>
          <w:p w14:paraId="381EDEBA" w14:textId="1E15ED3E" w:rsidR="002F276C" w:rsidRPr="00F60500" w:rsidRDefault="008324B0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N. S.</w:t>
            </w:r>
          </w:p>
        </w:tc>
        <w:tc>
          <w:tcPr>
            <w:tcW w:w="2209" w:type="dxa"/>
          </w:tcPr>
          <w:p w14:paraId="13534C4E" w14:textId="4A3B211D" w:rsidR="002F276C" w:rsidRPr="00F60500" w:rsidRDefault="008324B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05/04/2021</w:t>
            </w:r>
          </w:p>
        </w:tc>
        <w:tc>
          <w:tcPr>
            <w:tcW w:w="1985" w:type="dxa"/>
          </w:tcPr>
          <w:p w14:paraId="7DA311CB" w14:textId="59723B36" w:rsidR="002F276C" w:rsidRPr="00F60500" w:rsidRDefault="008324B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08/05/2021</w:t>
            </w:r>
          </w:p>
        </w:tc>
        <w:tc>
          <w:tcPr>
            <w:tcW w:w="5953" w:type="dxa"/>
          </w:tcPr>
          <w:p w14:paraId="73EE8131" w14:textId="0E56731E" w:rsidR="002F276C" w:rsidRPr="00F60500" w:rsidRDefault="008324B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705805</w:t>
            </w:r>
          </w:p>
        </w:tc>
      </w:tr>
      <w:tr w:rsidR="00F60500" w:rsidRPr="00F60500" w14:paraId="127A7146" w14:textId="77777777" w:rsidTr="0000556D">
        <w:tc>
          <w:tcPr>
            <w:tcW w:w="901" w:type="dxa"/>
          </w:tcPr>
          <w:p w14:paraId="04CFEC91" w14:textId="2271E82E" w:rsidR="002F276C" w:rsidRPr="00F60500" w:rsidRDefault="008324B0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376</w:t>
            </w:r>
          </w:p>
        </w:tc>
        <w:tc>
          <w:tcPr>
            <w:tcW w:w="3831" w:type="dxa"/>
          </w:tcPr>
          <w:p w14:paraId="37B32296" w14:textId="258AF9FA" w:rsidR="002F276C" w:rsidRPr="00F60500" w:rsidRDefault="008324B0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Z. F.</w:t>
            </w:r>
          </w:p>
        </w:tc>
        <w:tc>
          <w:tcPr>
            <w:tcW w:w="2209" w:type="dxa"/>
          </w:tcPr>
          <w:p w14:paraId="6E4298E6" w14:textId="5FA4A883" w:rsidR="002F276C" w:rsidRPr="00F60500" w:rsidRDefault="008324B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05/04/2021</w:t>
            </w:r>
          </w:p>
        </w:tc>
        <w:tc>
          <w:tcPr>
            <w:tcW w:w="1985" w:type="dxa"/>
          </w:tcPr>
          <w:p w14:paraId="0BF0A98B" w14:textId="4AE18860" w:rsidR="002F276C" w:rsidRPr="00F60500" w:rsidRDefault="008324B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08/05/2021</w:t>
            </w:r>
          </w:p>
        </w:tc>
        <w:tc>
          <w:tcPr>
            <w:tcW w:w="5953" w:type="dxa"/>
          </w:tcPr>
          <w:p w14:paraId="2AA4E1E2" w14:textId="49399C19" w:rsidR="002F276C" w:rsidRPr="00F60500" w:rsidRDefault="008324B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700009</w:t>
            </w:r>
          </w:p>
        </w:tc>
      </w:tr>
      <w:tr w:rsidR="00F60500" w:rsidRPr="00F60500" w14:paraId="195FCE43" w14:textId="77777777" w:rsidTr="0000556D">
        <w:tc>
          <w:tcPr>
            <w:tcW w:w="901" w:type="dxa"/>
          </w:tcPr>
          <w:p w14:paraId="52056BEC" w14:textId="06E4EAE8" w:rsidR="002F276C" w:rsidRPr="00F60500" w:rsidRDefault="008324B0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377</w:t>
            </w:r>
          </w:p>
        </w:tc>
        <w:tc>
          <w:tcPr>
            <w:tcW w:w="3831" w:type="dxa"/>
          </w:tcPr>
          <w:p w14:paraId="350A2722" w14:textId="42264106" w:rsidR="002F276C" w:rsidRPr="00F60500" w:rsidRDefault="008324B0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A. F.</w:t>
            </w:r>
          </w:p>
        </w:tc>
        <w:tc>
          <w:tcPr>
            <w:tcW w:w="2209" w:type="dxa"/>
          </w:tcPr>
          <w:p w14:paraId="618C1A7E" w14:textId="50996A21" w:rsidR="002F276C" w:rsidRPr="00F60500" w:rsidRDefault="008324B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05/04/2021</w:t>
            </w:r>
          </w:p>
        </w:tc>
        <w:tc>
          <w:tcPr>
            <w:tcW w:w="1985" w:type="dxa"/>
          </w:tcPr>
          <w:p w14:paraId="56E13721" w14:textId="288963DC" w:rsidR="002F276C" w:rsidRPr="00F60500" w:rsidRDefault="008324B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08/05/2021</w:t>
            </w:r>
          </w:p>
        </w:tc>
        <w:tc>
          <w:tcPr>
            <w:tcW w:w="5953" w:type="dxa"/>
          </w:tcPr>
          <w:p w14:paraId="190CC149" w14:textId="39C8A9AB" w:rsidR="002F276C" w:rsidRPr="00F60500" w:rsidRDefault="008324B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708408</w:t>
            </w:r>
          </w:p>
        </w:tc>
      </w:tr>
      <w:tr w:rsidR="00F60500" w:rsidRPr="00F60500" w14:paraId="48B3A8DF" w14:textId="77777777" w:rsidTr="0000556D">
        <w:tc>
          <w:tcPr>
            <w:tcW w:w="901" w:type="dxa"/>
          </w:tcPr>
          <w:p w14:paraId="316FAB41" w14:textId="1714709E" w:rsidR="002F276C" w:rsidRPr="00F60500" w:rsidRDefault="008324B0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378</w:t>
            </w:r>
          </w:p>
        </w:tc>
        <w:tc>
          <w:tcPr>
            <w:tcW w:w="3831" w:type="dxa"/>
          </w:tcPr>
          <w:p w14:paraId="24099ABB" w14:textId="6221C82E" w:rsidR="002F276C" w:rsidRPr="00F60500" w:rsidRDefault="008324B0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P. P. S.</w:t>
            </w:r>
          </w:p>
        </w:tc>
        <w:tc>
          <w:tcPr>
            <w:tcW w:w="2209" w:type="dxa"/>
          </w:tcPr>
          <w:p w14:paraId="1F81C1AA" w14:textId="17F47B43" w:rsidR="002F276C" w:rsidRPr="00F60500" w:rsidRDefault="008324B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05/04/2021</w:t>
            </w:r>
          </w:p>
        </w:tc>
        <w:tc>
          <w:tcPr>
            <w:tcW w:w="1985" w:type="dxa"/>
          </w:tcPr>
          <w:p w14:paraId="4FEF6668" w14:textId="192988C4" w:rsidR="002F276C" w:rsidRPr="00F60500" w:rsidRDefault="008324B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08/05/2021</w:t>
            </w:r>
          </w:p>
        </w:tc>
        <w:tc>
          <w:tcPr>
            <w:tcW w:w="5953" w:type="dxa"/>
          </w:tcPr>
          <w:p w14:paraId="2E3880D8" w14:textId="69708F5B" w:rsidR="002F276C" w:rsidRPr="00F60500" w:rsidRDefault="008324B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703108</w:t>
            </w:r>
          </w:p>
        </w:tc>
      </w:tr>
      <w:tr w:rsidR="00F60500" w:rsidRPr="00F60500" w14:paraId="070DFB79" w14:textId="77777777" w:rsidTr="0000556D">
        <w:tc>
          <w:tcPr>
            <w:tcW w:w="901" w:type="dxa"/>
          </w:tcPr>
          <w:p w14:paraId="0FD9E526" w14:textId="063128EE" w:rsidR="002F276C" w:rsidRPr="00F60500" w:rsidRDefault="008324B0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379</w:t>
            </w:r>
          </w:p>
        </w:tc>
        <w:tc>
          <w:tcPr>
            <w:tcW w:w="3831" w:type="dxa"/>
          </w:tcPr>
          <w:p w14:paraId="353894DC" w14:textId="1E389331" w:rsidR="002F276C" w:rsidRPr="00F60500" w:rsidRDefault="008324B0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S.</w:t>
            </w:r>
          </w:p>
        </w:tc>
        <w:tc>
          <w:tcPr>
            <w:tcW w:w="2209" w:type="dxa"/>
          </w:tcPr>
          <w:p w14:paraId="56B37C49" w14:textId="7B737F50" w:rsidR="002F276C" w:rsidRPr="00F60500" w:rsidRDefault="008324B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05/04/2021</w:t>
            </w:r>
          </w:p>
        </w:tc>
        <w:tc>
          <w:tcPr>
            <w:tcW w:w="1985" w:type="dxa"/>
          </w:tcPr>
          <w:p w14:paraId="3EB3D77C" w14:textId="18E808F7" w:rsidR="002F276C" w:rsidRPr="00F60500" w:rsidRDefault="008324B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08/05/2021</w:t>
            </w:r>
          </w:p>
        </w:tc>
        <w:tc>
          <w:tcPr>
            <w:tcW w:w="5953" w:type="dxa"/>
          </w:tcPr>
          <w:p w14:paraId="145E7728" w14:textId="18ACAA99" w:rsidR="002F276C" w:rsidRPr="00F60500" w:rsidRDefault="008324B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703108</w:t>
            </w:r>
          </w:p>
        </w:tc>
      </w:tr>
      <w:tr w:rsidR="00F60500" w:rsidRPr="00F60500" w14:paraId="6B456E22" w14:textId="77777777" w:rsidTr="0000556D">
        <w:tc>
          <w:tcPr>
            <w:tcW w:w="901" w:type="dxa"/>
          </w:tcPr>
          <w:p w14:paraId="2BA7A67F" w14:textId="26FBE989" w:rsidR="002F276C" w:rsidRPr="00F60500" w:rsidRDefault="008324B0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380</w:t>
            </w:r>
          </w:p>
        </w:tc>
        <w:tc>
          <w:tcPr>
            <w:tcW w:w="3831" w:type="dxa"/>
          </w:tcPr>
          <w:p w14:paraId="59AB1796" w14:textId="21D3FEDA" w:rsidR="002F276C" w:rsidRPr="00F60500" w:rsidRDefault="008324B0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I. B.</w:t>
            </w:r>
          </w:p>
        </w:tc>
        <w:tc>
          <w:tcPr>
            <w:tcW w:w="2209" w:type="dxa"/>
          </w:tcPr>
          <w:p w14:paraId="13B4B597" w14:textId="5CE4BBE6" w:rsidR="002F276C" w:rsidRPr="00F60500" w:rsidRDefault="008324B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05/04/2021</w:t>
            </w:r>
          </w:p>
        </w:tc>
        <w:tc>
          <w:tcPr>
            <w:tcW w:w="1985" w:type="dxa"/>
          </w:tcPr>
          <w:p w14:paraId="16A726CB" w14:textId="4E094411" w:rsidR="002F276C" w:rsidRPr="00F60500" w:rsidRDefault="008324B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08/05/2021</w:t>
            </w:r>
          </w:p>
        </w:tc>
        <w:tc>
          <w:tcPr>
            <w:tcW w:w="5953" w:type="dxa"/>
          </w:tcPr>
          <w:p w14:paraId="2587F16B" w14:textId="54850E06" w:rsidR="002F276C" w:rsidRPr="00F60500" w:rsidRDefault="008324B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706808</w:t>
            </w:r>
          </w:p>
        </w:tc>
      </w:tr>
      <w:tr w:rsidR="00F60500" w:rsidRPr="00F60500" w14:paraId="1C78BB61" w14:textId="77777777" w:rsidTr="0000556D">
        <w:tc>
          <w:tcPr>
            <w:tcW w:w="901" w:type="dxa"/>
          </w:tcPr>
          <w:p w14:paraId="0B630C11" w14:textId="293AF3A7" w:rsidR="002F276C" w:rsidRPr="00F60500" w:rsidRDefault="008324B0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381</w:t>
            </w:r>
          </w:p>
        </w:tc>
        <w:tc>
          <w:tcPr>
            <w:tcW w:w="3831" w:type="dxa"/>
          </w:tcPr>
          <w:p w14:paraId="71D29162" w14:textId="0F77F1D2" w:rsidR="002F276C" w:rsidRPr="00F60500" w:rsidRDefault="008324B0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D. M.</w:t>
            </w:r>
          </w:p>
        </w:tc>
        <w:tc>
          <w:tcPr>
            <w:tcW w:w="2209" w:type="dxa"/>
          </w:tcPr>
          <w:p w14:paraId="3620590F" w14:textId="0784BF83" w:rsidR="002F276C" w:rsidRPr="00F60500" w:rsidRDefault="008324B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05/04/2021</w:t>
            </w:r>
          </w:p>
        </w:tc>
        <w:tc>
          <w:tcPr>
            <w:tcW w:w="1985" w:type="dxa"/>
          </w:tcPr>
          <w:p w14:paraId="1205630D" w14:textId="0AB3BD3D" w:rsidR="002F276C" w:rsidRPr="00F60500" w:rsidRDefault="008324B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73B5B1F3" w14:textId="2C6F8CED" w:rsidR="002F276C" w:rsidRPr="00F60500" w:rsidRDefault="008324B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708908</w:t>
            </w:r>
          </w:p>
        </w:tc>
      </w:tr>
      <w:tr w:rsidR="00F60500" w:rsidRPr="00F60500" w14:paraId="7CFEF267" w14:textId="77777777" w:rsidTr="0000556D">
        <w:tc>
          <w:tcPr>
            <w:tcW w:w="901" w:type="dxa"/>
          </w:tcPr>
          <w:p w14:paraId="77F9496E" w14:textId="55A22110" w:rsidR="002F276C" w:rsidRPr="00F60500" w:rsidRDefault="008324B0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382</w:t>
            </w:r>
          </w:p>
        </w:tc>
        <w:tc>
          <w:tcPr>
            <w:tcW w:w="3831" w:type="dxa"/>
          </w:tcPr>
          <w:p w14:paraId="318305A9" w14:textId="4E7E29AD" w:rsidR="002F276C" w:rsidRPr="00F60500" w:rsidRDefault="008324B0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B.</w:t>
            </w:r>
          </w:p>
        </w:tc>
        <w:tc>
          <w:tcPr>
            <w:tcW w:w="2209" w:type="dxa"/>
          </w:tcPr>
          <w:p w14:paraId="0A7CF240" w14:textId="5911B9EC" w:rsidR="002F276C" w:rsidRPr="00F60500" w:rsidRDefault="008324B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05/04/2021</w:t>
            </w:r>
          </w:p>
        </w:tc>
        <w:tc>
          <w:tcPr>
            <w:tcW w:w="1985" w:type="dxa"/>
          </w:tcPr>
          <w:p w14:paraId="76662A28" w14:textId="1816780A" w:rsidR="002F276C" w:rsidRPr="00F60500" w:rsidRDefault="008324B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486C477A" w14:textId="3107E14A" w:rsidR="002F276C" w:rsidRPr="00F60500" w:rsidRDefault="008324B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701203</w:t>
            </w:r>
          </w:p>
        </w:tc>
      </w:tr>
      <w:tr w:rsidR="00F60500" w:rsidRPr="00F60500" w14:paraId="4F2AE345" w14:textId="77777777" w:rsidTr="0000556D">
        <w:tc>
          <w:tcPr>
            <w:tcW w:w="901" w:type="dxa"/>
          </w:tcPr>
          <w:p w14:paraId="3A9A401E" w14:textId="47DB4305" w:rsidR="002F276C" w:rsidRPr="00F60500" w:rsidRDefault="008324B0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383</w:t>
            </w:r>
          </w:p>
        </w:tc>
        <w:tc>
          <w:tcPr>
            <w:tcW w:w="3831" w:type="dxa"/>
          </w:tcPr>
          <w:p w14:paraId="4A9A9417" w14:textId="165A9C91" w:rsidR="002F276C" w:rsidRPr="00F60500" w:rsidRDefault="008324B0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B. H.</w:t>
            </w:r>
          </w:p>
        </w:tc>
        <w:tc>
          <w:tcPr>
            <w:tcW w:w="2209" w:type="dxa"/>
          </w:tcPr>
          <w:p w14:paraId="2730245A" w14:textId="2D35217F" w:rsidR="002F276C" w:rsidRPr="00F60500" w:rsidRDefault="008324B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05/04/2021</w:t>
            </w:r>
          </w:p>
        </w:tc>
        <w:tc>
          <w:tcPr>
            <w:tcW w:w="1985" w:type="dxa"/>
          </w:tcPr>
          <w:p w14:paraId="7CEF5D0B" w14:textId="6A52CF2A" w:rsidR="002F276C" w:rsidRPr="00F60500" w:rsidRDefault="008324B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05D172B9" w14:textId="05E269C9" w:rsidR="002F276C" w:rsidRPr="00F60500" w:rsidRDefault="008324B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700503</w:t>
            </w:r>
          </w:p>
        </w:tc>
      </w:tr>
      <w:tr w:rsidR="00F60500" w:rsidRPr="00F60500" w14:paraId="05FF2B2F" w14:textId="77777777" w:rsidTr="0000556D">
        <w:tc>
          <w:tcPr>
            <w:tcW w:w="901" w:type="dxa"/>
          </w:tcPr>
          <w:p w14:paraId="303304A6" w14:textId="41A6F959" w:rsidR="002F276C" w:rsidRPr="00F60500" w:rsidRDefault="008324B0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384</w:t>
            </w:r>
          </w:p>
        </w:tc>
        <w:tc>
          <w:tcPr>
            <w:tcW w:w="3831" w:type="dxa"/>
          </w:tcPr>
          <w:p w14:paraId="30462F6B" w14:textId="595C7ECF" w:rsidR="002F276C" w:rsidRPr="00F60500" w:rsidRDefault="000D6F1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D. B.</w:t>
            </w:r>
          </w:p>
        </w:tc>
        <w:tc>
          <w:tcPr>
            <w:tcW w:w="2209" w:type="dxa"/>
          </w:tcPr>
          <w:p w14:paraId="0F95F0EB" w14:textId="4C79C003" w:rsidR="002F276C" w:rsidRPr="00F60500" w:rsidRDefault="000D6F1C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05/04/2021</w:t>
            </w:r>
          </w:p>
        </w:tc>
        <w:tc>
          <w:tcPr>
            <w:tcW w:w="1985" w:type="dxa"/>
          </w:tcPr>
          <w:p w14:paraId="06482112" w14:textId="75C813BF" w:rsidR="002F276C" w:rsidRPr="00F60500" w:rsidRDefault="000D6F1C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18295DC6" w14:textId="17AA6C5E" w:rsidR="002F276C" w:rsidRPr="00F60500" w:rsidRDefault="000D6F1C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702609</w:t>
            </w:r>
          </w:p>
        </w:tc>
      </w:tr>
      <w:tr w:rsidR="00F60500" w:rsidRPr="00F60500" w14:paraId="312CC6D1" w14:textId="77777777" w:rsidTr="0000556D">
        <w:tc>
          <w:tcPr>
            <w:tcW w:w="901" w:type="dxa"/>
          </w:tcPr>
          <w:p w14:paraId="72A273D5" w14:textId="3DB89FB4" w:rsidR="002F276C" w:rsidRPr="00F60500" w:rsidRDefault="008324B0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385</w:t>
            </w:r>
          </w:p>
        </w:tc>
        <w:tc>
          <w:tcPr>
            <w:tcW w:w="3831" w:type="dxa"/>
          </w:tcPr>
          <w:p w14:paraId="5D42A9E3" w14:textId="000C0DDF" w:rsidR="002F276C" w:rsidRPr="00F60500" w:rsidRDefault="000D6F1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I. S. B.</w:t>
            </w:r>
          </w:p>
        </w:tc>
        <w:tc>
          <w:tcPr>
            <w:tcW w:w="2209" w:type="dxa"/>
          </w:tcPr>
          <w:p w14:paraId="617C5EE0" w14:textId="697CCE92" w:rsidR="002F276C" w:rsidRPr="00F60500" w:rsidRDefault="000D6F1C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05/04/2021</w:t>
            </w:r>
          </w:p>
        </w:tc>
        <w:tc>
          <w:tcPr>
            <w:tcW w:w="1985" w:type="dxa"/>
          </w:tcPr>
          <w:p w14:paraId="7B50A96A" w14:textId="740D9778" w:rsidR="002F276C" w:rsidRPr="00F60500" w:rsidRDefault="000D6F1C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608032E1" w14:textId="4878DBAB" w:rsidR="002F276C" w:rsidRPr="00F60500" w:rsidRDefault="000D6F1C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706109</w:t>
            </w:r>
          </w:p>
        </w:tc>
      </w:tr>
      <w:tr w:rsidR="00F60500" w:rsidRPr="00F60500" w14:paraId="2EE878DE" w14:textId="77777777" w:rsidTr="0000556D">
        <w:tc>
          <w:tcPr>
            <w:tcW w:w="901" w:type="dxa"/>
          </w:tcPr>
          <w:p w14:paraId="276C4C7D" w14:textId="6ED38418" w:rsidR="002F276C" w:rsidRPr="00F60500" w:rsidRDefault="008324B0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386</w:t>
            </w:r>
          </w:p>
        </w:tc>
        <w:tc>
          <w:tcPr>
            <w:tcW w:w="3831" w:type="dxa"/>
          </w:tcPr>
          <w:p w14:paraId="00BF1F1F" w14:textId="5F8FF960" w:rsidR="002F276C" w:rsidRPr="00F60500" w:rsidRDefault="000D6F1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I. W.</w:t>
            </w:r>
          </w:p>
        </w:tc>
        <w:tc>
          <w:tcPr>
            <w:tcW w:w="2209" w:type="dxa"/>
          </w:tcPr>
          <w:p w14:paraId="3F199538" w14:textId="315EB1F1" w:rsidR="002F276C" w:rsidRPr="00F60500" w:rsidRDefault="000D6F1C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05/04/2021</w:t>
            </w:r>
          </w:p>
        </w:tc>
        <w:tc>
          <w:tcPr>
            <w:tcW w:w="1985" w:type="dxa"/>
          </w:tcPr>
          <w:p w14:paraId="537E5E95" w14:textId="18DD2AC4" w:rsidR="002F276C" w:rsidRPr="00F60500" w:rsidRDefault="000D6F1C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31FF6C3F" w14:textId="77BE6E3A" w:rsidR="002F276C" w:rsidRPr="00F60500" w:rsidRDefault="000D6F1C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704702</w:t>
            </w:r>
          </w:p>
        </w:tc>
      </w:tr>
      <w:tr w:rsidR="00F60500" w:rsidRPr="00F60500" w14:paraId="3A0A0ED8" w14:textId="77777777" w:rsidTr="0000556D">
        <w:tc>
          <w:tcPr>
            <w:tcW w:w="901" w:type="dxa"/>
          </w:tcPr>
          <w:p w14:paraId="04AB2A04" w14:textId="437F8667" w:rsidR="002F276C" w:rsidRPr="00F60500" w:rsidRDefault="008324B0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387</w:t>
            </w:r>
          </w:p>
        </w:tc>
        <w:tc>
          <w:tcPr>
            <w:tcW w:w="3831" w:type="dxa"/>
          </w:tcPr>
          <w:p w14:paraId="357799A5" w14:textId="5F979CC8" w:rsidR="002F276C" w:rsidRPr="00F60500" w:rsidRDefault="000D6F1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H.</w:t>
            </w:r>
          </w:p>
        </w:tc>
        <w:tc>
          <w:tcPr>
            <w:tcW w:w="2209" w:type="dxa"/>
          </w:tcPr>
          <w:p w14:paraId="484E1FA4" w14:textId="56668C48" w:rsidR="002F276C" w:rsidRPr="00F60500" w:rsidRDefault="000D6F1C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05/04/2021</w:t>
            </w:r>
          </w:p>
        </w:tc>
        <w:tc>
          <w:tcPr>
            <w:tcW w:w="1985" w:type="dxa"/>
          </w:tcPr>
          <w:p w14:paraId="7820A21A" w14:textId="37208803" w:rsidR="002F276C" w:rsidRPr="00F60500" w:rsidRDefault="000D6F1C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16F7C33F" w14:textId="760EBD78" w:rsidR="002F276C" w:rsidRPr="00F60500" w:rsidRDefault="000D6F1C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707306</w:t>
            </w:r>
          </w:p>
        </w:tc>
      </w:tr>
      <w:tr w:rsidR="00F60500" w:rsidRPr="00F60500" w14:paraId="58039EF9" w14:textId="77777777" w:rsidTr="0000556D">
        <w:tc>
          <w:tcPr>
            <w:tcW w:w="901" w:type="dxa"/>
          </w:tcPr>
          <w:p w14:paraId="681642E0" w14:textId="0E53F6A9" w:rsidR="002F276C" w:rsidRPr="00F60500" w:rsidRDefault="008324B0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388</w:t>
            </w:r>
          </w:p>
        </w:tc>
        <w:tc>
          <w:tcPr>
            <w:tcW w:w="3831" w:type="dxa"/>
          </w:tcPr>
          <w:p w14:paraId="3910758D" w14:textId="2E879164" w:rsidR="002F276C" w:rsidRPr="00F60500" w:rsidRDefault="000D6F1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A. E. A.</w:t>
            </w:r>
          </w:p>
        </w:tc>
        <w:tc>
          <w:tcPr>
            <w:tcW w:w="2209" w:type="dxa"/>
          </w:tcPr>
          <w:p w14:paraId="477A72D8" w14:textId="21E17947" w:rsidR="002F276C" w:rsidRPr="00F60500" w:rsidRDefault="000D6F1C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05/04/2021</w:t>
            </w:r>
          </w:p>
        </w:tc>
        <w:tc>
          <w:tcPr>
            <w:tcW w:w="1985" w:type="dxa"/>
          </w:tcPr>
          <w:p w14:paraId="3F94B364" w14:textId="61F66B5D" w:rsidR="002F276C" w:rsidRPr="00F60500" w:rsidRDefault="000D6F1C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07/05/2021</w:t>
            </w:r>
          </w:p>
        </w:tc>
        <w:tc>
          <w:tcPr>
            <w:tcW w:w="5953" w:type="dxa"/>
          </w:tcPr>
          <w:p w14:paraId="46B2E4E2" w14:textId="4581AF11" w:rsidR="002F276C" w:rsidRPr="00F60500" w:rsidRDefault="000D6F1C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700002</w:t>
            </w:r>
          </w:p>
        </w:tc>
      </w:tr>
      <w:tr w:rsidR="00F60500" w:rsidRPr="00F60500" w14:paraId="4BBF4165" w14:textId="77777777" w:rsidTr="0000556D">
        <w:tc>
          <w:tcPr>
            <w:tcW w:w="901" w:type="dxa"/>
          </w:tcPr>
          <w:p w14:paraId="333773E0" w14:textId="462A71AF" w:rsidR="002F276C" w:rsidRPr="00F60500" w:rsidRDefault="008324B0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389</w:t>
            </w:r>
          </w:p>
        </w:tc>
        <w:tc>
          <w:tcPr>
            <w:tcW w:w="3831" w:type="dxa"/>
          </w:tcPr>
          <w:p w14:paraId="71651F54" w14:textId="1B2608AD" w:rsidR="002F276C" w:rsidRPr="00F60500" w:rsidRDefault="000D6F1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B.</w:t>
            </w:r>
          </w:p>
        </w:tc>
        <w:tc>
          <w:tcPr>
            <w:tcW w:w="2209" w:type="dxa"/>
          </w:tcPr>
          <w:p w14:paraId="4F6FDA3E" w14:textId="1D27A519" w:rsidR="002F276C" w:rsidRPr="00F60500" w:rsidRDefault="000D6F1C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05/04/2021</w:t>
            </w:r>
          </w:p>
        </w:tc>
        <w:tc>
          <w:tcPr>
            <w:tcW w:w="1985" w:type="dxa"/>
          </w:tcPr>
          <w:p w14:paraId="111458C3" w14:textId="14F5782A" w:rsidR="002F276C" w:rsidRPr="00F60500" w:rsidRDefault="000D6F1C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549DFB51" w14:textId="280FB30F" w:rsidR="002F276C" w:rsidRPr="00F60500" w:rsidRDefault="000D6F1C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700008</w:t>
            </w:r>
          </w:p>
        </w:tc>
      </w:tr>
      <w:tr w:rsidR="00F60500" w:rsidRPr="00F60500" w14:paraId="236C8AF7" w14:textId="77777777" w:rsidTr="0000556D">
        <w:tc>
          <w:tcPr>
            <w:tcW w:w="901" w:type="dxa"/>
          </w:tcPr>
          <w:p w14:paraId="0B47A1B0" w14:textId="65581A91" w:rsidR="002F276C" w:rsidRPr="00F60500" w:rsidRDefault="008324B0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390</w:t>
            </w:r>
          </w:p>
        </w:tc>
        <w:tc>
          <w:tcPr>
            <w:tcW w:w="3831" w:type="dxa"/>
          </w:tcPr>
          <w:p w14:paraId="5612A372" w14:textId="7D550B15" w:rsidR="002F276C" w:rsidRPr="00F60500" w:rsidRDefault="000D6F1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R. S.</w:t>
            </w:r>
          </w:p>
        </w:tc>
        <w:tc>
          <w:tcPr>
            <w:tcW w:w="2209" w:type="dxa"/>
          </w:tcPr>
          <w:p w14:paraId="24152355" w14:textId="42970D27" w:rsidR="002F276C" w:rsidRPr="00F60500" w:rsidRDefault="000D6F1C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07/04/2021</w:t>
            </w:r>
          </w:p>
        </w:tc>
        <w:tc>
          <w:tcPr>
            <w:tcW w:w="1985" w:type="dxa"/>
          </w:tcPr>
          <w:p w14:paraId="59F94254" w14:textId="37E079FE" w:rsidR="002F276C" w:rsidRPr="00F60500" w:rsidRDefault="000D6F1C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4A72712C" w14:textId="39B4E389" w:rsidR="002F276C" w:rsidRPr="00F60500" w:rsidRDefault="000D6F1C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700401</w:t>
            </w:r>
          </w:p>
        </w:tc>
      </w:tr>
      <w:tr w:rsidR="00F60500" w:rsidRPr="00F60500" w14:paraId="6622A43F" w14:textId="77777777" w:rsidTr="0000556D">
        <w:tc>
          <w:tcPr>
            <w:tcW w:w="901" w:type="dxa"/>
          </w:tcPr>
          <w:p w14:paraId="14CC9CF5" w14:textId="00001E45" w:rsidR="002F276C" w:rsidRPr="00F60500" w:rsidRDefault="008324B0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391</w:t>
            </w:r>
          </w:p>
        </w:tc>
        <w:tc>
          <w:tcPr>
            <w:tcW w:w="3831" w:type="dxa"/>
          </w:tcPr>
          <w:p w14:paraId="08AE198E" w14:textId="6B89C593" w:rsidR="002F276C" w:rsidRPr="00F60500" w:rsidRDefault="000D6F1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N. A. M.</w:t>
            </w:r>
          </w:p>
        </w:tc>
        <w:tc>
          <w:tcPr>
            <w:tcW w:w="2209" w:type="dxa"/>
          </w:tcPr>
          <w:p w14:paraId="1A17190E" w14:textId="1F6D8B32" w:rsidR="002F276C" w:rsidRPr="00F60500" w:rsidRDefault="000D6F1C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07/04/2021</w:t>
            </w:r>
          </w:p>
        </w:tc>
        <w:tc>
          <w:tcPr>
            <w:tcW w:w="1985" w:type="dxa"/>
          </w:tcPr>
          <w:p w14:paraId="0328F7F8" w14:textId="4881BB21" w:rsidR="002F276C" w:rsidRPr="00F60500" w:rsidRDefault="000D6F1C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55BD9C51" w14:textId="33F4C325" w:rsidR="002F276C" w:rsidRPr="00F60500" w:rsidRDefault="000D6F1C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700806</w:t>
            </w:r>
          </w:p>
        </w:tc>
      </w:tr>
      <w:tr w:rsidR="00F60500" w:rsidRPr="00F60500" w14:paraId="67DDCBA5" w14:textId="77777777" w:rsidTr="0000556D">
        <w:tc>
          <w:tcPr>
            <w:tcW w:w="901" w:type="dxa"/>
          </w:tcPr>
          <w:p w14:paraId="1F5714F0" w14:textId="1F95FEA2" w:rsidR="002F276C" w:rsidRPr="00F60500" w:rsidRDefault="008324B0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392</w:t>
            </w:r>
          </w:p>
        </w:tc>
        <w:tc>
          <w:tcPr>
            <w:tcW w:w="3831" w:type="dxa"/>
          </w:tcPr>
          <w:p w14:paraId="6ACAFE52" w14:textId="4FEF3A55" w:rsidR="002F276C" w:rsidRPr="00F60500" w:rsidRDefault="000D6F1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S. R. C.</w:t>
            </w:r>
          </w:p>
        </w:tc>
        <w:tc>
          <w:tcPr>
            <w:tcW w:w="2209" w:type="dxa"/>
          </w:tcPr>
          <w:p w14:paraId="088B8667" w14:textId="279DAB31" w:rsidR="002F276C" w:rsidRPr="00F60500" w:rsidRDefault="000D6F1C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07/04/2021</w:t>
            </w:r>
          </w:p>
        </w:tc>
        <w:tc>
          <w:tcPr>
            <w:tcW w:w="1985" w:type="dxa"/>
          </w:tcPr>
          <w:p w14:paraId="6BAFE592" w14:textId="66BD483F" w:rsidR="002F276C" w:rsidRPr="00F60500" w:rsidRDefault="000D6F1C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56070F2B" w14:textId="068983BD" w:rsidR="002F276C" w:rsidRPr="00F60500" w:rsidRDefault="000D6F1C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704105</w:t>
            </w:r>
          </w:p>
        </w:tc>
      </w:tr>
      <w:tr w:rsidR="00F60500" w:rsidRPr="00F60500" w14:paraId="76D753E6" w14:textId="77777777" w:rsidTr="0000556D">
        <w:tc>
          <w:tcPr>
            <w:tcW w:w="901" w:type="dxa"/>
          </w:tcPr>
          <w:p w14:paraId="6F83EED9" w14:textId="58563DDB" w:rsidR="002F276C" w:rsidRPr="00F60500" w:rsidRDefault="008324B0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393</w:t>
            </w:r>
          </w:p>
        </w:tc>
        <w:tc>
          <w:tcPr>
            <w:tcW w:w="3831" w:type="dxa"/>
          </w:tcPr>
          <w:p w14:paraId="336EE981" w14:textId="648F9DE2" w:rsidR="002F276C" w:rsidRPr="00F60500" w:rsidRDefault="000D6F1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D. P. A.</w:t>
            </w:r>
          </w:p>
        </w:tc>
        <w:tc>
          <w:tcPr>
            <w:tcW w:w="2209" w:type="dxa"/>
          </w:tcPr>
          <w:p w14:paraId="4100B847" w14:textId="74A8D817" w:rsidR="002F276C" w:rsidRPr="00F60500" w:rsidRDefault="000D6F1C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07/04/2021</w:t>
            </w:r>
          </w:p>
        </w:tc>
        <w:tc>
          <w:tcPr>
            <w:tcW w:w="1985" w:type="dxa"/>
          </w:tcPr>
          <w:p w14:paraId="53AA6165" w14:textId="0C76E744" w:rsidR="002F276C" w:rsidRPr="00F60500" w:rsidRDefault="000D6F1C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4A674538" w14:textId="4892C763" w:rsidR="002F276C" w:rsidRPr="00F60500" w:rsidRDefault="000D6F1C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701009</w:t>
            </w:r>
          </w:p>
        </w:tc>
      </w:tr>
      <w:tr w:rsidR="00F60500" w:rsidRPr="00F60500" w14:paraId="0B1DA452" w14:textId="77777777" w:rsidTr="0000556D">
        <w:tc>
          <w:tcPr>
            <w:tcW w:w="901" w:type="dxa"/>
          </w:tcPr>
          <w:p w14:paraId="0E653955" w14:textId="7F8FDA3D" w:rsidR="002F276C" w:rsidRPr="00F60500" w:rsidRDefault="008324B0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394</w:t>
            </w:r>
          </w:p>
        </w:tc>
        <w:tc>
          <w:tcPr>
            <w:tcW w:w="3831" w:type="dxa"/>
          </w:tcPr>
          <w:p w14:paraId="5C552DBF" w14:textId="41F7F6D5" w:rsidR="002F276C" w:rsidRPr="00F60500" w:rsidRDefault="000D6F1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A. A.</w:t>
            </w:r>
          </w:p>
        </w:tc>
        <w:tc>
          <w:tcPr>
            <w:tcW w:w="2209" w:type="dxa"/>
          </w:tcPr>
          <w:p w14:paraId="4AC8D73F" w14:textId="60C5295C" w:rsidR="002F276C" w:rsidRPr="00F60500" w:rsidRDefault="000D6F1C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07/04/2021</w:t>
            </w:r>
          </w:p>
        </w:tc>
        <w:tc>
          <w:tcPr>
            <w:tcW w:w="1985" w:type="dxa"/>
          </w:tcPr>
          <w:p w14:paraId="15F66415" w14:textId="06D0A26A" w:rsidR="002F276C" w:rsidRPr="00F60500" w:rsidRDefault="000D6F1C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286A2517" w14:textId="0CF376E1" w:rsidR="002F276C" w:rsidRPr="00F60500" w:rsidRDefault="000D6F1C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704202</w:t>
            </w:r>
          </w:p>
        </w:tc>
      </w:tr>
      <w:tr w:rsidR="00F60500" w:rsidRPr="00F60500" w14:paraId="05CDC876" w14:textId="77777777" w:rsidTr="0000556D">
        <w:tc>
          <w:tcPr>
            <w:tcW w:w="901" w:type="dxa"/>
          </w:tcPr>
          <w:p w14:paraId="776A200F" w14:textId="4CB454A3" w:rsidR="002F276C" w:rsidRPr="00F60500" w:rsidRDefault="008324B0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395</w:t>
            </w:r>
          </w:p>
        </w:tc>
        <w:tc>
          <w:tcPr>
            <w:tcW w:w="3831" w:type="dxa"/>
          </w:tcPr>
          <w:p w14:paraId="3D5CD9CF" w14:textId="73245C51" w:rsidR="002F276C" w:rsidRPr="00F60500" w:rsidRDefault="000D6F1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P. R.</w:t>
            </w:r>
          </w:p>
        </w:tc>
        <w:tc>
          <w:tcPr>
            <w:tcW w:w="2209" w:type="dxa"/>
          </w:tcPr>
          <w:p w14:paraId="2E1CA581" w14:textId="54F693AC" w:rsidR="002F276C" w:rsidRPr="00F60500" w:rsidRDefault="000D6F1C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07/04/2021</w:t>
            </w:r>
          </w:p>
        </w:tc>
        <w:tc>
          <w:tcPr>
            <w:tcW w:w="1985" w:type="dxa"/>
          </w:tcPr>
          <w:p w14:paraId="1C060E65" w14:textId="128C1E41" w:rsidR="002F276C" w:rsidRPr="00F60500" w:rsidRDefault="000D6F1C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2F630BF0" w14:textId="24716541" w:rsidR="002F276C" w:rsidRPr="00F60500" w:rsidRDefault="000D6F1C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705004</w:t>
            </w:r>
          </w:p>
        </w:tc>
      </w:tr>
      <w:tr w:rsidR="00F60500" w:rsidRPr="00F60500" w14:paraId="1B4F3C8F" w14:textId="77777777" w:rsidTr="0000556D">
        <w:tc>
          <w:tcPr>
            <w:tcW w:w="901" w:type="dxa"/>
          </w:tcPr>
          <w:p w14:paraId="33C57DAA" w14:textId="3D1FE26F" w:rsidR="002F276C" w:rsidRPr="00F60500" w:rsidRDefault="008324B0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396</w:t>
            </w:r>
          </w:p>
        </w:tc>
        <w:tc>
          <w:tcPr>
            <w:tcW w:w="3831" w:type="dxa"/>
          </w:tcPr>
          <w:p w14:paraId="3A72C37E" w14:textId="2D462696" w:rsidR="002F276C" w:rsidRPr="00F60500" w:rsidRDefault="000D6F1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S. R.</w:t>
            </w:r>
          </w:p>
        </w:tc>
        <w:tc>
          <w:tcPr>
            <w:tcW w:w="2209" w:type="dxa"/>
          </w:tcPr>
          <w:p w14:paraId="5FC27F5B" w14:textId="77431644" w:rsidR="002F276C" w:rsidRPr="00F60500" w:rsidRDefault="000D6F1C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07/04/2021</w:t>
            </w:r>
          </w:p>
        </w:tc>
        <w:tc>
          <w:tcPr>
            <w:tcW w:w="1985" w:type="dxa"/>
          </w:tcPr>
          <w:p w14:paraId="439CA3F2" w14:textId="5262BE7C" w:rsidR="002F276C" w:rsidRPr="00F60500" w:rsidRDefault="000D6F1C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6B4A453E" w14:textId="31328093" w:rsidR="002F276C" w:rsidRPr="00F60500" w:rsidRDefault="000D6F1C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702404</w:t>
            </w:r>
          </w:p>
        </w:tc>
      </w:tr>
      <w:tr w:rsidR="00F60500" w:rsidRPr="00F60500" w14:paraId="4A86227C" w14:textId="77777777" w:rsidTr="0000556D">
        <w:tc>
          <w:tcPr>
            <w:tcW w:w="901" w:type="dxa"/>
          </w:tcPr>
          <w:p w14:paraId="0F73A827" w14:textId="0B3E8169" w:rsidR="002F276C" w:rsidRPr="00F60500" w:rsidRDefault="008324B0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397</w:t>
            </w:r>
          </w:p>
        </w:tc>
        <w:tc>
          <w:tcPr>
            <w:tcW w:w="3831" w:type="dxa"/>
          </w:tcPr>
          <w:p w14:paraId="6306894D" w14:textId="797B65F5" w:rsidR="002F276C" w:rsidRPr="00F60500" w:rsidRDefault="000D6F1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C.</w:t>
            </w:r>
          </w:p>
        </w:tc>
        <w:tc>
          <w:tcPr>
            <w:tcW w:w="2209" w:type="dxa"/>
          </w:tcPr>
          <w:p w14:paraId="0CCE4477" w14:textId="0E03710D" w:rsidR="002F276C" w:rsidRPr="00F60500" w:rsidRDefault="000D6F1C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07/04/2021</w:t>
            </w:r>
          </w:p>
        </w:tc>
        <w:tc>
          <w:tcPr>
            <w:tcW w:w="1985" w:type="dxa"/>
          </w:tcPr>
          <w:p w14:paraId="60253583" w14:textId="3514BBBE" w:rsidR="002F276C" w:rsidRPr="00F60500" w:rsidRDefault="000D6F1C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0E82C9D8" w14:textId="77732E74" w:rsidR="002F276C" w:rsidRPr="00F60500" w:rsidRDefault="000D6F1C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700901</w:t>
            </w:r>
          </w:p>
        </w:tc>
      </w:tr>
      <w:tr w:rsidR="00F60500" w:rsidRPr="00F60500" w14:paraId="37BC9562" w14:textId="77777777" w:rsidTr="0000556D">
        <w:tc>
          <w:tcPr>
            <w:tcW w:w="901" w:type="dxa"/>
          </w:tcPr>
          <w:p w14:paraId="43A35B0E" w14:textId="77F75EC0" w:rsidR="002F276C" w:rsidRPr="00F60500" w:rsidRDefault="008324B0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398</w:t>
            </w:r>
          </w:p>
        </w:tc>
        <w:tc>
          <w:tcPr>
            <w:tcW w:w="3831" w:type="dxa"/>
          </w:tcPr>
          <w:p w14:paraId="6CE8F975" w14:textId="18CA0E75" w:rsidR="002F276C" w:rsidRPr="00F60500" w:rsidRDefault="000D6F1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L. S.</w:t>
            </w:r>
          </w:p>
        </w:tc>
        <w:tc>
          <w:tcPr>
            <w:tcW w:w="2209" w:type="dxa"/>
          </w:tcPr>
          <w:p w14:paraId="40B6E162" w14:textId="1A994ACA" w:rsidR="002F276C" w:rsidRPr="00F60500" w:rsidRDefault="000D6F1C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07/04/2021</w:t>
            </w:r>
          </w:p>
        </w:tc>
        <w:tc>
          <w:tcPr>
            <w:tcW w:w="1985" w:type="dxa"/>
          </w:tcPr>
          <w:p w14:paraId="42F14B63" w14:textId="05D6E846" w:rsidR="002F276C" w:rsidRPr="00F60500" w:rsidRDefault="000D6F1C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3DE5E630" w14:textId="20998472" w:rsidR="002F276C" w:rsidRPr="00F60500" w:rsidRDefault="000D6F1C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700504</w:t>
            </w:r>
          </w:p>
        </w:tc>
      </w:tr>
      <w:tr w:rsidR="00F60500" w:rsidRPr="00F60500" w14:paraId="762F37A7" w14:textId="77777777" w:rsidTr="0000556D">
        <w:tc>
          <w:tcPr>
            <w:tcW w:w="901" w:type="dxa"/>
          </w:tcPr>
          <w:p w14:paraId="187B0A36" w14:textId="67FAE222" w:rsidR="002F276C" w:rsidRPr="00F60500" w:rsidRDefault="008324B0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399</w:t>
            </w:r>
          </w:p>
        </w:tc>
        <w:tc>
          <w:tcPr>
            <w:tcW w:w="3831" w:type="dxa"/>
          </w:tcPr>
          <w:p w14:paraId="43436573" w14:textId="7D7E1795" w:rsidR="002F276C" w:rsidRPr="00F60500" w:rsidRDefault="000D6F1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V. F. S.</w:t>
            </w:r>
          </w:p>
        </w:tc>
        <w:tc>
          <w:tcPr>
            <w:tcW w:w="2209" w:type="dxa"/>
          </w:tcPr>
          <w:p w14:paraId="0B97D096" w14:textId="695BAEBB" w:rsidR="002F276C" w:rsidRPr="00F60500" w:rsidRDefault="000D6F1C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07/04/2021</w:t>
            </w:r>
          </w:p>
        </w:tc>
        <w:tc>
          <w:tcPr>
            <w:tcW w:w="1985" w:type="dxa"/>
          </w:tcPr>
          <w:p w14:paraId="5A29BBDE" w14:textId="7D4B22A8" w:rsidR="002F276C" w:rsidRPr="00F60500" w:rsidRDefault="000D6F1C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0E192864" w14:textId="467D885C" w:rsidR="002F276C" w:rsidRPr="00F60500" w:rsidRDefault="000D6F1C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700000</w:t>
            </w:r>
          </w:p>
        </w:tc>
      </w:tr>
      <w:tr w:rsidR="00F60500" w:rsidRPr="00F60500" w14:paraId="2A0C41EA" w14:textId="77777777" w:rsidTr="0000556D">
        <w:tc>
          <w:tcPr>
            <w:tcW w:w="901" w:type="dxa"/>
          </w:tcPr>
          <w:p w14:paraId="1DE1684B" w14:textId="1EC23242" w:rsidR="002F276C" w:rsidRPr="00F60500" w:rsidRDefault="008324B0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400</w:t>
            </w:r>
          </w:p>
        </w:tc>
        <w:tc>
          <w:tcPr>
            <w:tcW w:w="3831" w:type="dxa"/>
          </w:tcPr>
          <w:p w14:paraId="6B6ADA83" w14:textId="58E4F8AD" w:rsidR="002F276C" w:rsidRPr="00F60500" w:rsidRDefault="000D6F1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R. L.</w:t>
            </w:r>
          </w:p>
        </w:tc>
        <w:tc>
          <w:tcPr>
            <w:tcW w:w="2209" w:type="dxa"/>
          </w:tcPr>
          <w:p w14:paraId="7D4DC88D" w14:textId="620FA322" w:rsidR="002F276C" w:rsidRPr="00F60500" w:rsidRDefault="004E72E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07/04/2021</w:t>
            </w:r>
          </w:p>
        </w:tc>
        <w:tc>
          <w:tcPr>
            <w:tcW w:w="1985" w:type="dxa"/>
          </w:tcPr>
          <w:p w14:paraId="2C13B7E5" w14:textId="0CF2425F" w:rsidR="002F276C" w:rsidRPr="00F60500" w:rsidRDefault="004E72E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07/05/2021</w:t>
            </w:r>
          </w:p>
        </w:tc>
        <w:tc>
          <w:tcPr>
            <w:tcW w:w="5953" w:type="dxa"/>
          </w:tcPr>
          <w:p w14:paraId="0B828A9C" w14:textId="5AA295AF" w:rsidR="002F276C" w:rsidRPr="00F60500" w:rsidRDefault="004E72E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708903</w:t>
            </w:r>
          </w:p>
        </w:tc>
      </w:tr>
      <w:tr w:rsidR="00F60500" w:rsidRPr="00F60500" w14:paraId="4EF2C7C6" w14:textId="77777777" w:rsidTr="0000556D">
        <w:tc>
          <w:tcPr>
            <w:tcW w:w="901" w:type="dxa"/>
          </w:tcPr>
          <w:p w14:paraId="72EC3FF1" w14:textId="1B0EC3C7" w:rsidR="002F276C" w:rsidRPr="00F60500" w:rsidRDefault="008324B0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lastRenderedPageBreak/>
              <w:t>401</w:t>
            </w:r>
          </w:p>
        </w:tc>
        <w:tc>
          <w:tcPr>
            <w:tcW w:w="3831" w:type="dxa"/>
          </w:tcPr>
          <w:p w14:paraId="6C5E034C" w14:textId="1844D335" w:rsidR="002F276C" w:rsidRPr="00F60500" w:rsidRDefault="004E72E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F. C. S.</w:t>
            </w:r>
          </w:p>
        </w:tc>
        <w:tc>
          <w:tcPr>
            <w:tcW w:w="2209" w:type="dxa"/>
          </w:tcPr>
          <w:p w14:paraId="6DB17976" w14:textId="23674BE2" w:rsidR="002F276C" w:rsidRPr="00F60500" w:rsidRDefault="004E72E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07/04/2021</w:t>
            </w:r>
          </w:p>
        </w:tc>
        <w:tc>
          <w:tcPr>
            <w:tcW w:w="1985" w:type="dxa"/>
          </w:tcPr>
          <w:p w14:paraId="4C8D91A3" w14:textId="4CD6D659" w:rsidR="002F276C" w:rsidRPr="00F60500" w:rsidRDefault="004E72E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6E18F819" w14:textId="68E9E57A" w:rsidR="002F276C" w:rsidRPr="00F60500" w:rsidRDefault="004E72E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700006</w:t>
            </w:r>
          </w:p>
        </w:tc>
      </w:tr>
      <w:tr w:rsidR="00F60500" w:rsidRPr="00F60500" w14:paraId="25CC3C24" w14:textId="77777777" w:rsidTr="0000556D">
        <w:tc>
          <w:tcPr>
            <w:tcW w:w="901" w:type="dxa"/>
          </w:tcPr>
          <w:p w14:paraId="37D5D1DA" w14:textId="20796CCE" w:rsidR="002F276C" w:rsidRPr="00F60500" w:rsidRDefault="008324B0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402</w:t>
            </w:r>
          </w:p>
        </w:tc>
        <w:tc>
          <w:tcPr>
            <w:tcW w:w="3831" w:type="dxa"/>
          </w:tcPr>
          <w:p w14:paraId="20E07722" w14:textId="70156EA8" w:rsidR="002F276C" w:rsidRPr="00F60500" w:rsidRDefault="004E72E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A. F. S.</w:t>
            </w:r>
          </w:p>
        </w:tc>
        <w:tc>
          <w:tcPr>
            <w:tcW w:w="2209" w:type="dxa"/>
          </w:tcPr>
          <w:p w14:paraId="5E470C25" w14:textId="01430E1C" w:rsidR="002F276C" w:rsidRPr="00F60500" w:rsidRDefault="004E72E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07/04/2021</w:t>
            </w:r>
          </w:p>
        </w:tc>
        <w:tc>
          <w:tcPr>
            <w:tcW w:w="1985" w:type="dxa"/>
          </w:tcPr>
          <w:p w14:paraId="66A9DB81" w14:textId="0480EB04" w:rsidR="002F276C" w:rsidRPr="00F60500" w:rsidRDefault="004E72E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1D56CB91" w14:textId="60C4BDB0" w:rsidR="002F276C" w:rsidRPr="00F60500" w:rsidRDefault="004E72E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706306</w:t>
            </w:r>
          </w:p>
        </w:tc>
      </w:tr>
      <w:tr w:rsidR="00F60500" w:rsidRPr="00F60500" w14:paraId="6F85148A" w14:textId="77777777" w:rsidTr="0000556D">
        <w:tc>
          <w:tcPr>
            <w:tcW w:w="901" w:type="dxa"/>
          </w:tcPr>
          <w:p w14:paraId="17FB561D" w14:textId="5F71EAFE" w:rsidR="004E72EE" w:rsidRPr="00F60500" w:rsidRDefault="004E72E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403</w:t>
            </w:r>
          </w:p>
        </w:tc>
        <w:tc>
          <w:tcPr>
            <w:tcW w:w="3831" w:type="dxa"/>
          </w:tcPr>
          <w:p w14:paraId="202346A4" w14:textId="76ADE7FA" w:rsidR="004E72EE" w:rsidRPr="00F60500" w:rsidRDefault="004E72E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S. J. S.</w:t>
            </w:r>
          </w:p>
        </w:tc>
        <w:tc>
          <w:tcPr>
            <w:tcW w:w="2209" w:type="dxa"/>
          </w:tcPr>
          <w:p w14:paraId="0459CC96" w14:textId="08A95703" w:rsidR="004E72EE" w:rsidRPr="00F60500" w:rsidRDefault="004E72E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07/04/2021</w:t>
            </w:r>
          </w:p>
        </w:tc>
        <w:tc>
          <w:tcPr>
            <w:tcW w:w="1985" w:type="dxa"/>
          </w:tcPr>
          <w:p w14:paraId="040A4327" w14:textId="637BC4DC" w:rsidR="004E72EE" w:rsidRPr="00F60500" w:rsidRDefault="004E72E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12/07/2021</w:t>
            </w:r>
          </w:p>
        </w:tc>
        <w:tc>
          <w:tcPr>
            <w:tcW w:w="5953" w:type="dxa"/>
          </w:tcPr>
          <w:p w14:paraId="18BEEC89" w14:textId="1E3C23A9" w:rsidR="004E72EE" w:rsidRPr="00F60500" w:rsidRDefault="004E72E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709801</w:t>
            </w:r>
          </w:p>
        </w:tc>
      </w:tr>
      <w:tr w:rsidR="00F60500" w:rsidRPr="00F60500" w14:paraId="1EC74EA1" w14:textId="77777777" w:rsidTr="0000556D">
        <w:tc>
          <w:tcPr>
            <w:tcW w:w="901" w:type="dxa"/>
          </w:tcPr>
          <w:p w14:paraId="6B4A869E" w14:textId="3050EBAA" w:rsidR="004E72EE" w:rsidRPr="00F60500" w:rsidRDefault="004E72E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404</w:t>
            </w:r>
          </w:p>
        </w:tc>
        <w:tc>
          <w:tcPr>
            <w:tcW w:w="3831" w:type="dxa"/>
          </w:tcPr>
          <w:p w14:paraId="251B3A42" w14:textId="0430C7EA" w:rsidR="004E72EE" w:rsidRPr="00F60500" w:rsidRDefault="004E72E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P. S.</w:t>
            </w:r>
          </w:p>
        </w:tc>
        <w:tc>
          <w:tcPr>
            <w:tcW w:w="2209" w:type="dxa"/>
          </w:tcPr>
          <w:p w14:paraId="2096CE52" w14:textId="5E72145A" w:rsidR="004E72EE" w:rsidRPr="00F60500" w:rsidRDefault="004E72E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07/04/2021</w:t>
            </w:r>
          </w:p>
        </w:tc>
        <w:tc>
          <w:tcPr>
            <w:tcW w:w="1985" w:type="dxa"/>
          </w:tcPr>
          <w:p w14:paraId="5475D92F" w14:textId="5983B150" w:rsidR="004E72EE" w:rsidRPr="00F60500" w:rsidRDefault="004E72E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4819BF28" w14:textId="2C362421" w:rsidR="004E72EE" w:rsidRPr="00F60500" w:rsidRDefault="004E72E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706502</w:t>
            </w:r>
          </w:p>
        </w:tc>
      </w:tr>
      <w:tr w:rsidR="00F60500" w:rsidRPr="00F60500" w14:paraId="7879A217" w14:textId="77777777" w:rsidTr="0000556D">
        <w:tc>
          <w:tcPr>
            <w:tcW w:w="901" w:type="dxa"/>
          </w:tcPr>
          <w:p w14:paraId="24062B92" w14:textId="2B6DA6FC" w:rsidR="004E72EE" w:rsidRPr="00F60500" w:rsidRDefault="004E72E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405</w:t>
            </w:r>
          </w:p>
        </w:tc>
        <w:tc>
          <w:tcPr>
            <w:tcW w:w="3831" w:type="dxa"/>
          </w:tcPr>
          <w:p w14:paraId="1BC23371" w14:textId="3414C634" w:rsidR="004E72EE" w:rsidRPr="00F60500" w:rsidRDefault="004E72E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M. S.</w:t>
            </w:r>
          </w:p>
        </w:tc>
        <w:tc>
          <w:tcPr>
            <w:tcW w:w="2209" w:type="dxa"/>
          </w:tcPr>
          <w:p w14:paraId="043C40C2" w14:textId="1C0485EB" w:rsidR="004E72EE" w:rsidRPr="00F60500" w:rsidRDefault="004E72E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07/04/2021</w:t>
            </w:r>
          </w:p>
        </w:tc>
        <w:tc>
          <w:tcPr>
            <w:tcW w:w="1985" w:type="dxa"/>
          </w:tcPr>
          <w:p w14:paraId="168D09A0" w14:textId="749257B8" w:rsidR="004E72EE" w:rsidRPr="00F60500" w:rsidRDefault="004E72E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3BB70CFA" w14:textId="2D3C1565" w:rsidR="004E72EE" w:rsidRPr="00F60500" w:rsidRDefault="004E72E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709201</w:t>
            </w:r>
          </w:p>
        </w:tc>
      </w:tr>
      <w:tr w:rsidR="00F60500" w:rsidRPr="00F60500" w14:paraId="480535A6" w14:textId="77777777" w:rsidTr="0000556D">
        <w:tc>
          <w:tcPr>
            <w:tcW w:w="901" w:type="dxa"/>
          </w:tcPr>
          <w:p w14:paraId="408D4A81" w14:textId="28ABDD4D" w:rsidR="004E72EE" w:rsidRPr="00F60500" w:rsidRDefault="004E72E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406</w:t>
            </w:r>
          </w:p>
        </w:tc>
        <w:tc>
          <w:tcPr>
            <w:tcW w:w="3831" w:type="dxa"/>
          </w:tcPr>
          <w:p w14:paraId="07700CE2" w14:textId="750D9EBA" w:rsidR="004E72EE" w:rsidRPr="00F60500" w:rsidRDefault="004E72E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F. R.</w:t>
            </w:r>
          </w:p>
        </w:tc>
        <w:tc>
          <w:tcPr>
            <w:tcW w:w="2209" w:type="dxa"/>
          </w:tcPr>
          <w:p w14:paraId="70AB01A8" w14:textId="268F3A03" w:rsidR="004E72EE" w:rsidRPr="00F60500" w:rsidRDefault="004E72E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07/04/2021</w:t>
            </w:r>
          </w:p>
        </w:tc>
        <w:tc>
          <w:tcPr>
            <w:tcW w:w="1985" w:type="dxa"/>
          </w:tcPr>
          <w:p w14:paraId="6B6B75C7" w14:textId="5FB1430E" w:rsidR="004E72EE" w:rsidRPr="00F60500" w:rsidRDefault="004E72E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149234ED" w14:textId="2E66523E" w:rsidR="004E72EE" w:rsidRPr="00F60500" w:rsidRDefault="004E72E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709008</w:t>
            </w:r>
          </w:p>
        </w:tc>
      </w:tr>
      <w:tr w:rsidR="00F60500" w:rsidRPr="00F60500" w14:paraId="3DECFA5C" w14:textId="77777777" w:rsidTr="0000556D">
        <w:tc>
          <w:tcPr>
            <w:tcW w:w="901" w:type="dxa"/>
          </w:tcPr>
          <w:p w14:paraId="3AF054CB" w14:textId="64559EF3" w:rsidR="004E72EE" w:rsidRPr="00F60500" w:rsidRDefault="004E72E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407</w:t>
            </w:r>
          </w:p>
        </w:tc>
        <w:tc>
          <w:tcPr>
            <w:tcW w:w="3831" w:type="dxa"/>
          </w:tcPr>
          <w:p w14:paraId="30F1BA9A" w14:textId="266DEC6B" w:rsidR="004E72EE" w:rsidRPr="00F60500" w:rsidRDefault="004E72E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G. V. A.</w:t>
            </w:r>
          </w:p>
        </w:tc>
        <w:tc>
          <w:tcPr>
            <w:tcW w:w="2209" w:type="dxa"/>
          </w:tcPr>
          <w:p w14:paraId="44906B07" w14:textId="62137AD1" w:rsidR="004E72EE" w:rsidRPr="00F60500" w:rsidRDefault="004E72E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07/04/2021</w:t>
            </w:r>
          </w:p>
        </w:tc>
        <w:tc>
          <w:tcPr>
            <w:tcW w:w="1985" w:type="dxa"/>
          </w:tcPr>
          <w:p w14:paraId="7366D783" w14:textId="205B9BBD" w:rsidR="004E72EE" w:rsidRPr="00F60500" w:rsidRDefault="004E72E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4B66B2FA" w14:textId="75726624" w:rsidR="004E72EE" w:rsidRPr="00F60500" w:rsidRDefault="004E72E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708008</w:t>
            </w:r>
          </w:p>
        </w:tc>
      </w:tr>
      <w:tr w:rsidR="00F60500" w:rsidRPr="00F60500" w14:paraId="30854AD6" w14:textId="77777777" w:rsidTr="0000556D">
        <w:tc>
          <w:tcPr>
            <w:tcW w:w="901" w:type="dxa"/>
          </w:tcPr>
          <w:p w14:paraId="35CF1B06" w14:textId="43BFB129" w:rsidR="004E72EE" w:rsidRPr="00F60500" w:rsidRDefault="004E72E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408</w:t>
            </w:r>
          </w:p>
        </w:tc>
        <w:tc>
          <w:tcPr>
            <w:tcW w:w="3831" w:type="dxa"/>
          </w:tcPr>
          <w:p w14:paraId="654C7772" w14:textId="40C57408" w:rsidR="004E72EE" w:rsidRPr="00F60500" w:rsidRDefault="004E72E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R. F.</w:t>
            </w:r>
          </w:p>
        </w:tc>
        <w:tc>
          <w:tcPr>
            <w:tcW w:w="2209" w:type="dxa"/>
          </w:tcPr>
          <w:p w14:paraId="418F4F31" w14:textId="7201219B" w:rsidR="004E72EE" w:rsidRPr="00F60500" w:rsidRDefault="004E72E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07/04/2021</w:t>
            </w:r>
          </w:p>
        </w:tc>
        <w:tc>
          <w:tcPr>
            <w:tcW w:w="1985" w:type="dxa"/>
          </w:tcPr>
          <w:p w14:paraId="31DDF187" w14:textId="30733B2F" w:rsidR="004E72EE" w:rsidRPr="00F60500" w:rsidRDefault="004E72E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2A87A302" w14:textId="4FB247ED" w:rsidR="004E72EE" w:rsidRPr="00F60500" w:rsidRDefault="004E72E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708202</w:t>
            </w:r>
          </w:p>
        </w:tc>
      </w:tr>
      <w:tr w:rsidR="00F60500" w:rsidRPr="00F60500" w14:paraId="51A85F31" w14:textId="77777777" w:rsidTr="0000556D">
        <w:tc>
          <w:tcPr>
            <w:tcW w:w="901" w:type="dxa"/>
          </w:tcPr>
          <w:p w14:paraId="5170609C" w14:textId="2BFC466A" w:rsidR="004E72EE" w:rsidRPr="00F60500" w:rsidRDefault="004E72E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409</w:t>
            </w:r>
          </w:p>
        </w:tc>
        <w:tc>
          <w:tcPr>
            <w:tcW w:w="3831" w:type="dxa"/>
          </w:tcPr>
          <w:p w14:paraId="5F371317" w14:textId="057E1E60" w:rsidR="004E72EE" w:rsidRPr="00F60500" w:rsidRDefault="004E72E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I. S.</w:t>
            </w:r>
          </w:p>
        </w:tc>
        <w:tc>
          <w:tcPr>
            <w:tcW w:w="2209" w:type="dxa"/>
          </w:tcPr>
          <w:p w14:paraId="5EE45210" w14:textId="52600318" w:rsidR="004E72EE" w:rsidRPr="00F60500" w:rsidRDefault="004E72E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07/04/2021</w:t>
            </w:r>
          </w:p>
        </w:tc>
        <w:tc>
          <w:tcPr>
            <w:tcW w:w="1985" w:type="dxa"/>
          </w:tcPr>
          <w:p w14:paraId="782D218D" w14:textId="48638EBA" w:rsidR="004E72EE" w:rsidRPr="00F60500" w:rsidRDefault="004E72E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766D1415" w14:textId="2E675BB3" w:rsidR="004E72EE" w:rsidRPr="00F60500" w:rsidRDefault="004E72E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704806</w:t>
            </w:r>
          </w:p>
        </w:tc>
      </w:tr>
      <w:tr w:rsidR="00F60500" w:rsidRPr="00F60500" w14:paraId="0B1858BB" w14:textId="77777777" w:rsidTr="0000556D">
        <w:tc>
          <w:tcPr>
            <w:tcW w:w="901" w:type="dxa"/>
          </w:tcPr>
          <w:p w14:paraId="4232E669" w14:textId="08262628" w:rsidR="004E72EE" w:rsidRPr="00F60500" w:rsidRDefault="004E72E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410</w:t>
            </w:r>
          </w:p>
        </w:tc>
        <w:tc>
          <w:tcPr>
            <w:tcW w:w="3831" w:type="dxa"/>
          </w:tcPr>
          <w:p w14:paraId="35BE281B" w14:textId="4E35AB9B" w:rsidR="004E72EE" w:rsidRPr="00F60500" w:rsidRDefault="004E72E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G. C.</w:t>
            </w:r>
          </w:p>
        </w:tc>
        <w:tc>
          <w:tcPr>
            <w:tcW w:w="2209" w:type="dxa"/>
          </w:tcPr>
          <w:p w14:paraId="5B15651B" w14:textId="7C054161" w:rsidR="004E72EE" w:rsidRPr="00F60500" w:rsidRDefault="004E72E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07/04/2021</w:t>
            </w:r>
          </w:p>
        </w:tc>
        <w:tc>
          <w:tcPr>
            <w:tcW w:w="1985" w:type="dxa"/>
          </w:tcPr>
          <w:p w14:paraId="5ED499B8" w14:textId="70AA31E7" w:rsidR="004E72EE" w:rsidRPr="00F60500" w:rsidRDefault="004E72E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1D1A0AAD" w14:textId="4C495AEF" w:rsidR="004E72EE" w:rsidRPr="00F60500" w:rsidRDefault="004E72E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704500</w:t>
            </w:r>
          </w:p>
        </w:tc>
      </w:tr>
      <w:tr w:rsidR="00F60500" w:rsidRPr="00F60500" w14:paraId="353B4B38" w14:textId="77777777" w:rsidTr="0000556D">
        <w:tc>
          <w:tcPr>
            <w:tcW w:w="901" w:type="dxa"/>
          </w:tcPr>
          <w:p w14:paraId="4987F380" w14:textId="3A92713F" w:rsidR="004E72EE" w:rsidRPr="00F60500" w:rsidRDefault="004E72E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411</w:t>
            </w:r>
          </w:p>
        </w:tc>
        <w:tc>
          <w:tcPr>
            <w:tcW w:w="3831" w:type="dxa"/>
          </w:tcPr>
          <w:p w14:paraId="7F9552EF" w14:textId="353271F2" w:rsidR="004E72EE" w:rsidRPr="00F60500" w:rsidRDefault="004E72E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Y. A. P.</w:t>
            </w:r>
          </w:p>
        </w:tc>
        <w:tc>
          <w:tcPr>
            <w:tcW w:w="2209" w:type="dxa"/>
          </w:tcPr>
          <w:p w14:paraId="1E9B8812" w14:textId="6B4A12B3" w:rsidR="004E72EE" w:rsidRPr="00F60500" w:rsidRDefault="004E72E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07/04/2021</w:t>
            </w:r>
          </w:p>
        </w:tc>
        <w:tc>
          <w:tcPr>
            <w:tcW w:w="1985" w:type="dxa"/>
          </w:tcPr>
          <w:p w14:paraId="4FBFEE15" w14:textId="13BC494D" w:rsidR="004E72EE" w:rsidRPr="00F60500" w:rsidRDefault="004E72E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111D89C7" w14:textId="3954D495" w:rsidR="004E72EE" w:rsidRPr="00F60500" w:rsidRDefault="004E72E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708602</w:t>
            </w:r>
          </w:p>
        </w:tc>
      </w:tr>
      <w:tr w:rsidR="00F60500" w:rsidRPr="00F60500" w14:paraId="0D7117FD" w14:textId="77777777" w:rsidTr="0000556D">
        <w:tc>
          <w:tcPr>
            <w:tcW w:w="901" w:type="dxa"/>
          </w:tcPr>
          <w:p w14:paraId="430473C3" w14:textId="1F0F57E1" w:rsidR="004E72EE" w:rsidRPr="00F60500" w:rsidRDefault="004E72E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412</w:t>
            </w:r>
          </w:p>
        </w:tc>
        <w:tc>
          <w:tcPr>
            <w:tcW w:w="3831" w:type="dxa"/>
          </w:tcPr>
          <w:p w14:paraId="1CD9D20A" w14:textId="066C2828" w:rsidR="004E72EE" w:rsidRPr="00F60500" w:rsidRDefault="004E72E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O. F. P.</w:t>
            </w:r>
          </w:p>
        </w:tc>
        <w:tc>
          <w:tcPr>
            <w:tcW w:w="2209" w:type="dxa"/>
          </w:tcPr>
          <w:p w14:paraId="6B5B8712" w14:textId="7E4D39B4" w:rsidR="004E72EE" w:rsidRPr="00F60500" w:rsidRDefault="004E72E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07/04/2021</w:t>
            </w:r>
          </w:p>
        </w:tc>
        <w:tc>
          <w:tcPr>
            <w:tcW w:w="1985" w:type="dxa"/>
          </w:tcPr>
          <w:p w14:paraId="3159BBA5" w14:textId="73ABB0EA" w:rsidR="004E72EE" w:rsidRPr="00F60500" w:rsidRDefault="004E72E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5A807764" w14:textId="1CAEEB09" w:rsidR="004E72EE" w:rsidRPr="00F60500" w:rsidRDefault="004E72E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708103</w:t>
            </w:r>
          </w:p>
        </w:tc>
      </w:tr>
      <w:tr w:rsidR="00F60500" w:rsidRPr="00F60500" w14:paraId="343ECE56" w14:textId="77777777" w:rsidTr="0000556D">
        <w:tc>
          <w:tcPr>
            <w:tcW w:w="901" w:type="dxa"/>
          </w:tcPr>
          <w:p w14:paraId="12B76EF9" w14:textId="2AAB0BFC" w:rsidR="004E72EE" w:rsidRPr="00F60500" w:rsidRDefault="004E72E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413</w:t>
            </w:r>
          </w:p>
        </w:tc>
        <w:tc>
          <w:tcPr>
            <w:tcW w:w="3831" w:type="dxa"/>
          </w:tcPr>
          <w:p w14:paraId="2229143C" w14:textId="7D7B6CA4" w:rsidR="004E72EE" w:rsidRPr="00F60500" w:rsidRDefault="004E72E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O. P.</w:t>
            </w:r>
          </w:p>
        </w:tc>
        <w:tc>
          <w:tcPr>
            <w:tcW w:w="2209" w:type="dxa"/>
          </w:tcPr>
          <w:p w14:paraId="1CFA0A1B" w14:textId="0303CE83" w:rsidR="004E72EE" w:rsidRPr="00F60500" w:rsidRDefault="004E72E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07/04/2021</w:t>
            </w:r>
          </w:p>
        </w:tc>
        <w:tc>
          <w:tcPr>
            <w:tcW w:w="1985" w:type="dxa"/>
          </w:tcPr>
          <w:p w14:paraId="3F626C26" w14:textId="44161FAD" w:rsidR="004E72EE" w:rsidRPr="00F60500" w:rsidRDefault="004E72E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3DDBCC71" w14:textId="1FCA1083" w:rsidR="004E72EE" w:rsidRPr="00F60500" w:rsidRDefault="004E72E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700500</w:t>
            </w:r>
          </w:p>
        </w:tc>
      </w:tr>
      <w:tr w:rsidR="00F60500" w:rsidRPr="00F60500" w14:paraId="0A112A27" w14:textId="77777777" w:rsidTr="0000556D">
        <w:tc>
          <w:tcPr>
            <w:tcW w:w="901" w:type="dxa"/>
          </w:tcPr>
          <w:p w14:paraId="15C13427" w14:textId="7EF793B1" w:rsidR="004E72EE" w:rsidRPr="00F60500" w:rsidRDefault="004E72E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414</w:t>
            </w:r>
          </w:p>
        </w:tc>
        <w:tc>
          <w:tcPr>
            <w:tcW w:w="3831" w:type="dxa"/>
          </w:tcPr>
          <w:p w14:paraId="2FFA8BD1" w14:textId="32A97B6A" w:rsidR="004E72EE" w:rsidRPr="00F60500" w:rsidRDefault="00D2398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Z. T. C.</w:t>
            </w:r>
          </w:p>
        </w:tc>
        <w:tc>
          <w:tcPr>
            <w:tcW w:w="2209" w:type="dxa"/>
          </w:tcPr>
          <w:p w14:paraId="39D2ADFD" w14:textId="2AF05339" w:rsidR="004E72EE" w:rsidRPr="00F60500" w:rsidRDefault="00D2398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07/04/2021</w:t>
            </w:r>
          </w:p>
        </w:tc>
        <w:tc>
          <w:tcPr>
            <w:tcW w:w="1985" w:type="dxa"/>
          </w:tcPr>
          <w:p w14:paraId="62698D50" w14:textId="60B570A5" w:rsidR="004E72EE" w:rsidRPr="00F60500" w:rsidRDefault="00D2398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065F1E11" w14:textId="2BAF59F6" w:rsidR="004E72EE" w:rsidRPr="00F60500" w:rsidRDefault="00D2398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700402</w:t>
            </w:r>
          </w:p>
        </w:tc>
      </w:tr>
      <w:tr w:rsidR="00F60500" w:rsidRPr="00F60500" w14:paraId="578BBE28" w14:textId="77777777" w:rsidTr="0000556D">
        <w:tc>
          <w:tcPr>
            <w:tcW w:w="901" w:type="dxa"/>
          </w:tcPr>
          <w:p w14:paraId="17ED8E12" w14:textId="7AE9E2A3" w:rsidR="004E72EE" w:rsidRPr="00F60500" w:rsidRDefault="004E72E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415</w:t>
            </w:r>
          </w:p>
        </w:tc>
        <w:tc>
          <w:tcPr>
            <w:tcW w:w="3831" w:type="dxa"/>
          </w:tcPr>
          <w:p w14:paraId="0F6FF99F" w14:textId="011AFB0D" w:rsidR="004E72EE" w:rsidRPr="00F60500" w:rsidRDefault="00D2398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D. C.</w:t>
            </w:r>
          </w:p>
        </w:tc>
        <w:tc>
          <w:tcPr>
            <w:tcW w:w="2209" w:type="dxa"/>
          </w:tcPr>
          <w:p w14:paraId="55C7FB43" w14:textId="031DDC8C" w:rsidR="004E72EE" w:rsidRPr="00F60500" w:rsidRDefault="00D2398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07/04/2021</w:t>
            </w:r>
          </w:p>
        </w:tc>
        <w:tc>
          <w:tcPr>
            <w:tcW w:w="1985" w:type="dxa"/>
          </w:tcPr>
          <w:p w14:paraId="73FF2383" w14:textId="2BA28A87" w:rsidR="004E72EE" w:rsidRPr="00F60500" w:rsidRDefault="00D2398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1E024131" w14:textId="15A92DB4" w:rsidR="004E72EE" w:rsidRPr="00F60500" w:rsidRDefault="00D2398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708200</w:t>
            </w:r>
          </w:p>
        </w:tc>
      </w:tr>
      <w:tr w:rsidR="00F60500" w:rsidRPr="00F60500" w14:paraId="40FA6F4F" w14:textId="77777777" w:rsidTr="0000556D">
        <w:tc>
          <w:tcPr>
            <w:tcW w:w="901" w:type="dxa"/>
          </w:tcPr>
          <w:p w14:paraId="1BA5F8F8" w14:textId="79A8726F" w:rsidR="004E72EE" w:rsidRPr="00F60500" w:rsidRDefault="004E72E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416</w:t>
            </w:r>
          </w:p>
        </w:tc>
        <w:tc>
          <w:tcPr>
            <w:tcW w:w="3831" w:type="dxa"/>
          </w:tcPr>
          <w:p w14:paraId="494CF8DE" w14:textId="164B169E" w:rsidR="004E72EE" w:rsidRPr="00F60500" w:rsidRDefault="00D2398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D. B.</w:t>
            </w:r>
          </w:p>
        </w:tc>
        <w:tc>
          <w:tcPr>
            <w:tcW w:w="2209" w:type="dxa"/>
          </w:tcPr>
          <w:p w14:paraId="28F43986" w14:textId="59AF5A6A" w:rsidR="004E72EE" w:rsidRPr="00F60500" w:rsidRDefault="00D2398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07/04/2021</w:t>
            </w:r>
          </w:p>
        </w:tc>
        <w:tc>
          <w:tcPr>
            <w:tcW w:w="1985" w:type="dxa"/>
          </w:tcPr>
          <w:p w14:paraId="3C4F95CF" w14:textId="372C80BE" w:rsidR="004E72EE" w:rsidRPr="00F60500" w:rsidRDefault="00D2398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5432EEA7" w14:textId="4153CE4B" w:rsidR="004E72EE" w:rsidRPr="00F60500" w:rsidRDefault="00D2398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708106</w:t>
            </w:r>
          </w:p>
        </w:tc>
      </w:tr>
      <w:tr w:rsidR="00F60500" w:rsidRPr="00F60500" w14:paraId="22FA42F4" w14:textId="77777777" w:rsidTr="0000556D">
        <w:tc>
          <w:tcPr>
            <w:tcW w:w="901" w:type="dxa"/>
          </w:tcPr>
          <w:p w14:paraId="5C25C94E" w14:textId="4E3B09D4" w:rsidR="004E72EE" w:rsidRPr="00F60500" w:rsidRDefault="004E72E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417</w:t>
            </w:r>
          </w:p>
        </w:tc>
        <w:tc>
          <w:tcPr>
            <w:tcW w:w="3831" w:type="dxa"/>
          </w:tcPr>
          <w:p w14:paraId="30A8AFC5" w14:textId="471DE1D9" w:rsidR="004E72EE" w:rsidRPr="00F60500" w:rsidRDefault="00D2398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F. M. S. B.</w:t>
            </w:r>
          </w:p>
        </w:tc>
        <w:tc>
          <w:tcPr>
            <w:tcW w:w="2209" w:type="dxa"/>
          </w:tcPr>
          <w:p w14:paraId="526BEAC3" w14:textId="606E0A10" w:rsidR="004E72EE" w:rsidRPr="00F60500" w:rsidRDefault="00D2398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07/04/2021</w:t>
            </w:r>
          </w:p>
        </w:tc>
        <w:tc>
          <w:tcPr>
            <w:tcW w:w="1985" w:type="dxa"/>
          </w:tcPr>
          <w:p w14:paraId="111A1EA6" w14:textId="7884E58B" w:rsidR="004E72EE" w:rsidRPr="00F60500" w:rsidRDefault="00D2398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321677AF" w14:textId="1D670E9E" w:rsidR="004E72EE" w:rsidRPr="00F60500" w:rsidRDefault="00D2398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704000</w:t>
            </w:r>
          </w:p>
        </w:tc>
      </w:tr>
      <w:tr w:rsidR="00F60500" w:rsidRPr="00F60500" w14:paraId="6D777DEB" w14:textId="77777777" w:rsidTr="0000556D">
        <w:tc>
          <w:tcPr>
            <w:tcW w:w="901" w:type="dxa"/>
          </w:tcPr>
          <w:p w14:paraId="17F06178" w14:textId="49F4ED72" w:rsidR="004E72EE" w:rsidRPr="00F60500" w:rsidRDefault="004E72E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418</w:t>
            </w:r>
          </w:p>
        </w:tc>
        <w:tc>
          <w:tcPr>
            <w:tcW w:w="3831" w:type="dxa"/>
          </w:tcPr>
          <w:p w14:paraId="7BD80804" w14:textId="15A88676" w:rsidR="004E72EE" w:rsidRPr="00F60500" w:rsidRDefault="00D2398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R. O.</w:t>
            </w:r>
          </w:p>
        </w:tc>
        <w:tc>
          <w:tcPr>
            <w:tcW w:w="2209" w:type="dxa"/>
          </w:tcPr>
          <w:p w14:paraId="29B86FF9" w14:textId="7D3B2625" w:rsidR="004E72EE" w:rsidRPr="00F60500" w:rsidRDefault="00D2398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07/04/2021</w:t>
            </w:r>
          </w:p>
        </w:tc>
        <w:tc>
          <w:tcPr>
            <w:tcW w:w="1985" w:type="dxa"/>
          </w:tcPr>
          <w:p w14:paraId="23AC7A4D" w14:textId="61334C01" w:rsidR="004E72EE" w:rsidRPr="00F60500" w:rsidRDefault="00D2398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2ADCA375" w14:textId="07F7B83B" w:rsidR="004E72EE" w:rsidRPr="00F60500" w:rsidRDefault="00D2398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703102</w:t>
            </w:r>
          </w:p>
        </w:tc>
      </w:tr>
      <w:tr w:rsidR="00F60500" w:rsidRPr="00F60500" w14:paraId="1F3AD9BF" w14:textId="77777777" w:rsidTr="0000556D">
        <w:tc>
          <w:tcPr>
            <w:tcW w:w="901" w:type="dxa"/>
          </w:tcPr>
          <w:p w14:paraId="004C52F5" w14:textId="544609AD" w:rsidR="004E72EE" w:rsidRPr="00F60500" w:rsidRDefault="004E72E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419</w:t>
            </w:r>
          </w:p>
        </w:tc>
        <w:tc>
          <w:tcPr>
            <w:tcW w:w="3831" w:type="dxa"/>
          </w:tcPr>
          <w:p w14:paraId="0B171F21" w14:textId="45635832" w:rsidR="004E72EE" w:rsidRPr="00F60500" w:rsidRDefault="00D2398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F. S.</w:t>
            </w:r>
          </w:p>
        </w:tc>
        <w:tc>
          <w:tcPr>
            <w:tcW w:w="2209" w:type="dxa"/>
          </w:tcPr>
          <w:p w14:paraId="1111E938" w14:textId="0F3B48D0" w:rsidR="004E72EE" w:rsidRPr="00F60500" w:rsidRDefault="00D2398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07/04/2021</w:t>
            </w:r>
          </w:p>
        </w:tc>
        <w:tc>
          <w:tcPr>
            <w:tcW w:w="1985" w:type="dxa"/>
          </w:tcPr>
          <w:p w14:paraId="772CBBFC" w14:textId="70651473" w:rsidR="004E72EE" w:rsidRPr="00F60500" w:rsidRDefault="00D2398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0A349B6A" w14:textId="70CE6527" w:rsidR="004E72EE" w:rsidRPr="00F60500" w:rsidRDefault="00D2398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700307</w:t>
            </w:r>
          </w:p>
        </w:tc>
      </w:tr>
      <w:tr w:rsidR="00F60500" w:rsidRPr="00F60500" w14:paraId="06889768" w14:textId="77777777" w:rsidTr="0000556D">
        <w:tc>
          <w:tcPr>
            <w:tcW w:w="901" w:type="dxa"/>
          </w:tcPr>
          <w:p w14:paraId="3A98E95C" w14:textId="1DEE14D5" w:rsidR="004E72EE" w:rsidRPr="00F60500" w:rsidRDefault="004E72E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420</w:t>
            </w:r>
          </w:p>
        </w:tc>
        <w:tc>
          <w:tcPr>
            <w:tcW w:w="3831" w:type="dxa"/>
          </w:tcPr>
          <w:p w14:paraId="173D41F8" w14:textId="390B803B" w:rsidR="004E72EE" w:rsidRPr="00F60500" w:rsidRDefault="00D2398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Q. N. A.</w:t>
            </w:r>
          </w:p>
        </w:tc>
        <w:tc>
          <w:tcPr>
            <w:tcW w:w="2209" w:type="dxa"/>
          </w:tcPr>
          <w:p w14:paraId="24188EE1" w14:textId="0943230A" w:rsidR="004E72EE" w:rsidRPr="00F60500" w:rsidRDefault="00D2398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07/04/2021</w:t>
            </w:r>
          </w:p>
        </w:tc>
        <w:tc>
          <w:tcPr>
            <w:tcW w:w="1985" w:type="dxa"/>
          </w:tcPr>
          <w:p w14:paraId="5D2E01AA" w14:textId="6FA3F4AC" w:rsidR="004E72EE" w:rsidRPr="00F60500" w:rsidRDefault="00D2398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4902ABE0" w14:textId="7FEE539B" w:rsidR="004E72EE" w:rsidRPr="00F60500" w:rsidRDefault="00D2398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700901</w:t>
            </w:r>
          </w:p>
        </w:tc>
      </w:tr>
      <w:tr w:rsidR="00F60500" w:rsidRPr="00F60500" w14:paraId="7F3D6CC1" w14:textId="77777777" w:rsidTr="0000556D">
        <w:tc>
          <w:tcPr>
            <w:tcW w:w="901" w:type="dxa"/>
          </w:tcPr>
          <w:p w14:paraId="42F0FDEC" w14:textId="51A1E0D5" w:rsidR="004E72EE" w:rsidRPr="00F60500" w:rsidRDefault="004E72E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421</w:t>
            </w:r>
          </w:p>
        </w:tc>
        <w:tc>
          <w:tcPr>
            <w:tcW w:w="3831" w:type="dxa"/>
          </w:tcPr>
          <w:p w14:paraId="324A1602" w14:textId="750A5B84" w:rsidR="004E72EE" w:rsidRPr="00F60500" w:rsidRDefault="00D2398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C. R.</w:t>
            </w:r>
          </w:p>
        </w:tc>
        <w:tc>
          <w:tcPr>
            <w:tcW w:w="2209" w:type="dxa"/>
          </w:tcPr>
          <w:p w14:paraId="5F3B2B4F" w14:textId="2965BAAF" w:rsidR="004E72EE" w:rsidRPr="00F60500" w:rsidRDefault="00D2398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07/04/2021</w:t>
            </w:r>
          </w:p>
        </w:tc>
        <w:tc>
          <w:tcPr>
            <w:tcW w:w="1985" w:type="dxa"/>
          </w:tcPr>
          <w:p w14:paraId="7BF954B4" w14:textId="3EB79C6C" w:rsidR="004E72EE" w:rsidRPr="00F60500" w:rsidRDefault="00D2398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273389E2" w14:textId="24F8B4B3" w:rsidR="004E72EE" w:rsidRPr="00F60500" w:rsidRDefault="00D2398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703206</w:t>
            </w:r>
          </w:p>
        </w:tc>
      </w:tr>
      <w:tr w:rsidR="00F60500" w:rsidRPr="00F60500" w14:paraId="42DE8733" w14:textId="77777777" w:rsidTr="0000556D">
        <w:tc>
          <w:tcPr>
            <w:tcW w:w="901" w:type="dxa"/>
          </w:tcPr>
          <w:p w14:paraId="67EA7CA7" w14:textId="4A3B20B9" w:rsidR="004E72EE" w:rsidRPr="00F60500" w:rsidRDefault="004E72E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422</w:t>
            </w:r>
          </w:p>
        </w:tc>
        <w:tc>
          <w:tcPr>
            <w:tcW w:w="3831" w:type="dxa"/>
          </w:tcPr>
          <w:p w14:paraId="29BD00E4" w14:textId="74390C38" w:rsidR="004E72EE" w:rsidRPr="00F60500" w:rsidRDefault="00D2398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D. C.</w:t>
            </w:r>
          </w:p>
        </w:tc>
        <w:tc>
          <w:tcPr>
            <w:tcW w:w="2209" w:type="dxa"/>
          </w:tcPr>
          <w:p w14:paraId="52D7E5B9" w14:textId="4B96AE57" w:rsidR="004E72EE" w:rsidRPr="00F60500" w:rsidRDefault="00D2398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07/04/2021</w:t>
            </w:r>
          </w:p>
        </w:tc>
        <w:tc>
          <w:tcPr>
            <w:tcW w:w="1985" w:type="dxa"/>
          </w:tcPr>
          <w:p w14:paraId="3F94BB34" w14:textId="6EAB0BF4" w:rsidR="004E72EE" w:rsidRPr="00F60500" w:rsidRDefault="00D2398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47DEA14B" w14:textId="32F6935E" w:rsidR="004E72EE" w:rsidRPr="00F60500" w:rsidRDefault="00D2398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708605</w:t>
            </w:r>
          </w:p>
        </w:tc>
      </w:tr>
      <w:tr w:rsidR="00F60500" w:rsidRPr="00F60500" w14:paraId="6852FC01" w14:textId="77777777" w:rsidTr="0000556D">
        <w:tc>
          <w:tcPr>
            <w:tcW w:w="901" w:type="dxa"/>
          </w:tcPr>
          <w:p w14:paraId="08114AEB" w14:textId="59632EC6" w:rsidR="004E72EE" w:rsidRPr="00F60500" w:rsidRDefault="004E72E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423</w:t>
            </w:r>
          </w:p>
        </w:tc>
        <w:tc>
          <w:tcPr>
            <w:tcW w:w="3831" w:type="dxa"/>
          </w:tcPr>
          <w:p w14:paraId="1A73D910" w14:textId="38803D37" w:rsidR="004E72EE" w:rsidRPr="00F60500" w:rsidRDefault="00D2398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O. A. S.</w:t>
            </w:r>
          </w:p>
        </w:tc>
        <w:tc>
          <w:tcPr>
            <w:tcW w:w="2209" w:type="dxa"/>
          </w:tcPr>
          <w:p w14:paraId="695AFD6C" w14:textId="2AB92612" w:rsidR="004E72EE" w:rsidRPr="00F60500" w:rsidRDefault="00D2398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07/04/2021</w:t>
            </w:r>
          </w:p>
        </w:tc>
        <w:tc>
          <w:tcPr>
            <w:tcW w:w="1985" w:type="dxa"/>
          </w:tcPr>
          <w:p w14:paraId="62B9046E" w14:textId="1BF65822" w:rsidR="004E72EE" w:rsidRPr="00F60500" w:rsidRDefault="00D2398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6EEBD4E3" w14:textId="549FD0CA" w:rsidR="004E72EE" w:rsidRPr="00F60500" w:rsidRDefault="00D2398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705002</w:t>
            </w:r>
          </w:p>
        </w:tc>
      </w:tr>
      <w:tr w:rsidR="00F60500" w:rsidRPr="00F60500" w14:paraId="1EC8FAF2" w14:textId="77777777" w:rsidTr="0000556D">
        <w:tc>
          <w:tcPr>
            <w:tcW w:w="901" w:type="dxa"/>
          </w:tcPr>
          <w:p w14:paraId="12115898" w14:textId="4D064C67" w:rsidR="004E72EE" w:rsidRPr="00F60500" w:rsidRDefault="004E72E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424</w:t>
            </w:r>
          </w:p>
        </w:tc>
        <w:tc>
          <w:tcPr>
            <w:tcW w:w="3831" w:type="dxa"/>
          </w:tcPr>
          <w:p w14:paraId="3E808B0C" w14:textId="1219B751" w:rsidR="004E72EE" w:rsidRPr="00F60500" w:rsidRDefault="00D2398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F. F.</w:t>
            </w:r>
          </w:p>
        </w:tc>
        <w:tc>
          <w:tcPr>
            <w:tcW w:w="2209" w:type="dxa"/>
          </w:tcPr>
          <w:p w14:paraId="64631E4E" w14:textId="7F9A6168" w:rsidR="004E72EE" w:rsidRPr="00F60500" w:rsidRDefault="00D2398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07/04/2021</w:t>
            </w:r>
          </w:p>
        </w:tc>
        <w:tc>
          <w:tcPr>
            <w:tcW w:w="1985" w:type="dxa"/>
          </w:tcPr>
          <w:p w14:paraId="498E7319" w14:textId="6097E1D1" w:rsidR="004E72EE" w:rsidRPr="00F60500" w:rsidRDefault="00D2398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78E25AF9" w14:textId="3DBF05B0" w:rsidR="004E72EE" w:rsidRPr="00F60500" w:rsidRDefault="00D2398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706002</w:t>
            </w:r>
          </w:p>
        </w:tc>
      </w:tr>
      <w:tr w:rsidR="00F60500" w:rsidRPr="00F60500" w14:paraId="3D12C280" w14:textId="77777777" w:rsidTr="0000556D">
        <w:tc>
          <w:tcPr>
            <w:tcW w:w="901" w:type="dxa"/>
          </w:tcPr>
          <w:p w14:paraId="473F892D" w14:textId="05ADE988" w:rsidR="004E72EE" w:rsidRPr="00F60500" w:rsidRDefault="004E72E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425</w:t>
            </w:r>
          </w:p>
        </w:tc>
        <w:tc>
          <w:tcPr>
            <w:tcW w:w="3831" w:type="dxa"/>
          </w:tcPr>
          <w:p w14:paraId="6B7E4E0D" w14:textId="644A06F4" w:rsidR="004E72EE" w:rsidRPr="00F60500" w:rsidRDefault="00D2398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R. S.</w:t>
            </w:r>
          </w:p>
        </w:tc>
        <w:tc>
          <w:tcPr>
            <w:tcW w:w="2209" w:type="dxa"/>
          </w:tcPr>
          <w:p w14:paraId="6785263B" w14:textId="06F9AC90" w:rsidR="004E72EE" w:rsidRPr="00F60500" w:rsidRDefault="00D2398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07/04/2021</w:t>
            </w:r>
          </w:p>
        </w:tc>
        <w:tc>
          <w:tcPr>
            <w:tcW w:w="1985" w:type="dxa"/>
          </w:tcPr>
          <w:p w14:paraId="7A1899A5" w14:textId="335DD5B2" w:rsidR="004E72EE" w:rsidRPr="00F60500" w:rsidRDefault="00D2398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1CCB4495" w14:textId="31DBEF26" w:rsidR="004E72EE" w:rsidRPr="00F60500" w:rsidRDefault="00D2398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704106</w:t>
            </w:r>
          </w:p>
        </w:tc>
      </w:tr>
      <w:tr w:rsidR="00F60500" w:rsidRPr="00F60500" w14:paraId="633190F0" w14:textId="77777777" w:rsidTr="0000556D">
        <w:tc>
          <w:tcPr>
            <w:tcW w:w="901" w:type="dxa"/>
          </w:tcPr>
          <w:p w14:paraId="54D8D8B9" w14:textId="7BE4BF46" w:rsidR="004E72EE" w:rsidRPr="00F60500" w:rsidRDefault="004E72E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426</w:t>
            </w:r>
          </w:p>
        </w:tc>
        <w:tc>
          <w:tcPr>
            <w:tcW w:w="3831" w:type="dxa"/>
          </w:tcPr>
          <w:p w14:paraId="1DFF0714" w14:textId="5D724458" w:rsidR="004E72EE" w:rsidRPr="00F60500" w:rsidRDefault="00D2398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V. S.</w:t>
            </w:r>
          </w:p>
        </w:tc>
        <w:tc>
          <w:tcPr>
            <w:tcW w:w="2209" w:type="dxa"/>
          </w:tcPr>
          <w:p w14:paraId="5BBF43E2" w14:textId="03B4BF03" w:rsidR="004E72EE" w:rsidRPr="00F60500" w:rsidRDefault="00D2398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09/04/2021</w:t>
            </w:r>
          </w:p>
        </w:tc>
        <w:tc>
          <w:tcPr>
            <w:tcW w:w="1985" w:type="dxa"/>
          </w:tcPr>
          <w:p w14:paraId="539C2917" w14:textId="48107DCD" w:rsidR="004E72EE" w:rsidRPr="00F60500" w:rsidRDefault="00D2398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28E13817" w14:textId="3BB705A7" w:rsidR="004E72EE" w:rsidRPr="00F60500" w:rsidRDefault="00D2398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706902</w:t>
            </w:r>
          </w:p>
        </w:tc>
      </w:tr>
      <w:tr w:rsidR="00F60500" w:rsidRPr="00F60500" w14:paraId="721FC299" w14:textId="77777777" w:rsidTr="0000556D">
        <w:tc>
          <w:tcPr>
            <w:tcW w:w="901" w:type="dxa"/>
          </w:tcPr>
          <w:p w14:paraId="06E8618D" w14:textId="118ADB77" w:rsidR="004E72EE" w:rsidRPr="00F60500" w:rsidRDefault="004E72E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427</w:t>
            </w:r>
          </w:p>
        </w:tc>
        <w:tc>
          <w:tcPr>
            <w:tcW w:w="3831" w:type="dxa"/>
          </w:tcPr>
          <w:p w14:paraId="1BF30E67" w14:textId="7760ABE2" w:rsidR="004E72EE" w:rsidRPr="00F60500" w:rsidRDefault="00D2398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P. S.</w:t>
            </w:r>
          </w:p>
        </w:tc>
        <w:tc>
          <w:tcPr>
            <w:tcW w:w="2209" w:type="dxa"/>
          </w:tcPr>
          <w:p w14:paraId="567C5763" w14:textId="52AF0399" w:rsidR="004E72EE" w:rsidRPr="00F60500" w:rsidRDefault="00D2398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09/04/2021</w:t>
            </w:r>
          </w:p>
        </w:tc>
        <w:tc>
          <w:tcPr>
            <w:tcW w:w="1985" w:type="dxa"/>
          </w:tcPr>
          <w:p w14:paraId="7B316639" w14:textId="1F29E039" w:rsidR="004E72EE" w:rsidRPr="00F60500" w:rsidRDefault="00D2398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312BA32D" w14:textId="248BA3CE" w:rsidR="004E72EE" w:rsidRPr="00F60500" w:rsidRDefault="00D2398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706006</w:t>
            </w:r>
          </w:p>
        </w:tc>
      </w:tr>
      <w:tr w:rsidR="00F60500" w:rsidRPr="00F60500" w14:paraId="0498FEF4" w14:textId="77777777" w:rsidTr="0000556D">
        <w:tc>
          <w:tcPr>
            <w:tcW w:w="901" w:type="dxa"/>
          </w:tcPr>
          <w:p w14:paraId="04E221A4" w14:textId="17122199" w:rsidR="004E72EE" w:rsidRPr="00F60500" w:rsidRDefault="004E72E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428</w:t>
            </w:r>
          </w:p>
        </w:tc>
        <w:tc>
          <w:tcPr>
            <w:tcW w:w="3831" w:type="dxa"/>
          </w:tcPr>
          <w:p w14:paraId="72314FD1" w14:textId="1C17D90D" w:rsidR="004E72EE" w:rsidRPr="00F60500" w:rsidRDefault="00D2398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R. S.</w:t>
            </w:r>
          </w:p>
        </w:tc>
        <w:tc>
          <w:tcPr>
            <w:tcW w:w="2209" w:type="dxa"/>
          </w:tcPr>
          <w:p w14:paraId="68CFEA74" w14:textId="59EE7893" w:rsidR="004E72EE" w:rsidRPr="00F60500" w:rsidRDefault="00D2398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09/04/2021</w:t>
            </w:r>
          </w:p>
        </w:tc>
        <w:tc>
          <w:tcPr>
            <w:tcW w:w="1985" w:type="dxa"/>
          </w:tcPr>
          <w:p w14:paraId="0B6242C7" w14:textId="2C9489BA" w:rsidR="004E72EE" w:rsidRPr="00F60500" w:rsidRDefault="00D2398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53A88F94" w14:textId="597474BE" w:rsidR="004E72EE" w:rsidRPr="00F60500" w:rsidRDefault="00D2398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700008</w:t>
            </w:r>
          </w:p>
        </w:tc>
      </w:tr>
      <w:tr w:rsidR="00F60500" w:rsidRPr="00F60500" w14:paraId="05D8876F" w14:textId="77777777" w:rsidTr="0000556D">
        <w:tc>
          <w:tcPr>
            <w:tcW w:w="901" w:type="dxa"/>
          </w:tcPr>
          <w:p w14:paraId="0B4E31E2" w14:textId="2D9FBB5B" w:rsidR="004E72EE" w:rsidRPr="00F60500" w:rsidRDefault="004E72E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429</w:t>
            </w:r>
          </w:p>
        </w:tc>
        <w:tc>
          <w:tcPr>
            <w:tcW w:w="3831" w:type="dxa"/>
          </w:tcPr>
          <w:p w14:paraId="51DC5FC7" w14:textId="210BBA89" w:rsidR="004E72EE" w:rsidRPr="00F60500" w:rsidRDefault="00FB42C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R. S.</w:t>
            </w:r>
          </w:p>
        </w:tc>
        <w:tc>
          <w:tcPr>
            <w:tcW w:w="2209" w:type="dxa"/>
          </w:tcPr>
          <w:p w14:paraId="0E53235F" w14:textId="59FFD03E" w:rsidR="004E72EE" w:rsidRPr="00F60500" w:rsidRDefault="00FB42C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09/04/2021</w:t>
            </w:r>
          </w:p>
        </w:tc>
        <w:tc>
          <w:tcPr>
            <w:tcW w:w="1985" w:type="dxa"/>
          </w:tcPr>
          <w:p w14:paraId="2680B154" w14:textId="45E4B663" w:rsidR="004E72EE" w:rsidRPr="00F60500" w:rsidRDefault="00FB42C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321FB7BC" w14:textId="7235C1F6" w:rsidR="004E72EE" w:rsidRPr="00F60500" w:rsidRDefault="00FB42C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704304</w:t>
            </w:r>
          </w:p>
        </w:tc>
      </w:tr>
      <w:tr w:rsidR="00F60500" w:rsidRPr="00F60500" w14:paraId="1F3BD8C3" w14:textId="77777777" w:rsidTr="0000556D">
        <w:tc>
          <w:tcPr>
            <w:tcW w:w="901" w:type="dxa"/>
          </w:tcPr>
          <w:p w14:paraId="7ACA4538" w14:textId="63E3648E" w:rsidR="004E72EE" w:rsidRPr="00F60500" w:rsidRDefault="004E72E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lastRenderedPageBreak/>
              <w:t>430</w:t>
            </w:r>
          </w:p>
        </w:tc>
        <w:tc>
          <w:tcPr>
            <w:tcW w:w="3831" w:type="dxa"/>
          </w:tcPr>
          <w:p w14:paraId="3CCE5EEB" w14:textId="134503EF" w:rsidR="004E72EE" w:rsidRPr="00F60500" w:rsidRDefault="00FB42C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F. S.</w:t>
            </w:r>
          </w:p>
        </w:tc>
        <w:tc>
          <w:tcPr>
            <w:tcW w:w="2209" w:type="dxa"/>
          </w:tcPr>
          <w:p w14:paraId="541C34A9" w14:textId="59B4A94F" w:rsidR="004E72EE" w:rsidRPr="00F60500" w:rsidRDefault="00FB42C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09/04/2021</w:t>
            </w:r>
          </w:p>
        </w:tc>
        <w:tc>
          <w:tcPr>
            <w:tcW w:w="1985" w:type="dxa"/>
          </w:tcPr>
          <w:p w14:paraId="591D28AF" w14:textId="02D03277" w:rsidR="004E72EE" w:rsidRPr="00F60500" w:rsidRDefault="00FB42C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4EAEB3FD" w14:textId="082CAEE3" w:rsidR="004E72EE" w:rsidRPr="00F60500" w:rsidRDefault="00FB42C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706304</w:t>
            </w:r>
          </w:p>
        </w:tc>
      </w:tr>
      <w:tr w:rsidR="00F60500" w:rsidRPr="00F60500" w14:paraId="2EB29711" w14:textId="77777777" w:rsidTr="0000556D">
        <w:tc>
          <w:tcPr>
            <w:tcW w:w="901" w:type="dxa"/>
          </w:tcPr>
          <w:p w14:paraId="3FC5BC0C" w14:textId="259574E7" w:rsidR="004E72EE" w:rsidRPr="00F60500" w:rsidRDefault="004E72E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431</w:t>
            </w:r>
          </w:p>
        </w:tc>
        <w:tc>
          <w:tcPr>
            <w:tcW w:w="3831" w:type="dxa"/>
          </w:tcPr>
          <w:p w14:paraId="1FCBEAA2" w14:textId="353E0206" w:rsidR="004E72EE" w:rsidRPr="00F60500" w:rsidRDefault="00FB42C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A. S.</w:t>
            </w:r>
          </w:p>
        </w:tc>
        <w:tc>
          <w:tcPr>
            <w:tcW w:w="2209" w:type="dxa"/>
          </w:tcPr>
          <w:p w14:paraId="6CF50D42" w14:textId="26E07C8F" w:rsidR="004E72EE" w:rsidRPr="00F60500" w:rsidRDefault="00FB42C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09/04/2021</w:t>
            </w:r>
          </w:p>
        </w:tc>
        <w:tc>
          <w:tcPr>
            <w:tcW w:w="1985" w:type="dxa"/>
          </w:tcPr>
          <w:p w14:paraId="100A96F7" w14:textId="0D17431F" w:rsidR="004E72EE" w:rsidRPr="00F60500" w:rsidRDefault="00FB42C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014E2A1F" w14:textId="5076AAD4" w:rsidR="004E72EE" w:rsidRPr="00F60500" w:rsidRDefault="00FB42C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708004</w:t>
            </w:r>
          </w:p>
        </w:tc>
      </w:tr>
      <w:tr w:rsidR="00F60500" w:rsidRPr="00F60500" w14:paraId="1C255776" w14:textId="77777777" w:rsidTr="0000556D">
        <w:tc>
          <w:tcPr>
            <w:tcW w:w="901" w:type="dxa"/>
          </w:tcPr>
          <w:p w14:paraId="2E608468" w14:textId="71B2892C" w:rsidR="004E72EE" w:rsidRPr="00F60500" w:rsidRDefault="004E72E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432</w:t>
            </w:r>
          </w:p>
        </w:tc>
        <w:tc>
          <w:tcPr>
            <w:tcW w:w="3831" w:type="dxa"/>
          </w:tcPr>
          <w:p w14:paraId="47C46438" w14:textId="73846FCD" w:rsidR="004E72EE" w:rsidRPr="00F60500" w:rsidRDefault="00FB42C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I. B. M.</w:t>
            </w:r>
          </w:p>
        </w:tc>
        <w:tc>
          <w:tcPr>
            <w:tcW w:w="2209" w:type="dxa"/>
          </w:tcPr>
          <w:p w14:paraId="54459B66" w14:textId="3AC1F978" w:rsidR="004E72EE" w:rsidRPr="00F60500" w:rsidRDefault="00FB42C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09/04/2021</w:t>
            </w:r>
          </w:p>
        </w:tc>
        <w:tc>
          <w:tcPr>
            <w:tcW w:w="1985" w:type="dxa"/>
          </w:tcPr>
          <w:p w14:paraId="0D6776D8" w14:textId="3E8C3CF2" w:rsidR="004E72EE" w:rsidRPr="00F60500" w:rsidRDefault="00FB42C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5546E754" w14:textId="250AED47" w:rsidR="004E72EE" w:rsidRPr="00F60500" w:rsidRDefault="00FB42C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706705</w:t>
            </w:r>
          </w:p>
        </w:tc>
      </w:tr>
      <w:tr w:rsidR="00F60500" w:rsidRPr="00F60500" w14:paraId="088B5232" w14:textId="77777777" w:rsidTr="0000556D">
        <w:tc>
          <w:tcPr>
            <w:tcW w:w="901" w:type="dxa"/>
          </w:tcPr>
          <w:p w14:paraId="5EE061DF" w14:textId="69455338" w:rsidR="004E72EE" w:rsidRPr="00F60500" w:rsidRDefault="004E72E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433</w:t>
            </w:r>
          </w:p>
        </w:tc>
        <w:tc>
          <w:tcPr>
            <w:tcW w:w="3831" w:type="dxa"/>
          </w:tcPr>
          <w:p w14:paraId="61179C26" w14:textId="2F3D7CB5" w:rsidR="004E72EE" w:rsidRPr="00F60500" w:rsidRDefault="00FB42C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F. V. F.</w:t>
            </w:r>
          </w:p>
        </w:tc>
        <w:tc>
          <w:tcPr>
            <w:tcW w:w="2209" w:type="dxa"/>
          </w:tcPr>
          <w:p w14:paraId="61CE4C79" w14:textId="64E60345" w:rsidR="004E72EE" w:rsidRPr="00F60500" w:rsidRDefault="00FB42C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09/04/202</w:t>
            </w:r>
          </w:p>
        </w:tc>
        <w:tc>
          <w:tcPr>
            <w:tcW w:w="1985" w:type="dxa"/>
          </w:tcPr>
          <w:p w14:paraId="4258A2A9" w14:textId="67184DE6" w:rsidR="004E72EE" w:rsidRPr="00F60500" w:rsidRDefault="00FB42C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5D650C07" w14:textId="2A71569C" w:rsidR="004E72EE" w:rsidRPr="00F60500" w:rsidRDefault="00FB42C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708200</w:t>
            </w:r>
          </w:p>
        </w:tc>
      </w:tr>
      <w:tr w:rsidR="00F60500" w:rsidRPr="00F60500" w14:paraId="3CB26525" w14:textId="77777777" w:rsidTr="0000556D">
        <w:tc>
          <w:tcPr>
            <w:tcW w:w="901" w:type="dxa"/>
          </w:tcPr>
          <w:p w14:paraId="4A426CCB" w14:textId="23967D76" w:rsidR="004E72EE" w:rsidRPr="00F60500" w:rsidRDefault="004E72E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434</w:t>
            </w:r>
          </w:p>
        </w:tc>
        <w:tc>
          <w:tcPr>
            <w:tcW w:w="3831" w:type="dxa"/>
          </w:tcPr>
          <w:p w14:paraId="715494B0" w14:textId="59146148" w:rsidR="004E72EE" w:rsidRPr="00F60500" w:rsidRDefault="00FB42C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I. S. F.</w:t>
            </w:r>
          </w:p>
        </w:tc>
        <w:tc>
          <w:tcPr>
            <w:tcW w:w="2209" w:type="dxa"/>
          </w:tcPr>
          <w:p w14:paraId="54D9282F" w14:textId="7DE4F359" w:rsidR="004E72EE" w:rsidRPr="00F60500" w:rsidRDefault="00FB42C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09/04/2021</w:t>
            </w:r>
          </w:p>
        </w:tc>
        <w:tc>
          <w:tcPr>
            <w:tcW w:w="1985" w:type="dxa"/>
          </w:tcPr>
          <w:p w14:paraId="29E783D8" w14:textId="5358A89F" w:rsidR="004E72EE" w:rsidRPr="00F60500" w:rsidRDefault="00FB42C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31B9B71B" w14:textId="0B49CF61" w:rsidR="004E72EE" w:rsidRPr="00F60500" w:rsidRDefault="00FB42C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700002</w:t>
            </w:r>
          </w:p>
        </w:tc>
      </w:tr>
      <w:tr w:rsidR="00F60500" w:rsidRPr="00F60500" w14:paraId="5CC0AFAA" w14:textId="77777777" w:rsidTr="0000556D">
        <w:tc>
          <w:tcPr>
            <w:tcW w:w="901" w:type="dxa"/>
          </w:tcPr>
          <w:p w14:paraId="4269AEF4" w14:textId="5F57E3D8" w:rsidR="004E72EE" w:rsidRPr="00F60500" w:rsidRDefault="004E72E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435</w:t>
            </w:r>
          </w:p>
        </w:tc>
        <w:tc>
          <w:tcPr>
            <w:tcW w:w="3831" w:type="dxa"/>
          </w:tcPr>
          <w:p w14:paraId="6B699CF5" w14:textId="1577C899" w:rsidR="004E72EE" w:rsidRPr="00F60500" w:rsidRDefault="00FB42C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G. C.</w:t>
            </w:r>
          </w:p>
        </w:tc>
        <w:tc>
          <w:tcPr>
            <w:tcW w:w="2209" w:type="dxa"/>
          </w:tcPr>
          <w:p w14:paraId="4DB7466F" w14:textId="2F574FBA" w:rsidR="004E72EE" w:rsidRPr="00F60500" w:rsidRDefault="00FB42C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09/04/2021</w:t>
            </w:r>
          </w:p>
        </w:tc>
        <w:tc>
          <w:tcPr>
            <w:tcW w:w="1985" w:type="dxa"/>
          </w:tcPr>
          <w:p w14:paraId="0B15EBAA" w14:textId="439A6A9C" w:rsidR="004E72EE" w:rsidRPr="00F60500" w:rsidRDefault="00FB42C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62FE9C57" w14:textId="15F8CCEC" w:rsidR="004E72EE" w:rsidRPr="00F60500" w:rsidRDefault="00FB42C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704800</w:t>
            </w:r>
          </w:p>
        </w:tc>
      </w:tr>
      <w:tr w:rsidR="00F60500" w:rsidRPr="00F60500" w14:paraId="60EE3B0E" w14:textId="77777777" w:rsidTr="0000556D">
        <w:tc>
          <w:tcPr>
            <w:tcW w:w="901" w:type="dxa"/>
          </w:tcPr>
          <w:p w14:paraId="35362332" w14:textId="49CCB65A" w:rsidR="004E72EE" w:rsidRPr="00F60500" w:rsidRDefault="004E72E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436</w:t>
            </w:r>
          </w:p>
        </w:tc>
        <w:tc>
          <w:tcPr>
            <w:tcW w:w="3831" w:type="dxa"/>
          </w:tcPr>
          <w:p w14:paraId="78F117D7" w14:textId="04DA42F1" w:rsidR="004E72EE" w:rsidRPr="00F60500" w:rsidRDefault="00FB42C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T. S.</w:t>
            </w:r>
          </w:p>
        </w:tc>
        <w:tc>
          <w:tcPr>
            <w:tcW w:w="2209" w:type="dxa"/>
          </w:tcPr>
          <w:p w14:paraId="542C9BC6" w14:textId="4446DCC9" w:rsidR="004E72EE" w:rsidRPr="00F60500" w:rsidRDefault="00FB42C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09/04/202</w:t>
            </w:r>
          </w:p>
        </w:tc>
        <w:tc>
          <w:tcPr>
            <w:tcW w:w="1985" w:type="dxa"/>
          </w:tcPr>
          <w:p w14:paraId="4E60E0C2" w14:textId="6D90DE90" w:rsidR="004E72EE" w:rsidRPr="00F60500" w:rsidRDefault="00FB42C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759B468B" w14:textId="69B72874" w:rsidR="004E72EE" w:rsidRPr="00F60500" w:rsidRDefault="00FB42C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705808</w:t>
            </w:r>
          </w:p>
        </w:tc>
      </w:tr>
      <w:tr w:rsidR="00F60500" w:rsidRPr="00F60500" w14:paraId="257ED2A8" w14:textId="77777777" w:rsidTr="0000556D">
        <w:tc>
          <w:tcPr>
            <w:tcW w:w="901" w:type="dxa"/>
          </w:tcPr>
          <w:p w14:paraId="53510727" w14:textId="4D7C6F37" w:rsidR="004E72EE" w:rsidRPr="00F60500" w:rsidRDefault="004E72E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437</w:t>
            </w:r>
          </w:p>
        </w:tc>
        <w:tc>
          <w:tcPr>
            <w:tcW w:w="3831" w:type="dxa"/>
          </w:tcPr>
          <w:p w14:paraId="668C3763" w14:textId="3297EAF2" w:rsidR="004E72EE" w:rsidRPr="00F60500" w:rsidRDefault="00FB42C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N. D.</w:t>
            </w:r>
          </w:p>
        </w:tc>
        <w:tc>
          <w:tcPr>
            <w:tcW w:w="2209" w:type="dxa"/>
          </w:tcPr>
          <w:p w14:paraId="2C35B119" w14:textId="091D029C" w:rsidR="004E72EE" w:rsidRPr="00F60500" w:rsidRDefault="00FB42C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09/04/2021</w:t>
            </w:r>
          </w:p>
        </w:tc>
        <w:tc>
          <w:tcPr>
            <w:tcW w:w="1985" w:type="dxa"/>
          </w:tcPr>
          <w:p w14:paraId="22D7E7A6" w14:textId="38F9D318" w:rsidR="004E72EE" w:rsidRPr="00F60500" w:rsidRDefault="00FB42C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4FDE7D6E" w14:textId="632410F0" w:rsidR="004E72EE" w:rsidRPr="00F60500" w:rsidRDefault="00FB42C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700606</w:t>
            </w:r>
          </w:p>
        </w:tc>
      </w:tr>
      <w:tr w:rsidR="00F60500" w:rsidRPr="00F60500" w14:paraId="7A4BF920" w14:textId="77777777" w:rsidTr="0000556D">
        <w:tc>
          <w:tcPr>
            <w:tcW w:w="901" w:type="dxa"/>
          </w:tcPr>
          <w:p w14:paraId="70956AD5" w14:textId="39C366A0" w:rsidR="004E72EE" w:rsidRPr="00F60500" w:rsidRDefault="004E72E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438</w:t>
            </w:r>
          </w:p>
        </w:tc>
        <w:tc>
          <w:tcPr>
            <w:tcW w:w="3831" w:type="dxa"/>
          </w:tcPr>
          <w:p w14:paraId="2F30526C" w14:textId="79AAC37E" w:rsidR="004E72EE" w:rsidRPr="00F60500" w:rsidRDefault="00FB42C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C. A. R.</w:t>
            </w:r>
          </w:p>
        </w:tc>
        <w:tc>
          <w:tcPr>
            <w:tcW w:w="2209" w:type="dxa"/>
          </w:tcPr>
          <w:p w14:paraId="6BD6BDCB" w14:textId="271A9FBA" w:rsidR="004E72EE" w:rsidRPr="00F60500" w:rsidRDefault="00FB42C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09/04/2021</w:t>
            </w:r>
          </w:p>
        </w:tc>
        <w:tc>
          <w:tcPr>
            <w:tcW w:w="1985" w:type="dxa"/>
          </w:tcPr>
          <w:p w14:paraId="283BF64E" w14:textId="436E6C3A" w:rsidR="004E72EE" w:rsidRPr="00F60500" w:rsidRDefault="00FB42C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12/05/2021</w:t>
            </w:r>
          </w:p>
        </w:tc>
        <w:tc>
          <w:tcPr>
            <w:tcW w:w="5953" w:type="dxa"/>
          </w:tcPr>
          <w:p w14:paraId="1F64D4FF" w14:textId="7E3AB5BF" w:rsidR="004E72EE" w:rsidRPr="00F60500" w:rsidRDefault="00FB42C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704200</w:t>
            </w:r>
          </w:p>
        </w:tc>
      </w:tr>
      <w:tr w:rsidR="00F60500" w:rsidRPr="00F60500" w14:paraId="39C0635E" w14:textId="77777777" w:rsidTr="0000556D">
        <w:tc>
          <w:tcPr>
            <w:tcW w:w="901" w:type="dxa"/>
          </w:tcPr>
          <w:p w14:paraId="31B22FD7" w14:textId="1C4C41B4" w:rsidR="004E72EE" w:rsidRPr="00F60500" w:rsidRDefault="00FB42C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439</w:t>
            </w:r>
          </w:p>
        </w:tc>
        <w:tc>
          <w:tcPr>
            <w:tcW w:w="3831" w:type="dxa"/>
          </w:tcPr>
          <w:p w14:paraId="1BE20F71" w14:textId="2D5B67EF" w:rsidR="004E72EE" w:rsidRPr="00F60500" w:rsidRDefault="00FB42C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C. M.</w:t>
            </w:r>
          </w:p>
        </w:tc>
        <w:tc>
          <w:tcPr>
            <w:tcW w:w="2209" w:type="dxa"/>
          </w:tcPr>
          <w:p w14:paraId="4A772EB4" w14:textId="26AF05EE" w:rsidR="004E72EE" w:rsidRPr="00F60500" w:rsidRDefault="00FB42C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09/04/2021</w:t>
            </w:r>
          </w:p>
        </w:tc>
        <w:tc>
          <w:tcPr>
            <w:tcW w:w="1985" w:type="dxa"/>
          </w:tcPr>
          <w:p w14:paraId="59478243" w14:textId="23834797" w:rsidR="004E72EE" w:rsidRPr="00F60500" w:rsidRDefault="00FB42C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275D1A22" w14:textId="7E5E344F" w:rsidR="004E72EE" w:rsidRPr="00F60500" w:rsidRDefault="00FB42C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704806</w:t>
            </w:r>
          </w:p>
        </w:tc>
      </w:tr>
      <w:tr w:rsidR="00F60500" w:rsidRPr="00F60500" w14:paraId="7E0A6CEE" w14:textId="77777777" w:rsidTr="0000556D">
        <w:tc>
          <w:tcPr>
            <w:tcW w:w="901" w:type="dxa"/>
          </w:tcPr>
          <w:p w14:paraId="13201497" w14:textId="34814C1E" w:rsidR="004E72EE" w:rsidRPr="00F60500" w:rsidRDefault="00FB42C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440</w:t>
            </w:r>
          </w:p>
        </w:tc>
        <w:tc>
          <w:tcPr>
            <w:tcW w:w="3831" w:type="dxa"/>
          </w:tcPr>
          <w:p w14:paraId="50C290FD" w14:textId="7F09AD56" w:rsidR="004E72EE" w:rsidRPr="00F60500" w:rsidRDefault="00FB42C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V. M. S. D.</w:t>
            </w:r>
          </w:p>
        </w:tc>
        <w:tc>
          <w:tcPr>
            <w:tcW w:w="2209" w:type="dxa"/>
          </w:tcPr>
          <w:p w14:paraId="53411339" w14:textId="314BB926" w:rsidR="004E72EE" w:rsidRPr="00F60500" w:rsidRDefault="00FB42C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09/04/2021</w:t>
            </w:r>
          </w:p>
        </w:tc>
        <w:tc>
          <w:tcPr>
            <w:tcW w:w="1985" w:type="dxa"/>
          </w:tcPr>
          <w:p w14:paraId="028B5F55" w14:textId="410AB8DA" w:rsidR="004E72EE" w:rsidRPr="00F60500" w:rsidRDefault="00FB42C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37D4E964" w14:textId="53625910" w:rsidR="004E72EE" w:rsidRPr="00F60500" w:rsidRDefault="00FB42C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707608</w:t>
            </w:r>
          </w:p>
        </w:tc>
      </w:tr>
      <w:tr w:rsidR="00F60500" w:rsidRPr="00F60500" w14:paraId="54ECED62" w14:textId="77777777" w:rsidTr="0000556D">
        <w:tc>
          <w:tcPr>
            <w:tcW w:w="901" w:type="dxa"/>
          </w:tcPr>
          <w:p w14:paraId="1617DCBD" w14:textId="5F51D770" w:rsidR="004E72EE" w:rsidRPr="00F60500" w:rsidRDefault="00FB42C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441</w:t>
            </w:r>
          </w:p>
        </w:tc>
        <w:tc>
          <w:tcPr>
            <w:tcW w:w="3831" w:type="dxa"/>
          </w:tcPr>
          <w:p w14:paraId="2C7BEC11" w14:textId="7EFF9ACB" w:rsidR="004E72EE" w:rsidRPr="00F60500" w:rsidRDefault="00FB42C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J. M.</w:t>
            </w:r>
          </w:p>
        </w:tc>
        <w:tc>
          <w:tcPr>
            <w:tcW w:w="2209" w:type="dxa"/>
          </w:tcPr>
          <w:p w14:paraId="291C24DD" w14:textId="2EE251BD" w:rsidR="004E72EE" w:rsidRPr="00F60500" w:rsidRDefault="00FB42C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09/04/2021</w:t>
            </w:r>
          </w:p>
        </w:tc>
        <w:tc>
          <w:tcPr>
            <w:tcW w:w="1985" w:type="dxa"/>
          </w:tcPr>
          <w:p w14:paraId="37BF0036" w14:textId="3B667A08" w:rsidR="004E72EE" w:rsidRPr="00F60500" w:rsidRDefault="00FB42C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3577EDDC" w14:textId="65644B7D" w:rsidR="004E72EE" w:rsidRPr="00F60500" w:rsidRDefault="00FB42C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704406</w:t>
            </w:r>
          </w:p>
        </w:tc>
      </w:tr>
      <w:tr w:rsidR="00F60500" w:rsidRPr="00F60500" w14:paraId="28C3B552" w14:textId="77777777" w:rsidTr="0000556D">
        <w:tc>
          <w:tcPr>
            <w:tcW w:w="901" w:type="dxa"/>
          </w:tcPr>
          <w:p w14:paraId="674B282B" w14:textId="61C2DAE6" w:rsidR="004E72EE" w:rsidRPr="00F60500" w:rsidRDefault="00FB42C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442</w:t>
            </w:r>
          </w:p>
        </w:tc>
        <w:tc>
          <w:tcPr>
            <w:tcW w:w="3831" w:type="dxa"/>
          </w:tcPr>
          <w:p w14:paraId="4950D628" w14:textId="53B0D84B" w:rsidR="004E72EE" w:rsidRPr="00F60500" w:rsidRDefault="00FB42C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A. P. P.</w:t>
            </w:r>
          </w:p>
        </w:tc>
        <w:tc>
          <w:tcPr>
            <w:tcW w:w="2209" w:type="dxa"/>
          </w:tcPr>
          <w:p w14:paraId="3D34A2E2" w14:textId="4266A5F0" w:rsidR="004E72EE" w:rsidRPr="00F60500" w:rsidRDefault="00FB42C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09/04/2021</w:t>
            </w:r>
          </w:p>
        </w:tc>
        <w:tc>
          <w:tcPr>
            <w:tcW w:w="1985" w:type="dxa"/>
          </w:tcPr>
          <w:p w14:paraId="27599697" w14:textId="76F8C937" w:rsidR="004E72EE" w:rsidRPr="00F60500" w:rsidRDefault="00FB42C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32F2D435" w14:textId="414C4BCD" w:rsidR="004E72EE" w:rsidRPr="00F60500" w:rsidRDefault="00FB42C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700504</w:t>
            </w:r>
          </w:p>
        </w:tc>
      </w:tr>
      <w:tr w:rsidR="00F60500" w:rsidRPr="00F60500" w14:paraId="1F324B8B" w14:textId="77777777" w:rsidTr="0000556D">
        <w:tc>
          <w:tcPr>
            <w:tcW w:w="901" w:type="dxa"/>
          </w:tcPr>
          <w:p w14:paraId="6775678F" w14:textId="0B548306" w:rsidR="004E72EE" w:rsidRPr="00F60500" w:rsidRDefault="00FB42C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443</w:t>
            </w:r>
          </w:p>
        </w:tc>
        <w:tc>
          <w:tcPr>
            <w:tcW w:w="3831" w:type="dxa"/>
          </w:tcPr>
          <w:p w14:paraId="1E12C4D9" w14:textId="2704C506" w:rsidR="004E72EE" w:rsidRPr="00F60500" w:rsidRDefault="00FB42C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P.</w:t>
            </w:r>
          </w:p>
        </w:tc>
        <w:tc>
          <w:tcPr>
            <w:tcW w:w="2209" w:type="dxa"/>
          </w:tcPr>
          <w:p w14:paraId="511681E3" w14:textId="7D0750F1" w:rsidR="004E72EE" w:rsidRPr="00F60500" w:rsidRDefault="00FB42C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09/04/2021</w:t>
            </w:r>
          </w:p>
        </w:tc>
        <w:tc>
          <w:tcPr>
            <w:tcW w:w="1985" w:type="dxa"/>
          </w:tcPr>
          <w:p w14:paraId="6781BF20" w14:textId="1CB91E9F" w:rsidR="004E72EE" w:rsidRPr="00F60500" w:rsidRDefault="00FB42C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778E0A69" w14:textId="04D870FD" w:rsidR="004E72EE" w:rsidRPr="00F60500" w:rsidRDefault="00FB42C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706809</w:t>
            </w:r>
          </w:p>
        </w:tc>
      </w:tr>
      <w:tr w:rsidR="00F60500" w:rsidRPr="00F60500" w14:paraId="07F81EB9" w14:textId="77777777" w:rsidTr="0000556D">
        <w:tc>
          <w:tcPr>
            <w:tcW w:w="901" w:type="dxa"/>
          </w:tcPr>
          <w:p w14:paraId="667A2BBC" w14:textId="44332C03" w:rsidR="004E72EE" w:rsidRPr="00F60500" w:rsidRDefault="00FB42C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444</w:t>
            </w:r>
          </w:p>
        </w:tc>
        <w:tc>
          <w:tcPr>
            <w:tcW w:w="3831" w:type="dxa"/>
          </w:tcPr>
          <w:p w14:paraId="77ECAA74" w14:textId="6C597E79" w:rsidR="004E72EE" w:rsidRPr="00F60500" w:rsidRDefault="00FB42C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F. L. M.</w:t>
            </w:r>
          </w:p>
        </w:tc>
        <w:tc>
          <w:tcPr>
            <w:tcW w:w="2209" w:type="dxa"/>
          </w:tcPr>
          <w:p w14:paraId="4D542F35" w14:textId="4055E397" w:rsidR="004E72EE" w:rsidRPr="00F60500" w:rsidRDefault="00FB42C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09/04/2021</w:t>
            </w:r>
          </w:p>
        </w:tc>
        <w:tc>
          <w:tcPr>
            <w:tcW w:w="1985" w:type="dxa"/>
          </w:tcPr>
          <w:p w14:paraId="31A3E2E4" w14:textId="3A08E69B" w:rsidR="004E72EE" w:rsidRPr="00F60500" w:rsidRDefault="00FB42C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7744081C" w14:textId="02839E7B" w:rsidR="004E72EE" w:rsidRPr="00F60500" w:rsidRDefault="00FB42C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700406</w:t>
            </w:r>
          </w:p>
        </w:tc>
      </w:tr>
      <w:tr w:rsidR="00F60500" w:rsidRPr="00F60500" w14:paraId="4DE198E3" w14:textId="77777777" w:rsidTr="0000556D">
        <w:tc>
          <w:tcPr>
            <w:tcW w:w="901" w:type="dxa"/>
          </w:tcPr>
          <w:p w14:paraId="6C28E956" w14:textId="7A2C36B8" w:rsidR="004E72EE" w:rsidRPr="00F60500" w:rsidRDefault="00FB42C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445</w:t>
            </w:r>
          </w:p>
        </w:tc>
        <w:tc>
          <w:tcPr>
            <w:tcW w:w="3831" w:type="dxa"/>
          </w:tcPr>
          <w:p w14:paraId="788C84FF" w14:textId="0E6383D1" w:rsidR="004E72EE" w:rsidRPr="00F60500" w:rsidRDefault="00FB42C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V. B. R.</w:t>
            </w:r>
          </w:p>
        </w:tc>
        <w:tc>
          <w:tcPr>
            <w:tcW w:w="2209" w:type="dxa"/>
          </w:tcPr>
          <w:p w14:paraId="41D7151C" w14:textId="1AC4A612" w:rsidR="004E72EE" w:rsidRPr="00F60500" w:rsidRDefault="00FB42C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09/04/2021</w:t>
            </w:r>
          </w:p>
        </w:tc>
        <w:tc>
          <w:tcPr>
            <w:tcW w:w="1985" w:type="dxa"/>
          </w:tcPr>
          <w:p w14:paraId="7351B15B" w14:textId="0523D36A" w:rsidR="004E72EE" w:rsidRPr="00F60500" w:rsidRDefault="00FB42C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200DD643" w14:textId="4A7238F0" w:rsidR="004E72EE" w:rsidRPr="00F60500" w:rsidRDefault="00FB42C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708007</w:t>
            </w:r>
          </w:p>
        </w:tc>
      </w:tr>
      <w:tr w:rsidR="00F60500" w:rsidRPr="00F60500" w14:paraId="7F4F325E" w14:textId="77777777" w:rsidTr="0000556D">
        <w:tc>
          <w:tcPr>
            <w:tcW w:w="901" w:type="dxa"/>
          </w:tcPr>
          <w:p w14:paraId="353D1C74" w14:textId="0D3C2390" w:rsidR="00FB42C4" w:rsidRPr="00F60500" w:rsidRDefault="00FB42C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446</w:t>
            </w:r>
          </w:p>
        </w:tc>
        <w:tc>
          <w:tcPr>
            <w:tcW w:w="3831" w:type="dxa"/>
          </w:tcPr>
          <w:p w14:paraId="04794EF5" w14:textId="1AFF2834" w:rsidR="00FB42C4" w:rsidRPr="00F60500" w:rsidRDefault="00FB42C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O. V. S.</w:t>
            </w:r>
          </w:p>
        </w:tc>
        <w:tc>
          <w:tcPr>
            <w:tcW w:w="2209" w:type="dxa"/>
          </w:tcPr>
          <w:p w14:paraId="3CD6C50D" w14:textId="49B624A3" w:rsidR="00FB42C4" w:rsidRPr="00F60500" w:rsidRDefault="00FB42C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09/04/2021</w:t>
            </w:r>
          </w:p>
        </w:tc>
        <w:tc>
          <w:tcPr>
            <w:tcW w:w="1985" w:type="dxa"/>
          </w:tcPr>
          <w:p w14:paraId="16525878" w14:textId="6BA86192" w:rsidR="00FB42C4" w:rsidRPr="00F60500" w:rsidRDefault="00FB42C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7018B7C7" w14:textId="35B40E82" w:rsidR="00FB42C4" w:rsidRPr="00F60500" w:rsidRDefault="00FB42C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708905</w:t>
            </w:r>
          </w:p>
        </w:tc>
      </w:tr>
      <w:tr w:rsidR="00F60500" w:rsidRPr="00F60500" w14:paraId="277E127E" w14:textId="77777777" w:rsidTr="0000556D">
        <w:tc>
          <w:tcPr>
            <w:tcW w:w="901" w:type="dxa"/>
          </w:tcPr>
          <w:p w14:paraId="70BA8767" w14:textId="572D0262" w:rsidR="00FB42C4" w:rsidRPr="00F60500" w:rsidRDefault="00FB42C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447</w:t>
            </w:r>
          </w:p>
        </w:tc>
        <w:tc>
          <w:tcPr>
            <w:tcW w:w="3831" w:type="dxa"/>
          </w:tcPr>
          <w:p w14:paraId="3EE97F7E" w14:textId="579D5D6D" w:rsidR="00FB42C4" w:rsidRPr="00F60500" w:rsidRDefault="00FB42C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P. S.</w:t>
            </w:r>
          </w:p>
        </w:tc>
        <w:tc>
          <w:tcPr>
            <w:tcW w:w="2209" w:type="dxa"/>
          </w:tcPr>
          <w:p w14:paraId="1ECCCF08" w14:textId="4B161462" w:rsidR="00FB42C4" w:rsidRPr="00F60500" w:rsidRDefault="00FB42C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09/04/2021</w:t>
            </w:r>
          </w:p>
        </w:tc>
        <w:tc>
          <w:tcPr>
            <w:tcW w:w="1985" w:type="dxa"/>
          </w:tcPr>
          <w:p w14:paraId="322F199C" w14:textId="2918E21F" w:rsidR="00FB42C4" w:rsidRPr="00F60500" w:rsidRDefault="00FB42C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53F635E2" w14:textId="3AA79608" w:rsidR="00FB42C4" w:rsidRPr="00F60500" w:rsidRDefault="00FB42C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708600</w:t>
            </w:r>
          </w:p>
        </w:tc>
      </w:tr>
      <w:tr w:rsidR="00F60500" w:rsidRPr="00F60500" w14:paraId="0CF87ECD" w14:textId="77777777" w:rsidTr="0000556D">
        <w:tc>
          <w:tcPr>
            <w:tcW w:w="901" w:type="dxa"/>
          </w:tcPr>
          <w:p w14:paraId="06A43F53" w14:textId="74C156D8" w:rsidR="00FB42C4" w:rsidRPr="00F60500" w:rsidRDefault="00FB42C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448</w:t>
            </w:r>
          </w:p>
        </w:tc>
        <w:tc>
          <w:tcPr>
            <w:tcW w:w="3831" w:type="dxa"/>
          </w:tcPr>
          <w:p w14:paraId="661DFD2F" w14:textId="4A33716B" w:rsidR="00FB42C4" w:rsidRPr="00F60500" w:rsidRDefault="00FB42C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A. F. S.</w:t>
            </w:r>
          </w:p>
        </w:tc>
        <w:tc>
          <w:tcPr>
            <w:tcW w:w="2209" w:type="dxa"/>
          </w:tcPr>
          <w:p w14:paraId="2786F075" w14:textId="3292FEC6" w:rsidR="00FB42C4" w:rsidRPr="00F60500" w:rsidRDefault="00FB42C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09/04/2021</w:t>
            </w:r>
          </w:p>
        </w:tc>
        <w:tc>
          <w:tcPr>
            <w:tcW w:w="1985" w:type="dxa"/>
          </w:tcPr>
          <w:p w14:paraId="7EC3800F" w14:textId="4C44B0CB" w:rsidR="00FB42C4" w:rsidRPr="00F60500" w:rsidRDefault="00FB42C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2D14AB33" w14:textId="023F44CD" w:rsidR="00FB42C4" w:rsidRPr="00F60500" w:rsidRDefault="00FB42C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704504</w:t>
            </w:r>
          </w:p>
        </w:tc>
      </w:tr>
      <w:tr w:rsidR="00F60500" w:rsidRPr="00F60500" w14:paraId="2B8CE8FD" w14:textId="77777777" w:rsidTr="0000556D">
        <w:tc>
          <w:tcPr>
            <w:tcW w:w="901" w:type="dxa"/>
          </w:tcPr>
          <w:p w14:paraId="572E2EB4" w14:textId="382D963A" w:rsidR="00FB42C4" w:rsidRPr="00F60500" w:rsidRDefault="00FB42C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449</w:t>
            </w:r>
          </w:p>
        </w:tc>
        <w:tc>
          <w:tcPr>
            <w:tcW w:w="3831" w:type="dxa"/>
          </w:tcPr>
          <w:p w14:paraId="21C298E4" w14:textId="503F12E9" w:rsidR="00FB42C4" w:rsidRPr="00F60500" w:rsidRDefault="00FB42C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A. S.</w:t>
            </w:r>
          </w:p>
        </w:tc>
        <w:tc>
          <w:tcPr>
            <w:tcW w:w="2209" w:type="dxa"/>
          </w:tcPr>
          <w:p w14:paraId="41703314" w14:textId="1EC55575" w:rsidR="00FB42C4" w:rsidRPr="00F60500" w:rsidRDefault="00FB42C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09/04/2021</w:t>
            </w:r>
          </w:p>
        </w:tc>
        <w:tc>
          <w:tcPr>
            <w:tcW w:w="1985" w:type="dxa"/>
          </w:tcPr>
          <w:p w14:paraId="08644E5A" w14:textId="136C27B3" w:rsidR="00FB42C4" w:rsidRPr="00F60500" w:rsidRDefault="00FB42C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0B1E7C22" w14:textId="035D972D" w:rsidR="00FB42C4" w:rsidRPr="00F60500" w:rsidRDefault="0050160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700600</w:t>
            </w:r>
          </w:p>
        </w:tc>
      </w:tr>
      <w:tr w:rsidR="00F60500" w:rsidRPr="00F60500" w14:paraId="59802163" w14:textId="77777777" w:rsidTr="0000556D">
        <w:tc>
          <w:tcPr>
            <w:tcW w:w="901" w:type="dxa"/>
          </w:tcPr>
          <w:p w14:paraId="2FE9DC30" w14:textId="47E90F5A" w:rsidR="00FB42C4" w:rsidRPr="00F60500" w:rsidRDefault="00FB42C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450</w:t>
            </w:r>
          </w:p>
        </w:tc>
        <w:tc>
          <w:tcPr>
            <w:tcW w:w="3831" w:type="dxa"/>
          </w:tcPr>
          <w:p w14:paraId="39B0E7FE" w14:textId="387D3D9D" w:rsidR="00FB42C4" w:rsidRPr="00F60500" w:rsidRDefault="0050160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A. S.</w:t>
            </w:r>
          </w:p>
        </w:tc>
        <w:tc>
          <w:tcPr>
            <w:tcW w:w="2209" w:type="dxa"/>
          </w:tcPr>
          <w:p w14:paraId="52C0CAD9" w14:textId="37B18694" w:rsidR="00FB42C4" w:rsidRPr="00F60500" w:rsidRDefault="0050160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09/04/2021</w:t>
            </w:r>
          </w:p>
        </w:tc>
        <w:tc>
          <w:tcPr>
            <w:tcW w:w="1985" w:type="dxa"/>
          </w:tcPr>
          <w:p w14:paraId="4932BCED" w14:textId="3084ADBD" w:rsidR="00FB42C4" w:rsidRPr="00F60500" w:rsidRDefault="0050160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3A869EA0" w14:textId="6D09FA8F" w:rsidR="00FB42C4" w:rsidRPr="00F60500" w:rsidRDefault="0050160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702303</w:t>
            </w:r>
          </w:p>
        </w:tc>
      </w:tr>
      <w:tr w:rsidR="00F60500" w:rsidRPr="00F60500" w14:paraId="1EAB9D88" w14:textId="77777777" w:rsidTr="0000556D">
        <w:tc>
          <w:tcPr>
            <w:tcW w:w="901" w:type="dxa"/>
          </w:tcPr>
          <w:p w14:paraId="638421AF" w14:textId="52FED932" w:rsidR="00FB42C4" w:rsidRPr="00F60500" w:rsidRDefault="00FB42C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451</w:t>
            </w:r>
          </w:p>
        </w:tc>
        <w:tc>
          <w:tcPr>
            <w:tcW w:w="3831" w:type="dxa"/>
          </w:tcPr>
          <w:p w14:paraId="5F0D28D7" w14:textId="32DE240E" w:rsidR="00FB42C4" w:rsidRPr="00F60500" w:rsidRDefault="0050160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T. A. S.</w:t>
            </w:r>
          </w:p>
        </w:tc>
        <w:tc>
          <w:tcPr>
            <w:tcW w:w="2209" w:type="dxa"/>
          </w:tcPr>
          <w:p w14:paraId="16E49A06" w14:textId="0F19FA57" w:rsidR="00FB42C4" w:rsidRPr="00F60500" w:rsidRDefault="0050160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09/04/2021</w:t>
            </w:r>
          </w:p>
        </w:tc>
        <w:tc>
          <w:tcPr>
            <w:tcW w:w="1985" w:type="dxa"/>
          </w:tcPr>
          <w:p w14:paraId="5AF58A75" w14:textId="72A5997E" w:rsidR="00FB42C4" w:rsidRPr="00F60500" w:rsidRDefault="0050160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18CD7FC6" w14:textId="55FE7853" w:rsidR="00FB42C4" w:rsidRPr="00F60500" w:rsidRDefault="0050160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705601</w:t>
            </w:r>
          </w:p>
        </w:tc>
      </w:tr>
      <w:tr w:rsidR="00F60500" w:rsidRPr="00F60500" w14:paraId="15BDC99E" w14:textId="77777777" w:rsidTr="0000556D">
        <w:tc>
          <w:tcPr>
            <w:tcW w:w="901" w:type="dxa"/>
          </w:tcPr>
          <w:p w14:paraId="712AC7F6" w14:textId="15DF236A" w:rsidR="00FB42C4" w:rsidRPr="00F60500" w:rsidRDefault="00FB42C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452</w:t>
            </w:r>
          </w:p>
        </w:tc>
        <w:tc>
          <w:tcPr>
            <w:tcW w:w="3831" w:type="dxa"/>
          </w:tcPr>
          <w:p w14:paraId="11462E91" w14:textId="1E5AE43E" w:rsidR="00FB42C4" w:rsidRPr="00F60500" w:rsidRDefault="0050160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Q. S. M.</w:t>
            </w:r>
          </w:p>
        </w:tc>
        <w:tc>
          <w:tcPr>
            <w:tcW w:w="2209" w:type="dxa"/>
          </w:tcPr>
          <w:p w14:paraId="4C753070" w14:textId="1FF2DB11" w:rsidR="00FB42C4" w:rsidRPr="00F60500" w:rsidRDefault="0050160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09/04/2021</w:t>
            </w:r>
          </w:p>
        </w:tc>
        <w:tc>
          <w:tcPr>
            <w:tcW w:w="1985" w:type="dxa"/>
          </w:tcPr>
          <w:p w14:paraId="46D028A1" w14:textId="42CAEC06" w:rsidR="00FB42C4" w:rsidRPr="00F60500" w:rsidRDefault="0050160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07/05/2021</w:t>
            </w:r>
          </w:p>
        </w:tc>
        <w:tc>
          <w:tcPr>
            <w:tcW w:w="5953" w:type="dxa"/>
          </w:tcPr>
          <w:p w14:paraId="3AB39090" w14:textId="7DCD7BA4" w:rsidR="00FB42C4" w:rsidRPr="00F60500" w:rsidRDefault="0050160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702105</w:t>
            </w:r>
          </w:p>
        </w:tc>
      </w:tr>
      <w:tr w:rsidR="00F60500" w:rsidRPr="00F60500" w14:paraId="58287BCE" w14:textId="77777777" w:rsidTr="0000556D">
        <w:tc>
          <w:tcPr>
            <w:tcW w:w="901" w:type="dxa"/>
          </w:tcPr>
          <w:p w14:paraId="2AD3AF1B" w14:textId="2C5E6197" w:rsidR="00FB42C4" w:rsidRPr="00F60500" w:rsidRDefault="00FB42C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453</w:t>
            </w:r>
          </w:p>
        </w:tc>
        <w:tc>
          <w:tcPr>
            <w:tcW w:w="3831" w:type="dxa"/>
          </w:tcPr>
          <w:p w14:paraId="15F1792D" w14:textId="4F0D3E22" w:rsidR="00FB42C4" w:rsidRPr="00F60500" w:rsidRDefault="0050160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K. A. S. S.</w:t>
            </w:r>
          </w:p>
        </w:tc>
        <w:tc>
          <w:tcPr>
            <w:tcW w:w="2209" w:type="dxa"/>
          </w:tcPr>
          <w:p w14:paraId="6BC26912" w14:textId="4A158C6C" w:rsidR="00FB42C4" w:rsidRPr="00F60500" w:rsidRDefault="0050160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09/04/2021</w:t>
            </w:r>
          </w:p>
        </w:tc>
        <w:tc>
          <w:tcPr>
            <w:tcW w:w="1985" w:type="dxa"/>
          </w:tcPr>
          <w:p w14:paraId="1C45BA72" w14:textId="37B8DE8E" w:rsidR="00FB42C4" w:rsidRPr="00F60500" w:rsidRDefault="0050160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3A0E7843" w14:textId="4A3EC6D3" w:rsidR="00FB42C4" w:rsidRPr="00F60500" w:rsidRDefault="0050160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708203</w:t>
            </w:r>
          </w:p>
        </w:tc>
      </w:tr>
      <w:tr w:rsidR="00F60500" w:rsidRPr="00F60500" w14:paraId="7B535A95" w14:textId="77777777" w:rsidTr="0000556D">
        <w:tc>
          <w:tcPr>
            <w:tcW w:w="901" w:type="dxa"/>
          </w:tcPr>
          <w:p w14:paraId="4B3815A6" w14:textId="3BD2ADA8" w:rsidR="00FB42C4" w:rsidRPr="00F60500" w:rsidRDefault="00FB42C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454</w:t>
            </w:r>
          </w:p>
        </w:tc>
        <w:tc>
          <w:tcPr>
            <w:tcW w:w="3831" w:type="dxa"/>
          </w:tcPr>
          <w:p w14:paraId="41A3687B" w14:textId="655E734D" w:rsidR="00FB42C4" w:rsidRPr="00F60500" w:rsidRDefault="0050160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F. C. D.</w:t>
            </w:r>
          </w:p>
        </w:tc>
        <w:tc>
          <w:tcPr>
            <w:tcW w:w="2209" w:type="dxa"/>
          </w:tcPr>
          <w:p w14:paraId="34EC1518" w14:textId="737A4B54" w:rsidR="00FB42C4" w:rsidRPr="00F60500" w:rsidRDefault="0050160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09/04/2021</w:t>
            </w:r>
          </w:p>
        </w:tc>
        <w:tc>
          <w:tcPr>
            <w:tcW w:w="1985" w:type="dxa"/>
          </w:tcPr>
          <w:p w14:paraId="5FF20E76" w14:textId="35A8C71C" w:rsidR="00FB42C4" w:rsidRPr="00F60500" w:rsidRDefault="0050160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6421AF6A" w14:textId="26EB3EBC" w:rsidR="00FB42C4" w:rsidRPr="00F60500" w:rsidRDefault="0050160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700202</w:t>
            </w:r>
          </w:p>
        </w:tc>
      </w:tr>
      <w:tr w:rsidR="00F60500" w:rsidRPr="00F60500" w14:paraId="58E2DC57" w14:textId="77777777" w:rsidTr="0000556D">
        <w:tc>
          <w:tcPr>
            <w:tcW w:w="901" w:type="dxa"/>
          </w:tcPr>
          <w:p w14:paraId="4860D23E" w14:textId="1C5CCAAB" w:rsidR="00FB42C4" w:rsidRPr="00F60500" w:rsidRDefault="00FB42C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455</w:t>
            </w:r>
          </w:p>
        </w:tc>
        <w:tc>
          <w:tcPr>
            <w:tcW w:w="3831" w:type="dxa"/>
          </w:tcPr>
          <w:p w14:paraId="456E79AD" w14:textId="29D289AA" w:rsidR="00FB42C4" w:rsidRPr="00F60500" w:rsidRDefault="0050160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D. F. S.</w:t>
            </w:r>
          </w:p>
        </w:tc>
        <w:tc>
          <w:tcPr>
            <w:tcW w:w="2209" w:type="dxa"/>
          </w:tcPr>
          <w:p w14:paraId="3A3EC3EE" w14:textId="0CF810A8" w:rsidR="00FB42C4" w:rsidRPr="00F60500" w:rsidRDefault="0050160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1985" w:type="dxa"/>
          </w:tcPr>
          <w:p w14:paraId="14EF5263" w14:textId="23A3C4F7" w:rsidR="00FB42C4" w:rsidRPr="00F60500" w:rsidRDefault="0050160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07/05/2021</w:t>
            </w:r>
          </w:p>
        </w:tc>
        <w:tc>
          <w:tcPr>
            <w:tcW w:w="5953" w:type="dxa"/>
          </w:tcPr>
          <w:p w14:paraId="3C385A09" w14:textId="5CC7F997" w:rsidR="00FB42C4" w:rsidRPr="00F60500" w:rsidRDefault="0050160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703401</w:t>
            </w:r>
          </w:p>
        </w:tc>
      </w:tr>
      <w:tr w:rsidR="00F60500" w:rsidRPr="00F60500" w14:paraId="35B745BA" w14:textId="77777777" w:rsidTr="0000556D">
        <w:tc>
          <w:tcPr>
            <w:tcW w:w="901" w:type="dxa"/>
          </w:tcPr>
          <w:p w14:paraId="57C86B96" w14:textId="2ED7C449" w:rsidR="00FB42C4" w:rsidRPr="00F60500" w:rsidRDefault="00FB42C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456</w:t>
            </w:r>
          </w:p>
        </w:tc>
        <w:tc>
          <w:tcPr>
            <w:tcW w:w="3831" w:type="dxa"/>
          </w:tcPr>
          <w:p w14:paraId="3ED43009" w14:textId="7EBF0917" w:rsidR="00FB42C4" w:rsidRPr="00F60500" w:rsidRDefault="0050160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G.</w:t>
            </w:r>
          </w:p>
        </w:tc>
        <w:tc>
          <w:tcPr>
            <w:tcW w:w="2209" w:type="dxa"/>
          </w:tcPr>
          <w:p w14:paraId="6D439B3D" w14:textId="01CCC580" w:rsidR="00FB42C4" w:rsidRPr="00F60500" w:rsidRDefault="0050160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25/03/2021 Outro estado (MS)</w:t>
            </w:r>
          </w:p>
        </w:tc>
        <w:tc>
          <w:tcPr>
            <w:tcW w:w="1985" w:type="dxa"/>
          </w:tcPr>
          <w:p w14:paraId="55A7686C" w14:textId="27C162A5" w:rsidR="00FB42C4" w:rsidRPr="00F60500" w:rsidRDefault="0050160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125DDB6B" w14:textId="40F20EB0" w:rsidR="00FB42C4" w:rsidRPr="00F60500" w:rsidRDefault="0050160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700204</w:t>
            </w:r>
          </w:p>
        </w:tc>
      </w:tr>
      <w:tr w:rsidR="00F60500" w:rsidRPr="00F60500" w14:paraId="37E44A53" w14:textId="77777777" w:rsidTr="0000556D">
        <w:tc>
          <w:tcPr>
            <w:tcW w:w="901" w:type="dxa"/>
          </w:tcPr>
          <w:p w14:paraId="376A6624" w14:textId="2691E6E8" w:rsidR="00FB42C4" w:rsidRPr="00F60500" w:rsidRDefault="00FB42C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457</w:t>
            </w:r>
          </w:p>
        </w:tc>
        <w:tc>
          <w:tcPr>
            <w:tcW w:w="3831" w:type="dxa"/>
          </w:tcPr>
          <w:p w14:paraId="07DD5157" w14:textId="212A5001" w:rsidR="00FB42C4" w:rsidRPr="00F60500" w:rsidRDefault="0050160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M. S.</w:t>
            </w:r>
          </w:p>
        </w:tc>
        <w:tc>
          <w:tcPr>
            <w:tcW w:w="2209" w:type="dxa"/>
          </w:tcPr>
          <w:p w14:paraId="50863D69" w14:textId="6F4BF693" w:rsidR="00FB42C4" w:rsidRPr="00F60500" w:rsidRDefault="0050160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1985" w:type="dxa"/>
          </w:tcPr>
          <w:p w14:paraId="48EED7EF" w14:textId="503F58CB" w:rsidR="00FB42C4" w:rsidRPr="00F60500" w:rsidRDefault="0050160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07/05/2021</w:t>
            </w:r>
          </w:p>
        </w:tc>
        <w:tc>
          <w:tcPr>
            <w:tcW w:w="5953" w:type="dxa"/>
          </w:tcPr>
          <w:p w14:paraId="0DDED028" w14:textId="293E3319" w:rsidR="00FB42C4" w:rsidRPr="00F60500" w:rsidRDefault="0050160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708204</w:t>
            </w:r>
          </w:p>
        </w:tc>
      </w:tr>
      <w:tr w:rsidR="00F60500" w:rsidRPr="00F60500" w14:paraId="4E39A2C3" w14:textId="77777777" w:rsidTr="0000556D">
        <w:tc>
          <w:tcPr>
            <w:tcW w:w="901" w:type="dxa"/>
          </w:tcPr>
          <w:p w14:paraId="168DEAE4" w14:textId="46542993" w:rsidR="00FB42C4" w:rsidRPr="00F60500" w:rsidRDefault="00FB42C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lastRenderedPageBreak/>
              <w:t>458</w:t>
            </w:r>
          </w:p>
        </w:tc>
        <w:tc>
          <w:tcPr>
            <w:tcW w:w="3831" w:type="dxa"/>
          </w:tcPr>
          <w:p w14:paraId="5D78DCA2" w14:textId="673201A5" w:rsidR="00FB42C4" w:rsidRPr="00F60500" w:rsidRDefault="0061476B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F. C. S.</w:t>
            </w:r>
          </w:p>
        </w:tc>
        <w:tc>
          <w:tcPr>
            <w:tcW w:w="2209" w:type="dxa"/>
          </w:tcPr>
          <w:p w14:paraId="00B50859" w14:textId="0FF8D0D2" w:rsidR="00FB42C4" w:rsidRPr="00F60500" w:rsidRDefault="0061476B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18/03/2021 Outro estado (SP)</w:t>
            </w:r>
          </w:p>
        </w:tc>
        <w:tc>
          <w:tcPr>
            <w:tcW w:w="1985" w:type="dxa"/>
          </w:tcPr>
          <w:p w14:paraId="3C0DFB79" w14:textId="4023A678" w:rsidR="00FB42C4" w:rsidRPr="00F60500" w:rsidRDefault="0061476B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7F753330" w14:textId="32B62010" w:rsidR="00FB42C4" w:rsidRPr="00F60500" w:rsidRDefault="0061476B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700500</w:t>
            </w:r>
          </w:p>
        </w:tc>
      </w:tr>
      <w:tr w:rsidR="00F60500" w:rsidRPr="00F60500" w14:paraId="74356C6B" w14:textId="77777777" w:rsidTr="0000556D">
        <w:tc>
          <w:tcPr>
            <w:tcW w:w="901" w:type="dxa"/>
          </w:tcPr>
          <w:p w14:paraId="678684AF" w14:textId="25CBB755" w:rsidR="00FB42C4" w:rsidRPr="00F60500" w:rsidRDefault="00FB42C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459</w:t>
            </w:r>
          </w:p>
        </w:tc>
        <w:tc>
          <w:tcPr>
            <w:tcW w:w="3831" w:type="dxa"/>
          </w:tcPr>
          <w:p w14:paraId="2E9D119B" w14:textId="2A53DFE5" w:rsidR="00FB42C4" w:rsidRPr="00F60500" w:rsidRDefault="005575F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I. E.</w:t>
            </w:r>
          </w:p>
        </w:tc>
        <w:tc>
          <w:tcPr>
            <w:tcW w:w="2209" w:type="dxa"/>
          </w:tcPr>
          <w:p w14:paraId="5AB92D97" w14:textId="6EC11035" w:rsidR="00FB42C4" w:rsidRPr="00F60500" w:rsidRDefault="005575F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1985" w:type="dxa"/>
          </w:tcPr>
          <w:p w14:paraId="0D16E23C" w14:textId="7F97AE0C" w:rsidR="00FB42C4" w:rsidRPr="00F60500" w:rsidRDefault="005575F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12/05/2021</w:t>
            </w:r>
          </w:p>
        </w:tc>
        <w:tc>
          <w:tcPr>
            <w:tcW w:w="5953" w:type="dxa"/>
          </w:tcPr>
          <w:p w14:paraId="41F1CC3F" w14:textId="7C842650" w:rsidR="00FB42C4" w:rsidRPr="00F60500" w:rsidRDefault="005575F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705056</w:t>
            </w:r>
          </w:p>
        </w:tc>
      </w:tr>
      <w:tr w:rsidR="00F60500" w:rsidRPr="00F60500" w14:paraId="39E377D4" w14:textId="77777777" w:rsidTr="0000556D">
        <w:tc>
          <w:tcPr>
            <w:tcW w:w="901" w:type="dxa"/>
          </w:tcPr>
          <w:p w14:paraId="08AB4EF0" w14:textId="496132BA" w:rsidR="00FB42C4" w:rsidRPr="00F60500" w:rsidRDefault="0061476B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460</w:t>
            </w:r>
          </w:p>
        </w:tc>
        <w:tc>
          <w:tcPr>
            <w:tcW w:w="3831" w:type="dxa"/>
          </w:tcPr>
          <w:p w14:paraId="2EFFF62D" w14:textId="74BEB768" w:rsidR="00FB42C4" w:rsidRPr="00F60500" w:rsidRDefault="005575F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F. F. R.</w:t>
            </w:r>
          </w:p>
        </w:tc>
        <w:tc>
          <w:tcPr>
            <w:tcW w:w="2209" w:type="dxa"/>
          </w:tcPr>
          <w:p w14:paraId="2C93DD89" w14:textId="538F03CC" w:rsidR="00FB42C4" w:rsidRPr="00F60500" w:rsidRDefault="005575F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1985" w:type="dxa"/>
          </w:tcPr>
          <w:p w14:paraId="3FA6ABA8" w14:textId="30917C0E" w:rsidR="00FB42C4" w:rsidRPr="00F60500" w:rsidRDefault="005575F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29/04/2021</w:t>
            </w:r>
          </w:p>
        </w:tc>
        <w:tc>
          <w:tcPr>
            <w:tcW w:w="5953" w:type="dxa"/>
          </w:tcPr>
          <w:p w14:paraId="78143288" w14:textId="585101D9" w:rsidR="00FB42C4" w:rsidRPr="00F60500" w:rsidRDefault="005575F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708303</w:t>
            </w:r>
          </w:p>
        </w:tc>
      </w:tr>
      <w:tr w:rsidR="00F60500" w:rsidRPr="00F60500" w14:paraId="0BA96A61" w14:textId="77777777" w:rsidTr="0000556D">
        <w:tc>
          <w:tcPr>
            <w:tcW w:w="901" w:type="dxa"/>
          </w:tcPr>
          <w:p w14:paraId="6F44453E" w14:textId="30E3EB0E" w:rsidR="00FB42C4" w:rsidRPr="00F60500" w:rsidRDefault="0061476B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461</w:t>
            </w:r>
          </w:p>
        </w:tc>
        <w:tc>
          <w:tcPr>
            <w:tcW w:w="3831" w:type="dxa"/>
          </w:tcPr>
          <w:p w14:paraId="29215F06" w14:textId="36C0B6BA" w:rsidR="00FB42C4" w:rsidRPr="00F60500" w:rsidRDefault="005575F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O. R. C.</w:t>
            </w:r>
          </w:p>
        </w:tc>
        <w:tc>
          <w:tcPr>
            <w:tcW w:w="2209" w:type="dxa"/>
          </w:tcPr>
          <w:p w14:paraId="00473AA2" w14:textId="1A2ECFB2" w:rsidR="00FB42C4" w:rsidRPr="00F60500" w:rsidRDefault="005575F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18/03/2021</w:t>
            </w:r>
          </w:p>
        </w:tc>
        <w:tc>
          <w:tcPr>
            <w:tcW w:w="1985" w:type="dxa"/>
          </w:tcPr>
          <w:p w14:paraId="47A0F6F9" w14:textId="10E29624" w:rsidR="00FB42C4" w:rsidRPr="00F60500" w:rsidRDefault="005575F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5953" w:type="dxa"/>
          </w:tcPr>
          <w:p w14:paraId="052F890D" w14:textId="5FA69893" w:rsidR="00FB42C4" w:rsidRPr="00F60500" w:rsidRDefault="005575F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704601</w:t>
            </w:r>
          </w:p>
        </w:tc>
      </w:tr>
      <w:tr w:rsidR="00F60500" w:rsidRPr="00F60500" w14:paraId="1D2BDA7C" w14:textId="77777777" w:rsidTr="0000556D">
        <w:tc>
          <w:tcPr>
            <w:tcW w:w="901" w:type="dxa"/>
          </w:tcPr>
          <w:p w14:paraId="77806507" w14:textId="32BD37A0" w:rsidR="00FB42C4" w:rsidRPr="00F60500" w:rsidRDefault="0061476B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462</w:t>
            </w:r>
          </w:p>
        </w:tc>
        <w:tc>
          <w:tcPr>
            <w:tcW w:w="3831" w:type="dxa"/>
          </w:tcPr>
          <w:p w14:paraId="13B0B8CE" w14:textId="153833C5" w:rsidR="00FB42C4" w:rsidRPr="00F60500" w:rsidRDefault="005575F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N. D. G.</w:t>
            </w:r>
          </w:p>
        </w:tc>
        <w:tc>
          <w:tcPr>
            <w:tcW w:w="2209" w:type="dxa"/>
          </w:tcPr>
          <w:p w14:paraId="7DAE62AA" w14:textId="2826C36A" w:rsidR="00FB42C4" w:rsidRPr="00F60500" w:rsidRDefault="005575F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23/03/2021</w:t>
            </w:r>
          </w:p>
        </w:tc>
        <w:tc>
          <w:tcPr>
            <w:tcW w:w="1985" w:type="dxa"/>
          </w:tcPr>
          <w:p w14:paraId="260C1DED" w14:textId="722391D8" w:rsidR="00FB42C4" w:rsidRPr="00F60500" w:rsidRDefault="005575F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13/04/2021</w:t>
            </w:r>
          </w:p>
        </w:tc>
        <w:tc>
          <w:tcPr>
            <w:tcW w:w="5953" w:type="dxa"/>
          </w:tcPr>
          <w:p w14:paraId="39E4E4D7" w14:textId="599F1197" w:rsidR="00FB42C4" w:rsidRPr="00F60500" w:rsidRDefault="005575F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702403</w:t>
            </w:r>
          </w:p>
        </w:tc>
      </w:tr>
      <w:tr w:rsidR="00F60500" w:rsidRPr="00F60500" w14:paraId="1CB44390" w14:textId="77777777" w:rsidTr="0000556D">
        <w:tc>
          <w:tcPr>
            <w:tcW w:w="901" w:type="dxa"/>
          </w:tcPr>
          <w:p w14:paraId="0A4A7925" w14:textId="200BD02A" w:rsidR="00FB42C4" w:rsidRPr="00F60500" w:rsidRDefault="0061476B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463</w:t>
            </w:r>
          </w:p>
        </w:tc>
        <w:tc>
          <w:tcPr>
            <w:tcW w:w="3831" w:type="dxa"/>
          </w:tcPr>
          <w:p w14:paraId="66163EB4" w14:textId="38672006" w:rsidR="00FB42C4" w:rsidRPr="00F60500" w:rsidRDefault="005575F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G. B. S.</w:t>
            </w:r>
          </w:p>
        </w:tc>
        <w:tc>
          <w:tcPr>
            <w:tcW w:w="2209" w:type="dxa"/>
          </w:tcPr>
          <w:p w14:paraId="7E707D6B" w14:textId="674469C2" w:rsidR="00FB42C4" w:rsidRPr="00F60500" w:rsidRDefault="005575F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23/03/2021</w:t>
            </w:r>
          </w:p>
        </w:tc>
        <w:tc>
          <w:tcPr>
            <w:tcW w:w="1985" w:type="dxa"/>
          </w:tcPr>
          <w:p w14:paraId="3C885FA4" w14:textId="469A20AD" w:rsidR="00FB42C4" w:rsidRPr="00F60500" w:rsidRDefault="005575F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13/04/2021</w:t>
            </w:r>
          </w:p>
        </w:tc>
        <w:tc>
          <w:tcPr>
            <w:tcW w:w="5953" w:type="dxa"/>
          </w:tcPr>
          <w:p w14:paraId="56C9F476" w14:textId="21E46797" w:rsidR="00FB42C4" w:rsidRPr="00F60500" w:rsidRDefault="005575F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704809</w:t>
            </w:r>
          </w:p>
        </w:tc>
      </w:tr>
      <w:tr w:rsidR="00F60500" w:rsidRPr="00F60500" w14:paraId="7F3D7C11" w14:textId="77777777" w:rsidTr="0000556D">
        <w:tc>
          <w:tcPr>
            <w:tcW w:w="901" w:type="dxa"/>
          </w:tcPr>
          <w:p w14:paraId="652186BF" w14:textId="003DA956" w:rsidR="00FB42C4" w:rsidRPr="00F60500" w:rsidRDefault="0061476B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464</w:t>
            </w:r>
          </w:p>
        </w:tc>
        <w:tc>
          <w:tcPr>
            <w:tcW w:w="3831" w:type="dxa"/>
          </w:tcPr>
          <w:p w14:paraId="523B2BA6" w14:textId="5266BE0E" w:rsidR="00FB42C4" w:rsidRPr="00F60500" w:rsidRDefault="005575F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D. S.</w:t>
            </w:r>
          </w:p>
        </w:tc>
        <w:tc>
          <w:tcPr>
            <w:tcW w:w="2209" w:type="dxa"/>
          </w:tcPr>
          <w:p w14:paraId="43065D1D" w14:textId="4A9613C0" w:rsidR="00FB42C4" w:rsidRPr="00F60500" w:rsidRDefault="005575F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13/04/2021</w:t>
            </w:r>
          </w:p>
        </w:tc>
        <w:tc>
          <w:tcPr>
            <w:tcW w:w="1985" w:type="dxa"/>
          </w:tcPr>
          <w:p w14:paraId="662F0B42" w14:textId="7A807F78" w:rsidR="00FB42C4" w:rsidRPr="00F60500" w:rsidRDefault="005575F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35CFC821" w14:textId="2EA70CD1" w:rsidR="00FB42C4" w:rsidRPr="00F60500" w:rsidRDefault="005575F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705002</w:t>
            </w:r>
          </w:p>
        </w:tc>
      </w:tr>
      <w:tr w:rsidR="00F60500" w:rsidRPr="00F60500" w14:paraId="7D4ED926" w14:textId="77777777" w:rsidTr="0000556D">
        <w:tc>
          <w:tcPr>
            <w:tcW w:w="901" w:type="dxa"/>
          </w:tcPr>
          <w:p w14:paraId="5586BE05" w14:textId="5896060F" w:rsidR="00FB42C4" w:rsidRPr="00F60500" w:rsidRDefault="0061476B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465</w:t>
            </w:r>
          </w:p>
        </w:tc>
        <w:tc>
          <w:tcPr>
            <w:tcW w:w="3831" w:type="dxa"/>
          </w:tcPr>
          <w:p w14:paraId="2D349D7C" w14:textId="59A368E5" w:rsidR="00FB42C4" w:rsidRPr="00F60500" w:rsidRDefault="005575F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A. S.</w:t>
            </w:r>
          </w:p>
        </w:tc>
        <w:tc>
          <w:tcPr>
            <w:tcW w:w="2209" w:type="dxa"/>
          </w:tcPr>
          <w:p w14:paraId="568A6574" w14:textId="6CFBF128" w:rsidR="00FB42C4" w:rsidRPr="00F60500" w:rsidRDefault="005575F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13/04/2021</w:t>
            </w:r>
          </w:p>
        </w:tc>
        <w:tc>
          <w:tcPr>
            <w:tcW w:w="1985" w:type="dxa"/>
          </w:tcPr>
          <w:p w14:paraId="1662F0F4" w14:textId="185F6ED0" w:rsidR="00FB42C4" w:rsidRPr="00F60500" w:rsidRDefault="005575F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6CC28400" w14:textId="202AEEF7" w:rsidR="00FB42C4" w:rsidRPr="00F60500" w:rsidRDefault="005575F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702508</w:t>
            </w:r>
          </w:p>
        </w:tc>
      </w:tr>
      <w:tr w:rsidR="00F60500" w:rsidRPr="00F60500" w14:paraId="5D4A34B4" w14:textId="77777777" w:rsidTr="0000556D">
        <w:tc>
          <w:tcPr>
            <w:tcW w:w="901" w:type="dxa"/>
          </w:tcPr>
          <w:p w14:paraId="5F81F729" w14:textId="0E7341AC" w:rsidR="00FB42C4" w:rsidRPr="00F60500" w:rsidRDefault="0061476B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466</w:t>
            </w:r>
          </w:p>
        </w:tc>
        <w:tc>
          <w:tcPr>
            <w:tcW w:w="3831" w:type="dxa"/>
          </w:tcPr>
          <w:p w14:paraId="17F3CDBE" w14:textId="2A1E458F" w:rsidR="00FB42C4" w:rsidRPr="00F60500" w:rsidRDefault="005575F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P.</w:t>
            </w:r>
          </w:p>
        </w:tc>
        <w:tc>
          <w:tcPr>
            <w:tcW w:w="2209" w:type="dxa"/>
          </w:tcPr>
          <w:p w14:paraId="7F28B06F" w14:textId="665F51E5" w:rsidR="00FB42C4" w:rsidRPr="00F60500" w:rsidRDefault="005575F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13/04/2021</w:t>
            </w:r>
          </w:p>
        </w:tc>
        <w:tc>
          <w:tcPr>
            <w:tcW w:w="1985" w:type="dxa"/>
          </w:tcPr>
          <w:p w14:paraId="57059E4A" w14:textId="71D59AF3" w:rsidR="00FB42C4" w:rsidRPr="00F60500" w:rsidRDefault="005575F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07/05/2021</w:t>
            </w:r>
          </w:p>
        </w:tc>
        <w:tc>
          <w:tcPr>
            <w:tcW w:w="5953" w:type="dxa"/>
          </w:tcPr>
          <w:p w14:paraId="0D96626A" w14:textId="2AA65789" w:rsidR="00FB42C4" w:rsidRPr="00F60500" w:rsidRDefault="005575F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708400</w:t>
            </w:r>
          </w:p>
        </w:tc>
      </w:tr>
      <w:tr w:rsidR="00F60500" w:rsidRPr="00F60500" w14:paraId="498D9C01" w14:textId="77777777" w:rsidTr="0000556D">
        <w:tc>
          <w:tcPr>
            <w:tcW w:w="901" w:type="dxa"/>
          </w:tcPr>
          <w:p w14:paraId="1BB3D28C" w14:textId="76AB2BA3" w:rsidR="00FB42C4" w:rsidRPr="00F60500" w:rsidRDefault="0061476B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467</w:t>
            </w:r>
          </w:p>
        </w:tc>
        <w:tc>
          <w:tcPr>
            <w:tcW w:w="3831" w:type="dxa"/>
          </w:tcPr>
          <w:p w14:paraId="5CA10F7D" w14:textId="4A78F4F7" w:rsidR="00FB42C4" w:rsidRPr="00F60500" w:rsidRDefault="005575F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I. S.</w:t>
            </w:r>
          </w:p>
        </w:tc>
        <w:tc>
          <w:tcPr>
            <w:tcW w:w="2209" w:type="dxa"/>
          </w:tcPr>
          <w:p w14:paraId="29DC04F4" w14:textId="1D5A8B8A" w:rsidR="00FB42C4" w:rsidRPr="00F60500" w:rsidRDefault="005575F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78B6D69C" w14:textId="35A7DE83" w:rsidR="00FB42C4" w:rsidRPr="00F60500" w:rsidRDefault="005575F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07/05/2021</w:t>
            </w:r>
          </w:p>
        </w:tc>
        <w:tc>
          <w:tcPr>
            <w:tcW w:w="5953" w:type="dxa"/>
          </w:tcPr>
          <w:p w14:paraId="195413F0" w14:textId="041015F8" w:rsidR="00FB42C4" w:rsidRPr="00F60500" w:rsidRDefault="005575F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700602</w:t>
            </w:r>
          </w:p>
        </w:tc>
      </w:tr>
      <w:tr w:rsidR="00F60500" w:rsidRPr="00F60500" w14:paraId="1CCCE7DA" w14:textId="77777777" w:rsidTr="0000556D">
        <w:tc>
          <w:tcPr>
            <w:tcW w:w="901" w:type="dxa"/>
          </w:tcPr>
          <w:p w14:paraId="193571E4" w14:textId="1FB60959" w:rsidR="00FB42C4" w:rsidRPr="00F60500" w:rsidRDefault="0061476B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468</w:t>
            </w:r>
          </w:p>
        </w:tc>
        <w:tc>
          <w:tcPr>
            <w:tcW w:w="3831" w:type="dxa"/>
          </w:tcPr>
          <w:p w14:paraId="325F0634" w14:textId="78277E6B" w:rsidR="00FB42C4" w:rsidRPr="00F60500" w:rsidRDefault="005575F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S. W.</w:t>
            </w:r>
          </w:p>
        </w:tc>
        <w:tc>
          <w:tcPr>
            <w:tcW w:w="2209" w:type="dxa"/>
          </w:tcPr>
          <w:p w14:paraId="027DD295" w14:textId="1E29B8F9" w:rsidR="00FB42C4" w:rsidRPr="00F60500" w:rsidRDefault="005575F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300461DE" w14:textId="41A9E3BA" w:rsidR="00FB42C4" w:rsidRPr="00F60500" w:rsidRDefault="005575F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07/05/2021</w:t>
            </w:r>
          </w:p>
        </w:tc>
        <w:tc>
          <w:tcPr>
            <w:tcW w:w="5953" w:type="dxa"/>
          </w:tcPr>
          <w:p w14:paraId="332B3CEC" w14:textId="2D92240C" w:rsidR="00FB42C4" w:rsidRPr="00F60500" w:rsidRDefault="005575F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708201</w:t>
            </w:r>
          </w:p>
        </w:tc>
      </w:tr>
      <w:tr w:rsidR="00F60500" w:rsidRPr="00F60500" w14:paraId="740C1C0B" w14:textId="77777777" w:rsidTr="0000556D">
        <w:tc>
          <w:tcPr>
            <w:tcW w:w="901" w:type="dxa"/>
          </w:tcPr>
          <w:p w14:paraId="6A15E6FF" w14:textId="25915BFF" w:rsidR="00FB42C4" w:rsidRPr="00F60500" w:rsidRDefault="0061476B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469</w:t>
            </w:r>
          </w:p>
        </w:tc>
        <w:tc>
          <w:tcPr>
            <w:tcW w:w="3831" w:type="dxa"/>
          </w:tcPr>
          <w:p w14:paraId="654BA657" w14:textId="5A7DB327" w:rsidR="00FB42C4" w:rsidRPr="00F60500" w:rsidRDefault="005575F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T. S.</w:t>
            </w:r>
          </w:p>
        </w:tc>
        <w:tc>
          <w:tcPr>
            <w:tcW w:w="2209" w:type="dxa"/>
          </w:tcPr>
          <w:p w14:paraId="2239526A" w14:textId="234ED45C" w:rsidR="00FB42C4" w:rsidRPr="00F60500" w:rsidRDefault="005575F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0C1B7B30" w14:textId="22358432" w:rsidR="00FB42C4" w:rsidRPr="00F60500" w:rsidRDefault="005575F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07/05/2021</w:t>
            </w:r>
          </w:p>
        </w:tc>
        <w:tc>
          <w:tcPr>
            <w:tcW w:w="5953" w:type="dxa"/>
          </w:tcPr>
          <w:p w14:paraId="15518947" w14:textId="7A1D4388" w:rsidR="00FB42C4" w:rsidRPr="00F60500" w:rsidRDefault="005575F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709008</w:t>
            </w:r>
          </w:p>
        </w:tc>
      </w:tr>
      <w:tr w:rsidR="00F60500" w:rsidRPr="00F60500" w14:paraId="7F274BFE" w14:textId="77777777" w:rsidTr="0000556D">
        <w:tc>
          <w:tcPr>
            <w:tcW w:w="901" w:type="dxa"/>
          </w:tcPr>
          <w:p w14:paraId="2782E8F6" w14:textId="5483161C" w:rsidR="00FB42C4" w:rsidRPr="00F60500" w:rsidRDefault="0061476B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470</w:t>
            </w:r>
          </w:p>
        </w:tc>
        <w:tc>
          <w:tcPr>
            <w:tcW w:w="3831" w:type="dxa"/>
          </w:tcPr>
          <w:p w14:paraId="642FE774" w14:textId="4FB4C2A6" w:rsidR="00FB42C4" w:rsidRPr="00F60500" w:rsidRDefault="005575F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V. B. J. S.</w:t>
            </w:r>
          </w:p>
        </w:tc>
        <w:tc>
          <w:tcPr>
            <w:tcW w:w="2209" w:type="dxa"/>
          </w:tcPr>
          <w:p w14:paraId="1CCF2EED" w14:textId="649C3916" w:rsidR="00FB42C4" w:rsidRPr="00F60500" w:rsidRDefault="005575F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5347EF25" w14:textId="5846F894" w:rsidR="00FB42C4" w:rsidRPr="00F60500" w:rsidRDefault="005575F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07/05/2021</w:t>
            </w:r>
          </w:p>
        </w:tc>
        <w:tc>
          <w:tcPr>
            <w:tcW w:w="5953" w:type="dxa"/>
          </w:tcPr>
          <w:p w14:paraId="09AE4F5D" w14:textId="35BB1BB6" w:rsidR="00FB42C4" w:rsidRPr="00F60500" w:rsidRDefault="005575F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700013</w:t>
            </w:r>
          </w:p>
        </w:tc>
      </w:tr>
      <w:tr w:rsidR="00F60500" w:rsidRPr="00F60500" w14:paraId="508C81AF" w14:textId="77777777" w:rsidTr="0000556D">
        <w:tc>
          <w:tcPr>
            <w:tcW w:w="901" w:type="dxa"/>
          </w:tcPr>
          <w:p w14:paraId="46EE8797" w14:textId="43F40D28" w:rsidR="0061476B" w:rsidRPr="00F60500" w:rsidRDefault="0061476B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471</w:t>
            </w:r>
          </w:p>
        </w:tc>
        <w:tc>
          <w:tcPr>
            <w:tcW w:w="3831" w:type="dxa"/>
          </w:tcPr>
          <w:p w14:paraId="47D497E7" w14:textId="6622D5B4" w:rsidR="0061476B" w:rsidRPr="00F60500" w:rsidRDefault="005575F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R. C.</w:t>
            </w:r>
          </w:p>
        </w:tc>
        <w:tc>
          <w:tcPr>
            <w:tcW w:w="2209" w:type="dxa"/>
          </w:tcPr>
          <w:p w14:paraId="41D44FE9" w14:textId="616D4A42" w:rsidR="0061476B" w:rsidRPr="00F60500" w:rsidRDefault="005575F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090A7311" w14:textId="38C6A716" w:rsidR="0061476B" w:rsidRPr="00F60500" w:rsidRDefault="005575F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07/05/2021</w:t>
            </w:r>
          </w:p>
        </w:tc>
        <w:tc>
          <w:tcPr>
            <w:tcW w:w="5953" w:type="dxa"/>
          </w:tcPr>
          <w:p w14:paraId="70ED0959" w14:textId="3804BA0E" w:rsidR="0061476B" w:rsidRPr="00F60500" w:rsidRDefault="005575F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701306</w:t>
            </w:r>
          </w:p>
        </w:tc>
      </w:tr>
      <w:tr w:rsidR="00F60500" w:rsidRPr="00F60500" w14:paraId="381644FB" w14:textId="77777777" w:rsidTr="0000556D">
        <w:tc>
          <w:tcPr>
            <w:tcW w:w="901" w:type="dxa"/>
          </w:tcPr>
          <w:p w14:paraId="33E728D0" w14:textId="04A9A155" w:rsidR="0061476B" w:rsidRPr="00F60500" w:rsidRDefault="0061476B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472</w:t>
            </w:r>
          </w:p>
        </w:tc>
        <w:tc>
          <w:tcPr>
            <w:tcW w:w="3831" w:type="dxa"/>
          </w:tcPr>
          <w:p w14:paraId="46158B01" w14:textId="2862745E" w:rsidR="0061476B" w:rsidRPr="00F60500" w:rsidRDefault="005575F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P. R. M. S.</w:t>
            </w:r>
          </w:p>
        </w:tc>
        <w:tc>
          <w:tcPr>
            <w:tcW w:w="2209" w:type="dxa"/>
          </w:tcPr>
          <w:p w14:paraId="43827E3A" w14:textId="64170659" w:rsidR="0061476B" w:rsidRPr="00F60500" w:rsidRDefault="005575F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0031613F" w14:textId="625B7A1E" w:rsidR="0061476B" w:rsidRPr="00F60500" w:rsidRDefault="005575F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07/05/2021</w:t>
            </w:r>
          </w:p>
        </w:tc>
        <w:tc>
          <w:tcPr>
            <w:tcW w:w="5953" w:type="dxa"/>
          </w:tcPr>
          <w:p w14:paraId="016C7021" w14:textId="6A68BF6A" w:rsidR="0061476B" w:rsidRPr="00F60500" w:rsidRDefault="005575F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709203</w:t>
            </w:r>
          </w:p>
        </w:tc>
      </w:tr>
      <w:tr w:rsidR="00F60500" w:rsidRPr="00F60500" w14:paraId="5F6990F9" w14:textId="77777777" w:rsidTr="0000556D">
        <w:tc>
          <w:tcPr>
            <w:tcW w:w="901" w:type="dxa"/>
          </w:tcPr>
          <w:p w14:paraId="5F5C6BB9" w14:textId="7A9EFFA2" w:rsidR="0061476B" w:rsidRPr="00F60500" w:rsidRDefault="0061476B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473</w:t>
            </w:r>
          </w:p>
        </w:tc>
        <w:tc>
          <w:tcPr>
            <w:tcW w:w="3831" w:type="dxa"/>
          </w:tcPr>
          <w:p w14:paraId="779D7D5B" w14:textId="41DA9683" w:rsidR="0061476B" w:rsidRPr="00F60500" w:rsidRDefault="00E5451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G. S. M.</w:t>
            </w:r>
          </w:p>
        </w:tc>
        <w:tc>
          <w:tcPr>
            <w:tcW w:w="2209" w:type="dxa"/>
          </w:tcPr>
          <w:p w14:paraId="6FDF1480" w14:textId="79CCFF32" w:rsidR="0061476B" w:rsidRPr="00F60500" w:rsidRDefault="00E5451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5C2269DC" w14:textId="486718AD" w:rsidR="0061476B" w:rsidRPr="00F60500" w:rsidRDefault="00E5451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07/05/2021</w:t>
            </w:r>
          </w:p>
        </w:tc>
        <w:tc>
          <w:tcPr>
            <w:tcW w:w="5953" w:type="dxa"/>
          </w:tcPr>
          <w:p w14:paraId="2F440466" w14:textId="362A73E6" w:rsidR="0061476B" w:rsidRPr="00F60500" w:rsidRDefault="00E5451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706307</w:t>
            </w:r>
          </w:p>
        </w:tc>
      </w:tr>
      <w:tr w:rsidR="00F60500" w:rsidRPr="00F60500" w14:paraId="6FC24E60" w14:textId="77777777" w:rsidTr="0000556D">
        <w:tc>
          <w:tcPr>
            <w:tcW w:w="901" w:type="dxa"/>
          </w:tcPr>
          <w:p w14:paraId="1C32D057" w14:textId="40C1EE2D" w:rsidR="0061476B" w:rsidRPr="00F60500" w:rsidRDefault="0061476B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474</w:t>
            </w:r>
          </w:p>
        </w:tc>
        <w:tc>
          <w:tcPr>
            <w:tcW w:w="3831" w:type="dxa"/>
          </w:tcPr>
          <w:p w14:paraId="646F4E34" w14:textId="15AD0A3C" w:rsidR="0061476B" w:rsidRPr="00F60500" w:rsidRDefault="00E5451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G. F. A.</w:t>
            </w:r>
          </w:p>
        </w:tc>
        <w:tc>
          <w:tcPr>
            <w:tcW w:w="2209" w:type="dxa"/>
          </w:tcPr>
          <w:p w14:paraId="1D180E5D" w14:textId="2A6E64CF" w:rsidR="0061476B" w:rsidRPr="00F60500" w:rsidRDefault="00E5451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3EEBC7B9" w14:textId="681E17D6" w:rsidR="0061476B" w:rsidRPr="00F60500" w:rsidRDefault="00E5451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07/05/2021</w:t>
            </w:r>
          </w:p>
        </w:tc>
        <w:tc>
          <w:tcPr>
            <w:tcW w:w="5953" w:type="dxa"/>
          </w:tcPr>
          <w:p w14:paraId="7659D80C" w14:textId="6585673F" w:rsidR="0061476B" w:rsidRPr="00F60500" w:rsidRDefault="00E5451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702804</w:t>
            </w:r>
          </w:p>
        </w:tc>
      </w:tr>
      <w:tr w:rsidR="00F60500" w:rsidRPr="00F60500" w14:paraId="1945833A" w14:textId="77777777" w:rsidTr="0000556D">
        <w:tc>
          <w:tcPr>
            <w:tcW w:w="901" w:type="dxa"/>
          </w:tcPr>
          <w:p w14:paraId="3FFBE408" w14:textId="6ADB05CB" w:rsidR="0061476B" w:rsidRPr="00F60500" w:rsidRDefault="0061476B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475</w:t>
            </w:r>
          </w:p>
        </w:tc>
        <w:tc>
          <w:tcPr>
            <w:tcW w:w="3831" w:type="dxa"/>
          </w:tcPr>
          <w:p w14:paraId="3D67E2B2" w14:textId="49D6DB6A" w:rsidR="0061476B" w:rsidRPr="00F60500" w:rsidRDefault="00E5451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I. A. A.</w:t>
            </w:r>
          </w:p>
        </w:tc>
        <w:tc>
          <w:tcPr>
            <w:tcW w:w="2209" w:type="dxa"/>
          </w:tcPr>
          <w:p w14:paraId="55708DB2" w14:textId="52AC5131" w:rsidR="0061476B" w:rsidRPr="00F60500" w:rsidRDefault="00E5451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59F8C6FF" w14:textId="37B39CEB" w:rsidR="0061476B" w:rsidRPr="00F60500" w:rsidRDefault="00E5451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07/05/2021</w:t>
            </w:r>
          </w:p>
        </w:tc>
        <w:tc>
          <w:tcPr>
            <w:tcW w:w="5953" w:type="dxa"/>
          </w:tcPr>
          <w:p w14:paraId="37F6FC9A" w14:textId="0097AE3B" w:rsidR="0061476B" w:rsidRPr="00F60500" w:rsidRDefault="00E5451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700000</w:t>
            </w:r>
          </w:p>
        </w:tc>
      </w:tr>
      <w:tr w:rsidR="00F60500" w:rsidRPr="00F60500" w14:paraId="3E23F979" w14:textId="77777777" w:rsidTr="0000556D">
        <w:tc>
          <w:tcPr>
            <w:tcW w:w="901" w:type="dxa"/>
          </w:tcPr>
          <w:p w14:paraId="22D9BB36" w14:textId="6F7A2797" w:rsidR="0061476B" w:rsidRPr="00F60500" w:rsidRDefault="0061476B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476</w:t>
            </w:r>
          </w:p>
        </w:tc>
        <w:tc>
          <w:tcPr>
            <w:tcW w:w="3831" w:type="dxa"/>
          </w:tcPr>
          <w:p w14:paraId="15EFCA94" w14:textId="5603AC27" w:rsidR="0061476B" w:rsidRPr="00F60500" w:rsidRDefault="00E5451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K.</w:t>
            </w:r>
          </w:p>
        </w:tc>
        <w:tc>
          <w:tcPr>
            <w:tcW w:w="2209" w:type="dxa"/>
          </w:tcPr>
          <w:p w14:paraId="2B3B5FF1" w14:textId="65F04024" w:rsidR="0061476B" w:rsidRPr="00F60500" w:rsidRDefault="00E5451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1FDC61AA" w14:textId="4CD98091" w:rsidR="0061476B" w:rsidRPr="00F60500" w:rsidRDefault="00E5451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07/05/2021</w:t>
            </w:r>
          </w:p>
        </w:tc>
        <w:tc>
          <w:tcPr>
            <w:tcW w:w="5953" w:type="dxa"/>
          </w:tcPr>
          <w:p w14:paraId="649B8AAD" w14:textId="4F260C32" w:rsidR="0061476B" w:rsidRPr="00F60500" w:rsidRDefault="00E5451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701402</w:t>
            </w:r>
          </w:p>
        </w:tc>
      </w:tr>
      <w:tr w:rsidR="00F60500" w:rsidRPr="00F60500" w14:paraId="773D42EA" w14:textId="77777777" w:rsidTr="0000556D">
        <w:tc>
          <w:tcPr>
            <w:tcW w:w="901" w:type="dxa"/>
          </w:tcPr>
          <w:p w14:paraId="08128F64" w14:textId="3C4DCCF5" w:rsidR="0061476B" w:rsidRPr="00F60500" w:rsidRDefault="0061476B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477</w:t>
            </w:r>
          </w:p>
        </w:tc>
        <w:tc>
          <w:tcPr>
            <w:tcW w:w="3831" w:type="dxa"/>
          </w:tcPr>
          <w:p w14:paraId="4B139491" w14:textId="01AECBFC" w:rsidR="0061476B" w:rsidRPr="00F60500" w:rsidRDefault="00E5451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B. A. T.</w:t>
            </w:r>
          </w:p>
        </w:tc>
        <w:tc>
          <w:tcPr>
            <w:tcW w:w="2209" w:type="dxa"/>
          </w:tcPr>
          <w:p w14:paraId="49376314" w14:textId="29D432A7" w:rsidR="0061476B" w:rsidRPr="00F60500" w:rsidRDefault="00E5451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6CE0DF63" w14:textId="4CA7FBAC" w:rsidR="0061476B" w:rsidRPr="00F60500" w:rsidRDefault="00E5451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07/05/2021</w:t>
            </w:r>
          </w:p>
        </w:tc>
        <w:tc>
          <w:tcPr>
            <w:tcW w:w="5953" w:type="dxa"/>
          </w:tcPr>
          <w:p w14:paraId="09E6D31A" w14:textId="636EDF82" w:rsidR="0061476B" w:rsidRPr="00F60500" w:rsidRDefault="00E5451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708904</w:t>
            </w:r>
          </w:p>
        </w:tc>
      </w:tr>
      <w:tr w:rsidR="00F60500" w:rsidRPr="00F60500" w14:paraId="6737F487" w14:textId="77777777" w:rsidTr="0000556D">
        <w:tc>
          <w:tcPr>
            <w:tcW w:w="901" w:type="dxa"/>
          </w:tcPr>
          <w:p w14:paraId="44833C7A" w14:textId="0FBCABA6" w:rsidR="0061476B" w:rsidRPr="00F60500" w:rsidRDefault="0061476B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478</w:t>
            </w:r>
          </w:p>
        </w:tc>
        <w:tc>
          <w:tcPr>
            <w:tcW w:w="3831" w:type="dxa"/>
          </w:tcPr>
          <w:p w14:paraId="79B3F4E6" w14:textId="2F8158E4" w:rsidR="0061476B" w:rsidRPr="00F60500" w:rsidRDefault="00E5451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M. C.</w:t>
            </w:r>
          </w:p>
        </w:tc>
        <w:tc>
          <w:tcPr>
            <w:tcW w:w="2209" w:type="dxa"/>
          </w:tcPr>
          <w:p w14:paraId="07C720EE" w14:textId="103BF46E" w:rsidR="0061476B" w:rsidRPr="00F60500" w:rsidRDefault="00E5451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7D470A39" w14:textId="671CCC04" w:rsidR="0061476B" w:rsidRPr="00F60500" w:rsidRDefault="00E5451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07/05/2021</w:t>
            </w:r>
          </w:p>
        </w:tc>
        <w:tc>
          <w:tcPr>
            <w:tcW w:w="5953" w:type="dxa"/>
          </w:tcPr>
          <w:p w14:paraId="29601CA7" w14:textId="56CBAE29" w:rsidR="0061476B" w:rsidRPr="00F60500" w:rsidRDefault="00E5451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700500</w:t>
            </w:r>
          </w:p>
        </w:tc>
      </w:tr>
      <w:tr w:rsidR="00F60500" w:rsidRPr="00F60500" w14:paraId="4C30320F" w14:textId="77777777" w:rsidTr="0000556D">
        <w:tc>
          <w:tcPr>
            <w:tcW w:w="901" w:type="dxa"/>
          </w:tcPr>
          <w:p w14:paraId="4148B241" w14:textId="5411AE35" w:rsidR="0061476B" w:rsidRPr="00F60500" w:rsidRDefault="0061476B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479</w:t>
            </w:r>
          </w:p>
        </w:tc>
        <w:tc>
          <w:tcPr>
            <w:tcW w:w="3831" w:type="dxa"/>
          </w:tcPr>
          <w:p w14:paraId="1CEB4BF2" w14:textId="5EE54CA2" w:rsidR="0061476B" w:rsidRPr="00F60500" w:rsidRDefault="00E5451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J. C.</w:t>
            </w:r>
          </w:p>
        </w:tc>
        <w:tc>
          <w:tcPr>
            <w:tcW w:w="2209" w:type="dxa"/>
          </w:tcPr>
          <w:p w14:paraId="09CD3EB6" w14:textId="1DB9D8B7" w:rsidR="0061476B" w:rsidRPr="00F60500" w:rsidRDefault="00E5451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21EB7DA6" w14:textId="7DBBB39A" w:rsidR="0061476B" w:rsidRPr="00F60500" w:rsidRDefault="00E5451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07/05/2021</w:t>
            </w:r>
          </w:p>
        </w:tc>
        <w:tc>
          <w:tcPr>
            <w:tcW w:w="5953" w:type="dxa"/>
          </w:tcPr>
          <w:p w14:paraId="623FFF40" w14:textId="24E613F5" w:rsidR="0061476B" w:rsidRPr="00F60500" w:rsidRDefault="00E5451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700707</w:t>
            </w:r>
          </w:p>
        </w:tc>
      </w:tr>
      <w:tr w:rsidR="00F60500" w:rsidRPr="00F60500" w14:paraId="7C9BC3AF" w14:textId="77777777" w:rsidTr="0000556D">
        <w:tc>
          <w:tcPr>
            <w:tcW w:w="901" w:type="dxa"/>
          </w:tcPr>
          <w:p w14:paraId="2AA61EE8" w14:textId="45551C38" w:rsidR="0061476B" w:rsidRPr="00F60500" w:rsidRDefault="0061476B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480</w:t>
            </w:r>
          </w:p>
        </w:tc>
        <w:tc>
          <w:tcPr>
            <w:tcW w:w="3831" w:type="dxa"/>
          </w:tcPr>
          <w:p w14:paraId="41FC6121" w14:textId="29985EF8" w:rsidR="0061476B" w:rsidRPr="00F60500" w:rsidRDefault="00E5451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O. M. B.</w:t>
            </w:r>
          </w:p>
        </w:tc>
        <w:tc>
          <w:tcPr>
            <w:tcW w:w="2209" w:type="dxa"/>
          </w:tcPr>
          <w:p w14:paraId="0A270755" w14:textId="55801613" w:rsidR="0061476B" w:rsidRPr="00F60500" w:rsidRDefault="00E5451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16510147" w14:textId="2DDBC9C5" w:rsidR="0061476B" w:rsidRPr="00F60500" w:rsidRDefault="00E5451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07/05/2021</w:t>
            </w:r>
          </w:p>
        </w:tc>
        <w:tc>
          <w:tcPr>
            <w:tcW w:w="5953" w:type="dxa"/>
          </w:tcPr>
          <w:p w14:paraId="3CAAB984" w14:textId="63D84F80" w:rsidR="0061476B" w:rsidRPr="00F60500" w:rsidRDefault="00E5451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704203</w:t>
            </w:r>
          </w:p>
        </w:tc>
      </w:tr>
      <w:tr w:rsidR="00F60500" w:rsidRPr="00F60500" w14:paraId="126F48AA" w14:textId="77777777" w:rsidTr="0000556D">
        <w:tc>
          <w:tcPr>
            <w:tcW w:w="901" w:type="dxa"/>
          </w:tcPr>
          <w:p w14:paraId="01C54B41" w14:textId="6D285892" w:rsidR="0061476B" w:rsidRPr="00F60500" w:rsidRDefault="0061476B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481</w:t>
            </w:r>
          </w:p>
        </w:tc>
        <w:tc>
          <w:tcPr>
            <w:tcW w:w="3831" w:type="dxa"/>
          </w:tcPr>
          <w:p w14:paraId="08E4A54E" w14:textId="7C6EBF88" w:rsidR="0061476B" w:rsidRPr="00F60500" w:rsidRDefault="00E5451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T. R.</w:t>
            </w:r>
          </w:p>
        </w:tc>
        <w:tc>
          <w:tcPr>
            <w:tcW w:w="2209" w:type="dxa"/>
          </w:tcPr>
          <w:p w14:paraId="46A646A7" w14:textId="3FB6C309" w:rsidR="0061476B" w:rsidRPr="00F60500" w:rsidRDefault="00E5451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73F150AB" w14:textId="61650935" w:rsidR="0061476B" w:rsidRPr="00F60500" w:rsidRDefault="00E5451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07/05/2021</w:t>
            </w:r>
          </w:p>
        </w:tc>
        <w:tc>
          <w:tcPr>
            <w:tcW w:w="5953" w:type="dxa"/>
          </w:tcPr>
          <w:p w14:paraId="0BB0A324" w14:textId="7C1F2764" w:rsidR="0061476B" w:rsidRPr="00F60500" w:rsidRDefault="00E5451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704000</w:t>
            </w:r>
          </w:p>
        </w:tc>
      </w:tr>
      <w:tr w:rsidR="00F60500" w:rsidRPr="00F60500" w14:paraId="41FAEF84" w14:textId="77777777" w:rsidTr="0000556D">
        <w:tc>
          <w:tcPr>
            <w:tcW w:w="901" w:type="dxa"/>
          </w:tcPr>
          <w:p w14:paraId="6080DED3" w14:textId="3FDADD23" w:rsidR="0061476B" w:rsidRPr="00F60500" w:rsidRDefault="0061476B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482</w:t>
            </w:r>
          </w:p>
        </w:tc>
        <w:tc>
          <w:tcPr>
            <w:tcW w:w="3831" w:type="dxa"/>
          </w:tcPr>
          <w:p w14:paraId="4AF14168" w14:textId="5237322B" w:rsidR="0061476B" w:rsidRPr="00F60500" w:rsidRDefault="00E5451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H. R.</w:t>
            </w:r>
          </w:p>
        </w:tc>
        <w:tc>
          <w:tcPr>
            <w:tcW w:w="2209" w:type="dxa"/>
          </w:tcPr>
          <w:p w14:paraId="24671D2E" w14:textId="2A8C8BCA" w:rsidR="0061476B" w:rsidRPr="00F60500" w:rsidRDefault="00E5451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22D744DB" w14:textId="6CDB9AFF" w:rsidR="0061476B" w:rsidRPr="00F60500" w:rsidRDefault="00E5451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07/05/2021</w:t>
            </w:r>
          </w:p>
        </w:tc>
        <w:tc>
          <w:tcPr>
            <w:tcW w:w="5953" w:type="dxa"/>
          </w:tcPr>
          <w:p w14:paraId="3779428D" w14:textId="3FD627F1" w:rsidR="0061476B" w:rsidRPr="00F60500" w:rsidRDefault="00E5451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708401</w:t>
            </w:r>
          </w:p>
        </w:tc>
      </w:tr>
      <w:tr w:rsidR="00F60500" w:rsidRPr="00F60500" w14:paraId="5ECD42B4" w14:textId="77777777" w:rsidTr="0000556D">
        <w:tc>
          <w:tcPr>
            <w:tcW w:w="901" w:type="dxa"/>
          </w:tcPr>
          <w:p w14:paraId="75DAB2B9" w14:textId="4A626A8C" w:rsidR="0061476B" w:rsidRPr="00F60500" w:rsidRDefault="0061476B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483</w:t>
            </w:r>
          </w:p>
        </w:tc>
        <w:tc>
          <w:tcPr>
            <w:tcW w:w="3831" w:type="dxa"/>
          </w:tcPr>
          <w:p w14:paraId="620752C6" w14:textId="15C71368" w:rsidR="0061476B" w:rsidRPr="00F60500" w:rsidRDefault="00E5451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M. S.</w:t>
            </w:r>
          </w:p>
        </w:tc>
        <w:tc>
          <w:tcPr>
            <w:tcW w:w="2209" w:type="dxa"/>
          </w:tcPr>
          <w:p w14:paraId="4DFF619A" w14:textId="114041DE" w:rsidR="0061476B" w:rsidRPr="00F60500" w:rsidRDefault="00E5451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59502B75" w14:textId="692BA741" w:rsidR="0061476B" w:rsidRPr="00F60500" w:rsidRDefault="00E5451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07/05/2021</w:t>
            </w:r>
          </w:p>
        </w:tc>
        <w:tc>
          <w:tcPr>
            <w:tcW w:w="5953" w:type="dxa"/>
          </w:tcPr>
          <w:p w14:paraId="73A01186" w14:textId="4ABC5F00" w:rsidR="0061476B" w:rsidRPr="00F60500" w:rsidRDefault="00E5451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706801</w:t>
            </w:r>
          </w:p>
        </w:tc>
      </w:tr>
      <w:tr w:rsidR="00F60500" w:rsidRPr="00F60500" w14:paraId="7991EBF7" w14:textId="77777777" w:rsidTr="0000556D">
        <w:tc>
          <w:tcPr>
            <w:tcW w:w="901" w:type="dxa"/>
          </w:tcPr>
          <w:p w14:paraId="5747EA83" w14:textId="3C9E46BD" w:rsidR="0061476B" w:rsidRPr="00F60500" w:rsidRDefault="0061476B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484</w:t>
            </w:r>
          </w:p>
        </w:tc>
        <w:tc>
          <w:tcPr>
            <w:tcW w:w="3831" w:type="dxa"/>
          </w:tcPr>
          <w:p w14:paraId="7CFC7987" w14:textId="37955C8A" w:rsidR="0061476B" w:rsidRPr="00F60500" w:rsidRDefault="00E5451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T. S. R.</w:t>
            </w:r>
          </w:p>
        </w:tc>
        <w:tc>
          <w:tcPr>
            <w:tcW w:w="2209" w:type="dxa"/>
          </w:tcPr>
          <w:p w14:paraId="7CCF3D5B" w14:textId="780BF64B" w:rsidR="0061476B" w:rsidRPr="00F60500" w:rsidRDefault="00E5451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3571BC14" w14:textId="7DF4851E" w:rsidR="0061476B" w:rsidRPr="00F60500" w:rsidRDefault="00E5451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07/05/2021</w:t>
            </w:r>
          </w:p>
        </w:tc>
        <w:tc>
          <w:tcPr>
            <w:tcW w:w="5953" w:type="dxa"/>
          </w:tcPr>
          <w:p w14:paraId="67491405" w14:textId="28A3C311" w:rsidR="0061476B" w:rsidRPr="00F60500" w:rsidRDefault="00E5451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700003</w:t>
            </w:r>
          </w:p>
        </w:tc>
      </w:tr>
      <w:tr w:rsidR="00F60500" w:rsidRPr="00F60500" w14:paraId="54CFA817" w14:textId="77777777" w:rsidTr="0000556D">
        <w:tc>
          <w:tcPr>
            <w:tcW w:w="901" w:type="dxa"/>
          </w:tcPr>
          <w:p w14:paraId="3AD1081B" w14:textId="1F0C9E3F" w:rsidR="0061476B" w:rsidRPr="00F60500" w:rsidRDefault="0061476B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485</w:t>
            </w:r>
          </w:p>
        </w:tc>
        <w:tc>
          <w:tcPr>
            <w:tcW w:w="3831" w:type="dxa"/>
          </w:tcPr>
          <w:p w14:paraId="0030D2E6" w14:textId="2D7F1DB2" w:rsidR="0061476B" w:rsidRPr="00F60500" w:rsidRDefault="00E5451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S. A.</w:t>
            </w:r>
          </w:p>
        </w:tc>
        <w:tc>
          <w:tcPr>
            <w:tcW w:w="2209" w:type="dxa"/>
          </w:tcPr>
          <w:p w14:paraId="6C1761EC" w14:textId="00A30A30" w:rsidR="0061476B" w:rsidRPr="00F60500" w:rsidRDefault="00E5451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5814868E" w14:textId="09CA82B9" w:rsidR="0061476B" w:rsidRPr="00F60500" w:rsidRDefault="00E5451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07/05/2021</w:t>
            </w:r>
          </w:p>
        </w:tc>
        <w:tc>
          <w:tcPr>
            <w:tcW w:w="5953" w:type="dxa"/>
          </w:tcPr>
          <w:p w14:paraId="267AEC80" w14:textId="390597EC" w:rsidR="0061476B" w:rsidRPr="00F60500" w:rsidRDefault="00E5451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704100</w:t>
            </w:r>
          </w:p>
        </w:tc>
      </w:tr>
      <w:tr w:rsidR="00F60500" w:rsidRPr="00F60500" w14:paraId="458F7AD5" w14:textId="77777777" w:rsidTr="0000556D">
        <w:tc>
          <w:tcPr>
            <w:tcW w:w="901" w:type="dxa"/>
          </w:tcPr>
          <w:p w14:paraId="0855BF8D" w14:textId="421FABB5" w:rsidR="0061476B" w:rsidRPr="00F60500" w:rsidRDefault="0061476B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lastRenderedPageBreak/>
              <w:t>486</w:t>
            </w:r>
          </w:p>
        </w:tc>
        <w:tc>
          <w:tcPr>
            <w:tcW w:w="3831" w:type="dxa"/>
          </w:tcPr>
          <w:p w14:paraId="5CA229AF" w14:textId="30521AB0" w:rsidR="0061476B" w:rsidRPr="00F60500" w:rsidRDefault="00E5451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D. A.</w:t>
            </w:r>
          </w:p>
        </w:tc>
        <w:tc>
          <w:tcPr>
            <w:tcW w:w="2209" w:type="dxa"/>
          </w:tcPr>
          <w:p w14:paraId="542617E2" w14:textId="58D696F2" w:rsidR="0061476B" w:rsidRPr="00F60500" w:rsidRDefault="00E5451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546F15DD" w14:textId="3B69A6EB" w:rsidR="0061476B" w:rsidRPr="00F60500" w:rsidRDefault="00E5451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07/05/2021</w:t>
            </w:r>
          </w:p>
        </w:tc>
        <w:tc>
          <w:tcPr>
            <w:tcW w:w="5953" w:type="dxa"/>
          </w:tcPr>
          <w:p w14:paraId="44A6942E" w14:textId="5F355984" w:rsidR="0061476B" w:rsidRPr="00F60500" w:rsidRDefault="00E5451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700804</w:t>
            </w:r>
          </w:p>
        </w:tc>
      </w:tr>
      <w:tr w:rsidR="00F60500" w:rsidRPr="00F60500" w14:paraId="59A4AF93" w14:textId="77777777" w:rsidTr="0000556D">
        <w:tc>
          <w:tcPr>
            <w:tcW w:w="901" w:type="dxa"/>
          </w:tcPr>
          <w:p w14:paraId="1DA0219F" w14:textId="540B09E8" w:rsidR="0061476B" w:rsidRPr="00F60500" w:rsidRDefault="0061476B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487</w:t>
            </w:r>
          </w:p>
        </w:tc>
        <w:tc>
          <w:tcPr>
            <w:tcW w:w="3831" w:type="dxa"/>
          </w:tcPr>
          <w:p w14:paraId="23369D57" w14:textId="1CB7F61F" w:rsidR="0061476B" w:rsidRPr="00F60500" w:rsidRDefault="00E5451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V. P.</w:t>
            </w:r>
          </w:p>
        </w:tc>
        <w:tc>
          <w:tcPr>
            <w:tcW w:w="2209" w:type="dxa"/>
          </w:tcPr>
          <w:p w14:paraId="013EDE83" w14:textId="5869BC95" w:rsidR="0061476B" w:rsidRPr="00F60500" w:rsidRDefault="00E5451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63EAFB23" w14:textId="6B74783E" w:rsidR="0061476B" w:rsidRPr="00F60500" w:rsidRDefault="00E5451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07/05/2021</w:t>
            </w:r>
          </w:p>
        </w:tc>
        <w:tc>
          <w:tcPr>
            <w:tcW w:w="5953" w:type="dxa"/>
          </w:tcPr>
          <w:p w14:paraId="48B16CB8" w14:textId="6E35D3BD" w:rsidR="0061476B" w:rsidRPr="00F60500" w:rsidRDefault="00E5451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706502</w:t>
            </w:r>
          </w:p>
        </w:tc>
      </w:tr>
      <w:tr w:rsidR="00F60500" w:rsidRPr="00F60500" w14:paraId="0E6E918B" w14:textId="77777777" w:rsidTr="0000556D">
        <w:tc>
          <w:tcPr>
            <w:tcW w:w="901" w:type="dxa"/>
          </w:tcPr>
          <w:p w14:paraId="627E8814" w14:textId="4687EA3D" w:rsidR="0061476B" w:rsidRPr="00F60500" w:rsidRDefault="0061476B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488</w:t>
            </w:r>
          </w:p>
        </w:tc>
        <w:tc>
          <w:tcPr>
            <w:tcW w:w="3831" w:type="dxa"/>
          </w:tcPr>
          <w:p w14:paraId="2B376466" w14:textId="12031503" w:rsidR="0061476B" w:rsidRPr="00F60500" w:rsidRDefault="00BA417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A. G. A. L.</w:t>
            </w:r>
          </w:p>
        </w:tc>
        <w:tc>
          <w:tcPr>
            <w:tcW w:w="2209" w:type="dxa"/>
          </w:tcPr>
          <w:p w14:paraId="07135D92" w14:textId="1B49D535" w:rsidR="0061476B" w:rsidRPr="00F60500" w:rsidRDefault="00BA417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0CF96C94" w14:textId="7A84FFCF" w:rsidR="0061476B" w:rsidRPr="00F60500" w:rsidRDefault="00BA417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07/05/2021</w:t>
            </w:r>
          </w:p>
        </w:tc>
        <w:tc>
          <w:tcPr>
            <w:tcW w:w="5953" w:type="dxa"/>
          </w:tcPr>
          <w:p w14:paraId="57C728A1" w14:textId="5B5692D2" w:rsidR="0061476B" w:rsidRPr="00F60500" w:rsidRDefault="00BA417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700604</w:t>
            </w:r>
          </w:p>
        </w:tc>
      </w:tr>
      <w:tr w:rsidR="00F60500" w:rsidRPr="00F60500" w14:paraId="500CEF99" w14:textId="77777777" w:rsidTr="0000556D">
        <w:tc>
          <w:tcPr>
            <w:tcW w:w="901" w:type="dxa"/>
          </w:tcPr>
          <w:p w14:paraId="4E325BE7" w14:textId="093F6B3B" w:rsidR="0061476B" w:rsidRPr="00F60500" w:rsidRDefault="00E5451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489</w:t>
            </w:r>
          </w:p>
        </w:tc>
        <w:tc>
          <w:tcPr>
            <w:tcW w:w="3831" w:type="dxa"/>
          </w:tcPr>
          <w:p w14:paraId="7CFC7BF7" w14:textId="234B6E6A" w:rsidR="0061476B" w:rsidRPr="00F60500" w:rsidRDefault="00BA417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O. A. L.</w:t>
            </w:r>
          </w:p>
        </w:tc>
        <w:tc>
          <w:tcPr>
            <w:tcW w:w="2209" w:type="dxa"/>
          </w:tcPr>
          <w:p w14:paraId="7D2CA4C5" w14:textId="1FD7901B" w:rsidR="0061476B" w:rsidRPr="00F60500" w:rsidRDefault="00BA417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34BA0517" w14:textId="2BC02D1B" w:rsidR="0061476B" w:rsidRPr="00F60500" w:rsidRDefault="00BA417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07/05/2021</w:t>
            </w:r>
          </w:p>
        </w:tc>
        <w:tc>
          <w:tcPr>
            <w:tcW w:w="5953" w:type="dxa"/>
          </w:tcPr>
          <w:p w14:paraId="5F621001" w14:textId="068F41B9" w:rsidR="0061476B" w:rsidRPr="00F60500" w:rsidRDefault="00BA417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702909</w:t>
            </w:r>
          </w:p>
        </w:tc>
      </w:tr>
      <w:tr w:rsidR="00F60500" w:rsidRPr="00F60500" w14:paraId="06B9006C" w14:textId="77777777" w:rsidTr="0000556D">
        <w:tc>
          <w:tcPr>
            <w:tcW w:w="901" w:type="dxa"/>
          </w:tcPr>
          <w:p w14:paraId="09046671" w14:textId="61015CF2" w:rsidR="0061476B" w:rsidRPr="00F60500" w:rsidRDefault="00E5451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490</w:t>
            </w:r>
          </w:p>
        </w:tc>
        <w:tc>
          <w:tcPr>
            <w:tcW w:w="3831" w:type="dxa"/>
          </w:tcPr>
          <w:p w14:paraId="08DABA92" w14:textId="40D912AD" w:rsidR="0061476B" w:rsidRPr="00F60500" w:rsidRDefault="00BA417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A. A.</w:t>
            </w:r>
          </w:p>
        </w:tc>
        <w:tc>
          <w:tcPr>
            <w:tcW w:w="2209" w:type="dxa"/>
          </w:tcPr>
          <w:p w14:paraId="4A3436E3" w14:textId="62AE40BA" w:rsidR="0061476B" w:rsidRPr="00F60500" w:rsidRDefault="00BA417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502A7B5E" w14:textId="51F5FD28" w:rsidR="0061476B" w:rsidRPr="00F60500" w:rsidRDefault="00BA417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07/05/2021</w:t>
            </w:r>
          </w:p>
        </w:tc>
        <w:tc>
          <w:tcPr>
            <w:tcW w:w="5953" w:type="dxa"/>
          </w:tcPr>
          <w:p w14:paraId="08CB9FAA" w14:textId="64FDBC59" w:rsidR="0061476B" w:rsidRPr="00F60500" w:rsidRDefault="00BA417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704202</w:t>
            </w:r>
          </w:p>
        </w:tc>
      </w:tr>
      <w:tr w:rsidR="00F60500" w:rsidRPr="00F60500" w14:paraId="5700224E" w14:textId="77777777" w:rsidTr="0000556D">
        <w:tc>
          <w:tcPr>
            <w:tcW w:w="901" w:type="dxa"/>
          </w:tcPr>
          <w:p w14:paraId="2B8B8CC2" w14:textId="0C5797B1" w:rsidR="0061476B" w:rsidRPr="00F60500" w:rsidRDefault="00E5451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491</w:t>
            </w:r>
          </w:p>
        </w:tc>
        <w:tc>
          <w:tcPr>
            <w:tcW w:w="3831" w:type="dxa"/>
          </w:tcPr>
          <w:p w14:paraId="23A3C253" w14:textId="752F93D8" w:rsidR="0061476B" w:rsidRPr="00F60500" w:rsidRDefault="00BA417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W. A. A.</w:t>
            </w:r>
          </w:p>
        </w:tc>
        <w:tc>
          <w:tcPr>
            <w:tcW w:w="2209" w:type="dxa"/>
          </w:tcPr>
          <w:p w14:paraId="5C62A771" w14:textId="3D47CCCA" w:rsidR="0061476B" w:rsidRPr="00F60500" w:rsidRDefault="00BA417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4FBE8A38" w14:textId="06883D06" w:rsidR="0061476B" w:rsidRPr="00F60500" w:rsidRDefault="00BA417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07/05/2021</w:t>
            </w:r>
          </w:p>
        </w:tc>
        <w:tc>
          <w:tcPr>
            <w:tcW w:w="5953" w:type="dxa"/>
          </w:tcPr>
          <w:p w14:paraId="5BC95CF6" w14:textId="3399C847" w:rsidR="0061476B" w:rsidRPr="00F60500" w:rsidRDefault="00BA417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705801</w:t>
            </w:r>
          </w:p>
        </w:tc>
      </w:tr>
      <w:tr w:rsidR="00F60500" w:rsidRPr="00F60500" w14:paraId="1BC39885" w14:textId="77777777" w:rsidTr="0000556D">
        <w:tc>
          <w:tcPr>
            <w:tcW w:w="901" w:type="dxa"/>
          </w:tcPr>
          <w:p w14:paraId="79CC1B5F" w14:textId="17632ABC" w:rsidR="0061476B" w:rsidRPr="00F60500" w:rsidRDefault="00E5451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492</w:t>
            </w:r>
          </w:p>
        </w:tc>
        <w:tc>
          <w:tcPr>
            <w:tcW w:w="3831" w:type="dxa"/>
          </w:tcPr>
          <w:p w14:paraId="2643124F" w14:textId="2DA50F01" w:rsidR="0061476B" w:rsidRPr="00F60500" w:rsidRDefault="00BA417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D. M. W.</w:t>
            </w:r>
          </w:p>
        </w:tc>
        <w:tc>
          <w:tcPr>
            <w:tcW w:w="2209" w:type="dxa"/>
          </w:tcPr>
          <w:p w14:paraId="762231D8" w14:textId="303D7095" w:rsidR="0061476B" w:rsidRPr="00F60500" w:rsidRDefault="00BA417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18DF20CF" w14:textId="4014C817" w:rsidR="0061476B" w:rsidRPr="00F60500" w:rsidRDefault="00BA417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07/05/2021</w:t>
            </w:r>
          </w:p>
        </w:tc>
        <w:tc>
          <w:tcPr>
            <w:tcW w:w="5953" w:type="dxa"/>
          </w:tcPr>
          <w:p w14:paraId="42FA6A0F" w14:textId="784CEA87" w:rsidR="0061476B" w:rsidRPr="00F60500" w:rsidRDefault="00BA417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706207</w:t>
            </w:r>
          </w:p>
        </w:tc>
      </w:tr>
      <w:tr w:rsidR="00F60500" w:rsidRPr="00F60500" w14:paraId="4EB517FD" w14:textId="77777777" w:rsidTr="0000556D">
        <w:tc>
          <w:tcPr>
            <w:tcW w:w="901" w:type="dxa"/>
          </w:tcPr>
          <w:p w14:paraId="4F7BB534" w14:textId="526B2212" w:rsidR="0061476B" w:rsidRPr="00F60500" w:rsidRDefault="00E5451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493</w:t>
            </w:r>
          </w:p>
        </w:tc>
        <w:tc>
          <w:tcPr>
            <w:tcW w:w="3831" w:type="dxa"/>
          </w:tcPr>
          <w:p w14:paraId="57E3723E" w14:textId="39CE2485" w:rsidR="0061476B" w:rsidRPr="00F60500" w:rsidRDefault="00BA417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R.</w:t>
            </w:r>
          </w:p>
        </w:tc>
        <w:tc>
          <w:tcPr>
            <w:tcW w:w="2209" w:type="dxa"/>
          </w:tcPr>
          <w:p w14:paraId="4BA29302" w14:textId="345BD650" w:rsidR="0061476B" w:rsidRPr="00F60500" w:rsidRDefault="00BA417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36EE8F71" w14:textId="4239864A" w:rsidR="0061476B" w:rsidRPr="00F60500" w:rsidRDefault="00BA417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07/05/2021</w:t>
            </w:r>
          </w:p>
        </w:tc>
        <w:tc>
          <w:tcPr>
            <w:tcW w:w="5953" w:type="dxa"/>
          </w:tcPr>
          <w:p w14:paraId="7901A21C" w14:textId="33E1ACCF" w:rsidR="0061476B" w:rsidRPr="00F60500" w:rsidRDefault="00BA417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706808</w:t>
            </w:r>
          </w:p>
        </w:tc>
      </w:tr>
      <w:tr w:rsidR="00F60500" w:rsidRPr="00F60500" w14:paraId="78FB7B74" w14:textId="77777777" w:rsidTr="0000556D">
        <w:tc>
          <w:tcPr>
            <w:tcW w:w="901" w:type="dxa"/>
          </w:tcPr>
          <w:p w14:paraId="62C8607B" w14:textId="7306FA15" w:rsidR="0061476B" w:rsidRPr="00F60500" w:rsidRDefault="00E5451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494</w:t>
            </w:r>
          </w:p>
        </w:tc>
        <w:tc>
          <w:tcPr>
            <w:tcW w:w="3831" w:type="dxa"/>
          </w:tcPr>
          <w:p w14:paraId="3C2A3530" w14:textId="73AF5890" w:rsidR="0061476B" w:rsidRPr="00F60500" w:rsidRDefault="00BA417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A. R.</w:t>
            </w:r>
          </w:p>
        </w:tc>
        <w:tc>
          <w:tcPr>
            <w:tcW w:w="2209" w:type="dxa"/>
          </w:tcPr>
          <w:p w14:paraId="3A47387F" w14:textId="28E58493" w:rsidR="0061476B" w:rsidRPr="00F60500" w:rsidRDefault="00BA417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594F339B" w14:textId="081BC36A" w:rsidR="0061476B" w:rsidRPr="00F60500" w:rsidRDefault="00BA417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07/05/2021</w:t>
            </w:r>
          </w:p>
        </w:tc>
        <w:tc>
          <w:tcPr>
            <w:tcW w:w="5953" w:type="dxa"/>
          </w:tcPr>
          <w:p w14:paraId="4E7BA87C" w14:textId="2C245BFA" w:rsidR="0061476B" w:rsidRPr="00F60500" w:rsidRDefault="00BA417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705004</w:t>
            </w:r>
          </w:p>
        </w:tc>
      </w:tr>
      <w:tr w:rsidR="00F60500" w:rsidRPr="00F60500" w14:paraId="05B31350" w14:textId="77777777" w:rsidTr="0000556D">
        <w:tc>
          <w:tcPr>
            <w:tcW w:w="901" w:type="dxa"/>
          </w:tcPr>
          <w:p w14:paraId="2BB5FCCC" w14:textId="6DB4E6E5" w:rsidR="0061476B" w:rsidRPr="00F60500" w:rsidRDefault="00E5451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495</w:t>
            </w:r>
          </w:p>
        </w:tc>
        <w:tc>
          <w:tcPr>
            <w:tcW w:w="3831" w:type="dxa"/>
          </w:tcPr>
          <w:p w14:paraId="7FAFF3E6" w14:textId="09E94E94" w:rsidR="0061476B" w:rsidRPr="00F60500" w:rsidRDefault="00BA417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V. M. S.</w:t>
            </w:r>
          </w:p>
        </w:tc>
        <w:tc>
          <w:tcPr>
            <w:tcW w:w="2209" w:type="dxa"/>
          </w:tcPr>
          <w:p w14:paraId="1C2CBDEF" w14:textId="5678458D" w:rsidR="0061476B" w:rsidRPr="00F60500" w:rsidRDefault="00BA417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7B7F4B91" w14:textId="5F111E7E" w:rsidR="0061476B" w:rsidRPr="00F60500" w:rsidRDefault="00BA417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07/05/2021</w:t>
            </w:r>
          </w:p>
        </w:tc>
        <w:tc>
          <w:tcPr>
            <w:tcW w:w="5953" w:type="dxa"/>
          </w:tcPr>
          <w:p w14:paraId="5D830065" w14:textId="2ECBB3AC" w:rsidR="0061476B" w:rsidRPr="00F60500" w:rsidRDefault="00BA417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700504</w:t>
            </w:r>
          </w:p>
        </w:tc>
      </w:tr>
      <w:tr w:rsidR="00F60500" w:rsidRPr="00F60500" w14:paraId="37949B94" w14:textId="77777777" w:rsidTr="0000556D">
        <w:tc>
          <w:tcPr>
            <w:tcW w:w="901" w:type="dxa"/>
          </w:tcPr>
          <w:p w14:paraId="176E5DEF" w14:textId="500AD55A" w:rsidR="0061476B" w:rsidRPr="00F60500" w:rsidRDefault="00E5451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496</w:t>
            </w:r>
          </w:p>
        </w:tc>
        <w:tc>
          <w:tcPr>
            <w:tcW w:w="3831" w:type="dxa"/>
          </w:tcPr>
          <w:p w14:paraId="00165EB0" w14:textId="57B8968A" w:rsidR="0061476B" w:rsidRPr="00F60500" w:rsidRDefault="00BA417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M. S.</w:t>
            </w:r>
          </w:p>
        </w:tc>
        <w:tc>
          <w:tcPr>
            <w:tcW w:w="2209" w:type="dxa"/>
          </w:tcPr>
          <w:p w14:paraId="753B36A3" w14:textId="5F7409CB" w:rsidR="0061476B" w:rsidRPr="00F60500" w:rsidRDefault="00BA417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7BAC0DF6" w14:textId="01A88C8A" w:rsidR="0061476B" w:rsidRPr="00F60500" w:rsidRDefault="00BA417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07/05/2021</w:t>
            </w:r>
          </w:p>
        </w:tc>
        <w:tc>
          <w:tcPr>
            <w:tcW w:w="5953" w:type="dxa"/>
          </w:tcPr>
          <w:p w14:paraId="12A0A2DC" w14:textId="3A242ACD" w:rsidR="0061476B" w:rsidRPr="00F60500" w:rsidRDefault="00BA417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704801</w:t>
            </w:r>
          </w:p>
        </w:tc>
      </w:tr>
      <w:tr w:rsidR="00F60500" w:rsidRPr="00F60500" w14:paraId="664BEC50" w14:textId="77777777" w:rsidTr="0000556D">
        <w:tc>
          <w:tcPr>
            <w:tcW w:w="901" w:type="dxa"/>
          </w:tcPr>
          <w:p w14:paraId="19DF5DDB" w14:textId="4AA7C8C4" w:rsidR="0061476B" w:rsidRPr="00F60500" w:rsidRDefault="00E5451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497</w:t>
            </w:r>
          </w:p>
        </w:tc>
        <w:tc>
          <w:tcPr>
            <w:tcW w:w="3831" w:type="dxa"/>
          </w:tcPr>
          <w:p w14:paraId="29205411" w14:textId="188ADBCF" w:rsidR="0061476B" w:rsidRPr="00F60500" w:rsidRDefault="00BA417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P. S.</w:t>
            </w:r>
          </w:p>
        </w:tc>
        <w:tc>
          <w:tcPr>
            <w:tcW w:w="2209" w:type="dxa"/>
          </w:tcPr>
          <w:p w14:paraId="5845E688" w14:textId="221F5145" w:rsidR="0061476B" w:rsidRPr="00F60500" w:rsidRDefault="00BA417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0CA9C324" w14:textId="267D78F8" w:rsidR="0061476B" w:rsidRPr="00F60500" w:rsidRDefault="00BA417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07/05/2021</w:t>
            </w:r>
          </w:p>
        </w:tc>
        <w:tc>
          <w:tcPr>
            <w:tcW w:w="5953" w:type="dxa"/>
          </w:tcPr>
          <w:p w14:paraId="67B0020F" w14:textId="36967EB6" w:rsidR="0061476B" w:rsidRPr="00F60500" w:rsidRDefault="00BA417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700002</w:t>
            </w:r>
          </w:p>
        </w:tc>
      </w:tr>
      <w:tr w:rsidR="00F60500" w:rsidRPr="00F60500" w14:paraId="3288F465" w14:textId="77777777" w:rsidTr="0000556D">
        <w:tc>
          <w:tcPr>
            <w:tcW w:w="901" w:type="dxa"/>
          </w:tcPr>
          <w:p w14:paraId="54FF1A98" w14:textId="21CDF6B3" w:rsidR="0061476B" w:rsidRPr="00F60500" w:rsidRDefault="00E5451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498</w:t>
            </w:r>
          </w:p>
        </w:tc>
        <w:tc>
          <w:tcPr>
            <w:tcW w:w="3831" w:type="dxa"/>
          </w:tcPr>
          <w:p w14:paraId="59AC2B1C" w14:textId="4687E3EF" w:rsidR="0061476B" w:rsidRPr="00F60500" w:rsidRDefault="00BA417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E. S.</w:t>
            </w:r>
          </w:p>
        </w:tc>
        <w:tc>
          <w:tcPr>
            <w:tcW w:w="2209" w:type="dxa"/>
          </w:tcPr>
          <w:p w14:paraId="3CFEAE9C" w14:textId="66401D2A" w:rsidR="0061476B" w:rsidRPr="00F60500" w:rsidRDefault="00BA417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117D5D8F" w14:textId="44ABD030" w:rsidR="0061476B" w:rsidRPr="00F60500" w:rsidRDefault="00BA417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07/05/2021</w:t>
            </w:r>
          </w:p>
        </w:tc>
        <w:tc>
          <w:tcPr>
            <w:tcW w:w="5953" w:type="dxa"/>
          </w:tcPr>
          <w:p w14:paraId="117AE3FC" w14:textId="0E5EABEA" w:rsidR="0061476B" w:rsidRPr="00F60500" w:rsidRDefault="00BA417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707601</w:t>
            </w:r>
          </w:p>
        </w:tc>
      </w:tr>
      <w:tr w:rsidR="00F60500" w:rsidRPr="00F60500" w14:paraId="5AE49790" w14:textId="77777777" w:rsidTr="0000556D">
        <w:tc>
          <w:tcPr>
            <w:tcW w:w="901" w:type="dxa"/>
          </w:tcPr>
          <w:p w14:paraId="0EB25CF4" w14:textId="757DEF4A" w:rsidR="0061476B" w:rsidRPr="00F60500" w:rsidRDefault="00E5451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499</w:t>
            </w:r>
          </w:p>
        </w:tc>
        <w:tc>
          <w:tcPr>
            <w:tcW w:w="3831" w:type="dxa"/>
          </w:tcPr>
          <w:p w14:paraId="6BA4B822" w14:textId="60F5E7C1" w:rsidR="0061476B" w:rsidRPr="00F60500" w:rsidRDefault="00BA417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V. L. S.</w:t>
            </w:r>
          </w:p>
        </w:tc>
        <w:tc>
          <w:tcPr>
            <w:tcW w:w="2209" w:type="dxa"/>
          </w:tcPr>
          <w:p w14:paraId="2938D2BC" w14:textId="54C8B659" w:rsidR="0061476B" w:rsidRPr="00F60500" w:rsidRDefault="00BA417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03F93CCF" w14:textId="33084901" w:rsidR="0061476B" w:rsidRPr="00F60500" w:rsidRDefault="00BA417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07/05/2021</w:t>
            </w:r>
          </w:p>
        </w:tc>
        <w:tc>
          <w:tcPr>
            <w:tcW w:w="5953" w:type="dxa"/>
          </w:tcPr>
          <w:p w14:paraId="0B9E81C2" w14:textId="5FE56894" w:rsidR="0061476B" w:rsidRPr="00F60500" w:rsidRDefault="00BA417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706703</w:t>
            </w:r>
          </w:p>
        </w:tc>
      </w:tr>
      <w:tr w:rsidR="00F60500" w:rsidRPr="00F60500" w14:paraId="655FFD84" w14:textId="77777777" w:rsidTr="0000556D">
        <w:tc>
          <w:tcPr>
            <w:tcW w:w="901" w:type="dxa"/>
          </w:tcPr>
          <w:p w14:paraId="123919AD" w14:textId="7B51E7E9" w:rsidR="0061476B" w:rsidRPr="00F60500" w:rsidRDefault="00E5451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500</w:t>
            </w:r>
          </w:p>
        </w:tc>
        <w:tc>
          <w:tcPr>
            <w:tcW w:w="3831" w:type="dxa"/>
          </w:tcPr>
          <w:p w14:paraId="339AB626" w14:textId="7EE9DEF6" w:rsidR="0061476B" w:rsidRPr="00F60500" w:rsidRDefault="00BA417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J. S.</w:t>
            </w:r>
          </w:p>
        </w:tc>
        <w:tc>
          <w:tcPr>
            <w:tcW w:w="2209" w:type="dxa"/>
          </w:tcPr>
          <w:p w14:paraId="514AA167" w14:textId="6D1B8477" w:rsidR="0061476B" w:rsidRPr="00F60500" w:rsidRDefault="00BA417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371EBED7" w14:textId="53B5C83C" w:rsidR="0061476B" w:rsidRPr="00F60500" w:rsidRDefault="00BA417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07/05/2021</w:t>
            </w:r>
          </w:p>
        </w:tc>
        <w:tc>
          <w:tcPr>
            <w:tcW w:w="5953" w:type="dxa"/>
          </w:tcPr>
          <w:p w14:paraId="318C1074" w14:textId="7FCF7B23" w:rsidR="0061476B" w:rsidRPr="00F60500" w:rsidRDefault="00BA417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706406</w:t>
            </w:r>
          </w:p>
        </w:tc>
      </w:tr>
      <w:tr w:rsidR="00F60500" w:rsidRPr="00F60500" w14:paraId="3A4D6005" w14:textId="77777777" w:rsidTr="0000556D">
        <w:tc>
          <w:tcPr>
            <w:tcW w:w="901" w:type="dxa"/>
          </w:tcPr>
          <w:p w14:paraId="140EF8DF" w14:textId="103AC391" w:rsidR="0061476B" w:rsidRPr="00F60500" w:rsidRDefault="00E5451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501</w:t>
            </w:r>
          </w:p>
        </w:tc>
        <w:tc>
          <w:tcPr>
            <w:tcW w:w="3831" w:type="dxa"/>
          </w:tcPr>
          <w:p w14:paraId="1D6E4C12" w14:textId="55B3E9A5" w:rsidR="0061476B" w:rsidRPr="00F60500" w:rsidRDefault="00BA417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A. T.</w:t>
            </w:r>
          </w:p>
        </w:tc>
        <w:tc>
          <w:tcPr>
            <w:tcW w:w="2209" w:type="dxa"/>
          </w:tcPr>
          <w:p w14:paraId="2B6905D6" w14:textId="72174990" w:rsidR="0061476B" w:rsidRPr="00F60500" w:rsidRDefault="00BA417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7711BE87" w14:textId="026E055D" w:rsidR="0061476B" w:rsidRPr="00F60500" w:rsidRDefault="00BA417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07/05/2021</w:t>
            </w:r>
          </w:p>
        </w:tc>
        <w:tc>
          <w:tcPr>
            <w:tcW w:w="5953" w:type="dxa"/>
          </w:tcPr>
          <w:p w14:paraId="7EC72E6F" w14:textId="51D07190" w:rsidR="0061476B" w:rsidRPr="00F60500" w:rsidRDefault="00BA417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707604</w:t>
            </w:r>
          </w:p>
        </w:tc>
      </w:tr>
      <w:tr w:rsidR="00F60500" w:rsidRPr="00F60500" w14:paraId="1F6F7DBE" w14:textId="77777777" w:rsidTr="0000556D">
        <w:tc>
          <w:tcPr>
            <w:tcW w:w="901" w:type="dxa"/>
          </w:tcPr>
          <w:p w14:paraId="5A8107FC" w14:textId="396D5723" w:rsidR="0061476B" w:rsidRPr="00F60500" w:rsidRDefault="00E5451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502</w:t>
            </w:r>
          </w:p>
        </w:tc>
        <w:tc>
          <w:tcPr>
            <w:tcW w:w="3831" w:type="dxa"/>
          </w:tcPr>
          <w:p w14:paraId="231C228B" w14:textId="44A184AB" w:rsidR="0061476B" w:rsidRPr="00F60500" w:rsidRDefault="00BA417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S. J. R.</w:t>
            </w:r>
          </w:p>
        </w:tc>
        <w:tc>
          <w:tcPr>
            <w:tcW w:w="2209" w:type="dxa"/>
          </w:tcPr>
          <w:p w14:paraId="0965F9BA" w14:textId="036B7F6C" w:rsidR="0061476B" w:rsidRPr="00F60500" w:rsidRDefault="00BA417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282A1622" w14:textId="4E0409E8" w:rsidR="0061476B" w:rsidRPr="00F60500" w:rsidRDefault="00BA417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07/05/2021</w:t>
            </w:r>
          </w:p>
        </w:tc>
        <w:tc>
          <w:tcPr>
            <w:tcW w:w="5953" w:type="dxa"/>
          </w:tcPr>
          <w:p w14:paraId="719FEDB7" w14:textId="0BFCE18D" w:rsidR="0061476B" w:rsidRPr="00F60500" w:rsidRDefault="00BA417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702009</w:t>
            </w:r>
          </w:p>
        </w:tc>
      </w:tr>
      <w:tr w:rsidR="00F60500" w:rsidRPr="00F60500" w14:paraId="2CFF715B" w14:textId="77777777" w:rsidTr="0000556D">
        <w:tc>
          <w:tcPr>
            <w:tcW w:w="901" w:type="dxa"/>
          </w:tcPr>
          <w:p w14:paraId="7380F1B7" w14:textId="32B49BCE" w:rsidR="0061476B" w:rsidRPr="00F60500" w:rsidRDefault="00E5451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503</w:t>
            </w:r>
          </w:p>
        </w:tc>
        <w:tc>
          <w:tcPr>
            <w:tcW w:w="3831" w:type="dxa"/>
          </w:tcPr>
          <w:p w14:paraId="34C5EC32" w14:textId="531C86FC" w:rsidR="0061476B" w:rsidRPr="00F60500" w:rsidRDefault="00CA70B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B.</w:t>
            </w:r>
          </w:p>
        </w:tc>
        <w:tc>
          <w:tcPr>
            <w:tcW w:w="2209" w:type="dxa"/>
          </w:tcPr>
          <w:p w14:paraId="2803179A" w14:textId="087353B5" w:rsidR="0061476B" w:rsidRPr="00F60500" w:rsidRDefault="00CA70B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19AD35D5" w14:textId="4B5EF848" w:rsidR="0061476B" w:rsidRPr="00F60500" w:rsidRDefault="00CA70B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12/05/2021</w:t>
            </w:r>
          </w:p>
        </w:tc>
        <w:tc>
          <w:tcPr>
            <w:tcW w:w="5953" w:type="dxa"/>
          </w:tcPr>
          <w:p w14:paraId="24F6D96A" w14:textId="1567BE79" w:rsidR="0061476B" w:rsidRPr="00F60500" w:rsidRDefault="00CA70B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702100</w:t>
            </w:r>
          </w:p>
        </w:tc>
      </w:tr>
      <w:tr w:rsidR="00F60500" w:rsidRPr="00F60500" w14:paraId="5CF68D9D" w14:textId="77777777" w:rsidTr="0000556D">
        <w:tc>
          <w:tcPr>
            <w:tcW w:w="901" w:type="dxa"/>
          </w:tcPr>
          <w:p w14:paraId="4044B6E8" w14:textId="55C9E941" w:rsidR="0061476B" w:rsidRPr="00F60500" w:rsidRDefault="00E5451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504</w:t>
            </w:r>
          </w:p>
        </w:tc>
        <w:tc>
          <w:tcPr>
            <w:tcW w:w="3831" w:type="dxa"/>
          </w:tcPr>
          <w:p w14:paraId="2729B933" w14:textId="4802D30A" w:rsidR="0061476B" w:rsidRPr="00F60500" w:rsidRDefault="00CA70B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C. P.</w:t>
            </w:r>
          </w:p>
        </w:tc>
        <w:tc>
          <w:tcPr>
            <w:tcW w:w="2209" w:type="dxa"/>
          </w:tcPr>
          <w:p w14:paraId="06B2A7FB" w14:textId="2F67117B" w:rsidR="0061476B" w:rsidRPr="00F60500" w:rsidRDefault="00CA70B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0EE3027B" w14:textId="20167646" w:rsidR="0061476B" w:rsidRPr="00F60500" w:rsidRDefault="00CA70B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18/05/2021</w:t>
            </w:r>
          </w:p>
        </w:tc>
        <w:tc>
          <w:tcPr>
            <w:tcW w:w="5953" w:type="dxa"/>
          </w:tcPr>
          <w:p w14:paraId="35E2E84C" w14:textId="18C42610" w:rsidR="0061476B" w:rsidRPr="00F60500" w:rsidRDefault="00CA70B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704008</w:t>
            </w:r>
          </w:p>
        </w:tc>
      </w:tr>
      <w:tr w:rsidR="00F60500" w:rsidRPr="00F60500" w14:paraId="7D89BCE3" w14:textId="77777777" w:rsidTr="0000556D">
        <w:tc>
          <w:tcPr>
            <w:tcW w:w="901" w:type="dxa"/>
          </w:tcPr>
          <w:p w14:paraId="1722BE3A" w14:textId="3E063E07" w:rsidR="0061476B" w:rsidRPr="00F60500" w:rsidRDefault="00E5451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505</w:t>
            </w:r>
          </w:p>
        </w:tc>
        <w:tc>
          <w:tcPr>
            <w:tcW w:w="3831" w:type="dxa"/>
          </w:tcPr>
          <w:p w14:paraId="2AE88659" w14:textId="37F4E3FE" w:rsidR="0061476B" w:rsidRPr="00F60500" w:rsidRDefault="00CA70B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N. A. L.</w:t>
            </w:r>
          </w:p>
        </w:tc>
        <w:tc>
          <w:tcPr>
            <w:tcW w:w="2209" w:type="dxa"/>
          </w:tcPr>
          <w:p w14:paraId="3576BE8D" w14:textId="48DB593F" w:rsidR="0061476B" w:rsidRPr="00F60500" w:rsidRDefault="00CA70B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2779063C" w14:textId="21FB94CA" w:rsidR="0061476B" w:rsidRPr="00F60500" w:rsidRDefault="00CA70B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12/05/2021</w:t>
            </w:r>
          </w:p>
        </w:tc>
        <w:tc>
          <w:tcPr>
            <w:tcW w:w="5953" w:type="dxa"/>
          </w:tcPr>
          <w:p w14:paraId="68F0EB8F" w14:textId="4B87C720" w:rsidR="0061476B" w:rsidRPr="00F60500" w:rsidRDefault="00CA70B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709201</w:t>
            </w:r>
          </w:p>
        </w:tc>
      </w:tr>
      <w:tr w:rsidR="00F60500" w:rsidRPr="00F60500" w14:paraId="69B65508" w14:textId="77777777" w:rsidTr="0000556D">
        <w:tc>
          <w:tcPr>
            <w:tcW w:w="901" w:type="dxa"/>
          </w:tcPr>
          <w:p w14:paraId="0FC5B2DB" w14:textId="10865D1A" w:rsidR="0061476B" w:rsidRPr="00F60500" w:rsidRDefault="00E5451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506</w:t>
            </w:r>
          </w:p>
        </w:tc>
        <w:tc>
          <w:tcPr>
            <w:tcW w:w="3831" w:type="dxa"/>
          </w:tcPr>
          <w:p w14:paraId="2E6B41EB" w14:textId="5AD9C3EC" w:rsidR="0061476B" w:rsidRPr="00F60500" w:rsidRDefault="00CA70B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R.</w:t>
            </w:r>
          </w:p>
        </w:tc>
        <w:tc>
          <w:tcPr>
            <w:tcW w:w="2209" w:type="dxa"/>
          </w:tcPr>
          <w:p w14:paraId="63CC9D59" w14:textId="6F3E2486" w:rsidR="0061476B" w:rsidRPr="00F60500" w:rsidRDefault="00CA70B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3BBD5C63" w14:textId="3E0C292F" w:rsidR="0061476B" w:rsidRPr="00F60500" w:rsidRDefault="00CA70B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07/05/2021</w:t>
            </w:r>
          </w:p>
        </w:tc>
        <w:tc>
          <w:tcPr>
            <w:tcW w:w="5953" w:type="dxa"/>
          </w:tcPr>
          <w:p w14:paraId="6A8E21DF" w14:textId="7394B754" w:rsidR="0061476B" w:rsidRPr="00F60500" w:rsidRDefault="00CA70B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703601</w:t>
            </w:r>
          </w:p>
        </w:tc>
      </w:tr>
      <w:tr w:rsidR="00F60500" w:rsidRPr="00F60500" w14:paraId="57AA2878" w14:textId="77777777" w:rsidTr="0000556D">
        <w:tc>
          <w:tcPr>
            <w:tcW w:w="901" w:type="dxa"/>
          </w:tcPr>
          <w:p w14:paraId="6A460E65" w14:textId="0DAE57A9" w:rsidR="0061476B" w:rsidRPr="00F60500" w:rsidRDefault="00E5451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507</w:t>
            </w:r>
          </w:p>
        </w:tc>
        <w:tc>
          <w:tcPr>
            <w:tcW w:w="3831" w:type="dxa"/>
          </w:tcPr>
          <w:p w14:paraId="1CA320B2" w14:textId="2B4A07C1" w:rsidR="0061476B" w:rsidRPr="00F60500" w:rsidRDefault="00CA70B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V. F. N.</w:t>
            </w:r>
          </w:p>
        </w:tc>
        <w:tc>
          <w:tcPr>
            <w:tcW w:w="2209" w:type="dxa"/>
          </w:tcPr>
          <w:p w14:paraId="392A04A3" w14:textId="521842DD" w:rsidR="0061476B" w:rsidRPr="00F60500" w:rsidRDefault="00CA70B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1C00AEFE" w14:textId="07CA0AA1" w:rsidR="0061476B" w:rsidRPr="00F60500" w:rsidRDefault="00CA70B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12/05/2021</w:t>
            </w:r>
          </w:p>
        </w:tc>
        <w:tc>
          <w:tcPr>
            <w:tcW w:w="5953" w:type="dxa"/>
          </w:tcPr>
          <w:p w14:paraId="61460E94" w14:textId="6D067D01" w:rsidR="0061476B" w:rsidRPr="00F60500" w:rsidRDefault="00CA70B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702000</w:t>
            </w:r>
          </w:p>
        </w:tc>
      </w:tr>
      <w:tr w:rsidR="00F60500" w:rsidRPr="00F60500" w14:paraId="7CE7E253" w14:textId="77777777" w:rsidTr="0000556D">
        <w:tc>
          <w:tcPr>
            <w:tcW w:w="901" w:type="dxa"/>
          </w:tcPr>
          <w:p w14:paraId="498503DD" w14:textId="74659E1F" w:rsidR="0061476B" w:rsidRPr="00F60500" w:rsidRDefault="00E5451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508</w:t>
            </w:r>
          </w:p>
        </w:tc>
        <w:tc>
          <w:tcPr>
            <w:tcW w:w="3831" w:type="dxa"/>
          </w:tcPr>
          <w:p w14:paraId="0EF21D10" w14:textId="2CF68A3F" w:rsidR="0061476B" w:rsidRPr="00F60500" w:rsidRDefault="00CA70B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M. S.</w:t>
            </w:r>
          </w:p>
        </w:tc>
        <w:tc>
          <w:tcPr>
            <w:tcW w:w="2209" w:type="dxa"/>
          </w:tcPr>
          <w:p w14:paraId="7951B83D" w14:textId="09226889" w:rsidR="0061476B" w:rsidRPr="00F60500" w:rsidRDefault="00CA70B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4F15FCA9" w14:textId="0810F47D" w:rsidR="0061476B" w:rsidRPr="00F60500" w:rsidRDefault="00CA70B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12/05/2021</w:t>
            </w:r>
          </w:p>
        </w:tc>
        <w:tc>
          <w:tcPr>
            <w:tcW w:w="5953" w:type="dxa"/>
          </w:tcPr>
          <w:p w14:paraId="198ACD04" w14:textId="0D80130A" w:rsidR="0061476B" w:rsidRPr="00F60500" w:rsidRDefault="00CA70B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701207</w:t>
            </w:r>
          </w:p>
        </w:tc>
      </w:tr>
      <w:tr w:rsidR="00F60500" w:rsidRPr="00F60500" w14:paraId="0475ACA9" w14:textId="77777777" w:rsidTr="0000556D">
        <w:tc>
          <w:tcPr>
            <w:tcW w:w="901" w:type="dxa"/>
          </w:tcPr>
          <w:p w14:paraId="521B8E8C" w14:textId="79700026" w:rsidR="0061476B" w:rsidRPr="00F60500" w:rsidRDefault="00E5451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509</w:t>
            </w:r>
          </w:p>
        </w:tc>
        <w:tc>
          <w:tcPr>
            <w:tcW w:w="3831" w:type="dxa"/>
          </w:tcPr>
          <w:p w14:paraId="0638683B" w14:textId="603ECBE2" w:rsidR="0061476B" w:rsidRPr="00F60500" w:rsidRDefault="00CA70B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G. P.</w:t>
            </w:r>
          </w:p>
        </w:tc>
        <w:tc>
          <w:tcPr>
            <w:tcW w:w="2209" w:type="dxa"/>
          </w:tcPr>
          <w:p w14:paraId="3D034AF8" w14:textId="64209270" w:rsidR="0061476B" w:rsidRPr="00F60500" w:rsidRDefault="00CA70B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425FD406" w14:textId="509EBDC2" w:rsidR="0061476B" w:rsidRPr="00F60500" w:rsidRDefault="00CA70B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12/05/2021</w:t>
            </w:r>
          </w:p>
        </w:tc>
        <w:tc>
          <w:tcPr>
            <w:tcW w:w="5953" w:type="dxa"/>
          </w:tcPr>
          <w:p w14:paraId="7155D267" w14:textId="74E2AAF8" w:rsidR="0061476B" w:rsidRPr="00F60500" w:rsidRDefault="00CA70B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700606</w:t>
            </w:r>
          </w:p>
        </w:tc>
      </w:tr>
      <w:tr w:rsidR="00F60500" w:rsidRPr="00F60500" w14:paraId="4EB59ED8" w14:textId="77777777" w:rsidTr="0000556D">
        <w:tc>
          <w:tcPr>
            <w:tcW w:w="901" w:type="dxa"/>
          </w:tcPr>
          <w:p w14:paraId="642525D6" w14:textId="58C2996E" w:rsidR="0061476B" w:rsidRPr="00F60500" w:rsidRDefault="00E5451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510</w:t>
            </w:r>
          </w:p>
        </w:tc>
        <w:tc>
          <w:tcPr>
            <w:tcW w:w="3831" w:type="dxa"/>
          </w:tcPr>
          <w:p w14:paraId="00296CB2" w14:textId="36C5D0B9" w:rsidR="0061476B" w:rsidRPr="00F60500" w:rsidRDefault="00CA70B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K.</w:t>
            </w:r>
          </w:p>
        </w:tc>
        <w:tc>
          <w:tcPr>
            <w:tcW w:w="2209" w:type="dxa"/>
          </w:tcPr>
          <w:p w14:paraId="503B95FF" w14:textId="5DE520F2" w:rsidR="0061476B" w:rsidRPr="00F60500" w:rsidRDefault="00CA70B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18F62D5C" w14:textId="3A2DD8A7" w:rsidR="0061476B" w:rsidRPr="00F60500" w:rsidRDefault="00CA70B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12/05/2021</w:t>
            </w:r>
          </w:p>
        </w:tc>
        <w:tc>
          <w:tcPr>
            <w:tcW w:w="5953" w:type="dxa"/>
          </w:tcPr>
          <w:p w14:paraId="3736DC7E" w14:textId="0BDD585C" w:rsidR="0061476B" w:rsidRPr="00F60500" w:rsidRDefault="00CA70B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701808</w:t>
            </w:r>
          </w:p>
        </w:tc>
      </w:tr>
      <w:tr w:rsidR="00F60500" w:rsidRPr="00F60500" w14:paraId="6BF08A8A" w14:textId="77777777" w:rsidTr="0000556D">
        <w:tc>
          <w:tcPr>
            <w:tcW w:w="901" w:type="dxa"/>
          </w:tcPr>
          <w:p w14:paraId="471F9706" w14:textId="3C84F2E5" w:rsidR="0061476B" w:rsidRPr="00F60500" w:rsidRDefault="00E5451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511</w:t>
            </w:r>
          </w:p>
        </w:tc>
        <w:tc>
          <w:tcPr>
            <w:tcW w:w="3831" w:type="dxa"/>
          </w:tcPr>
          <w:p w14:paraId="21F189B6" w14:textId="45938528" w:rsidR="0061476B" w:rsidRPr="00F60500" w:rsidRDefault="00CA70B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N. S. S.</w:t>
            </w:r>
          </w:p>
        </w:tc>
        <w:tc>
          <w:tcPr>
            <w:tcW w:w="2209" w:type="dxa"/>
          </w:tcPr>
          <w:p w14:paraId="4A3CDE5D" w14:textId="4768312A" w:rsidR="0061476B" w:rsidRPr="00F60500" w:rsidRDefault="00CA70B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1C2B680F" w14:textId="0332E5BD" w:rsidR="0061476B" w:rsidRPr="00F60500" w:rsidRDefault="00CA70B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12/05/2021</w:t>
            </w:r>
          </w:p>
        </w:tc>
        <w:tc>
          <w:tcPr>
            <w:tcW w:w="5953" w:type="dxa"/>
          </w:tcPr>
          <w:p w14:paraId="4843CBDC" w14:textId="52A43018" w:rsidR="0061476B" w:rsidRPr="00F60500" w:rsidRDefault="00CA70B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702404</w:t>
            </w:r>
          </w:p>
        </w:tc>
      </w:tr>
      <w:tr w:rsidR="00F60500" w:rsidRPr="00F60500" w14:paraId="26444612" w14:textId="77777777" w:rsidTr="0000556D">
        <w:tc>
          <w:tcPr>
            <w:tcW w:w="901" w:type="dxa"/>
          </w:tcPr>
          <w:p w14:paraId="34B5C085" w14:textId="5366FE2D" w:rsidR="0061476B" w:rsidRPr="00F60500" w:rsidRDefault="00E5451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512</w:t>
            </w:r>
          </w:p>
        </w:tc>
        <w:tc>
          <w:tcPr>
            <w:tcW w:w="3831" w:type="dxa"/>
          </w:tcPr>
          <w:p w14:paraId="3BA78575" w14:textId="7FD5D78B" w:rsidR="0061476B" w:rsidRPr="00F60500" w:rsidRDefault="00CA70B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T. M. O.</w:t>
            </w:r>
          </w:p>
        </w:tc>
        <w:tc>
          <w:tcPr>
            <w:tcW w:w="2209" w:type="dxa"/>
          </w:tcPr>
          <w:p w14:paraId="24B7BCDC" w14:textId="49BAE3A2" w:rsidR="0061476B" w:rsidRPr="00F60500" w:rsidRDefault="00CA70B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37D51838" w14:textId="21BBACAC" w:rsidR="0061476B" w:rsidRPr="00F60500" w:rsidRDefault="00CA70B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12/05/2021</w:t>
            </w:r>
          </w:p>
        </w:tc>
        <w:tc>
          <w:tcPr>
            <w:tcW w:w="5953" w:type="dxa"/>
          </w:tcPr>
          <w:p w14:paraId="050EDD16" w14:textId="37DC0EC3" w:rsidR="0061476B" w:rsidRPr="00F60500" w:rsidRDefault="00CA70B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702006</w:t>
            </w:r>
          </w:p>
        </w:tc>
      </w:tr>
      <w:tr w:rsidR="00F60500" w:rsidRPr="00F60500" w14:paraId="737BBB76" w14:textId="77777777" w:rsidTr="0000556D">
        <w:tc>
          <w:tcPr>
            <w:tcW w:w="901" w:type="dxa"/>
          </w:tcPr>
          <w:p w14:paraId="59991DB1" w14:textId="3131ED06" w:rsidR="0061476B" w:rsidRPr="00F60500" w:rsidRDefault="00E5451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513</w:t>
            </w:r>
          </w:p>
        </w:tc>
        <w:tc>
          <w:tcPr>
            <w:tcW w:w="3831" w:type="dxa"/>
          </w:tcPr>
          <w:p w14:paraId="6214E6F7" w14:textId="102F253C" w:rsidR="0061476B" w:rsidRPr="00F60500" w:rsidRDefault="00CA70B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M. B. C.</w:t>
            </w:r>
          </w:p>
        </w:tc>
        <w:tc>
          <w:tcPr>
            <w:tcW w:w="2209" w:type="dxa"/>
          </w:tcPr>
          <w:p w14:paraId="56ED7F80" w14:textId="7BB432D4" w:rsidR="0061476B" w:rsidRPr="00F60500" w:rsidRDefault="00CA70B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70412F4F" w14:textId="16948DC0" w:rsidR="0061476B" w:rsidRPr="00F60500" w:rsidRDefault="00CA70B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12/05/2021</w:t>
            </w:r>
          </w:p>
        </w:tc>
        <w:tc>
          <w:tcPr>
            <w:tcW w:w="5953" w:type="dxa"/>
          </w:tcPr>
          <w:p w14:paraId="0FC0D36D" w14:textId="5C0EB3A6" w:rsidR="0061476B" w:rsidRPr="00F60500" w:rsidRDefault="00CA70B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700609</w:t>
            </w:r>
          </w:p>
        </w:tc>
      </w:tr>
      <w:tr w:rsidR="00F60500" w:rsidRPr="00F60500" w14:paraId="484F06C1" w14:textId="77777777" w:rsidTr="0000556D">
        <w:tc>
          <w:tcPr>
            <w:tcW w:w="901" w:type="dxa"/>
          </w:tcPr>
          <w:p w14:paraId="3E3AF34C" w14:textId="635ECF80" w:rsidR="0061476B" w:rsidRPr="00F60500" w:rsidRDefault="00E5451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514</w:t>
            </w:r>
          </w:p>
        </w:tc>
        <w:tc>
          <w:tcPr>
            <w:tcW w:w="3831" w:type="dxa"/>
          </w:tcPr>
          <w:p w14:paraId="7694795B" w14:textId="3B0ECA49" w:rsidR="0061476B" w:rsidRPr="00F60500" w:rsidRDefault="00CA70B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I. B.</w:t>
            </w:r>
          </w:p>
        </w:tc>
        <w:tc>
          <w:tcPr>
            <w:tcW w:w="2209" w:type="dxa"/>
          </w:tcPr>
          <w:p w14:paraId="39009497" w14:textId="41732A56" w:rsidR="0061476B" w:rsidRPr="00F60500" w:rsidRDefault="00CA70B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66513A7F" w14:textId="7A2BFA95" w:rsidR="0061476B" w:rsidRPr="00F60500" w:rsidRDefault="00CA70B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07/05/2021</w:t>
            </w:r>
          </w:p>
        </w:tc>
        <w:tc>
          <w:tcPr>
            <w:tcW w:w="5953" w:type="dxa"/>
          </w:tcPr>
          <w:p w14:paraId="553E0B94" w14:textId="04392210" w:rsidR="0061476B" w:rsidRPr="00F60500" w:rsidRDefault="00CA70B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704501</w:t>
            </w:r>
          </w:p>
        </w:tc>
      </w:tr>
      <w:tr w:rsidR="00F60500" w:rsidRPr="00F60500" w14:paraId="151930D8" w14:textId="77777777" w:rsidTr="0000556D">
        <w:tc>
          <w:tcPr>
            <w:tcW w:w="901" w:type="dxa"/>
          </w:tcPr>
          <w:p w14:paraId="1CBDE25D" w14:textId="474B56EA" w:rsidR="0061476B" w:rsidRPr="00F60500" w:rsidRDefault="00E5451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lastRenderedPageBreak/>
              <w:t>515</w:t>
            </w:r>
          </w:p>
        </w:tc>
        <w:tc>
          <w:tcPr>
            <w:tcW w:w="3831" w:type="dxa"/>
          </w:tcPr>
          <w:p w14:paraId="3BA1B94A" w14:textId="765AE423" w:rsidR="0061476B" w:rsidRPr="00F60500" w:rsidRDefault="00834A7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C. M. C.</w:t>
            </w:r>
          </w:p>
        </w:tc>
        <w:tc>
          <w:tcPr>
            <w:tcW w:w="2209" w:type="dxa"/>
          </w:tcPr>
          <w:p w14:paraId="464E2BDE" w14:textId="17EEFCD1" w:rsidR="0061476B" w:rsidRPr="00F60500" w:rsidRDefault="00834A7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3FF5B146" w14:textId="46659932" w:rsidR="0061476B" w:rsidRPr="00F60500" w:rsidRDefault="00834A7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12/05/2021</w:t>
            </w:r>
          </w:p>
        </w:tc>
        <w:tc>
          <w:tcPr>
            <w:tcW w:w="5953" w:type="dxa"/>
          </w:tcPr>
          <w:p w14:paraId="4F9EAB29" w14:textId="42B2E0A4" w:rsidR="0061476B" w:rsidRPr="00F60500" w:rsidRDefault="00834A7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700600</w:t>
            </w:r>
          </w:p>
        </w:tc>
      </w:tr>
      <w:tr w:rsidR="00F60500" w:rsidRPr="00F60500" w14:paraId="77BF71B3" w14:textId="77777777" w:rsidTr="0000556D">
        <w:tc>
          <w:tcPr>
            <w:tcW w:w="901" w:type="dxa"/>
          </w:tcPr>
          <w:p w14:paraId="6236830A" w14:textId="04CD1966" w:rsidR="0061476B" w:rsidRPr="00F60500" w:rsidRDefault="00834A7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516</w:t>
            </w:r>
          </w:p>
        </w:tc>
        <w:tc>
          <w:tcPr>
            <w:tcW w:w="3831" w:type="dxa"/>
          </w:tcPr>
          <w:p w14:paraId="604DFCAF" w14:textId="6360C65F" w:rsidR="0061476B" w:rsidRPr="00F60500" w:rsidRDefault="00834A7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R.</w:t>
            </w:r>
          </w:p>
        </w:tc>
        <w:tc>
          <w:tcPr>
            <w:tcW w:w="2209" w:type="dxa"/>
          </w:tcPr>
          <w:p w14:paraId="2AE3AE8D" w14:textId="12A71FB4" w:rsidR="0061476B" w:rsidRPr="00F60500" w:rsidRDefault="00834A7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7BAC1D0D" w14:textId="3077F32A" w:rsidR="0061476B" w:rsidRPr="00F60500" w:rsidRDefault="00834A7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12/05/2021</w:t>
            </w:r>
          </w:p>
        </w:tc>
        <w:tc>
          <w:tcPr>
            <w:tcW w:w="5953" w:type="dxa"/>
          </w:tcPr>
          <w:p w14:paraId="14E38704" w14:textId="04B863A2" w:rsidR="0061476B" w:rsidRPr="00F60500" w:rsidRDefault="00834A7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706904</w:t>
            </w:r>
          </w:p>
        </w:tc>
      </w:tr>
      <w:tr w:rsidR="00F60500" w:rsidRPr="00F60500" w14:paraId="211D86E7" w14:textId="77777777" w:rsidTr="0000556D">
        <w:tc>
          <w:tcPr>
            <w:tcW w:w="901" w:type="dxa"/>
          </w:tcPr>
          <w:p w14:paraId="31BC82CA" w14:textId="4B540A7D" w:rsidR="00834A72" w:rsidRPr="00F60500" w:rsidRDefault="00834A7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517</w:t>
            </w:r>
          </w:p>
        </w:tc>
        <w:tc>
          <w:tcPr>
            <w:tcW w:w="3831" w:type="dxa"/>
          </w:tcPr>
          <w:p w14:paraId="27F25720" w14:textId="30D2FB5E" w:rsidR="00834A72" w:rsidRPr="00F60500" w:rsidRDefault="00834A7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P.</w:t>
            </w:r>
          </w:p>
        </w:tc>
        <w:tc>
          <w:tcPr>
            <w:tcW w:w="2209" w:type="dxa"/>
          </w:tcPr>
          <w:p w14:paraId="17053501" w14:textId="290223DC" w:rsidR="00834A72" w:rsidRPr="00F60500" w:rsidRDefault="00834A7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3DCF1AB1" w14:textId="5226792D" w:rsidR="00834A72" w:rsidRPr="00F60500" w:rsidRDefault="00834A7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12/05/2021</w:t>
            </w:r>
          </w:p>
        </w:tc>
        <w:tc>
          <w:tcPr>
            <w:tcW w:w="5953" w:type="dxa"/>
          </w:tcPr>
          <w:p w14:paraId="4D3FBC09" w14:textId="29038D6A" w:rsidR="00834A72" w:rsidRPr="00F60500" w:rsidRDefault="00834A7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702001</w:t>
            </w:r>
          </w:p>
        </w:tc>
      </w:tr>
      <w:tr w:rsidR="00F60500" w:rsidRPr="00F60500" w14:paraId="17F79609" w14:textId="77777777" w:rsidTr="0000556D">
        <w:tc>
          <w:tcPr>
            <w:tcW w:w="901" w:type="dxa"/>
          </w:tcPr>
          <w:p w14:paraId="3F8FE66B" w14:textId="72232C3B" w:rsidR="00834A72" w:rsidRPr="00F60500" w:rsidRDefault="00834A7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518</w:t>
            </w:r>
          </w:p>
        </w:tc>
        <w:tc>
          <w:tcPr>
            <w:tcW w:w="3831" w:type="dxa"/>
          </w:tcPr>
          <w:p w14:paraId="0E87755C" w14:textId="362B5306" w:rsidR="00834A72" w:rsidRPr="00F60500" w:rsidRDefault="00543A7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R.</w:t>
            </w:r>
          </w:p>
        </w:tc>
        <w:tc>
          <w:tcPr>
            <w:tcW w:w="2209" w:type="dxa"/>
          </w:tcPr>
          <w:p w14:paraId="7DADFFC4" w14:textId="371CD21D" w:rsidR="00834A72" w:rsidRPr="00F60500" w:rsidRDefault="00543A7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173A0EFF" w14:textId="67B58091" w:rsidR="00834A72" w:rsidRPr="00F60500" w:rsidRDefault="00543A7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12/05/2021</w:t>
            </w:r>
          </w:p>
        </w:tc>
        <w:tc>
          <w:tcPr>
            <w:tcW w:w="5953" w:type="dxa"/>
          </w:tcPr>
          <w:p w14:paraId="295E0BCE" w14:textId="3912394E" w:rsidR="00834A72" w:rsidRPr="00F60500" w:rsidRDefault="00543A7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704809</w:t>
            </w:r>
          </w:p>
        </w:tc>
      </w:tr>
      <w:tr w:rsidR="00F60500" w:rsidRPr="00F60500" w14:paraId="5199704C" w14:textId="77777777" w:rsidTr="0000556D">
        <w:tc>
          <w:tcPr>
            <w:tcW w:w="901" w:type="dxa"/>
          </w:tcPr>
          <w:p w14:paraId="40F36AD9" w14:textId="4A64D6EF" w:rsidR="00834A72" w:rsidRPr="00F60500" w:rsidRDefault="00834A7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519</w:t>
            </w:r>
          </w:p>
        </w:tc>
        <w:tc>
          <w:tcPr>
            <w:tcW w:w="3831" w:type="dxa"/>
          </w:tcPr>
          <w:p w14:paraId="5556EADC" w14:textId="0B2D3E21" w:rsidR="00834A72" w:rsidRPr="00F60500" w:rsidRDefault="00543A7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L. S.</w:t>
            </w:r>
          </w:p>
        </w:tc>
        <w:tc>
          <w:tcPr>
            <w:tcW w:w="2209" w:type="dxa"/>
          </w:tcPr>
          <w:p w14:paraId="027CE692" w14:textId="61B534D4" w:rsidR="00834A72" w:rsidRPr="00F60500" w:rsidRDefault="00543A7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0CA6310E" w14:textId="7FB895BC" w:rsidR="00834A72" w:rsidRPr="00F60500" w:rsidRDefault="00543A7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18/05/2021</w:t>
            </w:r>
          </w:p>
        </w:tc>
        <w:tc>
          <w:tcPr>
            <w:tcW w:w="5953" w:type="dxa"/>
          </w:tcPr>
          <w:p w14:paraId="5EB49A89" w14:textId="67553CA3" w:rsidR="00834A72" w:rsidRPr="00F60500" w:rsidRDefault="00543A7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704204</w:t>
            </w:r>
          </w:p>
        </w:tc>
      </w:tr>
      <w:tr w:rsidR="00F60500" w:rsidRPr="00F60500" w14:paraId="43152954" w14:textId="77777777" w:rsidTr="0000556D">
        <w:tc>
          <w:tcPr>
            <w:tcW w:w="901" w:type="dxa"/>
          </w:tcPr>
          <w:p w14:paraId="2BE21468" w14:textId="19966046" w:rsidR="00834A72" w:rsidRPr="00F60500" w:rsidRDefault="00834A7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520</w:t>
            </w:r>
          </w:p>
        </w:tc>
        <w:tc>
          <w:tcPr>
            <w:tcW w:w="3831" w:type="dxa"/>
          </w:tcPr>
          <w:p w14:paraId="1B35B126" w14:textId="4C04366B" w:rsidR="00834A72" w:rsidRPr="00F60500" w:rsidRDefault="00543A7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S. S. C.</w:t>
            </w:r>
          </w:p>
        </w:tc>
        <w:tc>
          <w:tcPr>
            <w:tcW w:w="2209" w:type="dxa"/>
          </w:tcPr>
          <w:p w14:paraId="75D9D0B3" w14:textId="58A894B7" w:rsidR="00834A72" w:rsidRPr="00F60500" w:rsidRDefault="00543A7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40285152" w14:textId="565E1542" w:rsidR="00834A72" w:rsidRPr="00F60500" w:rsidRDefault="00543A7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12/05/2021</w:t>
            </w:r>
          </w:p>
        </w:tc>
        <w:tc>
          <w:tcPr>
            <w:tcW w:w="5953" w:type="dxa"/>
          </w:tcPr>
          <w:p w14:paraId="65C49F03" w14:textId="72626A94" w:rsidR="00834A72" w:rsidRPr="00F60500" w:rsidRDefault="00543A7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705003</w:t>
            </w:r>
          </w:p>
        </w:tc>
      </w:tr>
      <w:tr w:rsidR="00F60500" w:rsidRPr="00F60500" w14:paraId="2C937FF7" w14:textId="77777777" w:rsidTr="0000556D">
        <w:tc>
          <w:tcPr>
            <w:tcW w:w="901" w:type="dxa"/>
          </w:tcPr>
          <w:p w14:paraId="32D13504" w14:textId="38F821EA" w:rsidR="00834A72" w:rsidRPr="00F60500" w:rsidRDefault="00834A7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521</w:t>
            </w:r>
          </w:p>
        </w:tc>
        <w:tc>
          <w:tcPr>
            <w:tcW w:w="3831" w:type="dxa"/>
          </w:tcPr>
          <w:p w14:paraId="1EEBAC5A" w14:textId="449F954B" w:rsidR="00834A72" w:rsidRPr="00F60500" w:rsidRDefault="00543A7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L. X. B.</w:t>
            </w:r>
          </w:p>
        </w:tc>
        <w:tc>
          <w:tcPr>
            <w:tcW w:w="2209" w:type="dxa"/>
          </w:tcPr>
          <w:p w14:paraId="523FC0A0" w14:textId="392F3CE2" w:rsidR="00834A72" w:rsidRPr="00F60500" w:rsidRDefault="00543A7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72CDA259" w14:textId="643F6D63" w:rsidR="00834A72" w:rsidRPr="00F60500" w:rsidRDefault="00543A7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12/05/2021</w:t>
            </w:r>
          </w:p>
        </w:tc>
        <w:tc>
          <w:tcPr>
            <w:tcW w:w="5953" w:type="dxa"/>
          </w:tcPr>
          <w:p w14:paraId="55DA2392" w14:textId="70544D26" w:rsidR="00834A72" w:rsidRPr="00F60500" w:rsidRDefault="00543A7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702506</w:t>
            </w:r>
          </w:p>
        </w:tc>
      </w:tr>
      <w:tr w:rsidR="00F60500" w:rsidRPr="00F60500" w14:paraId="3F4E8924" w14:textId="77777777" w:rsidTr="0000556D">
        <w:tc>
          <w:tcPr>
            <w:tcW w:w="901" w:type="dxa"/>
          </w:tcPr>
          <w:p w14:paraId="59E6FBE3" w14:textId="2239E899" w:rsidR="00834A72" w:rsidRPr="00F60500" w:rsidRDefault="00834A7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522</w:t>
            </w:r>
          </w:p>
        </w:tc>
        <w:tc>
          <w:tcPr>
            <w:tcW w:w="3831" w:type="dxa"/>
          </w:tcPr>
          <w:p w14:paraId="0D5A0A03" w14:textId="6D209101" w:rsidR="00834A72" w:rsidRPr="00F60500" w:rsidRDefault="00543A7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B. O.</w:t>
            </w:r>
          </w:p>
        </w:tc>
        <w:tc>
          <w:tcPr>
            <w:tcW w:w="2209" w:type="dxa"/>
          </w:tcPr>
          <w:p w14:paraId="523EC0B3" w14:textId="1567CA47" w:rsidR="00834A72" w:rsidRPr="00F60500" w:rsidRDefault="00543A7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4C7361ED" w14:textId="49C7C375" w:rsidR="00834A72" w:rsidRPr="00F60500" w:rsidRDefault="00543A7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12/05/2021</w:t>
            </w:r>
          </w:p>
        </w:tc>
        <w:tc>
          <w:tcPr>
            <w:tcW w:w="5953" w:type="dxa"/>
          </w:tcPr>
          <w:p w14:paraId="0180A535" w14:textId="0FA24C27" w:rsidR="00834A72" w:rsidRPr="00F60500" w:rsidRDefault="00543A7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700508</w:t>
            </w:r>
          </w:p>
        </w:tc>
      </w:tr>
      <w:tr w:rsidR="00F60500" w:rsidRPr="00F60500" w14:paraId="36C782A8" w14:textId="77777777" w:rsidTr="0000556D">
        <w:tc>
          <w:tcPr>
            <w:tcW w:w="901" w:type="dxa"/>
          </w:tcPr>
          <w:p w14:paraId="71DE9779" w14:textId="229D0036" w:rsidR="00834A72" w:rsidRPr="00F60500" w:rsidRDefault="00834A7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523</w:t>
            </w:r>
          </w:p>
        </w:tc>
        <w:tc>
          <w:tcPr>
            <w:tcW w:w="3831" w:type="dxa"/>
          </w:tcPr>
          <w:p w14:paraId="0365E3B0" w14:textId="6050362E" w:rsidR="00834A72" w:rsidRPr="00F60500" w:rsidRDefault="00543A7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S. M.</w:t>
            </w:r>
          </w:p>
        </w:tc>
        <w:tc>
          <w:tcPr>
            <w:tcW w:w="2209" w:type="dxa"/>
          </w:tcPr>
          <w:p w14:paraId="76DC8B9C" w14:textId="003B5D87" w:rsidR="00834A72" w:rsidRPr="00F60500" w:rsidRDefault="00543A7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05E4D41D" w14:textId="007FBD38" w:rsidR="00834A72" w:rsidRPr="00F60500" w:rsidRDefault="00543A7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12/05/2021</w:t>
            </w:r>
          </w:p>
        </w:tc>
        <w:tc>
          <w:tcPr>
            <w:tcW w:w="5953" w:type="dxa"/>
          </w:tcPr>
          <w:p w14:paraId="36AA1A80" w14:textId="3F8AB129" w:rsidR="00834A72" w:rsidRPr="00F60500" w:rsidRDefault="00543A7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704806</w:t>
            </w:r>
          </w:p>
        </w:tc>
      </w:tr>
      <w:tr w:rsidR="00F60500" w:rsidRPr="00F60500" w14:paraId="095BE0D0" w14:textId="77777777" w:rsidTr="0000556D">
        <w:tc>
          <w:tcPr>
            <w:tcW w:w="901" w:type="dxa"/>
          </w:tcPr>
          <w:p w14:paraId="380F14D4" w14:textId="7C1DEE28" w:rsidR="00834A72" w:rsidRPr="00F60500" w:rsidRDefault="00834A7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524</w:t>
            </w:r>
          </w:p>
        </w:tc>
        <w:tc>
          <w:tcPr>
            <w:tcW w:w="3831" w:type="dxa"/>
          </w:tcPr>
          <w:p w14:paraId="359ED585" w14:textId="46BB535D" w:rsidR="00834A72" w:rsidRPr="00F60500" w:rsidRDefault="00543A7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O. H.</w:t>
            </w:r>
          </w:p>
        </w:tc>
        <w:tc>
          <w:tcPr>
            <w:tcW w:w="2209" w:type="dxa"/>
          </w:tcPr>
          <w:p w14:paraId="29721441" w14:textId="1B79F14D" w:rsidR="00834A72" w:rsidRPr="00F60500" w:rsidRDefault="00543A7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187FB94A" w14:textId="302ADAA2" w:rsidR="00834A72" w:rsidRPr="00F60500" w:rsidRDefault="00543A7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12/05/2021</w:t>
            </w:r>
          </w:p>
        </w:tc>
        <w:tc>
          <w:tcPr>
            <w:tcW w:w="5953" w:type="dxa"/>
          </w:tcPr>
          <w:p w14:paraId="76F3FDC8" w14:textId="77125383" w:rsidR="00834A72" w:rsidRPr="00F60500" w:rsidRDefault="00543A7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702000</w:t>
            </w:r>
          </w:p>
        </w:tc>
      </w:tr>
      <w:tr w:rsidR="00F60500" w:rsidRPr="00F60500" w14:paraId="3FA69256" w14:textId="77777777" w:rsidTr="0000556D">
        <w:tc>
          <w:tcPr>
            <w:tcW w:w="901" w:type="dxa"/>
          </w:tcPr>
          <w:p w14:paraId="20274E3A" w14:textId="23466CDE" w:rsidR="00834A72" w:rsidRPr="00F60500" w:rsidRDefault="00834A7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525</w:t>
            </w:r>
          </w:p>
        </w:tc>
        <w:tc>
          <w:tcPr>
            <w:tcW w:w="3831" w:type="dxa"/>
          </w:tcPr>
          <w:p w14:paraId="1EF0C869" w14:textId="151AC08E" w:rsidR="00834A72" w:rsidRPr="00F60500" w:rsidRDefault="00543A7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T. C.</w:t>
            </w:r>
          </w:p>
        </w:tc>
        <w:tc>
          <w:tcPr>
            <w:tcW w:w="2209" w:type="dxa"/>
          </w:tcPr>
          <w:p w14:paraId="1645269C" w14:textId="3E59B3B8" w:rsidR="00834A72" w:rsidRPr="00F60500" w:rsidRDefault="00543A7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75E6E691" w14:textId="12507329" w:rsidR="00834A72" w:rsidRPr="00F60500" w:rsidRDefault="00543A7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12/05/2021</w:t>
            </w:r>
          </w:p>
        </w:tc>
        <w:tc>
          <w:tcPr>
            <w:tcW w:w="5953" w:type="dxa"/>
          </w:tcPr>
          <w:p w14:paraId="362835D9" w14:textId="335EB327" w:rsidR="00834A72" w:rsidRPr="00F60500" w:rsidRDefault="00543A7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700002</w:t>
            </w:r>
          </w:p>
        </w:tc>
      </w:tr>
      <w:tr w:rsidR="00F60500" w:rsidRPr="00F60500" w14:paraId="4530123C" w14:textId="77777777" w:rsidTr="0000556D">
        <w:tc>
          <w:tcPr>
            <w:tcW w:w="901" w:type="dxa"/>
          </w:tcPr>
          <w:p w14:paraId="236FA7BF" w14:textId="5FCB4FB2" w:rsidR="00834A72" w:rsidRPr="00F60500" w:rsidRDefault="00834A7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526</w:t>
            </w:r>
          </w:p>
        </w:tc>
        <w:tc>
          <w:tcPr>
            <w:tcW w:w="3831" w:type="dxa"/>
          </w:tcPr>
          <w:p w14:paraId="0D82FDF1" w14:textId="530BAF0A" w:rsidR="00834A72" w:rsidRPr="00F60500" w:rsidRDefault="00543A7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V. S.</w:t>
            </w:r>
          </w:p>
        </w:tc>
        <w:tc>
          <w:tcPr>
            <w:tcW w:w="2209" w:type="dxa"/>
          </w:tcPr>
          <w:p w14:paraId="7554B8D3" w14:textId="0247049A" w:rsidR="00834A72" w:rsidRPr="00F60500" w:rsidRDefault="00543A7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4E437249" w14:textId="798845FC" w:rsidR="00834A72" w:rsidRPr="00F60500" w:rsidRDefault="00543A7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12/05/2021</w:t>
            </w:r>
          </w:p>
        </w:tc>
        <w:tc>
          <w:tcPr>
            <w:tcW w:w="5953" w:type="dxa"/>
          </w:tcPr>
          <w:p w14:paraId="0C842946" w14:textId="7BF1BDAC" w:rsidR="00834A72" w:rsidRPr="00F60500" w:rsidRDefault="00543A7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702808</w:t>
            </w:r>
          </w:p>
        </w:tc>
      </w:tr>
      <w:tr w:rsidR="00F60500" w:rsidRPr="00F60500" w14:paraId="4955230C" w14:textId="77777777" w:rsidTr="0000556D">
        <w:tc>
          <w:tcPr>
            <w:tcW w:w="901" w:type="dxa"/>
          </w:tcPr>
          <w:p w14:paraId="01C85E6C" w14:textId="15BD51B5" w:rsidR="00834A72" w:rsidRPr="00F60500" w:rsidRDefault="00834A7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527</w:t>
            </w:r>
          </w:p>
        </w:tc>
        <w:tc>
          <w:tcPr>
            <w:tcW w:w="3831" w:type="dxa"/>
          </w:tcPr>
          <w:p w14:paraId="7EDAF6B9" w14:textId="04065A43" w:rsidR="00834A72" w:rsidRPr="00F60500" w:rsidRDefault="00543A7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S. R. F.</w:t>
            </w:r>
          </w:p>
        </w:tc>
        <w:tc>
          <w:tcPr>
            <w:tcW w:w="2209" w:type="dxa"/>
          </w:tcPr>
          <w:p w14:paraId="31381ED5" w14:textId="02C169AD" w:rsidR="00834A72" w:rsidRPr="00F60500" w:rsidRDefault="00543A7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51039317" w14:textId="50FFC134" w:rsidR="00834A72" w:rsidRPr="00F60500" w:rsidRDefault="00543A7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02/06/2021</w:t>
            </w:r>
          </w:p>
        </w:tc>
        <w:tc>
          <w:tcPr>
            <w:tcW w:w="5953" w:type="dxa"/>
          </w:tcPr>
          <w:p w14:paraId="112EBEA9" w14:textId="7EA3B9F0" w:rsidR="00834A72" w:rsidRPr="00F60500" w:rsidRDefault="00543A7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708509</w:t>
            </w:r>
          </w:p>
        </w:tc>
      </w:tr>
      <w:tr w:rsidR="00F60500" w:rsidRPr="00F60500" w14:paraId="28DDAB20" w14:textId="77777777" w:rsidTr="0000556D">
        <w:tc>
          <w:tcPr>
            <w:tcW w:w="901" w:type="dxa"/>
          </w:tcPr>
          <w:p w14:paraId="39A3BF1A" w14:textId="1AF451C4" w:rsidR="00834A72" w:rsidRPr="00F60500" w:rsidRDefault="00834A7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528</w:t>
            </w:r>
          </w:p>
        </w:tc>
        <w:tc>
          <w:tcPr>
            <w:tcW w:w="3831" w:type="dxa"/>
          </w:tcPr>
          <w:p w14:paraId="59E71D90" w14:textId="6A21190E" w:rsidR="00834A72" w:rsidRPr="00F60500" w:rsidRDefault="00543A7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S. G. M.</w:t>
            </w:r>
          </w:p>
        </w:tc>
        <w:tc>
          <w:tcPr>
            <w:tcW w:w="2209" w:type="dxa"/>
          </w:tcPr>
          <w:p w14:paraId="12660458" w14:textId="12CB2B72" w:rsidR="00834A72" w:rsidRPr="00F60500" w:rsidRDefault="00543A7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6EC14E13" w14:textId="174E6379" w:rsidR="00834A72" w:rsidRPr="00F60500" w:rsidRDefault="00543A7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12/05/2021</w:t>
            </w:r>
          </w:p>
        </w:tc>
        <w:tc>
          <w:tcPr>
            <w:tcW w:w="5953" w:type="dxa"/>
          </w:tcPr>
          <w:p w14:paraId="08DD3241" w14:textId="354ACF22" w:rsidR="00834A72" w:rsidRPr="00F60500" w:rsidRDefault="00543A7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702601</w:t>
            </w:r>
          </w:p>
        </w:tc>
      </w:tr>
      <w:tr w:rsidR="00F60500" w:rsidRPr="00F60500" w14:paraId="794CAE54" w14:textId="77777777" w:rsidTr="0000556D">
        <w:tc>
          <w:tcPr>
            <w:tcW w:w="901" w:type="dxa"/>
          </w:tcPr>
          <w:p w14:paraId="0C4B5B7D" w14:textId="29F18AD8" w:rsidR="00834A72" w:rsidRPr="00F60500" w:rsidRDefault="00834A7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529</w:t>
            </w:r>
          </w:p>
        </w:tc>
        <w:tc>
          <w:tcPr>
            <w:tcW w:w="3831" w:type="dxa"/>
          </w:tcPr>
          <w:p w14:paraId="42016F20" w14:textId="1A34E718" w:rsidR="00834A72" w:rsidRPr="00F60500" w:rsidRDefault="00543A7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D. A.</w:t>
            </w:r>
          </w:p>
        </w:tc>
        <w:tc>
          <w:tcPr>
            <w:tcW w:w="2209" w:type="dxa"/>
          </w:tcPr>
          <w:p w14:paraId="4C10F89D" w14:textId="7A923910" w:rsidR="00834A72" w:rsidRPr="00F60500" w:rsidRDefault="00543A7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421E7EA5" w14:textId="56A4279A" w:rsidR="00834A72" w:rsidRPr="00F60500" w:rsidRDefault="00543A7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12/05/2021</w:t>
            </w:r>
          </w:p>
        </w:tc>
        <w:tc>
          <w:tcPr>
            <w:tcW w:w="5953" w:type="dxa"/>
          </w:tcPr>
          <w:p w14:paraId="26ED5117" w14:textId="72902478" w:rsidR="00834A72" w:rsidRPr="00F60500" w:rsidRDefault="00543A7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701109</w:t>
            </w:r>
          </w:p>
        </w:tc>
      </w:tr>
      <w:tr w:rsidR="00F60500" w:rsidRPr="00F60500" w14:paraId="707B0157" w14:textId="77777777" w:rsidTr="0000556D">
        <w:tc>
          <w:tcPr>
            <w:tcW w:w="901" w:type="dxa"/>
          </w:tcPr>
          <w:p w14:paraId="16AB5BE9" w14:textId="3268549D" w:rsidR="00834A72" w:rsidRPr="00F60500" w:rsidRDefault="00834A7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530</w:t>
            </w:r>
          </w:p>
        </w:tc>
        <w:tc>
          <w:tcPr>
            <w:tcW w:w="3831" w:type="dxa"/>
          </w:tcPr>
          <w:p w14:paraId="46F1A8ED" w14:textId="1ED41485" w:rsidR="00834A72" w:rsidRPr="00F60500" w:rsidRDefault="00543A7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C. J. F.</w:t>
            </w:r>
          </w:p>
        </w:tc>
        <w:tc>
          <w:tcPr>
            <w:tcW w:w="2209" w:type="dxa"/>
          </w:tcPr>
          <w:p w14:paraId="3FEA572D" w14:textId="4923EEC9" w:rsidR="00834A72" w:rsidRPr="00F60500" w:rsidRDefault="00543A7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1C1F3357" w14:textId="028C5EE7" w:rsidR="00834A72" w:rsidRPr="00F60500" w:rsidRDefault="00543A7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12/05/2021</w:t>
            </w:r>
          </w:p>
        </w:tc>
        <w:tc>
          <w:tcPr>
            <w:tcW w:w="5953" w:type="dxa"/>
          </w:tcPr>
          <w:p w14:paraId="740149D9" w14:textId="5E217B23" w:rsidR="00834A72" w:rsidRPr="00F60500" w:rsidRDefault="00543A7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705202</w:t>
            </w:r>
          </w:p>
        </w:tc>
      </w:tr>
      <w:tr w:rsidR="00F60500" w:rsidRPr="00F60500" w14:paraId="4411B6B6" w14:textId="77777777" w:rsidTr="0000556D">
        <w:tc>
          <w:tcPr>
            <w:tcW w:w="901" w:type="dxa"/>
          </w:tcPr>
          <w:p w14:paraId="6ADB17A0" w14:textId="6782E433" w:rsidR="00834A72" w:rsidRPr="00F60500" w:rsidRDefault="00834A7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531</w:t>
            </w:r>
          </w:p>
        </w:tc>
        <w:tc>
          <w:tcPr>
            <w:tcW w:w="3831" w:type="dxa"/>
          </w:tcPr>
          <w:p w14:paraId="72264AD6" w14:textId="457DE8E6" w:rsidR="00834A72" w:rsidRPr="00F60500" w:rsidRDefault="00543A7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O.</w:t>
            </w:r>
          </w:p>
        </w:tc>
        <w:tc>
          <w:tcPr>
            <w:tcW w:w="2209" w:type="dxa"/>
          </w:tcPr>
          <w:p w14:paraId="4211DB5E" w14:textId="0A5CA1B7" w:rsidR="00834A72" w:rsidRPr="00F60500" w:rsidRDefault="00543A7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42198714" w14:textId="1EB49B03" w:rsidR="00834A72" w:rsidRPr="00F60500" w:rsidRDefault="00543A7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12/05/2021</w:t>
            </w:r>
          </w:p>
        </w:tc>
        <w:tc>
          <w:tcPr>
            <w:tcW w:w="5953" w:type="dxa"/>
          </w:tcPr>
          <w:p w14:paraId="685FF39D" w14:textId="11AB780B" w:rsidR="00834A72" w:rsidRPr="00F60500" w:rsidRDefault="00543A7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700506</w:t>
            </w:r>
          </w:p>
        </w:tc>
      </w:tr>
      <w:tr w:rsidR="00F60500" w:rsidRPr="00F60500" w14:paraId="0B6101CF" w14:textId="77777777" w:rsidTr="0000556D">
        <w:tc>
          <w:tcPr>
            <w:tcW w:w="901" w:type="dxa"/>
          </w:tcPr>
          <w:p w14:paraId="442C1773" w14:textId="23795836" w:rsidR="00834A72" w:rsidRPr="00F60500" w:rsidRDefault="00834A7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532</w:t>
            </w:r>
          </w:p>
        </w:tc>
        <w:tc>
          <w:tcPr>
            <w:tcW w:w="3831" w:type="dxa"/>
          </w:tcPr>
          <w:p w14:paraId="6A8C6440" w14:textId="7A28E914" w:rsidR="00834A72" w:rsidRPr="00F60500" w:rsidRDefault="00543A7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V. S. O.</w:t>
            </w:r>
          </w:p>
        </w:tc>
        <w:tc>
          <w:tcPr>
            <w:tcW w:w="2209" w:type="dxa"/>
          </w:tcPr>
          <w:p w14:paraId="26EEE469" w14:textId="0E828F1E" w:rsidR="00834A72" w:rsidRPr="00F60500" w:rsidRDefault="00543A7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35BD5EF8" w14:textId="41B92646" w:rsidR="00834A72" w:rsidRPr="00F60500" w:rsidRDefault="00543A7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12/05/2021</w:t>
            </w:r>
          </w:p>
        </w:tc>
        <w:tc>
          <w:tcPr>
            <w:tcW w:w="5953" w:type="dxa"/>
          </w:tcPr>
          <w:p w14:paraId="3CF12D3B" w14:textId="76FE23FE" w:rsidR="00834A72" w:rsidRPr="00F60500" w:rsidRDefault="00543A7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707400</w:t>
            </w:r>
          </w:p>
        </w:tc>
      </w:tr>
      <w:tr w:rsidR="00F60500" w:rsidRPr="00F60500" w14:paraId="0FCC1498" w14:textId="77777777" w:rsidTr="0000556D">
        <w:tc>
          <w:tcPr>
            <w:tcW w:w="901" w:type="dxa"/>
          </w:tcPr>
          <w:p w14:paraId="24E82462" w14:textId="0139E7BD" w:rsidR="00834A72" w:rsidRPr="00F60500" w:rsidRDefault="00834A7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533</w:t>
            </w:r>
          </w:p>
        </w:tc>
        <w:tc>
          <w:tcPr>
            <w:tcW w:w="3831" w:type="dxa"/>
          </w:tcPr>
          <w:p w14:paraId="78C87CB2" w14:textId="2EDA2713" w:rsidR="00834A72" w:rsidRPr="00F60500" w:rsidRDefault="00694AD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I. S. C.</w:t>
            </w:r>
          </w:p>
        </w:tc>
        <w:tc>
          <w:tcPr>
            <w:tcW w:w="2209" w:type="dxa"/>
          </w:tcPr>
          <w:p w14:paraId="3E64A23D" w14:textId="0219D7D3" w:rsidR="00834A72" w:rsidRPr="00F60500" w:rsidRDefault="00694AD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35B0D574" w14:textId="34797DEA" w:rsidR="00834A72" w:rsidRPr="00F60500" w:rsidRDefault="00694AD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12/05/2021</w:t>
            </w:r>
          </w:p>
        </w:tc>
        <w:tc>
          <w:tcPr>
            <w:tcW w:w="5953" w:type="dxa"/>
          </w:tcPr>
          <w:p w14:paraId="5BF98E11" w14:textId="33E03FB2" w:rsidR="00834A72" w:rsidRPr="00F60500" w:rsidRDefault="00694AD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700609</w:t>
            </w:r>
          </w:p>
        </w:tc>
      </w:tr>
      <w:tr w:rsidR="00F60500" w:rsidRPr="00F60500" w14:paraId="7F6BE38B" w14:textId="77777777" w:rsidTr="0000556D">
        <w:tc>
          <w:tcPr>
            <w:tcW w:w="901" w:type="dxa"/>
          </w:tcPr>
          <w:p w14:paraId="79C6A7A7" w14:textId="257BE227" w:rsidR="00834A72" w:rsidRPr="00F60500" w:rsidRDefault="00834A7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534</w:t>
            </w:r>
          </w:p>
        </w:tc>
        <w:tc>
          <w:tcPr>
            <w:tcW w:w="3831" w:type="dxa"/>
          </w:tcPr>
          <w:p w14:paraId="551AA222" w14:textId="3CF8574C" w:rsidR="00834A72" w:rsidRPr="00F60500" w:rsidRDefault="00694AD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C.</w:t>
            </w:r>
          </w:p>
        </w:tc>
        <w:tc>
          <w:tcPr>
            <w:tcW w:w="2209" w:type="dxa"/>
          </w:tcPr>
          <w:p w14:paraId="79CAE4EA" w14:textId="1E39CAF7" w:rsidR="00834A72" w:rsidRPr="00F60500" w:rsidRDefault="00694AD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77BCDACB" w14:textId="2A2C1CBB" w:rsidR="00834A72" w:rsidRPr="00F60500" w:rsidRDefault="00694AD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12/05/2021</w:t>
            </w:r>
          </w:p>
        </w:tc>
        <w:tc>
          <w:tcPr>
            <w:tcW w:w="5953" w:type="dxa"/>
          </w:tcPr>
          <w:p w14:paraId="23228C44" w14:textId="7956F1D8" w:rsidR="00834A72" w:rsidRPr="00F60500" w:rsidRDefault="00694AD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701806</w:t>
            </w:r>
          </w:p>
        </w:tc>
      </w:tr>
      <w:tr w:rsidR="00F60500" w:rsidRPr="00F60500" w14:paraId="333DF7C3" w14:textId="77777777" w:rsidTr="0000556D">
        <w:tc>
          <w:tcPr>
            <w:tcW w:w="901" w:type="dxa"/>
          </w:tcPr>
          <w:p w14:paraId="1BA3E25C" w14:textId="1C9FB741" w:rsidR="00834A72" w:rsidRPr="00F60500" w:rsidRDefault="00834A7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535</w:t>
            </w:r>
          </w:p>
        </w:tc>
        <w:tc>
          <w:tcPr>
            <w:tcW w:w="3831" w:type="dxa"/>
          </w:tcPr>
          <w:p w14:paraId="792FB59D" w14:textId="1788E95A" w:rsidR="00834A72" w:rsidRPr="00F60500" w:rsidRDefault="00694AD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T. L. P.</w:t>
            </w:r>
          </w:p>
        </w:tc>
        <w:tc>
          <w:tcPr>
            <w:tcW w:w="2209" w:type="dxa"/>
          </w:tcPr>
          <w:p w14:paraId="36575234" w14:textId="3530BF27" w:rsidR="00834A72" w:rsidRPr="00F60500" w:rsidRDefault="000611C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4EF96CA2" w14:textId="2A2208CC" w:rsidR="00834A72" w:rsidRPr="00F60500" w:rsidRDefault="000611C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12/05/2021</w:t>
            </w:r>
          </w:p>
        </w:tc>
        <w:tc>
          <w:tcPr>
            <w:tcW w:w="5953" w:type="dxa"/>
          </w:tcPr>
          <w:p w14:paraId="51C9513A" w14:textId="76B8347A" w:rsidR="00834A72" w:rsidRPr="00F60500" w:rsidRDefault="000611C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706102</w:t>
            </w:r>
          </w:p>
        </w:tc>
      </w:tr>
      <w:tr w:rsidR="00F60500" w:rsidRPr="00F60500" w14:paraId="6A083428" w14:textId="77777777" w:rsidTr="0000556D">
        <w:tc>
          <w:tcPr>
            <w:tcW w:w="901" w:type="dxa"/>
          </w:tcPr>
          <w:p w14:paraId="4B7DC8FE" w14:textId="364609B9" w:rsidR="00834A72" w:rsidRPr="00F60500" w:rsidRDefault="00834A7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536</w:t>
            </w:r>
          </w:p>
        </w:tc>
        <w:tc>
          <w:tcPr>
            <w:tcW w:w="3831" w:type="dxa"/>
          </w:tcPr>
          <w:p w14:paraId="3394A5F8" w14:textId="13C21945" w:rsidR="00834A72" w:rsidRPr="00F60500" w:rsidRDefault="000611C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P. A. V.</w:t>
            </w:r>
          </w:p>
        </w:tc>
        <w:tc>
          <w:tcPr>
            <w:tcW w:w="2209" w:type="dxa"/>
          </w:tcPr>
          <w:p w14:paraId="68AFF1EF" w14:textId="185023BE" w:rsidR="00834A72" w:rsidRPr="00F60500" w:rsidRDefault="000611C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40E14BAB" w14:textId="5577E1ED" w:rsidR="00834A72" w:rsidRPr="00F60500" w:rsidRDefault="000611C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18/05/2021</w:t>
            </w:r>
          </w:p>
        </w:tc>
        <w:tc>
          <w:tcPr>
            <w:tcW w:w="5953" w:type="dxa"/>
          </w:tcPr>
          <w:p w14:paraId="1E20C3E7" w14:textId="732319E3" w:rsidR="00834A72" w:rsidRPr="00F60500" w:rsidRDefault="000611C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700105</w:t>
            </w:r>
          </w:p>
        </w:tc>
      </w:tr>
      <w:tr w:rsidR="00F60500" w:rsidRPr="00F60500" w14:paraId="7909969A" w14:textId="77777777" w:rsidTr="0000556D">
        <w:tc>
          <w:tcPr>
            <w:tcW w:w="901" w:type="dxa"/>
          </w:tcPr>
          <w:p w14:paraId="6A6AC819" w14:textId="67AB37E5" w:rsidR="00834A72" w:rsidRPr="00F60500" w:rsidRDefault="00834A7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537</w:t>
            </w:r>
          </w:p>
        </w:tc>
        <w:tc>
          <w:tcPr>
            <w:tcW w:w="3831" w:type="dxa"/>
          </w:tcPr>
          <w:p w14:paraId="1D8B668A" w14:textId="24A4FCAC" w:rsidR="00834A72" w:rsidRPr="00F60500" w:rsidRDefault="000611C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C. S.</w:t>
            </w:r>
          </w:p>
        </w:tc>
        <w:tc>
          <w:tcPr>
            <w:tcW w:w="2209" w:type="dxa"/>
          </w:tcPr>
          <w:p w14:paraId="07E96E7D" w14:textId="687E18D7" w:rsidR="00834A72" w:rsidRPr="00F60500" w:rsidRDefault="000611C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21406749" w14:textId="488BDF73" w:rsidR="00834A72" w:rsidRPr="00F60500" w:rsidRDefault="000611C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12/05/2021</w:t>
            </w:r>
          </w:p>
        </w:tc>
        <w:tc>
          <w:tcPr>
            <w:tcW w:w="5953" w:type="dxa"/>
          </w:tcPr>
          <w:p w14:paraId="3EC72600" w14:textId="39081578" w:rsidR="00834A72" w:rsidRPr="00F60500" w:rsidRDefault="000611C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708907</w:t>
            </w:r>
          </w:p>
        </w:tc>
      </w:tr>
      <w:tr w:rsidR="00F60500" w:rsidRPr="00F60500" w14:paraId="7B518944" w14:textId="77777777" w:rsidTr="0000556D">
        <w:tc>
          <w:tcPr>
            <w:tcW w:w="901" w:type="dxa"/>
          </w:tcPr>
          <w:p w14:paraId="27FAEFF1" w14:textId="2E8C29EE" w:rsidR="00834A72" w:rsidRPr="00F60500" w:rsidRDefault="00834A7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538</w:t>
            </w:r>
          </w:p>
        </w:tc>
        <w:tc>
          <w:tcPr>
            <w:tcW w:w="3831" w:type="dxa"/>
          </w:tcPr>
          <w:p w14:paraId="60D3C824" w14:textId="062C7C81" w:rsidR="00834A72" w:rsidRPr="00F60500" w:rsidRDefault="000611C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W. M. H.</w:t>
            </w:r>
          </w:p>
        </w:tc>
        <w:tc>
          <w:tcPr>
            <w:tcW w:w="2209" w:type="dxa"/>
          </w:tcPr>
          <w:p w14:paraId="37B1F3E1" w14:textId="73B12785" w:rsidR="00834A72" w:rsidRPr="00F60500" w:rsidRDefault="000611C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40E5E0AB" w14:textId="6E45FE2B" w:rsidR="00834A72" w:rsidRPr="00F60500" w:rsidRDefault="000611C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12/05/2021</w:t>
            </w:r>
          </w:p>
        </w:tc>
        <w:tc>
          <w:tcPr>
            <w:tcW w:w="5953" w:type="dxa"/>
          </w:tcPr>
          <w:p w14:paraId="4DE8E978" w14:textId="0E34A458" w:rsidR="00834A72" w:rsidRPr="00F60500" w:rsidRDefault="000611C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702402</w:t>
            </w:r>
          </w:p>
        </w:tc>
      </w:tr>
      <w:tr w:rsidR="00F60500" w:rsidRPr="00F60500" w14:paraId="14272D93" w14:textId="77777777" w:rsidTr="0000556D">
        <w:tc>
          <w:tcPr>
            <w:tcW w:w="901" w:type="dxa"/>
          </w:tcPr>
          <w:p w14:paraId="0C07DEA7" w14:textId="52314BDA" w:rsidR="00834A72" w:rsidRPr="00F60500" w:rsidRDefault="00834A7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539</w:t>
            </w:r>
          </w:p>
        </w:tc>
        <w:tc>
          <w:tcPr>
            <w:tcW w:w="3831" w:type="dxa"/>
          </w:tcPr>
          <w:p w14:paraId="24F5531C" w14:textId="14918D07" w:rsidR="00834A72" w:rsidRPr="00F60500" w:rsidRDefault="000611C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C. F. S.</w:t>
            </w:r>
          </w:p>
        </w:tc>
        <w:tc>
          <w:tcPr>
            <w:tcW w:w="2209" w:type="dxa"/>
          </w:tcPr>
          <w:p w14:paraId="7282139D" w14:textId="2EDBFCD7" w:rsidR="00834A72" w:rsidRPr="00F60500" w:rsidRDefault="000611C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033761F4" w14:textId="487F9FE4" w:rsidR="00834A72" w:rsidRPr="00F60500" w:rsidRDefault="000611C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12/05/2021</w:t>
            </w:r>
          </w:p>
        </w:tc>
        <w:tc>
          <w:tcPr>
            <w:tcW w:w="5953" w:type="dxa"/>
          </w:tcPr>
          <w:p w14:paraId="7EB5811D" w14:textId="6325DB39" w:rsidR="00834A72" w:rsidRPr="00F60500" w:rsidRDefault="000611C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701006</w:t>
            </w:r>
          </w:p>
        </w:tc>
      </w:tr>
      <w:tr w:rsidR="00F60500" w:rsidRPr="00F60500" w14:paraId="0F81F04D" w14:textId="77777777" w:rsidTr="0000556D">
        <w:tc>
          <w:tcPr>
            <w:tcW w:w="901" w:type="dxa"/>
          </w:tcPr>
          <w:p w14:paraId="71E6644F" w14:textId="4837D378" w:rsidR="00834A72" w:rsidRPr="00F60500" w:rsidRDefault="00834A7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540</w:t>
            </w:r>
          </w:p>
        </w:tc>
        <w:tc>
          <w:tcPr>
            <w:tcW w:w="3831" w:type="dxa"/>
          </w:tcPr>
          <w:p w14:paraId="2EA33159" w14:textId="3E57FB0A" w:rsidR="00834A72" w:rsidRPr="00F60500" w:rsidRDefault="000611C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S. A. I.</w:t>
            </w:r>
          </w:p>
        </w:tc>
        <w:tc>
          <w:tcPr>
            <w:tcW w:w="2209" w:type="dxa"/>
          </w:tcPr>
          <w:p w14:paraId="45A8E68B" w14:textId="50468699" w:rsidR="00834A72" w:rsidRPr="00F60500" w:rsidRDefault="000611C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7BA139B6" w14:textId="3CA67EDD" w:rsidR="00834A72" w:rsidRPr="00F60500" w:rsidRDefault="000611C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12/05/2021</w:t>
            </w:r>
          </w:p>
        </w:tc>
        <w:tc>
          <w:tcPr>
            <w:tcW w:w="5953" w:type="dxa"/>
          </w:tcPr>
          <w:p w14:paraId="732FE570" w14:textId="5A5DB19C" w:rsidR="00834A72" w:rsidRPr="00F60500" w:rsidRDefault="000611C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700004</w:t>
            </w:r>
          </w:p>
        </w:tc>
      </w:tr>
      <w:tr w:rsidR="00F60500" w:rsidRPr="00F60500" w14:paraId="15175FB4" w14:textId="77777777" w:rsidTr="0000556D">
        <w:tc>
          <w:tcPr>
            <w:tcW w:w="901" w:type="dxa"/>
          </w:tcPr>
          <w:p w14:paraId="37C937E2" w14:textId="20B8844D" w:rsidR="00834A72" w:rsidRPr="00F60500" w:rsidRDefault="00834A7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541</w:t>
            </w:r>
          </w:p>
        </w:tc>
        <w:tc>
          <w:tcPr>
            <w:tcW w:w="3831" w:type="dxa"/>
          </w:tcPr>
          <w:p w14:paraId="3D71A35B" w14:textId="577398E5" w:rsidR="00834A72" w:rsidRPr="00F60500" w:rsidRDefault="000611C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C. A.</w:t>
            </w:r>
          </w:p>
        </w:tc>
        <w:tc>
          <w:tcPr>
            <w:tcW w:w="2209" w:type="dxa"/>
          </w:tcPr>
          <w:p w14:paraId="4B94B41F" w14:textId="08BD6043" w:rsidR="00834A72" w:rsidRPr="00F60500" w:rsidRDefault="000611C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22CEEFD7" w14:textId="6422A05C" w:rsidR="00834A72" w:rsidRPr="00F60500" w:rsidRDefault="000611C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12/05/2021</w:t>
            </w:r>
          </w:p>
        </w:tc>
        <w:tc>
          <w:tcPr>
            <w:tcW w:w="5953" w:type="dxa"/>
          </w:tcPr>
          <w:p w14:paraId="77D3D821" w14:textId="1F6EE834" w:rsidR="00834A72" w:rsidRPr="00F60500" w:rsidRDefault="000611C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709000</w:t>
            </w:r>
          </w:p>
        </w:tc>
      </w:tr>
      <w:tr w:rsidR="00F60500" w:rsidRPr="00F60500" w14:paraId="5B1942AD" w14:textId="77777777" w:rsidTr="0000556D">
        <w:tc>
          <w:tcPr>
            <w:tcW w:w="901" w:type="dxa"/>
          </w:tcPr>
          <w:p w14:paraId="10B41801" w14:textId="61B8526A" w:rsidR="00834A72" w:rsidRPr="00F60500" w:rsidRDefault="00834A7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542</w:t>
            </w:r>
          </w:p>
        </w:tc>
        <w:tc>
          <w:tcPr>
            <w:tcW w:w="3831" w:type="dxa"/>
          </w:tcPr>
          <w:p w14:paraId="6809A398" w14:textId="7CCED340" w:rsidR="00834A72" w:rsidRPr="00F60500" w:rsidRDefault="000611C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T. S. B.</w:t>
            </w:r>
          </w:p>
        </w:tc>
        <w:tc>
          <w:tcPr>
            <w:tcW w:w="2209" w:type="dxa"/>
          </w:tcPr>
          <w:p w14:paraId="54D5F820" w14:textId="258B3F94" w:rsidR="00834A72" w:rsidRPr="00F60500" w:rsidRDefault="000611C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14/04/2021</w:t>
            </w:r>
          </w:p>
        </w:tc>
        <w:tc>
          <w:tcPr>
            <w:tcW w:w="1985" w:type="dxa"/>
          </w:tcPr>
          <w:p w14:paraId="2F9CD1C5" w14:textId="6A12D805" w:rsidR="00834A72" w:rsidRPr="00F60500" w:rsidRDefault="000611C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12/05/2021</w:t>
            </w:r>
          </w:p>
        </w:tc>
        <w:tc>
          <w:tcPr>
            <w:tcW w:w="5953" w:type="dxa"/>
          </w:tcPr>
          <w:p w14:paraId="2E284CDB" w14:textId="6FF62E0D" w:rsidR="00834A72" w:rsidRPr="00F60500" w:rsidRDefault="000611C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706508</w:t>
            </w:r>
          </w:p>
        </w:tc>
      </w:tr>
      <w:tr w:rsidR="00F60500" w:rsidRPr="00F60500" w14:paraId="017D3886" w14:textId="77777777" w:rsidTr="0000556D">
        <w:tc>
          <w:tcPr>
            <w:tcW w:w="901" w:type="dxa"/>
          </w:tcPr>
          <w:p w14:paraId="020C685E" w14:textId="773EA18B" w:rsidR="00834A72" w:rsidRPr="00F60500" w:rsidRDefault="00834A7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543</w:t>
            </w:r>
          </w:p>
        </w:tc>
        <w:tc>
          <w:tcPr>
            <w:tcW w:w="3831" w:type="dxa"/>
          </w:tcPr>
          <w:p w14:paraId="310C8051" w14:textId="52519AB0" w:rsidR="00834A72" w:rsidRPr="00F60500" w:rsidRDefault="000611C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O. C.</w:t>
            </w:r>
          </w:p>
        </w:tc>
        <w:tc>
          <w:tcPr>
            <w:tcW w:w="2209" w:type="dxa"/>
          </w:tcPr>
          <w:p w14:paraId="47A376AC" w14:textId="1FA8366B" w:rsidR="00834A72" w:rsidRPr="00F60500" w:rsidRDefault="000611C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1985" w:type="dxa"/>
          </w:tcPr>
          <w:p w14:paraId="650C8DC2" w14:textId="133C709B" w:rsidR="00834A72" w:rsidRPr="00F60500" w:rsidRDefault="000611C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12/05/2021</w:t>
            </w:r>
          </w:p>
        </w:tc>
        <w:tc>
          <w:tcPr>
            <w:tcW w:w="5953" w:type="dxa"/>
          </w:tcPr>
          <w:p w14:paraId="2DA72D2F" w14:textId="10B89399" w:rsidR="00834A72" w:rsidRPr="00F60500" w:rsidRDefault="000611C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709809</w:t>
            </w:r>
          </w:p>
        </w:tc>
      </w:tr>
      <w:tr w:rsidR="00F60500" w:rsidRPr="00F60500" w14:paraId="27A96101" w14:textId="77777777" w:rsidTr="0000556D">
        <w:tc>
          <w:tcPr>
            <w:tcW w:w="901" w:type="dxa"/>
          </w:tcPr>
          <w:p w14:paraId="250156A8" w14:textId="38C8470F" w:rsidR="00834A72" w:rsidRPr="00F60500" w:rsidRDefault="00834A7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lastRenderedPageBreak/>
              <w:t>544</w:t>
            </w:r>
          </w:p>
        </w:tc>
        <w:tc>
          <w:tcPr>
            <w:tcW w:w="3831" w:type="dxa"/>
          </w:tcPr>
          <w:p w14:paraId="3F662B52" w14:textId="4B404933" w:rsidR="00834A72" w:rsidRPr="00F60500" w:rsidRDefault="00CA72CF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S.</w:t>
            </w:r>
          </w:p>
        </w:tc>
        <w:tc>
          <w:tcPr>
            <w:tcW w:w="2209" w:type="dxa"/>
          </w:tcPr>
          <w:p w14:paraId="4D98BCC8" w14:textId="7C450EC1" w:rsidR="00834A72" w:rsidRPr="00F60500" w:rsidRDefault="00CA72CF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27/03/2021</w:t>
            </w:r>
          </w:p>
        </w:tc>
        <w:tc>
          <w:tcPr>
            <w:tcW w:w="1985" w:type="dxa"/>
          </w:tcPr>
          <w:p w14:paraId="778F363F" w14:textId="0053EB2B" w:rsidR="00834A72" w:rsidRPr="00F60500" w:rsidRDefault="00CA72CF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5953" w:type="dxa"/>
          </w:tcPr>
          <w:p w14:paraId="4C20F6D0" w14:textId="2E717736" w:rsidR="00834A72" w:rsidRPr="00F60500" w:rsidRDefault="00CA72CF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700003</w:t>
            </w:r>
          </w:p>
        </w:tc>
      </w:tr>
      <w:tr w:rsidR="00F60500" w:rsidRPr="00F60500" w14:paraId="6881F4E7" w14:textId="77777777" w:rsidTr="0000556D">
        <w:tc>
          <w:tcPr>
            <w:tcW w:w="901" w:type="dxa"/>
          </w:tcPr>
          <w:p w14:paraId="0B806A3B" w14:textId="5164B6A1" w:rsidR="00834A72" w:rsidRPr="00F60500" w:rsidRDefault="000F7BE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545</w:t>
            </w:r>
          </w:p>
        </w:tc>
        <w:tc>
          <w:tcPr>
            <w:tcW w:w="3831" w:type="dxa"/>
          </w:tcPr>
          <w:p w14:paraId="587803C4" w14:textId="51F71B00" w:rsidR="00834A72" w:rsidRPr="00F60500" w:rsidRDefault="00CA72CF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M. O. G.</w:t>
            </w:r>
          </w:p>
        </w:tc>
        <w:tc>
          <w:tcPr>
            <w:tcW w:w="2209" w:type="dxa"/>
          </w:tcPr>
          <w:p w14:paraId="0F356819" w14:textId="0FD3A2B3" w:rsidR="00834A72" w:rsidRPr="00F60500" w:rsidRDefault="00CA72CF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1985" w:type="dxa"/>
          </w:tcPr>
          <w:p w14:paraId="0EE73E28" w14:textId="45155C62" w:rsidR="00834A72" w:rsidRPr="00F60500" w:rsidRDefault="00CA72CF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18/05/2021</w:t>
            </w:r>
          </w:p>
        </w:tc>
        <w:tc>
          <w:tcPr>
            <w:tcW w:w="5953" w:type="dxa"/>
          </w:tcPr>
          <w:p w14:paraId="58484B6A" w14:textId="5F85EDA5" w:rsidR="00834A72" w:rsidRPr="00F60500" w:rsidRDefault="00CA72CF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708409</w:t>
            </w:r>
          </w:p>
        </w:tc>
      </w:tr>
      <w:tr w:rsidR="00F60500" w:rsidRPr="00F60500" w14:paraId="3F69D060" w14:textId="77777777" w:rsidTr="0000556D">
        <w:tc>
          <w:tcPr>
            <w:tcW w:w="901" w:type="dxa"/>
          </w:tcPr>
          <w:p w14:paraId="32D5EF1D" w14:textId="045C7A6E" w:rsidR="00834A72" w:rsidRPr="00F60500" w:rsidRDefault="000F7BE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546</w:t>
            </w:r>
          </w:p>
        </w:tc>
        <w:tc>
          <w:tcPr>
            <w:tcW w:w="3831" w:type="dxa"/>
          </w:tcPr>
          <w:p w14:paraId="5442FBB5" w14:textId="2FFACF2C" w:rsidR="00834A72" w:rsidRPr="00F60500" w:rsidRDefault="00CA72CF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R. V. S.</w:t>
            </w:r>
          </w:p>
        </w:tc>
        <w:tc>
          <w:tcPr>
            <w:tcW w:w="2209" w:type="dxa"/>
          </w:tcPr>
          <w:p w14:paraId="28BF43DE" w14:textId="43EAAAF8" w:rsidR="00834A72" w:rsidRPr="00F60500" w:rsidRDefault="00CA72CF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1985" w:type="dxa"/>
          </w:tcPr>
          <w:p w14:paraId="4C9B71D1" w14:textId="1CADB9B9" w:rsidR="00834A72" w:rsidRPr="00F60500" w:rsidRDefault="00CA72CF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18/05/2021</w:t>
            </w:r>
          </w:p>
        </w:tc>
        <w:tc>
          <w:tcPr>
            <w:tcW w:w="5953" w:type="dxa"/>
          </w:tcPr>
          <w:p w14:paraId="026A346C" w14:textId="4FBAA893" w:rsidR="00834A72" w:rsidRPr="00F60500" w:rsidRDefault="00CA72CF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708008</w:t>
            </w:r>
          </w:p>
        </w:tc>
      </w:tr>
      <w:tr w:rsidR="00F60500" w:rsidRPr="00F60500" w14:paraId="3833DCCB" w14:textId="77777777" w:rsidTr="0000556D">
        <w:tc>
          <w:tcPr>
            <w:tcW w:w="901" w:type="dxa"/>
          </w:tcPr>
          <w:p w14:paraId="3EB0A7CC" w14:textId="6AD172E6" w:rsidR="00834A72" w:rsidRPr="00F60500" w:rsidRDefault="000F7BE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547</w:t>
            </w:r>
          </w:p>
        </w:tc>
        <w:tc>
          <w:tcPr>
            <w:tcW w:w="3831" w:type="dxa"/>
          </w:tcPr>
          <w:p w14:paraId="1A2220D7" w14:textId="5B0264B8" w:rsidR="00834A72" w:rsidRPr="00F60500" w:rsidRDefault="00CD4D4A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K. F. D.</w:t>
            </w:r>
          </w:p>
        </w:tc>
        <w:tc>
          <w:tcPr>
            <w:tcW w:w="2209" w:type="dxa"/>
          </w:tcPr>
          <w:p w14:paraId="2A52A8E1" w14:textId="05DEDC09" w:rsidR="00834A72" w:rsidRPr="00F60500" w:rsidRDefault="00CD4D4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1985" w:type="dxa"/>
          </w:tcPr>
          <w:p w14:paraId="4025923C" w14:textId="51ABFC0B" w:rsidR="00834A72" w:rsidRPr="00F60500" w:rsidRDefault="00CD4D4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15/06/2021</w:t>
            </w:r>
          </w:p>
        </w:tc>
        <w:tc>
          <w:tcPr>
            <w:tcW w:w="5953" w:type="dxa"/>
          </w:tcPr>
          <w:p w14:paraId="7C67E11C" w14:textId="4DF1035E" w:rsidR="00834A72" w:rsidRPr="00F60500" w:rsidRDefault="00CD4D4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701808</w:t>
            </w:r>
          </w:p>
        </w:tc>
      </w:tr>
      <w:tr w:rsidR="00F60500" w:rsidRPr="00F60500" w14:paraId="08083400" w14:textId="77777777" w:rsidTr="0000556D">
        <w:tc>
          <w:tcPr>
            <w:tcW w:w="901" w:type="dxa"/>
          </w:tcPr>
          <w:p w14:paraId="025293DD" w14:textId="0031D074" w:rsidR="00834A72" w:rsidRPr="00F60500" w:rsidRDefault="000F7BE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548</w:t>
            </w:r>
          </w:p>
        </w:tc>
        <w:tc>
          <w:tcPr>
            <w:tcW w:w="3831" w:type="dxa"/>
          </w:tcPr>
          <w:p w14:paraId="34FF3CF5" w14:textId="321B1107" w:rsidR="00834A72" w:rsidRPr="00F60500" w:rsidRDefault="00CD4D4A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N. M. G.</w:t>
            </w:r>
          </w:p>
        </w:tc>
        <w:tc>
          <w:tcPr>
            <w:tcW w:w="2209" w:type="dxa"/>
          </w:tcPr>
          <w:p w14:paraId="3ED25B46" w14:textId="53691840" w:rsidR="00834A72" w:rsidRPr="00F60500" w:rsidRDefault="00CD4D4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17/04/2021</w:t>
            </w:r>
          </w:p>
        </w:tc>
        <w:tc>
          <w:tcPr>
            <w:tcW w:w="1985" w:type="dxa"/>
          </w:tcPr>
          <w:p w14:paraId="270455DC" w14:textId="01D43FDF" w:rsidR="00834A72" w:rsidRPr="00F60500" w:rsidRDefault="00CD4D4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18/05/2021</w:t>
            </w:r>
          </w:p>
        </w:tc>
        <w:tc>
          <w:tcPr>
            <w:tcW w:w="5953" w:type="dxa"/>
          </w:tcPr>
          <w:p w14:paraId="6C5EB30F" w14:textId="46A301B6" w:rsidR="00834A72" w:rsidRPr="00F60500" w:rsidRDefault="00CD4D4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707609</w:t>
            </w:r>
          </w:p>
        </w:tc>
      </w:tr>
      <w:tr w:rsidR="00F60500" w:rsidRPr="00F60500" w14:paraId="4D04A8E9" w14:textId="77777777" w:rsidTr="0000556D">
        <w:tc>
          <w:tcPr>
            <w:tcW w:w="901" w:type="dxa"/>
          </w:tcPr>
          <w:p w14:paraId="1F55AC55" w14:textId="12169F07" w:rsidR="00834A72" w:rsidRPr="00F60500" w:rsidRDefault="000F7BE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549</w:t>
            </w:r>
          </w:p>
        </w:tc>
        <w:tc>
          <w:tcPr>
            <w:tcW w:w="3831" w:type="dxa"/>
          </w:tcPr>
          <w:p w14:paraId="34C0E8AF" w14:textId="73526274" w:rsidR="00834A72" w:rsidRPr="00F60500" w:rsidRDefault="00CD4D4A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D. F. S.</w:t>
            </w:r>
          </w:p>
        </w:tc>
        <w:tc>
          <w:tcPr>
            <w:tcW w:w="2209" w:type="dxa"/>
          </w:tcPr>
          <w:p w14:paraId="67AB5711" w14:textId="3A97FE4B" w:rsidR="00834A72" w:rsidRPr="00F60500" w:rsidRDefault="00CD4D4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10/04/2021</w:t>
            </w:r>
          </w:p>
        </w:tc>
        <w:tc>
          <w:tcPr>
            <w:tcW w:w="1985" w:type="dxa"/>
          </w:tcPr>
          <w:p w14:paraId="33380AAF" w14:textId="74034A5A" w:rsidR="00834A72" w:rsidRPr="00F60500" w:rsidRDefault="00CD4D4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18/05/2021</w:t>
            </w:r>
          </w:p>
        </w:tc>
        <w:tc>
          <w:tcPr>
            <w:tcW w:w="5953" w:type="dxa"/>
          </w:tcPr>
          <w:p w14:paraId="07FE9772" w14:textId="2BA1BB70" w:rsidR="00834A72" w:rsidRPr="00F60500" w:rsidRDefault="00CD4D4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703401</w:t>
            </w:r>
          </w:p>
        </w:tc>
      </w:tr>
      <w:tr w:rsidR="00F60500" w:rsidRPr="00F60500" w14:paraId="6186F480" w14:textId="77777777" w:rsidTr="0000556D">
        <w:tc>
          <w:tcPr>
            <w:tcW w:w="901" w:type="dxa"/>
          </w:tcPr>
          <w:p w14:paraId="0287EAC9" w14:textId="08DF7B75" w:rsidR="00834A72" w:rsidRPr="00F60500" w:rsidRDefault="000F7BE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550</w:t>
            </w:r>
          </w:p>
        </w:tc>
        <w:tc>
          <w:tcPr>
            <w:tcW w:w="3831" w:type="dxa"/>
          </w:tcPr>
          <w:p w14:paraId="3346DB8A" w14:textId="76A075F3" w:rsidR="00834A72" w:rsidRPr="00F60500" w:rsidRDefault="00CD4D4A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J. R. S.</w:t>
            </w:r>
          </w:p>
        </w:tc>
        <w:tc>
          <w:tcPr>
            <w:tcW w:w="2209" w:type="dxa"/>
          </w:tcPr>
          <w:p w14:paraId="406111A8" w14:textId="04D9E950" w:rsidR="00834A72" w:rsidRPr="00F60500" w:rsidRDefault="00CD4D4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16/04/2021</w:t>
            </w:r>
          </w:p>
        </w:tc>
        <w:tc>
          <w:tcPr>
            <w:tcW w:w="1985" w:type="dxa"/>
          </w:tcPr>
          <w:p w14:paraId="66EF2050" w14:textId="36D84342" w:rsidR="00834A72" w:rsidRPr="00F60500" w:rsidRDefault="00CD4D4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18/05/2021</w:t>
            </w:r>
          </w:p>
        </w:tc>
        <w:tc>
          <w:tcPr>
            <w:tcW w:w="5953" w:type="dxa"/>
          </w:tcPr>
          <w:p w14:paraId="7EB7856F" w14:textId="2199005D" w:rsidR="00834A72" w:rsidRPr="00F60500" w:rsidRDefault="00CD4D4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708906</w:t>
            </w:r>
          </w:p>
        </w:tc>
      </w:tr>
      <w:tr w:rsidR="00F60500" w:rsidRPr="00F60500" w14:paraId="32DD1B1C" w14:textId="77777777" w:rsidTr="0000556D">
        <w:tc>
          <w:tcPr>
            <w:tcW w:w="901" w:type="dxa"/>
          </w:tcPr>
          <w:p w14:paraId="766E991E" w14:textId="008FE3EC" w:rsidR="00834A72" w:rsidRPr="00F60500" w:rsidRDefault="000F7BE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551</w:t>
            </w:r>
          </w:p>
        </w:tc>
        <w:tc>
          <w:tcPr>
            <w:tcW w:w="3831" w:type="dxa"/>
          </w:tcPr>
          <w:p w14:paraId="0BF50BF0" w14:textId="05AFAAE8" w:rsidR="00834A72" w:rsidRPr="00F60500" w:rsidRDefault="00CD4D4A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B. A.</w:t>
            </w:r>
          </w:p>
        </w:tc>
        <w:tc>
          <w:tcPr>
            <w:tcW w:w="2209" w:type="dxa"/>
          </w:tcPr>
          <w:p w14:paraId="52D7A95D" w14:textId="3F3C45D2" w:rsidR="00834A72" w:rsidRPr="00F60500" w:rsidRDefault="00CD4D4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16/04/2021</w:t>
            </w:r>
          </w:p>
        </w:tc>
        <w:tc>
          <w:tcPr>
            <w:tcW w:w="1985" w:type="dxa"/>
          </w:tcPr>
          <w:p w14:paraId="368930F3" w14:textId="064F6455" w:rsidR="00834A72" w:rsidRPr="00F60500" w:rsidRDefault="00CD4D4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18/05/2021</w:t>
            </w:r>
          </w:p>
        </w:tc>
        <w:tc>
          <w:tcPr>
            <w:tcW w:w="5953" w:type="dxa"/>
          </w:tcPr>
          <w:p w14:paraId="48279DCA" w14:textId="2EC8B898" w:rsidR="00834A72" w:rsidRPr="00F60500" w:rsidRDefault="00CD4D4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706906</w:t>
            </w:r>
          </w:p>
        </w:tc>
      </w:tr>
      <w:tr w:rsidR="00F60500" w:rsidRPr="00F60500" w14:paraId="70E64C89" w14:textId="77777777" w:rsidTr="0000556D">
        <w:tc>
          <w:tcPr>
            <w:tcW w:w="901" w:type="dxa"/>
          </w:tcPr>
          <w:p w14:paraId="0CBB504B" w14:textId="2B27850C" w:rsidR="00834A72" w:rsidRPr="00F60500" w:rsidRDefault="000F7BE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552</w:t>
            </w:r>
          </w:p>
        </w:tc>
        <w:tc>
          <w:tcPr>
            <w:tcW w:w="3831" w:type="dxa"/>
          </w:tcPr>
          <w:p w14:paraId="0903F82F" w14:textId="49792522" w:rsidR="00834A72" w:rsidRPr="00F60500" w:rsidRDefault="00CD4D4A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S. P. S.</w:t>
            </w:r>
          </w:p>
        </w:tc>
        <w:tc>
          <w:tcPr>
            <w:tcW w:w="2209" w:type="dxa"/>
          </w:tcPr>
          <w:p w14:paraId="7854D99E" w14:textId="479268CF" w:rsidR="00834A72" w:rsidRPr="00F60500" w:rsidRDefault="00CD4D4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16/04/2021</w:t>
            </w:r>
          </w:p>
        </w:tc>
        <w:tc>
          <w:tcPr>
            <w:tcW w:w="1985" w:type="dxa"/>
          </w:tcPr>
          <w:p w14:paraId="6A2D8B97" w14:textId="56CBB6C6" w:rsidR="00834A72" w:rsidRPr="00F60500" w:rsidRDefault="00CD4D4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18/05/2021</w:t>
            </w:r>
          </w:p>
        </w:tc>
        <w:tc>
          <w:tcPr>
            <w:tcW w:w="5953" w:type="dxa"/>
          </w:tcPr>
          <w:p w14:paraId="7051102C" w14:textId="602FA125" w:rsidR="00834A72" w:rsidRPr="00F60500" w:rsidRDefault="00CD4D4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707305</w:t>
            </w:r>
          </w:p>
        </w:tc>
      </w:tr>
      <w:tr w:rsidR="00F60500" w:rsidRPr="00F60500" w14:paraId="30B2E9B8" w14:textId="77777777" w:rsidTr="0000556D">
        <w:tc>
          <w:tcPr>
            <w:tcW w:w="901" w:type="dxa"/>
          </w:tcPr>
          <w:p w14:paraId="2725EEA5" w14:textId="2627DEC2" w:rsidR="00834A72" w:rsidRPr="00F60500" w:rsidRDefault="000F7BE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553</w:t>
            </w:r>
          </w:p>
        </w:tc>
        <w:tc>
          <w:tcPr>
            <w:tcW w:w="3831" w:type="dxa"/>
          </w:tcPr>
          <w:p w14:paraId="75410A0A" w14:textId="1E45F2C4" w:rsidR="00834A72" w:rsidRPr="00F60500" w:rsidRDefault="00CD4D4A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A. S.</w:t>
            </w:r>
          </w:p>
        </w:tc>
        <w:tc>
          <w:tcPr>
            <w:tcW w:w="2209" w:type="dxa"/>
          </w:tcPr>
          <w:p w14:paraId="5B2B1EE0" w14:textId="7C7F195F" w:rsidR="00834A72" w:rsidRPr="00F60500" w:rsidRDefault="00CD4D4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16/04/2021</w:t>
            </w:r>
          </w:p>
        </w:tc>
        <w:tc>
          <w:tcPr>
            <w:tcW w:w="1985" w:type="dxa"/>
          </w:tcPr>
          <w:p w14:paraId="204C5590" w14:textId="32FD5F5A" w:rsidR="00834A72" w:rsidRPr="00F60500" w:rsidRDefault="00CD4D4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18/05/2021</w:t>
            </w:r>
          </w:p>
        </w:tc>
        <w:tc>
          <w:tcPr>
            <w:tcW w:w="5953" w:type="dxa"/>
          </w:tcPr>
          <w:p w14:paraId="2B7B3527" w14:textId="3D3FD3B1" w:rsidR="00834A72" w:rsidRPr="00F60500" w:rsidRDefault="00CD4D4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700009</w:t>
            </w:r>
          </w:p>
        </w:tc>
      </w:tr>
      <w:tr w:rsidR="00F60500" w:rsidRPr="00F60500" w14:paraId="6726AAB5" w14:textId="77777777" w:rsidTr="0000556D">
        <w:tc>
          <w:tcPr>
            <w:tcW w:w="901" w:type="dxa"/>
          </w:tcPr>
          <w:p w14:paraId="2B31F2C3" w14:textId="62996EDF" w:rsidR="00834A72" w:rsidRPr="00F60500" w:rsidRDefault="000F7BE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554</w:t>
            </w:r>
          </w:p>
        </w:tc>
        <w:tc>
          <w:tcPr>
            <w:tcW w:w="3831" w:type="dxa"/>
          </w:tcPr>
          <w:p w14:paraId="363AF6FC" w14:textId="54A8F887" w:rsidR="00834A72" w:rsidRPr="00F60500" w:rsidRDefault="00CD4D4A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A. P.</w:t>
            </w:r>
          </w:p>
        </w:tc>
        <w:tc>
          <w:tcPr>
            <w:tcW w:w="2209" w:type="dxa"/>
          </w:tcPr>
          <w:p w14:paraId="0F21FAB7" w14:textId="71533AF7" w:rsidR="00834A72" w:rsidRPr="00F60500" w:rsidRDefault="00CD4D4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16/04/2021</w:t>
            </w:r>
          </w:p>
        </w:tc>
        <w:tc>
          <w:tcPr>
            <w:tcW w:w="1985" w:type="dxa"/>
          </w:tcPr>
          <w:p w14:paraId="259BF7CD" w14:textId="210A1376" w:rsidR="00834A72" w:rsidRPr="00F60500" w:rsidRDefault="00CD4D4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18/05/2021</w:t>
            </w:r>
          </w:p>
        </w:tc>
        <w:tc>
          <w:tcPr>
            <w:tcW w:w="5953" w:type="dxa"/>
          </w:tcPr>
          <w:p w14:paraId="6B7E4B96" w14:textId="1A9967EB" w:rsidR="00834A72" w:rsidRPr="00F60500" w:rsidRDefault="00CD4D4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702808</w:t>
            </w:r>
          </w:p>
        </w:tc>
      </w:tr>
      <w:tr w:rsidR="00F60500" w:rsidRPr="00F60500" w14:paraId="5B8E28D9" w14:textId="77777777" w:rsidTr="0000556D">
        <w:tc>
          <w:tcPr>
            <w:tcW w:w="901" w:type="dxa"/>
          </w:tcPr>
          <w:p w14:paraId="3F2576FA" w14:textId="333F5C45" w:rsidR="00834A72" w:rsidRPr="00F60500" w:rsidRDefault="000F7BE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555</w:t>
            </w:r>
          </w:p>
        </w:tc>
        <w:tc>
          <w:tcPr>
            <w:tcW w:w="3831" w:type="dxa"/>
          </w:tcPr>
          <w:p w14:paraId="1B523122" w14:textId="0A3451E1" w:rsidR="00834A72" w:rsidRPr="00F60500" w:rsidRDefault="00CD4D4A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P. L. S.</w:t>
            </w:r>
          </w:p>
        </w:tc>
        <w:tc>
          <w:tcPr>
            <w:tcW w:w="2209" w:type="dxa"/>
          </w:tcPr>
          <w:p w14:paraId="3B33B6CD" w14:textId="1435DE5C" w:rsidR="00834A72" w:rsidRPr="00F60500" w:rsidRDefault="00CD4D4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16/04/2021</w:t>
            </w:r>
          </w:p>
        </w:tc>
        <w:tc>
          <w:tcPr>
            <w:tcW w:w="1985" w:type="dxa"/>
          </w:tcPr>
          <w:p w14:paraId="49F89AF5" w14:textId="71A03D0B" w:rsidR="00834A72" w:rsidRPr="00F60500" w:rsidRDefault="00CD4D4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18/05/2021</w:t>
            </w:r>
          </w:p>
        </w:tc>
        <w:tc>
          <w:tcPr>
            <w:tcW w:w="5953" w:type="dxa"/>
          </w:tcPr>
          <w:p w14:paraId="615D8397" w14:textId="2B52D618" w:rsidR="00834A72" w:rsidRPr="00F60500" w:rsidRDefault="00CD4D4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700203</w:t>
            </w:r>
          </w:p>
        </w:tc>
      </w:tr>
      <w:tr w:rsidR="00F60500" w:rsidRPr="00F60500" w14:paraId="20522AA7" w14:textId="77777777" w:rsidTr="0000556D">
        <w:tc>
          <w:tcPr>
            <w:tcW w:w="901" w:type="dxa"/>
          </w:tcPr>
          <w:p w14:paraId="06301C38" w14:textId="20C39531" w:rsidR="00834A72" w:rsidRPr="00F60500" w:rsidRDefault="000F7BE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556</w:t>
            </w:r>
          </w:p>
        </w:tc>
        <w:tc>
          <w:tcPr>
            <w:tcW w:w="3831" w:type="dxa"/>
          </w:tcPr>
          <w:p w14:paraId="7EB73A60" w14:textId="23EC1D61" w:rsidR="00834A72" w:rsidRPr="00F60500" w:rsidRDefault="00CD4D4A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S. A. M.</w:t>
            </w:r>
          </w:p>
        </w:tc>
        <w:tc>
          <w:tcPr>
            <w:tcW w:w="2209" w:type="dxa"/>
          </w:tcPr>
          <w:p w14:paraId="56477141" w14:textId="342FD0BB" w:rsidR="00834A72" w:rsidRPr="00F60500" w:rsidRDefault="00CD4D4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16/04/2021</w:t>
            </w:r>
          </w:p>
        </w:tc>
        <w:tc>
          <w:tcPr>
            <w:tcW w:w="1985" w:type="dxa"/>
          </w:tcPr>
          <w:p w14:paraId="0DD0B889" w14:textId="29675C25" w:rsidR="00834A72" w:rsidRPr="00F60500" w:rsidRDefault="00CD4D4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18/05/2021</w:t>
            </w:r>
          </w:p>
        </w:tc>
        <w:tc>
          <w:tcPr>
            <w:tcW w:w="5953" w:type="dxa"/>
          </w:tcPr>
          <w:p w14:paraId="1B442528" w14:textId="7D46B27B" w:rsidR="00834A72" w:rsidRPr="00F60500" w:rsidRDefault="00CD4D4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703400</w:t>
            </w:r>
          </w:p>
        </w:tc>
      </w:tr>
      <w:tr w:rsidR="00F60500" w:rsidRPr="00F60500" w14:paraId="4433D490" w14:textId="77777777" w:rsidTr="0000556D">
        <w:tc>
          <w:tcPr>
            <w:tcW w:w="901" w:type="dxa"/>
          </w:tcPr>
          <w:p w14:paraId="0220DD99" w14:textId="0A3F2F47" w:rsidR="00834A72" w:rsidRPr="00F60500" w:rsidRDefault="000F7BE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557</w:t>
            </w:r>
          </w:p>
        </w:tc>
        <w:tc>
          <w:tcPr>
            <w:tcW w:w="3831" w:type="dxa"/>
          </w:tcPr>
          <w:p w14:paraId="41E1F440" w14:textId="1C3A1DFC" w:rsidR="00834A72" w:rsidRPr="00F60500" w:rsidRDefault="00CD4D4A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A. M. P. D.</w:t>
            </w:r>
          </w:p>
        </w:tc>
        <w:tc>
          <w:tcPr>
            <w:tcW w:w="2209" w:type="dxa"/>
          </w:tcPr>
          <w:p w14:paraId="1464018A" w14:textId="7C9D056A" w:rsidR="00834A72" w:rsidRPr="00F60500" w:rsidRDefault="00CD4D4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16/04/2021</w:t>
            </w:r>
          </w:p>
        </w:tc>
        <w:tc>
          <w:tcPr>
            <w:tcW w:w="1985" w:type="dxa"/>
          </w:tcPr>
          <w:p w14:paraId="5B9BBDC8" w14:textId="2EE5AE8B" w:rsidR="00834A72" w:rsidRPr="00F60500" w:rsidRDefault="00CD4D4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18/05/2021</w:t>
            </w:r>
          </w:p>
        </w:tc>
        <w:tc>
          <w:tcPr>
            <w:tcW w:w="5953" w:type="dxa"/>
          </w:tcPr>
          <w:p w14:paraId="00CC99C5" w14:textId="3C65C7DD" w:rsidR="00834A72" w:rsidRPr="00F60500" w:rsidRDefault="00CD4D4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704006</w:t>
            </w:r>
          </w:p>
        </w:tc>
      </w:tr>
      <w:tr w:rsidR="00F60500" w:rsidRPr="00F60500" w14:paraId="02565922" w14:textId="77777777" w:rsidTr="0000556D">
        <w:tc>
          <w:tcPr>
            <w:tcW w:w="901" w:type="dxa"/>
          </w:tcPr>
          <w:p w14:paraId="0385DACB" w14:textId="35056C4B" w:rsidR="00834A72" w:rsidRPr="00F60500" w:rsidRDefault="000F7BE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558</w:t>
            </w:r>
          </w:p>
        </w:tc>
        <w:tc>
          <w:tcPr>
            <w:tcW w:w="3831" w:type="dxa"/>
          </w:tcPr>
          <w:p w14:paraId="41275F02" w14:textId="27B13A0F" w:rsidR="00834A72" w:rsidRPr="00F60500" w:rsidRDefault="00CD4D4A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I. S.</w:t>
            </w:r>
          </w:p>
        </w:tc>
        <w:tc>
          <w:tcPr>
            <w:tcW w:w="2209" w:type="dxa"/>
          </w:tcPr>
          <w:p w14:paraId="1E74B196" w14:textId="550D23F2" w:rsidR="00834A72" w:rsidRPr="00F60500" w:rsidRDefault="00CD4D4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16/04/2021</w:t>
            </w:r>
          </w:p>
        </w:tc>
        <w:tc>
          <w:tcPr>
            <w:tcW w:w="1985" w:type="dxa"/>
          </w:tcPr>
          <w:p w14:paraId="7DCD8382" w14:textId="7428D43A" w:rsidR="00834A72" w:rsidRPr="00F60500" w:rsidRDefault="00CD4D4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18/05/2021</w:t>
            </w:r>
          </w:p>
        </w:tc>
        <w:tc>
          <w:tcPr>
            <w:tcW w:w="5953" w:type="dxa"/>
          </w:tcPr>
          <w:p w14:paraId="503AFF06" w14:textId="5D62A2B0" w:rsidR="00834A72" w:rsidRPr="00F60500" w:rsidRDefault="00CD4D4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705401</w:t>
            </w:r>
          </w:p>
        </w:tc>
      </w:tr>
      <w:tr w:rsidR="00F60500" w:rsidRPr="00F60500" w14:paraId="07D65012" w14:textId="77777777" w:rsidTr="0000556D">
        <w:tc>
          <w:tcPr>
            <w:tcW w:w="901" w:type="dxa"/>
          </w:tcPr>
          <w:p w14:paraId="223D7356" w14:textId="2C18473F" w:rsidR="00834A72" w:rsidRPr="00F60500" w:rsidRDefault="000F7BE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559</w:t>
            </w:r>
          </w:p>
        </w:tc>
        <w:tc>
          <w:tcPr>
            <w:tcW w:w="3831" w:type="dxa"/>
          </w:tcPr>
          <w:p w14:paraId="2A7E63A4" w14:textId="2C083040" w:rsidR="00834A72" w:rsidRPr="00F60500" w:rsidRDefault="00CD4D4A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A. S.</w:t>
            </w:r>
          </w:p>
        </w:tc>
        <w:tc>
          <w:tcPr>
            <w:tcW w:w="2209" w:type="dxa"/>
          </w:tcPr>
          <w:p w14:paraId="4DC1434C" w14:textId="512FD9D2" w:rsidR="00834A72" w:rsidRPr="00F60500" w:rsidRDefault="00CD4D4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16/04/2021</w:t>
            </w:r>
          </w:p>
        </w:tc>
        <w:tc>
          <w:tcPr>
            <w:tcW w:w="1985" w:type="dxa"/>
          </w:tcPr>
          <w:p w14:paraId="0A3FA7B5" w14:textId="33C42D93" w:rsidR="00834A72" w:rsidRPr="00F60500" w:rsidRDefault="00CD4D4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18/05/2021</w:t>
            </w:r>
          </w:p>
        </w:tc>
        <w:tc>
          <w:tcPr>
            <w:tcW w:w="5953" w:type="dxa"/>
          </w:tcPr>
          <w:p w14:paraId="47119036" w14:textId="0815238B" w:rsidR="00834A72" w:rsidRPr="00F60500" w:rsidRDefault="00CD4D4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700907</w:t>
            </w:r>
          </w:p>
        </w:tc>
      </w:tr>
      <w:tr w:rsidR="00F60500" w:rsidRPr="00F60500" w14:paraId="712A044E" w14:textId="77777777" w:rsidTr="0000556D">
        <w:tc>
          <w:tcPr>
            <w:tcW w:w="901" w:type="dxa"/>
          </w:tcPr>
          <w:p w14:paraId="4FE4AFE1" w14:textId="3A721919" w:rsidR="00834A72" w:rsidRPr="00F60500" w:rsidRDefault="000F7BE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560</w:t>
            </w:r>
          </w:p>
        </w:tc>
        <w:tc>
          <w:tcPr>
            <w:tcW w:w="3831" w:type="dxa"/>
          </w:tcPr>
          <w:p w14:paraId="133C1C6A" w14:textId="2E013562" w:rsidR="00834A72" w:rsidRPr="00F60500" w:rsidRDefault="00CD4D4A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D. R. S.</w:t>
            </w:r>
          </w:p>
        </w:tc>
        <w:tc>
          <w:tcPr>
            <w:tcW w:w="2209" w:type="dxa"/>
          </w:tcPr>
          <w:p w14:paraId="041AC18A" w14:textId="7F69B8AE" w:rsidR="00834A72" w:rsidRPr="00F60500" w:rsidRDefault="00CD4D4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16/04/2021</w:t>
            </w:r>
          </w:p>
        </w:tc>
        <w:tc>
          <w:tcPr>
            <w:tcW w:w="1985" w:type="dxa"/>
          </w:tcPr>
          <w:p w14:paraId="117F72FF" w14:textId="15DEE160" w:rsidR="00834A72" w:rsidRPr="00F60500" w:rsidRDefault="00CD4D4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18/05/2021</w:t>
            </w:r>
          </w:p>
        </w:tc>
        <w:tc>
          <w:tcPr>
            <w:tcW w:w="5953" w:type="dxa"/>
          </w:tcPr>
          <w:p w14:paraId="616B6C63" w14:textId="2278E496" w:rsidR="00834A72" w:rsidRPr="00F60500" w:rsidRDefault="00CD4D4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700807</w:t>
            </w:r>
          </w:p>
        </w:tc>
      </w:tr>
      <w:tr w:rsidR="00F60500" w:rsidRPr="00F60500" w14:paraId="5E33FA8A" w14:textId="77777777" w:rsidTr="0000556D">
        <w:tc>
          <w:tcPr>
            <w:tcW w:w="901" w:type="dxa"/>
          </w:tcPr>
          <w:p w14:paraId="4E9F998D" w14:textId="4639AC6C" w:rsidR="00834A72" w:rsidRPr="00F60500" w:rsidRDefault="000F7BE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561</w:t>
            </w:r>
          </w:p>
        </w:tc>
        <w:tc>
          <w:tcPr>
            <w:tcW w:w="3831" w:type="dxa"/>
          </w:tcPr>
          <w:p w14:paraId="5BD295E8" w14:textId="12E617A0" w:rsidR="00834A72" w:rsidRPr="00F60500" w:rsidRDefault="00CD4D4A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O. A.</w:t>
            </w:r>
          </w:p>
        </w:tc>
        <w:tc>
          <w:tcPr>
            <w:tcW w:w="2209" w:type="dxa"/>
          </w:tcPr>
          <w:p w14:paraId="38CDBD66" w14:textId="20251365" w:rsidR="00834A72" w:rsidRPr="00F60500" w:rsidRDefault="00CD4D4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16/04/2021</w:t>
            </w:r>
          </w:p>
        </w:tc>
        <w:tc>
          <w:tcPr>
            <w:tcW w:w="1985" w:type="dxa"/>
          </w:tcPr>
          <w:p w14:paraId="47E7BCE8" w14:textId="4965BAFE" w:rsidR="00834A72" w:rsidRPr="00F60500" w:rsidRDefault="00CD4D4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18/05/2021</w:t>
            </w:r>
          </w:p>
        </w:tc>
        <w:tc>
          <w:tcPr>
            <w:tcW w:w="5953" w:type="dxa"/>
          </w:tcPr>
          <w:p w14:paraId="2046FBBB" w14:textId="5EC3900B" w:rsidR="00834A72" w:rsidRPr="00F60500" w:rsidRDefault="00CD4D4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705008</w:t>
            </w:r>
          </w:p>
        </w:tc>
      </w:tr>
      <w:tr w:rsidR="00F60500" w:rsidRPr="00F60500" w14:paraId="1734B048" w14:textId="77777777" w:rsidTr="0000556D">
        <w:tc>
          <w:tcPr>
            <w:tcW w:w="901" w:type="dxa"/>
          </w:tcPr>
          <w:p w14:paraId="2B10E236" w14:textId="6CBBBD27" w:rsidR="00834A72" w:rsidRPr="00F60500" w:rsidRDefault="000F7BE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562</w:t>
            </w:r>
          </w:p>
        </w:tc>
        <w:tc>
          <w:tcPr>
            <w:tcW w:w="3831" w:type="dxa"/>
          </w:tcPr>
          <w:p w14:paraId="41C3090F" w14:textId="0F79D3CF" w:rsidR="00834A72" w:rsidRPr="00F60500" w:rsidRDefault="00CD4D4A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T. A.</w:t>
            </w:r>
          </w:p>
        </w:tc>
        <w:tc>
          <w:tcPr>
            <w:tcW w:w="2209" w:type="dxa"/>
          </w:tcPr>
          <w:p w14:paraId="723F5D50" w14:textId="4FBF6F8F" w:rsidR="00834A72" w:rsidRPr="00F60500" w:rsidRDefault="00CD4D4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16/04/2021</w:t>
            </w:r>
          </w:p>
        </w:tc>
        <w:tc>
          <w:tcPr>
            <w:tcW w:w="1985" w:type="dxa"/>
          </w:tcPr>
          <w:p w14:paraId="03EBB03D" w14:textId="7E27A619" w:rsidR="00834A72" w:rsidRPr="00F60500" w:rsidRDefault="00CD4D4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18/05/2021</w:t>
            </w:r>
          </w:p>
        </w:tc>
        <w:tc>
          <w:tcPr>
            <w:tcW w:w="5953" w:type="dxa"/>
          </w:tcPr>
          <w:p w14:paraId="03D4D67A" w14:textId="521C1587" w:rsidR="00834A72" w:rsidRPr="00F60500" w:rsidRDefault="00CD4D4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703206</w:t>
            </w:r>
          </w:p>
        </w:tc>
      </w:tr>
      <w:tr w:rsidR="00F60500" w:rsidRPr="00F60500" w14:paraId="3D1B253C" w14:textId="77777777" w:rsidTr="0000556D">
        <w:tc>
          <w:tcPr>
            <w:tcW w:w="901" w:type="dxa"/>
          </w:tcPr>
          <w:p w14:paraId="5A0DE688" w14:textId="79546CFD" w:rsidR="00834A72" w:rsidRPr="00F60500" w:rsidRDefault="000F7BE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563</w:t>
            </w:r>
          </w:p>
        </w:tc>
        <w:tc>
          <w:tcPr>
            <w:tcW w:w="3831" w:type="dxa"/>
          </w:tcPr>
          <w:p w14:paraId="6251CFC3" w14:textId="6FE499E8" w:rsidR="00834A72" w:rsidRPr="00F60500" w:rsidRDefault="004B3DA0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G. A. M.</w:t>
            </w:r>
          </w:p>
        </w:tc>
        <w:tc>
          <w:tcPr>
            <w:tcW w:w="2209" w:type="dxa"/>
          </w:tcPr>
          <w:p w14:paraId="779C5C4E" w14:textId="2FF15537" w:rsidR="00834A72" w:rsidRPr="00F60500" w:rsidRDefault="004B3DA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16/04/2021</w:t>
            </w:r>
          </w:p>
        </w:tc>
        <w:tc>
          <w:tcPr>
            <w:tcW w:w="1985" w:type="dxa"/>
          </w:tcPr>
          <w:p w14:paraId="448E0ED4" w14:textId="585EE33D" w:rsidR="00834A72" w:rsidRPr="00F60500" w:rsidRDefault="004B3DA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18/05/2021</w:t>
            </w:r>
          </w:p>
        </w:tc>
        <w:tc>
          <w:tcPr>
            <w:tcW w:w="5953" w:type="dxa"/>
          </w:tcPr>
          <w:p w14:paraId="18DBA379" w14:textId="4B408735" w:rsidR="00834A72" w:rsidRPr="00F60500" w:rsidRDefault="004B3DA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704000</w:t>
            </w:r>
          </w:p>
        </w:tc>
      </w:tr>
      <w:tr w:rsidR="00F60500" w:rsidRPr="00F60500" w14:paraId="16718CF2" w14:textId="77777777" w:rsidTr="0000556D">
        <w:tc>
          <w:tcPr>
            <w:tcW w:w="901" w:type="dxa"/>
          </w:tcPr>
          <w:p w14:paraId="72FD3A15" w14:textId="36E60E70" w:rsidR="00834A72" w:rsidRPr="00F60500" w:rsidRDefault="000F7BE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564</w:t>
            </w:r>
          </w:p>
        </w:tc>
        <w:tc>
          <w:tcPr>
            <w:tcW w:w="3831" w:type="dxa"/>
          </w:tcPr>
          <w:p w14:paraId="77AA3EF2" w14:textId="058FD340" w:rsidR="00834A72" w:rsidRPr="00F60500" w:rsidRDefault="004B3DA0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L. G.</w:t>
            </w:r>
          </w:p>
        </w:tc>
        <w:tc>
          <w:tcPr>
            <w:tcW w:w="2209" w:type="dxa"/>
          </w:tcPr>
          <w:p w14:paraId="593DCBEA" w14:textId="79A7ED4D" w:rsidR="00834A72" w:rsidRPr="00F60500" w:rsidRDefault="004B3DA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16/04/2021</w:t>
            </w:r>
          </w:p>
        </w:tc>
        <w:tc>
          <w:tcPr>
            <w:tcW w:w="1985" w:type="dxa"/>
          </w:tcPr>
          <w:p w14:paraId="32C4AF8B" w14:textId="69B34270" w:rsidR="00834A72" w:rsidRPr="00F60500" w:rsidRDefault="004B3DA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18/05/2021</w:t>
            </w:r>
          </w:p>
        </w:tc>
        <w:tc>
          <w:tcPr>
            <w:tcW w:w="5953" w:type="dxa"/>
          </w:tcPr>
          <w:p w14:paraId="3E8F31AD" w14:textId="1D08A825" w:rsidR="00834A72" w:rsidRPr="00F60500" w:rsidRDefault="004B3DA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702409</w:t>
            </w:r>
          </w:p>
        </w:tc>
      </w:tr>
      <w:tr w:rsidR="00F60500" w:rsidRPr="00F60500" w14:paraId="5B6D28E0" w14:textId="77777777" w:rsidTr="0000556D">
        <w:tc>
          <w:tcPr>
            <w:tcW w:w="901" w:type="dxa"/>
          </w:tcPr>
          <w:p w14:paraId="55D399E3" w14:textId="32C4A126" w:rsidR="00834A72" w:rsidRPr="00F60500" w:rsidRDefault="000F7BE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565</w:t>
            </w:r>
          </w:p>
        </w:tc>
        <w:tc>
          <w:tcPr>
            <w:tcW w:w="3831" w:type="dxa"/>
          </w:tcPr>
          <w:p w14:paraId="31C37674" w14:textId="702744AB" w:rsidR="00834A72" w:rsidRPr="00F60500" w:rsidRDefault="004B3DA0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M. S.</w:t>
            </w:r>
          </w:p>
        </w:tc>
        <w:tc>
          <w:tcPr>
            <w:tcW w:w="2209" w:type="dxa"/>
          </w:tcPr>
          <w:p w14:paraId="32A40394" w14:textId="2D823AED" w:rsidR="00834A72" w:rsidRPr="00F60500" w:rsidRDefault="004B3DA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16/04/2021</w:t>
            </w:r>
          </w:p>
        </w:tc>
        <w:tc>
          <w:tcPr>
            <w:tcW w:w="1985" w:type="dxa"/>
          </w:tcPr>
          <w:p w14:paraId="592A0A86" w14:textId="11F484A3" w:rsidR="00834A72" w:rsidRPr="00F60500" w:rsidRDefault="004B3DA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18/05/2021</w:t>
            </w:r>
          </w:p>
        </w:tc>
        <w:tc>
          <w:tcPr>
            <w:tcW w:w="5953" w:type="dxa"/>
          </w:tcPr>
          <w:p w14:paraId="3CE294A4" w14:textId="6C91191C" w:rsidR="00834A72" w:rsidRPr="00F60500" w:rsidRDefault="004B3DA0" w:rsidP="004B3D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703200</w:t>
            </w:r>
          </w:p>
        </w:tc>
      </w:tr>
      <w:tr w:rsidR="00F60500" w:rsidRPr="00F60500" w14:paraId="349AB433" w14:textId="77777777" w:rsidTr="0000556D">
        <w:tc>
          <w:tcPr>
            <w:tcW w:w="901" w:type="dxa"/>
          </w:tcPr>
          <w:p w14:paraId="5EA97A6A" w14:textId="3C670D11" w:rsidR="00834A72" w:rsidRPr="00F60500" w:rsidRDefault="000F7BE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566</w:t>
            </w:r>
          </w:p>
        </w:tc>
        <w:tc>
          <w:tcPr>
            <w:tcW w:w="3831" w:type="dxa"/>
          </w:tcPr>
          <w:p w14:paraId="26CA1504" w14:textId="157D3458" w:rsidR="00834A72" w:rsidRPr="00F60500" w:rsidRDefault="004B3DA0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B. B.</w:t>
            </w:r>
          </w:p>
        </w:tc>
        <w:tc>
          <w:tcPr>
            <w:tcW w:w="2209" w:type="dxa"/>
          </w:tcPr>
          <w:p w14:paraId="3195127F" w14:textId="7F4DE078" w:rsidR="00834A72" w:rsidRPr="00F60500" w:rsidRDefault="004B3DA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16/04/2021</w:t>
            </w:r>
          </w:p>
        </w:tc>
        <w:tc>
          <w:tcPr>
            <w:tcW w:w="1985" w:type="dxa"/>
          </w:tcPr>
          <w:p w14:paraId="3EF35606" w14:textId="69A946E4" w:rsidR="00834A72" w:rsidRPr="00F60500" w:rsidRDefault="004B3DA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18/05/2021</w:t>
            </w:r>
          </w:p>
        </w:tc>
        <w:tc>
          <w:tcPr>
            <w:tcW w:w="5953" w:type="dxa"/>
          </w:tcPr>
          <w:p w14:paraId="1837ED63" w14:textId="1E1176DE" w:rsidR="00834A72" w:rsidRPr="00F60500" w:rsidRDefault="004B3DA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706507</w:t>
            </w:r>
          </w:p>
        </w:tc>
      </w:tr>
      <w:tr w:rsidR="00F60500" w:rsidRPr="00F60500" w14:paraId="2E6338B0" w14:textId="77777777" w:rsidTr="0000556D">
        <w:tc>
          <w:tcPr>
            <w:tcW w:w="901" w:type="dxa"/>
          </w:tcPr>
          <w:p w14:paraId="1E39E434" w14:textId="586D0BFB" w:rsidR="00834A72" w:rsidRPr="00F60500" w:rsidRDefault="000F7BE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567</w:t>
            </w:r>
          </w:p>
        </w:tc>
        <w:tc>
          <w:tcPr>
            <w:tcW w:w="3831" w:type="dxa"/>
          </w:tcPr>
          <w:p w14:paraId="2DF4737C" w14:textId="1F09D48E" w:rsidR="00834A72" w:rsidRPr="00F60500" w:rsidRDefault="004B3DA0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F. R.</w:t>
            </w:r>
          </w:p>
        </w:tc>
        <w:tc>
          <w:tcPr>
            <w:tcW w:w="2209" w:type="dxa"/>
          </w:tcPr>
          <w:p w14:paraId="15FF38A9" w14:textId="572BFE03" w:rsidR="00834A72" w:rsidRPr="00F60500" w:rsidRDefault="004B3DA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16/04/2021</w:t>
            </w:r>
          </w:p>
        </w:tc>
        <w:tc>
          <w:tcPr>
            <w:tcW w:w="1985" w:type="dxa"/>
          </w:tcPr>
          <w:p w14:paraId="7B2D7259" w14:textId="4DBC9C4B" w:rsidR="00834A72" w:rsidRPr="00F60500" w:rsidRDefault="004B3DA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18/05/2021</w:t>
            </w:r>
          </w:p>
        </w:tc>
        <w:tc>
          <w:tcPr>
            <w:tcW w:w="5953" w:type="dxa"/>
          </w:tcPr>
          <w:p w14:paraId="1988C110" w14:textId="57C4D5F7" w:rsidR="00834A72" w:rsidRPr="00F60500" w:rsidRDefault="004B3DA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704005</w:t>
            </w:r>
          </w:p>
        </w:tc>
      </w:tr>
      <w:tr w:rsidR="00F60500" w:rsidRPr="00F60500" w14:paraId="6BBC75EB" w14:textId="77777777" w:rsidTr="0000556D">
        <w:tc>
          <w:tcPr>
            <w:tcW w:w="901" w:type="dxa"/>
          </w:tcPr>
          <w:p w14:paraId="7C26F484" w14:textId="6A718EF9" w:rsidR="00834A72" w:rsidRPr="00F60500" w:rsidRDefault="000F7BE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568</w:t>
            </w:r>
          </w:p>
        </w:tc>
        <w:tc>
          <w:tcPr>
            <w:tcW w:w="3831" w:type="dxa"/>
          </w:tcPr>
          <w:p w14:paraId="7D7F72BF" w14:textId="35515413" w:rsidR="00834A72" w:rsidRPr="00F60500" w:rsidRDefault="004B3DA0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P. R. J.</w:t>
            </w:r>
          </w:p>
        </w:tc>
        <w:tc>
          <w:tcPr>
            <w:tcW w:w="2209" w:type="dxa"/>
          </w:tcPr>
          <w:p w14:paraId="1D6200E6" w14:textId="0C133399" w:rsidR="00834A72" w:rsidRPr="00F60500" w:rsidRDefault="004B3DA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16/04/2021</w:t>
            </w:r>
          </w:p>
        </w:tc>
        <w:tc>
          <w:tcPr>
            <w:tcW w:w="1985" w:type="dxa"/>
          </w:tcPr>
          <w:p w14:paraId="53C9469A" w14:textId="57AF2E20" w:rsidR="00834A72" w:rsidRPr="00F60500" w:rsidRDefault="004B3DA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18/05/2021</w:t>
            </w:r>
          </w:p>
        </w:tc>
        <w:tc>
          <w:tcPr>
            <w:tcW w:w="5953" w:type="dxa"/>
          </w:tcPr>
          <w:p w14:paraId="6BA673FC" w14:textId="76896EA5" w:rsidR="00834A72" w:rsidRPr="00F60500" w:rsidRDefault="004B3DA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704104</w:t>
            </w:r>
          </w:p>
        </w:tc>
      </w:tr>
      <w:tr w:rsidR="00F60500" w:rsidRPr="00F60500" w14:paraId="6C405B83" w14:textId="77777777" w:rsidTr="0000556D">
        <w:tc>
          <w:tcPr>
            <w:tcW w:w="901" w:type="dxa"/>
          </w:tcPr>
          <w:p w14:paraId="0C466528" w14:textId="2186CACA" w:rsidR="00834A72" w:rsidRPr="00F60500" w:rsidRDefault="000F7BE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569</w:t>
            </w:r>
          </w:p>
        </w:tc>
        <w:tc>
          <w:tcPr>
            <w:tcW w:w="3831" w:type="dxa"/>
          </w:tcPr>
          <w:p w14:paraId="03A36D34" w14:textId="116694CC" w:rsidR="00834A72" w:rsidRPr="00F60500" w:rsidRDefault="004B3DA0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P. S. A.</w:t>
            </w:r>
          </w:p>
        </w:tc>
        <w:tc>
          <w:tcPr>
            <w:tcW w:w="2209" w:type="dxa"/>
          </w:tcPr>
          <w:p w14:paraId="2FA103D0" w14:textId="27671C78" w:rsidR="00834A72" w:rsidRPr="00F60500" w:rsidRDefault="004B3DA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16/04/2021</w:t>
            </w:r>
          </w:p>
        </w:tc>
        <w:tc>
          <w:tcPr>
            <w:tcW w:w="1985" w:type="dxa"/>
          </w:tcPr>
          <w:p w14:paraId="4F1C0493" w14:textId="39BBF093" w:rsidR="00834A72" w:rsidRPr="00F60500" w:rsidRDefault="004B3DA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18/05/2021</w:t>
            </w:r>
          </w:p>
        </w:tc>
        <w:tc>
          <w:tcPr>
            <w:tcW w:w="5953" w:type="dxa"/>
          </w:tcPr>
          <w:p w14:paraId="00E85638" w14:textId="7A090E17" w:rsidR="00834A72" w:rsidRPr="00F60500" w:rsidRDefault="004B3DA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701408</w:t>
            </w:r>
          </w:p>
        </w:tc>
      </w:tr>
      <w:tr w:rsidR="00F60500" w:rsidRPr="00F60500" w14:paraId="5ACA358C" w14:textId="77777777" w:rsidTr="0000556D">
        <w:tc>
          <w:tcPr>
            <w:tcW w:w="901" w:type="dxa"/>
          </w:tcPr>
          <w:p w14:paraId="614D33ED" w14:textId="4B1E632D" w:rsidR="00834A72" w:rsidRPr="00F60500" w:rsidRDefault="000F7BE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570</w:t>
            </w:r>
          </w:p>
        </w:tc>
        <w:tc>
          <w:tcPr>
            <w:tcW w:w="3831" w:type="dxa"/>
          </w:tcPr>
          <w:p w14:paraId="69CDFBDD" w14:textId="486E8EA0" w:rsidR="00834A72" w:rsidRPr="00F60500" w:rsidRDefault="004B3DA0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I. M.</w:t>
            </w:r>
          </w:p>
        </w:tc>
        <w:tc>
          <w:tcPr>
            <w:tcW w:w="2209" w:type="dxa"/>
          </w:tcPr>
          <w:p w14:paraId="1E44354A" w14:textId="54627D25" w:rsidR="00834A72" w:rsidRPr="00F60500" w:rsidRDefault="004B3DA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16/04/2021</w:t>
            </w:r>
          </w:p>
        </w:tc>
        <w:tc>
          <w:tcPr>
            <w:tcW w:w="1985" w:type="dxa"/>
          </w:tcPr>
          <w:p w14:paraId="39BD0FDB" w14:textId="6167D94B" w:rsidR="00834A72" w:rsidRPr="00F60500" w:rsidRDefault="004B3DA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18/05/2021</w:t>
            </w:r>
          </w:p>
        </w:tc>
        <w:tc>
          <w:tcPr>
            <w:tcW w:w="5953" w:type="dxa"/>
          </w:tcPr>
          <w:p w14:paraId="25161256" w14:textId="6807FED1" w:rsidR="00834A72" w:rsidRPr="00F60500" w:rsidRDefault="004B3DA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705039</w:t>
            </w:r>
          </w:p>
        </w:tc>
      </w:tr>
      <w:tr w:rsidR="00F60500" w:rsidRPr="00F60500" w14:paraId="1368ACC2" w14:textId="77777777" w:rsidTr="0000556D">
        <w:tc>
          <w:tcPr>
            <w:tcW w:w="901" w:type="dxa"/>
          </w:tcPr>
          <w:p w14:paraId="4E068064" w14:textId="67CF8D3D" w:rsidR="00834A72" w:rsidRPr="00F60500" w:rsidRDefault="000F7BE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571</w:t>
            </w:r>
          </w:p>
        </w:tc>
        <w:tc>
          <w:tcPr>
            <w:tcW w:w="3831" w:type="dxa"/>
          </w:tcPr>
          <w:p w14:paraId="6A786B12" w14:textId="15C77956" w:rsidR="00834A72" w:rsidRPr="00F60500" w:rsidRDefault="004B3DA0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A. O.</w:t>
            </w:r>
          </w:p>
        </w:tc>
        <w:tc>
          <w:tcPr>
            <w:tcW w:w="2209" w:type="dxa"/>
          </w:tcPr>
          <w:p w14:paraId="28B07D36" w14:textId="208690D1" w:rsidR="00834A72" w:rsidRPr="00F60500" w:rsidRDefault="004B3DA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16/04/2021</w:t>
            </w:r>
          </w:p>
        </w:tc>
        <w:tc>
          <w:tcPr>
            <w:tcW w:w="1985" w:type="dxa"/>
          </w:tcPr>
          <w:p w14:paraId="15C05B22" w14:textId="656E5AB8" w:rsidR="00834A72" w:rsidRPr="00F60500" w:rsidRDefault="004B3DA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18/05/2021</w:t>
            </w:r>
          </w:p>
        </w:tc>
        <w:tc>
          <w:tcPr>
            <w:tcW w:w="5953" w:type="dxa"/>
          </w:tcPr>
          <w:p w14:paraId="0F74EB04" w14:textId="559B38E8" w:rsidR="00834A72" w:rsidRPr="00F60500" w:rsidRDefault="004B3DA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701709</w:t>
            </w:r>
          </w:p>
        </w:tc>
      </w:tr>
      <w:tr w:rsidR="00F60500" w:rsidRPr="00F60500" w14:paraId="4F1C35BD" w14:textId="77777777" w:rsidTr="0000556D">
        <w:tc>
          <w:tcPr>
            <w:tcW w:w="901" w:type="dxa"/>
          </w:tcPr>
          <w:p w14:paraId="72AD1802" w14:textId="206A3979" w:rsidR="00834A72" w:rsidRPr="00F60500" w:rsidRDefault="000F7BE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572</w:t>
            </w:r>
          </w:p>
        </w:tc>
        <w:tc>
          <w:tcPr>
            <w:tcW w:w="3831" w:type="dxa"/>
          </w:tcPr>
          <w:p w14:paraId="757F0740" w14:textId="3EE303FB" w:rsidR="00834A72" w:rsidRPr="00F60500" w:rsidRDefault="004B3DA0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M. S.</w:t>
            </w:r>
          </w:p>
        </w:tc>
        <w:tc>
          <w:tcPr>
            <w:tcW w:w="2209" w:type="dxa"/>
          </w:tcPr>
          <w:p w14:paraId="25460C47" w14:textId="261C9D03" w:rsidR="00834A72" w:rsidRPr="00F60500" w:rsidRDefault="004B3DA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16/04/2021</w:t>
            </w:r>
          </w:p>
        </w:tc>
        <w:tc>
          <w:tcPr>
            <w:tcW w:w="1985" w:type="dxa"/>
          </w:tcPr>
          <w:p w14:paraId="0B51B42C" w14:textId="32C033FD" w:rsidR="00834A72" w:rsidRPr="00F60500" w:rsidRDefault="004B3DA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18/05/2021</w:t>
            </w:r>
          </w:p>
        </w:tc>
        <w:tc>
          <w:tcPr>
            <w:tcW w:w="5953" w:type="dxa"/>
          </w:tcPr>
          <w:p w14:paraId="5879AE2F" w14:textId="129737B8" w:rsidR="00834A72" w:rsidRPr="00F60500" w:rsidRDefault="004B3DA0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708101</w:t>
            </w:r>
          </w:p>
        </w:tc>
      </w:tr>
      <w:tr w:rsidR="00F60500" w:rsidRPr="00F60500" w14:paraId="25AE9D6E" w14:textId="77777777" w:rsidTr="0000556D">
        <w:tc>
          <w:tcPr>
            <w:tcW w:w="901" w:type="dxa"/>
          </w:tcPr>
          <w:p w14:paraId="7E045212" w14:textId="262BA868" w:rsidR="00834A72" w:rsidRPr="00F60500" w:rsidRDefault="000F7BE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lastRenderedPageBreak/>
              <w:t>573</w:t>
            </w:r>
          </w:p>
        </w:tc>
        <w:tc>
          <w:tcPr>
            <w:tcW w:w="3831" w:type="dxa"/>
          </w:tcPr>
          <w:p w14:paraId="06CD757A" w14:textId="69BDF896" w:rsidR="00834A72" w:rsidRPr="00F60500" w:rsidRDefault="000B187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D. G.</w:t>
            </w:r>
          </w:p>
        </w:tc>
        <w:tc>
          <w:tcPr>
            <w:tcW w:w="2209" w:type="dxa"/>
          </w:tcPr>
          <w:p w14:paraId="13208365" w14:textId="37F68EF3" w:rsidR="00834A72" w:rsidRPr="00F60500" w:rsidRDefault="000B187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16/04/2021</w:t>
            </w:r>
          </w:p>
        </w:tc>
        <w:tc>
          <w:tcPr>
            <w:tcW w:w="1985" w:type="dxa"/>
          </w:tcPr>
          <w:p w14:paraId="615D6466" w14:textId="08D6CECE" w:rsidR="00834A72" w:rsidRPr="00F60500" w:rsidRDefault="000B187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18/05/2021</w:t>
            </w:r>
          </w:p>
        </w:tc>
        <w:tc>
          <w:tcPr>
            <w:tcW w:w="5953" w:type="dxa"/>
          </w:tcPr>
          <w:p w14:paraId="56E18B6C" w14:textId="33C87619" w:rsidR="00834A72" w:rsidRPr="00F60500" w:rsidRDefault="000B187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700503</w:t>
            </w:r>
          </w:p>
        </w:tc>
      </w:tr>
      <w:tr w:rsidR="00F60500" w:rsidRPr="00F60500" w14:paraId="1DA852D5" w14:textId="77777777" w:rsidTr="0000556D">
        <w:tc>
          <w:tcPr>
            <w:tcW w:w="901" w:type="dxa"/>
          </w:tcPr>
          <w:p w14:paraId="139D357E" w14:textId="5CF3EAC7" w:rsidR="00834A72" w:rsidRPr="00F60500" w:rsidRDefault="00B210C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574</w:t>
            </w:r>
          </w:p>
        </w:tc>
        <w:tc>
          <w:tcPr>
            <w:tcW w:w="3831" w:type="dxa"/>
          </w:tcPr>
          <w:p w14:paraId="1119DCB2" w14:textId="2C677EF1" w:rsidR="00834A72" w:rsidRPr="00F60500" w:rsidRDefault="000B187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D. G. H.</w:t>
            </w:r>
          </w:p>
        </w:tc>
        <w:tc>
          <w:tcPr>
            <w:tcW w:w="2209" w:type="dxa"/>
          </w:tcPr>
          <w:p w14:paraId="28345BCD" w14:textId="197D9F92" w:rsidR="00834A72" w:rsidRPr="00F60500" w:rsidRDefault="000B187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16/04/2021</w:t>
            </w:r>
          </w:p>
        </w:tc>
        <w:tc>
          <w:tcPr>
            <w:tcW w:w="1985" w:type="dxa"/>
          </w:tcPr>
          <w:p w14:paraId="7BB297B8" w14:textId="035F6A7A" w:rsidR="00834A72" w:rsidRPr="00F60500" w:rsidRDefault="000B187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18/05/2021</w:t>
            </w:r>
          </w:p>
        </w:tc>
        <w:tc>
          <w:tcPr>
            <w:tcW w:w="5953" w:type="dxa"/>
          </w:tcPr>
          <w:p w14:paraId="0D735C4B" w14:textId="7E8473E7" w:rsidR="00834A72" w:rsidRPr="00F60500" w:rsidRDefault="000B187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705505</w:t>
            </w:r>
          </w:p>
        </w:tc>
      </w:tr>
      <w:tr w:rsidR="00F60500" w:rsidRPr="00F60500" w14:paraId="05567898" w14:textId="77777777" w:rsidTr="0000556D">
        <w:tc>
          <w:tcPr>
            <w:tcW w:w="901" w:type="dxa"/>
          </w:tcPr>
          <w:p w14:paraId="6302F1A9" w14:textId="1482CE81" w:rsidR="00834A72" w:rsidRPr="00F60500" w:rsidRDefault="00B210C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575</w:t>
            </w:r>
          </w:p>
        </w:tc>
        <w:tc>
          <w:tcPr>
            <w:tcW w:w="3831" w:type="dxa"/>
          </w:tcPr>
          <w:p w14:paraId="02FDC554" w14:textId="3A5F5DDA" w:rsidR="00834A72" w:rsidRPr="00F60500" w:rsidRDefault="000B187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T. S.</w:t>
            </w:r>
          </w:p>
        </w:tc>
        <w:tc>
          <w:tcPr>
            <w:tcW w:w="2209" w:type="dxa"/>
          </w:tcPr>
          <w:p w14:paraId="5C87CE54" w14:textId="77A054A0" w:rsidR="00834A72" w:rsidRPr="00F60500" w:rsidRDefault="000B187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16/04/2021</w:t>
            </w:r>
          </w:p>
        </w:tc>
        <w:tc>
          <w:tcPr>
            <w:tcW w:w="1985" w:type="dxa"/>
          </w:tcPr>
          <w:p w14:paraId="610349CD" w14:textId="5CDB758F" w:rsidR="00834A72" w:rsidRPr="00F60500" w:rsidRDefault="000B187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18/05/2021</w:t>
            </w:r>
          </w:p>
        </w:tc>
        <w:tc>
          <w:tcPr>
            <w:tcW w:w="5953" w:type="dxa"/>
          </w:tcPr>
          <w:p w14:paraId="563333C9" w14:textId="6A39DD77" w:rsidR="00834A72" w:rsidRPr="00F60500" w:rsidRDefault="000B187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709807</w:t>
            </w:r>
          </w:p>
        </w:tc>
      </w:tr>
      <w:tr w:rsidR="00F60500" w:rsidRPr="00F60500" w14:paraId="3500C101" w14:textId="77777777" w:rsidTr="0000556D">
        <w:tc>
          <w:tcPr>
            <w:tcW w:w="901" w:type="dxa"/>
          </w:tcPr>
          <w:p w14:paraId="56AA42B3" w14:textId="7938E827" w:rsidR="00834A72" w:rsidRPr="00F60500" w:rsidRDefault="00B210C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576</w:t>
            </w:r>
          </w:p>
        </w:tc>
        <w:tc>
          <w:tcPr>
            <w:tcW w:w="3831" w:type="dxa"/>
          </w:tcPr>
          <w:p w14:paraId="5CCDC3B6" w14:textId="48F21B5C" w:rsidR="00834A72" w:rsidRPr="00F60500" w:rsidRDefault="000B187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A. P. L.</w:t>
            </w:r>
          </w:p>
        </w:tc>
        <w:tc>
          <w:tcPr>
            <w:tcW w:w="2209" w:type="dxa"/>
          </w:tcPr>
          <w:p w14:paraId="5CDA1287" w14:textId="0B107F4D" w:rsidR="00834A72" w:rsidRPr="00F60500" w:rsidRDefault="000B187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16/04/2021</w:t>
            </w:r>
          </w:p>
        </w:tc>
        <w:tc>
          <w:tcPr>
            <w:tcW w:w="1985" w:type="dxa"/>
          </w:tcPr>
          <w:p w14:paraId="3505B716" w14:textId="12F06F83" w:rsidR="00834A72" w:rsidRPr="00F60500" w:rsidRDefault="000B187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18/05/2021</w:t>
            </w:r>
          </w:p>
        </w:tc>
        <w:tc>
          <w:tcPr>
            <w:tcW w:w="5953" w:type="dxa"/>
          </w:tcPr>
          <w:p w14:paraId="374D8C01" w14:textId="2CF2B375" w:rsidR="00834A72" w:rsidRPr="00F60500" w:rsidRDefault="000B187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705803</w:t>
            </w:r>
          </w:p>
        </w:tc>
      </w:tr>
      <w:tr w:rsidR="00F60500" w:rsidRPr="00F60500" w14:paraId="64B55968" w14:textId="77777777" w:rsidTr="0000556D">
        <w:tc>
          <w:tcPr>
            <w:tcW w:w="901" w:type="dxa"/>
          </w:tcPr>
          <w:p w14:paraId="4E15F0BE" w14:textId="172F1057" w:rsidR="00834A72" w:rsidRPr="00F60500" w:rsidRDefault="00B210C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577</w:t>
            </w:r>
          </w:p>
        </w:tc>
        <w:tc>
          <w:tcPr>
            <w:tcW w:w="3831" w:type="dxa"/>
          </w:tcPr>
          <w:p w14:paraId="3AC1858F" w14:textId="487109AF" w:rsidR="00834A72" w:rsidRPr="00F60500" w:rsidRDefault="000B187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R. L.</w:t>
            </w:r>
          </w:p>
        </w:tc>
        <w:tc>
          <w:tcPr>
            <w:tcW w:w="2209" w:type="dxa"/>
          </w:tcPr>
          <w:p w14:paraId="2D2DA54E" w14:textId="338D5AAA" w:rsidR="00834A72" w:rsidRPr="00F60500" w:rsidRDefault="000B187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16/04/2021</w:t>
            </w:r>
          </w:p>
        </w:tc>
        <w:tc>
          <w:tcPr>
            <w:tcW w:w="1985" w:type="dxa"/>
          </w:tcPr>
          <w:p w14:paraId="4B2B5975" w14:textId="50DBE84D" w:rsidR="00834A72" w:rsidRPr="00F60500" w:rsidRDefault="000B187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18/05/2021</w:t>
            </w:r>
          </w:p>
        </w:tc>
        <w:tc>
          <w:tcPr>
            <w:tcW w:w="5953" w:type="dxa"/>
          </w:tcPr>
          <w:p w14:paraId="5913B937" w14:textId="1F6BA2D3" w:rsidR="00834A72" w:rsidRPr="00F60500" w:rsidRDefault="000B187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702607</w:t>
            </w:r>
          </w:p>
        </w:tc>
      </w:tr>
      <w:tr w:rsidR="00F60500" w:rsidRPr="00F60500" w14:paraId="6D44A62A" w14:textId="77777777" w:rsidTr="0000556D">
        <w:tc>
          <w:tcPr>
            <w:tcW w:w="901" w:type="dxa"/>
          </w:tcPr>
          <w:p w14:paraId="2C490003" w14:textId="039289F0" w:rsidR="00834A72" w:rsidRPr="00F60500" w:rsidRDefault="00B210C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578</w:t>
            </w:r>
          </w:p>
        </w:tc>
        <w:tc>
          <w:tcPr>
            <w:tcW w:w="3831" w:type="dxa"/>
          </w:tcPr>
          <w:p w14:paraId="07924DFB" w14:textId="7F522BC0" w:rsidR="00834A72" w:rsidRPr="00F60500" w:rsidRDefault="000B187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C. A.</w:t>
            </w:r>
          </w:p>
        </w:tc>
        <w:tc>
          <w:tcPr>
            <w:tcW w:w="2209" w:type="dxa"/>
          </w:tcPr>
          <w:p w14:paraId="12C65653" w14:textId="0E65604F" w:rsidR="00834A72" w:rsidRPr="00F60500" w:rsidRDefault="000B187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16/04/2021</w:t>
            </w:r>
          </w:p>
        </w:tc>
        <w:tc>
          <w:tcPr>
            <w:tcW w:w="1985" w:type="dxa"/>
          </w:tcPr>
          <w:p w14:paraId="5DEA7435" w14:textId="622C7E67" w:rsidR="00834A72" w:rsidRPr="00F60500" w:rsidRDefault="000B187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02/06/2021</w:t>
            </w:r>
          </w:p>
        </w:tc>
        <w:tc>
          <w:tcPr>
            <w:tcW w:w="5953" w:type="dxa"/>
          </w:tcPr>
          <w:p w14:paraId="06790F17" w14:textId="5FFA2F1A" w:rsidR="00834A72" w:rsidRPr="00F60500" w:rsidRDefault="000B187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700700</w:t>
            </w:r>
          </w:p>
        </w:tc>
      </w:tr>
      <w:tr w:rsidR="00F60500" w:rsidRPr="00F60500" w14:paraId="344917F6" w14:textId="77777777" w:rsidTr="0000556D">
        <w:tc>
          <w:tcPr>
            <w:tcW w:w="901" w:type="dxa"/>
          </w:tcPr>
          <w:p w14:paraId="0E7B21A3" w14:textId="27C275BC" w:rsidR="00834A72" w:rsidRPr="00F60500" w:rsidRDefault="00B210C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579</w:t>
            </w:r>
          </w:p>
        </w:tc>
        <w:tc>
          <w:tcPr>
            <w:tcW w:w="3831" w:type="dxa"/>
          </w:tcPr>
          <w:p w14:paraId="24C612AE" w14:textId="1BEDD1B0" w:rsidR="00834A72" w:rsidRPr="00F60500" w:rsidRDefault="000B187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G. R.</w:t>
            </w:r>
          </w:p>
        </w:tc>
        <w:tc>
          <w:tcPr>
            <w:tcW w:w="2209" w:type="dxa"/>
          </w:tcPr>
          <w:p w14:paraId="5DC753FB" w14:textId="0D920D3B" w:rsidR="00834A72" w:rsidRPr="00F60500" w:rsidRDefault="000B187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16/04/2021</w:t>
            </w:r>
          </w:p>
        </w:tc>
        <w:tc>
          <w:tcPr>
            <w:tcW w:w="1985" w:type="dxa"/>
          </w:tcPr>
          <w:p w14:paraId="42EDBBEB" w14:textId="37123E11" w:rsidR="00834A72" w:rsidRPr="00F60500" w:rsidRDefault="000B187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18/05/2021</w:t>
            </w:r>
          </w:p>
        </w:tc>
        <w:tc>
          <w:tcPr>
            <w:tcW w:w="5953" w:type="dxa"/>
          </w:tcPr>
          <w:p w14:paraId="354F0A40" w14:textId="51E3DD67" w:rsidR="00834A72" w:rsidRPr="00F60500" w:rsidRDefault="000B187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704505</w:t>
            </w:r>
          </w:p>
        </w:tc>
      </w:tr>
      <w:tr w:rsidR="00F60500" w:rsidRPr="00F60500" w14:paraId="6C27571D" w14:textId="77777777" w:rsidTr="0000556D">
        <w:tc>
          <w:tcPr>
            <w:tcW w:w="901" w:type="dxa"/>
          </w:tcPr>
          <w:p w14:paraId="7CEEFBB2" w14:textId="6A2B73F4" w:rsidR="00834A72" w:rsidRPr="00F60500" w:rsidRDefault="00B210C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580</w:t>
            </w:r>
          </w:p>
        </w:tc>
        <w:tc>
          <w:tcPr>
            <w:tcW w:w="3831" w:type="dxa"/>
          </w:tcPr>
          <w:p w14:paraId="773ACC34" w14:textId="2DB1A058" w:rsidR="00834A72" w:rsidRPr="00F60500" w:rsidRDefault="000B187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L. G. R.</w:t>
            </w:r>
          </w:p>
        </w:tc>
        <w:tc>
          <w:tcPr>
            <w:tcW w:w="2209" w:type="dxa"/>
          </w:tcPr>
          <w:p w14:paraId="25B8E080" w14:textId="12612757" w:rsidR="00834A72" w:rsidRPr="00F60500" w:rsidRDefault="000B187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16/04/2021</w:t>
            </w:r>
          </w:p>
        </w:tc>
        <w:tc>
          <w:tcPr>
            <w:tcW w:w="1985" w:type="dxa"/>
          </w:tcPr>
          <w:p w14:paraId="408960D9" w14:textId="342EE024" w:rsidR="00834A72" w:rsidRPr="00F60500" w:rsidRDefault="000B187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18/05/2021</w:t>
            </w:r>
          </w:p>
        </w:tc>
        <w:tc>
          <w:tcPr>
            <w:tcW w:w="5953" w:type="dxa"/>
          </w:tcPr>
          <w:p w14:paraId="71553035" w14:textId="05598D03" w:rsidR="00834A72" w:rsidRPr="00F60500" w:rsidRDefault="000B187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700601</w:t>
            </w:r>
          </w:p>
        </w:tc>
      </w:tr>
      <w:tr w:rsidR="00F60500" w:rsidRPr="00F60500" w14:paraId="7A6371EE" w14:textId="77777777" w:rsidTr="0000556D">
        <w:tc>
          <w:tcPr>
            <w:tcW w:w="901" w:type="dxa"/>
          </w:tcPr>
          <w:p w14:paraId="33006309" w14:textId="200C3C7F" w:rsidR="00834A72" w:rsidRPr="00F60500" w:rsidRDefault="00B210C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581</w:t>
            </w:r>
          </w:p>
        </w:tc>
        <w:tc>
          <w:tcPr>
            <w:tcW w:w="3831" w:type="dxa"/>
          </w:tcPr>
          <w:p w14:paraId="30E431E7" w14:textId="57836DF3" w:rsidR="00834A72" w:rsidRPr="00F60500" w:rsidRDefault="000B187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S. S. B.</w:t>
            </w:r>
          </w:p>
        </w:tc>
        <w:tc>
          <w:tcPr>
            <w:tcW w:w="2209" w:type="dxa"/>
          </w:tcPr>
          <w:p w14:paraId="3D5B3865" w14:textId="681DF684" w:rsidR="00834A72" w:rsidRPr="00F60500" w:rsidRDefault="000B187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16/04/2021</w:t>
            </w:r>
          </w:p>
        </w:tc>
        <w:tc>
          <w:tcPr>
            <w:tcW w:w="1985" w:type="dxa"/>
          </w:tcPr>
          <w:p w14:paraId="6F8F4D7C" w14:textId="60870DBA" w:rsidR="00834A72" w:rsidRPr="00F60500" w:rsidRDefault="000B187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18/05/2021</w:t>
            </w:r>
          </w:p>
        </w:tc>
        <w:tc>
          <w:tcPr>
            <w:tcW w:w="5953" w:type="dxa"/>
          </w:tcPr>
          <w:p w14:paraId="679C833C" w14:textId="3826885D" w:rsidR="00834A72" w:rsidRPr="00F60500" w:rsidRDefault="000B187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704203</w:t>
            </w:r>
          </w:p>
        </w:tc>
      </w:tr>
      <w:tr w:rsidR="00F60500" w:rsidRPr="00F60500" w14:paraId="134CFA0E" w14:textId="77777777" w:rsidTr="0000556D">
        <w:tc>
          <w:tcPr>
            <w:tcW w:w="901" w:type="dxa"/>
          </w:tcPr>
          <w:p w14:paraId="7F994784" w14:textId="10799A59" w:rsidR="00834A72" w:rsidRPr="00F60500" w:rsidRDefault="00B210C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582</w:t>
            </w:r>
          </w:p>
        </w:tc>
        <w:tc>
          <w:tcPr>
            <w:tcW w:w="3831" w:type="dxa"/>
          </w:tcPr>
          <w:p w14:paraId="36597E54" w14:textId="394A31ED" w:rsidR="00834A72" w:rsidRPr="00F60500" w:rsidRDefault="000B187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 xml:space="preserve">M. R. S. C. </w:t>
            </w:r>
          </w:p>
        </w:tc>
        <w:tc>
          <w:tcPr>
            <w:tcW w:w="2209" w:type="dxa"/>
          </w:tcPr>
          <w:p w14:paraId="22501B3C" w14:textId="6E6A1847" w:rsidR="00834A72" w:rsidRPr="00F60500" w:rsidRDefault="000B187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16/04/2021</w:t>
            </w:r>
          </w:p>
        </w:tc>
        <w:tc>
          <w:tcPr>
            <w:tcW w:w="1985" w:type="dxa"/>
          </w:tcPr>
          <w:p w14:paraId="7631818B" w14:textId="77324B0F" w:rsidR="00834A72" w:rsidRPr="00F60500" w:rsidRDefault="000B187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18/05/2021</w:t>
            </w:r>
          </w:p>
        </w:tc>
        <w:tc>
          <w:tcPr>
            <w:tcW w:w="5953" w:type="dxa"/>
          </w:tcPr>
          <w:p w14:paraId="6443ACE7" w14:textId="5F76749C" w:rsidR="00834A72" w:rsidRPr="00F60500" w:rsidRDefault="000B187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700605</w:t>
            </w:r>
          </w:p>
        </w:tc>
      </w:tr>
      <w:tr w:rsidR="00F60500" w:rsidRPr="00F60500" w14:paraId="1960C1E3" w14:textId="77777777" w:rsidTr="0000556D">
        <w:tc>
          <w:tcPr>
            <w:tcW w:w="901" w:type="dxa"/>
          </w:tcPr>
          <w:p w14:paraId="61E368B1" w14:textId="24230361" w:rsidR="00834A72" w:rsidRPr="00F60500" w:rsidRDefault="00B210C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583</w:t>
            </w:r>
          </w:p>
        </w:tc>
        <w:tc>
          <w:tcPr>
            <w:tcW w:w="3831" w:type="dxa"/>
          </w:tcPr>
          <w:p w14:paraId="6C343759" w14:textId="5E646FBE" w:rsidR="00834A72" w:rsidRPr="00F60500" w:rsidRDefault="000B187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V. B. N.</w:t>
            </w:r>
          </w:p>
        </w:tc>
        <w:tc>
          <w:tcPr>
            <w:tcW w:w="2209" w:type="dxa"/>
          </w:tcPr>
          <w:p w14:paraId="2A3C4480" w14:textId="4E1FBB84" w:rsidR="00834A72" w:rsidRPr="00F60500" w:rsidRDefault="000B187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16/04/2021</w:t>
            </w:r>
          </w:p>
        </w:tc>
        <w:tc>
          <w:tcPr>
            <w:tcW w:w="1985" w:type="dxa"/>
          </w:tcPr>
          <w:p w14:paraId="651C9D04" w14:textId="32699B95" w:rsidR="00834A72" w:rsidRPr="00F60500" w:rsidRDefault="000B187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18/05/2021</w:t>
            </w:r>
          </w:p>
        </w:tc>
        <w:tc>
          <w:tcPr>
            <w:tcW w:w="5953" w:type="dxa"/>
          </w:tcPr>
          <w:p w14:paraId="15C09D57" w14:textId="18827ACC" w:rsidR="00834A72" w:rsidRPr="00F60500" w:rsidRDefault="000B187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700001</w:t>
            </w:r>
          </w:p>
        </w:tc>
      </w:tr>
      <w:tr w:rsidR="00F60500" w:rsidRPr="00F60500" w14:paraId="1FE3877F" w14:textId="77777777" w:rsidTr="0000556D">
        <w:tc>
          <w:tcPr>
            <w:tcW w:w="901" w:type="dxa"/>
          </w:tcPr>
          <w:p w14:paraId="11F01157" w14:textId="6E4558CF" w:rsidR="00B210CC" w:rsidRPr="00F60500" w:rsidRDefault="00B210C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584</w:t>
            </w:r>
          </w:p>
        </w:tc>
        <w:tc>
          <w:tcPr>
            <w:tcW w:w="3831" w:type="dxa"/>
          </w:tcPr>
          <w:p w14:paraId="41D5E6EF" w14:textId="60ADAB84" w:rsidR="00B210CC" w:rsidRPr="00F60500" w:rsidRDefault="000B187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S. N.</w:t>
            </w:r>
          </w:p>
        </w:tc>
        <w:tc>
          <w:tcPr>
            <w:tcW w:w="2209" w:type="dxa"/>
          </w:tcPr>
          <w:p w14:paraId="46093EBB" w14:textId="0199C4C4" w:rsidR="00B210CC" w:rsidRPr="00F60500" w:rsidRDefault="000B187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16/04/2021</w:t>
            </w:r>
          </w:p>
        </w:tc>
        <w:tc>
          <w:tcPr>
            <w:tcW w:w="1985" w:type="dxa"/>
          </w:tcPr>
          <w:p w14:paraId="6BB878F4" w14:textId="031E5691" w:rsidR="00B210CC" w:rsidRPr="00F60500" w:rsidRDefault="000B187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18/05/2021</w:t>
            </w:r>
          </w:p>
        </w:tc>
        <w:tc>
          <w:tcPr>
            <w:tcW w:w="5953" w:type="dxa"/>
          </w:tcPr>
          <w:p w14:paraId="1F050D7F" w14:textId="3DEBB778" w:rsidR="00B210CC" w:rsidRPr="00F60500" w:rsidRDefault="000B187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700203</w:t>
            </w:r>
          </w:p>
        </w:tc>
      </w:tr>
      <w:tr w:rsidR="00F60500" w:rsidRPr="00F60500" w14:paraId="42C7DC30" w14:textId="77777777" w:rsidTr="0000556D">
        <w:tc>
          <w:tcPr>
            <w:tcW w:w="901" w:type="dxa"/>
          </w:tcPr>
          <w:p w14:paraId="48D6ED71" w14:textId="756CDC5B" w:rsidR="00B210CC" w:rsidRPr="00F60500" w:rsidRDefault="00B210C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585</w:t>
            </w:r>
          </w:p>
        </w:tc>
        <w:tc>
          <w:tcPr>
            <w:tcW w:w="3831" w:type="dxa"/>
          </w:tcPr>
          <w:p w14:paraId="785FE748" w14:textId="16EA3DD0" w:rsidR="00B210CC" w:rsidRPr="00F60500" w:rsidRDefault="000B187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P. F. B.</w:t>
            </w:r>
          </w:p>
        </w:tc>
        <w:tc>
          <w:tcPr>
            <w:tcW w:w="2209" w:type="dxa"/>
          </w:tcPr>
          <w:p w14:paraId="1238B031" w14:textId="33521D2B" w:rsidR="00B210CC" w:rsidRPr="00F60500" w:rsidRDefault="000B187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16/04/2021</w:t>
            </w:r>
          </w:p>
        </w:tc>
        <w:tc>
          <w:tcPr>
            <w:tcW w:w="1985" w:type="dxa"/>
          </w:tcPr>
          <w:p w14:paraId="23CC052B" w14:textId="7035D4D5" w:rsidR="00B210CC" w:rsidRPr="00F60500" w:rsidRDefault="000B187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18/05/2021</w:t>
            </w:r>
          </w:p>
        </w:tc>
        <w:tc>
          <w:tcPr>
            <w:tcW w:w="5953" w:type="dxa"/>
          </w:tcPr>
          <w:p w14:paraId="64EF1364" w14:textId="5C32E3E4" w:rsidR="00B210CC" w:rsidRPr="00F60500" w:rsidRDefault="000B187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703203</w:t>
            </w:r>
          </w:p>
        </w:tc>
      </w:tr>
      <w:tr w:rsidR="00F60500" w:rsidRPr="00F60500" w14:paraId="309C873B" w14:textId="77777777" w:rsidTr="0000556D">
        <w:tc>
          <w:tcPr>
            <w:tcW w:w="901" w:type="dxa"/>
          </w:tcPr>
          <w:p w14:paraId="0A854683" w14:textId="6C4E8345" w:rsidR="00B210CC" w:rsidRPr="00F60500" w:rsidRDefault="00B210C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586</w:t>
            </w:r>
          </w:p>
        </w:tc>
        <w:tc>
          <w:tcPr>
            <w:tcW w:w="3831" w:type="dxa"/>
          </w:tcPr>
          <w:p w14:paraId="35EEC5D7" w14:textId="275D8D0D" w:rsidR="00B210CC" w:rsidRPr="00F60500" w:rsidRDefault="000B187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S. S.</w:t>
            </w:r>
          </w:p>
        </w:tc>
        <w:tc>
          <w:tcPr>
            <w:tcW w:w="2209" w:type="dxa"/>
          </w:tcPr>
          <w:p w14:paraId="24289011" w14:textId="4AF902CA" w:rsidR="00B210CC" w:rsidRPr="00F60500" w:rsidRDefault="000B187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16/04/2021</w:t>
            </w:r>
          </w:p>
        </w:tc>
        <w:tc>
          <w:tcPr>
            <w:tcW w:w="1985" w:type="dxa"/>
          </w:tcPr>
          <w:p w14:paraId="432B902D" w14:textId="4DECDBC5" w:rsidR="00B210CC" w:rsidRPr="00F60500" w:rsidRDefault="000B187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18/05/2021</w:t>
            </w:r>
          </w:p>
        </w:tc>
        <w:tc>
          <w:tcPr>
            <w:tcW w:w="5953" w:type="dxa"/>
          </w:tcPr>
          <w:p w14:paraId="7946EA6E" w14:textId="12B7ECFC" w:rsidR="00B210CC" w:rsidRPr="00F60500" w:rsidRDefault="000B187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704604</w:t>
            </w:r>
          </w:p>
        </w:tc>
      </w:tr>
      <w:tr w:rsidR="00F60500" w:rsidRPr="00F60500" w14:paraId="64E3D24B" w14:textId="77777777" w:rsidTr="0000556D">
        <w:tc>
          <w:tcPr>
            <w:tcW w:w="901" w:type="dxa"/>
          </w:tcPr>
          <w:p w14:paraId="5BBA5DEB" w14:textId="1B0EE3C8" w:rsidR="00B210CC" w:rsidRPr="00F60500" w:rsidRDefault="00B210C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587</w:t>
            </w:r>
          </w:p>
        </w:tc>
        <w:tc>
          <w:tcPr>
            <w:tcW w:w="3831" w:type="dxa"/>
          </w:tcPr>
          <w:p w14:paraId="17B1ECCC" w14:textId="350B3FE9" w:rsidR="00B210CC" w:rsidRPr="00F60500" w:rsidRDefault="000B187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F. P. S.</w:t>
            </w:r>
          </w:p>
        </w:tc>
        <w:tc>
          <w:tcPr>
            <w:tcW w:w="2209" w:type="dxa"/>
          </w:tcPr>
          <w:p w14:paraId="1FD5FB38" w14:textId="0B9FA89C" w:rsidR="00B210CC" w:rsidRPr="00F60500" w:rsidRDefault="000B187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16/04/2021</w:t>
            </w:r>
          </w:p>
        </w:tc>
        <w:tc>
          <w:tcPr>
            <w:tcW w:w="1985" w:type="dxa"/>
          </w:tcPr>
          <w:p w14:paraId="6F135427" w14:textId="07142FC8" w:rsidR="00B210CC" w:rsidRPr="00F60500" w:rsidRDefault="000B187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18/05/2021</w:t>
            </w:r>
          </w:p>
        </w:tc>
        <w:tc>
          <w:tcPr>
            <w:tcW w:w="5953" w:type="dxa"/>
          </w:tcPr>
          <w:p w14:paraId="539060F1" w14:textId="2C79CD98" w:rsidR="00B210CC" w:rsidRPr="00F60500" w:rsidRDefault="000B187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706001</w:t>
            </w:r>
          </w:p>
        </w:tc>
      </w:tr>
      <w:tr w:rsidR="00F60500" w:rsidRPr="00F60500" w14:paraId="4FB4EF0B" w14:textId="77777777" w:rsidTr="0000556D">
        <w:tc>
          <w:tcPr>
            <w:tcW w:w="901" w:type="dxa"/>
          </w:tcPr>
          <w:p w14:paraId="5EE1235F" w14:textId="254530EC" w:rsidR="00B210CC" w:rsidRPr="00F60500" w:rsidRDefault="00B210C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588</w:t>
            </w:r>
          </w:p>
        </w:tc>
        <w:tc>
          <w:tcPr>
            <w:tcW w:w="3831" w:type="dxa"/>
          </w:tcPr>
          <w:p w14:paraId="7E16D883" w14:textId="57D11410" w:rsidR="00B210CC" w:rsidRPr="00F60500" w:rsidRDefault="000B187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P. E. B.</w:t>
            </w:r>
          </w:p>
        </w:tc>
        <w:tc>
          <w:tcPr>
            <w:tcW w:w="2209" w:type="dxa"/>
          </w:tcPr>
          <w:p w14:paraId="4D7D1419" w14:textId="0AFB8D78" w:rsidR="00B210CC" w:rsidRPr="00F60500" w:rsidRDefault="000B187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16/04/2021</w:t>
            </w:r>
          </w:p>
        </w:tc>
        <w:tc>
          <w:tcPr>
            <w:tcW w:w="1985" w:type="dxa"/>
          </w:tcPr>
          <w:p w14:paraId="5278DC52" w14:textId="6F6EFE65" w:rsidR="00B210CC" w:rsidRPr="00F60500" w:rsidRDefault="000B187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02/06/2021</w:t>
            </w:r>
          </w:p>
        </w:tc>
        <w:tc>
          <w:tcPr>
            <w:tcW w:w="5953" w:type="dxa"/>
          </w:tcPr>
          <w:p w14:paraId="01A91C72" w14:textId="102265AD" w:rsidR="00B210CC" w:rsidRPr="00F60500" w:rsidRDefault="000B187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702808</w:t>
            </w:r>
          </w:p>
        </w:tc>
      </w:tr>
      <w:tr w:rsidR="00F60500" w:rsidRPr="00F60500" w14:paraId="4AB8CA95" w14:textId="77777777" w:rsidTr="0000556D">
        <w:tc>
          <w:tcPr>
            <w:tcW w:w="901" w:type="dxa"/>
          </w:tcPr>
          <w:p w14:paraId="55E3BE5F" w14:textId="6A72893A" w:rsidR="00B210CC" w:rsidRPr="00F60500" w:rsidRDefault="00B210C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589</w:t>
            </w:r>
          </w:p>
        </w:tc>
        <w:tc>
          <w:tcPr>
            <w:tcW w:w="3831" w:type="dxa"/>
          </w:tcPr>
          <w:p w14:paraId="1D0B1A68" w14:textId="12A3506D" w:rsidR="00B210CC" w:rsidRPr="00F60500" w:rsidRDefault="000B187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M. S.</w:t>
            </w:r>
          </w:p>
        </w:tc>
        <w:tc>
          <w:tcPr>
            <w:tcW w:w="2209" w:type="dxa"/>
          </w:tcPr>
          <w:p w14:paraId="4E00BDBB" w14:textId="1E513061" w:rsidR="00B210CC" w:rsidRPr="00F60500" w:rsidRDefault="000B187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16/04/2021</w:t>
            </w:r>
          </w:p>
        </w:tc>
        <w:tc>
          <w:tcPr>
            <w:tcW w:w="1985" w:type="dxa"/>
          </w:tcPr>
          <w:p w14:paraId="0D7B8062" w14:textId="2BB9B75B" w:rsidR="00B210CC" w:rsidRPr="00F60500" w:rsidRDefault="000B187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18/05/2021</w:t>
            </w:r>
          </w:p>
        </w:tc>
        <w:tc>
          <w:tcPr>
            <w:tcW w:w="5953" w:type="dxa"/>
          </w:tcPr>
          <w:p w14:paraId="55F8F416" w14:textId="0EBBE7CB" w:rsidR="00B210CC" w:rsidRPr="00F60500" w:rsidRDefault="000B187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706808</w:t>
            </w:r>
          </w:p>
        </w:tc>
      </w:tr>
      <w:tr w:rsidR="00F60500" w:rsidRPr="00F60500" w14:paraId="32E7FE20" w14:textId="77777777" w:rsidTr="0000556D">
        <w:tc>
          <w:tcPr>
            <w:tcW w:w="901" w:type="dxa"/>
          </w:tcPr>
          <w:p w14:paraId="3DE07CBE" w14:textId="47075873" w:rsidR="00B210CC" w:rsidRPr="00F60500" w:rsidRDefault="00B210C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590</w:t>
            </w:r>
          </w:p>
        </w:tc>
        <w:tc>
          <w:tcPr>
            <w:tcW w:w="3831" w:type="dxa"/>
          </w:tcPr>
          <w:p w14:paraId="681E6CDF" w14:textId="59B80008" w:rsidR="00B210CC" w:rsidRPr="00F60500" w:rsidRDefault="000B187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S. F. C. B.</w:t>
            </w:r>
          </w:p>
        </w:tc>
        <w:tc>
          <w:tcPr>
            <w:tcW w:w="2209" w:type="dxa"/>
          </w:tcPr>
          <w:p w14:paraId="72439DC5" w14:textId="02E60FF9" w:rsidR="00B210CC" w:rsidRPr="00F60500" w:rsidRDefault="000B187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16/04/2021</w:t>
            </w:r>
          </w:p>
        </w:tc>
        <w:tc>
          <w:tcPr>
            <w:tcW w:w="1985" w:type="dxa"/>
          </w:tcPr>
          <w:p w14:paraId="27088AF3" w14:textId="4EFF677F" w:rsidR="00B210CC" w:rsidRPr="00F60500" w:rsidRDefault="000B187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18/05/2021</w:t>
            </w:r>
          </w:p>
        </w:tc>
        <w:tc>
          <w:tcPr>
            <w:tcW w:w="5953" w:type="dxa"/>
          </w:tcPr>
          <w:p w14:paraId="0DC753D6" w14:textId="37325B24" w:rsidR="00B210CC" w:rsidRPr="00F60500" w:rsidRDefault="000B187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700000</w:t>
            </w:r>
          </w:p>
        </w:tc>
      </w:tr>
      <w:tr w:rsidR="00F60500" w:rsidRPr="00F60500" w14:paraId="7937DA74" w14:textId="77777777" w:rsidTr="0000556D">
        <w:tc>
          <w:tcPr>
            <w:tcW w:w="901" w:type="dxa"/>
          </w:tcPr>
          <w:p w14:paraId="633D5A8A" w14:textId="7FD92092" w:rsidR="00B210CC" w:rsidRPr="00F60500" w:rsidRDefault="00B210C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591</w:t>
            </w:r>
          </w:p>
        </w:tc>
        <w:tc>
          <w:tcPr>
            <w:tcW w:w="3831" w:type="dxa"/>
          </w:tcPr>
          <w:p w14:paraId="43C74091" w14:textId="19C27C0D" w:rsidR="00B210CC" w:rsidRPr="00F60500" w:rsidRDefault="000B187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B.</w:t>
            </w:r>
          </w:p>
        </w:tc>
        <w:tc>
          <w:tcPr>
            <w:tcW w:w="2209" w:type="dxa"/>
          </w:tcPr>
          <w:p w14:paraId="4E04CBBF" w14:textId="551DC621" w:rsidR="00B210CC" w:rsidRPr="00F60500" w:rsidRDefault="000B187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16/04/2021</w:t>
            </w:r>
          </w:p>
        </w:tc>
        <w:tc>
          <w:tcPr>
            <w:tcW w:w="1985" w:type="dxa"/>
          </w:tcPr>
          <w:p w14:paraId="29094CC2" w14:textId="7246BDCC" w:rsidR="00B210CC" w:rsidRPr="00F60500" w:rsidRDefault="000B187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18/05/2021</w:t>
            </w:r>
          </w:p>
        </w:tc>
        <w:tc>
          <w:tcPr>
            <w:tcW w:w="5953" w:type="dxa"/>
          </w:tcPr>
          <w:p w14:paraId="64D2774E" w14:textId="1EEC24D6" w:rsidR="00B210CC" w:rsidRPr="00F60500" w:rsidRDefault="000B187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702606</w:t>
            </w:r>
          </w:p>
        </w:tc>
      </w:tr>
      <w:tr w:rsidR="00F60500" w:rsidRPr="00F60500" w14:paraId="0AD05E14" w14:textId="77777777" w:rsidTr="0000556D">
        <w:tc>
          <w:tcPr>
            <w:tcW w:w="901" w:type="dxa"/>
          </w:tcPr>
          <w:p w14:paraId="57A274B0" w14:textId="47C3775A" w:rsidR="00B210CC" w:rsidRPr="00F60500" w:rsidRDefault="00B210C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592</w:t>
            </w:r>
          </w:p>
        </w:tc>
        <w:tc>
          <w:tcPr>
            <w:tcW w:w="3831" w:type="dxa"/>
          </w:tcPr>
          <w:p w14:paraId="0E6374B5" w14:textId="644DE49B" w:rsidR="00B210CC" w:rsidRPr="00F60500" w:rsidRDefault="000B187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C. B.</w:t>
            </w:r>
          </w:p>
        </w:tc>
        <w:tc>
          <w:tcPr>
            <w:tcW w:w="2209" w:type="dxa"/>
          </w:tcPr>
          <w:p w14:paraId="18810565" w14:textId="1B47F75C" w:rsidR="00B210CC" w:rsidRPr="00F60500" w:rsidRDefault="000B187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16/04/2021</w:t>
            </w:r>
          </w:p>
        </w:tc>
        <w:tc>
          <w:tcPr>
            <w:tcW w:w="1985" w:type="dxa"/>
          </w:tcPr>
          <w:p w14:paraId="28B8ABAA" w14:textId="32E95139" w:rsidR="00B210CC" w:rsidRPr="00F60500" w:rsidRDefault="000B187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18/05/2021</w:t>
            </w:r>
          </w:p>
        </w:tc>
        <w:tc>
          <w:tcPr>
            <w:tcW w:w="5953" w:type="dxa"/>
          </w:tcPr>
          <w:p w14:paraId="4F9E6688" w14:textId="3BDDD884" w:rsidR="00B210CC" w:rsidRPr="00F60500" w:rsidRDefault="000B187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706001</w:t>
            </w:r>
          </w:p>
        </w:tc>
      </w:tr>
      <w:tr w:rsidR="00F60500" w:rsidRPr="00F60500" w14:paraId="738E1017" w14:textId="77777777" w:rsidTr="0000556D">
        <w:tc>
          <w:tcPr>
            <w:tcW w:w="901" w:type="dxa"/>
          </w:tcPr>
          <w:p w14:paraId="7D0874A1" w14:textId="30C68A58" w:rsidR="00B210CC" w:rsidRPr="00F60500" w:rsidRDefault="00B210C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593</w:t>
            </w:r>
          </w:p>
        </w:tc>
        <w:tc>
          <w:tcPr>
            <w:tcW w:w="3831" w:type="dxa"/>
          </w:tcPr>
          <w:p w14:paraId="486F4B95" w14:textId="48C80D81" w:rsidR="00B210CC" w:rsidRPr="00F60500" w:rsidRDefault="000B187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N. S.</w:t>
            </w:r>
          </w:p>
        </w:tc>
        <w:tc>
          <w:tcPr>
            <w:tcW w:w="2209" w:type="dxa"/>
          </w:tcPr>
          <w:p w14:paraId="70B38026" w14:textId="3DBAE7A1" w:rsidR="00B210CC" w:rsidRPr="00F60500" w:rsidRDefault="000B187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16/04/2021</w:t>
            </w:r>
          </w:p>
        </w:tc>
        <w:tc>
          <w:tcPr>
            <w:tcW w:w="1985" w:type="dxa"/>
          </w:tcPr>
          <w:p w14:paraId="314816A9" w14:textId="4654D631" w:rsidR="00B210CC" w:rsidRPr="00F60500" w:rsidRDefault="000B187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18/05/2021</w:t>
            </w:r>
          </w:p>
        </w:tc>
        <w:tc>
          <w:tcPr>
            <w:tcW w:w="5953" w:type="dxa"/>
          </w:tcPr>
          <w:p w14:paraId="359A17C1" w14:textId="3CB383E8" w:rsidR="00B210CC" w:rsidRPr="00F60500" w:rsidRDefault="00C3563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700104</w:t>
            </w:r>
          </w:p>
        </w:tc>
      </w:tr>
      <w:tr w:rsidR="00F60500" w:rsidRPr="00F60500" w14:paraId="7C918414" w14:textId="77777777" w:rsidTr="0000556D">
        <w:tc>
          <w:tcPr>
            <w:tcW w:w="901" w:type="dxa"/>
          </w:tcPr>
          <w:p w14:paraId="12318165" w14:textId="4BB612DB" w:rsidR="00B210CC" w:rsidRPr="00F60500" w:rsidRDefault="00B210C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594</w:t>
            </w:r>
          </w:p>
        </w:tc>
        <w:tc>
          <w:tcPr>
            <w:tcW w:w="3831" w:type="dxa"/>
          </w:tcPr>
          <w:p w14:paraId="103DAE26" w14:textId="4DD82948" w:rsidR="00B210CC" w:rsidRPr="00F60500" w:rsidRDefault="00C3563A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W. D. D.</w:t>
            </w:r>
          </w:p>
        </w:tc>
        <w:tc>
          <w:tcPr>
            <w:tcW w:w="2209" w:type="dxa"/>
          </w:tcPr>
          <w:p w14:paraId="294EB2F6" w14:textId="78B48C5D" w:rsidR="00B210CC" w:rsidRPr="00F60500" w:rsidRDefault="00C3563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16/04/2021</w:t>
            </w:r>
          </w:p>
        </w:tc>
        <w:tc>
          <w:tcPr>
            <w:tcW w:w="1985" w:type="dxa"/>
          </w:tcPr>
          <w:p w14:paraId="4B3441F6" w14:textId="4179CA7D" w:rsidR="00B210CC" w:rsidRPr="00F60500" w:rsidRDefault="00C3563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18/05/2021</w:t>
            </w:r>
          </w:p>
        </w:tc>
        <w:tc>
          <w:tcPr>
            <w:tcW w:w="5953" w:type="dxa"/>
          </w:tcPr>
          <w:p w14:paraId="2ED355DB" w14:textId="7859FD3E" w:rsidR="00B210CC" w:rsidRPr="00F60500" w:rsidRDefault="00C3563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701001</w:t>
            </w:r>
          </w:p>
        </w:tc>
      </w:tr>
      <w:tr w:rsidR="00F60500" w:rsidRPr="00F60500" w14:paraId="66A64B22" w14:textId="77777777" w:rsidTr="0000556D">
        <w:tc>
          <w:tcPr>
            <w:tcW w:w="901" w:type="dxa"/>
          </w:tcPr>
          <w:p w14:paraId="2D1889FD" w14:textId="22FE40F0" w:rsidR="00B210CC" w:rsidRPr="00F60500" w:rsidRDefault="00B210C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595</w:t>
            </w:r>
          </w:p>
        </w:tc>
        <w:tc>
          <w:tcPr>
            <w:tcW w:w="3831" w:type="dxa"/>
          </w:tcPr>
          <w:p w14:paraId="21727B7D" w14:textId="2F551994" w:rsidR="00B210CC" w:rsidRPr="00F60500" w:rsidRDefault="00C3563A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L. A. D.</w:t>
            </w:r>
          </w:p>
        </w:tc>
        <w:tc>
          <w:tcPr>
            <w:tcW w:w="2209" w:type="dxa"/>
          </w:tcPr>
          <w:p w14:paraId="3FF83650" w14:textId="6EC30586" w:rsidR="00B210CC" w:rsidRPr="00F60500" w:rsidRDefault="00C3563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16/04/2021</w:t>
            </w:r>
          </w:p>
        </w:tc>
        <w:tc>
          <w:tcPr>
            <w:tcW w:w="1985" w:type="dxa"/>
          </w:tcPr>
          <w:p w14:paraId="304874FA" w14:textId="4AB7DFD0" w:rsidR="00B210CC" w:rsidRPr="00F60500" w:rsidRDefault="00C3563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18/05/2021</w:t>
            </w:r>
          </w:p>
        </w:tc>
        <w:tc>
          <w:tcPr>
            <w:tcW w:w="5953" w:type="dxa"/>
          </w:tcPr>
          <w:p w14:paraId="66BC7375" w14:textId="0B120B67" w:rsidR="00B210CC" w:rsidRPr="00F60500" w:rsidRDefault="00C3563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700006</w:t>
            </w:r>
          </w:p>
        </w:tc>
      </w:tr>
      <w:tr w:rsidR="00F60500" w:rsidRPr="00F60500" w14:paraId="450F279F" w14:textId="77777777" w:rsidTr="0000556D">
        <w:tc>
          <w:tcPr>
            <w:tcW w:w="901" w:type="dxa"/>
          </w:tcPr>
          <w:p w14:paraId="1C0A5F16" w14:textId="0F0E07D0" w:rsidR="00B210CC" w:rsidRPr="00F60500" w:rsidRDefault="00B210C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596</w:t>
            </w:r>
          </w:p>
        </w:tc>
        <w:tc>
          <w:tcPr>
            <w:tcW w:w="3831" w:type="dxa"/>
          </w:tcPr>
          <w:p w14:paraId="54EE9114" w14:textId="4E4C23EB" w:rsidR="00B210CC" w:rsidRPr="00F60500" w:rsidRDefault="00C3563A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L. R. R.</w:t>
            </w:r>
          </w:p>
        </w:tc>
        <w:tc>
          <w:tcPr>
            <w:tcW w:w="2209" w:type="dxa"/>
          </w:tcPr>
          <w:p w14:paraId="5F408E0C" w14:textId="5A0ABC5F" w:rsidR="00B210CC" w:rsidRPr="00F60500" w:rsidRDefault="00C3563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16/04/2021</w:t>
            </w:r>
          </w:p>
        </w:tc>
        <w:tc>
          <w:tcPr>
            <w:tcW w:w="1985" w:type="dxa"/>
          </w:tcPr>
          <w:p w14:paraId="4A963DC6" w14:textId="68E965B8" w:rsidR="00B210CC" w:rsidRPr="00F60500" w:rsidRDefault="00C3563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18/05/2021</w:t>
            </w:r>
          </w:p>
        </w:tc>
        <w:tc>
          <w:tcPr>
            <w:tcW w:w="5953" w:type="dxa"/>
          </w:tcPr>
          <w:p w14:paraId="00CC9F7D" w14:textId="5CF0428C" w:rsidR="00B210CC" w:rsidRPr="00F60500" w:rsidRDefault="00C3563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700804</w:t>
            </w:r>
          </w:p>
        </w:tc>
      </w:tr>
      <w:tr w:rsidR="00F60500" w:rsidRPr="00F60500" w14:paraId="03ECD817" w14:textId="77777777" w:rsidTr="0000556D">
        <w:tc>
          <w:tcPr>
            <w:tcW w:w="901" w:type="dxa"/>
          </w:tcPr>
          <w:p w14:paraId="0446F64C" w14:textId="284E7B20" w:rsidR="00B210CC" w:rsidRPr="00F60500" w:rsidRDefault="00B210C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597</w:t>
            </w:r>
          </w:p>
        </w:tc>
        <w:tc>
          <w:tcPr>
            <w:tcW w:w="3831" w:type="dxa"/>
          </w:tcPr>
          <w:p w14:paraId="316375FC" w14:textId="0835D49F" w:rsidR="00B210CC" w:rsidRPr="00F60500" w:rsidRDefault="00C3563A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P. N.</w:t>
            </w:r>
          </w:p>
        </w:tc>
        <w:tc>
          <w:tcPr>
            <w:tcW w:w="2209" w:type="dxa"/>
          </w:tcPr>
          <w:p w14:paraId="4FB21D1D" w14:textId="142A907C" w:rsidR="00B210CC" w:rsidRPr="00F60500" w:rsidRDefault="00C3563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16/04/2021</w:t>
            </w:r>
          </w:p>
        </w:tc>
        <w:tc>
          <w:tcPr>
            <w:tcW w:w="1985" w:type="dxa"/>
          </w:tcPr>
          <w:p w14:paraId="7F13AFD5" w14:textId="3FF5ABC8" w:rsidR="00B210CC" w:rsidRPr="00F60500" w:rsidRDefault="00C3563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18/05/2021</w:t>
            </w:r>
          </w:p>
        </w:tc>
        <w:tc>
          <w:tcPr>
            <w:tcW w:w="5953" w:type="dxa"/>
          </w:tcPr>
          <w:p w14:paraId="314D7777" w14:textId="4ECBDD1D" w:rsidR="00B210CC" w:rsidRPr="00F60500" w:rsidRDefault="00C3563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705002</w:t>
            </w:r>
          </w:p>
        </w:tc>
      </w:tr>
      <w:tr w:rsidR="00F60500" w:rsidRPr="00F60500" w14:paraId="27AC9FDE" w14:textId="77777777" w:rsidTr="0000556D">
        <w:tc>
          <w:tcPr>
            <w:tcW w:w="901" w:type="dxa"/>
          </w:tcPr>
          <w:p w14:paraId="2BD1EF71" w14:textId="65D635D1" w:rsidR="00B210CC" w:rsidRPr="00F60500" w:rsidRDefault="00B210C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598</w:t>
            </w:r>
          </w:p>
        </w:tc>
        <w:tc>
          <w:tcPr>
            <w:tcW w:w="3831" w:type="dxa"/>
          </w:tcPr>
          <w:p w14:paraId="2FDB8424" w14:textId="7DEE89FB" w:rsidR="00B210CC" w:rsidRPr="00F60500" w:rsidRDefault="00C3563A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P.</w:t>
            </w:r>
          </w:p>
        </w:tc>
        <w:tc>
          <w:tcPr>
            <w:tcW w:w="2209" w:type="dxa"/>
          </w:tcPr>
          <w:p w14:paraId="13691480" w14:textId="43306A54" w:rsidR="00B210CC" w:rsidRPr="00F60500" w:rsidRDefault="00C3563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16/04/2021</w:t>
            </w:r>
          </w:p>
        </w:tc>
        <w:tc>
          <w:tcPr>
            <w:tcW w:w="1985" w:type="dxa"/>
          </w:tcPr>
          <w:p w14:paraId="4144278D" w14:textId="336BF401" w:rsidR="00B210CC" w:rsidRPr="00F60500" w:rsidRDefault="00C3563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18/05/2021</w:t>
            </w:r>
          </w:p>
        </w:tc>
        <w:tc>
          <w:tcPr>
            <w:tcW w:w="5953" w:type="dxa"/>
          </w:tcPr>
          <w:p w14:paraId="6EAE16C6" w14:textId="4F7C9BE2" w:rsidR="00B210CC" w:rsidRPr="00F60500" w:rsidRDefault="00C3563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700000</w:t>
            </w:r>
          </w:p>
        </w:tc>
      </w:tr>
      <w:tr w:rsidR="00F60500" w:rsidRPr="00F60500" w14:paraId="0986EEC9" w14:textId="77777777" w:rsidTr="0000556D">
        <w:tc>
          <w:tcPr>
            <w:tcW w:w="901" w:type="dxa"/>
          </w:tcPr>
          <w:p w14:paraId="6AF2A449" w14:textId="65DB7FCB" w:rsidR="00B210CC" w:rsidRPr="00F60500" w:rsidRDefault="00B210C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599</w:t>
            </w:r>
          </w:p>
        </w:tc>
        <w:tc>
          <w:tcPr>
            <w:tcW w:w="3831" w:type="dxa"/>
          </w:tcPr>
          <w:p w14:paraId="79957416" w14:textId="7A751EEA" w:rsidR="00B210CC" w:rsidRPr="00F60500" w:rsidRDefault="00C3563A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G. P.</w:t>
            </w:r>
          </w:p>
        </w:tc>
        <w:tc>
          <w:tcPr>
            <w:tcW w:w="2209" w:type="dxa"/>
          </w:tcPr>
          <w:p w14:paraId="75935BA9" w14:textId="7A2FF3D6" w:rsidR="00B210CC" w:rsidRPr="00F60500" w:rsidRDefault="00C3563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16/04/2021</w:t>
            </w:r>
          </w:p>
        </w:tc>
        <w:tc>
          <w:tcPr>
            <w:tcW w:w="1985" w:type="dxa"/>
          </w:tcPr>
          <w:p w14:paraId="31306359" w14:textId="1CAA4A43" w:rsidR="00B210CC" w:rsidRPr="00F60500" w:rsidRDefault="00C3563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18/05/2021</w:t>
            </w:r>
          </w:p>
        </w:tc>
        <w:tc>
          <w:tcPr>
            <w:tcW w:w="5953" w:type="dxa"/>
          </w:tcPr>
          <w:p w14:paraId="2860180A" w14:textId="4BEFA702" w:rsidR="00B210CC" w:rsidRPr="00F60500" w:rsidRDefault="00C3563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700001</w:t>
            </w:r>
          </w:p>
        </w:tc>
      </w:tr>
      <w:tr w:rsidR="00F60500" w:rsidRPr="00F60500" w14:paraId="0289A82D" w14:textId="77777777" w:rsidTr="0000556D">
        <w:tc>
          <w:tcPr>
            <w:tcW w:w="901" w:type="dxa"/>
          </w:tcPr>
          <w:p w14:paraId="7E84B236" w14:textId="30C28C07" w:rsidR="00B210CC" w:rsidRPr="00F60500" w:rsidRDefault="00B210C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600</w:t>
            </w:r>
          </w:p>
        </w:tc>
        <w:tc>
          <w:tcPr>
            <w:tcW w:w="3831" w:type="dxa"/>
          </w:tcPr>
          <w:p w14:paraId="43B5CC62" w14:textId="43E6DA2F" w:rsidR="00B210CC" w:rsidRPr="00F60500" w:rsidRDefault="00C3563A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G. S.</w:t>
            </w:r>
          </w:p>
        </w:tc>
        <w:tc>
          <w:tcPr>
            <w:tcW w:w="2209" w:type="dxa"/>
          </w:tcPr>
          <w:p w14:paraId="306EB4BA" w14:textId="0A4D0A7B" w:rsidR="00B210CC" w:rsidRPr="00F60500" w:rsidRDefault="00C3563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16/04/2021</w:t>
            </w:r>
          </w:p>
        </w:tc>
        <w:tc>
          <w:tcPr>
            <w:tcW w:w="1985" w:type="dxa"/>
          </w:tcPr>
          <w:p w14:paraId="22181758" w14:textId="4897B626" w:rsidR="00B210CC" w:rsidRPr="00F60500" w:rsidRDefault="00C3563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Floresta</w:t>
            </w:r>
          </w:p>
        </w:tc>
        <w:tc>
          <w:tcPr>
            <w:tcW w:w="5953" w:type="dxa"/>
          </w:tcPr>
          <w:p w14:paraId="1144414C" w14:textId="7F33A2BF" w:rsidR="00B210CC" w:rsidRPr="00F60500" w:rsidRDefault="00C3563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706907</w:t>
            </w:r>
          </w:p>
        </w:tc>
      </w:tr>
      <w:tr w:rsidR="00F60500" w:rsidRPr="00F60500" w14:paraId="2EC77AC1" w14:textId="77777777" w:rsidTr="0000556D">
        <w:tc>
          <w:tcPr>
            <w:tcW w:w="901" w:type="dxa"/>
          </w:tcPr>
          <w:p w14:paraId="21E4F2E0" w14:textId="3282B6FE" w:rsidR="00B210CC" w:rsidRPr="00F60500" w:rsidRDefault="00B210C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601</w:t>
            </w:r>
          </w:p>
        </w:tc>
        <w:tc>
          <w:tcPr>
            <w:tcW w:w="3831" w:type="dxa"/>
          </w:tcPr>
          <w:p w14:paraId="674646D3" w14:textId="7AF77C82" w:rsidR="00B210CC" w:rsidRPr="00F60500" w:rsidRDefault="00C3563A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T. P. C.</w:t>
            </w:r>
          </w:p>
        </w:tc>
        <w:tc>
          <w:tcPr>
            <w:tcW w:w="2209" w:type="dxa"/>
          </w:tcPr>
          <w:p w14:paraId="0E18097C" w14:textId="037082A3" w:rsidR="00B210CC" w:rsidRPr="00F60500" w:rsidRDefault="00C3563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16/04/2021</w:t>
            </w:r>
          </w:p>
        </w:tc>
        <w:tc>
          <w:tcPr>
            <w:tcW w:w="1985" w:type="dxa"/>
          </w:tcPr>
          <w:p w14:paraId="4B30A50D" w14:textId="0E5060FD" w:rsidR="00B210CC" w:rsidRPr="00F60500" w:rsidRDefault="00C3563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18/05/2021</w:t>
            </w:r>
          </w:p>
        </w:tc>
        <w:tc>
          <w:tcPr>
            <w:tcW w:w="5953" w:type="dxa"/>
          </w:tcPr>
          <w:p w14:paraId="2438B6BF" w14:textId="3CA57F1C" w:rsidR="00B210CC" w:rsidRPr="00F60500" w:rsidRDefault="00C3563A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703607</w:t>
            </w:r>
          </w:p>
        </w:tc>
      </w:tr>
      <w:tr w:rsidR="00F60500" w:rsidRPr="00F60500" w14:paraId="20C75CAA" w14:textId="77777777" w:rsidTr="0000556D">
        <w:tc>
          <w:tcPr>
            <w:tcW w:w="901" w:type="dxa"/>
          </w:tcPr>
          <w:p w14:paraId="242E4A52" w14:textId="5BB30EEE" w:rsidR="00B210CC" w:rsidRPr="00F60500" w:rsidRDefault="00B210CC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lastRenderedPageBreak/>
              <w:t>602</w:t>
            </w:r>
          </w:p>
        </w:tc>
        <w:tc>
          <w:tcPr>
            <w:tcW w:w="3831" w:type="dxa"/>
          </w:tcPr>
          <w:p w14:paraId="1EE5FA64" w14:textId="49E8B7E5" w:rsidR="00B210CC" w:rsidRPr="00F60500" w:rsidRDefault="00837F2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C.</w:t>
            </w:r>
          </w:p>
        </w:tc>
        <w:tc>
          <w:tcPr>
            <w:tcW w:w="2209" w:type="dxa"/>
          </w:tcPr>
          <w:p w14:paraId="77C3968E" w14:textId="7FE398D7" w:rsidR="00B210CC" w:rsidRPr="00F60500" w:rsidRDefault="00837F2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16/04/2021</w:t>
            </w:r>
          </w:p>
        </w:tc>
        <w:tc>
          <w:tcPr>
            <w:tcW w:w="1985" w:type="dxa"/>
          </w:tcPr>
          <w:p w14:paraId="2573C9B0" w14:textId="596B6957" w:rsidR="00B210CC" w:rsidRPr="00F60500" w:rsidRDefault="00837F2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18/05/2021</w:t>
            </w:r>
          </w:p>
        </w:tc>
        <w:tc>
          <w:tcPr>
            <w:tcW w:w="5953" w:type="dxa"/>
          </w:tcPr>
          <w:p w14:paraId="660D2167" w14:textId="08B5048D" w:rsidR="00B210CC" w:rsidRPr="00F60500" w:rsidRDefault="00837F2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703607</w:t>
            </w:r>
          </w:p>
        </w:tc>
      </w:tr>
      <w:tr w:rsidR="00F60500" w:rsidRPr="00F60500" w14:paraId="69D067F4" w14:textId="77777777" w:rsidTr="0000556D">
        <w:tc>
          <w:tcPr>
            <w:tcW w:w="901" w:type="dxa"/>
          </w:tcPr>
          <w:p w14:paraId="4E2F4FE8" w14:textId="65064711" w:rsidR="00B210CC" w:rsidRPr="00F60500" w:rsidRDefault="00837F2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603</w:t>
            </w:r>
          </w:p>
        </w:tc>
        <w:tc>
          <w:tcPr>
            <w:tcW w:w="3831" w:type="dxa"/>
          </w:tcPr>
          <w:p w14:paraId="08195804" w14:textId="237C55D0" w:rsidR="00B210CC" w:rsidRPr="00F60500" w:rsidRDefault="00837F2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N. H. M.</w:t>
            </w:r>
          </w:p>
        </w:tc>
        <w:tc>
          <w:tcPr>
            <w:tcW w:w="2209" w:type="dxa"/>
          </w:tcPr>
          <w:p w14:paraId="4F525809" w14:textId="73F4D610" w:rsidR="00B210CC" w:rsidRPr="00F60500" w:rsidRDefault="00837F2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16/04/2021</w:t>
            </w:r>
          </w:p>
        </w:tc>
        <w:tc>
          <w:tcPr>
            <w:tcW w:w="1985" w:type="dxa"/>
          </w:tcPr>
          <w:p w14:paraId="25082F28" w14:textId="12C52B49" w:rsidR="00B210CC" w:rsidRPr="00F60500" w:rsidRDefault="00837F2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18/05/2021</w:t>
            </w:r>
          </w:p>
        </w:tc>
        <w:tc>
          <w:tcPr>
            <w:tcW w:w="5953" w:type="dxa"/>
          </w:tcPr>
          <w:p w14:paraId="4605DBDC" w14:textId="311A5295" w:rsidR="00B210CC" w:rsidRPr="00F60500" w:rsidRDefault="00837F2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708207</w:t>
            </w:r>
          </w:p>
        </w:tc>
      </w:tr>
      <w:tr w:rsidR="00F60500" w:rsidRPr="00F60500" w14:paraId="06AAB66B" w14:textId="77777777" w:rsidTr="0000556D">
        <w:tc>
          <w:tcPr>
            <w:tcW w:w="901" w:type="dxa"/>
          </w:tcPr>
          <w:p w14:paraId="1231FC0D" w14:textId="3CE1319D" w:rsidR="00B210CC" w:rsidRPr="00F60500" w:rsidRDefault="00837F2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604</w:t>
            </w:r>
          </w:p>
        </w:tc>
        <w:tc>
          <w:tcPr>
            <w:tcW w:w="3831" w:type="dxa"/>
          </w:tcPr>
          <w:p w14:paraId="229F27DC" w14:textId="59DEE768" w:rsidR="00B210CC" w:rsidRPr="00F60500" w:rsidRDefault="00837F2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T. L. R.</w:t>
            </w:r>
          </w:p>
        </w:tc>
        <w:tc>
          <w:tcPr>
            <w:tcW w:w="2209" w:type="dxa"/>
          </w:tcPr>
          <w:p w14:paraId="4EC8F20C" w14:textId="57607358" w:rsidR="00B210CC" w:rsidRPr="00F60500" w:rsidRDefault="00837F2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16/04/2021</w:t>
            </w:r>
          </w:p>
        </w:tc>
        <w:tc>
          <w:tcPr>
            <w:tcW w:w="1985" w:type="dxa"/>
          </w:tcPr>
          <w:p w14:paraId="0DFA8902" w14:textId="2A35ECC2" w:rsidR="00B210CC" w:rsidRPr="00F60500" w:rsidRDefault="00837F2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18/05/2021</w:t>
            </w:r>
          </w:p>
        </w:tc>
        <w:tc>
          <w:tcPr>
            <w:tcW w:w="5953" w:type="dxa"/>
          </w:tcPr>
          <w:p w14:paraId="5F66D29D" w14:textId="71C896A1" w:rsidR="00B210CC" w:rsidRPr="00F60500" w:rsidRDefault="00837F2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700808</w:t>
            </w:r>
          </w:p>
        </w:tc>
      </w:tr>
      <w:tr w:rsidR="00F60500" w:rsidRPr="00F60500" w14:paraId="0360FDD6" w14:textId="77777777" w:rsidTr="0000556D">
        <w:tc>
          <w:tcPr>
            <w:tcW w:w="901" w:type="dxa"/>
          </w:tcPr>
          <w:p w14:paraId="1D1F8081" w14:textId="26393718" w:rsidR="00B210CC" w:rsidRPr="00F60500" w:rsidRDefault="00837F2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605</w:t>
            </w:r>
          </w:p>
        </w:tc>
        <w:tc>
          <w:tcPr>
            <w:tcW w:w="3831" w:type="dxa"/>
          </w:tcPr>
          <w:p w14:paraId="5C91A4F6" w14:textId="270AE916" w:rsidR="00B210CC" w:rsidRPr="00F60500" w:rsidRDefault="007072D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I. S. A.</w:t>
            </w:r>
          </w:p>
        </w:tc>
        <w:tc>
          <w:tcPr>
            <w:tcW w:w="2209" w:type="dxa"/>
          </w:tcPr>
          <w:p w14:paraId="5A7251E0" w14:textId="689CC13D" w:rsidR="00B210CC" w:rsidRPr="00F60500" w:rsidRDefault="007072D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16/04/2021</w:t>
            </w:r>
          </w:p>
        </w:tc>
        <w:tc>
          <w:tcPr>
            <w:tcW w:w="1985" w:type="dxa"/>
          </w:tcPr>
          <w:p w14:paraId="6EBBD66A" w14:textId="60AE2F9A" w:rsidR="00B210CC" w:rsidRPr="00F60500" w:rsidRDefault="007072D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18/05/2021</w:t>
            </w:r>
          </w:p>
        </w:tc>
        <w:tc>
          <w:tcPr>
            <w:tcW w:w="5953" w:type="dxa"/>
          </w:tcPr>
          <w:p w14:paraId="371D8AC2" w14:textId="15651D1C" w:rsidR="00B210CC" w:rsidRPr="00F60500" w:rsidRDefault="007072D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700505</w:t>
            </w:r>
          </w:p>
        </w:tc>
      </w:tr>
      <w:tr w:rsidR="00F60500" w:rsidRPr="00F60500" w14:paraId="214155D5" w14:textId="77777777" w:rsidTr="0000556D">
        <w:tc>
          <w:tcPr>
            <w:tcW w:w="901" w:type="dxa"/>
          </w:tcPr>
          <w:p w14:paraId="2964F4AC" w14:textId="7C034C23" w:rsidR="00B210CC" w:rsidRPr="00F60500" w:rsidRDefault="00837F2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606</w:t>
            </w:r>
          </w:p>
        </w:tc>
        <w:tc>
          <w:tcPr>
            <w:tcW w:w="3831" w:type="dxa"/>
          </w:tcPr>
          <w:p w14:paraId="210B3018" w14:textId="3F6740CC" w:rsidR="00B210CC" w:rsidRPr="00F60500" w:rsidRDefault="007A207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I. R. R.</w:t>
            </w:r>
          </w:p>
        </w:tc>
        <w:tc>
          <w:tcPr>
            <w:tcW w:w="2209" w:type="dxa"/>
          </w:tcPr>
          <w:p w14:paraId="4540D8BE" w14:textId="772D9C6F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20/04/2021</w:t>
            </w:r>
          </w:p>
        </w:tc>
        <w:tc>
          <w:tcPr>
            <w:tcW w:w="1985" w:type="dxa"/>
          </w:tcPr>
          <w:p w14:paraId="63C7CA90" w14:textId="2BD755B9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02B2D27A" w14:textId="7F00565F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700907</w:t>
            </w:r>
          </w:p>
        </w:tc>
      </w:tr>
      <w:tr w:rsidR="00F60500" w:rsidRPr="00F60500" w14:paraId="45EAE4FB" w14:textId="77777777" w:rsidTr="0000556D">
        <w:tc>
          <w:tcPr>
            <w:tcW w:w="901" w:type="dxa"/>
          </w:tcPr>
          <w:p w14:paraId="721E7155" w14:textId="258CD24D" w:rsidR="00B210CC" w:rsidRPr="00F60500" w:rsidRDefault="00837F2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607</w:t>
            </w:r>
          </w:p>
        </w:tc>
        <w:tc>
          <w:tcPr>
            <w:tcW w:w="3831" w:type="dxa"/>
          </w:tcPr>
          <w:p w14:paraId="14EEC091" w14:textId="4AFE753E" w:rsidR="00B210CC" w:rsidRPr="00F60500" w:rsidRDefault="007A207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M. O. S.</w:t>
            </w:r>
          </w:p>
        </w:tc>
        <w:tc>
          <w:tcPr>
            <w:tcW w:w="2209" w:type="dxa"/>
          </w:tcPr>
          <w:p w14:paraId="265E49BA" w14:textId="1EE4B9BF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20/04/2021</w:t>
            </w:r>
          </w:p>
        </w:tc>
        <w:tc>
          <w:tcPr>
            <w:tcW w:w="1985" w:type="dxa"/>
          </w:tcPr>
          <w:p w14:paraId="0A3F3040" w14:textId="47B68F48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352ACC43" w14:textId="41A38E27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702105</w:t>
            </w:r>
          </w:p>
        </w:tc>
      </w:tr>
      <w:tr w:rsidR="00F60500" w:rsidRPr="00F60500" w14:paraId="4AD8FE73" w14:textId="77777777" w:rsidTr="0000556D">
        <w:tc>
          <w:tcPr>
            <w:tcW w:w="901" w:type="dxa"/>
          </w:tcPr>
          <w:p w14:paraId="6BC6810D" w14:textId="266CA9EB" w:rsidR="00B210CC" w:rsidRPr="00F60500" w:rsidRDefault="00837F2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608</w:t>
            </w:r>
          </w:p>
        </w:tc>
        <w:tc>
          <w:tcPr>
            <w:tcW w:w="3831" w:type="dxa"/>
          </w:tcPr>
          <w:p w14:paraId="3951BC72" w14:textId="3A915592" w:rsidR="00B210CC" w:rsidRPr="00F60500" w:rsidRDefault="007A207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V.</w:t>
            </w:r>
          </w:p>
        </w:tc>
        <w:tc>
          <w:tcPr>
            <w:tcW w:w="2209" w:type="dxa"/>
          </w:tcPr>
          <w:p w14:paraId="0FB72A79" w14:textId="748C8EFD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20/04/2021</w:t>
            </w:r>
          </w:p>
        </w:tc>
        <w:tc>
          <w:tcPr>
            <w:tcW w:w="1985" w:type="dxa"/>
          </w:tcPr>
          <w:p w14:paraId="00E51B42" w14:textId="4F566EA7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70536866" w14:textId="41DFE87D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706409</w:t>
            </w:r>
          </w:p>
        </w:tc>
      </w:tr>
      <w:tr w:rsidR="00F60500" w:rsidRPr="00F60500" w14:paraId="0E548EB8" w14:textId="77777777" w:rsidTr="0000556D">
        <w:tc>
          <w:tcPr>
            <w:tcW w:w="901" w:type="dxa"/>
          </w:tcPr>
          <w:p w14:paraId="0D3DEF7B" w14:textId="31BF5CF6" w:rsidR="00B210CC" w:rsidRPr="00F60500" w:rsidRDefault="00837F2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609</w:t>
            </w:r>
          </w:p>
        </w:tc>
        <w:tc>
          <w:tcPr>
            <w:tcW w:w="3831" w:type="dxa"/>
          </w:tcPr>
          <w:p w14:paraId="1C18F7B6" w14:textId="45E6EBDC" w:rsidR="00B210CC" w:rsidRPr="00F60500" w:rsidRDefault="007A207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S. S. A.</w:t>
            </w:r>
          </w:p>
        </w:tc>
        <w:tc>
          <w:tcPr>
            <w:tcW w:w="2209" w:type="dxa"/>
          </w:tcPr>
          <w:p w14:paraId="04E3B32C" w14:textId="46F338B4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20/04/2021</w:t>
            </w:r>
          </w:p>
        </w:tc>
        <w:tc>
          <w:tcPr>
            <w:tcW w:w="1985" w:type="dxa"/>
          </w:tcPr>
          <w:p w14:paraId="2E5D5F59" w14:textId="7BD32CCD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07/06/2021</w:t>
            </w:r>
          </w:p>
        </w:tc>
        <w:tc>
          <w:tcPr>
            <w:tcW w:w="5953" w:type="dxa"/>
          </w:tcPr>
          <w:p w14:paraId="4F1FB44B" w14:textId="6F6AA563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700506</w:t>
            </w:r>
          </w:p>
        </w:tc>
      </w:tr>
      <w:tr w:rsidR="00F60500" w:rsidRPr="00F60500" w14:paraId="6FEA9149" w14:textId="77777777" w:rsidTr="0000556D">
        <w:tc>
          <w:tcPr>
            <w:tcW w:w="901" w:type="dxa"/>
          </w:tcPr>
          <w:p w14:paraId="231B0D93" w14:textId="155E12E0" w:rsidR="00B210CC" w:rsidRPr="00F60500" w:rsidRDefault="00837F2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610</w:t>
            </w:r>
          </w:p>
        </w:tc>
        <w:tc>
          <w:tcPr>
            <w:tcW w:w="3831" w:type="dxa"/>
          </w:tcPr>
          <w:p w14:paraId="5FE47B5F" w14:textId="6957BCFA" w:rsidR="00B210CC" w:rsidRPr="00F60500" w:rsidRDefault="007A207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G. R. S.</w:t>
            </w:r>
          </w:p>
        </w:tc>
        <w:tc>
          <w:tcPr>
            <w:tcW w:w="2209" w:type="dxa"/>
          </w:tcPr>
          <w:p w14:paraId="5B5DC37A" w14:textId="65F99FF4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20/04/2021</w:t>
            </w:r>
          </w:p>
        </w:tc>
        <w:tc>
          <w:tcPr>
            <w:tcW w:w="1985" w:type="dxa"/>
          </w:tcPr>
          <w:p w14:paraId="3721029A" w14:textId="347A4B61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086D9B46" w14:textId="52AA85C1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702309</w:t>
            </w:r>
          </w:p>
        </w:tc>
      </w:tr>
      <w:tr w:rsidR="00F60500" w:rsidRPr="00F60500" w14:paraId="59FA531A" w14:textId="77777777" w:rsidTr="0000556D">
        <w:tc>
          <w:tcPr>
            <w:tcW w:w="901" w:type="dxa"/>
          </w:tcPr>
          <w:p w14:paraId="3E0068A1" w14:textId="5506D61E" w:rsidR="00B210CC" w:rsidRPr="00F60500" w:rsidRDefault="00837F2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611</w:t>
            </w:r>
          </w:p>
        </w:tc>
        <w:tc>
          <w:tcPr>
            <w:tcW w:w="3831" w:type="dxa"/>
          </w:tcPr>
          <w:p w14:paraId="30BAB990" w14:textId="72DA1BD2" w:rsidR="00B210CC" w:rsidRPr="00F60500" w:rsidRDefault="007A207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D. L.</w:t>
            </w:r>
          </w:p>
        </w:tc>
        <w:tc>
          <w:tcPr>
            <w:tcW w:w="2209" w:type="dxa"/>
          </w:tcPr>
          <w:p w14:paraId="066D9153" w14:textId="346A37E8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20/04/2021</w:t>
            </w:r>
          </w:p>
        </w:tc>
        <w:tc>
          <w:tcPr>
            <w:tcW w:w="1985" w:type="dxa"/>
          </w:tcPr>
          <w:p w14:paraId="346CBF9F" w14:textId="69EF996B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07/06/2021</w:t>
            </w:r>
          </w:p>
        </w:tc>
        <w:tc>
          <w:tcPr>
            <w:tcW w:w="5953" w:type="dxa"/>
          </w:tcPr>
          <w:p w14:paraId="4AFFFF84" w14:textId="27DD8B6B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702100</w:t>
            </w:r>
          </w:p>
        </w:tc>
      </w:tr>
      <w:tr w:rsidR="00F60500" w:rsidRPr="00F60500" w14:paraId="0574D49B" w14:textId="77777777" w:rsidTr="0000556D">
        <w:tc>
          <w:tcPr>
            <w:tcW w:w="901" w:type="dxa"/>
          </w:tcPr>
          <w:p w14:paraId="4476D567" w14:textId="02512654" w:rsidR="00B210CC" w:rsidRPr="00F60500" w:rsidRDefault="00837F2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612</w:t>
            </w:r>
          </w:p>
        </w:tc>
        <w:tc>
          <w:tcPr>
            <w:tcW w:w="3831" w:type="dxa"/>
          </w:tcPr>
          <w:p w14:paraId="1DE5AD1B" w14:textId="793A50C6" w:rsidR="00B210CC" w:rsidRPr="00F60500" w:rsidRDefault="007A207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E. B. P.</w:t>
            </w:r>
          </w:p>
        </w:tc>
        <w:tc>
          <w:tcPr>
            <w:tcW w:w="2209" w:type="dxa"/>
          </w:tcPr>
          <w:p w14:paraId="0F2EB2BD" w14:textId="4D39B204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20/04/2021</w:t>
            </w:r>
          </w:p>
        </w:tc>
        <w:tc>
          <w:tcPr>
            <w:tcW w:w="1985" w:type="dxa"/>
          </w:tcPr>
          <w:p w14:paraId="0D8BAC8B" w14:textId="396F277C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17/06/2021</w:t>
            </w:r>
          </w:p>
        </w:tc>
        <w:tc>
          <w:tcPr>
            <w:tcW w:w="5953" w:type="dxa"/>
          </w:tcPr>
          <w:p w14:paraId="42670698" w14:textId="784A8654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700002</w:t>
            </w:r>
          </w:p>
        </w:tc>
      </w:tr>
      <w:tr w:rsidR="00F60500" w:rsidRPr="00F60500" w14:paraId="389C2196" w14:textId="77777777" w:rsidTr="0000556D">
        <w:tc>
          <w:tcPr>
            <w:tcW w:w="901" w:type="dxa"/>
          </w:tcPr>
          <w:p w14:paraId="3483F5E4" w14:textId="7E38076E" w:rsidR="00B210CC" w:rsidRPr="00F60500" w:rsidRDefault="00837F2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613</w:t>
            </w:r>
          </w:p>
        </w:tc>
        <w:tc>
          <w:tcPr>
            <w:tcW w:w="3831" w:type="dxa"/>
          </w:tcPr>
          <w:p w14:paraId="457CFE66" w14:textId="5E102CE4" w:rsidR="00B210CC" w:rsidRPr="00F60500" w:rsidRDefault="007A207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P. M. S.</w:t>
            </w:r>
          </w:p>
        </w:tc>
        <w:tc>
          <w:tcPr>
            <w:tcW w:w="2209" w:type="dxa"/>
          </w:tcPr>
          <w:p w14:paraId="67386F56" w14:textId="2D9701B8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20/04/2021</w:t>
            </w:r>
          </w:p>
        </w:tc>
        <w:tc>
          <w:tcPr>
            <w:tcW w:w="1985" w:type="dxa"/>
          </w:tcPr>
          <w:p w14:paraId="7B141FBD" w14:textId="1529AFFC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4E128C45" w14:textId="7B511C9A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706307</w:t>
            </w:r>
          </w:p>
        </w:tc>
      </w:tr>
      <w:tr w:rsidR="00F60500" w:rsidRPr="00F60500" w14:paraId="3253DB4E" w14:textId="77777777" w:rsidTr="0000556D">
        <w:tc>
          <w:tcPr>
            <w:tcW w:w="901" w:type="dxa"/>
          </w:tcPr>
          <w:p w14:paraId="2E3C4D0C" w14:textId="4681F987" w:rsidR="00B210CC" w:rsidRPr="00F60500" w:rsidRDefault="00837F2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614</w:t>
            </w:r>
          </w:p>
        </w:tc>
        <w:tc>
          <w:tcPr>
            <w:tcW w:w="3831" w:type="dxa"/>
          </w:tcPr>
          <w:p w14:paraId="5A64869F" w14:textId="71C339C7" w:rsidR="00B210CC" w:rsidRPr="00F60500" w:rsidRDefault="007A207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F. S.</w:t>
            </w:r>
          </w:p>
        </w:tc>
        <w:tc>
          <w:tcPr>
            <w:tcW w:w="2209" w:type="dxa"/>
          </w:tcPr>
          <w:p w14:paraId="5D8D639E" w14:textId="698C6E9E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20/04/2021</w:t>
            </w:r>
          </w:p>
        </w:tc>
        <w:tc>
          <w:tcPr>
            <w:tcW w:w="1985" w:type="dxa"/>
          </w:tcPr>
          <w:p w14:paraId="143386C8" w14:textId="78C27FA6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17C66D17" w14:textId="58A80814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702505</w:t>
            </w:r>
          </w:p>
        </w:tc>
      </w:tr>
      <w:tr w:rsidR="00F60500" w:rsidRPr="00F60500" w14:paraId="65EE287A" w14:textId="77777777" w:rsidTr="0000556D">
        <w:tc>
          <w:tcPr>
            <w:tcW w:w="901" w:type="dxa"/>
          </w:tcPr>
          <w:p w14:paraId="5E80E85F" w14:textId="034E9679" w:rsidR="00B210CC" w:rsidRPr="00F60500" w:rsidRDefault="00837F2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615</w:t>
            </w:r>
          </w:p>
        </w:tc>
        <w:tc>
          <w:tcPr>
            <w:tcW w:w="3831" w:type="dxa"/>
          </w:tcPr>
          <w:p w14:paraId="125F7B47" w14:textId="414ABC03" w:rsidR="00B210CC" w:rsidRPr="00F60500" w:rsidRDefault="007A207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G. D.</w:t>
            </w:r>
          </w:p>
        </w:tc>
        <w:tc>
          <w:tcPr>
            <w:tcW w:w="2209" w:type="dxa"/>
          </w:tcPr>
          <w:p w14:paraId="74090272" w14:textId="6B1B8346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20/04/2021</w:t>
            </w:r>
          </w:p>
        </w:tc>
        <w:tc>
          <w:tcPr>
            <w:tcW w:w="1985" w:type="dxa"/>
          </w:tcPr>
          <w:p w14:paraId="18AFBD56" w14:textId="1987F983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07/06/2021</w:t>
            </w:r>
          </w:p>
        </w:tc>
        <w:tc>
          <w:tcPr>
            <w:tcW w:w="5953" w:type="dxa"/>
          </w:tcPr>
          <w:p w14:paraId="28FF51B4" w14:textId="107BCB6B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706406</w:t>
            </w:r>
          </w:p>
        </w:tc>
      </w:tr>
      <w:tr w:rsidR="00F60500" w:rsidRPr="00F60500" w14:paraId="4CCEA0E9" w14:textId="77777777" w:rsidTr="0000556D">
        <w:tc>
          <w:tcPr>
            <w:tcW w:w="901" w:type="dxa"/>
          </w:tcPr>
          <w:p w14:paraId="2F3A4609" w14:textId="78EF5F0B" w:rsidR="00B210CC" w:rsidRPr="00F60500" w:rsidRDefault="00837F2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616</w:t>
            </w:r>
          </w:p>
        </w:tc>
        <w:tc>
          <w:tcPr>
            <w:tcW w:w="3831" w:type="dxa"/>
          </w:tcPr>
          <w:p w14:paraId="699DA60D" w14:textId="78377D84" w:rsidR="00B210CC" w:rsidRPr="00F60500" w:rsidRDefault="007A207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P. C.</w:t>
            </w:r>
          </w:p>
        </w:tc>
        <w:tc>
          <w:tcPr>
            <w:tcW w:w="2209" w:type="dxa"/>
          </w:tcPr>
          <w:p w14:paraId="5FF8384E" w14:textId="03D73342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20/04/2021</w:t>
            </w:r>
          </w:p>
        </w:tc>
        <w:tc>
          <w:tcPr>
            <w:tcW w:w="1985" w:type="dxa"/>
          </w:tcPr>
          <w:p w14:paraId="509504A4" w14:textId="71D619A7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07/06/2021</w:t>
            </w:r>
          </w:p>
        </w:tc>
        <w:tc>
          <w:tcPr>
            <w:tcW w:w="5953" w:type="dxa"/>
          </w:tcPr>
          <w:p w14:paraId="7FDFEE87" w14:textId="3DA32217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708109</w:t>
            </w:r>
          </w:p>
        </w:tc>
      </w:tr>
      <w:tr w:rsidR="00F60500" w:rsidRPr="00F60500" w14:paraId="77F44675" w14:textId="77777777" w:rsidTr="0000556D">
        <w:tc>
          <w:tcPr>
            <w:tcW w:w="901" w:type="dxa"/>
          </w:tcPr>
          <w:p w14:paraId="0B254835" w14:textId="121E26F5" w:rsidR="00B210CC" w:rsidRPr="00F60500" w:rsidRDefault="00837F2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617</w:t>
            </w:r>
          </w:p>
        </w:tc>
        <w:tc>
          <w:tcPr>
            <w:tcW w:w="3831" w:type="dxa"/>
          </w:tcPr>
          <w:p w14:paraId="304FC098" w14:textId="365FA11A" w:rsidR="00B210CC" w:rsidRPr="00F60500" w:rsidRDefault="007A207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R. S.</w:t>
            </w:r>
          </w:p>
        </w:tc>
        <w:tc>
          <w:tcPr>
            <w:tcW w:w="2209" w:type="dxa"/>
          </w:tcPr>
          <w:p w14:paraId="7E9C488D" w14:textId="0DB426A2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20/04/2021</w:t>
            </w:r>
          </w:p>
        </w:tc>
        <w:tc>
          <w:tcPr>
            <w:tcW w:w="1985" w:type="dxa"/>
          </w:tcPr>
          <w:p w14:paraId="4C985869" w14:textId="533AD391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0B84927C" w14:textId="12D33CCB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700509</w:t>
            </w:r>
          </w:p>
        </w:tc>
      </w:tr>
      <w:tr w:rsidR="00F60500" w:rsidRPr="00F60500" w14:paraId="45A5DB53" w14:textId="77777777" w:rsidTr="0000556D">
        <w:tc>
          <w:tcPr>
            <w:tcW w:w="901" w:type="dxa"/>
          </w:tcPr>
          <w:p w14:paraId="32C3ECA3" w14:textId="29C93615" w:rsidR="00B210CC" w:rsidRPr="00F60500" w:rsidRDefault="00837F2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618</w:t>
            </w:r>
          </w:p>
        </w:tc>
        <w:tc>
          <w:tcPr>
            <w:tcW w:w="3831" w:type="dxa"/>
          </w:tcPr>
          <w:p w14:paraId="2159E60F" w14:textId="31216F9E" w:rsidR="00B210CC" w:rsidRPr="00F60500" w:rsidRDefault="007A207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M. M.</w:t>
            </w:r>
          </w:p>
        </w:tc>
        <w:tc>
          <w:tcPr>
            <w:tcW w:w="2209" w:type="dxa"/>
          </w:tcPr>
          <w:p w14:paraId="10DB93CF" w14:textId="6AC3DAD6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20/04/2021</w:t>
            </w:r>
          </w:p>
        </w:tc>
        <w:tc>
          <w:tcPr>
            <w:tcW w:w="1985" w:type="dxa"/>
          </w:tcPr>
          <w:p w14:paraId="52C2352E" w14:textId="76AF26CB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07/06/2021</w:t>
            </w:r>
          </w:p>
        </w:tc>
        <w:tc>
          <w:tcPr>
            <w:tcW w:w="5953" w:type="dxa"/>
          </w:tcPr>
          <w:p w14:paraId="7F7EFC66" w14:textId="38703EE5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706907</w:t>
            </w:r>
          </w:p>
        </w:tc>
      </w:tr>
      <w:tr w:rsidR="00F60500" w:rsidRPr="00F60500" w14:paraId="08AB3583" w14:textId="77777777" w:rsidTr="0000556D">
        <w:tc>
          <w:tcPr>
            <w:tcW w:w="901" w:type="dxa"/>
          </w:tcPr>
          <w:p w14:paraId="4EE98CB3" w14:textId="272C9C7F" w:rsidR="00B210CC" w:rsidRPr="00F60500" w:rsidRDefault="00837F2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619</w:t>
            </w:r>
          </w:p>
        </w:tc>
        <w:tc>
          <w:tcPr>
            <w:tcW w:w="3831" w:type="dxa"/>
          </w:tcPr>
          <w:p w14:paraId="70C78830" w14:textId="4529A87D" w:rsidR="00B210CC" w:rsidRPr="00F60500" w:rsidRDefault="007A207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L. S.</w:t>
            </w:r>
          </w:p>
        </w:tc>
        <w:tc>
          <w:tcPr>
            <w:tcW w:w="2209" w:type="dxa"/>
          </w:tcPr>
          <w:p w14:paraId="31C09F7C" w14:textId="6A31A052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20/04/2021</w:t>
            </w:r>
          </w:p>
        </w:tc>
        <w:tc>
          <w:tcPr>
            <w:tcW w:w="1985" w:type="dxa"/>
          </w:tcPr>
          <w:p w14:paraId="45B3303D" w14:textId="0CE04C9F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064E65FC" w14:textId="13E839A5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708004</w:t>
            </w:r>
          </w:p>
        </w:tc>
      </w:tr>
      <w:tr w:rsidR="00F60500" w:rsidRPr="00F60500" w14:paraId="76965F4A" w14:textId="77777777" w:rsidTr="0000556D">
        <w:tc>
          <w:tcPr>
            <w:tcW w:w="901" w:type="dxa"/>
          </w:tcPr>
          <w:p w14:paraId="342A6D34" w14:textId="757C77F2" w:rsidR="00B210CC" w:rsidRPr="00F60500" w:rsidRDefault="00837F2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620</w:t>
            </w:r>
          </w:p>
        </w:tc>
        <w:tc>
          <w:tcPr>
            <w:tcW w:w="3831" w:type="dxa"/>
          </w:tcPr>
          <w:p w14:paraId="5AAC41C6" w14:textId="4EF8262A" w:rsidR="00B210CC" w:rsidRPr="00F60500" w:rsidRDefault="007A207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D. B. P.</w:t>
            </w:r>
          </w:p>
        </w:tc>
        <w:tc>
          <w:tcPr>
            <w:tcW w:w="2209" w:type="dxa"/>
          </w:tcPr>
          <w:p w14:paraId="1D6439A0" w14:textId="20DCEE14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20/04/2021</w:t>
            </w:r>
          </w:p>
        </w:tc>
        <w:tc>
          <w:tcPr>
            <w:tcW w:w="1985" w:type="dxa"/>
          </w:tcPr>
          <w:p w14:paraId="290369CC" w14:textId="56A6406B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07/06/2021</w:t>
            </w:r>
          </w:p>
        </w:tc>
        <w:tc>
          <w:tcPr>
            <w:tcW w:w="5953" w:type="dxa"/>
          </w:tcPr>
          <w:p w14:paraId="02FE7335" w14:textId="430229D4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708407</w:t>
            </w:r>
          </w:p>
        </w:tc>
      </w:tr>
      <w:tr w:rsidR="00F60500" w:rsidRPr="00F60500" w14:paraId="3DF33375" w14:textId="77777777" w:rsidTr="0000556D">
        <w:tc>
          <w:tcPr>
            <w:tcW w:w="901" w:type="dxa"/>
          </w:tcPr>
          <w:p w14:paraId="3B03DD89" w14:textId="43126784" w:rsidR="00B210CC" w:rsidRPr="00F60500" w:rsidRDefault="00837F2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621</w:t>
            </w:r>
          </w:p>
        </w:tc>
        <w:tc>
          <w:tcPr>
            <w:tcW w:w="3831" w:type="dxa"/>
          </w:tcPr>
          <w:p w14:paraId="1E56A404" w14:textId="450B8581" w:rsidR="00B210CC" w:rsidRPr="00F60500" w:rsidRDefault="007A207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P. P.</w:t>
            </w:r>
          </w:p>
        </w:tc>
        <w:tc>
          <w:tcPr>
            <w:tcW w:w="2209" w:type="dxa"/>
          </w:tcPr>
          <w:p w14:paraId="7CDEFFB9" w14:textId="660D7762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20/04/2021</w:t>
            </w:r>
          </w:p>
        </w:tc>
        <w:tc>
          <w:tcPr>
            <w:tcW w:w="1985" w:type="dxa"/>
          </w:tcPr>
          <w:p w14:paraId="120546FC" w14:textId="2DA9DC6B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07/06/2021</w:t>
            </w:r>
          </w:p>
        </w:tc>
        <w:tc>
          <w:tcPr>
            <w:tcW w:w="5953" w:type="dxa"/>
          </w:tcPr>
          <w:p w14:paraId="6F80DEE0" w14:textId="6879CB56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704005</w:t>
            </w:r>
          </w:p>
        </w:tc>
      </w:tr>
      <w:tr w:rsidR="00F60500" w:rsidRPr="00F60500" w14:paraId="3973CA33" w14:textId="77777777" w:rsidTr="0000556D">
        <w:tc>
          <w:tcPr>
            <w:tcW w:w="901" w:type="dxa"/>
          </w:tcPr>
          <w:p w14:paraId="61834B0C" w14:textId="3419FC4F" w:rsidR="00B210CC" w:rsidRPr="00F60500" w:rsidRDefault="00837F2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622</w:t>
            </w:r>
          </w:p>
        </w:tc>
        <w:tc>
          <w:tcPr>
            <w:tcW w:w="3831" w:type="dxa"/>
          </w:tcPr>
          <w:p w14:paraId="04E2EEB8" w14:textId="237A939C" w:rsidR="00B210CC" w:rsidRPr="00F60500" w:rsidRDefault="007A207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S. A.</w:t>
            </w:r>
          </w:p>
        </w:tc>
        <w:tc>
          <w:tcPr>
            <w:tcW w:w="2209" w:type="dxa"/>
          </w:tcPr>
          <w:p w14:paraId="10ECB6C7" w14:textId="307D9AB2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20/04/2021</w:t>
            </w:r>
          </w:p>
        </w:tc>
        <w:tc>
          <w:tcPr>
            <w:tcW w:w="1985" w:type="dxa"/>
          </w:tcPr>
          <w:p w14:paraId="642CB107" w14:textId="5DA45C07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2190575A" w14:textId="056B6FAF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700509</w:t>
            </w:r>
          </w:p>
        </w:tc>
      </w:tr>
      <w:tr w:rsidR="00F60500" w:rsidRPr="00F60500" w14:paraId="083AB10A" w14:textId="77777777" w:rsidTr="0000556D">
        <w:tc>
          <w:tcPr>
            <w:tcW w:w="901" w:type="dxa"/>
          </w:tcPr>
          <w:p w14:paraId="4202A8B6" w14:textId="63F135DE" w:rsidR="00B210CC" w:rsidRPr="00F60500" w:rsidRDefault="00837F2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623</w:t>
            </w:r>
          </w:p>
        </w:tc>
        <w:tc>
          <w:tcPr>
            <w:tcW w:w="3831" w:type="dxa"/>
          </w:tcPr>
          <w:p w14:paraId="7B0F1AD7" w14:textId="05A838B6" w:rsidR="00B210CC" w:rsidRPr="00F60500" w:rsidRDefault="007A207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B. M.</w:t>
            </w:r>
          </w:p>
        </w:tc>
        <w:tc>
          <w:tcPr>
            <w:tcW w:w="2209" w:type="dxa"/>
          </w:tcPr>
          <w:p w14:paraId="0D85AA50" w14:textId="21945112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20/04/2021</w:t>
            </w:r>
          </w:p>
        </w:tc>
        <w:tc>
          <w:tcPr>
            <w:tcW w:w="1985" w:type="dxa"/>
          </w:tcPr>
          <w:p w14:paraId="5BE36A72" w14:textId="51F6E6CC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3E7777C6" w14:textId="0800EFFD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700605</w:t>
            </w:r>
          </w:p>
        </w:tc>
      </w:tr>
      <w:tr w:rsidR="00F60500" w:rsidRPr="00F60500" w14:paraId="277D5A97" w14:textId="77777777" w:rsidTr="0000556D">
        <w:tc>
          <w:tcPr>
            <w:tcW w:w="901" w:type="dxa"/>
          </w:tcPr>
          <w:p w14:paraId="1DD53F4C" w14:textId="37AC7751" w:rsidR="00B210CC" w:rsidRPr="00F60500" w:rsidRDefault="00837F2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624</w:t>
            </w:r>
          </w:p>
        </w:tc>
        <w:tc>
          <w:tcPr>
            <w:tcW w:w="3831" w:type="dxa"/>
          </w:tcPr>
          <w:p w14:paraId="18EA0B53" w14:textId="27036227" w:rsidR="00B210CC" w:rsidRPr="00F60500" w:rsidRDefault="007A207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C. S. M.</w:t>
            </w:r>
          </w:p>
        </w:tc>
        <w:tc>
          <w:tcPr>
            <w:tcW w:w="2209" w:type="dxa"/>
          </w:tcPr>
          <w:p w14:paraId="65C11D6B" w14:textId="47D93035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20/04/2021</w:t>
            </w:r>
          </w:p>
        </w:tc>
        <w:tc>
          <w:tcPr>
            <w:tcW w:w="1985" w:type="dxa"/>
          </w:tcPr>
          <w:p w14:paraId="3C928526" w14:textId="721B4A60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5C0ADAEB" w14:textId="1C013F03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701803</w:t>
            </w:r>
          </w:p>
        </w:tc>
      </w:tr>
      <w:tr w:rsidR="00F60500" w:rsidRPr="00F60500" w14:paraId="03F9FD53" w14:textId="77777777" w:rsidTr="0000556D">
        <w:tc>
          <w:tcPr>
            <w:tcW w:w="901" w:type="dxa"/>
          </w:tcPr>
          <w:p w14:paraId="16019A9C" w14:textId="6E6A26F4" w:rsidR="00B210CC" w:rsidRPr="00F60500" w:rsidRDefault="00837F2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625</w:t>
            </w:r>
          </w:p>
        </w:tc>
        <w:tc>
          <w:tcPr>
            <w:tcW w:w="3831" w:type="dxa"/>
          </w:tcPr>
          <w:p w14:paraId="56951163" w14:textId="76DB0C8F" w:rsidR="00B210CC" w:rsidRPr="00F60500" w:rsidRDefault="007A207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C. A. V.</w:t>
            </w:r>
          </w:p>
        </w:tc>
        <w:tc>
          <w:tcPr>
            <w:tcW w:w="2209" w:type="dxa"/>
          </w:tcPr>
          <w:p w14:paraId="2FC8F515" w14:textId="4C7DCC2D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20/04/2021</w:t>
            </w:r>
          </w:p>
        </w:tc>
        <w:tc>
          <w:tcPr>
            <w:tcW w:w="1985" w:type="dxa"/>
          </w:tcPr>
          <w:p w14:paraId="4B6EF29B" w14:textId="110EA880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7A5E0530" w14:textId="7A62FB48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706804</w:t>
            </w:r>
          </w:p>
        </w:tc>
      </w:tr>
      <w:tr w:rsidR="00F60500" w:rsidRPr="00F60500" w14:paraId="2CF919C6" w14:textId="77777777" w:rsidTr="0000556D">
        <w:tc>
          <w:tcPr>
            <w:tcW w:w="901" w:type="dxa"/>
          </w:tcPr>
          <w:p w14:paraId="66755DE2" w14:textId="7965583F" w:rsidR="00B210CC" w:rsidRPr="00F60500" w:rsidRDefault="00837F2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626</w:t>
            </w:r>
          </w:p>
        </w:tc>
        <w:tc>
          <w:tcPr>
            <w:tcW w:w="3831" w:type="dxa"/>
          </w:tcPr>
          <w:p w14:paraId="3F9F95EC" w14:textId="15B4F932" w:rsidR="00B210CC" w:rsidRPr="00F60500" w:rsidRDefault="007A207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A. F.</w:t>
            </w:r>
          </w:p>
        </w:tc>
        <w:tc>
          <w:tcPr>
            <w:tcW w:w="2209" w:type="dxa"/>
          </w:tcPr>
          <w:p w14:paraId="68474B02" w14:textId="1F7B8220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20/04/2021</w:t>
            </w:r>
          </w:p>
        </w:tc>
        <w:tc>
          <w:tcPr>
            <w:tcW w:w="1985" w:type="dxa"/>
          </w:tcPr>
          <w:p w14:paraId="1215887C" w14:textId="603BC47D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5F21C115" w14:textId="6FEDD875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703408</w:t>
            </w:r>
          </w:p>
        </w:tc>
      </w:tr>
      <w:tr w:rsidR="00F60500" w:rsidRPr="00F60500" w14:paraId="46A5C788" w14:textId="77777777" w:rsidTr="0000556D">
        <w:tc>
          <w:tcPr>
            <w:tcW w:w="901" w:type="dxa"/>
          </w:tcPr>
          <w:p w14:paraId="315090E7" w14:textId="3FF76199" w:rsidR="00B210CC" w:rsidRPr="00F60500" w:rsidRDefault="00837F2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627</w:t>
            </w:r>
          </w:p>
        </w:tc>
        <w:tc>
          <w:tcPr>
            <w:tcW w:w="3831" w:type="dxa"/>
          </w:tcPr>
          <w:p w14:paraId="7AD3C56E" w14:textId="1295F3AC" w:rsidR="00B210CC" w:rsidRPr="00F60500" w:rsidRDefault="007A207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A. P.</w:t>
            </w:r>
          </w:p>
        </w:tc>
        <w:tc>
          <w:tcPr>
            <w:tcW w:w="2209" w:type="dxa"/>
          </w:tcPr>
          <w:p w14:paraId="294A1329" w14:textId="1DB1C801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19CDCBA9" w14:textId="4852A2E2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070ADBFA" w14:textId="253F8DBF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704109</w:t>
            </w:r>
          </w:p>
        </w:tc>
      </w:tr>
      <w:tr w:rsidR="00F60500" w:rsidRPr="00F60500" w14:paraId="0EEA9DDC" w14:textId="77777777" w:rsidTr="0000556D">
        <w:tc>
          <w:tcPr>
            <w:tcW w:w="901" w:type="dxa"/>
          </w:tcPr>
          <w:p w14:paraId="572D0DDF" w14:textId="1067F60A" w:rsidR="00B210CC" w:rsidRPr="00F60500" w:rsidRDefault="00837F2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628</w:t>
            </w:r>
          </w:p>
        </w:tc>
        <w:tc>
          <w:tcPr>
            <w:tcW w:w="3831" w:type="dxa"/>
          </w:tcPr>
          <w:p w14:paraId="767A0843" w14:textId="122DA378" w:rsidR="00B210CC" w:rsidRPr="00F60500" w:rsidRDefault="007A207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S.</w:t>
            </w:r>
          </w:p>
        </w:tc>
        <w:tc>
          <w:tcPr>
            <w:tcW w:w="2209" w:type="dxa"/>
          </w:tcPr>
          <w:p w14:paraId="429BF3E4" w14:textId="7BE4E637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73E84DEA" w14:textId="1760D1F4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3201ECEA" w14:textId="78634EC9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708509</w:t>
            </w:r>
          </w:p>
        </w:tc>
      </w:tr>
      <w:tr w:rsidR="00F60500" w:rsidRPr="00F60500" w14:paraId="29962D31" w14:textId="77777777" w:rsidTr="0000556D">
        <w:tc>
          <w:tcPr>
            <w:tcW w:w="901" w:type="dxa"/>
          </w:tcPr>
          <w:p w14:paraId="01F403BB" w14:textId="7F568DBC" w:rsidR="00B210CC" w:rsidRPr="00F60500" w:rsidRDefault="00837F2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629</w:t>
            </w:r>
          </w:p>
        </w:tc>
        <w:tc>
          <w:tcPr>
            <w:tcW w:w="3831" w:type="dxa"/>
          </w:tcPr>
          <w:p w14:paraId="093FD642" w14:textId="14D26A5C" w:rsidR="00B210CC" w:rsidRPr="00F60500" w:rsidRDefault="007A207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D. S.</w:t>
            </w:r>
          </w:p>
        </w:tc>
        <w:tc>
          <w:tcPr>
            <w:tcW w:w="2209" w:type="dxa"/>
          </w:tcPr>
          <w:p w14:paraId="710B53BB" w14:textId="67471047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5A980EC7" w14:textId="2C487139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167BE1E8" w14:textId="722C7417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131758</w:t>
            </w:r>
          </w:p>
        </w:tc>
      </w:tr>
      <w:tr w:rsidR="00F60500" w:rsidRPr="00F60500" w14:paraId="4E09DC41" w14:textId="77777777" w:rsidTr="0000556D">
        <w:tc>
          <w:tcPr>
            <w:tcW w:w="901" w:type="dxa"/>
          </w:tcPr>
          <w:p w14:paraId="22839BFB" w14:textId="368856AA" w:rsidR="00B210CC" w:rsidRPr="00F60500" w:rsidRDefault="00837F2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630</w:t>
            </w:r>
          </w:p>
        </w:tc>
        <w:tc>
          <w:tcPr>
            <w:tcW w:w="3831" w:type="dxa"/>
          </w:tcPr>
          <w:p w14:paraId="2E03AE32" w14:textId="2E6E9523" w:rsidR="00B210CC" w:rsidRPr="00F60500" w:rsidRDefault="007A207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D. G.</w:t>
            </w:r>
          </w:p>
        </w:tc>
        <w:tc>
          <w:tcPr>
            <w:tcW w:w="2209" w:type="dxa"/>
          </w:tcPr>
          <w:p w14:paraId="5E3E8EFA" w14:textId="635C2014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20FFEC5B" w14:textId="60477A3A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151B293E" w14:textId="3128F08B" w:rsidR="00B210CC" w:rsidRPr="00F60500" w:rsidRDefault="007A207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708401</w:t>
            </w:r>
          </w:p>
        </w:tc>
      </w:tr>
      <w:tr w:rsidR="00F60500" w:rsidRPr="00F60500" w14:paraId="3E3D777E" w14:textId="77777777" w:rsidTr="0000556D">
        <w:tc>
          <w:tcPr>
            <w:tcW w:w="901" w:type="dxa"/>
          </w:tcPr>
          <w:p w14:paraId="20A7C8A9" w14:textId="27718ADB" w:rsidR="00B210CC" w:rsidRPr="00F60500" w:rsidRDefault="00837F2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lastRenderedPageBreak/>
              <w:t>631</w:t>
            </w:r>
          </w:p>
        </w:tc>
        <w:tc>
          <w:tcPr>
            <w:tcW w:w="3831" w:type="dxa"/>
          </w:tcPr>
          <w:p w14:paraId="5FC9C353" w14:textId="537CBA51" w:rsidR="00B210CC" w:rsidRPr="00F60500" w:rsidRDefault="00EF2C9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F. O. G.</w:t>
            </w:r>
          </w:p>
        </w:tc>
        <w:tc>
          <w:tcPr>
            <w:tcW w:w="2209" w:type="dxa"/>
          </w:tcPr>
          <w:p w14:paraId="5A572F60" w14:textId="73049B2D" w:rsidR="00B210CC" w:rsidRPr="00F60500" w:rsidRDefault="00EF2C9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5DC1691D" w14:textId="12C200D1" w:rsidR="00B210CC" w:rsidRPr="00F60500" w:rsidRDefault="00EF2C9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5FEA654F" w14:textId="37A601F5" w:rsidR="00B210CC" w:rsidRPr="00F60500" w:rsidRDefault="00EF2C9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705600</w:t>
            </w:r>
          </w:p>
        </w:tc>
      </w:tr>
      <w:tr w:rsidR="00F60500" w:rsidRPr="00F60500" w14:paraId="7F02EA4A" w14:textId="77777777" w:rsidTr="0000556D">
        <w:tc>
          <w:tcPr>
            <w:tcW w:w="901" w:type="dxa"/>
          </w:tcPr>
          <w:p w14:paraId="566D20D8" w14:textId="10BB796B" w:rsidR="00B210CC" w:rsidRPr="00F60500" w:rsidRDefault="00F01913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632</w:t>
            </w:r>
          </w:p>
        </w:tc>
        <w:tc>
          <w:tcPr>
            <w:tcW w:w="3831" w:type="dxa"/>
          </w:tcPr>
          <w:p w14:paraId="3391E832" w14:textId="76A5D809" w:rsidR="00B210CC" w:rsidRPr="00F60500" w:rsidRDefault="00EF2C9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P. B. G.</w:t>
            </w:r>
          </w:p>
        </w:tc>
        <w:tc>
          <w:tcPr>
            <w:tcW w:w="2209" w:type="dxa"/>
          </w:tcPr>
          <w:p w14:paraId="7F8584F3" w14:textId="535DCEC6" w:rsidR="00B210CC" w:rsidRPr="00F60500" w:rsidRDefault="00EF2C9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404A66B9" w14:textId="50D2655C" w:rsidR="00B210CC" w:rsidRPr="00F60500" w:rsidRDefault="00EF2C9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01539835" w14:textId="328755B0" w:rsidR="00B210CC" w:rsidRPr="00F60500" w:rsidRDefault="00EF2C9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704807</w:t>
            </w:r>
          </w:p>
        </w:tc>
      </w:tr>
      <w:tr w:rsidR="00F60500" w:rsidRPr="00F60500" w14:paraId="4EDFAFF9" w14:textId="77777777" w:rsidTr="0000556D">
        <w:tc>
          <w:tcPr>
            <w:tcW w:w="901" w:type="dxa"/>
          </w:tcPr>
          <w:p w14:paraId="2E93A9B0" w14:textId="032DB672" w:rsidR="00B210CC" w:rsidRPr="00F60500" w:rsidRDefault="00F01913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633</w:t>
            </w:r>
          </w:p>
        </w:tc>
        <w:tc>
          <w:tcPr>
            <w:tcW w:w="3831" w:type="dxa"/>
          </w:tcPr>
          <w:p w14:paraId="71E18560" w14:textId="0CEEFD8F" w:rsidR="00B210CC" w:rsidRPr="00F60500" w:rsidRDefault="00EF2C9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P. C. M.</w:t>
            </w:r>
          </w:p>
        </w:tc>
        <w:tc>
          <w:tcPr>
            <w:tcW w:w="2209" w:type="dxa"/>
          </w:tcPr>
          <w:p w14:paraId="73C6ACCE" w14:textId="47820867" w:rsidR="00B210CC" w:rsidRPr="00F60500" w:rsidRDefault="00EF2C9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27E061A2" w14:textId="62892CC2" w:rsidR="00B210CC" w:rsidRPr="00F60500" w:rsidRDefault="00EF2C9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660E54FF" w14:textId="43870A68" w:rsidR="00B210CC" w:rsidRPr="00F60500" w:rsidRDefault="00EF2C9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708509</w:t>
            </w:r>
          </w:p>
        </w:tc>
      </w:tr>
      <w:tr w:rsidR="00F60500" w:rsidRPr="00F60500" w14:paraId="036AE4DA" w14:textId="77777777" w:rsidTr="0000556D">
        <w:tc>
          <w:tcPr>
            <w:tcW w:w="901" w:type="dxa"/>
          </w:tcPr>
          <w:p w14:paraId="66D6A1FC" w14:textId="0BBCEC37" w:rsidR="00B210CC" w:rsidRPr="00F60500" w:rsidRDefault="00F01913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634</w:t>
            </w:r>
          </w:p>
        </w:tc>
        <w:tc>
          <w:tcPr>
            <w:tcW w:w="3831" w:type="dxa"/>
          </w:tcPr>
          <w:p w14:paraId="53113715" w14:textId="2EA72241" w:rsidR="00B210CC" w:rsidRPr="00F60500" w:rsidRDefault="00EF2C9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I. J. S.</w:t>
            </w:r>
          </w:p>
        </w:tc>
        <w:tc>
          <w:tcPr>
            <w:tcW w:w="2209" w:type="dxa"/>
          </w:tcPr>
          <w:p w14:paraId="567B081B" w14:textId="5CD9F5B9" w:rsidR="00B210CC" w:rsidRPr="00F60500" w:rsidRDefault="00EF2C9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48F2C7BA" w14:textId="30B49971" w:rsidR="00B210CC" w:rsidRPr="00F60500" w:rsidRDefault="00EF2C9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24E51532" w14:textId="1B6F58B9" w:rsidR="00B210CC" w:rsidRPr="00F60500" w:rsidRDefault="00EF2C9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708401</w:t>
            </w:r>
          </w:p>
        </w:tc>
      </w:tr>
      <w:tr w:rsidR="00F60500" w:rsidRPr="00F60500" w14:paraId="6B91238D" w14:textId="77777777" w:rsidTr="0000556D">
        <w:tc>
          <w:tcPr>
            <w:tcW w:w="901" w:type="dxa"/>
          </w:tcPr>
          <w:p w14:paraId="2A38A50A" w14:textId="69BEA151" w:rsidR="00B210CC" w:rsidRPr="00F60500" w:rsidRDefault="00F01913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635</w:t>
            </w:r>
          </w:p>
        </w:tc>
        <w:tc>
          <w:tcPr>
            <w:tcW w:w="3831" w:type="dxa"/>
          </w:tcPr>
          <w:p w14:paraId="5A2042C1" w14:textId="19AB6E6D" w:rsidR="00B210CC" w:rsidRPr="00F60500" w:rsidRDefault="00EF2C9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B. G.</w:t>
            </w:r>
          </w:p>
        </w:tc>
        <w:tc>
          <w:tcPr>
            <w:tcW w:w="2209" w:type="dxa"/>
          </w:tcPr>
          <w:p w14:paraId="22ADC2F4" w14:textId="60B80E6F" w:rsidR="00B210CC" w:rsidRPr="00F60500" w:rsidRDefault="00EF2C9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7F1CC023" w14:textId="100E9311" w:rsidR="00B210CC" w:rsidRPr="00F60500" w:rsidRDefault="00EF2C9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0D03F315" w14:textId="1A2CA561" w:rsidR="00B210CC" w:rsidRPr="00F60500" w:rsidRDefault="00EF2C9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702505</w:t>
            </w:r>
          </w:p>
        </w:tc>
      </w:tr>
      <w:tr w:rsidR="00F60500" w:rsidRPr="00F60500" w14:paraId="2A7E95FC" w14:textId="77777777" w:rsidTr="0000556D">
        <w:tc>
          <w:tcPr>
            <w:tcW w:w="901" w:type="dxa"/>
          </w:tcPr>
          <w:p w14:paraId="2EAF847F" w14:textId="513F9F1F" w:rsidR="00B210CC" w:rsidRPr="00F60500" w:rsidRDefault="00F01913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636</w:t>
            </w:r>
          </w:p>
        </w:tc>
        <w:tc>
          <w:tcPr>
            <w:tcW w:w="3831" w:type="dxa"/>
          </w:tcPr>
          <w:p w14:paraId="1E7ACE43" w14:textId="3DD1488A" w:rsidR="00B210CC" w:rsidRPr="00F60500" w:rsidRDefault="00EF2C9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C. D.</w:t>
            </w:r>
          </w:p>
        </w:tc>
        <w:tc>
          <w:tcPr>
            <w:tcW w:w="2209" w:type="dxa"/>
          </w:tcPr>
          <w:p w14:paraId="6847A250" w14:textId="20D8A8DB" w:rsidR="00B210CC" w:rsidRPr="00F60500" w:rsidRDefault="00EF2C9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1F2AC193" w14:textId="32D2A16A" w:rsidR="00B210CC" w:rsidRPr="00F60500" w:rsidRDefault="00EF2C9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4650F2C7" w14:textId="558740C4" w:rsidR="00B210CC" w:rsidRPr="00F60500" w:rsidRDefault="00EF2C9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704505</w:t>
            </w:r>
          </w:p>
        </w:tc>
      </w:tr>
      <w:tr w:rsidR="00F60500" w:rsidRPr="00F60500" w14:paraId="144C9D7E" w14:textId="77777777" w:rsidTr="0000556D">
        <w:tc>
          <w:tcPr>
            <w:tcW w:w="901" w:type="dxa"/>
          </w:tcPr>
          <w:p w14:paraId="2BACB647" w14:textId="10C838BD" w:rsidR="00B210CC" w:rsidRPr="00F60500" w:rsidRDefault="00F01913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637</w:t>
            </w:r>
          </w:p>
        </w:tc>
        <w:tc>
          <w:tcPr>
            <w:tcW w:w="3831" w:type="dxa"/>
          </w:tcPr>
          <w:p w14:paraId="1BD980BC" w14:textId="40CC7033" w:rsidR="00B210CC" w:rsidRPr="00F60500" w:rsidRDefault="00EF2C9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N. L. F.</w:t>
            </w:r>
          </w:p>
        </w:tc>
        <w:tc>
          <w:tcPr>
            <w:tcW w:w="2209" w:type="dxa"/>
          </w:tcPr>
          <w:p w14:paraId="022C75F5" w14:textId="7DF93BED" w:rsidR="00B210CC" w:rsidRPr="00F60500" w:rsidRDefault="00EF2C9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7EB5DA51" w14:textId="1BA038F7" w:rsidR="00B210CC" w:rsidRPr="00F60500" w:rsidRDefault="00EF2C9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21855CFA" w14:textId="6CB62801" w:rsidR="00B210CC" w:rsidRPr="00F60500" w:rsidRDefault="00EF2C9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702406</w:t>
            </w:r>
          </w:p>
        </w:tc>
      </w:tr>
      <w:tr w:rsidR="00F60500" w:rsidRPr="00F60500" w14:paraId="4A80B071" w14:textId="77777777" w:rsidTr="0000556D">
        <w:tc>
          <w:tcPr>
            <w:tcW w:w="901" w:type="dxa"/>
          </w:tcPr>
          <w:p w14:paraId="1736A747" w14:textId="6C356148" w:rsidR="00B210CC" w:rsidRPr="00F60500" w:rsidRDefault="00F01913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638</w:t>
            </w:r>
          </w:p>
        </w:tc>
        <w:tc>
          <w:tcPr>
            <w:tcW w:w="3831" w:type="dxa"/>
          </w:tcPr>
          <w:p w14:paraId="26BC1C58" w14:textId="796A897F" w:rsidR="00B210CC" w:rsidRPr="00F60500" w:rsidRDefault="006B7E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P. S.</w:t>
            </w:r>
          </w:p>
        </w:tc>
        <w:tc>
          <w:tcPr>
            <w:tcW w:w="2209" w:type="dxa"/>
          </w:tcPr>
          <w:p w14:paraId="199835BC" w14:textId="0729B2F8" w:rsidR="00B210CC" w:rsidRPr="00F60500" w:rsidRDefault="006B7E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7F5237FF" w14:textId="65C381DF" w:rsidR="00B210CC" w:rsidRPr="00F60500" w:rsidRDefault="006B7E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103B3584" w14:textId="185A478B" w:rsidR="00B210CC" w:rsidRPr="00F60500" w:rsidRDefault="006B7E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706707</w:t>
            </w:r>
          </w:p>
        </w:tc>
      </w:tr>
      <w:tr w:rsidR="00F60500" w:rsidRPr="00F60500" w14:paraId="5478932A" w14:textId="77777777" w:rsidTr="0000556D">
        <w:tc>
          <w:tcPr>
            <w:tcW w:w="901" w:type="dxa"/>
          </w:tcPr>
          <w:p w14:paraId="7739A162" w14:textId="56E1F0F4" w:rsidR="00B210CC" w:rsidRPr="00F60500" w:rsidRDefault="00F01913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639</w:t>
            </w:r>
          </w:p>
        </w:tc>
        <w:tc>
          <w:tcPr>
            <w:tcW w:w="3831" w:type="dxa"/>
          </w:tcPr>
          <w:p w14:paraId="78F12A67" w14:textId="5A7758D1" w:rsidR="00B210CC" w:rsidRPr="00F60500" w:rsidRDefault="006B7E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J. O.</w:t>
            </w:r>
          </w:p>
        </w:tc>
        <w:tc>
          <w:tcPr>
            <w:tcW w:w="2209" w:type="dxa"/>
          </w:tcPr>
          <w:p w14:paraId="56F4B0B8" w14:textId="2F97220B" w:rsidR="00B210CC" w:rsidRPr="00F60500" w:rsidRDefault="006B7E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042C7410" w14:textId="5401CAD9" w:rsidR="00B210CC" w:rsidRPr="00F60500" w:rsidRDefault="006B7E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386D4EE6" w14:textId="63CFD247" w:rsidR="00B210CC" w:rsidRPr="00F60500" w:rsidRDefault="006B7E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704105</w:t>
            </w:r>
          </w:p>
        </w:tc>
      </w:tr>
      <w:tr w:rsidR="00F60500" w:rsidRPr="00F60500" w14:paraId="3CB4E668" w14:textId="77777777" w:rsidTr="0000556D">
        <w:tc>
          <w:tcPr>
            <w:tcW w:w="901" w:type="dxa"/>
          </w:tcPr>
          <w:p w14:paraId="72C65936" w14:textId="34E5ACC3" w:rsidR="00B210CC" w:rsidRPr="00F60500" w:rsidRDefault="00F01913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640</w:t>
            </w:r>
          </w:p>
        </w:tc>
        <w:tc>
          <w:tcPr>
            <w:tcW w:w="3831" w:type="dxa"/>
          </w:tcPr>
          <w:p w14:paraId="3E595E5C" w14:textId="36C2D9C4" w:rsidR="00B210CC" w:rsidRPr="00F60500" w:rsidRDefault="006B7E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D. B.</w:t>
            </w:r>
          </w:p>
        </w:tc>
        <w:tc>
          <w:tcPr>
            <w:tcW w:w="2209" w:type="dxa"/>
          </w:tcPr>
          <w:p w14:paraId="0585BF13" w14:textId="6C290439" w:rsidR="00B210CC" w:rsidRPr="00F60500" w:rsidRDefault="006B7E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76FFF299" w14:textId="7C93FE9B" w:rsidR="00B210CC" w:rsidRPr="00F60500" w:rsidRDefault="006B7E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540AC859" w14:textId="549B82E8" w:rsidR="00B210CC" w:rsidRPr="00F60500" w:rsidRDefault="006B7E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708404</w:t>
            </w:r>
          </w:p>
        </w:tc>
      </w:tr>
      <w:tr w:rsidR="00F60500" w:rsidRPr="00F60500" w14:paraId="0BF68171" w14:textId="77777777" w:rsidTr="0000556D">
        <w:tc>
          <w:tcPr>
            <w:tcW w:w="901" w:type="dxa"/>
          </w:tcPr>
          <w:p w14:paraId="309679C9" w14:textId="6A2192CC" w:rsidR="00B210CC" w:rsidRPr="00F60500" w:rsidRDefault="00F01913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641</w:t>
            </w:r>
          </w:p>
        </w:tc>
        <w:tc>
          <w:tcPr>
            <w:tcW w:w="3831" w:type="dxa"/>
          </w:tcPr>
          <w:p w14:paraId="17CAF0EF" w14:textId="6F3AD21C" w:rsidR="00B210CC" w:rsidRPr="00F60500" w:rsidRDefault="006B7E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A.</w:t>
            </w:r>
          </w:p>
        </w:tc>
        <w:tc>
          <w:tcPr>
            <w:tcW w:w="2209" w:type="dxa"/>
          </w:tcPr>
          <w:p w14:paraId="5F89BD4A" w14:textId="3E9B5FD4" w:rsidR="00B210CC" w:rsidRPr="00F60500" w:rsidRDefault="006B7E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422FB020" w14:textId="69B811F8" w:rsidR="00B210CC" w:rsidRPr="00F60500" w:rsidRDefault="006B7E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3A849936" w14:textId="55963BA6" w:rsidR="00B210CC" w:rsidRPr="00F60500" w:rsidRDefault="006B7E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706709</w:t>
            </w:r>
          </w:p>
        </w:tc>
      </w:tr>
      <w:tr w:rsidR="00F60500" w:rsidRPr="00F60500" w14:paraId="72DB4C34" w14:textId="77777777" w:rsidTr="0000556D">
        <w:tc>
          <w:tcPr>
            <w:tcW w:w="901" w:type="dxa"/>
          </w:tcPr>
          <w:p w14:paraId="4C2EDDFD" w14:textId="42630ABA" w:rsidR="00B210CC" w:rsidRPr="00F60500" w:rsidRDefault="00F01913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642</w:t>
            </w:r>
          </w:p>
        </w:tc>
        <w:tc>
          <w:tcPr>
            <w:tcW w:w="3831" w:type="dxa"/>
          </w:tcPr>
          <w:p w14:paraId="3D0701BC" w14:textId="7F7B2000" w:rsidR="00B210CC" w:rsidRPr="00F60500" w:rsidRDefault="006B7E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C. A.</w:t>
            </w:r>
          </w:p>
        </w:tc>
        <w:tc>
          <w:tcPr>
            <w:tcW w:w="2209" w:type="dxa"/>
          </w:tcPr>
          <w:p w14:paraId="50DA666F" w14:textId="318791E4" w:rsidR="00B210CC" w:rsidRPr="00F60500" w:rsidRDefault="006B7E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659881B2" w14:textId="38F4B544" w:rsidR="00B210CC" w:rsidRPr="00F60500" w:rsidRDefault="006B7E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26B46D8C" w14:textId="1EDAB896" w:rsidR="00B210CC" w:rsidRPr="00F60500" w:rsidRDefault="006B7E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706708</w:t>
            </w:r>
          </w:p>
        </w:tc>
      </w:tr>
      <w:tr w:rsidR="00F60500" w:rsidRPr="00F60500" w14:paraId="16BA15BE" w14:textId="77777777" w:rsidTr="0000556D">
        <w:tc>
          <w:tcPr>
            <w:tcW w:w="901" w:type="dxa"/>
          </w:tcPr>
          <w:p w14:paraId="20013E47" w14:textId="7B76C979" w:rsidR="00B210CC" w:rsidRPr="00F60500" w:rsidRDefault="00F01913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643</w:t>
            </w:r>
          </w:p>
        </w:tc>
        <w:tc>
          <w:tcPr>
            <w:tcW w:w="3831" w:type="dxa"/>
          </w:tcPr>
          <w:p w14:paraId="6ABEF52B" w14:textId="47E825E3" w:rsidR="00B210CC" w:rsidRPr="00F60500" w:rsidRDefault="006B7E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B. F.</w:t>
            </w:r>
          </w:p>
        </w:tc>
        <w:tc>
          <w:tcPr>
            <w:tcW w:w="2209" w:type="dxa"/>
          </w:tcPr>
          <w:p w14:paraId="3AD0687C" w14:textId="300255AD" w:rsidR="00B210CC" w:rsidRPr="00F60500" w:rsidRDefault="006B7E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68452C2B" w14:textId="649D8A03" w:rsidR="00B210CC" w:rsidRPr="00F60500" w:rsidRDefault="006B7E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40BC66A1" w14:textId="0AC48FD3" w:rsidR="00B210CC" w:rsidRPr="00F60500" w:rsidRDefault="006B7E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701807</w:t>
            </w:r>
          </w:p>
        </w:tc>
      </w:tr>
      <w:tr w:rsidR="00F60500" w:rsidRPr="00F60500" w14:paraId="36C3BCE1" w14:textId="77777777" w:rsidTr="0000556D">
        <w:tc>
          <w:tcPr>
            <w:tcW w:w="901" w:type="dxa"/>
          </w:tcPr>
          <w:p w14:paraId="5E7AA5D2" w14:textId="171C3027" w:rsidR="00B210CC" w:rsidRPr="00F60500" w:rsidRDefault="00F01913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644</w:t>
            </w:r>
          </w:p>
        </w:tc>
        <w:tc>
          <w:tcPr>
            <w:tcW w:w="3831" w:type="dxa"/>
          </w:tcPr>
          <w:p w14:paraId="22384022" w14:textId="31CE595C" w:rsidR="00B210CC" w:rsidRPr="00F60500" w:rsidRDefault="006B7E0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N. S.</w:t>
            </w:r>
          </w:p>
        </w:tc>
        <w:tc>
          <w:tcPr>
            <w:tcW w:w="2209" w:type="dxa"/>
          </w:tcPr>
          <w:p w14:paraId="63011FD5" w14:textId="5446F1BE" w:rsidR="00B210CC" w:rsidRPr="00F60500" w:rsidRDefault="006B7E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3D2F1328" w14:textId="40B4DF43" w:rsidR="00B210CC" w:rsidRPr="00F60500" w:rsidRDefault="006B7E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51FECB22" w14:textId="75E5F3FD" w:rsidR="00B210CC" w:rsidRPr="00F60500" w:rsidRDefault="006B7E0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700502</w:t>
            </w:r>
          </w:p>
        </w:tc>
      </w:tr>
      <w:tr w:rsidR="00F60500" w:rsidRPr="00F60500" w14:paraId="5CB01C1A" w14:textId="77777777" w:rsidTr="0000556D">
        <w:tc>
          <w:tcPr>
            <w:tcW w:w="901" w:type="dxa"/>
          </w:tcPr>
          <w:p w14:paraId="3DF7C5E8" w14:textId="2F701220" w:rsidR="00B210CC" w:rsidRPr="00F60500" w:rsidRDefault="00F01913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645</w:t>
            </w:r>
          </w:p>
        </w:tc>
        <w:tc>
          <w:tcPr>
            <w:tcW w:w="3831" w:type="dxa"/>
          </w:tcPr>
          <w:p w14:paraId="65703BEE" w14:textId="07505C89" w:rsidR="00B210CC" w:rsidRPr="00F60500" w:rsidRDefault="00BC48F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B. S.</w:t>
            </w:r>
          </w:p>
        </w:tc>
        <w:tc>
          <w:tcPr>
            <w:tcW w:w="2209" w:type="dxa"/>
          </w:tcPr>
          <w:p w14:paraId="1DB813D2" w14:textId="30FAAA78" w:rsidR="00B210CC" w:rsidRPr="00F60500" w:rsidRDefault="00BC48F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39DD2A85" w14:textId="1B6A8800" w:rsidR="00B210CC" w:rsidRPr="00F60500" w:rsidRDefault="00BC48F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74B4F1E0" w14:textId="60F029A3" w:rsidR="00B210CC" w:rsidRPr="00F60500" w:rsidRDefault="00BC48F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704505</w:t>
            </w:r>
          </w:p>
        </w:tc>
      </w:tr>
      <w:tr w:rsidR="00F60500" w:rsidRPr="00F60500" w14:paraId="1020FD50" w14:textId="77777777" w:rsidTr="0000556D">
        <w:tc>
          <w:tcPr>
            <w:tcW w:w="901" w:type="dxa"/>
          </w:tcPr>
          <w:p w14:paraId="146FE65B" w14:textId="3A1ACA74" w:rsidR="00F01913" w:rsidRPr="00F60500" w:rsidRDefault="00F01913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646</w:t>
            </w:r>
          </w:p>
        </w:tc>
        <w:tc>
          <w:tcPr>
            <w:tcW w:w="3831" w:type="dxa"/>
          </w:tcPr>
          <w:p w14:paraId="23E4E13D" w14:textId="787A308C" w:rsidR="00B210CC" w:rsidRPr="00F60500" w:rsidRDefault="00BC48F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S. M. O.</w:t>
            </w:r>
          </w:p>
        </w:tc>
        <w:tc>
          <w:tcPr>
            <w:tcW w:w="2209" w:type="dxa"/>
          </w:tcPr>
          <w:p w14:paraId="1EA1B322" w14:textId="02A55F01" w:rsidR="00B210CC" w:rsidRPr="00F60500" w:rsidRDefault="00BC48F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3C61EE40" w14:textId="1D3A4B75" w:rsidR="00B210CC" w:rsidRPr="00F60500" w:rsidRDefault="00BC48F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13FDF15B" w14:textId="606D93C8" w:rsidR="00B210CC" w:rsidRPr="00F60500" w:rsidRDefault="00BC48F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701802</w:t>
            </w:r>
          </w:p>
        </w:tc>
      </w:tr>
      <w:tr w:rsidR="00F60500" w:rsidRPr="00F60500" w14:paraId="366A23B7" w14:textId="77777777" w:rsidTr="0000556D">
        <w:tc>
          <w:tcPr>
            <w:tcW w:w="901" w:type="dxa"/>
          </w:tcPr>
          <w:p w14:paraId="6359DC98" w14:textId="30D593CA" w:rsidR="00B210CC" w:rsidRPr="00F60500" w:rsidRDefault="00F01913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647</w:t>
            </w:r>
          </w:p>
        </w:tc>
        <w:tc>
          <w:tcPr>
            <w:tcW w:w="3831" w:type="dxa"/>
          </w:tcPr>
          <w:p w14:paraId="0970917B" w14:textId="66CB4D0D" w:rsidR="00B210CC" w:rsidRPr="00F60500" w:rsidRDefault="00BC48F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O.</w:t>
            </w:r>
          </w:p>
        </w:tc>
        <w:tc>
          <w:tcPr>
            <w:tcW w:w="2209" w:type="dxa"/>
          </w:tcPr>
          <w:p w14:paraId="3E89E27E" w14:textId="2057CD0F" w:rsidR="00B210CC" w:rsidRPr="00F60500" w:rsidRDefault="00BC48F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4AC2C833" w14:textId="63626A0D" w:rsidR="00B210CC" w:rsidRPr="00F60500" w:rsidRDefault="00BC48F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2D8730DC" w14:textId="518B5800" w:rsidR="00B210CC" w:rsidRPr="00F60500" w:rsidRDefault="00BC48F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700702</w:t>
            </w:r>
          </w:p>
        </w:tc>
      </w:tr>
      <w:tr w:rsidR="00F60500" w:rsidRPr="00F60500" w14:paraId="2B2BA1F7" w14:textId="77777777" w:rsidTr="0000556D">
        <w:tc>
          <w:tcPr>
            <w:tcW w:w="901" w:type="dxa"/>
          </w:tcPr>
          <w:p w14:paraId="40B983C1" w14:textId="0C938972" w:rsidR="007A2075" w:rsidRPr="00F60500" w:rsidRDefault="00F01913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648</w:t>
            </w:r>
          </w:p>
        </w:tc>
        <w:tc>
          <w:tcPr>
            <w:tcW w:w="3831" w:type="dxa"/>
          </w:tcPr>
          <w:p w14:paraId="28004979" w14:textId="69BBEBB0" w:rsidR="007A2075" w:rsidRPr="00F60500" w:rsidRDefault="00BC48F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C. S. C.</w:t>
            </w:r>
          </w:p>
        </w:tc>
        <w:tc>
          <w:tcPr>
            <w:tcW w:w="2209" w:type="dxa"/>
          </w:tcPr>
          <w:p w14:paraId="2E0F6FF0" w14:textId="694DAA28" w:rsidR="007A2075" w:rsidRPr="00F60500" w:rsidRDefault="00BC48F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214620E2" w14:textId="6385BDF6" w:rsidR="007A2075" w:rsidRPr="00F60500" w:rsidRDefault="00BC48F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1A6837A6" w14:textId="1CD562C2" w:rsidR="007A2075" w:rsidRPr="00F60500" w:rsidRDefault="00BC48F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702403</w:t>
            </w:r>
          </w:p>
        </w:tc>
      </w:tr>
      <w:tr w:rsidR="00F60500" w:rsidRPr="00F60500" w14:paraId="23464215" w14:textId="77777777" w:rsidTr="0000556D">
        <w:tc>
          <w:tcPr>
            <w:tcW w:w="901" w:type="dxa"/>
          </w:tcPr>
          <w:p w14:paraId="7C43D97A" w14:textId="130CA4D2" w:rsidR="007A2075" w:rsidRPr="00F60500" w:rsidRDefault="00F01913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649</w:t>
            </w:r>
          </w:p>
        </w:tc>
        <w:tc>
          <w:tcPr>
            <w:tcW w:w="3831" w:type="dxa"/>
          </w:tcPr>
          <w:p w14:paraId="51FB235E" w14:textId="413A5E87" w:rsidR="007A2075" w:rsidRPr="00F60500" w:rsidRDefault="00BC48F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O. P. B.</w:t>
            </w:r>
          </w:p>
        </w:tc>
        <w:tc>
          <w:tcPr>
            <w:tcW w:w="2209" w:type="dxa"/>
          </w:tcPr>
          <w:p w14:paraId="2A88A557" w14:textId="774947C4" w:rsidR="007A2075" w:rsidRPr="00F60500" w:rsidRDefault="00BC48F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573BCC6D" w14:textId="51532B87" w:rsidR="007A2075" w:rsidRPr="00F60500" w:rsidRDefault="00BC48F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2C1E58ED" w14:textId="7EB9C7A9" w:rsidR="007A2075" w:rsidRPr="00F60500" w:rsidRDefault="00BC48F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700505</w:t>
            </w:r>
          </w:p>
        </w:tc>
      </w:tr>
      <w:tr w:rsidR="00F60500" w:rsidRPr="00F60500" w14:paraId="17F093BE" w14:textId="77777777" w:rsidTr="0000556D">
        <w:tc>
          <w:tcPr>
            <w:tcW w:w="901" w:type="dxa"/>
          </w:tcPr>
          <w:p w14:paraId="52A2D89E" w14:textId="671BCDED" w:rsidR="007A2075" w:rsidRPr="00F60500" w:rsidRDefault="00F01913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650</w:t>
            </w:r>
          </w:p>
        </w:tc>
        <w:tc>
          <w:tcPr>
            <w:tcW w:w="3831" w:type="dxa"/>
          </w:tcPr>
          <w:p w14:paraId="4C5CFC3D" w14:textId="382D94A2" w:rsidR="007A2075" w:rsidRPr="00F60500" w:rsidRDefault="00BC48F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D. M. S.</w:t>
            </w:r>
          </w:p>
        </w:tc>
        <w:tc>
          <w:tcPr>
            <w:tcW w:w="2209" w:type="dxa"/>
          </w:tcPr>
          <w:p w14:paraId="26459E02" w14:textId="47ABD69B" w:rsidR="007A2075" w:rsidRPr="00F60500" w:rsidRDefault="00BC48F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57CB7124" w14:textId="2654C44A" w:rsidR="007A2075" w:rsidRPr="00F60500" w:rsidRDefault="00BC48F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32C057AF" w14:textId="1CFB0567" w:rsidR="007A2075" w:rsidRPr="00F60500" w:rsidRDefault="00BC48F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700109</w:t>
            </w:r>
          </w:p>
        </w:tc>
      </w:tr>
      <w:tr w:rsidR="00F60500" w:rsidRPr="00F60500" w14:paraId="7A45467D" w14:textId="77777777" w:rsidTr="0000556D">
        <w:tc>
          <w:tcPr>
            <w:tcW w:w="901" w:type="dxa"/>
          </w:tcPr>
          <w:p w14:paraId="06C537D8" w14:textId="30B7DB6F" w:rsidR="007A2075" w:rsidRPr="00F60500" w:rsidRDefault="00F01913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651</w:t>
            </w:r>
          </w:p>
        </w:tc>
        <w:tc>
          <w:tcPr>
            <w:tcW w:w="3831" w:type="dxa"/>
          </w:tcPr>
          <w:p w14:paraId="56FC0ED1" w14:textId="650B14EF" w:rsidR="007A2075" w:rsidRPr="00F60500" w:rsidRDefault="00BC48F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D. A. P.</w:t>
            </w:r>
          </w:p>
        </w:tc>
        <w:tc>
          <w:tcPr>
            <w:tcW w:w="2209" w:type="dxa"/>
          </w:tcPr>
          <w:p w14:paraId="1ED14E5B" w14:textId="752F10D4" w:rsidR="007A2075" w:rsidRPr="00F60500" w:rsidRDefault="00BC48F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5EB7B826" w14:textId="29A58675" w:rsidR="007A2075" w:rsidRPr="00F60500" w:rsidRDefault="00BC48F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49206165" w14:textId="4E2410A4" w:rsidR="007A2075" w:rsidRPr="00F60500" w:rsidRDefault="00BC48F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700400</w:t>
            </w:r>
          </w:p>
        </w:tc>
      </w:tr>
      <w:tr w:rsidR="00F60500" w:rsidRPr="00F60500" w14:paraId="3C1399A0" w14:textId="77777777" w:rsidTr="0000556D">
        <w:tc>
          <w:tcPr>
            <w:tcW w:w="901" w:type="dxa"/>
          </w:tcPr>
          <w:p w14:paraId="737C8B80" w14:textId="1869FF1A" w:rsidR="007A2075" w:rsidRPr="00F60500" w:rsidRDefault="00F01913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652</w:t>
            </w:r>
          </w:p>
        </w:tc>
        <w:tc>
          <w:tcPr>
            <w:tcW w:w="3831" w:type="dxa"/>
          </w:tcPr>
          <w:p w14:paraId="0C00A829" w14:textId="72F80187" w:rsidR="007A2075" w:rsidRPr="00F60500" w:rsidRDefault="00BC48F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C. M. S. A.</w:t>
            </w:r>
          </w:p>
        </w:tc>
        <w:tc>
          <w:tcPr>
            <w:tcW w:w="2209" w:type="dxa"/>
          </w:tcPr>
          <w:p w14:paraId="103FEDB6" w14:textId="2F5F8E22" w:rsidR="007A2075" w:rsidRPr="00F60500" w:rsidRDefault="00BC48F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7F8F1729" w14:textId="7FDC6C04" w:rsidR="007A2075" w:rsidRPr="00F60500" w:rsidRDefault="00BC48F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2F787B01" w14:textId="4628C219" w:rsidR="007A2075" w:rsidRPr="00F60500" w:rsidRDefault="00BC48F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700500</w:t>
            </w:r>
          </w:p>
        </w:tc>
      </w:tr>
      <w:tr w:rsidR="00F60500" w:rsidRPr="00F60500" w14:paraId="3914D6BF" w14:textId="77777777" w:rsidTr="0000556D">
        <w:tc>
          <w:tcPr>
            <w:tcW w:w="901" w:type="dxa"/>
          </w:tcPr>
          <w:p w14:paraId="304C0DAF" w14:textId="356C50C1" w:rsidR="007A2075" w:rsidRPr="00F60500" w:rsidRDefault="00F01913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653</w:t>
            </w:r>
          </w:p>
        </w:tc>
        <w:tc>
          <w:tcPr>
            <w:tcW w:w="3831" w:type="dxa"/>
          </w:tcPr>
          <w:p w14:paraId="70B5C2F8" w14:textId="24AB219C" w:rsidR="007A2075" w:rsidRPr="00F60500" w:rsidRDefault="00BC48F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C. A.</w:t>
            </w:r>
          </w:p>
        </w:tc>
        <w:tc>
          <w:tcPr>
            <w:tcW w:w="2209" w:type="dxa"/>
          </w:tcPr>
          <w:p w14:paraId="0805A07A" w14:textId="5435200F" w:rsidR="007A2075" w:rsidRPr="00F60500" w:rsidRDefault="00BC48F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5AEA2FE0" w14:textId="151BB6BE" w:rsidR="007A2075" w:rsidRPr="00F60500" w:rsidRDefault="00BC48F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653B901F" w14:textId="633E61F3" w:rsidR="007A2075" w:rsidRPr="00F60500" w:rsidRDefault="00BC48F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708909</w:t>
            </w:r>
          </w:p>
        </w:tc>
      </w:tr>
      <w:tr w:rsidR="00F60500" w:rsidRPr="00F60500" w14:paraId="3B9BD1E2" w14:textId="77777777" w:rsidTr="0000556D">
        <w:tc>
          <w:tcPr>
            <w:tcW w:w="901" w:type="dxa"/>
          </w:tcPr>
          <w:p w14:paraId="3B792E8D" w14:textId="1762BA75" w:rsidR="007A2075" w:rsidRPr="00F60500" w:rsidRDefault="00F01913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654</w:t>
            </w:r>
          </w:p>
        </w:tc>
        <w:tc>
          <w:tcPr>
            <w:tcW w:w="3831" w:type="dxa"/>
          </w:tcPr>
          <w:p w14:paraId="32FB9E68" w14:textId="6B4099B1" w:rsidR="007A2075" w:rsidRPr="00F60500" w:rsidRDefault="00BC48F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C. G.</w:t>
            </w:r>
          </w:p>
        </w:tc>
        <w:tc>
          <w:tcPr>
            <w:tcW w:w="2209" w:type="dxa"/>
          </w:tcPr>
          <w:p w14:paraId="79F8C4AF" w14:textId="28550327" w:rsidR="007A2075" w:rsidRPr="00F60500" w:rsidRDefault="00BC48F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579E63A9" w14:textId="6066BFB7" w:rsidR="007A2075" w:rsidRPr="00F60500" w:rsidRDefault="00BC48F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72622E6C" w14:textId="60D5B36F" w:rsidR="007A2075" w:rsidRPr="00F60500" w:rsidRDefault="00BC48F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700400</w:t>
            </w:r>
          </w:p>
        </w:tc>
      </w:tr>
      <w:tr w:rsidR="00F60500" w:rsidRPr="00F60500" w14:paraId="4E5CD5C3" w14:textId="77777777" w:rsidTr="0000556D">
        <w:tc>
          <w:tcPr>
            <w:tcW w:w="901" w:type="dxa"/>
          </w:tcPr>
          <w:p w14:paraId="5B82D6C3" w14:textId="4197D2C6" w:rsidR="007A2075" w:rsidRPr="00F60500" w:rsidRDefault="00F01913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655</w:t>
            </w:r>
          </w:p>
        </w:tc>
        <w:tc>
          <w:tcPr>
            <w:tcW w:w="3831" w:type="dxa"/>
          </w:tcPr>
          <w:p w14:paraId="4575E1B1" w14:textId="01518F02" w:rsidR="007A2075" w:rsidRPr="00F60500" w:rsidRDefault="00BC48F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T. R. G.</w:t>
            </w:r>
          </w:p>
        </w:tc>
        <w:tc>
          <w:tcPr>
            <w:tcW w:w="2209" w:type="dxa"/>
          </w:tcPr>
          <w:p w14:paraId="56600E87" w14:textId="30E7DF7F" w:rsidR="007A2075" w:rsidRPr="00F60500" w:rsidRDefault="00BC48F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</w:t>
            </w:r>
          </w:p>
        </w:tc>
        <w:tc>
          <w:tcPr>
            <w:tcW w:w="1985" w:type="dxa"/>
          </w:tcPr>
          <w:p w14:paraId="3E1A38F8" w14:textId="4A75E593" w:rsidR="007A2075" w:rsidRPr="00F60500" w:rsidRDefault="00BC48F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0F085977" w14:textId="27F526F6" w:rsidR="007A2075" w:rsidRPr="00F60500" w:rsidRDefault="00BC48F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702803</w:t>
            </w:r>
          </w:p>
        </w:tc>
      </w:tr>
      <w:tr w:rsidR="00F60500" w:rsidRPr="00F60500" w14:paraId="50ADC8B7" w14:textId="77777777" w:rsidTr="0000556D">
        <w:tc>
          <w:tcPr>
            <w:tcW w:w="901" w:type="dxa"/>
          </w:tcPr>
          <w:p w14:paraId="7C3A8242" w14:textId="787DDF93" w:rsidR="007A2075" w:rsidRPr="00F60500" w:rsidRDefault="00F01913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656</w:t>
            </w:r>
          </w:p>
        </w:tc>
        <w:tc>
          <w:tcPr>
            <w:tcW w:w="3831" w:type="dxa"/>
          </w:tcPr>
          <w:p w14:paraId="6BA408F9" w14:textId="02E47267" w:rsidR="007A2075" w:rsidRPr="00F60500" w:rsidRDefault="00BC48F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K.</w:t>
            </w:r>
          </w:p>
        </w:tc>
        <w:tc>
          <w:tcPr>
            <w:tcW w:w="2209" w:type="dxa"/>
          </w:tcPr>
          <w:p w14:paraId="0EF920FC" w14:textId="11059464" w:rsidR="007A2075" w:rsidRPr="00F60500" w:rsidRDefault="00BC48F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06732603" w14:textId="1E1A71EF" w:rsidR="007A2075" w:rsidRPr="00F60500" w:rsidRDefault="00BC48F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0A85F8FD" w14:textId="7791B1BE" w:rsidR="007A2075" w:rsidRPr="00F60500" w:rsidRDefault="00BC48F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707609</w:t>
            </w:r>
          </w:p>
        </w:tc>
      </w:tr>
      <w:tr w:rsidR="00F60500" w:rsidRPr="00F60500" w14:paraId="02FA73D1" w14:textId="77777777" w:rsidTr="0000556D">
        <w:tc>
          <w:tcPr>
            <w:tcW w:w="901" w:type="dxa"/>
          </w:tcPr>
          <w:p w14:paraId="1204BE3D" w14:textId="0FF70EF4" w:rsidR="007A2075" w:rsidRPr="00F60500" w:rsidRDefault="00F01913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657</w:t>
            </w:r>
          </w:p>
        </w:tc>
        <w:tc>
          <w:tcPr>
            <w:tcW w:w="3831" w:type="dxa"/>
          </w:tcPr>
          <w:p w14:paraId="5B02D551" w14:textId="2B5CB0A6" w:rsidR="007A2075" w:rsidRPr="00F60500" w:rsidRDefault="00BC48F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N. R. M.</w:t>
            </w:r>
          </w:p>
        </w:tc>
        <w:tc>
          <w:tcPr>
            <w:tcW w:w="2209" w:type="dxa"/>
          </w:tcPr>
          <w:p w14:paraId="16BE763F" w14:textId="1DF19611" w:rsidR="007A2075" w:rsidRPr="00F60500" w:rsidRDefault="00BC48F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23CAFEFE" w14:textId="5816C1C5" w:rsidR="007A2075" w:rsidRPr="00F60500" w:rsidRDefault="00BC48F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3DA52147" w14:textId="7C149A39" w:rsidR="007A2075" w:rsidRPr="00F60500" w:rsidRDefault="00BC48F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704708</w:t>
            </w:r>
          </w:p>
        </w:tc>
      </w:tr>
      <w:tr w:rsidR="00F60500" w:rsidRPr="00F60500" w14:paraId="39DCA692" w14:textId="77777777" w:rsidTr="0000556D">
        <w:tc>
          <w:tcPr>
            <w:tcW w:w="901" w:type="dxa"/>
          </w:tcPr>
          <w:p w14:paraId="1A92DEAC" w14:textId="1405668F" w:rsidR="007A2075" w:rsidRPr="00F60500" w:rsidRDefault="00F01913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658</w:t>
            </w:r>
          </w:p>
        </w:tc>
        <w:tc>
          <w:tcPr>
            <w:tcW w:w="3831" w:type="dxa"/>
          </w:tcPr>
          <w:p w14:paraId="0F75323F" w14:textId="3D6D7FFB" w:rsidR="007A2075" w:rsidRPr="00F60500" w:rsidRDefault="00BC48F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A. P. G.</w:t>
            </w:r>
          </w:p>
        </w:tc>
        <w:tc>
          <w:tcPr>
            <w:tcW w:w="2209" w:type="dxa"/>
          </w:tcPr>
          <w:p w14:paraId="1E15527C" w14:textId="2CD3A304" w:rsidR="007A2075" w:rsidRPr="00F60500" w:rsidRDefault="00BC48F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330A3058" w14:textId="4E219A55" w:rsidR="007A2075" w:rsidRPr="00F60500" w:rsidRDefault="00BC48F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28ED7CE2" w14:textId="7A2A8C76" w:rsidR="007A2075" w:rsidRPr="00F60500" w:rsidRDefault="00BC48F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706701</w:t>
            </w:r>
          </w:p>
        </w:tc>
      </w:tr>
      <w:tr w:rsidR="00F60500" w:rsidRPr="00F60500" w14:paraId="10376FEB" w14:textId="77777777" w:rsidTr="0000556D">
        <w:tc>
          <w:tcPr>
            <w:tcW w:w="901" w:type="dxa"/>
          </w:tcPr>
          <w:p w14:paraId="22ED2F77" w14:textId="2E3C2D1B" w:rsidR="007A2075" w:rsidRPr="00F60500" w:rsidRDefault="00F01913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659</w:t>
            </w:r>
          </w:p>
        </w:tc>
        <w:tc>
          <w:tcPr>
            <w:tcW w:w="3831" w:type="dxa"/>
          </w:tcPr>
          <w:p w14:paraId="0042A06E" w14:textId="2AA18E98" w:rsidR="007A2075" w:rsidRPr="00F60500" w:rsidRDefault="00BD3CD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N. M. S.</w:t>
            </w:r>
          </w:p>
        </w:tc>
        <w:tc>
          <w:tcPr>
            <w:tcW w:w="2209" w:type="dxa"/>
          </w:tcPr>
          <w:p w14:paraId="17115848" w14:textId="12E8387C" w:rsidR="007A2075" w:rsidRPr="00F60500" w:rsidRDefault="00BD3CD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0F747E1B" w14:textId="71CBA9A9" w:rsidR="007A2075" w:rsidRPr="00F60500" w:rsidRDefault="00BD3CD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03167948" w14:textId="2D38B693" w:rsidR="007A2075" w:rsidRPr="00F60500" w:rsidRDefault="00BD3CD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700005</w:t>
            </w:r>
          </w:p>
        </w:tc>
      </w:tr>
      <w:tr w:rsidR="00F60500" w:rsidRPr="00F60500" w14:paraId="7E95AC7D" w14:textId="77777777" w:rsidTr="0000556D">
        <w:tc>
          <w:tcPr>
            <w:tcW w:w="901" w:type="dxa"/>
          </w:tcPr>
          <w:p w14:paraId="391785B8" w14:textId="559B1E47" w:rsidR="007A2075" w:rsidRPr="00F60500" w:rsidRDefault="00F01913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lastRenderedPageBreak/>
              <w:t>660</w:t>
            </w:r>
          </w:p>
        </w:tc>
        <w:tc>
          <w:tcPr>
            <w:tcW w:w="3831" w:type="dxa"/>
          </w:tcPr>
          <w:p w14:paraId="5671C806" w14:textId="18F33C60" w:rsidR="007A2075" w:rsidRPr="00F60500" w:rsidRDefault="004644B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D. G. S.</w:t>
            </w:r>
          </w:p>
        </w:tc>
        <w:tc>
          <w:tcPr>
            <w:tcW w:w="2209" w:type="dxa"/>
          </w:tcPr>
          <w:p w14:paraId="66136266" w14:textId="3D57CB1A" w:rsidR="007A2075" w:rsidRPr="00F60500" w:rsidRDefault="00833CF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</w:t>
            </w:r>
            <w:r w:rsidR="004644B8" w:rsidRPr="00F60500"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1985" w:type="dxa"/>
          </w:tcPr>
          <w:p w14:paraId="10B2C331" w14:textId="6ACE4216" w:rsidR="007A2075" w:rsidRPr="00F60500" w:rsidRDefault="004644B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34F6E400" w14:textId="05CA272E" w:rsidR="007A2075" w:rsidRPr="00F60500" w:rsidRDefault="004644B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704706</w:t>
            </w:r>
          </w:p>
        </w:tc>
      </w:tr>
      <w:tr w:rsidR="00F60500" w:rsidRPr="00F60500" w14:paraId="238ACF98" w14:textId="77777777" w:rsidTr="0000556D">
        <w:tc>
          <w:tcPr>
            <w:tcW w:w="901" w:type="dxa"/>
          </w:tcPr>
          <w:p w14:paraId="3D0EFBFB" w14:textId="0F6EC9D2" w:rsidR="007A2075" w:rsidRPr="00F60500" w:rsidRDefault="004644B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661</w:t>
            </w:r>
          </w:p>
        </w:tc>
        <w:tc>
          <w:tcPr>
            <w:tcW w:w="3831" w:type="dxa"/>
          </w:tcPr>
          <w:p w14:paraId="02E59A30" w14:textId="54AC644D" w:rsidR="007A2075" w:rsidRPr="00F60500" w:rsidRDefault="00833CF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F. A. S.</w:t>
            </w:r>
          </w:p>
        </w:tc>
        <w:tc>
          <w:tcPr>
            <w:tcW w:w="2209" w:type="dxa"/>
          </w:tcPr>
          <w:p w14:paraId="3D58DA49" w14:textId="7490D1F5" w:rsidR="007A2075" w:rsidRPr="00F60500" w:rsidRDefault="00833CF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14BAFADE" w14:textId="6C17895F" w:rsidR="007A2075" w:rsidRPr="00F60500" w:rsidRDefault="00833CF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6436C0AE" w14:textId="5DFDF50D" w:rsidR="007A2075" w:rsidRPr="00F60500" w:rsidRDefault="00833CF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700009</w:t>
            </w:r>
          </w:p>
        </w:tc>
      </w:tr>
      <w:tr w:rsidR="00F60500" w:rsidRPr="00F60500" w14:paraId="68CE4477" w14:textId="77777777" w:rsidTr="0000556D">
        <w:tc>
          <w:tcPr>
            <w:tcW w:w="901" w:type="dxa"/>
          </w:tcPr>
          <w:p w14:paraId="416197AB" w14:textId="2841332A" w:rsidR="007A2075" w:rsidRPr="00F60500" w:rsidRDefault="004644B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662</w:t>
            </w:r>
          </w:p>
        </w:tc>
        <w:tc>
          <w:tcPr>
            <w:tcW w:w="3831" w:type="dxa"/>
          </w:tcPr>
          <w:p w14:paraId="58045ACE" w14:textId="72AED128" w:rsidR="007A2075" w:rsidRPr="00F60500" w:rsidRDefault="00833CF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M. S.</w:t>
            </w:r>
          </w:p>
        </w:tc>
        <w:tc>
          <w:tcPr>
            <w:tcW w:w="2209" w:type="dxa"/>
          </w:tcPr>
          <w:p w14:paraId="3A1C68F4" w14:textId="379AD8C7" w:rsidR="007A2075" w:rsidRPr="00F60500" w:rsidRDefault="00833CF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6EF3237E" w14:textId="4A7B1DD6" w:rsidR="007A2075" w:rsidRPr="00F60500" w:rsidRDefault="00833CF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00A5843A" w14:textId="703488E2" w:rsidR="007A2075" w:rsidRPr="00F60500" w:rsidRDefault="00833CF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702006</w:t>
            </w:r>
          </w:p>
        </w:tc>
      </w:tr>
      <w:tr w:rsidR="00F60500" w:rsidRPr="00F60500" w14:paraId="630718CF" w14:textId="77777777" w:rsidTr="0000556D">
        <w:tc>
          <w:tcPr>
            <w:tcW w:w="901" w:type="dxa"/>
          </w:tcPr>
          <w:p w14:paraId="633DB62E" w14:textId="68549CBC" w:rsidR="007A2075" w:rsidRPr="00F60500" w:rsidRDefault="004644B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663</w:t>
            </w:r>
          </w:p>
        </w:tc>
        <w:tc>
          <w:tcPr>
            <w:tcW w:w="3831" w:type="dxa"/>
          </w:tcPr>
          <w:p w14:paraId="5182DC8D" w14:textId="49CB2F4E" w:rsidR="007A2075" w:rsidRPr="00F60500" w:rsidRDefault="00833CF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J. S. S.</w:t>
            </w:r>
          </w:p>
        </w:tc>
        <w:tc>
          <w:tcPr>
            <w:tcW w:w="2209" w:type="dxa"/>
          </w:tcPr>
          <w:p w14:paraId="2453DEE6" w14:textId="12E2B155" w:rsidR="007A2075" w:rsidRPr="00F60500" w:rsidRDefault="00833CF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409AD095" w14:textId="1DB9D63C" w:rsidR="007A2075" w:rsidRPr="00F60500" w:rsidRDefault="00833CF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0E40B25B" w14:textId="7D5C72CA" w:rsidR="007A2075" w:rsidRPr="00F60500" w:rsidRDefault="00833CF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701401</w:t>
            </w:r>
          </w:p>
        </w:tc>
      </w:tr>
      <w:tr w:rsidR="00F60500" w:rsidRPr="00F60500" w14:paraId="01B8A9A7" w14:textId="77777777" w:rsidTr="0000556D">
        <w:tc>
          <w:tcPr>
            <w:tcW w:w="901" w:type="dxa"/>
          </w:tcPr>
          <w:p w14:paraId="06B95F4B" w14:textId="110DC745" w:rsidR="007A2075" w:rsidRPr="00F60500" w:rsidRDefault="004644B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664</w:t>
            </w:r>
          </w:p>
        </w:tc>
        <w:tc>
          <w:tcPr>
            <w:tcW w:w="3831" w:type="dxa"/>
          </w:tcPr>
          <w:p w14:paraId="10897659" w14:textId="23B609C6" w:rsidR="007A2075" w:rsidRPr="00F60500" w:rsidRDefault="00833CF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N. C. A.</w:t>
            </w:r>
          </w:p>
        </w:tc>
        <w:tc>
          <w:tcPr>
            <w:tcW w:w="2209" w:type="dxa"/>
          </w:tcPr>
          <w:p w14:paraId="048DED5B" w14:textId="19A1B15F" w:rsidR="007A2075" w:rsidRPr="00F60500" w:rsidRDefault="00833CF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53D7784D" w14:textId="6B1E4514" w:rsidR="007A2075" w:rsidRPr="00F60500" w:rsidRDefault="00833CF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0C2EFD50" w14:textId="034CF99E" w:rsidR="007A2075" w:rsidRPr="00F60500" w:rsidRDefault="00833CF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700503</w:t>
            </w:r>
          </w:p>
        </w:tc>
      </w:tr>
      <w:tr w:rsidR="00F60500" w:rsidRPr="00F60500" w14:paraId="0B1BA4E6" w14:textId="77777777" w:rsidTr="0000556D">
        <w:tc>
          <w:tcPr>
            <w:tcW w:w="901" w:type="dxa"/>
          </w:tcPr>
          <w:p w14:paraId="36801854" w14:textId="58A255EA" w:rsidR="007A2075" w:rsidRPr="00F60500" w:rsidRDefault="004644B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665</w:t>
            </w:r>
          </w:p>
        </w:tc>
        <w:tc>
          <w:tcPr>
            <w:tcW w:w="3831" w:type="dxa"/>
          </w:tcPr>
          <w:p w14:paraId="6B32188B" w14:textId="3D15AAE3" w:rsidR="007A2075" w:rsidRPr="00F60500" w:rsidRDefault="00833CF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V. S.</w:t>
            </w:r>
          </w:p>
        </w:tc>
        <w:tc>
          <w:tcPr>
            <w:tcW w:w="2209" w:type="dxa"/>
          </w:tcPr>
          <w:p w14:paraId="7BE47804" w14:textId="034989D4" w:rsidR="007A2075" w:rsidRPr="00F60500" w:rsidRDefault="00833CF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06DD2479" w14:textId="373948CE" w:rsidR="007A2075" w:rsidRPr="00F60500" w:rsidRDefault="00833CF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6CCCE289" w14:textId="2BAAE8EC" w:rsidR="007A2075" w:rsidRPr="00F60500" w:rsidRDefault="00833CF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700604</w:t>
            </w:r>
          </w:p>
        </w:tc>
      </w:tr>
      <w:tr w:rsidR="00F60500" w:rsidRPr="00F60500" w14:paraId="1EA1910A" w14:textId="77777777" w:rsidTr="0000556D">
        <w:tc>
          <w:tcPr>
            <w:tcW w:w="901" w:type="dxa"/>
          </w:tcPr>
          <w:p w14:paraId="29E7705A" w14:textId="66C6E685" w:rsidR="007A2075" w:rsidRPr="00F60500" w:rsidRDefault="004644B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666</w:t>
            </w:r>
          </w:p>
        </w:tc>
        <w:tc>
          <w:tcPr>
            <w:tcW w:w="3831" w:type="dxa"/>
          </w:tcPr>
          <w:p w14:paraId="2ECDE3B2" w14:textId="56B6674C" w:rsidR="007A2075" w:rsidRPr="00F60500" w:rsidRDefault="00833CF5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M. S.</w:t>
            </w:r>
          </w:p>
        </w:tc>
        <w:tc>
          <w:tcPr>
            <w:tcW w:w="2209" w:type="dxa"/>
          </w:tcPr>
          <w:p w14:paraId="2BA4E394" w14:textId="2EA5A5FA" w:rsidR="007A2075" w:rsidRPr="00F60500" w:rsidRDefault="00833CF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6FBB7C47" w14:textId="23DD39B8" w:rsidR="007A2075" w:rsidRPr="00F60500" w:rsidRDefault="00833CF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069BB5FE" w14:textId="78FC0FC6" w:rsidR="007A2075" w:rsidRPr="00F60500" w:rsidRDefault="00833CF5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706808</w:t>
            </w:r>
          </w:p>
        </w:tc>
      </w:tr>
      <w:tr w:rsidR="00F60500" w:rsidRPr="00F60500" w14:paraId="564CE5F7" w14:textId="77777777" w:rsidTr="0000556D">
        <w:tc>
          <w:tcPr>
            <w:tcW w:w="901" w:type="dxa"/>
          </w:tcPr>
          <w:p w14:paraId="0C3002B4" w14:textId="77866776" w:rsidR="007A2075" w:rsidRPr="00F60500" w:rsidRDefault="004644B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667</w:t>
            </w:r>
          </w:p>
        </w:tc>
        <w:tc>
          <w:tcPr>
            <w:tcW w:w="3831" w:type="dxa"/>
          </w:tcPr>
          <w:p w14:paraId="28E477BA" w14:textId="1F911F25" w:rsidR="004113F8" w:rsidRPr="00F60500" w:rsidRDefault="004113F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S. F.</w:t>
            </w:r>
          </w:p>
        </w:tc>
        <w:tc>
          <w:tcPr>
            <w:tcW w:w="2209" w:type="dxa"/>
          </w:tcPr>
          <w:p w14:paraId="5FD1E738" w14:textId="1D64891D" w:rsidR="007A2075" w:rsidRPr="00F60500" w:rsidRDefault="004113F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12A04895" w14:textId="34ECD9A1" w:rsidR="007A2075" w:rsidRPr="00F60500" w:rsidRDefault="004113F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2A0D2B8F" w14:textId="7D65C2E3" w:rsidR="007A2075" w:rsidRPr="00F60500" w:rsidRDefault="004113F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707801</w:t>
            </w:r>
          </w:p>
        </w:tc>
      </w:tr>
      <w:tr w:rsidR="00F60500" w:rsidRPr="00F60500" w14:paraId="6651AD9B" w14:textId="77777777" w:rsidTr="0000556D">
        <w:tc>
          <w:tcPr>
            <w:tcW w:w="901" w:type="dxa"/>
          </w:tcPr>
          <w:p w14:paraId="2B2339F4" w14:textId="7A3C1053" w:rsidR="007A2075" w:rsidRPr="00F60500" w:rsidRDefault="004644B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668</w:t>
            </w:r>
          </w:p>
        </w:tc>
        <w:tc>
          <w:tcPr>
            <w:tcW w:w="3831" w:type="dxa"/>
          </w:tcPr>
          <w:p w14:paraId="017302B6" w14:textId="43F270A8" w:rsidR="007A2075" w:rsidRPr="00F60500" w:rsidRDefault="004113F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P. S.</w:t>
            </w:r>
          </w:p>
        </w:tc>
        <w:tc>
          <w:tcPr>
            <w:tcW w:w="2209" w:type="dxa"/>
          </w:tcPr>
          <w:p w14:paraId="343BB505" w14:textId="46D8AFFA" w:rsidR="007A2075" w:rsidRPr="00F60500" w:rsidRDefault="004113F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719C3D6F" w14:textId="038D725D" w:rsidR="007A2075" w:rsidRPr="00F60500" w:rsidRDefault="004113F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11EDAEA5" w14:textId="05A7334F" w:rsidR="007A2075" w:rsidRPr="00F60500" w:rsidRDefault="004113F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704804</w:t>
            </w:r>
          </w:p>
        </w:tc>
      </w:tr>
      <w:tr w:rsidR="00F60500" w:rsidRPr="00F60500" w14:paraId="4E466CD7" w14:textId="77777777" w:rsidTr="0000556D">
        <w:tc>
          <w:tcPr>
            <w:tcW w:w="901" w:type="dxa"/>
          </w:tcPr>
          <w:p w14:paraId="5F72EE33" w14:textId="6D4B4719" w:rsidR="007A2075" w:rsidRPr="00F60500" w:rsidRDefault="004644B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669</w:t>
            </w:r>
          </w:p>
        </w:tc>
        <w:tc>
          <w:tcPr>
            <w:tcW w:w="3831" w:type="dxa"/>
          </w:tcPr>
          <w:p w14:paraId="5728F8B6" w14:textId="64690252" w:rsidR="007A2075" w:rsidRPr="00F60500" w:rsidRDefault="004113F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N. K. S.</w:t>
            </w:r>
          </w:p>
        </w:tc>
        <w:tc>
          <w:tcPr>
            <w:tcW w:w="2209" w:type="dxa"/>
          </w:tcPr>
          <w:p w14:paraId="59DA4451" w14:textId="2B8AE7E5" w:rsidR="007A2075" w:rsidRPr="00F60500" w:rsidRDefault="004113F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257BCE57" w14:textId="0AEF0972" w:rsidR="007A2075" w:rsidRPr="00F60500" w:rsidRDefault="004113F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19A79D33" w14:textId="0F4A184F" w:rsidR="007A2075" w:rsidRPr="00F60500" w:rsidRDefault="004113F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708404</w:t>
            </w:r>
          </w:p>
        </w:tc>
      </w:tr>
      <w:tr w:rsidR="00F60500" w:rsidRPr="00F60500" w14:paraId="32F597BC" w14:textId="77777777" w:rsidTr="0000556D">
        <w:tc>
          <w:tcPr>
            <w:tcW w:w="901" w:type="dxa"/>
          </w:tcPr>
          <w:p w14:paraId="7C01CAC9" w14:textId="7BF3692A" w:rsidR="007A2075" w:rsidRPr="00F60500" w:rsidRDefault="004644B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670</w:t>
            </w:r>
          </w:p>
        </w:tc>
        <w:tc>
          <w:tcPr>
            <w:tcW w:w="3831" w:type="dxa"/>
          </w:tcPr>
          <w:p w14:paraId="6BCD7F45" w14:textId="28934387" w:rsidR="007A2075" w:rsidRPr="00F60500" w:rsidRDefault="004113F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A. M.</w:t>
            </w:r>
          </w:p>
        </w:tc>
        <w:tc>
          <w:tcPr>
            <w:tcW w:w="2209" w:type="dxa"/>
          </w:tcPr>
          <w:p w14:paraId="45987CD1" w14:textId="349247B1" w:rsidR="007A2075" w:rsidRPr="00F60500" w:rsidRDefault="004113F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05F9366C" w14:textId="6AD52D3C" w:rsidR="007A2075" w:rsidRPr="00F60500" w:rsidRDefault="004113F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44A96E34" w14:textId="0F355222" w:rsidR="007A2075" w:rsidRPr="00F60500" w:rsidRDefault="004113F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705003</w:t>
            </w:r>
          </w:p>
        </w:tc>
      </w:tr>
      <w:tr w:rsidR="00F60500" w:rsidRPr="00F60500" w14:paraId="244F8295" w14:textId="77777777" w:rsidTr="0000556D">
        <w:tc>
          <w:tcPr>
            <w:tcW w:w="901" w:type="dxa"/>
          </w:tcPr>
          <w:p w14:paraId="7BB84CBE" w14:textId="44165D6E" w:rsidR="007A2075" w:rsidRPr="00F60500" w:rsidRDefault="004644B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671</w:t>
            </w:r>
          </w:p>
        </w:tc>
        <w:tc>
          <w:tcPr>
            <w:tcW w:w="3831" w:type="dxa"/>
          </w:tcPr>
          <w:p w14:paraId="68651D9E" w14:textId="0B9C953B" w:rsidR="007A2075" w:rsidRPr="00F60500" w:rsidRDefault="004113F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V. V. P. S.</w:t>
            </w:r>
          </w:p>
        </w:tc>
        <w:tc>
          <w:tcPr>
            <w:tcW w:w="2209" w:type="dxa"/>
          </w:tcPr>
          <w:p w14:paraId="0A2E1556" w14:textId="1115B8BA" w:rsidR="007A2075" w:rsidRPr="00F60500" w:rsidRDefault="004113F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24F53D0A" w14:textId="095C6535" w:rsidR="007A2075" w:rsidRPr="00F60500" w:rsidRDefault="004113F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6F337655" w14:textId="38A3471F" w:rsidR="007A2075" w:rsidRPr="00F60500" w:rsidRDefault="004113F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704205</w:t>
            </w:r>
          </w:p>
        </w:tc>
      </w:tr>
      <w:tr w:rsidR="00F60500" w:rsidRPr="00F60500" w14:paraId="2F96B653" w14:textId="77777777" w:rsidTr="0000556D">
        <w:tc>
          <w:tcPr>
            <w:tcW w:w="901" w:type="dxa"/>
          </w:tcPr>
          <w:p w14:paraId="4B91091D" w14:textId="290B1177" w:rsidR="007A2075" w:rsidRPr="00F60500" w:rsidRDefault="004644B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672</w:t>
            </w:r>
          </w:p>
        </w:tc>
        <w:tc>
          <w:tcPr>
            <w:tcW w:w="3831" w:type="dxa"/>
          </w:tcPr>
          <w:p w14:paraId="16178A1C" w14:textId="6AEC31D2" w:rsidR="007A2075" w:rsidRPr="00F60500" w:rsidRDefault="004113F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V. A. P. M.</w:t>
            </w:r>
          </w:p>
        </w:tc>
        <w:tc>
          <w:tcPr>
            <w:tcW w:w="2209" w:type="dxa"/>
          </w:tcPr>
          <w:p w14:paraId="201A0F38" w14:textId="02404306" w:rsidR="007A2075" w:rsidRPr="00F60500" w:rsidRDefault="004113F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22C68FEB" w14:textId="7657E8DC" w:rsidR="007A2075" w:rsidRPr="00F60500" w:rsidRDefault="004113F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368BE32B" w14:textId="258D3C28" w:rsidR="007A2075" w:rsidRPr="00F60500" w:rsidRDefault="004113F8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704700</w:t>
            </w:r>
          </w:p>
        </w:tc>
      </w:tr>
      <w:tr w:rsidR="00F60500" w:rsidRPr="00F60500" w14:paraId="47AD93C5" w14:textId="77777777" w:rsidTr="0000556D">
        <w:tc>
          <w:tcPr>
            <w:tcW w:w="901" w:type="dxa"/>
          </w:tcPr>
          <w:p w14:paraId="0AC09D93" w14:textId="28A9C72B" w:rsidR="007A2075" w:rsidRPr="00F60500" w:rsidRDefault="004644B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673</w:t>
            </w:r>
          </w:p>
        </w:tc>
        <w:tc>
          <w:tcPr>
            <w:tcW w:w="3831" w:type="dxa"/>
          </w:tcPr>
          <w:p w14:paraId="1A69C561" w14:textId="32FA7384" w:rsidR="007A2075" w:rsidRPr="00F60500" w:rsidRDefault="00F7777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N. B. S.</w:t>
            </w:r>
          </w:p>
        </w:tc>
        <w:tc>
          <w:tcPr>
            <w:tcW w:w="2209" w:type="dxa"/>
          </w:tcPr>
          <w:p w14:paraId="66C5DDD2" w14:textId="4D2E6BB7" w:rsidR="007A2075" w:rsidRPr="00F60500" w:rsidRDefault="00F7777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4FDBBB59" w14:textId="08E72EC4" w:rsidR="007A2075" w:rsidRPr="00F60500" w:rsidRDefault="00F7777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3BAF1B0D" w14:textId="2757EDB7" w:rsidR="007A2075" w:rsidRPr="00F60500" w:rsidRDefault="00892D5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705600</w:t>
            </w:r>
          </w:p>
        </w:tc>
      </w:tr>
      <w:tr w:rsidR="00F60500" w:rsidRPr="00F60500" w14:paraId="650C677D" w14:textId="77777777" w:rsidTr="0000556D">
        <w:tc>
          <w:tcPr>
            <w:tcW w:w="901" w:type="dxa"/>
          </w:tcPr>
          <w:p w14:paraId="0D0E365B" w14:textId="144A744C" w:rsidR="007A2075" w:rsidRPr="00F60500" w:rsidRDefault="004644B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674</w:t>
            </w:r>
          </w:p>
        </w:tc>
        <w:tc>
          <w:tcPr>
            <w:tcW w:w="3831" w:type="dxa"/>
          </w:tcPr>
          <w:p w14:paraId="7547FBA6" w14:textId="13704CA0" w:rsidR="007A2075" w:rsidRPr="00F60500" w:rsidRDefault="00892D5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F. S.</w:t>
            </w:r>
          </w:p>
        </w:tc>
        <w:tc>
          <w:tcPr>
            <w:tcW w:w="2209" w:type="dxa"/>
          </w:tcPr>
          <w:p w14:paraId="658E1127" w14:textId="563859DC" w:rsidR="007A2075" w:rsidRPr="00F60500" w:rsidRDefault="00892D5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1634FD22" w14:textId="4ADC2E8E" w:rsidR="007A2075" w:rsidRPr="00F60500" w:rsidRDefault="00892D5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09DFAD6A" w14:textId="7BF2CB0F" w:rsidR="007A2075" w:rsidRPr="00F60500" w:rsidRDefault="00892D5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707402</w:t>
            </w:r>
          </w:p>
        </w:tc>
      </w:tr>
      <w:tr w:rsidR="00F60500" w:rsidRPr="00F60500" w14:paraId="18AABFC5" w14:textId="77777777" w:rsidTr="0000556D">
        <w:tc>
          <w:tcPr>
            <w:tcW w:w="901" w:type="dxa"/>
          </w:tcPr>
          <w:p w14:paraId="77F5213F" w14:textId="075C3984" w:rsidR="007A2075" w:rsidRPr="00F60500" w:rsidRDefault="004644B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675</w:t>
            </w:r>
          </w:p>
        </w:tc>
        <w:tc>
          <w:tcPr>
            <w:tcW w:w="3831" w:type="dxa"/>
          </w:tcPr>
          <w:p w14:paraId="12095B36" w14:textId="2C64F79C" w:rsidR="007A2075" w:rsidRPr="00F60500" w:rsidRDefault="00892D5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M. P.</w:t>
            </w:r>
          </w:p>
        </w:tc>
        <w:tc>
          <w:tcPr>
            <w:tcW w:w="2209" w:type="dxa"/>
          </w:tcPr>
          <w:p w14:paraId="0BFCDAB2" w14:textId="387BEA92" w:rsidR="007A2075" w:rsidRPr="00F60500" w:rsidRDefault="00892D5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7E5E9B5A" w14:textId="04E2C726" w:rsidR="007A2075" w:rsidRPr="00F60500" w:rsidRDefault="00892D5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0E7AD0D9" w14:textId="0AFEA3B2" w:rsidR="007A2075" w:rsidRPr="00F60500" w:rsidRDefault="00892D5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708601</w:t>
            </w:r>
          </w:p>
        </w:tc>
      </w:tr>
      <w:tr w:rsidR="00F60500" w:rsidRPr="00F60500" w14:paraId="5F8CFFF3" w14:textId="77777777" w:rsidTr="0000556D">
        <w:tc>
          <w:tcPr>
            <w:tcW w:w="901" w:type="dxa"/>
          </w:tcPr>
          <w:p w14:paraId="1DC6E6FA" w14:textId="78172F60" w:rsidR="007A2075" w:rsidRPr="00F60500" w:rsidRDefault="004644B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676</w:t>
            </w:r>
          </w:p>
        </w:tc>
        <w:tc>
          <w:tcPr>
            <w:tcW w:w="3831" w:type="dxa"/>
          </w:tcPr>
          <w:p w14:paraId="7297BF43" w14:textId="65DAA18E" w:rsidR="007A2075" w:rsidRPr="00F60500" w:rsidRDefault="00892D5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P. D.</w:t>
            </w:r>
          </w:p>
        </w:tc>
        <w:tc>
          <w:tcPr>
            <w:tcW w:w="2209" w:type="dxa"/>
          </w:tcPr>
          <w:p w14:paraId="42916141" w14:textId="0F749FC7" w:rsidR="007A2075" w:rsidRPr="00F60500" w:rsidRDefault="00892D5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5E4CD473" w14:textId="08224AF2" w:rsidR="007A2075" w:rsidRPr="00F60500" w:rsidRDefault="00892D5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447F37D0" w14:textId="26A1DB7D" w:rsidR="007A2075" w:rsidRPr="00F60500" w:rsidRDefault="00892D5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700502</w:t>
            </w:r>
          </w:p>
        </w:tc>
      </w:tr>
      <w:tr w:rsidR="00F60500" w:rsidRPr="00F60500" w14:paraId="221298AF" w14:textId="77777777" w:rsidTr="0000556D">
        <w:tc>
          <w:tcPr>
            <w:tcW w:w="901" w:type="dxa"/>
          </w:tcPr>
          <w:p w14:paraId="1E48FD99" w14:textId="2C817F72" w:rsidR="007A2075" w:rsidRPr="00F60500" w:rsidRDefault="004644B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677</w:t>
            </w:r>
          </w:p>
        </w:tc>
        <w:tc>
          <w:tcPr>
            <w:tcW w:w="3831" w:type="dxa"/>
          </w:tcPr>
          <w:p w14:paraId="7135924C" w14:textId="2A6E1F61" w:rsidR="007A2075" w:rsidRPr="00F60500" w:rsidRDefault="00892D5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D. F.</w:t>
            </w:r>
          </w:p>
        </w:tc>
        <w:tc>
          <w:tcPr>
            <w:tcW w:w="2209" w:type="dxa"/>
          </w:tcPr>
          <w:p w14:paraId="2F3A64E6" w14:textId="5DB6A554" w:rsidR="007A2075" w:rsidRPr="00F60500" w:rsidRDefault="00892D5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6E3D859F" w14:textId="42F1603B" w:rsidR="007A2075" w:rsidRPr="00F60500" w:rsidRDefault="00892D5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493C1C32" w14:textId="410593AC" w:rsidR="007A2075" w:rsidRPr="00F60500" w:rsidRDefault="00892D5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701400</w:t>
            </w:r>
          </w:p>
        </w:tc>
      </w:tr>
      <w:tr w:rsidR="00F60500" w:rsidRPr="00F60500" w14:paraId="3B0CA22F" w14:textId="77777777" w:rsidTr="0000556D">
        <w:tc>
          <w:tcPr>
            <w:tcW w:w="901" w:type="dxa"/>
          </w:tcPr>
          <w:p w14:paraId="11A19F4C" w14:textId="7F02FEC5" w:rsidR="007A2075" w:rsidRPr="00F60500" w:rsidRDefault="004644B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678</w:t>
            </w:r>
          </w:p>
        </w:tc>
        <w:tc>
          <w:tcPr>
            <w:tcW w:w="3831" w:type="dxa"/>
          </w:tcPr>
          <w:p w14:paraId="0068DF09" w14:textId="0DFEF7F7" w:rsidR="007A2075" w:rsidRPr="00F60500" w:rsidRDefault="00892D5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O. A. D.</w:t>
            </w:r>
          </w:p>
        </w:tc>
        <w:tc>
          <w:tcPr>
            <w:tcW w:w="2209" w:type="dxa"/>
          </w:tcPr>
          <w:p w14:paraId="52410721" w14:textId="097B8757" w:rsidR="007A2075" w:rsidRPr="00F60500" w:rsidRDefault="00892D5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23BB52EF" w14:textId="6303C874" w:rsidR="007A2075" w:rsidRPr="00F60500" w:rsidRDefault="00892D5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646969CC" w14:textId="232DFEA8" w:rsidR="007A2075" w:rsidRPr="00F60500" w:rsidRDefault="00892D5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707002</w:t>
            </w:r>
          </w:p>
        </w:tc>
      </w:tr>
      <w:tr w:rsidR="00F60500" w:rsidRPr="00F60500" w14:paraId="56A7286C" w14:textId="77777777" w:rsidTr="0000556D">
        <w:tc>
          <w:tcPr>
            <w:tcW w:w="901" w:type="dxa"/>
          </w:tcPr>
          <w:p w14:paraId="7A4EDD4A" w14:textId="30F4BAE9" w:rsidR="007A2075" w:rsidRPr="00F60500" w:rsidRDefault="004644B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679</w:t>
            </w:r>
          </w:p>
        </w:tc>
        <w:tc>
          <w:tcPr>
            <w:tcW w:w="3831" w:type="dxa"/>
          </w:tcPr>
          <w:p w14:paraId="3E8C6BC6" w14:textId="368F37D1" w:rsidR="007A2075" w:rsidRPr="00F60500" w:rsidRDefault="00892D5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G. O.</w:t>
            </w:r>
          </w:p>
        </w:tc>
        <w:tc>
          <w:tcPr>
            <w:tcW w:w="2209" w:type="dxa"/>
          </w:tcPr>
          <w:p w14:paraId="2C0F6991" w14:textId="2F5D1D07" w:rsidR="007A2075" w:rsidRPr="00F60500" w:rsidRDefault="00892D5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6651A2F6" w14:textId="222F4FB1" w:rsidR="007A2075" w:rsidRPr="00F60500" w:rsidRDefault="00892D5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64E5958D" w14:textId="0C10EAFB" w:rsidR="007A2075" w:rsidRPr="00F60500" w:rsidRDefault="00892D5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702405</w:t>
            </w:r>
          </w:p>
        </w:tc>
      </w:tr>
      <w:tr w:rsidR="00F60500" w:rsidRPr="00F60500" w14:paraId="101FF7C0" w14:textId="77777777" w:rsidTr="0000556D">
        <w:tc>
          <w:tcPr>
            <w:tcW w:w="901" w:type="dxa"/>
          </w:tcPr>
          <w:p w14:paraId="1DC58B51" w14:textId="37B3537D" w:rsidR="007A2075" w:rsidRPr="00F60500" w:rsidRDefault="004644B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680</w:t>
            </w:r>
          </w:p>
        </w:tc>
        <w:tc>
          <w:tcPr>
            <w:tcW w:w="3831" w:type="dxa"/>
          </w:tcPr>
          <w:p w14:paraId="3E7E5527" w14:textId="00136313" w:rsidR="007A2075" w:rsidRPr="00F60500" w:rsidRDefault="00892D5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A. O.</w:t>
            </w:r>
          </w:p>
        </w:tc>
        <w:tc>
          <w:tcPr>
            <w:tcW w:w="2209" w:type="dxa"/>
          </w:tcPr>
          <w:p w14:paraId="0F9591E3" w14:textId="02CC72C0" w:rsidR="007A2075" w:rsidRPr="00F60500" w:rsidRDefault="00892D5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780A6756" w14:textId="785ACE9E" w:rsidR="007A2075" w:rsidRPr="00F60500" w:rsidRDefault="00892D5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422B3F16" w14:textId="4EB58AF6" w:rsidR="007A2075" w:rsidRPr="00F60500" w:rsidRDefault="00892D5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701809</w:t>
            </w:r>
          </w:p>
        </w:tc>
      </w:tr>
      <w:tr w:rsidR="00F60500" w:rsidRPr="00F60500" w14:paraId="2745C46C" w14:textId="77777777" w:rsidTr="0000556D">
        <w:tc>
          <w:tcPr>
            <w:tcW w:w="901" w:type="dxa"/>
          </w:tcPr>
          <w:p w14:paraId="74F22963" w14:textId="7596A9E4" w:rsidR="007A2075" w:rsidRPr="00F60500" w:rsidRDefault="004644B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681</w:t>
            </w:r>
          </w:p>
        </w:tc>
        <w:tc>
          <w:tcPr>
            <w:tcW w:w="3831" w:type="dxa"/>
          </w:tcPr>
          <w:p w14:paraId="092AAD9C" w14:textId="25A0E80B" w:rsidR="007A2075" w:rsidRPr="00F60500" w:rsidRDefault="00892D5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P. S. N.</w:t>
            </w:r>
          </w:p>
        </w:tc>
        <w:tc>
          <w:tcPr>
            <w:tcW w:w="2209" w:type="dxa"/>
          </w:tcPr>
          <w:p w14:paraId="4552E9DA" w14:textId="28F2BE52" w:rsidR="007A2075" w:rsidRPr="00F60500" w:rsidRDefault="00892D5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18E2222B" w14:textId="037C1ED8" w:rsidR="007A2075" w:rsidRPr="00F60500" w:rsidRDefault="00892D5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36459A86" w14:textId="4BB7E9C8" w:rsidR="007A2075" w:rsidRPr="00F60500" w:rsidRDefault="00892D5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700008</w:t>
            </w:r>
          </w:p>
        </w:tc>
      </w:tr>
      <w:tr w:rsidR="00F60500" w:rsidRPr="00F60500" w14:paraId="36A3CFEE" w14:textId="77777777" w:rsidTr="0000556D">
        <w:tc>
          <w:tcPr>
            <w:tcW w:w="901" w:type="dxa"/>
          </w:tcPr>
          <w:p w14:paraId="5AA85E76" w14:textId="3000749C" w:rsidR="007A2075" w:rsidRPr="00F60500" w:rsidRDefault="004644B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682</w:t>
            </w:r>
          </w:p>
        </w:tc>
        <w:tc>
          <w:tcPr>
            <w:tcW w:w="3831" w:type="dxa"/>
          </w:tcPr>
          <w:p w14:paraId="083CB3E1" w14:textId="69908907" w:rsidR="007A2075" w:rsidRPr="00F60500" w:rsidRDefault="00892D5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F. O.</w:t>
            </w:r>
          </w:p>
        </w:tc>
        <w:tc>
          <w:tcPr>
            <w:tcW w:w="2209" w:type="dxa"/>
          </w:tcPr>
          <w:p w14:paraId="1BCD7E81" w14:textId="68E5B68B" w:rsidR="007A2075" w:rsidRPr="00F60500" w:rsidRDefault="00892D5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357AE472" w14:textId="4F98ED01" w:rsidR="007A2075" w:rsidRPr="00F60500" w:rsidRDefault="00892D5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469AAB20" w14:textId="38C91887" w:rsidR="007A2075" w:rsidRPr="00F60500" w:rsidRDefault="00892D5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709603</w:t>
            </w:r>
          </w:p>
        </w:tc>
      </w:tr>
      <w:tr w:rsidR="00F60500" w:rsidRPr="00F60500" w14:paraId="6DB87032" w14:textId="77777777" w:rsidTr="0000556D">
        <w:tc>
          <w:tcPr>
            <w:tcW w:w="901" w:type="dxa"/>
          </w:tcPr>
          <w:p w14:paraId="5FF3956B" w14:textId="1C8643FD" w:rsidR="007A2075" w:rsidRPr="00F60500" w:rsidRDefault="004644B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683</w:t>
            </w:r>
          </w:p>
        </w:tc>
        <w:tc>
          <w:tcPr>
            <w:tcW w:w="3831" w:type="dxa"/>
          </w:tcPr>
          <w:p w14:paraId="1EB80A62" w14:textId="54A701AF" w:rsidR="007A2075" w:rsidRPr="00F60500" w:rsidRDefault="00892D5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I. D. F.</w:t>
            </w:r>
          </w:p>
        </w:tc>
        <w:tc>
          <w:tcPr>
            <w:tcW w:w="2209" w:type="dxa"/>
          </w:tcPr>
          <w:p w14:paraId="15730348" w14:textId="25F887CB" w:rsidR="007A2075" w:rsidRPr="00F60500" w:rsidRDefault="00892D5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7851A50A" w14:textId="4A7E3BD4" w:rsidR="007A2075" w:rsidRPr="00F60500" w:rsidRDefault="00892D5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6F356033" w14:textId="67CA1FFC" w:rsidR="007A2075" w:rsidRPr="00F60500" w:rsidRDefault="00892D5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705005</w:t>
            </w:r>
          </w:p>
        </w:tc>
      </w:tr>
      <w:tr w:rsidR="00F60500" w:rsidRPr="00F60500" w14:paraId="556A17D8" w14:textId="77777777" w:rsidTr="0000556D">
        <w:tc>
          <w:tcPr>
            <w:tcW w:w="901" w:type="dxa"/>
          </w:tcPr>
          <w:p w14:paraId="717008CC" w14:textId="65EB070B" w:rsidR="007A2075" w:rsidRPr="00F60500" w:rsidRDefault="004644B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684</w:t>
            </w:r>
          </w:p>
        </w:tc>
        <w:tc>
          <w:tcPr>
            <w:tcW w:w="3831" w:type="dxa"/>
          </w:tcPr>
          <w:p w14:paraId="720E742A" w14:textId="5039FCEF" w:rsidR="007A2075" w:rsidRPr="00F60500" w:rsidRDefault="00892D5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C. D. R.</w:t>
            </w:r>
          </w:p>
        </w:tc>
        <w:tc>
          <w:tcPr>
            <w:tcW w:w="2209" w:type="dxa"/>
          </w:tcPr>
          <w:p w14:paraId="2F8B6B6A" w14:textId="5BA9365D" w:rsidR="007A2075" w:rsidRPr="00F60500" w:rsidRDefault="00892D5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12A49A9A" w14:textId="059769F3" w:rsidR="007A2075" w:rsidRPr="00F60500" w:rsidRDefault="00892D5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4FCBB84C" w14:textId="1CC852CA" w:rsidR="007A2075" w:rsidRPr="00F60500" w:rsidRDefault="00892D5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708409</w:t>
            </w:r>
          </w:p>
        </w:tc>
      </w:tr>
      <w:tr w:rsidR="00F60500" w:rsidRPr="00F60500" w14:paraId="0E3A8846" w14:textId="77777777" w:rsidTr="0000556D">
        <w:tc>
          <w:tcPr>
            <w:tcW w:w="901" w:type="dxa"/>
          </w:tcPr>
          <w:p w14:paraId="36BC11DE" w14:textId="047A0B70" w:rsidR="007A2075" w:rsidRPr="00F60500" w:rsidRDefault="004644B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685</w:t>
            </w:r>
          </w:p>
        </w:tc>
        <w:tc>
          <w:tcPr>
            <w:tcW w:w="3831" w:type="dxa"/>
          </w:tcPr>
          <w:p w14:paraId="6806517B" w14:textId="4C1CDC1C" w:rsidR="007A2075" w:rsidRPr="00F60500" w:rsidRDefault="00892D5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N. V. G.</w:t>
            </w:r>
          </w:p>
        </w:tc>
        <w:tc>
          <w:tcPr>
            <w:tcW w:w="2209" w:type="dxa"/>
          </w:tcPr>
          <w:p w14:paraId="5570C1BC" w14:textId="0A34F804" w:rsidR="007A2075" w:rsidRPr="00F60500" w:rsidRDefault="00892D5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61C53245" w14:textId="2D1B5CC3" w:rsidR="007A2075" w:rsidRPr="00F60500" w:rsidRDefault="00892D5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65266D43" w14:textId="0DC27E3C" w:rsidR="007A2075" w:rsidRPr="00F60500" w:rsidRDefault="00892D5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708201</w:t>
            </w:r>
          </w:p>
        </w:tc>
      </w:tr>
      <w:tr w:rsidR="00F60500" w:rsidRPr="00F60500" w14:paraId="64344140" w14:textId="77777777" w:rsidTr="0000556D">
        <w:tc>
          <w:tcPr>
            <w:tcW w:w="901" w:type="dxa"/>
          </w:tcPr>
          <w:p w14:paraId="7D1EC0E5" w14:textId="59158461" w:rsidR="007A2075" w:rsidRPr="00F60500" w:rsidRDefault="004644B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686</w:t>
            </w:r>
          </w:p>
        </w:tc>
        <w:tc>
          <w:tcPr>
            <w:tcW w:w="3831" w:type="dxa"/>
          </w:tcPr>
          <w:p w14:paraId="1FDB1F2F" w14:textId="79716BA8" w:rsidR="007A2075" w:rsidRPr="00F60500" w:rsidRDefault="00892D54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F. G.</w:t>
            </w:r>
          </w:p>
        </w:tc>
        <w:tc>
          <w:tcPr>
            <w:tcW w:w="2209" w:type="dxa"/>
          </w:tcPr>
          <w:p w14:paraId="344809A5" w14:textId="0F3BFE26" w:rsidR="007A2075" w:rsidRPr="00F60500" w:rsidRDefault="00892D5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4AA6C1ED" w14:textId="0B91C3DC" w:rsidR="007A2075" w:rsidRPr="00F60500" w:rsidRDefault="00892D5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7A6A89C5" w14:textId="72139068" w:rsidR="007A2075" w:rsidRPr="00F60500" w:rsidRDefault="00892D54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702505</w:t>
            </w:r>
          </w:p>
        </w:tc>
      </w:tr>
      <w:tr w:rsidR="00F60500" w:rsidRPr="00F60500" w14:paraId="661A7A8D" w14:textId="77777777" w:rsidTr="0000556D">
        <w:tc>
          <w:tcPr>
            <w:tcW w:w="901" w:type="dxa"/>
          </w:tcPr>
          <w:p w14:paraId="3BD204C0" w14:textId="29845C06" w:rsidR="007A2075" w:rsidRPr="00F60500" w:rsidRDefault="004644B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687</w:t>
            </w:r>
          </w:p>
        </w:tc>
        <w:tc>
          <w:tcPr>
            <w:tcW w:w="3831" w:type="dxa"/>
          </w:tcPr>
          <w:p w14:paraId="030D1C96" w14:textId="35770B43" w:rsidR="007A2075" w:rsidRPr="00F60500" w:rsidRDefault="00C0317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S. A.</w:t>
            </w:r>
          </w:p>
        </w:tc>
        <w:tc>
          <w:tcPr>
            <w:tcW w:w="2209" w:type="dxa"/>
          </w:tcPr>
          <w:p w14:paraId="290E4A03" w14:textId="32F7D4A5" w:rsidR="007A2075" w:rsidRPr="00F60500" w:rsidRDefault="00C0317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243A0C51" w14:textId="68A58678" w:rsidR="007A2075" w:rsidRPr="00F60500" w:rsidRDefault="00C0317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61F744E2" w14:textId="3124A334" w:rsidR="007A2075" w:rsidRPr="00F60500" w:rsidRDefault="00C0317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700809</w:t>
            </w:r>
          </w:p>
        </w:tc>
      </w:tr>
      <w:tr w:rsidR="00F60500" w:rsidRPr="00F60500" w14:paraId="167E2E19" w14:textId="77777777" w:rsidTr="0000556D">
        <w:tc>
          <w:tcPr>
            <w:tcW w:w="901" w:type="dxa"/>
          </w:tcPr>
          <w:p w14:paraId="66DA688E" w14:textId="55CB2367" w:rsidR="007A2075" w:rsidRPr="00F60500" w:rsidRDefault="004644B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688</w:t>
            </w:r>
          </w:p>
        </w:tc>
        <w:tc>
          <w:tcPr>
            <w:tcW w:w="3831" w:type="dxa"/>
          </w:tcPr>
          <w:p w14:paraId="63E9F57D" w14:textId="6595D429" w:rsidR="007A2075" w:rsidRPr="00F60500" w:rsidRDefault="00C03177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C. A. P.</w:t>
            </w:r>
          </w:p>
        </w:tc>
        <w:tc>
          <w:tcPr>
            <w:tcW w:w="2209" w:type="dxa"/>
          </w:tcPr>
          <w:p w14:paraId="217B9773" w14:textId="3FF913AB" w:rsidR="007A2075" w:rsidRPr="00F60500" w:rsidRDefault="00C0317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1D6DE4DB" w14:textId="51745ABE" w:rsidR="007A2075" w:rsidRPr="00F60500" w:rsidRDefault="00C0317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1BF16361" w14:textId="77C9F9C5" w:rsidR="007A2075" w:rsidRPr="00F60500" w:rsidRDefault="00C03177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702605</w:t>
            </w:r>
          </w:p>
        </w:tc>
      </w:tr>
      <w:tr w:rsidR="00F60500" w:rsidRPr="00F60500" w14:paraId="2DEF302A" w14:textId="77777777" w:rsidTr="0000556D">
        <w:tc>
          <w:tcPr>
            <w:tcW w:w="901" w:type="dxa"/>
          </w:tcPr>
          <w:p w14:paraId="02CAB6A8" w14:textId="6D19FC5C" w:rsidR="007A2075" w:rsidRPr="00F60500" w:rsidRDefault="004644B8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lastRenderedPageBreak/>
              <w:t>689</w:t>
            </w:r>
          </w:p>
        </w:tc>
        <w:tc>
          <w:tcPr>
            <w:tcW w:w="3831" w:type="dxa"/>
          </w:tcPr>
          <w:p w14:paraId="35CDF7FD" w14:textId="0E6656E6" w:rsidR="007A2075" w:rsidRPr="00F60500" w:rsidRDefault="00F977E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L. T. S.</w:t>
            </w:r>
          </w:p>
        </w:tc>
        <w:tc>
          <w:tcPr>
            <w:tcW w:w="2209" w:type="dxa"/>
          </w:tcPr>
          <w:p w14:paraId="39AF7E27" w14:textId="07207180" w:rsidR="007A2075" w:rsidRPr="00F60500" w:rsidRDefault="00F977E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1C877576" w14:textId="02AEFAF8" w:rsidR="007A2075" w:rsidRPr="00F60500" w:rsidRDefault="00F977E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13B1FACC" w14:textId="0DDEA9CE" w:rsidR="007A2075" w:rsidRPr="00F60500" w:rsidRDefault="00F977E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707601</w:t>
            </w:r>
          </w:p>
        </w:tc>
      </w:tr>
      <w:tr w:rsidR="00F60500" w:rsidRPr="00F60500" w14:paraId="62267FC6" w14:textId="77777777" w:rsidTr="0000556D">
        <w:tc>
          <w:tcPr>
            <w:tcW w:w="901" w:type="dxa"/>
          </w:tcPr>
          <w:p w14:paraId="0582579D" w14:textId="4D15D473" w:rsidR="007A2075" w:rsidRPr="00F60500" w:rsidRDefault="00F977E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690</w:t>
            </w:r>
          </w:p>
        </w:tc>
        <w:tc>
          <w:tcPr>
            <w:tcW w:w="3831" w:type="dxa"/>
          </w:tcPr>
          <w:p w14:paraId="7467CA92" w14:textId="3224EFAC" w:rsidR="007A2075" w:rsidRPr="00F60500" w:rsidRDefault="00F977E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A. L. O.</w:t>
            </w:r>
          </w:p>
        </w:tc>
        <w:tc>
          <w:tcPr>
            <w:tcW w:w="2209" w:type="dxa"/>
          </w:tcPr>
          <w:p w14:paraId="4CD32725" w14:textId="4E0B6DEE" w:rsidR="007A2075" w:rsidRPr="00F60500" w:rsidRDefault="00F977E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5B9183B1" w14:textId="27851223" w:rsidR="007A2075" w:rsidRPr="00F60500" w:rsidRDefault="00F977E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7876018D" w14:textId="371597EA" w:rsidR="007A2075" w:rsidRPr="00F60500" w:rsidRDefault="00F977E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706906</w:t>
            </w:r>
          </w:p>
        </w:tc>
      </w:tr>
      <w:tr w:rsidR="00F60500" w:rsidRPr="00F60500" w14:paraId="6EEAE4C5" w14:textId="77777777" w:rsidTr="0000556D">
        <w:tc>
          <w:tcPr>
            <w:tcW w:w="901" w:type="dxa"/>
          </w:tcPr>
          <w:p w14:paraId="01F34E10" w14:textId="59840B61" w:rsidR="007A2075" w:rsidRPr="00F60500" w:rsidRDefault="00F977E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691</w:t>
            </w:r>
          </w:p>
        </w:tc>
        <w:tc>
          <w:tcPr>
            <w:tcW w:w="3831" w:type="dxa"/>
          </w:tcPr>
          <w:p w14:paraId="6E067162" w14:textId="5271C59F" w:rsidR="007A2075" w:rsidRPr="00F60500" w:rsidRDefault="00F977E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G. S.</w:t>
            </w:r>
          </w:p>
        </w:tc>
        <w:tc>
          <w:tcPr>
            <w:tcW w:w="2209" w:type="dxa"/>
          </w:tcPr>
          <w:p w14:paraId="0838B7F1" w14:textId="71B747E4" w:rsidR="007A2075" w:rsidRPr="00F60500" w:rsidRDefault="00F977E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02F53BFF" w14:textId="08EDB062" w:rsidR="007A2075" w:rsidRPr="00F60500" w:rsidRDefault="00F977E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150B55E5" w14:textId="21945D7F" w:rsidR="007A2075" w:rsidRPr="00F60500" w:rsidRDefault="00F977E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706401</w:t>
            </w:r>
          </w:p>
        </w:tc>
      </w:tr>
      <w:tr w:rsidR="00F60500" w:rsidRPr="00F60500" w14:paraId="3DE751F4" w14:textId="77777777" w:rsidTr="0000556D">
        <w:tc>
          <w:tcPr>
            <w:tcW w:w="901" w:type="dxa"/>
          </w:tcPr>
          <w:p w14:paraId="69BC1B50" w14:textId="39B56CA5" w:rsidR="007A2075" w:rsidRPr="00F60500" w:rsidRDefault="00F977E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692</w:t>
            </w:r>
          </w:p>
        </w:tc>
        <w:tc>
          <w:tcPr>
            <w:tcW w:w="3831" w:type="dxa"/>
          </w:tcPr>
          <w:p w14:paraId="7070C691" w14:textId="53D385F6" w:rsidR="007A2075" w:rsidRPr="00F60500" w:rsidRDefault="00F977E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P. D.</w:t>
            </w:r>
          </w:p>
        </w:tc>
        <w:tc>
          <w:tcPr>
            <w:tcW w:w="2209" w:type="dxa"/>
          </w:tcPr>
          <w:p w14:paraId="317EA834" w14:textId="74C70A60" w:rsidR="007A2075" w:rsidRPr="00F60500" w:rsidRDefault="00F977E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6307B2B9" w14:textId="12E6072E" w:rsidR="007A2075" w:rsidRPr="00F60500" w:rsidRDefault="00F977E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15/06/2021</w:t>
            </w:r>
          </w:p>
        </w:tc>
        <w:tc>
          <w:tcPr>
            <w:tcW w:w="5953" w:type="dxa"/>
          </w:tcPr>
          <w:p w14:paraId="39604943" w14:textId="1DAE1E65" w:rsidR="007A2075" w:rsidRPr="00F60500" w:rsidRDefault="00F977E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705003</w:t>
            </w:r>
          </w:p>
        </w:tc>
      </w:tr>
      <w:tr w:rsidR="00F60500" w:rsidRPr="00F60500" w14:paraId="12D77531" w14:textId="77777777" w:rsidTr="0000556D">
        <w:tc>
          <w:tcPr>
            <w:tcW w:w="901" w:type="dxa"/>
          </w:tcPr>
          <w:p w14:paraId="30C1F533" w14:textId="0015B8B5" w:rsidR="007A2075" w:rsidRPr="00F60500" w:rsidRDefault="00F977E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693</w:t>
            </w:r>
          </w:p>
        </w:tc>
        <w:tc>
          <w:tcPr>
            <w:tcW w:w="3831" w:type="dxa"/>
          </w:tcPr>
          <w:p w14:paraId="1BE872EE" w14:textId="638D5E8F" w:rsidR="007A2075" w:rsidRPr="00F60500" w:rsidRDefault="00D052B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G. A. S. A.</w:t>
            </w:r>
          </w:p>
        </w:tc>
        <w:tc>
          <w:tcPr>
            <w:tcW w:w="2209" w:type="dxa"/>
          </w:tcPr>
          <w:p w14:paraId="3F8DE04A" w14:textId="41718145" w:rsidR="007A2075" w:rsidRPr="00F60500" w:rsidRDefault="00D052B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40E249D4" w14:textId="3A790E6E" w:rsidR="007A2075" w:rsidRPr="00F60500" w:rsidRDefault="00D052B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443726C7" w14:textId="512B6E0C" w:rsidR="007A2075" w:rsidRPr="00F60500" w:rsidRDefault="00D052B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705004</w:t>
            </w:r>
          </w:p>
        </w:tc>
      </w:tr>
      <w:tr w:rsidR="00F60500" w:rsidRPr="00F60500" w14:paraId="67363B12" w14:textId="77777777" w:rsidTr="0000556D">
        <w:tc>
          <w:tcPr>
            <w:tcW w:w="901" w:type="dxa"/>
          </w:tcPr>
          <w:p w14:paraId="36D15834" w14:textId="5C5BA529" w:rsidR="007A2075" w:rsidRPr="00F60500" w:rsidRDefault="00F977E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694</w:t>
            </w:r>
          </w:p>
        </w:tc>
        <w:tc>
          <w:tcPr>
            <w:tcW w:w="3831" w:type="dxa"/>
          </w:tcPr>
          <w:p w14:paraId="1831989D" w14:textId="0A29A545" w:rsidR="007A2075" w:rsidRPr="00F60500" w:rsidRDefault="00D052B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F. S.</w:t>
            </w:r>
          </w:p>
        </w:tc>
        <w:tc>
          <w:tcPr>
            <w:tcW w:w="2209" w:type="dxa"/>
          </w:tcPr>
          <w:p w14:paraId="41B86AB8" w14:textId="7AB5F28C" w:rsidR="007A2075" w:rsidRPr="00F60500" w:rsidRDefault="00D052B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5AE2EAB6" w14:textId="3126E4B0" w:rsidR="007A2075" w:rsidRPr="00F60500" w:rsidRDefault="00D052B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4E53281A" w14:textId="3C200948" w:rsidR="007A2075" w:rsidRPr="00F60500" w:rsidRDefault="00D052B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701404</w:t>
            </w:r>
          </w:p>
        </w:tc>
      </w:tr>
      <w:tr w:rsidR="00F60500" w:rsidRPr="00F60500" w14:paraId="05D24046" w14:textId="77777777" w:rsidTr="0000556D">
        <w:tc>
          <w:tcPr>
            <w:tcW w:w="901" w:type="dxa"/>
          </w:tcPr>
          <w:p w14:paraId="791C0605" w14:textId="42DBF295" w:rsidR="007A2075" w:rsidRPr="00F60500" w:rsidRDefault="00F977E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695</w:t>
            </w:r>
          </w:p>
        </w:tc>
        <w:tc>
          <w:tcPr>
            <w:tcW w:w="3831" w:type="dxa"/>
          </w:tcPr>
          <w:p w14:paraId="431FEF71" w14:textId="3410E4BA" w:rsidR="007A2075" w:rsidRPr="00F60500" w:rsidRDefault="00D052B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C. S.</w:t>
            </w:r>
          </w:p>
        </w:tc>
        <w:tc>
          <w:tcPr>
            <w:tcW w:w="2209" w:type="dxa"/>
          </w:tcPr>
          <w:p w14:paraId="3B31A52E" w14:textId="072377AF" w:rsidR="007A2075" w:rsidRPr="00F60500" w:rsidRDefault="00D052B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7A9ABB76" w14:textId="76B32C51" w:rsidR="007A2075" w:rsidRPr="00F60500" w:rsidRDefault="00D052B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1D169156" w14:textId="52B82506" w:rsidR="007A2075" w:rsidRPr="00F60500" w:rsidRDefault="00D052B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705405</w:t>
            </w:r>
          </w:p>
        </w:tc>
      </w:tr>
      <w:tr w:rsidR="00F60500" w:rsidRPr="00F60500" w14:paraId="533A5D50" w14:textId="77777777" w:rsidTr="0000556D">
        <w:tc>
          <w:tcPr>
            <w:tcW w:w="901" w:type="dxa"/>
          </w:tcPr>
          <w:p w14:paraId="1FBD174E" w14:textId="0AF619B2" w:rsidR="007A2075" w:rsidRPr="00F60500" w:rsidRDefault="00F977E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696</w:t>
            </w:r>
          </w:p>
        </w:tc>
        <w:tc>
          <w:tcPr>
            <w:tcW w:w="3831" w:type="dxa"/>
          </w:tcPr>
          <w:p w14:paraId="3433C781" w14:textId="7D712BEC" w:rsidR="007A2075" w:rsidRPr="00F60500" w:rsidRDefault="00D052B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S. F.</w:t>
            </w:r>
          </w:p>
        </w:tc>
        <w:tc>
          <w:tcPr>
            <w:tcW w:w="2209" w:type="dxa"/>
          </w:tcPr>
          <w:p w14:paraId="4179743C" w14:textId="79AEE747" w:rsidR="007A2075" w:rsidRPr="00F60500" w:rsidRDefault="00D052B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6B6CE980" w14:textId="45EB9A62" w:rsidR="007A2075" w:rsidRPr="00F60500" w:rsidRDefault="00D052B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4C46CD2F" w14:textId="7A8E8AB9" w:rsidR="007A2075" w:rsidRPr="00F60500" w:rsidRDefault="00D052B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708503</w:t>
            </w:r>
          </w:p>
        </w:tc>
      </w:tr>
      <w:tr w:rsidR="00F60500" w:rsidRPr="00F60500" w14:paraId="3E474A6F" w14:textId="77777777" w:rsidTr="0000556D">
        <w:tc>
          <w:tcPr>
            <w:tcW w:w="901" w:type="dxa"/>
          </w:tcPr>
          <w:p w14:paraId="7C33F530" w14:textId="1E4473CB" w:rsidR="007A2075" w:rsidRPr="00F60500" w:rsidRDefault="00F977E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697</w:t>
            </w:r>
          </w:p>
        </w:tc>
        <w:tc>
          <w:tcPr>
            <w:tcW w:w="3831" w:type="dxa"/>
          </w:tcPr>
          <w:p w14:paraId="705220E1" w14:textId="496CD557" w:rsidR="007A2075" w:rsidRPr="00F60500" w:rsidRDefault="00D052B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F. N.</w:t>
            </w:r>
          </w:p>
        </w:tc>
        <w:tc>
          <w:tcPr>
            <w:tcW w:w="2209" w:type="dxa"/>
          </w:tcPr>
          <w:p w14:paraId="19C44E0D" w14:textId="6F414770" w:rsidR="007A2075" w:rsidRPr="00F60500" w:rsidRDefault="00D052B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1AF31B5F" w14:textId="365E95EA" w:rsidR="007A2075" w:rsidRPr="00F60500" w:rsidRDefault="00D052B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7B6DCC65" w14:textId="65AA0028" w:rsidR="007A2075" w:rsidRPr="00F60500" w:rsidRDefault="00D052B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704007</w:t>
            </w:r>
          </w:p>
        </w:tc>
      </w:tr>
      <w:tr w:rsidR="00F60500" w:rsidRPr="00F60500" w14:paraId="790AC061" w14:textId="77777777" w:rsidTr="0000556D">
        <w:tc>
          <w:tcPr>
            <w:tcW w:w="901" w:type="dxa"/>
          </w:tcPr>
          <w:p w14:paraId="4E9622D2" w14:textId="431AFA14" w:rsidR="007A2075" w:rsidRPr="00F60500" w:rsidRDefault="00F977E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698</w:t>
            </w:r>
          </w:p>
        </w:tc>
        <w:tc>
          <w:tcPr>
            <w:tcW w:w="3831" w:type="dxa"/>
          </w:tcPr>
          <w:p w14:paraId="70C2B74A" w14:textId="45D4E9AE" w:rsidR="007A2075" w:rsidRPr="00F60500" w:rsidRDefault="00D052B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N. R. S.</w:t>
            </w:r>
          </w:p>
        </w:tc>
        <w:tc>
          <w:tcPr>
            <w:tcW w:w="2209" w:type="dxa"/>
          </w:tcPr>
          <w:p w14:paraId="78FE8C63" w14:textId="14158850" w:rsidR="007A2075" w:rsidRPr="00F60500" w:rsidRDefault="00D052B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585CB191" w14:textId="191B1F36" w:rsidR="007A2075" w:rsidRPr="00F60500" w:rsidRDefault="00D052B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7714EE66" w14:textId="40890C4C" w:rsidR="007A2075" w:rsidRPr="00F60500" w:rsidRDefault="00D052B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703403</w:t>
            </w:r>
          </w:p>
        </w:tc>
      </w:tr>
      <w:tr w:rsidR="00F60500" w:rsidRPr="00F60500" w14:paraId="7906E8D5" w14:textId="77777777" w:rsidTr="0000556D">
        <w:tc>
          <w:tcPr>
            <w:tcW w:w="901" w:type="dxa"/>
          </w:tcPr>
          <w:p w14:paraId="283CB2DC" w14:textId="7CF8A81B" w:rsidR="007A2075" w:rsidRPr="00F60500" w:rsidRDefault="00F977E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699</w:t>
            </w:r>
          </w:p>
        </w:tc>
        <w:tc>
          <w:tcPr>
            <w:tcW w:w="3831" w:type="dxa"/>
          </w:tcPr>
          <w:p w14:paraId="3BA65EEA" w14:textId="64A9837E" w:rsidR="007A2075" w:rsidRPr="00F60500" w:rsidRDefault="00D052B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S. F. L.</w:t>
            </w:r>
          </w:p>
        </w:tc>
        <w:tc>
          <w:tcPr>
            <w:tcW w:w="2209" w:type="dxa"/>
          </w:tcPr>
          <w:p w14:paraId="78940B4D" w14:textId="56266857" w:rsidR="007A2075" w:rsidRPr="00F60500" w:rsidRDefault="00D052B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62827012" w14:textId="1A7DBD35" w:rsidR="007A2075" w:rsidRPr="00F60500" w:rsidRDefault="00D052B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41126058" w14:textId="64D0476F" w:rsidR="007A2075" w:rsidRPr="00F60500" w:rsidRDefault="00D052B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708603</w:t>
            </w:r>
          </w:p>
        </w:tc>
      </w:tr>
      <w:tr w:rsidR="00F60500" w:rsidRPr="00F60500" w14:paraId="083BD6D8" w14:textId="77777777" w:rsidTr="0000556D">
        <w:tc>
          <w:tcPr>
            <w:tcW w:w="901" w:type="dxa"/>
          </w:tcPr>
          <w:p w14:paraId="3CD25B4F" w14:textId="6A5601A7" w:rsidR="007A2075" w:rsidRPr="00F60500" w:rsidRDefault="00F977E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</w:t>
            </w:r>
          </w:p>
        </w:tc>
        <w:tc>
          <w:tcPr>
            <w:tcW w:w="3831" w:type="dxa"/>
          </w:tcPr>
          <w:p w14:paraId="6D05B9C4" w14:textId="25515B79" w:rsidR="007A2075" w:rsidRPr="00F60500" w:rsidRDefault="00D052B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H. O.</w:t>
            </w:r>
          </w:p>
        </w:tc>
        <w:tc>
          <w:tcPr>
            <w:tcW w:w="2209" w:type="dxa"/>
          </w:tcPr>
          <w:p w14:paraId="0FB48CC4" w14:textId="3D2EE4E2" w:rsidR="007A2075" w:rsidRPr="00F60500" w:rsidRDefault="00D052B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1C88F8B9" w14:textId="4B0F8738" w:rsidR="007A2075" w:rsidRPr="00F60500" w:rsidRDefault="00D052B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4DBA898D" w14:textId="2DC3565F" w:rsidR="007A2075" w:rsidRPr="00F60500" w:rsidRDefault="00D052B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701208</w:t>
            </w:r>
          </w:p>
        </w:tc>
      </w:tr>
      <w:tr w:rsidR="00F60500" w:rsidRPr="00F60500" w14:paraId="50F2DFEB" w14:textId="77777777" w:rsidTr="0000556D">
        <w:tc>
          <w:tcPr>
            <w:tcW w:w="901" w:type="dxa"/>
          </w:tcPr>
          <w:p w14:paraId="37B298EE" w14:textId="008A489A" w:rsidR="007A2075" w:rsidRPr="00F60500" w:rsidRDefault="00F977E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</w:t>
            </w:r>
          </w:p>
        </w:tc>
        <w:tc>
          <w:tcPr>
            <w:tcW w:w="3831" w:type="dxa"/>
          </w:tcPr>
          <w:p w14:paraId="59A1BAF3" w14:textId="4093DB81" w:rsidR="007A2075" w:rsidRPr="00F60500" w:rsidRDefault="004A7AC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N. F. M.</w:t>
            </w:r>
          </w:p>
        </w:tc>
        <w:tc>
          <w:tcPr>
            <w:tcW w:w="2209" w:type="dxa"/>
          </w:tcPr>
          <w:p w14:paraId="2C8DE9F9" w14:textId="0358CD24" w:rsidR="007A2075" w:rsidRPr="00F60500" w:rsidRDefault="004A7AC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5B55CC4C" w14:textId="00C2996D" w:rsidR="007A2075" w:rsidRPr="00F60500" w:rsidRDefault="004A7AC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058B6D75" w14:textId="448498AE" w:rsidR="007A2075" w:rsidRPr="00F60500" w:rsidRDefault="004A7AC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703408</w:t>
            </w:r>
          </w:p>
        </w:tc>
      </w:tr>
      <w:tr w:rsidR="00F60500" w:rsidRPr="00F60500" w14:paraId="55E9C889" w14:textId="77777777" w:rsidTr="0000556D">
        <w:tc>
          <w:tcPr>
            <w:tcW w:w="901" w:type="dxa"/>
          </w:tcPr>
          <w:p w14:paraId="03198F22" w14:textId="540FE2C2" w:rsidR="007A2075" w:rsidRPr="00F60500" w:rsidRDefault="00F977E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</w:t>
            </w:r>
          </w:p>
        </w:tc>
        <w:tc>
          <w:tcPr>
            <w:tcW w:w="3831" w:type="dxa"/>
          </w:tcPr>
          <w:p w14:paraId="0694C3A0" w14:textId="2DE219E3" w:rsidR="007A2075" w:rsidRPr="00F60500" w:rsidRDefault="004A7AC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D. P. J. M.</w:t>
            </w:r>
          </w:p>
        </w:tc>
        <w:tc>
          <w:tcPr>
            <w:tcW w:w="2209" w:type="dxa"/>
          </w:tcPr>
          <w:p w14:paraId="1421946A" w14:textId="5607F421" w:rsidR="007A2075" w:rsidRPr="00F60500" w:rsidRDefault="004A7AC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67477552" w14:textId="0A2D6797" w:rsidR="007A2075" w:rsidRPr="00F60500" w:rsidRDefault="004A7AC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3B6CBF0A" w14:textId="0AEBB7EB" w:rsidR="007A2075" w:rsidRPr="00F60500" w:rsidRDefault="004A7AC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703609</w:t>
            </w:r>
          </w:p>
        </w:tc>
      </w:tr>
      <w:tr w:rsidR="00F60500" w:rsidRPr="00F60500" w14:paraId="0FBE3527" w14:textId="77777777" w:rsidTr="0000556D">
        <w:tc>
          <w:tcPr>
            <w:tcW w:w="901" w:type="dxa"/>
          </w:tcPr>
          <w:p w14:paraId="14979378" w14:textId="007B09C5" w:rsidR="007A2075" w:rsidRPr="00F60500" w:rsidRDefault="00F977E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</w:t>
            </w:r>
          </w:p>
        </w:tc>
        <w:tc>
          <w:tcPr>
            <w:tcW w:w="3831" w:type="dxa"/>
          </w:tcPr>
          <w:p w14:paraId="16012D60" w14:textId="0FFB5E5B" w:rsidR="007A2075" w:rsidRPr="00F60500" w:rsidRDefault="004A7AC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G.</w:t>
            </w:r>
          </w:p>
        </w:tc>
        <w:tc>
          <w:tcPr>
            <w:tcW w:w="2209" w:type="dxa"/>
          </w:tcPr>
          <w:p w14:paraId="463679FE" w14:textId="395F9470" w:rsidR="007A2075" w:rsidRPr="00F60500" w:rsidRDefault="004A7AC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32F2CF01" w14:textId="22CE5C30" w:rsidR="007A2075" w:rsidRPr="00F60500" w:rsidRDefault="004A7AC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27FC2904" w14:textId="61B36C8F" w:rsidR="007A2075" w:rsidRPr="00F60500" w:rsidRDefault="004A7AC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706203</w:t>
            </w:r>
          </w:p>
        </w:tc>
      </w:tr>
      <w:tr w:rsidR="00F60500" w:rsidRPr="00F60500" w14:paraId="2919695B" w14:textId="77777777" w:rsidTr="0000556D">
        <w:tc>
          <w:tcPr>
            <w:tcW w:w="901" w:type="dxa"/>
          </w:tcPr>
          <w:p w14:paraId="168EA6C3" w14:textId="0B32689E" w:rsidR="00B210CC" w:rsidRPr="00F60500" w:rsidRDefault="00F977E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</w:t>
            </w:r>
          </w:p>
        </w:tc>
        <w:tc>
          <w:tcPr>
            <w:tcW w:w="3831" w:type="dxa"/>
          </w:tcPr>
          <w:p w14:paraId="79A033F2" w14:textId="3B58A2F6" w:rsidR="00B210CC" w:rsidRPr="00F60500" w:rsidRDefault="004A7AC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V. P.</w:t>
            </w:r>
          </w:p>
        </w:tc>
        <w:tc>
          <w:tcPr>
            <w:tcW w:w="2209" w:type="dxa"/>
          </w:tcPr>
          <w:p w14:paraId="11F5B218" w14:textId="52707841" w:rsidR="00B210CC" w:rsidRPr="00F60500" w:rsidRDefault="004A7AC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19BDFAD8" w14:textId="3FC23AFE" w:rsidR="00B210CC" w:rsidRPr="00F60500" w:rsidRDefault="004A7AC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284CE5D2" w14:textId="195DF2E6" w:rsidR="00B210CC" w:rsidRPr="00F60500" w:rsidRDefault="004A7AC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705207</w:t>
            </w:r>
          </w:p>
        </w:tc>
      </w:tr>
      <w:tr w:rsidR="00F60500" w:rsidRPr="00F60500" w14:paraId="27421CA6" w14:textId="77777777" w:rsidTr="0000556D">
        <w:tc>
          <w:tcPr>
            <w:tcW w:w="901" w:type="dxa"/>
          </w:tcPr>
          <w:p w14:paraId="501E51D9" w14:textId="27E422A8" w:rsidR="00B210CC" w:rsidRPr="00F60500" w:rsidRDefault="00F977E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</w:t>
            </w:r>
          </w:p>
        </w:tc>
        <w:tc>
          <w:tcPr>
            <w:tcW w:w="3831" w:type="dxa"/>
          </w:tcPr>
          <w:p w14:paraId="3636DC75" w14:textId="5436473A" w:rsidR="00B210CC" w:rsidRPr="00F60500" w:rsidRDefault="004A7AC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R. S.</w:t>
            </w:r>
          </w:p>
        </w:tc>
        <w:tc>
          <w:tcPr>
            <w:tcW w:w="2209" w:type="dxa"/>
          </w:tcPr>
          <w:p w14:paraId="71B43A2F" w14:textId="415752FD" w:rsidR="00B210CC" w:rsidRPr="00F60500" w:rsidRDefault="004A7AC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2A291A6E" w14:textId="4E17825C" w:rsidR="00B210CC" w:rsidRPr="00F60500" w:rsidRDefault="004A7AC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05E7C375" w14:textId="76F0E414" w:rsidR="00B210CC" w:rsidRPr="00F60500" w:rsidRDefault="004A7AC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707803</w:t>
            </w:r>
          </w:p>
        </w:tc>
      </w:tr>
      <w:tr w:rsidR="00F60500" w:rsidRPr="00F60500" w14:paraId="087F7926" w14:textId="77777777" w:rsidTr="0000556D">
        <w:tc>
          <w:tcPr>
            <w:tcW w:w="901" w:type="dxa"/>
          </w:tcPr>
          <w:p w14:paraId="16D8A1F2" w14:textId="76126148" w:rsidR="00F977E2" w:rsidRPr="00F60500" w:rsidRDefault="00F977E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</w:t>
            </w:r>
          </w:p>
        </w:tc>
        <w:tc>
          <w:tcPr>
            <w:tcW w:w="3831" w:type="dxa"/>
          </w:tcPr>
          <w:p w14:paraId="0FC98B19" w14:textId="126AB93F" w:rsidR="00F977E2" w:rsidRPr="00F60500" w:rsidRDefault="004A7AC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A. H. S.</w:t>
            </w:r>
          </w:p>
        </w:tc>
        <w:tc>
          <w:tcPr>
            <w:tcW w:w="2209" w:type="dxa"/>
          </w:tcPr>
          <w:p w14:paraId="41E9EAD0" w14:textId="2351619B" w:rsidR="00F977E2" w:rsidRPr="00F60500" w:rsidRDefault="004A7AC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45E21843" w14:textId="041A483C" w:rsidR="00F977E2" w:rsidRPr="00F60500" w:rsidRDefault="004A7AC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0DC98EFF" w14:textId="7F51DFDD" w:rsidR="00F977E2" w:rsidRPr="00F60500" w:rsidRDefault="004A7ACE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700703</w:t>
            </w:r>
          </w:p>
        </w:tc>
      </w:tr>
      <w:tr w:rsidR="00F60500" w:rsidRPr="00F60500" w14:paraId="7FA967E3" w14:textId="77777777" w:rsidTr="0000556D">
        <w:tc>
          <w:tcPr>
            <w:tcW w:w="901" w:type="dxa"/>
          </w:tcPr>
          <w:p w14:paraId="2F5DC81F" w14:textId="3A2AEBF9" w:rsidR="00F977E2" w:rsidRPr="00F60500" w:rsidRDefault="00F977E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707</w:t>
            </w:r>
          </w:p>
        </w:tc>
        <w:tc>
          <w:tcPr>
            <w:tcW w:w="3831" w:type="dxa"/>
          </w:tcPr>
          <w:p w14:paraId="3BD32920" w14:textId="030618BA" w:rsidR="00F977E2" w:rsidRPr="00F60500" w:rsidRDefault="004A7ACE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R. S.</w:t>
            </w:r>
          </w:p>
        </w:tc>
        <w:tc>
          <w:tcPr>
            <w:tcW w:w="2209" w:type="dxa"/>
          </w:tcPr>
          <w:p w14:paraId="2EDD7EA0" w14:textId="0A04A80B" w:rsidR="00F977E2" w:rsidRPr="00F60500" w:rsidRDefault="00D2358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024F9D57" w14:textId="6FAF5CC0" w:rsidR="00F977E2" w:rsidRPr="00F60500" w:rsidRDefault="00D2358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4353C495" w14:textId="358618C7" w:rsidR="00F977E2" w:rsidRPr="00F60500" w:rsidRDefault="00D2358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702002</w:t>
            </w:r>
          </w:p>
        </w:tc>
      </w:tr>
      <w:tr w:rsidR="00F60500" w:rsidRPr="00F60500" w14:paraId="657B58D1" w14:textId="77777777" w:rsidTr="0000556D">
        <w:tc>
          <w:tcPr>
            <w:tcW w:w="901" w:type="dxa"/>
          </w:tcPr>
          <w:p w14:paraId="08111CED" w14:textId="1BAB8567" w:rsidR="00F977E2" w:rsidRPr="00F60500" w:rsidRDefault="00F977E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</w:t>
            </w:r>
          </w:p>
        </w:tc>
        <w:tc>
          <w:tcPr>
            <w:tcW w:w="3831" w:type="dxa"/>
          </w:tcPr>
          <w:p w14:paraId="138F781B" w14:textId="74715AD7" w:rsidR="00F977E2" w:rsidRPr="00F60500" w:rsidRDefault="00D2358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O. R.</w:t>
            </w:r>
          </w:p>
        </w:tc>
        <w:tc>
          <w:tcPr>
            <w:tcW w:w="2209" w:type="dxa"/>
          </w:tcPr>
          <w:p w14:paraId="01FF6CA5" w14:textId="3BB6CE0F" w:rsidR="00F977E2" w:rsidRPr="00F60500" w:rsidRDefault="00D2358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3EF79855" w14:textId="6F0BFB46" w:rsidR="00F977E2" w:rsidRPr="00F60500" w:rsidRDefault="00D2358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3B9BDD08" w14:textId="39B3A6DD" w:rsidR="00F977E2" w:rsidRPr="00F60500" w:rsidRDefault="00D2358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705204</w:t>
            </w:r>
          </w:p>
        </w:tc>
      </w:tr>
      <w:tr w:rsidR="00F60500" w:rsidRPr="00F60500" w14:paraId="13779EB1" w14:textId="77777777" w:rsidTr="0000556D">
        <w:tc>
          <w:tcPr>
            <w:tcW w:w="901" w:type="dxa"/>
          </w:tcPr>
          <w:p w14:paraId="203B4A0A" w14:textId="1E298102" w:rsidR="00F977E2" w:rsidRPr="00F60500" w:rsidRDefault="00F977E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709</w:t>
            </w:r>
          </w:p>
        </w:tc>
        <w:tc>
          <w:tcPr>
            <w:tcW w:w="3831" w:type="dxa"/>
          </w:tcPr>
          <w:p w14:paraId="1D942632" w14:textId="3C153EA2" w:rsidR="00F977E2" w:rsidRPr="00F60500" w:rsidRDefault="00D2358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A. S. S.</w:t>
            </w:r>
          </w:p>
        </w:tc>
        <w:tc>
          <w:tcPr>
            <w:tcW w:w="2209" w:type="dxa"/>
          </w:tcPr>
          <w:p w14:paraId="578A075B" w14:textId="1610983B" w:rsidR="00F977E2" w:rsidRPr="00F60500" w:rsidRDefault="00D2358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65491AED" w14:textId="15ACDEEF" w:rsidR="00F977E2" w:rsidRPr="00F60500" w:rsidRDefault="00D2358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409AF361" w14:textId="23F145F3" w:rsidR="00F977E2" w:rsidRPr="00F60500" w:rsidRDefault="00D2358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706807</w:t>
            </w:r>
          </w:p>
        </w:tc>
      </w:tr>
      <w:tr w:rsidR="00F60500" w:rsidRPr="00F60500" w14:paraId="56D9412A" w14:textId="77777777" w:rsidTr="0000556D">
        <w:tc>
          <w:tcPr>
            <w:tcW w:w="901" w:type="dxa"/>
          </w:tcPr>
          <w:p w14:paraId="35726A62" w14:textId="3946F33B" w:rsidR="00F977E2" w:rsidRPr="00F60500" w:rsidRDefault="00F977E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710</w:t>
            </w:r>
          </w:p>
        </w:tc>
        <w:tc>
          <w:tcPr>
            <w:tcW w:w="3831" w:type="dxa"/>
          </w:tcPr>
          <w:p w14:paraId="016813FD" w14:textId="7A154DEC" w:rsidR="00F977E2" w:rsidRPr="00F60500" w:rsidRDefault="00D2358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C. S. S.</w:t>
            </w:r>
          </w:p>
        </w:tc>
        <w:tc>
          <w:tcPr>
            <w:tcW w:w="2209" w:type="dxa"/>
          </w:tcPr>
          <w:p w14:paraId="10D370FC" w14:textId="1E5B3DFD" w:rsidR="00F977E2" w:rsidRPr="00F60500" w:rsidRDefault="00D2358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1AA21D23" w14:textId="2D65D213" w:rsidR="00F977E2" w:rsidRPr="00F60500" w:rsidRDefault="00D2358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58447F6C" w14:textId="36390176" w:rsidR="00F977E2" w:rsidRPr="00F60500" w:rsidRDefault="00D2358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700101</w:t>
            </w:r>
          </w:p>
        </w:tc>
      </w:tr>
      <w:tr w:rsidR="00F60500" w:rsidRPr="00F60500" w14:paraId="718EFBE3" w14:textId="77777777" w:rsidTr="0000556D">
        <w:tc>
          <w:tcPr>
            <w:tcW w:w="901" w:type="dxa"/>
          </w:tcPr>
          <w:p w14:paraId="7B64DE44" w14:textId="71EDFF8A" w:rsidR="00F977E2" w:rsidRPr="00F60500" w:rsidRDefault="00F977E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711</w:t>
            </w:r>
          </w:p>
        </w:tc>
        <w:tc>
          <w:tcPr>
            <w:tcW w:w="3831" w:type="dxa"/>
          </w:tcPr>
          <w:p w14:paraId="67AFC96B" w14:textId="43F9EE8C" w:rsidR="00F977E2" w:rsidRPr="00F60500" w:rsidRDefault="00D2358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M. S.</w:t>
            </w:r>
          </w:p>
        </w:tc>
        <w:tc>
          <w:tcPr>
            <w:tcW w:w="2209" w:type="dxa"/>
          </w:tcPr>
          <w:p w14:paraId="5DCEEB4E" w14:textId="6641532A" w:rsidR="00F977E2" w:rsidRPr="00F60500" w:rsidRDefault="00D2358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6625FC94" w14:textId="73205815" w:rsidR="00F977E2" w:rsidRPr="00F60500" w:rsidRDefault="00D2358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5A57B386" w14:textId="3AE01810" w:rsidR="00F977E2" w:rsidRPr="00F60500" w:rsidRDefault="00D2358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703103</w:t>
            </w:r>
          </w:p>
        </w:tc>
      </w:tr>
      <w:tr w:rsidR="00F60500" w:rsidRPr="00F60500" w14:paraId="30AFA71F" w14:textId="77777777" w:rsidTr="0000556D">
        <w:tc>
          <w:tcPr>
            <w:tcW w:w="901" w:type="dxa"/>
          </w:tcPr>
          <w:p w14:paraId="47ED5A37" w14:textId="52713A8E" w:rsidR="00F977E2" w:rsidRPr="00F60500" w:rsidRDefault="00F977E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712</w:t>
            </w:r>
          </w:p>
        </w:tc>
        <w:tc>
          <w:tcPr>
            <w:tcW w:w="3831" w:type="dxa"/>
          </w:tcPr>
          <w:p w14:paraId="77AADC53" w14:textId="4207F029" w:rsidR="00F977E2" w:rsidRPr="00F60500" w:rsidRDefault="00D2358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L. T.</w:t>
            </w:r>
          </w:p>
        </w:tc>
        <w:tc>
          <w:tcPr>
            <w:tcW w:w="2209" w:type="dxa"/>
          </w:tcPr>
          <w:p w14:paraId="70D34F04" w14:textId="45952046" w:rsidR="00F977E2" w:rsidRPr="00F60500" w:rsidRDefault="00D2358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758B37D3" w14:textId="0503ECEF" w:rsidR="00F977E2" w:rsidRPr="00F60500" w:rsidRDefault="00D2358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78E97EBA" w14:textId="02A53597" w:rsidR="00F977E2" w:rsidRPr="00F60500" w:rsidRDefault="00D2358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700005</w:t>
            </w:r>
          </w:p>
        </w:tc>
      </w:tr>
      <w:tr w:rsidR="00F60500" w:rsidRPr="00F60500" w14:paraId="39AA33C5" w14:textId="77777777" w:rsidTr="0000556D">
        <w:tc>
          <w:tcPr>
            <w:tcW w:w="901" w:type="dxa"/>
          </w:tcPr>
          <w:p w14:paraId="13F5F4E4" w14:textId="0F782E88" w:rsidR="00F977E2" w:rsidRPr="00F60500" w:rsidRDefault="00F977E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713</w:t>
            </w:r>
          </w:p>
        </w:tc>
        <w:tc>
          <w:tcPr>
            <w:tcW w:w="3831" w:type="dxa"/>
          </w:tcPr>
          <w:p w14:paraId="5DC0933C" w14:textId="17058E24" w:rsidR="00F977E2" w:rsidRPr="00F60500" w:rsidRDefault="00D2358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C. V. O.</w:t>
            </w:r>
          </w:p>
        </w:tc>
        <w:tc>
          <w:tcPr>
            <w:tcW w:w="2209" w:type="dxa"/>
          </w:tcPr>
          <w:p w14:paraId="3FDD5EC8" w14:textId="4B2ABBF8" w:rsidR="00F977E2" w:rsidRPr="00F60500" w:rsidRDefault="00D2358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2A89ED68" w14:textId="4179EF1D" w:rsidR="00F977E2" w:rsidRPr="00F60500" w:rsidRDefault="00D2358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086584F4" w14:textId="7DD6F317" w:rsidR="00F977E2" w:rsidRPr="00F60500" w:rsidRDefault="00D2358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700005</w:t>
            </w:r>
          </w:p>
        </w:tc>
      </w:tr>
      <w:tr w:rsidR="00F60500" w:rsidRPr="00F60500" w14:paraId="62276991" w14:textId="77777777" w:rsidTr="0000556D">
        <w:tc>
          <w:tcPr>
            <w:tcW w:w="901" w:type="dxa"/>
          </w:tcPr>
          <w:p w14:paraId="7258424A" w14:textId="109DDFF1" w:rsidR="00F977E2" w:rsidRPr="00F60500" w:rsidRDefault="00F977E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714</w:t>
            </w:r>
          </w:p>
        </w:tc>
        <w:tc>
          <w:tcPr>
            <w:tcW w:w="3831" w:type="dxa"/>
          </w:tcPr>
          <w:p w14:paraId="3EF3F9A2" w14:textId="3A38A51A" w:rsidR="00F977E2" w:rsidRPr="00F60500" w:rsidRDefault="00D2358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T. A. N.</w:t>
            </w:r>
          </w:p>
        </w:tc>
        <w:tc>
          <w:tcPr>
            <w:tcW w:w="2209" w:type="dxa"/>
          </w:tcPr>
          <w:p w14:paraId="30BC934B" w14:textId="2A22B814" w:rsidR="00F977E2" w:rsidRPr="00F60500" w:rsidRDefault="00D2358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4D6B7D1C" w14:textId="10FCA4BF" w:rsidR="00F977E2" w:rsidRPr="00F60500" w:rsidRDefault="00D2358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2FAB8559" w14:textId="4748DFD2" w:rsidR="00F977E2" w:rsidRPr="00F60500" w:rsidRDefault="00D2358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700302</w:t>
            </w:r>
          </w:p>
        </w:tc>
      </w:tr>
      <w:tr w:rsidR="00F60500" w:rsidRPr="00F60500" w14:paraId="532E55AC" w14:textId="77777777" w:rsidTr="0000556D">
        <w:tc>
          <w:tcPr>
            <w:tcW w:w="901" w:type="dxa"/>
          </w:tcPr>
          <w:p w14:paraId="600890AA" w14:textId="13A4CD70" w:rsidR="00F977E2" w:rsidRPr="00F60500" w:rsidRDefault="00F977E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715</w:t>
            </w:r>
          </w:p>
        </w:tc>
        <w:tc>
          <w:tcPr>
            <w:tcW w:w="3831" w:type="dxa"/>
          </w:tcPr>
          <w:p w14:paraId="43A2AC24" w14:textId="755FC358" w:rsidR="00F977E2" w:rsidRPr="00F60500" w:rsidRDefault="00D2358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G. S.</w:t>
            </w:r>
          </w:p>
        </w:tc>
        <w:tc>
          <w:tcPr>
            <w:tcW w:w="2209" w:type="dxa"/>
          </w:tcPr>
          <w:p w14:paraId="52B2A783" w14:textId="75D5F5B6" w:rsidR="00F977E2" w:rsidRPr="00F60500" w:rsidRDefault="00D2358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2AD11C8A" w14:textId="2C4032F1" w:rsidR="00F977E2" w:rsidRPr="00F60500" w:rsidRDefault="00D2358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Foi embora</w:t>
            </w:r>
          </w:p>
        </w:tc>
        <w:tc>
          <w:tcPr>
            <w:tcW w:w="5953" w:type="dxa"/>
          </w:tcPr>
          <w:p w14:paraId="3340ACB4" w14:textId="35EF09B7" w:rsidR="00F977E2" w:rsidRPr="00F60500" w:rsidRDefault="00D2358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898005</w:t>
            </w:r>
          </w:p>
        </w:tc>
      </w:tr>
      <w:tr w:rsidR="00F60500" w:rsidRPr="00F60500" w14:paraId="183131C8" w14:textId="77777777" w:rsidTr="0000556D">
        <w:tc>
          <w:tcPr>
            <w:tcW w:w="901" w:type="dxa"/>
          </w:tcPr>
          <w:p w14:paraId="49FCE47D" w14:textId="3469ED99" w:rsidR="00F977E2" w:rsidRPr="00F60500" w:rsidRDefault="00F977E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716</w:t>
            </w:r>
          </w:p>
        </w:tc>
        <w:tc>
          <w:tcPr>
            <w:tcW w:w="3831" w:type="dxa"/>
          </w:tcPr>
          <w:p w14:paraId="05D67C82" w14:textId="78EDE2F0" w:rsidR="00F977E2" w:rsidRPr="00F60500" w:rsidRDefault="00D2358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D. O.</w:t>
            </w:r>
          </w:p>
        </w:tc>
        <w:tc>
          <w:tcPr>
            <w:tcW w:w="2209" w:type="dxa"/>
          </w:tcPr>
          <w:p w14:paraId="10734CB0" w14:textId="5928027A" w:rsidR="00F977E2" w:rsidRPr="00F60500" w:rsidRDefault="00D2358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3251BE07" w14:textId="6EF3F4BC" w:rsidR="00F977E2" w:rsidRPr="00F60500" w:rsidRDefault="00D2358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04F3CDF7" w14:textId="2000B826" w:rsidR="00F977E2" w:rsidRPr="00F60500" w:rsidRDefault="00D2358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704809</w:t>
            </w:r>
          </w:p>
        </w:tc>
      </w:tr>
      <w:tr w:rsidR="00F60500" w:rsidRPr="00F60500" w14:paraId="033BB12A" w14:textId="77777777" w:rsidTr="0000556D">
        <w:tc>
          <w:tcPr>
            <w:tcW w:w="901" w:type="dxa"/>
          </w:tcPr>
          <w:p w14:paraId="34922359" w14:textId="194463CC" w:rsidR="00F977E2" w:rsidRPr="00F60500" w:rsidRDefault="00F977E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717</w:t>
            </w:r>
          </w:p>
        </w:tc>
        <w:tc>
          <w:tcPr>
            <w:tcW w:w="3831" w:type="dxa"/>
          </w:tcPr>
          <w:p w14:paraId="6562E200" w14:textId="56A55A5A" w:rsidR="00F977E2" w:rsidRPr="00F60500" w:rsidRDefault="00D23586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B. S. N.</w:t>
            </w:r>
          </w:p>
        </w:tc>
        <w:tc>
          <w:tcPr>
            <w:tcW w:w="2209" w:type="dxa"/>
          </w:tcPr>
          <w:p w14:paraId="1D84FD95" w14:textId="208812A7" w:rsidR="00F977E2" w:rsidRPr="00F60500" w:rsidRDefault="00D2358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1200FFF8" w14:textId="1F404FFC" w:rsidR="00F977E2" w:rsidRPr="00F60500" w:rsidRDefault="00D2358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4B688178" w14:textId="01493CAF" w:rsidR="00F977E2" w:rsidRPr="00F60500" w:rsidRDefault="00D23586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700709</w:t>
            </w:r>
          </w:p>
        </w:tc>
      </w:tr>
      <w:tr w:rsidR="00F60500" w:rsidRPr="00F60500" w14:paraId="57E9C5E4" w14:textId="77777777" w:rsidTr="0000556D">
        <w:tc>
          <w:tcPr>
            <w:tcW w:w="901" w:type="dxa"/>
          </w:tcPr>
          <w:p w14:paraId="5AC57B2B" w14:textId="1746B3A4" w:rsidR="00F977E2" w:rsidRPr="00F60500" w:rsidRDefault="00F977E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lastRenderedPageBreak/>
              <w:t>718</w:t>
            </w:r>
          </w:p>
        </w:tc>
        <w:tc>
          <w:tcPr>
            <w:tcW w:w="3831" w:type="dxa"/>
          </w:tcPr>
          <w:p w14:paraId="65130A45" w14:textId="25F669AA" w:rsidR="00F977E2" w:rsidRPr="00F60500" w:rsidRDefault="00EF339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L. S.</w:t>
            </w:r>
          </w:p>
        </w:tc>
        <w:tc>
          <w:tcPr>
            <w:tcW w:w="2209" w:type="dxa"/>
          </w:tcPr>
          <w:p w14:paraId="267DD741" w14:textId="79406B2E" w:rsidR="00F977E2" w:rsidRPr="00F60500" w:rsidRDefault="00EF339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44B79874" w14:textId="375CCE67" w:rsidR="00F977E2" w:rsidRPr="00F60500" w:rsidRDefault="00EF339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52606AB0" w14:textId="7E6727A5" w:rsidR="00F977E2" w:rsidRPr="00F60500" w:rsidRDefault="00EF339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700005</w:t>
            </w:r>
          </w:p>
        </w:tc>
      </w:tr>
      <w:tr w:rsidR="00F60500" w:rsidRPr="00F60500" w14:paraId="2133C638" w14:textId="77777777" w:rsidTr="0000556D">
        <w:tc>
          <w:tcPr>
            <w:tcW w:w="901" w:type="dxa"/>
          </w:tcPr>
          <w:p w14:paraId="0CE54CB7" w14:textId="4DC2D118" w:rsidR="00F977E2" w:rsidRPr="00F60500" w:rsidRDefault="00CD70D1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719</w:t>
            </w:r>
          </w:p>
        </w:tc>
        <w:tc>
          <w:tcPr>
            <w:tcW w:w="3831" w:type="dxa"/>
          </w:tcPr>
          <w:p w14:paraId="53BCD0F0" w14:textId="5668EA2A" w:rsidR="00F977E2" w:rsidRPr="00F60500" w:rsidRDefault="00EF339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M.</w:t>
            </w:r>
          </w:p>
        </w:tc>
        <w:tc>
          <w:tcPr>
            <w:tcW w:w="2209" w:type="dxa"/>
          </w:tcPr>
          <w:p w14:paraId="0DA85EF8" w14:textId="11EC259A" w:rsidR="00F977E2" w:rsidRPr="00F60500" w:rsidRDefault="00EF339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0F500EBD" w14:textId="2B6B3E58" w:rsidR="00F977E2" w:rsidRPr="00F60500" w:rsidRDefault="00EF339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0D521672" w14:textId="4C436EB0" w:rsidR="00F977E2" w:rsidRPr="00F60500" w:rsidRDefault="00EF339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700207</w:t>
            </w:r>
          </w:p>
        </w:tc>
      </w:tr>
      <w:tr w:rsidR="00F60500" w:rsidRPr="00F60500" w14:paraId="792CA5A2" w14:textId="77777777" w:rsidTr="0000556D">
        <w:tc>
          <w:tcPr>
            <w:tcW w:w="901" w:type="dxa"/>
          </w:tcPr>
          <w:p w14:paraId="706E68F0" w14:textId="45DC5944" w:rsidR="00F977E2" w:rsidRPr="00F60500" w:rsidRDefault="00CD70D1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720</w:t>
            </w:r>
          </w:p>
        </w:tc>
        <w:tc>
          <w:tcPr>
            <w:tcW w:w="3831" w:type="dxa"/>
          </w:tcPr>
          <w:p w14:paraId="56BCBE31" w14:textId="51FA4308" w:rsidR="00F977E2" w:rsidRPr="00F60500" w:rsidRDefault="00EF339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V. G. S.</w:t>
            </w:r>
          </w:p>
        </w:tc>
        <w:tc>
          <w:tcPr>
            <w:tcW w:w="2209" w:type="dxa"/>
          </w:tcPr>
          <w:p w14:paraId="21D93325" w14:textId="08EA75BB" w:rsidR="00F977E2" w:rsidRPr="00F60500" w:rsidRDefault="00EF339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248BE803" w14:textId="25B34906" w:rsidR="00F977E2" w:rsidRPr="00F60500" w:rsidRDefault="00EF339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26507F34" w14:textId="6A052698" w:rsidR="00F977E2" w:rsidRPr="00F60500" w:rsidRDefault="00EF339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704500</w:t>
            </w:r>
          </w:p>
        </w:tc>
      </w:tr>
      <w:tr w:rsidR="00F60500" w:rsidRPr="00F60500" w14:paraId="7A9B8E6D" w14:textId="77777777" w:rsidTr="0000556D">
        <w:tc>
          <w:tcPr>
            <w:tcW w:w="901" w:type="dxa"/>
          </w:tcPr>
          <w:p w14:paraId="7060CA98" w14:textId="31594D7C" w:rsidR="00F977E2" w:rsidRPr="00F60500" w:rsidRDefault="00CD70D1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721</w:t>
            </w:r>
          </w:p>
        </w:tc>
        <w:tc>
          <w:tcPr>
            <w:tcW w:w="3831" w:type="dxa"/>
          </w:tcPr>
          <w:p w14:paraId="4C492FA4" w14:textId="62A696FE" w:rsidR="00F977E2" w:rsidRPr="00F60500" w:rsidRDefault="00EF339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N. P. S.</w:t>
            </w:r>
          </w:p>
        </w:tc>
        <w:tc>
          <w:tcPr>
            <w:tcW w:w="2209" w:type="dxa"/>
          </w:tcPr>
          <w:p w14:paraId="2EB5898F" w14:textId="2BFB7F31" w:rsidR="00F977E2" w:rsidRPr="00F60500" w:rsidRDefault="00EF339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056B0AC5" w14:textId="6A4B4A5F" w:rsidR="00F977E2" w:rsidRPr="00F60500" w:rsidRDefault="00EF339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7688D68B" w14:textId="65711AF7" w:rsidR="00F977E2" w:rsidRPr="00F60500" w:rsidRDefault="00EF339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702006</w:t>
            </w:r>
          </w:p>
        </w:tc>
      </w:tr>
      <w:tr w:rsidR="00F60500" w:rsidRPr="00F60500" w14:paraId="23CB2191" w14:textId="77777777" w:rsidTr="0000556D">
        <w:tc>
          <w:tcPr>
            <w:tcW w:w="901" w:type="dxa"/>
          </w:tcPr>
          <w:p w14:paraId="0329B6A3" w14:textId="49FE6856" w:rsidR="00F977E2" w:rsidRPr="00F60500" w:rsidRDefault="00CD70D1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722</w:t>
            </w:r>
          </w:p>
        </w:tc>
        <w:tc>
          <w:tcPr>
            <w:tcW w:w="3831" w:type="dxa"/>
          </w:tcPr>
          <w:p w14:paraId="72502E6E" w14:textId="3F246A9E" w:rsidR="00F977E2" w:rsidRPr="00F60500" w:rsidRDefault="00EF339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G. C. A.</w:t>
            </w:r>
          </w:p>
        </w:tc>
        <w:tc>
          <w:tcPr>
            <w:tcW w:w="2209" w:type="dxa"/>
          </w:tcPr>
          <w:p w14:paraId="09121A0B" w14:textId="731B1705" w:rsidR="00F977E2" w:rsidRPr="00F60500" w:rsidRDefault="00EF339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167DC794" w14:textId="714F2309" w:rsidR="00F977E2" w:rsidRPr="00F60500" w:rsidRDefault="00EF339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15/06/2021</w:t>
            </w:r>
          </w:p>
        </w:tc>
        <w:tc>
          <w:tcPr>
            <w:tcW w:w="5953" w:type="dxa"/>
          </w:tcPr>
          <w:p w14:paraId="725E395A" w14:textId="03FFF2CE" w:rsidR="00F977E2" w:rsidRPr="00F60500" w:rsidRDefault="00EF339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700005</w:t>
            </w:r>
          </w:p>
        </w:tc>
      </w:tr>
      <w:tr w:rsidR="00F60500" w:rsidRPr="00F60500" w14:paraId="463E92D9" w14:textId="77777777" w:rsidTr="0000556D">
        <w:tc>
          <w:tcPr>
            <w:tcW w:w="901" w:type="dxa"/>
          </w:tcPr>
          <w:p w14:paraId="03A8F3EE" w14:textId="3FF5805C" w:rsidR="00F977E2" w:rsidRPr="00F60500" w:rsidRDefault="00CD70D1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723</w:t>
            </w:r>
          </w:p>
        </w:tc>
        <w:tc>
          <w:tcPr>
            <w:tcW w:w="3831" w:type="dxa"/>
          </w:tcPr>
          <w:p w14:paraId="03A2A564" w14:textId="0D1276EC" w:rsidR="00F977E2" w:rsidRPr="00F60500" w:rsidRDefault="00EF339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A. D.</w:t>
            </w:r>
          </w:p>
        </w:tc>
        <w:tc>
          <w:tcPr>
            <w:tcW w:w="2209" w:type="dxa"/>
          </w:tcPr>
          <w:p w14:paraId="11AF9C16" w14:textId="1868E40C" w:rsidR="00F977E2" w:rsidRPr="00F60500" w:rsidRDefault="00EF339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1903B8A8" w14:textId="0B016F90" w:rsidR="00F977E2" w:rsidRPr="00F60500" w:rsidRDefault="00EF339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3ECFD581" w14:textId="51219A90" w:rsidR="00F977E2" w:rsidRPr="00F60500" w:rsidRDefault="00EF339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709803</w:t>
            </w:r>
          </w:p>
        </w:tc>
      </w:tr>
      <w:tr w:rsidR="00F60500" w:rsidRPr="00F60500" w14:paraId="6EB99A77" w14:textId="77777777" w:rsidTr="0000556D">
        <w:tc>
          <w:tcPr>
            <w:tcW w:w="901" w:type="dxa"/>
          </w:tcPr>
          <w:p w14:paraId="2A6EA686" w14:textId="484A3073" w:rsidR="00F977E2" w:rsidRPr="00F60500" w:rsidRDefault="00CD70D1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724</w:t>
            </w:r>
          </w:p>
        </w:tc>
        <w:tc>
          <w:tcPr>
            <w:tcW w:w="3831" w:type="dxa"/>
          </w:tcPr>
          <w:p w14:paraId="71F71E52" w14:textId="11336972" w:rsidR="00F977E2" w:rsidRPr="00F60500" w:rsidRDefault="00EF339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R. S.</w:t>
            </w:r>
          </w:p>
        </w:tc>
        <w:tc>
          <w:tcPr>
            <w:tcW w:w="2209" w:type="dxa"/>
          </w:tcPr>
          <w:p w14:paraId="3053201C" w14:textId="7C60F9CD" w:rsidR="00F977E2" w:rsidRPr="00F60500" w:rsidRDefault="00EF339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00039071" w14:textId="2F5C20F0" w:rsidR="00F977E2" w:rsidRPr="00F60500" w:rsidRDefault="00EF339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23C8F05B" w14:textId="7C686D94" w:rsidR="00F977E2" w:rsidRPr="00F60500" w:rsidRDefault="00EF339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706001</w:t>
            </w:r>
          </w:p>
        </w:tc>
      </w:tr>
      <w:tr w:rsidR="00F60500" w:rsidRPr="00F60500" w14:paraId="32D1CFFC" w14:textId="77777777" w:rsidTr="0000556D">
        <w:tc>
          <w:tcPr>
            <w:tcW w:w="901" w:type="dxa"/>
          </w:tcPr>
          <w:p w14:paraId="2F193B42" w14:textId="61317C40" w:rsidR="00F977E2" w:rsidRPr="00F60500" w:rsidRDefault="00CD70D1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725</w:t>
            </w:r>
          </w:p>
        </w:tc>
        <w:tc>
          <w:tcPr>
            <w:tcW w:w="3831" w:type="dxa"/>
          </w:tcPr>
          <w:p w14:paraId="76032C5D" w14:textId="4D40B12A" w:rsidR="00F977E2" w:rsidRPr="00F60500" w:rsidRDefault="00EF339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V. M</w:t>
            </w:r>
          </w:p>
        </w:tc>
        <w:tc>
          <w:tcPr>
            <w:tcW w:w="2209" w:type="dxa"/>
          </w:tcPr>
          <w:p w14:paraId="72C9E05F" w14:textId="45D96F66" w:rsidR="00F977E2" w:rsidRPr="00F60500" w:rsidRDefault="00EF339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45B18EA1" w14:textId="41937F69" w:rsidR="00F977E2" w:rsidRPr="00F60500" w:rsidRDefault="00EF339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47B9828A" w14:textId="528BB370" w:rsidR="00F977E2" w:rsidRPr="00F60500" w:rsidRDefault="00EF339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702007</w:t>
            </w:r>
          </w:p>
        </w:tc>
      </w:tr>
      <w:tr w:rsidR="00F60500" w:rsidRPr="00F60500" w14:paraId="292B0FF5" w14:textId="77777777" w:rsidTr="0000556D">
        <w:tc>
          <w:tcPr>
            <w:tcW w:w="901" w:type="dxa"/>
          </w:tcPr>
          <w:p w14:paraId="097E91ED" w14:textId="4278803C" w:rsidR="00F977E2" w:rsidRPr="00F60500" w:rsidRDefault="00CD70D1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726</w:t>
            </w:r>
          </w:p>
        </w:tc>
        <w:tc>
          <w:tcPr>
            <w:tcW w:w="3831" w:type="dxa"/>
          </w:tcPr>
          <w:p w14:paraId="57B0E94B" w14:textId="546FB6CA" w:rsidR="00F977E2" w:rsidRPr="00F60500" w:rsidRDefault="00EF339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C. S.</w:t>
            </w:r>
          </w:p>
        </w:tc>
        <w:tc>
          <w:tcPr>
            <w:tcW w:w="2209" w:type="dxa"/>
          </w:tcPr>
          <w:p w14:paraId="38F2C4ED" w14:textId="5CC43AD3" w:rsidR="00F977E2" w:rsidRPr="00F60500" w:rsidRDefault="00EF339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54799A67" w14:textId="0ED57721" w:rsidR="00F977E2" w:rsidRPr="00F60500" w:rsidRDefault="00F977E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825473F" w14:textId="2E47EF4D" w:rsidR="00F977E2" w:rsidRPr="00F60500" w:rsidRDefault="00EF339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700507</w:t>
            </w:r>
          </w:p>
        </w:tc>
      </w:tr>
      <w:tr w:rsidR="00F60500" w:rsidRPr="00F60500" w14:paraId="2FE0D881" w14:textId="77777777" w:rsidTr="0000556D">
        <w:tc>
          <w:tcPr>
            <w:tcW w:w="901" w:type="dxa"/>
          </w:tcPr>
          <w:p w14:paraId="74DBEB81" w14:textId="6557E5BC" w:rsidR="00F977E2" w:rsidRPr="00F60500" w:rsidRDefault="00EF339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727</w:t>
            </w:r>
          </w:p>
        </w:tc>
        <w:tc>
          <w:tcPr>
            <w:tcW w:w="3831" w:type="dxa"/>
          </w:tcPr>
          <w:p w14:paraId="33E6A4C8" w14:textId="18B42D4C" w:rsidR="00F977E2" w:rsidRPr="00F60500" w:rsidRDefault="00EF339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B. A.</w:t>
            </w:r>
          </w:p>
        </w:tc>
        <w:tc>
          <w:tcPr>
            <w:tcW w:w="2209" w:type="dxa"/>
          </w:tcPr>
          <w:p w14:paraId="324C5C4E" w14:textId="533A8BA8" w:rsidR="00F977E2" w:rsidRPr="00F60500" w:rsidRDefault="00EF339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367DF966" w14:textId="080C9E13" w:rsidR="00F977E2" w:rsidRPr="00F60500" w:rsidRDefault="00EF339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19D58876" w14:textId="671903E9" w:rsidR="00F977E2" w:rsidRPr="00F60500" w:rsidRDefault="00EF339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708604</w:t>
            </w:r>
          </w:p>
        </w:tc>
      </w:tr>
      <w:tr w:rsidR="00F60500" w:rsidRPr="00F60500" w14:paraId="7E4F3156" w14:textId="77777777" w:rsidTr="0000556D">
        <w:tc>
          <w:tcPr>
            <w:tcW w:w="901" w:type="dxa"/>
          </w:tcPr>
          <w:p w14:paraId="68A5BD9A" w14:textId="781549B7" w:rsidR="00F977E2" w:rsidRPr="00F60500" w:rsidRDefault="00EF339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728</w:t>
            </w:r>
          </w:p>
        </w:tc>
        <w:tc>
          <w:tcPr>
            <w:tcW w:w="3831" w:type="dxa"/>
          </w:tcPr>
          <w:p w14:paraId="3967BBA6" w14:textId="45B7E6A6" w:rsidR="00F977E2" w:rsidRPr="00F60500" w:rsidRDefault="00EF339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R. A.</w:t>
            </w:r>
          </w:p>
        </w:tc>
        <w:tc>
          <w:tcPr>
            <w:tcW w:w="2209" w:type="dxa"/>
          </w:tcPr>
          <w:p w14:paraId="5B96AF10" w14:textId="3B184273" w:rsidR="00F977E2" w:rsidRPr="00F60500" w:rsidRDefault="00EF339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3EC6D7E6" w14:textId="2CBA0EF2" w:rsidR="00F977E2" w:rsidRPr="00F60500" w:rsidRDefault="00EF339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6D555949" w14:textId="78DC133B" w:rsidR="00F977E2" w:rsidRPr="00F60500" w:rsidRDefault="00EF339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700000</w:t>
            </w:r>
          </w:p>
        </w:tc>
      </w:tr>
      <w:tr w:rsidR="00F60500" w:rsidRPr="00F60500" w14:paraId="079DDFB3" w14:textId="77777777" w:rsidTr="0000556D">
        <w:tc>
          <w:tcPr>
            <w:tcW w:w="901" w:type="dxa"/>
          </w:tcPr>
          <w:p w14:paraId="49B06804" w14:textId="63B9EB50" w:rsidR="00F977E2" w:rsidRPr="00F60500" w:rsidRDefault="00EF339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729</w:t>
            </w:r>
          </w:p>
        </w:tc>
        <w:tc>
          <w:tcPr>
            <w:tcW w:w="3831" w:type="dxa"/>
          </w:tcPr>
          <w:p w14:paraId="0F933800" w14:textId="680A2D48" w:rsidR="00F977E2" w:rsidRPr="00F60500" w:rsidRDefault="00EF339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S. F.</w:t>
            </w:r>
          </w:p>
        </w:tc>
        <w:tc>
          <w:tcPr>
            <w:tcW w:w="2209" w:type="dxa"/>
          </w:tcPr>
          <w:p w14:paraId="1DD8039C" w14:textId="6978230E" w:rsidR="00F977E2" w:rsidRPr="00F60500" w:rsidRDefault="00EF339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030F4693" w14:textId="40E5D29C" w:rsidR="00F977E2" w:rsidRPr="00F60500" w:rsidRDefault="00EF339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7C133324" w14:textId="4BCD948C" w:rsidR="00F977E2" w:rsidRPr="00F60500" w:rsidRDefault="00EF339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705400</w:t>
            </w:r>
          </w:p>
        </w:tc>
      </w:tr>
      <w:tr w:rsidR="00F60500" w:rsidRPr="00F60500" w14:paraId="548F5E48" w14:textId="77777777" w:rsidTr="0000556D">
        <w:tc>
          <w:tcPr>
            <w:tcW w:w="901" w:type="dxa"/>
          </w:tcPr>
          <w:p w14:paraId="602110B3" w14:textId="6E854363" w:rsidR="00F977E2" w:rsidRPr="00F60500" w:rsidRDefault="00EF339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730</w:t>
            </w:r>
          </w:p>
        </w:tc>
        <w:tc>
          <w:tcPr>
            <w:tcW w:w="3831" w:type="dxa"/>
          </w:tcPr>
          <w:p w14:paraId="6F8A8E9F" w14:textId="28C88B96" w:rsidR="00F977E2" w:rsidRPr="00F60500" w:rsidRDefault="00EF339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S. C.</w:t>
            </w:r>
          </w:p>
        </w:tc>
        <w:tc>
          <w:tcPr>
            <w:tcW w:w="2209" w:type="dxa"/>
          </w:tcPr>
          <w:p w14:paraId="318E63AC" w14:textId="309FD355" w:rsidR="00F977E2" w:rsidRPr="00F60500" w:rsidRDefault="00EF339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3E928557" w14:textId="7E7B358C" w:rsidR="00F977E2" w:rsidRPr="00F60500" w:rsidRDefault="00EF339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16123BDE" w14:textId="57C23B9C" w:rsidR="00F977E2" w:rsidRPr="00F60500" w:rsidRDefault="00EF339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705209</w:t>
            </w:r>
          </w:p>
        </w:tc>
      </w:tr>
      <w:tr w:rsidR="00F60500" w:rsidRPr="00F60500" w14:paraId="4C1C0B15" w14:textId="77777777" w:rsidTr="0000556D">
        <w:tc>
          <w:tcPr>
            <w:tcW w:w="901" w:type="dxa"/>
          </w:tcPr>
          <w:p w14:paraId="3AF31EBE" w14:textId="09771951" w:rsidR="00F977E2" w:rsidRPr="00F60500" w:rsidRDefault="00EF339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731</w:t>
            </w:r>
          </w:p>
        </w:tc>
        <w:tc>
          <w:tcPr>
            <w:tcW w:w="3831" w:type="dxa"/>
          </w:tcPr>
          <w:p w14:paraId="1BEF2CE0" w14:textId="5175C456" w:rsidR="00F977E2" w:rsidRPr="00F60500" w:rsidRDefault="00EF339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D. F. O.</w:t>
            </w:r>
          </w:p>
        </w:tc>
        <w:tc>
          <w:tcPr>
            <w:tcW w:w="2209" w:type="dxa"/>
          </w:tcPr>
          <w:p w14:paraId="41995CA6" w14:textId="2DF9E9F7" w:rsidR="00F977E2" w:rsidRPr="00F60500" w:rsidRDefault="00EF339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33842CE3" w14:textId="67917096" w:rsidR="00F977E2" w:rsidRPr="00F60500" w:rsidRDefault="00EF339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70BADF79" w14:textId="51990BC0" w:rsidR="00F977E2" w:rsidRPr="00F60500" w:rsidRDefault="00EF339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700006</w:t>
            </w:r>
          </w:p>
        </w:tc>
      </w:tr>
      <w:tr w:rsidR="00F60500" w:rsidRPr="00F60500" w14:paraId="732E3CD5" w14:textId="77777777" w:rsidTr="0000556D">
        <w:tc>
          <w:tcPr>
            <w:tcW w:w="901" w:type="dxa"/>
          </w:tcPr>
          <w:p w14:paraId="430B2CCD" w14:textId="3912DEB7" w:rsidR="00F977E2" w:rsidRPr="00F60500" w:rsidRDefault="00EF339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732</w:t>
            </w:r>
          </w:p>
        </w:tc>
        <w:tc>
          <w:tcPr>
            <w:tcW w:w="3831" w:type="dxa"/>
          </w:tcPr>
          <w:p w14:paraId="1EC299DA" w14:textId="776495BF" w:rsidR="00F977E2" w:rsidRPr="00F60500" w:rsidRDefault="00EF339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C. R. S.</w:t>
            </w:r>
          </w:p>
        </w:tc>
        <w:tc>
          <w:tcPr>
            <w:tcW w:w="2209" w:type="dxa"/>
          </w:tcPr>
          <w:p w14:paraId="2A9510D2" w14:textId="68D1A7C9" w:rsidR="00F977E2" w:rsidRPr="00F60500" w:rsidRDefault="00EF339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33B30CD9" w14:textId="4E1EBD55" w:rsidR="00F977E2" w:rsidRPr="00F60500" w:rsidRDefault="00EF339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7700C263" w14:textId="0C5254A0" w:rsidR="00F977E2" w:rsidRPr="00F60500" w:rsidRDefault="00EF339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708603</w:t>
            </w:r>
          </w:p>
        </w:tc>
      </w:tr>
      <w:tr w:rsidR="00F60500" w:rsidRPr="00F60500" w14:paraId="172F8010" w14:textId="77777777" w:rsidTr="0000556D">
        <w:tc>
          <w:tcPr>
            <w:tcW w:w="901" w:type="dxa"/>
          </w:tcPr>
          <w:p w14:paraId="1EE0DEDA" w14:textId="23F6E55A" w:rsidR="00F977E2" w:rsidRPr="00F60500" w:rsidRDefault="00EF339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733</w:t>
            </w:r>
          </w:p>
        </w:tc>
        <w:tc>
          <w:tcPr>
            <w:tcW w:w="3831" w:type="dxa"/>
          </w:tcPr>
          <w:p w14:paraId="33D207E5" w14:textId="4D85436F" w:rsidR="00F977E2" w:rsidRPr="00F60500" w:rsidRDefault="00EF339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C. R.</w:t>
            </w:r>
          </w:p>
        </w:tc>
        <w:tc>
          <w:tcPr>
            <w:tcW w:w="2209" w:type="dxa"/>
          </w:tcPr>
          <w:p w14:paraId="1B85A699" w14:textId="0C78D3D7" w:rsidR="00F977E2" w:rsidRPr="00F60500" w:rsidRDefault="00EF339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7154FD37" w14:textId="1263A2C5" w:rsidR="00F977E2" w:rsidRPr="00F60500" w:rsidRDefault="00EF339D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64832BAD" w14:textId="364F0827" w:rsidR="00F977E2" w:rsidRPr="00F60500" w:rsidRDefault="00863AA3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703400</w:t>
            </w:r>
          </w:p>
        </w:tc>
      </w:tr>
      <w:tr w:rsidR="00F60500" w:rsidRPr="00F60500" w14:paraId="5CEECF5E" w14:textId="77777777" w:rsidTr="0000556D">
        <w:tc>
          <w:tcPr>
            <w:tcW w:w="901" w:type="dxa"/>
          </w:tcPr>
          <w:p w14:paraId="620A9272" w14:textId="51C9837D" w:rsidR="00F977E2" w:rsidRPr="00F60500" w:rsidRDefault="00EF339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734</w:t>
            </w:r>
          </w:p>
        </w:tc>
        <w:tc>
          <w:tcPr>
            <w:tcW w:w="3831" w:type="dxa"/>
          </w:tcPr>
          <w:p w14:paraId="4AA0FCA0" w14:textId="10F8A33A" w:rsidR="00F977E2" w:rsidRPr="00F60500" w:rsidRDefault="00863AA3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A. N. S.</w:t>
            </w:r>
          </w:p>
        </w:tc>
        <w:tc>
          <w:tcPr>
            <w:tcW w:w="2209" w:type="dxa"/>
          </w:tcPr>
          <w:p w14:paraId="1D085E78" w14:textId="2D9AA07E" w:rsidR="00F977E2" w:rsidRPr="00F60500" w:rsidRDefault="00863AA3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651CDAFD" w14:textId="200BD2FF" w:rsidR="00F977E2" w:rsidRPr="00F60500" w:rsidRDefault="00863AA3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1F09FAFF" w14:textId="00AA5695" w:rsidR="00F977E2" w:rsidRPr="00F60500" w:rsidRDefault="00863AA3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708001</w:t>
            </w:r>
          </w:p>
        </w:tc>
      </w:tr>
      <w:tr w:rsidR="00F60500" w:rsidRPr="00F60500" w14:paraId="1C258C28" w14:textId="77777777" w:rsidTr="0000556D">
        <w:tc>
          <w:tcPr>
            <w:tcW w:w="901" w:type="dxa"/>
          </w:tcPr>
          <w:p w14:paraId="53500293" w14:textId="3AC62B6D" w:rsidR="00F977E2" w:rsidRPr="00F60500" w:rsidRDefault="00EF339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735</w:t>
            </w:r>
          </w:p>
        </w:tc>
        <w:tc>
          <w:tcPr>
            <w:tcW w:w="3831" w:type="dxa"/>
          </w:tcPr>
          <w:p w14:paraId="3F7F93E6" w14:textId="21C852B8" w:rsidR="00F977E2" w:rsidRPr="00F60500" w:rsidRDefault="00863AA3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P. S. S.</w:t>
            </w:r>
          </w:p>
        </w:tc>
        <w:tc>
          <w:tcPr>
            <w:tcW w:w="2209" w:type="dxa"/>
          </w:tcPr>
          <w:p w14:paraId="1C59B7DF" w14:textId="1D1A265A" w:rsidR="00F977E2" w:rsidRPr="00F60500" w:rsidRDefault="00863AA3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38EFAD45" w14:textId="0F3E10F2" w:rsidR="00F977E2" w:rsidRPr="00F60500" w:rsidRDefault="00863AA3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5DD6FFF0" w14:textId="5B1CBF42" w:rsidR="00F977E2" w:rsidRPr="00F60500" w:rsidRDefault="00863AA3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704107</w:t>
            </w:r>
          </w:p>
        </w:tc>
      </w:tr>
      <w:tr w:rsidR="00F60500" w:rsidRPr="00F60500" w14:paraId="3C723A10" w14:textId="77777777" w:rsidTr="0000556D">
        <w:tc>
          <w:tcPr>
            <w:tcW w:w="901" w:type="dxa"/>
          </w:tcPr>
          <w:p w14:paraId="2601206B" w14:textId="5F7CC658" w:rsidR="00F977E2" w:rsidRPr="00F60500" w:rsidRDefault="00EF339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736</w:t>
            </w:r>
          </w:p>
        </w:tc>
        <w:tc>
          <w:tcPr>
            <w:tcW w:w="3831" w:type="dxa"/>
          </w:tcPr>
          <w:p w14:paraId="14456C89" w14:textId="19660D38" w:rsidR="00F977E2" w:rsidRPr="00F60500" w:rsidRDefault="00863AA3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O. J. S.</w:t>
            </w:r>
          </w:p>
        </w:tc>
        <w:tc>
          <w:tcPr>
            <w:tcW w:w="2209" w:type="dxa"/>
          </w:tcPr>
          <w:p w14:paraId="46617812" w14:textId="7B15D29D" w:rsidR="00F977E2" w:rsidRPr="00F60500" w:rsidRDefault="00863AA3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24481C23" w14:textId="0F3DD6DC" w:rsidR="00F977E2" w:rsidRPr="00F60500" w:rsidRDefault="00863AA3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7D6C3D22" w14:textId="52687948" w:rsidR="00F977E2" w:rsidRPr="00F60500" w:rsidRDefault="00863AA3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705201</w:t>
            </w:r>
          </w:p>
        </w:tc>
      </w:tr>
      <w:tr w:rsidR="00F60500" w:rsidRPr="00F60500" w14:paraId="4B3DD796" w14:textId="77777777" w:rsidTr="0000556D">
        <w:tc>
          <w:tcPr>
            <w:tcW w:w="901" w:type="dxa"/>
          </w:tcPr>
          <w:p w14:paraId="2B4C9B7F" w14:textId="356B0AE1" w:rsidR="00F977E2" w:rsidRPr="00F60500" w:rsidRDefault="00EF339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737</w:t>
            </w:r>
          </w:p>
        </w:tc>
        <w:tc>
          <w:tcPr>
            <w:tcW w:w="3831" w:type="dxa"/>
          </w:tcPr>
          <w:p w14:paraId="34F61C39" w14:textId="0D01A450" w:rsidR="00F977E2" w:rsidRPr="00F60500" w:rsidRDefault="00863AA3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B. F.</w:t>
            </w:r>
          </w:p>
        </w:tc>
        <w:tc>
          <w:tcPr>
            <w:tcW w:w="2209" w:type="dxa"/>
          </w:tcPr>
          <w:p w14:paraId="60A57C50" w14:textId="13094CC9" w:rsidR="00F977E2" w:rsidRPr="00F60500" w:rsidRDefault="00863AA3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479EFF73" w14:textId="66D36594" w:rsidR="00F977E2" w:rsidRPr="00F60500" w:rsidRDefault="00863AA3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39BAB851" w14:textId="56ECBF32" w:rsidR="00F977E2" w:rsidRPr="00F60500" w:rsidRDefault="00863AA3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704102</w:t>
            </w:r>
          </w:p>
        </w:tc>
      </w:tr>
      <w:tr w:rsidR="00F60500" w:rsidRPr="00F60500" w14:paraId="3D1E20DB" w14:textId="77777777" w:rsidTr="0000556D">
        <w:tc>
          <w:tcPr>
            <w:tcW w:w="901" w:type="dxa"/>
          </w:tcPr>
          <w:p w14:paraId="5A766D04" w14:textId="4EB92C33" w:rsidR="00F977E2" w:rsidRPr="00F60500" w:rsidRDefault="00EF339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738</w:t>
            </w:r>
          </w:p>
        </w:tc>
        <w:tc>
          <w:tcPr>
            <w:tcW w:w="3831" w:type="dxa"/>
          </w:tcPr>
          <w:p w14:paraId="0C410BA0" w14:textId="536FD899" w:rsidR="00F977E2" w:rsidRPr="00F60500" w:rsidRDefault="00863AA3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B. J. C.</w:t>
            </w:r>
          </w:p>
        </w:tc>
        <w:tc>
          <w:tcPr>
            <w:tcW w:w="2209" w:type="dxa"/>
          </w:tcPr>
          <w:p w14:paraId="3667A316" w14:textId="04D553F5" w:rsidR="00F977E2" w:rsidRPr="00F60500" w:rsidRDefault="00863AA3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40E8520B" w14:textId="0702807A" w:rsidR="00F977E2" w:rsidRPr="00F60500" w:rsidRDefault="00863AA3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2BA03BAD" w14:textId="06076AB7" w:rsidR="00F977E2" w:rsidRPr="00F60500" w:rsidRDefault="00863AA3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700003</w:t>
            </w:r>
          </w:p>
        </w:tc>
      </w:tr>
      <w:tr w:rsidR="00F60500" w:rsidRPr="00F60500" w14:paraId="07EBB205" w14:textId="77777777" w:rsidTr="0000556D">
        <w:tc>
          <w:tcPr>
            <w:tcW w:w="901" w:type="dxa"/>
          </w:tcPr>
          <w:p w14:paraId="2D4F1B6D" w14:textId="572B6248" w:rsidR="00F977E2" w:rsidRPr="00F60500" w:rsidRDefault="00EF339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739</w:t>
            </w:r>
          </w:p>
        </w:tc>
        <w:tc>
          <w:tcPr>
            <w:tcW w:w="3831" w:type="dxa"/>
          </w:tcPr>
          <w:p w14:paraId="4EDBF2D2" w14:textId="6595B044" w:rsidR="00F977E2" w:rsidRPr="00F60500" w:rsidRDefault="00863AA3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N. C.</w:t>
            </w:r>
          </w:p>
        </w:tc>
        <w:tc>
          <w:tcPr>
            <w:tcW w:w="2209" w:type="dxa"/>
          </w:tcPr>
          <w:p w14:paraId="66FF5467" w14:textId="3A980CFA" w:rsidR="00F977E2" w:rsidRPr="00F60500" w:rsidRDefault="00863AA3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6C55E5C2" w14:textId="7636985A" w:rsidR="00F977E2" w:rsidRPr="00F60500" w:rsidRDefault="00863AA3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365C245C" w14:textId="277FA41E" w:rsidR="00F977E2" w:rsidRPr="00F60500" w:rsidRDefault="00863AA3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705201</w:t>
            </w:r>
          </w:p>
        </w:tc>
      </w:tr>
      <w:tr w:rsidR="00F60500" w:rsidRPr="00F60500" w14:paraId="44ADBB5F" w14:textId="77777777" w:rsidTr="0000556D">
        <w:tc>
          <w:tcPr>
            <w:tcW w:w="901" w:type="dxa"/>
          </w:tcPr>
          <w:p w14:paraId="175BFC7A" w14:textId="0DE91458" w:rsidR="00F977E2" w:rsidRPr="00F60500" w:rsidRDefault="00EF339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740</w:t>
            </w:r>
          </w:p>
        </w:tc>
        <w:tc>
          <w:tcPr>
            <w:tcW w:w="3831" w:type="dxa"/>
          </w:tcPr>
          <w:p w14:paraId="3EF19F2D" w14:textId="66C7CA45" w:rsidR="00F977E2" w:rsidRPr="00F60500" w:rsidRDefault="00863AA3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S.</w:t>
            </w:r>
          </w:p>
        </w:tc>
        <w:tc>
          <w:tcPr>
            <w:tcW w:w="2209" w:type="dxa"/>
          </w:tcPr>
          <w:p w14:paraId="5674466E" w14:textId="19A79BD3" w:rsidR="00F977E2" w:rsidRPr="00F60500" w:rsidRDefault="00863AA3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45BED5EF" w14:textId="4E11B090" w:rsidR="00F977E2" w:rsidRPr="00F60500" w:rsidRDefault="00863AA3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452201D9" w14:textId="17AF6606" w:rsidR="00F977E2" w:rsidRPr="00F60500" w:rsidRDefault="00863AA3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705007</w:t>
            </w:r>
          </w:p>
        </w:tc>
      </w:tr>
      <w:tr w:rsidR="00F60500" w:rsidRPr="00F60500" w14:paraId="74420A79" w14:textId="77777777" w:rsidTr="0000556D">
        <w:tc>
          <w:tcPr>
            <w:tcW w:w="901" w:type="dxa"/>
          </w:tcPr>
          <w:p w14:paraId="278D42FD" w14:textId="368ED700" w:rsidR="00F977E2" w:rsidRPr="00F60500" w:rsidRDefault="00EF339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741</w:t>
            </w:r>
          </w:p>
        </w:tc>
        <w:tc>
          <w:tcPr>
            <w:tcW w:w="3831" w:type="dxa"/>
          </w:tcPr>
          <w:p w14:paraId="714FB43B" w14:textId="3EE9A243" w:rsidR="00F977E2" w:rsidRPr="00F60500" w:rsidRDefault="00863AA3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A. C. S.</w:t>
            </w:r>
          </w:p>
        </w:tc>
        <w:tc>
          <w:tcPr>
            <w:tcW w:w="2209" w:type="dxa"/>
          </w:tcPr>
          <w:p w14:paraId="19C230D9" w14:textId="2402B304" w:rsidR="00F977E2" w:rsidRPr="00F60500" w:rsidRDefault="00863AA3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49D8C096" w14:textId="169A6FA8" w:rsidR="00F977E2" w:rsidRPr="00F60500" w:rsidRDefault="00863AA3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1B610679" w14:textId="3DBA3348" w:rsidR="00F977E2" w:rsidRPr="00F60500" w:rsidRDefault="00863AA3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702304</w:t>
            </w:r>
          </w:p>
        </w:tc>
      </w:tr>
      <w:tr w:rsidR="00F60500" w:rsidRPr="00F60500" w14:paraId="30BC511A" w14:textId="77777777" w:rsidTr="0000556D">
        <w:tc>
          <w:tcPr>
            <w:tcW w:w="901" w:type="dxa"/>
          </w:tcPr>
          <w:p w14:paraId="62168213" w14:textId="0B572920" w:rsidR="00F977E2" w:rsidRPr="00F60500" w:rsidRDefault="00EF339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742</w:t>
            </w:r>
          </w:p>
        </w:tc>
        <w:tc>
          <w:tcPr>
            <w:tcW w:w="3831" w:type="dxa"/>
          </w:tcPr>
          <w:p w14:paraId="1488EF71" w14:textId="2B4E344A" w:rsidR="00F977E2" w:rsidRPr="00F60500" w:rsidRDefault="00863AA3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M. S.</w:t>
            </w:r>
          </w:p>
        </w:tc>
        <w:tc>
          <w:tcPr>
            <w:tcW w:w="2209" w:type="dxa"/>
          </w:tcPr>
          <w:p w14:paraId="6456820A" w14:textId="7238BA45" w:rsidR="00F977E2" w:rsidRPr="00F60500" w:rsidRDefault="00863AA3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65C7981E" w14:textId="054EDC89" w:rsidR="00F977E2" w:rsidRPr="00F60500" w:rsidRDefault="00863AA3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3523929D" w14:textId="3D6F23CD" w:rsidR="00F977E2" w:rsidRPr="00F60500" w:rsidRDefault="00863AA3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709609</w:t>
            </w:r>
          </w:p>
        </w:tc>
      </w:tr>
      <w:tr w:rsidR="00F60500" w:rsidRPr="00F60500" w14:paraId="7763BC43" w14:textId="77777777" w:rsidTr="0000556D">
        <w:tc>
          <w:tcPr>
            <w:tcW w:w="901" w:type="dxa"/>
          </w:tcPr>
          <w:p w14:paraId="1D5EC56A" w14:textId="61AC4319" w:rsidR="00F977E2" w:rsidRPr="00F60500" w:rsidRDefault="00EF339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743</w:t>
            </w:r>
          </w:p>
        </w:tc>
        <w:tc>
          <w:tcPr>
            <w:tcW w:w="3831" w:type="dxa"/>
          </w:tcPr>
          <w:p w14:paraId="57C83A3D" w14:textId="1538CE95" w:rsidR="00F977E2" w:rsidRPr="00F60500" w:rsidRDefault="00863AA3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N. B. M.</w:t>
            </w:r>
          </w:p>
        </w:tc>
        <w:tc>
          <w:tcPr>
            <w:tcW w:w="2209" w:type="dxa"/>
          </w:tcPr>
          <w:p w14:paraId="376F21FC" w14:textId="3F59DF07" w:rsidR="00F977E2" w:rsidRPr="00F60500" w:rsidRDefault="00863AA3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3D7782A2" w14:textId="75CDF285" w:rsidR="00F977E2" w:rsidRPr="00F60500" w:rsidRDefault="00863AA3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2CDB62A2" w14:textId="78DDD67E" w:rsidR="00F977E2" w:rsidRPr="00F60500" w:rsidRDefault="00863AA3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708405</w:t>
            </w:r>
          </w:p>
        </w:tc>
      </w:tr>
      <w:tr w:rsidR="00F60500" w:rsidRPr="00F60500" w14:paraId="1058AD85" w14:textId="77777777" w:rsidTr="0000556D">
        <w:tc>
          <w:tcPr>
            <w:tcW w:w="901" w:type="dxa"/>
          </w:tcPr>
          <w:p w14:paraId="1703601B" w14:textId="4361ECAE" w:rsidR="00F977E2" w:rsidRPr="00F60500" w:rsidRDefault="00EF339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744</w:t>
            </w:r>
          </w:p>
        </w:tc>
        <w:tc>
          <w:tcPr>
            <w:tcW w:w="3831" w:type="dxa"/>
          </w:tcPr>
          <w:p w14:paraId="778AB5AF" w14:textId="717A9B7A" w:rsidR="00F977E2" w:rsidRPr="00F60500" w:rsidRDefault="00863AA3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D. F. M.</w:t>
            </w:r>
          </w:p>
        </w:tc>
        <w:tc>
          <w:tcPr>
            <w:tcW w:w="2209" w:type="dxa"/>
          </w:tcPr>
          <w:p w14:paraId="1F68FE86" w14:textId="07AB9355" w:rsidR="00F977E2" w:rsidRPr="00F60500" w:rsidRDefault="00863AA3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19F92F93" w14:textId="5C3FC8AB" w:rsidR="00F977E2" w:rsidRPr="00F60500" w:rsidRDefault="00863AA3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07A2EC87" w14:textId="16022915" w:rsidR="00F977E2" w:rsidRPr="00F60500" w:rsidRDefault="00863AA3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706304</w:t>
            </w:r>
          </w:p>
        </w:tc>
      </w:tr>
      <w:tr w:rsidR="00F60500" w:rsidRPr="00F60500" w14:paraId="3C3582A1" w14:textId="77777777" w:rsidTr="0000556D">
        <w:tc>
          <w:tcPr>
            <w:tcW w:w="901" w:type="dxa"/>
          </w:tcPr>
          <w:p w14:paraId="2C39B2DD" w14:textId="0628ED47" w:rsidR="00F977E2" w:rsidRPr="00F60500" w:rsidRDefault="00EF339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745</w:t>
            </w:r>
          </w:p>
        </w:tc>
        <w:tc>
          <w:tcPr>
            <w:tcW w:w="3831" w:type="dxa"/>
          </w:tcPr>
          <w:p w14:paraId="3C8F9995" w14:textId="6BEEBFC0" w:rsidR="00F977E2" w:rsidRPr="00F60500" w:rsidRDefault="00863AA3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D. E.</w:t>
            </w:r>
          </w:p>
        </w:tc>
        <w:tc>
          <w:tcPr>
            <w:tcW w:w="2209" w:type="dxa"/>
          </w:tcPr>
          <w:p w14:paraId="6C03C60A" w14:textId="413F20A3" w:rsidR="00F977E2" w:rsidRPr="00F60500" w:rsidRDefault="00863AA3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67D15076" w14:textId="2DD3D8AB" w:rsidR="00F977E2" w:rsidRPr="00F60500" w:rsidRDefault="00863AA3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15/06/2021</w:t>
            </w:r>
          </w:p>
        </w:tc>
        <w:tc>
          <w:tcPr>
            <w:tcW w:w="5953" w:type="dxa"/>
          </w:tcPr>
          <w:p w14:paraId="6408AF2F" w14:textId="332BEE97" w:rsidR="00F977E2" w:rsidRPr="00F60500" w:rsidRDefault="00863AA3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707400</w:t>
            </w:r>
          </w:p>
        </w:tc>
      </w:tr>
      <w:tr w:rsidR="00F60500" w:rsidRPr="00F60500" w14:paraId="55E7D8FE" w14:textId="77777777" w:rsidTr="0000556D">
        <w:tc>
          <w:tcPr>
            <w:tcW w:w="901" w:type="dxa"/>
          </w:tcPr>
          <w:p w14:paraId="42603CBE" w14:textId="4ACD4AC5" w:rsidR="00F977E2" w:rsidRPr="00F60500" w:rsidRDefault="00EF339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746</w:t>
            </w:r>
          </w:p>
        </w:tc>
        <w:tc>
          <w:tcPr>
            <w:tcW w:w="3831" w:type="dxa"/>
          </w:tcPr>
          <w:p w14:paraId="01071BF2" w14:textId="376CE1DC" w:rsidR="00F977E2" w:rsidRPr="00F60500" w:rsidRDefault="00863AA3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B. R.</w:t>
            </w:r>
          </w:p>
        </w:tc>
        <w:tc>
          <w:tcPr>
            <w:tcW w:w="2209" w:type="dxa"/>
          </w:tcPr>
          <w:p w14:paraId="08C7BB01" w14:textId="672187F1" w:rsidR="00F977E2" w:rsidRPr="00F60500" w:rsidRDefault="00863AA3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715DCFA8" w14:textId="0C690C49" w:rsidR="00F977E2" w:rsidRPr="00F60500" w:rsidRDefault="00863AA3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36F45183" w14:textId="3508F6EE" w:rsidR="00F977E2" w:rsidRPr="00F60500" w:rsidRDefault="00863AA3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708401</w:t>
            </w:r>
          </w:p>
        </w:tc>
      </w:tr>
      <w:tr w:rsidR="00F60500" w:rsidRPr="00F60500" w14:paraId="30DA78F1" w14:textId="77777777" w:rsidTr="0000556D">
        <w:tc>
          <w:tcPr>
            <w:tcW w:w="901" w:type="dxa"/>
          </w:tcPr>
          <w:p w14:paraId="4806F8BE" w14:textId="46AAEA96" w:rsidR="00F977E2" w:rsidRPr="00F60500" w:rsidRDefault="00EF339D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lastRenderedPageBreak/>
              <w:t>747</w:t>
            </w:r>
          </w:p>
        </w:tc>
        <w:tc>
          <w:tcPr>
            <w:tcW w:w="3831" w:type="dxa"/>
          </w:tcPr>
          <w:p w14:paraId="4E817906" w14:textId="0EFF6562" w:rsidR="00F977E2" w:rsidRPr="00F60500" w:rsidRDefault="002F75E2" w:rsidP="00634C8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G. M.</w:t>
            </w:r>
          </w:p>
        </w:tc>
        <w:tc>
          <w:tcPr>
            <w:tcW w:w="2209" w:type="dxa"/>
          </w:tcPr>
          <w:p w14:paraId="580CB983" w14:textId="76E11845" w:rsidR="00F977E2" w:rsidRPr="00F60500" w:rsidRDefault="002F75E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7B35CABA" w14:textId="346D0DB2" w:rsidR="00F977E2" w:rsidRPr="00F60500" w:rsidRDefault="002F75E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59AF303D" w14:textId="56B33E9A" w:rsidR="00F977E2" w:rsidRPr="00F60500" w:rsidRDefault="002F75E2" w:rsidP="00005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705602</w:t>
            </w:r>
          </w:p>
        </w:tc>
      </w:tr>
      <w:tr w:rsidR="00F60500" w:rsidRPr="00F60500" w14:paraId="19773DFA" w14:textId="77777777" w:rsidTr="00F977E2">
        <w:tc>
          <w:tcPr>
            <w:tcW w:w="901" w:type="dxa"/>
          </w:tcPr>
          <w:p w14:paraId="5C2EB584" w14:textId="39230693" w:rsidR="00F977E2" w:rsidRPr="00F60500" w:rsidRDefault="002F75E2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748</w:t>
            </w:r>
          </w:p>
        </w:tc>
        <w:tc>
          <w:tcPr>
            <w:tcW w:w="3831" w:type="dxa"/>
          </w:tcPr>
          <w:p w14:paraId="06F66558" w14:textId="35758B17" w:rsidR="00F977E2" w:rsidRPr="00F60500" w:rsidRDefault="002F75E2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A. G.</w:t>
            </w:r>
          </w:p>
        </w:tc>
        <w:tc>
          <w:tcPr>
            <w:tcW w:w="2209" w:type="dxa"/>
          </w:tcPr>
          <w:p w14:paraId="359A9306" w14:textId="29FC9CFB" w:rsidR="00F977E2" w:rsidRPr="00F60500" w:rsidRDefault="00302DC9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06070D8C" w14:textId="5B1F1DB4" w:rsidR="00F977E2" w:rsidRPr="00F60500" w:rsidRDefault="00302DC9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20/05/2021</w:t>
            </w:r>
          </w:p>
        </w:tc>
        <w:tc>
          <w:tcPr>
            <w:tcW w:w="5953" w:type="dxa"/>
          </w:tcPr>
          <w:p w14:paraId="579F6875" w14:textId="53C35808" w:rsidR="00F977E2" w:rsidRPr="00F60500" w:rsidRDefault="00302DC9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700005</w:t>
            </w:r>
          </w:p>
        </w:tc>
      </w:tr>
      <w:tr w:rsidR="00F60500" w:rsidRPr="00F60500" w14:paraId="6E5F2716" w14:textId="77777777" w:rsidTr="00F977E2">
        <w:tc>
          <w:tcPr>
            <w:tcW w:w="901" w:type="dxa"/>
          </w:tcPr>
          <w:p w14:paraId="0E9161C3" w14:textId="0FBFFEC3" w:rsidR="00F977E2" w:rsidRPr="00F60500" w:rsidRDefault="002F75E2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749</w:t>
            </w:r>
          </w:p>
        </w:tc>
        <w:tc>
          <w:tcPr>
            <w:tcW w:w="3831" w:type="dxa"/>
          </w:tcPr>
          <w:p w14:paraId="7A602351" w14:textId="08151C5A" w:rsidR="00F977E2" w:rsidRPr="00F60500" w:rsidRDefault="00302DC9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Z. S. M.</w:t>
            </w:r>
          </w:p>
        </w:tc>
        <w:tc>
          <w:tcPr>
            <w:tcW w:w="2209" w:type="dxa"/>
          </w:tcPr>
          <w:p w14:paraId="5537E471" w14:textId="2CED5C53" w:rsidR="00F977E2" w:rsidRPr="00F60500" w:rsidRDefault="00302DC9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5C43B35E" w14:textId="28FB9566" w:rsidR="00F977E2" w:rsidRPr="00F60500" w:rsidRDefault="00302DC9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18/05/2021</w:t>
            </w:r>
          </w:p>
        </w:tc>
        <w:tc>
          <w:tcPr>
            <w:tcW w:w="5953" w:type="dxa"/>
          </w:tcPr>
          <w:p w14:paraId="2C4501B4" w14:textId="569F3B33" w:rsidR="00F977E2" w:rsidRPr="00F60500" w:rsidRDefault="00302DC9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702507</w:t>
            </w:r>
          </w:p>
        </w:tc>
      </w:tr>
      <w:tr w:rsidR="00F60500" w:rsidRPr="00F60500" w14:paraId="35121B2A" w14:textId="77777777" w:rsidTr="00F977E2">
        <w:tc>
          <w:tcPr>
            <w:tcW w:w="901" w:type="dxa"/>
          </w:tcPr>
          <w:p w14:paraId="536B68E2" w14:textId="539D2BA5" w:rsidR="00F977E2" w:rsidRPr="00F60500" w:rsidRDefault="002F75E2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750</w:t>
            </w:r>
          </w:p>
        </w:tc>
        <w:tc>
          <w:tcPr>
            <w:tcW w:w="3831" w:type="dxa"/>
          </w:tcPr>
          <w:p w14:paraId="5AA38389" w14:textId="16F3F15C" w:rsidR="00F977E2" w:rsidRPr="00F60500" w:rsidRDefault="00302DC9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P. S.</w:t>
            </w:r>
          </w:p>
        </w:tc>
        <w:tc>
          <w:tcPr>
            <w:tcW w:w="2209" w:type="dxa"/>
          </w:tcPr>
          <w:p w14:paraId="4DFA0C04" w14:textId="277F1F8E" w:rsidR="00F977E2" w:rsidRPr="00F60500" w:rsidRDefault="00302DC9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21/04/2021</w:t>
            </w:r>
          </w:p>
        </w:tc>
        <w:tc>
          <w:tcPr>
            <w:tcW w:w="1985" w:type="dxa"/>
          </w:tcPr>
          <w:p w14:paraId="0CABC8DA" w14:textId="52EA48DA" w:rsidR="00F977E2" w:rsidRPr="00F60500" w:rsidRDefault="00302DC9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18/05/2021</w:t>
            </w:r>
          </w:p>
        </w:tc>
        <w:tc>
          <w:tcPr>
            <w:tcW w:w="5953" w:type="dxa"/>
          </w:tcPr>
          <w:p w14:paraId="35450D0A" w14:textId="00F9AADE" w:rsidR="00F977E2" w:rsidRPr="00F60500" w:rsidRDefault="00302DC9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709800</w:t>
            </w:r>
          </w:p>
        </w:tc>
      </w:tr>
      <w:tr w:rsidR="00F60500" w:rsidRPr="00F60500" w14:paraId="53DD37FA" w14:textId="77777777" w:rsidTr="00F977E2">
        <w:tc>
          <w:tcPr>
            <w:tcW w:w="901" w:type="dxa"/>
          </w:tcPr>
          <w:p w14:paraId="12A8EEA1" w14:textId="4FA04A9B" w:rsidR="00F977E2" w:rsidRPr="00F60500" w:rsidRDefault="002F75E2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751</w:t>
            </w:r>
          </w:p>
        </w:tc>
        <w:tc>
          <w:tcPr>
            <w:tcW w:w="3831" w:type="dxa"/>
          </w:tcPr>
          <w:p w14:paraId="75D75E31" w14:textId="051CA7B2" w:rsidR="00F977E2" w:rsidRPr="00F60500" w:rsidRDefault="00302DC9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P. S.</w:t>
            </w:r>
          </w:p>
        </w:tc>
        <w:tc>
          <w:tcPr>
            <w:tcW w:w="2209" w:type="dxa"/>
          </w:tcPr>
          <w:p w14:paraId="6245777C" w14:textId="375A0F1D" w:rsidR="00F977E2" w:rsidRPr="00F60500" w:rsidRDefault="00302DC9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1E05A94A" w14:textId="77777777" w:rsidR="00F977E2" w:rsidRPr="00F60500" w:rsidRDefault="00F977E2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A3C3C2C" w14:textId="15029A65" w:rsidR="00F977E2" w:rsidRPr="00F60500" w:rsidRDefault="00302DC9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704305</w:t>
            </w:r>
          </w:p>
        </w:tc>
      </w:tr>
      <w:tr w:rsidR="00F60500" w:rsidRPr="00F60500" w14:paraId="60F5F5CE" w14:textId="77777777" w:rsidTr="00F977E2">
        <w:tc>
          <w:tcPr>
            <w:tcW w:w="901" w:type="dxa"/>
          </w:tcPr>
          <w:p w14:paraId="68B96369" w14:textId="535B0B34" w:rsidR="00F977E2" w:rsidRPr="00F60500" w:rsidRDefault="002F75E2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752</w:t>
            </w:r>
          </w:p>
        </w:tc>
        <w:tc>
          <w:tcPr>
            <w:tcW w:w="3831" w:type="dxa"/>
          </w:tcPr>
          <w:p w14:paraId="2B279B12" w14:textId="1FE9DA87" w:rsidR="00F977E2" w:rsidRPr="00F60500" w:rsidRDefault="00302DC9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A. R.</w:t>
            </w:r>
          </w:p>
        </w:tc>
        <w:tc>
          <w:tcPr>
            <w:tcW w:w="2209" w:type="dxa"/>
          </w:tcPr>
          <w:p w14:paraId="2974D8E8" w14:textId="69712B9B" w:rsidR="00F977E2" w:rsidRPr="00F60500" w:rsidRDefault="00302DC9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02B20E2F" w14:textId="35A2CCD9" w:rsidR="00F977E2" w:rsidRPr="00F60500" w:rsidRDefault="00302DC9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03D6C2A5" w14:textId="41997E1E" w:rsidR="00F977E2" w:rsidRPr="00F60500" w:rsidRDefault="00302DC9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706207</w:t>
            </w:r>
          </w:p>
        </w:tc>
      </w:tr>
      <w:tr w:rsidR="00F60500" w:rsidRPr="00F60500" w14:paraId="33643C65" w14:textId="77777777" w:rsidTr="00F977E2">
        <w:tc>
          <w:tcPr>
            <w:tcW w:w="901" w:type="dxa"/>
          </w:tcPr>
          <w:p w14:paraId="56E3C3B4" w14:textId="66C99D22" w:rsidR="00F977E2" w:rsidRPr="00F60500" w:rsidRDefault="002F75E2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753</w:t>
            </w:r>
          </w:p>
        </w:tc>
        <w:tc>
          <w:tcPr>
            <w:tcW w:w="3831" w:type="dxa"/>
          </w:tcPr>
          <w:p w14:paraId="7AD7C62D" w14:textId="38882435" w:rsidR="00F977E2" w:rsidRPr="00F60500" w:rsidRDefault="00302DC9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C. S.</w:t>
            </w:r>
          </w:p>
        </w:tc>
        <w:tc>
          <w:tcPr>
            <w:tcW w:w="2209" w:type="dxa"/>
          </w:tcPr>
          <w:p w14:paraId="42DA9ADE" w14:textId="59E1E0E4" w:rsidR="00F977E2" w:rsidRPr="00F60500" w:rsidRDefault="00302DC9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57740D7D" w14:textId="497D6A49" w:rsidR="00F977E2" w:rsidRPr="00F60500" w:rsidRDefault="00302DC9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1A366242" w14:textId="6B635C17" w:rsidR="00F977E2" w:rsidRPr="00F60500" w:rsidRDefault="00302DC9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706706</w:t>
            </w:r>
          </w:p>
        </w:tc>
      </w:tr>
      <w:tr w:rsidR="00F60500" w:rsidRPr="00F60500" w14:paraId="6BE3B31F" w14:textId="77777777" w:rsidTr="00F977E2">
        <w:tc>
          <w:tcPr>
            <w:tcW w:w="901" w:type="dxa"/>
          </w:tcPr>
          <w:p w14:paraId="276DADEF" w14:textId="5F9E19FC" w:rsidR="00F977E2" w:rsidRPr="00F60500" w:rsidRDefault="002F75E2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754</w:t>
            </w:r>
          </w:p>
        </w:tc>
        <w:tc>
          <w:tcPr>
            <w:tcW w:w="3831" w:type="dxa"/>
          </w:tcPr>
          <w:p w14:paraId="35B668FD" w14:textId="5DD0DBEF" w:rsidR="00F977E2" w:rsidRPr="00F60500" w:rsidRDefault="00302DC9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P. S.</w:t>
            </w:r>
          </w:p>
        </w:tc>
        <w:tc>
          <w:tcPr>
            <w:tcW w:w="2209" w:type="dxa"/>
          </w:tcPr>
          <w:p w14:paraId="31E69079" w14:textId="30924A26" w:rsidR="00F977E2" w:rsidRPr="00F60500" w:rsidRDefault="00302DC9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75412E45" w14:textId="773363FA" w:rsidR="00F977E2" w:rsidRPr="00F60500" w:rsidRDefault="00302DC9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609915BC" w14:textId="098F554D" w:rsidR="00F977E2" w:rsidRPr="00F60500" w:rsidRDefault="00302DC9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702408</w:t>
            </w:r>
          </w:p>
        </w:tc>
      </w:tr>
      <w:tr w:rsidR="00F60500" w:rsidRPr="00F60500" w14:paraId="3CD065E6" w14:textId="77777777" w:rsidTr="00F977E2">
        <w:tc>
          <w:tcPr>
            <w:tcW w:w="901" w:type="dxa"/>
          </w:tcPr>
          <w:p w14:paraId="195BA6B2" w14:textId="4F57C352" w:rsidR="00F977E2" w:rsidRPr="00F60500" w:rsidRDefault="002F75E2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755</w:t>
            </w:r>
          </w:p>
        </w:tc>
        <w:tc>
          <w:tcPr>
            <w:tcW w:w="3831" w:type="dxa"/>
          </w:tcPr>
          <w:p w14:paraId="6C16CD02" w14:textId="5AC8189A" w:rsidR="00F977E2" w:rsidRPr="00F60500" w:rsidRDefault="00302DC9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S.</w:t>
            </w:r>
          </w:p>
        </w:tc>
        <w:tc>
          <w:tcPr>
            <w:tcW w:w="2209" w:type="dxa"/>
          </w:tcPr>
          <w:p w14:paraId="41C3B778" w14:textId="4964BD89" w:rsidR="00F977E2" w:rsidRPr="00F60500" w:rsidRDefault="00302DC9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0C62463F" w14:textId="38C818B2" w:rsidR="00F977E2" w:rsidRPr="00F60500" w:rsidRDefault="00302DC9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312D9596" w14:textId="6F683C07" w:rsidR="00F977E2" w:rsidRPr="00F60500" w:rsidRDefault="00302DC9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702409</w:t>
            </w:r>
          </w:p>
        </w:tc>
      </w:tr>
      <w:tr w:rsidR="00F60500" w:rsidRPr="00F60500" w14:paraId="7E89A160" w14:textId="77777777" w:rsidTr="00F977E2">
        <w:tc>
          <w:tcPr>
            <w:tcW w:w="901" w:type="dxa"/>
          </w:tcPr>
          <w:p w14:paraId="21E1EA32" w14:textId="74ECF468" w:rsidR="00F977E2" w:rsidRPr="00F60500" w:rsidRDefault="002F75E2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756</w:t>
            </w:r>
          </w:p>
        </w:tc>
        <w:tc>
          <w:tcPr>
            <w:tcW w:w="3831" w:type="dxa"/>
          </w:tcPr>
          <w:p w14:paraId="72E23822" w14:textId="63E89060" w:rsidR="00F977E2" w:rsidRPr="00F60500" w:rsidRDefault="00BE2E0F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S.</w:t>
            </w:r>
          </w:p>
        </w:tc>
        <w:tc>
          <w:tcPr>
            <w:tcW w:w="2209" w:type="dxa"/>
          </w:tcPr>
          <w:p w14:paraId="6B90647D" w14:textId="6BF7A25E" w:rsidR="00F977E2" w:rsidRPr="00F60500" w:rsidRDefault="00BE2E0F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1D6BFE3B" w14:textId="161CD4C8" w:rsidR="00F977E2" w:rsidRPr="00F60500" w:rsidRDefault="00BE2E0F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5304E9C9" w14:textId="6B1BAE08" w:rsidR="00F977E2" w:rsidRPr="00F60500" w:rsidRDefault="00BE2E0F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700406</w:t>
            </w:r>
          </w:p>
        </w:tc>
      </w:tr>
      <w:tr w:rsidR="00F60500" w:rsidRPr="00F60500" w14:paraId="697C3F82" w14:textId="77777777" w:rsidTr="00F977E2">
        <w:tc>
          <w:tcPr>
            <w:tcW w:w="901" w:type="dxa"/>
          </w:tcPr>
          <w:p w14:paraId="0100EC85" w14:textId="41692EE5" w:rsidR="00F977E2" w:rsidRPr="00F60500" w:rsidRDefault="002F75E2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757</w:t>
            </w:r>
          </w:p>
        </w:tc>
        <w:tc>
          <w:tcPr>
            <w:tcW w:w="3831" w:type="dxa"/>
          </w:tcPr>
          <w:p w14:paraId="1B7E5B8C" w14:textId="1FF05DA6" w:rsidR="00F977E2" w:rsidRPr="00F60500" w:rsidRDefault="00BE2E0F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N. S.</w:t>
            </w:r>
          </w:p>
        </w:tc>
        <w:tc>
          <w:tcPr>
            <w:tcW w:w="2209" w:type="dxa"/>
          </w:tcPr>
          <w:p w14:paraId="598ACA4C" w14:textId="63455CC7" w:rsidR="00F977E2" w:rsidRPr="00F60500" w:rsidRDefault="00BE2E0F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</w:t>
            </w:r>
          </w:p>
        </w:tc>
        <w:tc>
          <w:tcPr>
            <w:tcW w:w="1985" w:type="dxa"/>
          </w:tcPr>
          <w:p w14:paraId="3C7FB30B" w14:textId="77053653" w:rsidR="00F977E2" w:rsidRPr="00F60500" w:rsidRDefault="00BE2E0F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0A047EAC" w14:textId="1E020DE8" w:rsidR="00F977E2" w:rsidRPr="00F60500" w:rsidRDefault="00BE2E0F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701300</w:t>
            </w:r>
          </w:p>
        </w:tc>
      </w:tr>
      <w:tr w:rsidR="00F60500" w:rsidRPr="00F60500" w14:paraId="4D3EA657" w14:textId="77777777" w:rsidTr="00F977E2">
        <w:tc>
          <w:tcPr>
            <w:tcW w:w="901" w:type="dxa"/>
          </w:tcPr>
          <w:p w14:paraId="5E9D52D0" w14:textId="7B38DD6E" w:rsidR="00F977E2" w:rsidRPr="00F60500" w:rsidRDefault="002F75E2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758</w:t>
            </w:r>
          </w:p>
        </w:tc>
        <w:tc>
          <w:tcPr>
            <w:tcW w:w="3831" w:type="dxa"/>
          </w:tcPr>
          <w:p w14:paraId="547EE7AD" w14:textId="4FDC4B95" w:rsidR="00F977E2" w:rsidRPr="00F60500" w:rsidRDefault="00BE2E0F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S. S. D.</w:t>
            </w:r>
          </w:p>
        </w:tc>
        <w:tc>
          <w:tcPr>
            <w:tcW w:w="2209" w:type="dxa"/>
          </w:tcPr>
          <w:p w14:paraId="238ACA31" w14:textId="514C65D9" w:rsidR="00F977E2" w:rsidRPr="00F60500" w:rsidRDefault="00BE2E0F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1E7B7452" w14:textId="7AEC240C" w:rsidR="00F977E2" w:rsidRPr="00F60500" w:rsidRDefault="00BE2E0F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012A4250" w14:textId="502FE7FB" w:rsidR="00F977E2" w:rsidRPr="00F60500" w:rsidRDefault="00BE2E0F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700504</w:t>
            </w:r>
          </w:p>
        </w:tc>
      </w:tr>
      <w:tr w:rsidR="00F60500" w:rsidRPr="00F60500" w14:paraId="43631EEF" w14:textId="77777777" w:rsidTr="00F977E2">
        <w:tc>
          <w:tcPr>
            <w:tcW w:w="901" w:type="dxa"/>
          </w:tcPr>
          <w:p w14:paraId="7780490C" w14:textId="4F93C7C9" w:rsidR="00F977E2" w:rsidRPr="00F60500" w:rsidRDefault="002F75E2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759</w:t>
            </w:r>
          </w:p>
        </w:tc>
        <w:tc>
          <w:tcPr>
            <w:tcW w:w="3831" w:type="dxa"/>
          </w:tcPr>
          <w:p w14:paraId="0F7F36D1" w14:textId="58E35954" w:rsidR="00F977E2" w:rsidRPr="00F60500" w:rsidRDefault="00BE2E0F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C.</w:t>
            </w:r>
          </w:p>
        </w:tc>
        <w:tc>
          <w:tcPr>
            <w:tcW w:w="2209" w:type="dxa"/>
          </w:tcPr>
          <w:p w14:paraId="1E66A14E" w14:textId="24E6E0DB" w:rsidR="00F977E2" w:rsidRPr="00F60500" w:rsidRDefault="00BE2E0F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6246FBB6" w14:textId="484CF645" w:rsidR="00F977E2" w:rsidRPr="00F60500" w:rsidRDefault="00BE2E0F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58334ECE" w14:textId="4B907E32" w:rsidR="00F977E2" w:rsidRPr="00F60500" w:rsidRDefault="00BE2E0F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700001</w:t>
            </w:r>
          </w:p>
        </w:tc>
      </w:tr>
      <w:tr w:rsidR="00F60500" w:rsidRPr="00F60500" w14:paraId="0CE3E8A9" w14:textId="77777777" w:rsidTr="00F977E2">
        <w:tc>
          <w:tcPr>
            <w:tcW w:w="901" w:type="dxa"/>
          </w:tcPr>
          <w:p w14:paraId="4CA69875" w14:textId="7364498D" w:rsidR="00F977E2" w:rsidRPr="00F60500" w:rsidRDefault="002F75E2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760</w:t>
            </w:r>
          </w:p>
        </w:tc>
        <w:tc>
          <w:tcPr>
            <w:tcW w:w="3831" w:type="dxa"/>
          </w:tcPr>
          <w:p w14:paraId="2E338DFB" w14:textId="219F219A" w:rsidR="00F977E2" w:rsidRPr="00F60500" w:rsidRDefault="00CD38B8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M. C.</w:t>
            </w:r>
          </w:p>
        </w:tc>
        <w:tc>
          <w:tcPr>
            <w:tcW w:w="2209" w:type="dxa"/>
          </w:tcPr>
          <w:p w14:paraId="0ADAA8FC" w14:textId="70D8E589" w:rsidR="00F977E2" w:rsidRPr="00F60500" w:rsidRDefault="00CD38B8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01917403" w14:textId="4BEABBBE" w:rsidR="00F977E2" w:rsidRPr="00F60500" w:rsidRDefault="00CD38B8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07/06/2021</w:t>
            </w:r>
          </w:p>
        </w:tc>
        <w:tc>
          <w:tcPr>
            <w:tcW w:w="5953" w:type="dxa"/>
          </w:tcPr>
          <w:p w14:paraId="441C4DDD" w14:textId="07315559" w:rsidR="00F977E2" w:rsidRPr="00F60500" w:rsidRDefault="00CD38B8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707806</w:t>
            </w:r>
          </w:p>
        </w:tc>
      </w:tr>
      <w:tr w:rsidR="00F60500" w:rsidRPr="00F60500" w14:paraId="5894BF9A" w14:textId="77777777" w:rsidTr="00F977E2">
        <w:tc>
          <w:tcPr>
            <w:tcW w:w="901" w:type="dxa"/>
          </w:tcPr>
          <w:p w14:paraId="1E616461" w14:textId="696696C3" w:rsidR="00F977E2" w:rsidRPr="00F60500" w:rsidRDefault="002F75E2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761</w:t>
            </w:r>
          </w:p>
        </w:tc>
        <w:tc>
          <w:tcPr>
            <w:tcW w:w="3831" w:type="dxa"/>
          </w:tcPr>
          <w:p w14:paraId="19548D92" w14:textId="0AA3EB56" w:rsidR="00F977E2" w:rsidRPr="00F60500" w:rsidRDefault="00CD38B8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N. A. F</w:t>
            </w:r>
          </w:p>
        </w:tc>
        <w:tc>
          <w:tcPr>
            <w:tcW w:w="2209" w:type="dxa"/>
          </w:tcPr>
          <w:p w14:paraId="5BC7D395" w14:textId="4D87F7F7" w:rsidR="00F977E2" w:rsidRPr="00F60500" w:rsidRDefault="00CD38B8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1C0CE827" w14:textId="7440A1A2" w:rsidR="00F977E2" w:rsidRPr="00F60500" w:rsidRDefault="00CD38B8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3632DEA9" w14:textId="6E85BB0F" w:rsidR="00F977E2" w:rsidRPr="00F60500" w:rsidRDefault="00CD38B8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706300</w:t>
            </w:r>
          </w:p>
        </w:tc>
      </w:tr>
      <w:tr w:rsidR="00F60500" w:rsidRPr="00F60500" w14:paraId="54EBC0A3" w14:textId="77777777" w:rsidTr="00F977E2">
        <w:tc>
          <w:tcPr>
            <w:tcW w:w="901" w:type="dxa"/>
          </w:tcPr>
          <w:p w14:paraId="5D87585A" w14:textId="1FB2B073" w:rsidR="00F977E2" w:rsidRPr="00F60500" w:rsidRDefault="002F75E2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762</w:t>
            </w:r>
          </w:p>
        </w:tc>
        <w:tc>
          <w:tcPr>
            <w:tcW w:w="3831" w:type="dxa"/>
          </w:tcPr>
          <w:p w14:paraId="2C5553A2" w14:textId="1B662E5B" w:rsidR="00F977E2" w:rsidRPr="00F60500" w:rsidRDefault="00CD38B8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P. P. S.</w:t>
            </w:r>
          </w:p>
        </w:tc>
        <w:tc>
          <w:tcPr>
            <w:tcW w:w="2209" w:type="dxa"/>
          </w:tcPr>
          <w:p w14:paraId="607626A5" w14:textId="3A0D0EEF" w:rsidR="00F977E2" w:rsidRPr="00F60500" w:rsidRDefault="00CD38B8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2FB57C02" w14:textId="2202B14E" w:rsidR="00F977E2" w:rsidRPr="00F60500" w:rsidRDefault="00CD38B8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60631A10" w14:textId="5C58C5F1" w:rsidR="00F977E2" w:rsidRPr="00F60500" w:rsidRDefault="00CD38B8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704205</w:t>
            </w:r>
          </w:p>
        </w:tc>
      </w:tr>
      <w:tr w:rsidR="00F60500" w:rsidRPr="00F60500" w14:paraId="70BDCA68" w14:textId="77777777" w:rsidTr="00F977E2">
        <w:tc>
          <w:tcPr>
            <w:tcW w:w="901" w:type="dxa"/>
          </w:tcPr>
          <w:p w14:paraId="734A0B79" w14:textId="2527FE0D" w:rsidR="00F977E2" w:rsidRPr="00F60500" w:rsidRDefault="002F75E2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763</w:t>
            </w:r>
          </w:p>
        </w:tc>
        <w:tc>
          <w:tcPr>
            <w:tcW w:w="3831" w:type="dxa"/>
          </w:tcPr>
          <w:p w14:paraId="7AA70E20" w14:textId="54AE88C3" w:rsidR="00F977E2" w:rsidRPr="00F60500" w:rsidRDefault="00CD38B8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A.</w:t>
            </w:r>
          </w:p>
        </w:tc>
        <w:tc>
          <w:tcPr>
            <w:tcW w:w="2209" w:type="dxa"/>
          </w:tcPr>
          <w:p w14:paraId="75D5D47D" w14:textId="46C1955A" w:rsidR="00F977E2" w:rsidRPr="00F60500" w:rsidRDefault="00CD38B8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2745AAC9" w14:textId="0B8B88D9" w:rsidR="00F977E2" w:rsidRPr="00F60500" w:rsidRDefault="00CD38B8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36B59FBC" w14:textId="030D9692" w:rsidR="00F977E2" w:rsidRPr="00F60500" w:rsidRDefault="00CD38B8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701102</w:t>
            </w:r>
          </w:p>
        </w:tc>
      </w:tr>
      <w:tr w:rsidR="00F60500" w:rsidRPr="00F60500" w14:paraId="77FB9687" w14:textId="77777777" w:rsidTr="00F977E2">
        <w:tc>
          <w:tcPr>
            <w:tcW w:w="901" w:type="dxa"/>
          </w:tcPr>
          <w:p w14:paraId="3C0AF330" w14:textId="0A49FD23" w:rsidR="00F977E2" w:rsidRPr="00F60500" w:rsidRDefault="002F75E2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764</w:t>
            </w:r>
          </w:p>
        </w:tc>
        <w:tc>
          <w:tcPr>
            <w:tcW w:w="3831" w:type="dxa"/>
          </w:tcPr>
          <w:p w14:paraId="0B205893" w14:textId="3B56192F" w:rsidR="00F977E2" w:rsidRPr="00F60500" w:rsidRDefault="00CD38B8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D. S.</w:t>
            </w:r>
          </w:p>
        </w:tc>
        <w:tc>
          <w:tcPr>
            <w:tcW w:w="2209" w:type="dxa"/>
          </w:tcPr>
          <w:p w14:paraId="72F2B499" w14:textId="7110F81D" w:rsidR="00F977E2" w:rsidRPr="00F60500" w:rsidRDefault="00CD38B8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6407506F" w14:textId="330B71CA" w:rsidR="00F977E2" w:rsidRPr="00F60500" w:rsidRDefault="00CD38B8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07A5A019" w14:textId="59191298" w:rsidR="00F977E2" w:rsidRPr="00F60500" w:rsidRDefault="00CD38B8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701204</w:t>
            </w:r>
          </w:p>
        </w:tc>
      </w:tr>
      <w:tr w:rsidR="00F60500" w:rsidRPr="00F60500" w14:paraId="64B027C4" w14:textId="77777777" w:rsidTr="00F977E2">
        <w:tc>
          <w:tcPr>
            <w:tcW w:w="901" w:type="dxa"/>
          </w:tcPr>
          <w:p w14:paraId="09CAA2C5" w14:textId="5380D4F8" w:rsidR="00F977E2" w:rsidRPr="00F60500" w:rsidRDefault="002F75E2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765</w:t>
            </w:r>
          </w:p>
        </w:tc>
        <w:tc>
          <w:tcPr>
            <w:tcW w:w="3831" w:type="dxa"/>
          </w:tcPr>
          <w:p w14:paraId="3DD31E6F" w14:textId="31EB449C" w:rsidR="00F977E2" w:rsidRPr="00F60500" w:rsidRDefault="00CD38B8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J. S.</w:t>
            </w:r>
          </w:p>
        </w:tc>
        <w:tc>
          <w:tcPr>
            <w:tcW w:w="2209" w:type="dxa"/>
          </w:tcPr>
          <w:p w14:paraId="67434B02" w14:textId="29B3E406" w:rsidR="00F977E2" w:rsidRPr="00F60500" w:rsidRDefault="00CD38B8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1BA17EE5" w14:textId="753F7B5D" w:rsidR="00F977E2" w:rsidRPr="00F60500" w:rsidRDefault="00CD38B8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1D8DD1A3" w14:textId="1F6CA00A" w:rsidR="00F977E2" w:rsidRPr="00F60500" w:rsidRDefault="00CD38B8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704800</w:t>
            </w:r>
          </w:p>
        </w:tc>
      </w:tr>
      <w:tr w:rsidR="00F60500" w:rsidRPr="00F60500" w14:paraId="054E6449" w14:textId="77777777" w:rsidTr="00F977E2">
        <w:tc>
          <w:tcPr>
            <w:tcW w:w="901" w:type="dxa"/>
          </w:tcPr>
          <w:p w14:paraId="54F263F7" w14:textId="10772336" w:rsidR="00F977E2" w:rsidRPr="00F60500" w:rsidRDefault="002F75E2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766</w:t>
            </w:r>
          </w:p>
        </w:tc>
        <w:tc>
          <w:tcPr>
            <w:tcW w:w="3831" w:type="dxa"/>
          </w:tcPr>
          <w:p w14:paraId="71F1EBCB" w14:textId="25445FD9" w:rsidR="00F977E2" w:rsidRPr="00F60500" w:rsidRDefault="00CD38B8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L.</w:t>
            </w:r>
          </w:p>
        </w:tc>
        <w:tc>
          <w:tcPr>
            <w:tcW w:w="2209" w:type="dxa"/>
          </w:tcPr>
          <w:p w14:paraId="68EFCE9E" w14:textId="4B1DD4DC" w:rsidR="00F977E2" w:rsidRPr="00F60500" w:rsidRDefault="00CD38B8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52D6779D" w14:textId="527BCB45" w:rsidR="00F977E2" w:rsidRPr="00F60500" w:rsidRDefault="00CD38B8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08B79150" w14:textId="7231FD9D" w:rsidR="00F977E2" w:rsidRPr="00F60500" w:rsidRDefault="00CD38B8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708406</w:t>
            </w:r>
          </w:p>
        </w:tc>
      </w:tr>
      <w:tr w:rsidR="00F60500" w:rsidRPr="00F60500" w14:paraId="3277D8A0" w14:textId="77777777" w:rsidTr="00F977E2">
        <w:tc>
          <w:tcPr>
            <w:tcW w:w="901" w:type="dxa"/>
          </w:tcPr>
          <w:p w14:paraId="2B69FD2B" w14:textId="458E7E6C" w:rsidR="00F977E2" w:rsidRPr="00F60500" w:rsidRDefault="002F75E2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767</w:t>
            </w:r>
          </w:p>
        </w:tc>
        <w:tc>
          <w:tcPr>
            <w:tcW w:w="3831" w:type="dxa"/>
          </w:tcPr>
          <w:p w14:paraId="1C221A63" w14:textId="02DB714A" w:rsidR="00F977E2" w:rsidRPr="00F60500" w:rsidRDefault="00CD38B8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J. L.</w:t>
            </w:r>
          </w:p>
        </w:tc>
        <w:tc>
          <w:tcPr>
            <w:tcW w:w="2209" w:type="dxa"/>
          </w:tcPr>
          <w:p w14:paraId="635B118B" w14:textId="3795E419" w:rsidR="00F977E2" w:rsidRPr="00F60500" w:rsidRDefault="00CD38B8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37BCE993" w14:textId="0C5C601D" w:rsidR="00F977E2" w:rsidRPr="00F60500" w:rsidRDefault="00CD38B8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65596B57" w14:textId="4EDFF886" w:rsidR="00F977E2" w:rsidRPr="00F60500" w:rsidRDefault="00CD38B8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700108</w:t>
            </w:r>
          </w:p>
        </w:tc>
      </w:tr>
      <w:tr w:rsidR="00F60500" w:rsidRPr="00F60500" w14:paraId="14B9D31A" w14:textId="77777777" w:rsidTr="00F977E2">
        <w:tc>
          <w:tcPr>
            <w:tcW w:w="901" w:type="dxa"/>
          </w:tcPr>
          <w:p w14:paraId="3ABE3ACE" w14:textId="0694CABB" w:rsidR="00F977E2" w:rsidRPr="00F60500" w:rsidRDefault="002F75E2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768</w:t>
            </w:r>
          </w:p>
        </w:tc>
        <w:tc>
          <w:tcPr>
            <w:tcW w:w="3831" w:type="dxa"/>
          </w:tcPr>
          <w:p w14:paraId="2EE2D205" w14:textId="014E0B2B" w:rsidR="00F977E2" w:rsidRPr="00F60500" w:rsidRDefault="00CD38B8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O. M.</w:t>
            </w:r>
          </w:p>
        </w:tc>
        <w:tc>
          <w:tcPr>
            <w:tcW w:w="2209" w:type="dxa"/>
          </w:tcPr>
          <w:p w14:paraId="4E9FD3D8" w14:textId="2A0F25F9" w:rsidR="00F977E2" w:rsidRPr="00F60500" w:rsidRDefault="00CD38B8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648EF0FD" w14:textId="22308186" w:rsidR="00F977E2" w:rsidRPr="00F60500" w:rsidRDefault="00CD38B8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5AC00CD9" w14:textId="39E5BC46" w:rsidR="00F977E2" w:rsidRPr="00F60500" w:rsidRDefault="00CD38B8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702808</w:t>
            </w:r>
          </w:p>
        </w:tc>
      </w:tr>
      <w:tr w:rsidR="00F60500" w:rsidRPr="00F60500" w14:paraId="616D9544" w14:textId="77777777" w:rsidTr="00F977E2">
        <w:tc>
          <w:tcPr>
            <w:tcW w:w="901" w:type="dxa"/>
          </w:tcPr>
          <w:p w14:paraId="37E43FFF" w14:textId="15322514" w:rsidR="00F977E2" w:rsidRPr="00F60500" w:rsidRDefault="002F75E2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769</w:t>
            </w:r>
          </w:p>
        </w:tc>
        <w:tc>
          <w:tcPr>
            <w:tcW w:w="3831" w:type="dxa"/>
          </w:tcPr>
          <w:p w14:paraId="4A77F247" w14:textId="3D74894E" w:rsidR="00F977E2" w:rsidRPr="00F60500" w:rsidRDefault="00CD38B8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A. S.</w:t>
            </w:r>
          </w:p>
        </w:tc>
        <w:tc>
          <w:tcPr>
            <w:tcW w:w="2209" w:type="dxa"/>
          </w:tcPr>
          <w:p w14:paraId="7696630F" w14:textId="3AC45C96" w:rsidR="00F977E2" w:rsidRPr="00F60500" w:rsidRDefault="00CD38B8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02632B6B" w14:textId="1A20CBDF" w:rsidR="00F977E2" w:rsidRPr="00F60500" w:rsidRDefault="00CD38B8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318549D1" w14:textId="7739FAA2" w:rsidR="00F977E2" w:rsidRPr="00F60500" w:rsidRDefault="00CD38B8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702604</w:t>
            </w:r>
          </w:p>
        </w:tc>
      </w:tr>
      <w:tr w:rsidR="00F60500" w:rsidRPr="00F60500" w14:paraId="34DF4EFB" w14:textId="77777777" w:rsidTr="00F977E2">
        <w:tc>
          <w:tcPr>
            <w:tcW w:w="901" w:type="dxa"/>
          </w:tcPr>
          <w:p w14:paraId="44044757" w14:textId="3FC52C22" w:rsidR="00F977E2" w:rsidRPr="00F60500" w:rsidRDefault="002F75E2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770</w:t>
            </w:r>
          </w:p>
        </w:tc>
        <w:tc>
          <w:tcPr>
            <w:tcW w:w="3831" w:type="dxa"/>
          </w:tcPr>
          <w:p w14:paraId="7331B52F" w14:textId="0E0903E7" w:rsidR="00F977E2" w:rsidRPr="00F60500" w:rsidRDefault="00CD38B8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B. S.</w:t>
            </w:r>
          </w:p>
        </w:tc>
        <w:tc>
          <w:tcPr>
            <w:tcW w:w="2209" w:type="dxa"/>
          </w:tcPr>
          <w:p w14:paraId="5500D172" w14:textId="0AE75EA8" w:rsidR="00F977E2" w:rsidRPr="00F60500" w:rsidRDefault="00CD38B8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1B6FE88B" w14:textId="69270D2C" w:rsidR="00F977E2" w:rsidRPr="00F60500" w:rsidRDefault="00CD38B8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2F38E614" w14:textId="1A314F64" w:rsidR="00F977E2" w:rsidRPr="00F60500" w:rsidRDefault="00CD38B8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708601</w:t>
            </w:r>
          </w:p>
        </w:tc>
      </w:tr>
      <w:tr w:rsidR="00F60500" w:rsidRPr="00F60500" w14:paraId="21A3B6BD" w14:textId="77777777" w:rsidTr="00F977E2">
        <w:tc>
          <w:tcPr>
            <w:tcW w:w="901" w:type="dxa"/>
          </w:tcPr>
          <w:p w14:paraId="75E5B21F" w14:textId="0A3AF337" w:rsidR="00F977E2" w:rsidRPr="00F60500" w:rsidRDefault="002F75E2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771</w:t>
            </w:r>
          </w:p>
        </w:tc>
        <w:tc>
          <w:tcPr>
            <w:tcW w:w="3831" w:type="dxa"/>
          </w:tcPr>
          <w:p w14:paraId="07EF3F49" w14:textId="70BF7336" w:rsidR="00F977E2" w:rsidRPr="00F60500" w:rsidRDefault="00CD38B8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Q.</w:t>
            </w:r>
          </w:p>
        </w:tc>
        <w:tc>
          <w:tcPr>
            <w:tcW w:w="2209" w:type="dxa"/>
          </w:tcPr>
          <w:p w14:paraId="005B75EA" w14:textId="7BB3CE2F" w:rsidR="00F977E2" w:rsidRPr="00F60500" w:rsidRDefault="00CD38B8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4FC753CB" w14:textId="793095F9" w:rsidR="00F977E2" w:rsidRPr="00F60500" w:rsidRDefault="00CD38B8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2CE67F05" w14:textId="57F66273" w:rsidR="00F977E2" w:rsidRPr="00F60500" w:rsidRDefault="00CD38B8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706504</w:t>
            </w:r>
          </w:p>
        </w:tc>
      </w:tr>
      <w:tr w:rsidR="00F60500" w:rsidRPr="00F60500" w14:paraId="65F9A873" w14:textId="77777777" w:rsidTr="00F977E2">
        <w:tc>
          <w:tcPr>
            <w:tcW w:w="901" w:type="dxa"/>
          </w:tcPr>
          <w:p w14:paraId="20A634EC" w14:textId="129136D0" w:rsidR="00F977E2" w:rsidRPr="00F60500" w:rsidRDefault="002F75E2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772</w:t>
            </w:r>
          </w:p>
        </w:tc>
        <w:tc>
          <w:tcPr>
            <w:tcW w:w="3831" w:type="dxa"/>
          </w:tcPr>
          <w:p w14:paraId="2349076B" w14:textId="222BAC52" w:rsidR="00F977E2" w:rsidRPr="00F60500" w:rsidRDefault="00CD38B8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C. S.</w:t>
            </w:r>
          </w:p>
        </w:tc>
        <w:tc>
          <w:tcPr>
            <w:tcW w:w="2209" w:type="dxa"/>
          </w:tcPr>
          <w:p w14:paraId="43AE6ADD" w14:textId="007E97C4" w:rsidR="00F977E2" w:rsidRPr="00F60500" w:rsidRDefault="00CD38B8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154675B5" w14:textId="1390E2BE" w:rsidR="00F977E2" w:rsidRPr="00F60500" w:rsidRDefault="00CD38B8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4B1E56ED" w14:textId="385750C4" w:rsidR="00F977E2" w:rsidRPr="00F60500" w:rsidRDefault="00CD38B8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700600</w:t>
            </w:r>
          </w:p>
        </w:tc>
      </w:tr>
      <w:tr w:rsidR="00F60500" w:rsidRPr="00F60500" w14:paraId="7E1F9C79" w14:textId="77777777" w:rsidTr="00F977E2">
        <w:tc>
          <w:tcPr>
            <w:tcW w:w="901" w:type="dxa"/>
          </w:tcPr>
          <w:p w14:paraId="35C02243" w14:textId="67F07505" w:rsidR="00F977E2" w:rsidRPr="00F60500" w:rsidRDefault="002F75E2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773</w:t>
            </w:r>
          </w:p>
        </w:tc>
        <w:tc>
          <w:tcPr>
            <w:tcW w:w="3831" w:type="dxa"/>
          </w:tcPr>
          <w:p w14:paraId="26EF400E" w14:textId="08C247F6" w:rsidR="00F977E2" w:rsidRPr="00F60500" w:rsidRDefault="00CD38B8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T. W.</w:t>
            </w:r>
          </w:p>
        </w:tc>
        <w:tc>
          <w:tcPr>
            <w:tcW w:w="2209" w:type="dxa"/>
          </w:tcPr>
          <w:p w14:paraId="43791926" w14:textId="204F4E95" w:rsidR="00F977E2" w:rsidRPr="00F60500" w:rsidRDefault="00CD38B8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17C6AC43" w14:textId="1D867609" w:rsidR="00F977E2" w:rsidRPr="00F60500" w:rsidRDefault="00CD38B8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3BCB3791" w14:textId="4A6AEAD2" w:rsidR="00F977E2" w:rsidRPr="00F60500" w:rsidRDefault="00CD38B8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701407</w:t>
            </w:r>
          </w:p>
        </w:tc>
      </w:tr>
      <w:tr w:rsidR="00F60500" w:rsidRPr="00F60500" w14:paraId="14BDFE3B" w14:textId="77777777" w:rsidTr="00F977E2">
        <w:tc>
          <w:tcPr>
            <w:tcW w:w="901" w:type="dxa"/>
          </w:tcPr>
          <w:p w14:paraId="1DC2D641" w14:textId="0EC62825" w:rsidR="00F977E2" w:rsidRPr="00F60500" w:rsidRDefault="002F75E2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774</w:t>
            </w:r>
          </w:p>
        </w:tc>
        <w:tc>
          <w:tcPr>
            <w:tcW w:w="3831" w:type="dxa"/>
          </w:tcPr>
          <w:p w14:paraId="56A23EAC" w14:textId="02BF52EF" w:rsidR="00F977E2" w:rsidRPr="00F60500" w:rsidRDefault="00CD38B8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P.</w:t>
            </w:r>
          </w:p>
        </w:tc>
        <w:tc>
          <w:tcPr>
            <w:tcW w:w="2209" w:type="dxa"/>
          </w:tcPr>
          <w:p w14:paraId="294B3C21" w14:textId="00DD49BC" w:rsidR="00F977E2" w:rsidRPr="00F60500" w:rsidRDefault="00CD38B8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464E8A31" w14:textId="44625989" w:rsidR="00F977E2" w:rsidRPr="00F60500" w:rsidRDefault="00CD38B8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4E184939" w14:textId="0C11BC00" w:rsidR="00F977E2" w:rsidRPr="00F60500" w:rsidRDefault="00CD38B8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700001</w:t>
            </w:r>
          </w:p>
        </w:tc>
      </w:tr>
      <w:tr w:rsidR="00F60500" w:rsidRPr="00F60500" w14:paraId="183BC18D" w14:textId="77777777" w:rsidTr="00F977E2">
        <w:tc>
          <w:tcPr>
            <w:tcW w:w="901" w:type="dxa"/>
          </w:tcPr>
          <w:p w14:paraId="57CECDD6" w14:textId="62FED96C" w:rsidR="00F977E2" w:rsidRPr="00F60500" w:rsidRDefault="002F75E2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775</w:t>
            </w:r>
          </w:p>
        </w:tc>
        <w:tc>
          <w:tcPr>
            <w:tcW w:w="3831" w:type="dxa"/>
          </w:tcPr>
          <w:p w14:paraId="33BB719F" w14:textId="1F660D91" w:rsidR="00F977E2" w:rsidRPr="00F60500" w:rsidRDefault="00CD38B8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T. B.</w:t>
            </w:r>
          </w:p>
        </w:tc>
        <w:tc>
          <w:tcPr>
            <w:tcW w:w="2209" w:type="dxa"/>
          </w:tcPr>
          <w:p w14:paraId="3902A34C" w14:textId="292324AE" w:rsidR="00F977E2" w:rsidRPr="00F60500" w:rsidRDefault="00CD38B8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353F7FD7" w14:textId="4442F91C" w:rsidR="00F977E2" w:rsidRPr="00F60500" w:rsidRDefault="00CD38B8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60181DCA" w14:textId="585B6F1A" w:rsidR="00F977E2" w:rsidRPr="00F60500" w:rsidRDefault="00CD38B8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708400</w:t>
            </w:r>
          </w:p>
        </w:tc>
      </w:tr>
      <w:tr w:rsidR="00F60500" w:rsidRPr="00F60500" w14:paraId="55577A04" w14:textId="77777777" w:rsidTr="00F977E2">
        <w:tc>
          <w:tcPr>
            <w:tcW w:w="901" w:type="dxa"/>
          </w:tcPr>
          <w:p w14:paraId="477CF8AB" w14:textId="65E7F719" w:rsidR="00F977E2" w:rsidRPr="00F60500" w:rsidRDefault="002F75E2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lastRenderedPageBreak/>
              <w:t>776</w:t>
            </w:r>
          </w:p>
        </w:tc>
        <w:tc>
          <w:tcPr>
            <w:tcW w:w="3831" w:type="dxa"/>
          </w:tcPr>
          <w:p w14:paraId="205C85AD" w14:textId="143FF43F" w:rsidR="00F977E2" w:rsidRPr="00F60500" w:rsidRDefault="00CD38B8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T. P. S. S.</w:t>
            </w:r>
          </w:p>
        </w:tc>
        <w:tc>
          <w:tcPr>
            <w:tcW w:w="2209" w:type="dxa"/>
          </w:tcPr>
          <w:p w14:paraId="1880F140" w14:textId="3B6AEEFC" w:rsidR="00F977E2" w:rsidRPr="00F60500" w:rsidRDefault="00886475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25B3EEF5" w14:textId="105F02D4" w:rsidR="00F977E2" w:rsidRPr="00F60500" w:rsidRDefault="00886475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02E2E428" w14:textId="27FC4B38" w:rsidR="00F977E2" w:rsidRPr="00F60500" w:rsidRDefault="00886475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700000</w:t>
            </w:r>
          </w:p>
        </w:tc>
      </w:tr>
      <w:tr w:rsidR="00F60500" w:rsidRPr="00F60500" w14:paraId="5B34EC02" w14:textId="77777777" w:rsidTr="00F977E2">
        <w:tc>
          <w:tcPr>
            <w:tcW w:w="901" w:type="dxa"/>
          </w:tcPr>
          <w:p w14:paraId="17F0E118" w14:textId="67B66687" w:rsidR="00F977E2" w:rsidRPr="00F60500" w:rsidRDefault="00CD38B8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777</w:t>
            </w:r>
          </w:p>
        </w:tc>
        <w:tc>
          <w:tcPr>
            <w:tcW w:w="3831" w:type="dxa"/>
          </w:tcPr>
          <w:p w14:paraId="0EF826F2" w14:textId="14DE72C5" w:rsidR="00F977E2" w:rsidRPr="00F60500" w:rsidRDefault="00886475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V. R. S.</w:t>
            </w:r>
          </w:p>
        </w:tc>
        <w:tc>
          <w:tcPr>
            <w:tcW w:w="2209" w:type="dxa"/>
          </w:tcPr>
          <w:p w14:paraId="60FAC17E" w14:textId="34E5B7B9" w:rsidR="00F977E2" w:rsidRPr="00F60500" w:rsidRDefault="00886475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0EDDE5BA" w14:textId="6BC60AF9" w:rsidR="00F977E2" w:rsidRPr="00F60500" w:rsidRDefault="00886475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71C2DA12" w14:textId="279FD956" w:rsidR="00F977E2" w:rsidRPr="00F60500" w:rsidRDefault="00886475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704607</w:t>
            </w:r>
          </w:p>
        </w:tc>
      </w:tr>
      <w:tr w:rsidR="00F60500" w:rsidRPr="00F60500" w14:paraId="6F6A8DC8" w14:textId="77777777" w:rsidTr="00F977E2">
        <w:tc>
          <w:tcPr>
            <w:tcW w:w="901" w:type="dxa"/>
          </w:tcPr>
          <w:p w14:paraId="184EF227" w14:textId="5B883131" w:rsidR="00F977E2" w:rsidRPr="00F60500" w:rsidRDefault="00CD38B8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778</w:t>
            </w:r>
          </w:p>
        </w:tc>
        <w:tc>
          <w:tcPr>
            <w:tcW w:w="3831" w:type="dxa"/>
          </w:tcPr>
          <w:p w14:paraId="27AC8B73" w14:textId="48B2E964" w:rsidR="00F977E2" w:rsidRPr="00F60500" w:rsidRDefault="00886475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S. N.</w:t>
            </w:r>
          </w:p>
        </w:tc>
        <w:tc>
          <w:tcPr>
            <w:tcW w:w="2209" w:type="dxa"/>
          </w:tcPr>
          <w:p w14:paraId="216E86FB" w14:textId="12B08642" w:rsidR="00F977E2" w:rsidRPr="00F60500" w:rsidRDefault="00886475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283D1A9C" w14:textId="191B5F28" w:rsidR="00F977E2" w:rsidRPr="00F60500" w:rsidRDefault="00886475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4B329AD4" w14:textId="4A1E3874" w:rsidR="00F977E2" w:rsidRPr="00F60500" w:rsidRDefault="00886475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700107</w:t>
            </w:r>
          </w:p>
        </w:tc>
      </w:tr>
      <w:tr w:rsidR="00F60500" w:rsidRPr="00F60500" w14:paraId="39022EAB" w14:textId="77777777" w:rsidTr="00F977E2">
        <w:tc>
          <w:tcPr>
            <w:tcW w:w="901" w:type="dxa"/>
          </w:tcPr>
          <w:p w14:paraId="65CE1888" w14:textId="12D41113" w:rsidR="00F977E2" w:rsidRPr="00F60500" w:rsidRDefault="00CD38B8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779</w:t>
            </w:r>
          </w:p>
        </w:tc>
        <w:tc>
          <w:tcPr>
            <w:tcW w:w="3831" w:type="dxa"/>
          </w:tcPr>
          <w:p w14:paraId="2E900262" w14:textId="04689974" w:rsidR="00F977E2" w:rsidRPr="00F60500" w:rsidRDefault="00886475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R. L.</w:t>
            </w:r>
          </w:p>
        </w:tc>
        <w:tc>
          <w:tcPr>
            <w:tcW w:w="2209" w:type="dxa"/>
          </w:tcPr>
          <w:p w14:paraId="65B82F6F" w14:textId="4C78164E" w:rsidR="00F977E2" w:rsidRPr="00F60500" w:rsidRDefault="00886475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66009A40" w14:textId="35FC858E" w:rsidR="00F977E2" w:rsidRPr="00F60500" w:rsidRDefault="00886475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17/06/2021</w:t>
            </w:r>
          </w:p>
        </w:tc>
        <w:tc>
          <w:tcPr>
            <w:tcW w:w="5953" w:type="dxa"/>
          </w:tcPr>
          <w:p w14:paraId="402A7CCA" w14:textId="339C5C8C" w:rsidR="00F977E2" w:rsidRPr="00F60500" w:rsidRDefault="00886475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703607</w:t>
            </w:r>
          </w:p>
        </w:tc>
      </w:tr>
      <w:tr w:rsidR="00F60500" w:rsidRPr="00F60500" w14:paraId="7E7F17EA" w14:textId="77777777" w:rsidTr="00F977E2">
        <w:tc>
          <w:tcPr>
            <w:tcW w:w="901" w:type="dxa"/>
          </w:tcPr>
          <w:p w14:paraId="23C5356F" w14:textId="6C9FCB6F" w:rsidR="00F977E2" w:rsidRPr="00F60500" w:rsidRDefault="00CD38B8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780</w:t>
            </w:r>
          </w:p>
        </w:tc>
        <w:tc>
          <w:tcPr>
            <w:tcW w:w="3831" w:type="dxa"/>
          </w:tcPr>
          <w:p w14:paraId="5F9F9899" w14:textId="10973709" w:rsidR="00F977E2" w:rsidRPr="00F60500" w:rsidRDefault="00886475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O. L.</w:t>
            </w:r>
          </w:p>
        </w:tc>
        <w:tc>
          <w:tcPr>
            <w:tcW w:w="2209" w:type="dxa"/>
          </w:tcPr>
          <w:p w14:paraId="08AE050B" w14:textId="14271563" w:rsidR="00F977E2" w:rsidRPr="00F60500" w:rsidRDefault="00886475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17043A36" w14:textId="3A6C2486" w:rsidR="00F977E2" w:rsidRPr="00F60500" w:rsidRDefault="00886475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17/06/2021</w:t>
            </w:r>
          </w:p>
        </w:tc>
        <w:tc>
          <w:tcPr>
            <w:tcW w:w="5953" w:type="dxa"/>
          </w:tcPr>
          <w:p w14:paraId="1839DA79" w14:textId="61C1ECF0" w:rsidR="00F977E2" w:rsidRPr="00F60500" w:rsidRDefault="00886475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706704</w:t>
            </w:r>
          </w:p>
        </w:tc>
      </w:tr>
      <w:tr w:rsidR="00F60500" w:rsidRPr="00F60500" w14:paraId="51997CE6" w14:textId="77777777" w:rsidTr="00F977E2">
        <w:tc>
          <w:tcPr>
            <w:tcW w:w="901" w:type="dxa"/>
          </w:tcPr>
          <w:p w14:paraId="6CC5628B" w14:textId="494C50BE" w:rsidR="00F977E2" w:rsidRPr="00F60500" w:rsidRDefault="00CD38B8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781</w:t>
            </w:r>
          </w:p>
        </w:tc>
        <w:tc>
          <w:tcPr>
            <w:tcW w:w="3831" w:type="dxa"/>
          </w:tcPr>
          <w:p w14:paraId="6B62561F" w14:textId="67AB9F3B" w:rsidR="00F977E2" w:rsidRPr="00F60500" w:rsidRDefault="00886475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S.</w:t>
            </w:r>
          </w:p>
        </w:tc>
        <w:tc>
          <w:tcPr>
            <w:tcW w:w="2209" w:type="dxa"/>
          </w:tcPr>
          <w:p w14:paraId="368EC532" w14:textId="3E0897CA" w:rsidR="00F977E2" w:rsidRPr="00F60500" w:rsidRDefault="00886475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1E2FD23A" w14:textId="6AB3F5CC" w:rsidR="00F977E2" w:rsidRPr="00F60500" w:rsidRDefault="00886475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2BA0C45A" w14:textId="14E99603" w:rsidR="00F977E2" w:rsidRPr="00F60500" w:rsidRDefault="00886475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700205</w:t>
            </w:r>
          </w:p>
        </w:tc>
      </w:tr>
      <w:tr w:rsidR="00F60500" w:rsidRPr="00F60500" w14:paraId="08CD4384" w14:textId="77777777" w:rsidTr="00F977E2">
        <w:tc>
          <w:tcPr>
            <w:tcW w:w="901" w:type="dxa"/>
          </w:tcPr>
          <w:p w14:paraId="085952FB" w14:textId="0FC266C3" w:rsidR="00F977E2" w:rsidRPr="00F60500" w:rsidRDefault="00CD38B8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782</w:t>
            </w:r>
          </w:p>
        </w:tc>
        <w:tc>
          <w:tcPr>
            <w:tcW w:w="3831" w:type="dxa"/>
          </w:tcPr>
          <w:p w14:paraId="65D12F56" w14:textId="602CB114" w:rsidR="00F977E2" w:rsidRPr="00F60500" w:rsidRDefault="00886475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N. L.</w:t>
            </w:r>
          </w:p>
        </w:tc>
        <w:tc>
          <w:tcPr>
            <w:tcW w:w="2209" w:type="dxa"/>
          </w:tcPr>
          <w:p w14:paraId="2511F360" w14:textId="2D922AC0" w:rsidR="00F977E2" w:rsidRPr="00F60500" w:rsidRDefault="00886475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3CB26A64" w14:textId="5B7EE376" w:rsidR="00F977E2" w:rsidRPr="00F60500" w:rsidRDefault="00886475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23A840DE" w14:textId="2DE90C4C" w:rsidR="00F977E2" w:rsidRPr="00F60500" w:rsidRDefault="00886475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703607</w:t>
            </w:r>
          </w:p>
        </w:tc>
      </w:tr>
      <w:tr w:rsidR="00F60500" w:rsidRPr="00F60500" w14:paraId="02699ADA" w14:textId="77777777" w:rsidTr="00F977E2">
        <w:tc>
          <w:tcPr>
            <w:tcW w:w="901" w:type="dxa"/>
          </w:tcPr>
          <w:p w14:paraId="45A3E1A4" w14:textId="2FED033C" w:rsidR="00F977E2" w:rsidRPr="00F60500" w:rsidRDefault="00CD38B8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783</w:t>
            </w:r>
          </w:p>
        </w:tc>
        <w:tc>
          <w:tcPr>
            <w:tcW w:w="3831" w:type="dxa"/>
          </w:tcPr>
          <w:p w14:paraId="3B141D61" w14:textId="60897EB3" w:rsidR="00F977E2" w:rsidRPr="00F60500" w:rsidRDefault="00886475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N. J. R. F.</w:t>
            </w:r>
          </w:p>
        </w:tc>
        <w:tc>
          <w:tcPr>
            <w:tcW w:w="2209" w:type="dxa"/>
          </w:tcPr>
          <w:p w14:paraId="0DB7F30D" w14:textId="15CE709F" w:rsidR="00F977E2" w:rsidRPr="00F60500" w:rsidRDefault="00886475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64F3E0E9" w14:textId="2BC34434" w:rsidR="00F977E2" w:rsidRPr="00F60500" w:rsidRDefault="00886475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7B082468" w14:textId="7D1C3A75" w:rsidR="00F977E2" w:rsidRPr="00F60500" w:rsidRDefault="00886475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706401</w:t>
            </w:r>
          </w:p>
        </w:tc>
      </w:tr>
      <w:tr w:rsidR="00F60500" w:rsidRPr="00F60500" w14:paraId="5D450797" w14:textId="77777777" w:rsidTr="00F977E2">
        <w:tc>
          <w:tcPr>
            <w:tcW w:w="901" w:type="dxa"/>
          </w:tcPr>
          <w:p w14:paraId="2866546B" w14:textId="32A1D7B5" w:rsidR="00F977E2" w:rsidRPr="00F60500" w:rsidRDefault="00CD38B8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784</w:t>
            </w:r>
          </w:p>
        </w:tc>
        <w:tc>
          <w:tcPr>
            <w:tcW w:w="3831" w:type="dxa"/>
          </w:tcPr>
          <w:p w14:paraId="78C161B0" w14:textId="4D9AAA1D" w:rsidR="00F977E2" w:rsidRPr="00F60500" w:rsidRDefault="00E97834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O. S.</w:t>
            </w:r>
          </w:p>
        </w:tc>
        <w:tc>
          <w:tcPr>
            <w:tcW w:w="2209" w:type="dxa"/>
          </w:tcPr>
          <w:p w14:paraId="2DCDA575" w14:textId="417CFBDE" w:rsidR="00F977E2" w:rsidRPr="00F60500" w:rsidRDefault="00E97834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4551518B" w14:textId="72D74B9D" w:rsidR="00F977E2" w:rsidRPr="00F60500" w:rsidRDefault="00E97834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5BB22BBE" w14:textId="487CA951" w:rsidR="00F977E2" w:rsidRPr="00F60500" w:rsidRDefault="00E97834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700206</w:t>
            </w:r>
          </w:p>
        </w:tc>
      </w:tr>
      <w:tr w:rsidR="00F60500" w:rsidRPr="00F60500" w14:paraId="7D67C37D" w14:textId="77777777" w:rsidTr="00F977E2">
        <w:tc>
          <w:tcPr>
            <w:tcW w:w="901" w:type="dxa"/>
          </w:tcPr>
          <w:p w14:paraId="3C411774" w14:textId="05DD1C77" w:rsidR="00F977E2" w:rsidRPr="00F60500" w:rsidRDefault="00CD38B8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785</w:t>
            </w:r>
          </w:p>
        </w:tc>
        <w:tc>
          <w:tcPr>
            <w:tcW w:w="3831" w:type="dxa"/>
          </w:tcPr>
          <w:p w14:paraId="282D90B0" w14:textId="717855D3" w:rsidR="00F977E2" w:rsidRPr="00F60500" w:rsidRDefault="00E97834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D.</w:t>
            </w:r>
          </w:p>
        </w:tc>
        <w:tc>
          <w:tcPr>
            <w:tcW w:w="2209" w:type="dxa"/>
          </w:tcPr>
          <w:p w14:paraId="771477B7" w14:textId="308171D8" w:rsidR="00F977E2" w:rsidRPr="00F60500" w:rsidRDefault="00E97834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6741A821" w14:textId="70F93E69" w:rsidR="00F977E2" w:rsidRPr="00F60500" w:rsidRDefault="00E97834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5CDBF58B" w14:textId="24DC4545" w:rsidR="00F977E2" w:rsidRPr="00F60500" w:rsidRDefault="00E97834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700300</w:t>
            </w:r>
          </w:p>
        </w:tc>
      </w:tr>
      <w:tr w:rsidR="00F60500" w:rsidRPr="00F60500" w14:paraId="2485C890" w14:textId="77777777" w:rsidTr="00F977E2">
        <w:tc>
          <w:tcPr>
            <w:tcW w:w="901" w:type="dxa"/>
          </w:tcPr>
          <w:p w14:paraId="10C38521" w14:textId="0E99AF51" w:rsidR="00F977E2" w:rsidRPr="00F60500" w:rsidRDefault="00CD38B8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786</w:t>
            </w:r>
          </w:p>
        </w:tc>
        <w:tc>
          <w:tcPr>
            <w:tcW w:w="3831" w:type="dxa"/>
          </w:tcPr>
          <w:p w14:paraId="37D6FA10" w14:textId="315A3D1C" w:rsidR="00F977E2" w:rsidRPr="00F60500" w:rsidRDefault="00E97834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N. T. V.</w:t>
            </w:r>
          </w:p>
        </w:tc>
        <w:tc>
          <w:tcPr>
            <w:tcW w:w="2209" w:type="dxa"/>
          </w:tcPr>
          <w:p w14:paraId="4D43FEB2" w14:textId="6DE73B3A" w:rsidR="00F977E2" w:rsidRPr="00F60500" w:rsidRDefault="00E97834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448EC60F" w14:textId="5AD81B07" w:rsidR="00F977E2" w:rsidRPr="00F60500" w:rsidRDefault="00E97834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34510DA8" w14:textId="2F91B83B" w:rsidR="00F977E2" w:rsidRPr="00F60500" w:rsidRDefault="00E97834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700407</w:t>
            </w:r>
          </w:p>
        </w:tc>
      </w:tr>
      <w:tr w:rsidR="00F60500" w:rsidRPr="00F60500" w14:paraId="110A06F1" w14:textId="77777777" w:rsidTr="00F977E2">
        <w:tc>
          <w:tcPr>
            <w:tcW w:w="901" w:type="dxa"/>
          </w:tcPr>
          <w:p w14:paraId="3B6C10AF" w14:textId="38E75EBD" w:rsidR="00F977E2" w:rsidRPr="00F60500" w:rsidRDefault="00CD38B8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787</w:t>
            </w:r>
          </w:p>
        </w:tc>
        <w:tc>
          <w:tcPr>
            <w:tcW w:w="3831" w:type="dxa"/>
          </w:tcPr>
          <w:p w14:paraId="3BC8D148" w14:textId="04557D5D" w:rsidR="00F977E2" w:rsidRPr="00F60500" w:rsidRDefault="00E97834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C. M. A. E. B.</w:t>
            </w:r>
          </w:p>
        </w:tc>
        <w:tc>
          <w:tcPr>
            <w:tcW w:w="2209" w:type="dxa"/>
          </w:tcPr>
          <w:p w14:paraId="22118A7B" w14:textId="5EB708AA" w:rsidR="00F977E2" w:rsidRPr="00F60500" w:rsidRDefault="00E97834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15FA4390" w14:textId="2ED43E38" w:rsidR="00F977E2" w:rsidRPr="00F60500" w:rsidRDefault="00E97834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07/06/2021</w:t>
            </w:r>
          </w:p>
        </w:tc>
        <w:tc>
          <w:tcPr>
            <w:tcW w:w="5953" w:type="dxa"/>
          </w:tcPr>
          <w:p w14:paraId="3CFEAB9A" w14:textId="1F63C9BB" w:rsidR="00F977E2" w:rsidRPr="00F60500" w:rsidRDefault="00E97834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701103</w:t>
            </w:r>
          </w:p>
        </w:tc>
      </w:tr>
      <w:tr w:rsidR="00F60500" w:rsidRPr="00F60500" w14:paraId="2CDBBF7B" w14:textId="77777777" w:rsidTr="00F977E2">
        <w:tc>
          <w:tcPr>
            <w:tcW w:w="901" w:type="dxa"/>
          </w:tcPr>
          <w:p w14:paraId="48B916C7" w14:textId="1F2A47DD" w:rsidR="00F977E2" w:rsidRPr="00F60500" w:rsidRDefault="00CD38B8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788</w:t>
            </w:r>
          </w:p>
        </w:tc>
        <w:tc>
          <w:tcPr>
            <w:tcW w:w="3831" w:type="dxa"/>
          </w:tcPr>
          <w:p w14:paraId="7FABB837" w14:textId="523EC72D" w:rsidR="00F977E2" w:rsidRPr="00F60500" w:rsidRDefault="00E97834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F. S. C.</w:t>
            </w:r>
          </w:p>
        </w:tc>
        <w:tc>
          <w:tcPr>
            <w:tcW w:w="2209" w:type="dxa"/>
          </w:tcPr>
          <w:p w14:paraId="79C713B5" w14:textId="4D6BE4AF" w:rsidR="00F977E2" w:rsidRPr="00F60500" w:rsidRDefault="00E97834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654BFF29" w14:textId="3F30F786" w:rsidR="00F977E2" w:rsidRPr="00F60500" w:rsidRDefault="00E97834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2F88C434" w14:textId="5494A360" w:rsidR="00F977E2" w:rsidRPr="00F60500" w:rsidRDefault="00E97834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706305</w:t>
            </w:r>
          </w:p>
        </w:tc>
      </w:tr>
      <w:tr w:rsidR="00F60500" w:rsidRPr="00F60500" w14:paraId="44392E88" w14:textId="77777777" w:rsidTr="00F977E2">
        <w:tc>
          <w:tcPr>
            <w:tcW w:w="901" w:type="dxa"/>
          </w:tcPr>
          <w:p w14:paraId="054D9B31" w14:textId="34139C8A" w:rsidR="00F977E2" w:rsidRPr="00F60500" w:rsidRDefault="00CD38B8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789</w:t>
            </w:r>
          </w:p>
        </w:tc>
        <w:tc>
          <w:tcPr>
            <w:tcW w:w="3831" w:type="dxa"/>
          </w:tcPr>
          <w:p w14:paraId="0D47618C" w14:textId="654C6F97" w:rsidR="00F977E2" w:rsidRPr="00F60500" w:rsidRDefault="00E97834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N. J. C.</w:t>
            </w:r>
          </w:p>
        </w:tc>
        <w:tc>
          <w:tcPr>
            <w:tcW w:w="2209" w:type="dxa"/>
          </w:tcPr>
          <w:p w14:paraId="0675FAED" w14:textId="4061EC44" w:rsidR="00F977E2" w:rsidRPr="00F60500" w:rsidRDefault="00E97834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7727F903" w14:textId="07B1C293" w:rsidR="00F977E2" w:rsidRPr="00F60500" w:rsidRDefault="00E97834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5388DAA8" w14:textId="49823B06" w:rsidR="00F977E2" w:rsidRPr="00F60500" w:rsidRDefault="00E97834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702101</w:t>
            </w:r>
          </w:p>
        </w:tc>
      </w:tr>
      <w:tr w:rsidR="00F60500" w:rsidRPr="00F60500" w14:paraId="16D9E45D" w14:textId="77777777" w:rsidTr="00F977E2">
        <w:tc>
          <w:tcPr>
            <w:tcW w:w="901" w:type="dxa"/>
          </w:tcPr>
          <w:p w14:paraId="60BAE687" w14:textId="6F6916E6" w:rsidR="00F977E2" w:rsidRPr="00F60500" w:rsidRDefault="00CD38B8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790</w:t>
            </w:r>
          </w:p>
        </w:tc>
        <w:tc>
          <w:tcPr>
            <w:tcW w:w="3831" w:type="dxa"/>
          </w:tcPr>
          <w:p w14:paraId="7D2AC20C" w14:textId="241F22CF" w:rsidR="00F977E2" w:rsidRPr="00F60500" w:rsidRDefault="00E97834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S.</w:t>
            </w:r>
          </w:p>
        </w:tc>
        <w:tc>
          <w:tcPr>
            <w:tcW w:w="2209" w:type="dxa"/>
          </w:tcPr>
          <w:p w14:paraId="6C6353F9" w14:textId="59871991" w:rsidR="00F977E2" w:rsidRPr="00F60500" w:rsidRDefault="00E97834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39995CFC" w14:textId="2EECBC9F" w:rsidR="00F977E2" w:rsidRPr="00F60500" w:rsidRDefault="00E97834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4B910E2E" w14:textId="4B0CFDA6" w:rsidR="00F977E2" w:rsidRPr="00F60500" w:rsidRDefault="00E97834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700006</w:t>
            </w:r>
          </w:p>
        </w:tc>
      </w:tr>
      <w:tr w:rsidR="00F60500" w:rsidRPr="00F60500" w14:paraId="1F2C7A6D" w14:textId="77777777" w:rsidTr="00F977E2">
        <w:tc>
          <w:tcPr>
            <w:tcW w:w="901" w:type="dxa"/>
          </w:tcPr>
          <w:p w14:paraId="401A7B9B" w14:textId="2DA05B4F" w:rsidR="00F977E2" w:rsidRPr="00F60500" w:rsidRDefault="00CD38B8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791</w:t>
            </w:r>
          </w:p>
        </w:tc>
        <w:tc>
          <w:tcPr>
            <w:tcW w:w="3831" w:type="dxa"/>
          </w:tcPr>
          <w:p w14:paraId="5304CF83" w14:textId="4C6B93A2" w:rsidR="00F977E2" w:rsidRPr="00F60500" w:rsidRDefault="00E97834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G. S.</w:t>
            </w:r>
          </w:p>
        </w:tc>
        <w:tc>
          <w:tcPr>
            <w:tcW w:w="2209" w:type="dxa"/>
          </w:tcPr>
          <w:p w14:paraId="7A99A522" w14:textId="560B8EE2" w:rsidR="00F977E2" w:rsidRPr="00F60500" w:rsidRDefault="00E97834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736113AB" w14:textId="1475568F" w:rsidR="00F977E2" w:rsidRPr="00F60500" w:rsidRDefault="00E97834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6E3C6CF2" w14:textId="74867959" w:rsidR="00F977E2" w:rsidRPr="00F60500" w:rsidRDefault="00E97834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708209</w:t>
            </w:r>
          </w:p>
        </w:tc>
      </w:tr>
      <w:tr w:rsidR="00F60500" w:rsidRPr="00F60500" w14:paraId="15172259" w14:textId="77777777" w:rsidTr="00F977E2">
        <w:tc>
          <w:tcPr>
            <w:tcW w:w="901" w:type="dxa"/>
          </w:tcPr>
          <w:p w14:paraId="08615A7A" w14:textId="7BDBB2F2" w:rsidR="00F977E2" w:rsidRPr="00F60500" w:rsidRDefault="00CD38B8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792</w:t>
            </w:r>
          </w:p>
        </w:tc>
        <w:tc>
          <w:tcPr>
            <w:tcW w:w="3831" w:type="dxa"/>
          </w:tcPr>
          <w:p w14:paraId="19D8BA9D" w14:textId="65EA3D85" w:rsidR="00F977E2" w:rsidRPr="00F60500" w:rsidRDefault="00E97834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M. M. S.</w:t>
            </w:r>
          </w:p>
        </w:tc>
        <w:tc>
          <w:tcPr>
            <w:tcW w:w="2209" w:type="dxa"/>
          </w:tcPr>
          <w:p w14:paraId="2A7BC6AB" w14:textId="664710A0" w:rsidR="00F977E2" w:rsidRPr="00F60500" w:rsidRDefault="00E97834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69815959" w14:textId="23F0275C" w:rsidR="00F977E2" w:rsidRPr="00F60500" w:rsidRDefault="00E97834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224D9342" w14:textId="4F22C68B" w:rsidR="00F977E2" w:rsidRPr="00F60500" w:rsidRDefault="00E97834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707600</w:t>
            </w:r>
          </w:p>
        </w:tc>
      </w:tr>
      <w:tr w:rsidR="00F60500" w:rsidRPr="00F60500" w14:paraId="57E7AB8F" w14:textId="77777777" w:rsidTr="00F977E2">
        <w:tc>
          <w:tcPr>
            <w:tcW w:w="901" w:type="dxa"/>
          </w:tcPr>
          <w:p w14:paraId="338D5BDE" w14:textId="366CF888" w:rsidR="00F977E2" w:rsidRPr="00F60500" w:rsidRDefault="00CD38B8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793</w:t>
            </w:r>
          </w:p>
        </w:tc>
        <w:tc>
          <w:tcPr>
            <w:tcW w:w="3831" w:type="dxa"/>
          </w:tcPr>
          <w:p w14:paraId="510A1B94" w14:textId="04279F56" w:rsidR="00F977E2" w:rsidRPr="00F60500" w:rsidRDefault="00E97834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J. R.</w:t>
            </w:r>
          </w:p>
        </w:tc>
        <w:tc>
          <w:tcPr>
            <w:tcW w:w="2209" w:type="dxa"/>
          </w:tcPr>
          <w:p w14:paraId="0BD0E4FF" w14:textId="7F185BBD" w:rsidR="00F977E2" w:rsidRPr="00F60500" w:rsidRDefault="00E97834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67EDB126" w14:textId="64845606" w:rsidR="00F977E2" w:rsidRPr="00F60500" w:rsidRDefault="00E97834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24B1E695" w14:textId="43E50177" w:rsidR="00F977E2" w:rsidRPr="00F60500" w:rsidRDefault="00E97834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704606</w:t>
            </w:r>
          </w:p>
        </w:tc>
      </w:tr>
      <w:tr w:rsidR="00F60500" w:rsidRPr="00F60500" w14:paraId="0DDE220C" w14:textId="77777777" w:rsidTr="00F977E2">
        <w:tc>
          <w:tcPr>
            <w:tcW w:w="901" w:type="dxa"/>
          </w:tcPr>
          <w:p w14:paraId="6DAD6716" w14:textId="0D8754BF" w:rsidR="00F977E2" w:rsidRPr="00F60500" w:rsidRDefault="00CD38B8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794</w:t>
            </w:r>
          </w:p>
        </w:tc>
        <w:tc>
          <w:tcPr>
            <w:tcW w:w="3831" w:type="dxa"/>
          </w:tcPr>
          <w:p w14:paraId="3058A48A" w14:textId="4376118A" w:rsidR="00F977E2" w:rsidRPr="00F60500" w:rsidRDefault="00E97834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V. O.</w:t>
            </w:r>
          </w:p>
        </w:tc>
        <w:tc>
          <w:tcPr>
            <w:tcW w:w="2209" w:type="dxa"/>
          </w:tcPr>
          <w:p w14:paraId="53AD0B30" w14:textId="238BB6C6" w:rsidR="00F977E2" w:rsidRPr="00F60500" w:rsidRDefault="00E97834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30930E19" w14:textId="41EF8306" w:rsidR="00F977E2" w:rsidRPr="00F60500" w:rsidRDefault="00E97834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1490B0DF" w14:textId="1C8266C2" w:rsidR="00F977E2" w:rsidRPr="00F60500" w:rsidRDefault="00E97834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704100</w:t>
            </w:r>
          </w:p>
        </w:tc>
      </w:tr>
      <w:tr w:rsidR="00F60500" w:rsidRPr="00F60500" w14:paraId="1160EAC5" w14:textId="77777777" w:rsidTr="00F977E2">
        <w:tc>
          <w:tcPr>
            <w:tcW w:w="901" w:type="dxa"/>
          </w:tcPr>
          <w:p w14:paraId="1DCCE155" w14:textId="1BCAE6F9" w:rsidR="00F977E2" w:rsidRPr="00F60500" w:rsidRDefault="00CD38B8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795</w:t>
            </w:r>
          </w:p>
        </w:tc>
        <w:tc>
          <w:tcPr>
            <w:tcW w:w="3831" w:type="dxa"/>
          </w:tcPr>
          <w:p w14:paraId="57ED2B7B" w14:textId="51ACD154" w:rsidR="00F977E2" w:rsidRPr="00F60500" w:rsidRDefault="00E97834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O. M. D.</w:t>
            </w:r>
          </w:p>
        </w:tc>
        <w:tc>
          <w:tcPr>
            <w:tcW w:w="2209" w:type="dxa"/>
          </w:tcPr>
          <w:p w14:paraId="40A9F0F7" w14:textId="7E7FE09F" w:rsidR="00F977E2" w:rsidRPr="00F60500" w:rsidRDefault="00686A83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528E010E" w14:textId="0AD920C9" w:rsidR="00F977E2" w:rsidRPr="00F60500" w:rsidRDefault="00686A83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2CCB614F" w14:textId="478F6D68" w:rsidR="00F977E2" w:rsidRPr="00F60500" w:rsidRDefault="00686A83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701408</w:t>
            </w:r>
          </w:p>
        </w:tc>
      </w:tr>
      <w:tr w:rsidR="00F60500" w:rsidRPr="00F60500" w14:paraId="35FC9502" w14:textId="77777777" w:rsidTr="00F977E2">
        <w:tc>
          <w:tcPr>
            <w:tcW w:w="901" w:type="dxa"/>
          </w:tcPr>
          <w:p w14:paraId="4E1B3D97" w14:textId="520BB227" w:rsidR="00F977E2" w:rsidRPr="00F60500" w:rsidRDefault="00CD38B8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796</w:t>
            </w:r>
          </w:p>
        </w:tc>
        <w:tc>
          <w:tcPr>
            <w:tcW w:w="3831" w:type="dxa"/>
          </w:tcPr>
          <w:p w14:paraId="0616A246" w14:textId="64650E17" w:rsidR="00F977E2" w:rsidRPr="00F60500" w:rsidRDefault="00686A83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F. S.</w:t>
            </w:r>
          </w:p>
        </w:tc>
        <w:tc>
          <w:tcPr>
            <w:tcW w:w="2209" w:type="dxa"/>
          </w:tcPr>
          <w:p w14:paraId="2D5C17CB" w14:textId="13DA63FF" w:rsidR="00F977E2" w:rsidRPr="00F60500" w:rsidRDefault="00686A83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4109A1B6" w14:textId="3C3AE6BC" w:rsidR="00F977E2" w:rsidRPr="00F60500" w:rsidRDefault="00686A83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298D8A3A" w14:textId="3AB27D82" w:rsidR="00F977E2" w:rsidRPr="00F60500" w:rsidRDefault="00686A83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706208</w:t>
            </w:r>
          </w:p>
        </w:tc>
      </w:tr>
      <w:tr w:rsidR="00F60500" w:rsidRPr="00F60500" w14:paraId="602EC9BA" w14:textId="77777777" w:rsidTr="00F977E2">
        <w:tc>
          <w:tcPr>
            <w:tcW w:w="901" w:type="dxa"/>
          </w:tcPr>
          <w:p w14:paraId="35ED4192" w14:textId="25BE57E3" w:rsidR="00F977E2" w:rsidRPr="00F60500" w:rsidRDefault="00CD38B8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797</w:t>
            </w:r>
          </w:p>
        </w:tc>
        <w:tc>
          <w:tcPr>
            <w:tcW w:w="3831" w:type="dxa"/>
          </w:tcPr>
          <w:p w14:paraId="69F961B1" w14:textId="6C85BB71" w:rsidR="00F977E2" w:rsidRPr="00F60500" w:rsidRDefault="00686A83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I. M. A.</w:t>
            </w:r>
          </w:p>
        </w:tc>
        <w:tc>
          <w:tcPr>
            <w:tcW w:w="2209" w:type="dxa"/>
          </w:tcPr>
          <w:p w14:paraId="1F25B379" w14:textId="6174C85F" w:rsidR="00F977E2" w:rsidRPr="00F60500" w:rsidRDefault="00686A83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0462D937" w14:textId="5837DB1F" w:rsidR="00F977E2" w:rsidRPr="00F60500" w:rsidRDefault="00686A83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07/06/2021</w:t>
            </w:r>
          </w:p>
        </w:tc>
        <w:tc>
          <w:tcPr>
            <w:tcW w:w="5953" w:type="dxa"/>
          </w:tcPr>
          <w:p w14:paraId="5F33C58E" w14:textId="71DE22B4" w:rsidR="00F977E2" w:rsidRPr="00F60500" w:rsidRDefault="00686A83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700000</w:t>
            </w:r>
          </w:p>
        </w:tc>
      </w:tr>
      <w:tr w:rsidR="00F60500" w:rsidRPr="00F60500" w14:paraId="163174EE" w14:textId="77777777" w:rsidTr="00F977E2">
        <w:tc>
          <w:tcPr>
            <w:tcW w:w="901" w:type="dxa"/>
          </w:tcPr>
          <w:p w14:paraId="7DFDC90C" w14:textId="123E7184" w:rsidR="00F977E2" w:rsidRPr="00F60500" w:rsidRDefault="00CD38B8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798</w:t>
            </w:r>
          </w:p>
        </w:tc>
        <w:tc>
          <w:tcPr>
            <w:tcW w:w="3831" w:type="dxa"/>
          </w:tcPr>
          <w:p w14:paraId="0C16C175" w14:textId="5F776A57" w:rsidR="00F977E2" w:rsidRPr="00F60500" w:rsidRDefault="00686A83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M. J. C.</w:t>
            </w:r>
          </w:p>
        </w:tc>
        <w:tc>
          <w:tcPr>
            <w:tcW w:w="2209" w:type="dxa"/>
          </w:tcPr>
          <w:p w14:paraId="60084ECA" w14:textId="033777F5" w:rsidR="00F977E2" w:rsidRPr="00F60500" w:rsidRDefault="00686A83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39C37872" w14:textId="02019826" w:rsidR="00F977E2" w:rsidRPr="00F60500" w:rsidRDefault="00686A83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1AF077D2" w14:textId="12368862" w:rsidR="00F977E2" w:rsidRPr="00F60500" w:rsidRDefault="00686A83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705208</w:t>
            </w:r>
          </w:p>
        </w:tc>
      </w:tr>
      <w:tr w:rsidR="00F60500" w:rsidRPr="00F60500" w14:paraId="2ABC2B04" w14:textId="77777777" w:rsidTr="00F977E2">
        <w:tc>
          <w:tcPr>
            <w:tcW w:w="901" w:type="dxa"/>
          </w:tcPr>
          <w:p w14:paraId="025F8670" w14:textId="00958476" w:rsidR="00F977E2" w:rsidRPr="00F60500" w:rsidRDefault="00CD38B8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799</w:t>
            </w:r>
          </w:p>
        </w:tc>
        <w:tc>
          <w:tcPr>
            <w:tcW w:w="3831" w:type="dxa"/>
          </w:tcPr>
          <w:p w14:paraId="25B51E1A" w14:textId="0A411539" w:rsidR="00F977E2" w:rsidRPr="00F60500" w:rsidRDefault="00686A83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N. C.</w:t>
            </w:r>
          </w:p>
        </w:tc>
        <w:tc>
          <w:tcPr>
            <w:tcW w:w="2209" w:type="dxa"/>
          </w:tcPr>
          <w:p w14:paraId="305093C1" w14:textId="7DD7E938" w:rsidR="00F977E2" w:rsidRPr="00F60500" w:rsidRDefault="00686A83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1E412876" w14:textId="5F1B0E6A" w:rsidR="00F977E2" w:rsidRPr="00F60500" w:rsidRDefault="00686A83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44B9E612" w14:textId="2C04E920" w:rsidR="00F977E2" w:rsidRPr="00F60500" w:rsidRDefault="00686A83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702007</w:t>
            </w:r>
          </w:p>
        </w:tc>
      </w:tr>
      <w:tr w:rsidR="00F60500" w:rsidRPr="00F60500" w14:paraId="4690E1CA" w14:textId="77777777" w:rsidTr="00F977E2">
        <w:tc>
          <w:tcPr>
            <w:tcW w:w="901" w:type="dxa"/>
          </w:tcPr>
          <w:p w14:paraId="0FCAF034" w14:textId="03075C7E" w:rsidR="00F977E2" w:rsidRPr="00F60500" w:rsidRDefault="00CD38B8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800</w:t>
            </w:r>
          </w:p>
        </w:tc>
        <w:tc>
          <w:tcPr>
            <w:tcW w:w="3831" w:type="dxa"/>
          </w:tcPr>
          <w:p w14:paraId="776DB3C2" w14:textId="53704AB0" w:rsidR="00F977E2" w:rsidRPr="00F60500" w:rsidRDefault="00686A83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C. R. S.</w:t>
            </w:r>
          </w:p>
        </w:tc>
        <w:tc>
          <w:tcPr>
            <w:tcW w:w="2209" w:type="dxa"/>
          </w:tcPr>
          <w:p w14:paraId="46961482" w14:textId="15EE2884" w:rsidR="00F977E2" w:rsidRPr="00F60500" w:rsidRDefault="00686A83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069DA2F6" w14:textId="6C951CFA" w:rsidR="00F977E2" w:rsidRPr="00F60500" w:rsidRDefault="00686A83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688161C6" w14:textId="2F859889" w:rsidR="00F977E2" w:rsidRPr="00F60500" w:rsidRDefault="00686A83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706407</w:t>
            </w:r>
          </w:p>
        </w:tc>
      </w:tr>
      <w:tr w:rsidR="00F60500" w:rsidRPr="00F60500" w14:paraId="661DDD6D" w14:textId="77777777" w:rsidTr="00F977E2">
        <w:tc>
          <w:tcPr>
            <w:tcW w:w="901" w:type="dxa"/>
          </w:tcPr>
          <w:p w14:paraId="3F32DBB3" w14:textId="7B798120" w:rsidR="00F977E2" w:rsidRPr="00F60500" w:rsidRDefault="00CD38B8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801</w:t>
            </w:r>
          </w:p>
        </w:tc>
        <w:tc>
          <w:tcPr>
            <w:tcW w:w="3831" w:type="dxa"/>
          </w:tcPr>
          <w:p w14:paraId="1D232949" w14:textId="33398108" w:rsidR="00F977E2" w:rsidRPr="00F60500" w:rsidRDefault="00686A83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L. S.</w:t>
            </w:r>
          </w:p>
        </w:tc>
        <w:tc>
          <w:tcPr>
            <w:tcW w:w="2209" w:type="dxa"/>
          </w:tcPr>
          <w:p w14:paraId="68F3A564" w14:textId="4017F1C3" w:rsidR="00F977E2" w:rsidRPr="00F60500" w:rsidRDefault="00686A83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661CDF4B" w14:textId="71A2A838" w:rsidR="00F977E2" w:rsidRPr="00F60500" w:rsidRDefault="00686A83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7CAF24A6" w14:textId="081C5925" w:rsidR="00F977E2" w:rsidRPr="00F60500" w:rsidRDefault="00686A83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708601</w:t>
            </w:r>
          </w:p>
        </w:tc>
      </w:tr>
      <w:tr w:rsidR="00F60500" w:rsidRPr="00F60500" w14:paraId="3CA9062A" w14:textId="77777777" w:rsidTr="00F977E2">
        <w:tc>
          <w:tcPr>
            <w:tcW w:w="901" w:type="dxa"/>
          </w:tcPr>
          <w:p w14:paraId="22C498CF" w14:textId="7F5BA6A7" w:rsidR="00F977E2" w:rsidRPr="00F60500" w:rsidRDefault="00CD38B8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802</w:t>
            </w:r>
          </w:p>
        </w:tc>
        <w:tc>
          <w:tcPr>
            <w:tcW w:w="3831" w:type="dxa"/>
          </w:tcPr>
          <w:p w14:paraId="6B26FA7D" w14:textId="42948A07" w:rsidR="00F977E2" w:rsidRPr="00F60500" w:rsidRDefault="00686A83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D. J. S.</w:t>
            </w:r>
          </w:p>
        </w:tc>
        <w:tc>
          <w:tcPr>
            <w:tcW w:w="2209" w:type="dxa"/>
          </w:tcPr>
          <w:p w14:paraId="51647D94" w14:textId="5780011D" w:rsidR="00F977E2" w:rsidRPr="00F60500" w:rsidRDefault="00686A83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17326D76" w14:textId="64B795D1" w:rsidR="00F977E2" w:rsidRPr="00F60500" w:rsidRDefault="00686A83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049E016B" w14:textId="71FB5C6C" w:rsidR="00F977E2" w:rsidRPr="00F60500" w:rsidRDefault="00686A83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707603</w:t>
            </w:r>
          </w:p>
        </w:tc>
      </w:tr>
      <w:tr w:rsidR="00F60500" w:rsidRPr="00F60500" w14:paraId="7F6BAA64" w14:textId="77777777" w:rsidTr="00F977E2">
        <w:tc>
          <w:tcPr>
            <w:tcW w:w="901" w:type="dxa"/>
          </w:tcPr>
          <w:p w14:paraId="3B5E5E1D" w14:textId="7A154296" w:rsidR="00F977E2" w:rsidRPr="00F60500" w:rsidRDefault="00CD38B8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803</w:t>
            </w:r>
          </w:p>
        </w:tc>
        <w:tc>
          <w:tcPr>
            <w:tcW w:w="3831" w:type="dxa"/>
          </w:tcPr>
          <w:p w14:paraId="2E4D44BF" w14:textId="531591D8" w:rsidR="00F977E2" w:rsidRPr="00F60500" w:rsidRDefault="00686A83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G. A. M.</w:t>
            </w:r>
          </w:p>
        </w:tc>
        <w:tc>
          <w:tcPr>
            <w:tcW w:w="2209" w:type="dxa"/>
          </w:tcPr>
          <w:p w14:paraId="65530E6E" w14:textId="7D88F9FC" w:rsidR="00F977E2" w:rsidRPr="00F60500" w:rsidRDefault="00686A83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3E5D70E5" w14:textId="0AEB35AE" w:rsidR="00F977E2" w:rsidRPr="00F60500" w:rsidRDefault="00686A83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21C0E05A" w14:textId="7C7714DF" w:rsidR="00F977E2" w:rsidRPr="00F60500" w:rsidRDefault="00686A83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709608</w:t>
            </w:r>
          </w:p>
        </w:tc>
      </w:tr>
      <w:tr w:rsidR="00F60500" w:rsidRPr="00F60500" w14:paraId="1C3F6663" w14:textId="77777777" w:rsidTr="00F977E2">
        <w:tc>
          <w:tcPr>
            <w:tcW w:w="901" w:type="dxa"/>
          </w:tcPr>
          <w:p w14:paraId="6074CC64" w14:textId="1CA86051" w:rsidR="00F977E2" w:rsidRPr="00F60500" w:rsidRDefault="00CD38B8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804</w:t>
            </w:r>
          </w:p>
        </w:tc>
        <w:tc>
          <w:tcPr>
            <w:tcW w:w="3831" w:type="dxa"/>
          </w:tcPr>
          <w:p w14:paraId="7BD20126" w14:textId="7F68A5D8" w:rsidR="00F977E2" w:rsidRPr="00F60500" w:rsidRDefault="00686A83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T. S. A.</w:t>
            </w:r>
          </w:p>
        </w:tc>
        <w:tc>
          <w:tcPr>
            <w:tcW w:w="2209" w:type="dxa"/>
          </w:tcPr>
          <w:p w14:paraId="4283136E" w14:textId="6CAF52F7" w:rsidR="00F977E2" w:rsidRPr="00F60500" w:rsidRDefault="00686A83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398D29EB" w14:textId="1D0EC58B" w:rsidR="00F977E2" w:rsidRPr="00F60500" w:rsidRDefault="00686A83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778DF6BB" w14:textId="5ABD2A0E" w:rsidR="00F977E2" w:rsidRPr="00F60500" w:rsidRDefault="00686A83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706803</w:t>
            </w:r>
          </w:p>
        </w:tc>
      </w:tr>
      <w:tr w:rsidR="00F60500" w:rsidRPr="00F60500" w14:paraId="0E640735" w14:textId="77777777" w:rsidTr="00F977E2">
        <w:tc>
          <w:tcPr>
            <w:tcW w:w="901" w:type="dxa"/>
          </w:tcPr>
          <w:p w14:paraId="4747A095" w14:textId="0283C597" w:rsidR="00F977E2" w:rsidRPr="00F60500" w:rsidRDefault="00CD38B8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lastRenderedPageBreak/>
              <w:t>805</w:t>
            </w:r>
          </w:p>
        </w:tc>
        <w:tc>
          <w:tcPr>
            <w:tcW w:w="3831" w:type="dxa"/>
          </w:tcPr>
          <w:p w14:paraId="21E84BF2" w14:textId="1FCF4F48" w:rsidR="00F977E2" w:rsidRPr="00F60500" w:rsidRDefault="00D52DDD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B. B.</w:t>
            </w:r>
          </w:p>
        </w:tc>
        <w:tc>
          <w:tcPr>
            <w:tcW w:w="2209" w:type="dxa"/>
          </w:tcPr>
          <w:p w14:paraId="67B65841" w14:textId="6F212E28" w:rsidR="00F977E2" w:rsidRPr="00F60500" w:rsidRDefault="00D52DDD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5964B18B" w14:textId="66F4ACCA" w:rsidR="00F977E2" w:rsidRPr="00F60500" w:rsidRDefault="00D52DDD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06FC0BF9" w14:textId="5395AFC0" w:rsidR="00F977E2" w:rsidRPr="00F60500" w:rsidRDefault="00D52DDD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704009</w:t>
            </w:r>
          </w:p>
        </w:tc>
      </w:tr>
      <w:tr w:rsidR="00F60500" w:rsidRPr="00F60500" w14:paraId="37C34A64" w14:textId="77777777" w:rsidTr="00F977E2">
        <w:tc>
          <w:tcPr>
            <w:tcW w:w="901" w:type="dxa"/>
          </w:tcPr>
          <w:p w14:paraId="2E753520" w14:textId="39B59B63" w:rsidR="00F977E2" w:rsidRPr="00F60500" w:rsidRDefault="00D52DDD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806</w:t>
            </w:r>
          </w:p>
        </w:tc>
        <w:tc>
          <w:tcPr>
            <w:tcW w:w="3831" w:type="dxa"/>
          </w:tcPr>
          <w:p w14:paraId="6183E14B" w14:textId="308447F2" w:rsidR="00F977E2" w:rsidRPr="00F60500" w:rsidRDefault="00D52DDD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B. G.</w:t>
            </w:r>
          </w:p>
        </w:tc>
        <w:tc>
          <w:tcPr>
            <w:tcW w:w="2209" w:type="dxa"/>
          </w:tcPr>
          <w:p w14:paraId="1B66DDD4" w14:textId="5DC8D7AB" w:rsidR="00F977E2" w:rsidRPr="00F60500" w:rsidRDefault="00D52DDD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5458D0DA" w14:textId="7D06A345" w:rsidR="00F977E2" w:rsidRPr="00F60500" w:rsidRDefault="00D52DDD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6E5115EE" w14:textId="02B27A58" w:rsidR="00F977E2" w:rsidRPr="00F60500" w:rsidRDefault="00D52DDD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706303</w:t>
            </w:r>
          </w:p>
        </w:tc>
      </w:tr>
      <w:tr w:rsidR="00F60500" w:rsidRPr="00F60500" w14:paraId="771D4F08" w14:textId="77777777" w:rsidTr="00F977E2">
        <w:tc>
          <w:tcPr>
            <w:tcW w:w="901" w:type="dxa"/>
          </w:tcPr>
          <w:p w14:paraId="5A09ACC7" w14:textId="0717022E" w:rsidR="00F977E2" w:rsidRPr="00F60500" w:rsidRDefault="00D52DDD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807</w:t>
            </w:r>
          </w:p>
        </w:tc>
        <w:tc>
          <w:tcPr>
            <w:tcW w:w="3831" w:type="dxa"/>
          </w:tcPr>
          <w:p w14:paraId="40362EF3" w14:textId="140C2138" w:rsidR="00F977E2" w:rsidRPr="00F60500" w:rsidRDefault="00D52DDD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B. M.</w:t>
            </w:r>
          </w:p>
        </w:tc>
        <w:tc>
          <w:tcPr>
            <w:tcW w:w="2209" w:type="dxa"/>
          </w:tcPr>
          <w:p w14:paraId="79B40640" w14:textId="30630B02" w:rsidR="00F977E2" w:rsidRPr="00F60500" w:rsidRDefault="00D52DDD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0A60CDA0" w14:textId="62AA15E7" w:rsidR="00F977E2" w:rsidRPr="00F60500" w:rsidRDefault="00D52DDD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3EBD16B7" w14:textId="70430C97" w:rsidR="00F977E2" w:rsidRPr="00F60500" w:rsidRDefault="00522040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706309</w:t>
            </w:r>
          </w:p>
        </w:tc>
      </w:tr>
      <w:tr w:rsidR="00F60500" w:rsidRPr="00F60500" w14:paraId="330381B6" w14:textId="77777777" w:rsidTr="00F977E2">
        <w:tc>
          <w:tcPr>
            <w:tcW w:w="901" w:type="dxa"/>
          </w:tcPr>
          <w:p w14:paraId="3A6DDCF8" w14:textId="18BB50B1" w:rsidR="00F977E2" w:rsidRPr="00F60500" w:rsidRDefault="00D52DDD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808</w:t>
            </w:r>
          </w:p>
        </w:tc>
        <w:tc>
          <w:tcPr>
            <w:tcW w:w="3831" w:type="dxa"/>
          </w:tcPr>
          <w:p w14:paraId="23C2E1B3" w14:textId="5746E4DB" w:rsidR="00F977E2" w:rsidRPr="00F60500" w:rsidRDefault="00522040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R. P.</w:t>
            </w:r>
          </w:p>
        </w:tc>
        <w:tc>
          <w:tcPr>
            <w:tcW w:w="2209" w:type="dxa"/>
          </w:tcPr>
          <w:p w14:paraId="06594E12" w14:textId="55C683E4" w:rsidR="00F977E2" w:rsidRPr="00F60500" w:rsidRDefault="00522040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2B14CB4D" w14:textId="3BBEB5F8" w:rsidR="00F977E2" w:rsidRPr="00F60500" w:rsidRDefault="00522040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57C81CBE" w14:textId="1E57B367" w:rsidR="00F977E2" w:rsidRPr="00F60500" w:rsidRDefault="00522040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706006</w:t>
            </w:r>
          </w:p>
        </w:tc>
      </w:tr>
      <w:tr w:rsidR="00F60500" w:rsidRPr="00F60500" w14:paraId="48266191" w14:textId="77777777" w:rsidTr="00F977E2">
        <w:tc>
          <w:tcPr>
            <w:tcW w:w="901" w:type="dxa"/>
          </w:tcPr>
          <w:p w14:paraId="2893F10B" w14:textId="65134FB2" w:rsidR="00F977E2" w:rsidRPr="00F60500" w:rsidRDefault="00D52DDD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809</w:t>
            </w:r>
          </w:p>
        </w:tc>
        <w:tc>
          <w:tcPr>
            <w:tcW w:w="3831" w:type="dxa"/>
          </w:tcPr>
          <w:p w14:paraId="4E93093D" w14:textId="258A34C3" w:rsidR="00F977E2" w:rsidRPr="00F60500" w:rsidRDefault="00522040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F. C. L. B.</w:t>
            </w:r>
          </w:p>
        </w:tc>
        <w:tc>
          <w:tcPr>
            <w:tcW w:w="2209" w:type="dxa"/>
          </w:tcPr>
          <w:p w14:paraId="79D6459E" w14:textId="4216D51C" w:rsidR="00F977E2" w:rsidRPr="00F60500" w:rsidRDefault="00522040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2C39C426" w14:textId="00FA7CD3" w:rsidR="00F977E2" w:rsidRPr="00F60500" w:rsidRDefault="00522040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07/06/2021</w:t>
            </w:r>
          </w:p>
        </w:tc>
        <w:tc>
          <w:tcPr>
            <w:tcW w:w="5953" w:type="dxa"/>
          </w:tcPr>
          <w:p w14:paraId="3F26A21F" w14:textId="2493627A" w:rsidR="00F977E2" w:rsidRPr="00F60500" w:rsidRDefault="00522040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702909</w:t>
            </w:r>
          </w:p>
        </w:tc>
      </w:tr>
      <w:tr w:rsidR="00F60500" w:rsidRPr="00F60500" w14:paraId="24E81722" w14:textId="77777777" w:rsidTr="00F977E2">
        <w:tc>
          <w:tcPr>
            <w:tcW w:w="901" w:type="dxa"/>
          </w:tcPr>
          <w:p w14:paraId="0379DD82" w14:textId="30E53EC0" w:rsidR="00F977E2" w:rsidRPr="00F60500" w:rsidRDefault="00D52DDD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810</w:t>
            </w:r>
          </w:p>
        </w:tc>
        <w:tc>
          <w:tcPr>
            <w:tcW w:w="3831" w:type="dxa"/>
          </w:tcPr>
          <w:p w14:paraId="753371EE" w14:textId="4535A229" w:rsidR="00F977E2" w:rsidRPr="00F60500" w:rsidRDefault="00522040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O. R.</w:t>
            </w:r>
          </w:p>
        </w:tc>
        <w:tc>
          <w:tcPr>
            <w:tcW w:w="2209" w:type="dxa"/>
          </w:tcPr>
          <w:p w14:paraId="51A6B005" w14:textId="359ADAF2" w:rsidR="00F977E2" w:rsidRPr="00F60500" w:rsidRDefault="00522040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02BB93B3" w14:textId="10CE4232" w:rsidR="00F977E2" w:rsidRPr="00F60500" w:rsidRDefault="00522040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09/06/2021</w:t>
            </w:r>
          </w:p>
        </w:tc>
        <w:tc>
          <w:tcPr>
            <w:tcW w:w="5953" w:type="dxa"/>
          </w:tcPr>
          <w:p w14:paraId="711DF25F" w14:textId="53CE2831" w:rsidR="00F977E2" w:rsidRPr="00F60500" w:rsidRDefault="00522040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700000</w:t>
            </w:r>
          </w:p>
        </w:tc>
      </w:tr>
      <w:tr w:rsidR="00F60500" w:rsidRPr="00F60500" w14:paraId="28D25C03" w14:textId="77777777" w:rsidTr="00F977E2">
        <w:tc>
          <w:tcPr>
            <w:tcW w:w="901" w:type="dxa"/>
          </w:tcPr>
          <w:p w14:paraId="76CC3E0D" w14:textId="65A5127B" w:rsidR="00F977E2" w:rsidRPr="00F60500" w:rsidRDefault="00D52DDD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811</w:t>
            </w:r>
          </w:p>
        </w:tc>
        <w:tc>
          <w:tcPr>
            <w:tcW w:w="3831" w:type="dxa"/>
          </w:tcPr>
          <w:p w14:paraId="14757C99" w14:textId="26E8CA33" w:rsidR="00F977E2" w:rsidRPr="00F60500" w:rsidRDefault="00522040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N. C. R.</w:t>
            </w:r>
          </w:p>
        </w:tc>
        <w:tc>
          <w:tcPr>
            <w:tcW w:w="2209" w:type="dxa"/>
          </w:tcPr>
          <w:p w14:paraId="7A39C76E" w14:textId="4BA1DDAB" w:rsidR="00F977E2" w:rsidRPr="00F60500" w:rsidRDefault="00522040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15A4BC9A" w14:textId="1BC1CC7B" w:rsidR="00F977E2" w:rsidRPr="00F60500" w:rsidRDefault="00522040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09/06/2021</w:t>
            </w:r>
          </w:p>
        </w:tc>
        <w:tc>
          <w:tcPr>
            <w:tcW w:w="5953" w:type="dxa"/>
          </w:tcPr>
          <w:p w14:paraId="6BE41A50" w14:textId="74CE389D" w:rsidR="00F977E2" w:rsidRPr="00F60500" w:rsidRDefault="00522040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704802</w:t>
            </w:r>
          </w:p>
        </w:tc>
      </w:tr>
      <w:tr w:rsidR="00F60500" w:rsidRPr="00F60500" w14:paraId="2212C401" w14:textId="77777777" w:rsidTr="00F977E2">
        <w:tc>
          <w:tcPr>
            <w:tcW w:w="901" w:type="dxa"/>
          </w:tcPr>
          <w:p w14:paraId="292096C3" w14:textId="08C2E482" w:rsidR="00F977E2" w:rsidRPr="00F60500" w:rsidRDefault="00D52DDD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812</w:t>
            </w:r>
          </w:p>
        </w:tc>
        <w:tc>
          <w:tcPr>
            <w:tcW w:w="3831" w:type="dxa"/>
          </w:tcPr>
          <w:p w14:paraId="62448F1B" w14:textId="7CED76F0" w:rsidR="00F977E2" w:rsidRPr="00F60500" w:rsidRDefault="00904C9E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C. A. S.</w:t>
            </w:r>
          </w:p>
        </w:tc>
        <w:tc>
          <w:tcPr>
            <w:tcW w:w="2209" w:type="dxa"/>
          </w:tcPr>
          <w:p w14:paraId="7B32D798" w14:textId="3CF8DF22" w:rsidR="00F977E2" w:rsidRPr="00F60500" w:rsidRDefault="00904C9E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6885EBC9" w14:textId="3294DE44" w:rsidR="00F977E2" w:rsidRPr="00F60500" w:rsidRDefault="00904C9E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74B36ABD" w14:textId="141F920D" w:rsidR="00F977E2" w:rsidRPr="00F60500" w:rsidRDefault="00904C9E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700009</w:t>
            </w:r>
          </w:p>
        </w:tc>
      </w:tr>
      <w:tr w:rsidR="00F60500" w:rsidRPr="00F60500" w14:paraId="62FE04F6" w14:textId="77777777" w:rsidTr="00F977E2">
        <w:tc>
          <w:tcPr>
            <w:tcW w:w="901" w:type="dxa"/>
          </w:tcPr>
          <w:p w14:paraId="44F63135" w14:textId="37C51150" w:rsidR="00F977E2" w:rsidRPr="00F60500" w:rsidRDefault="00D52DDD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813</w:t>
            </w:r>
          </w:p>
        </w:tc>
        <w:tc>
          <w:tcPr>
            <w:tcW w:w="3831" w:type="dxa"/>
          </w:tcPr>
          <w:p w14:paraId="33CA85BD" w14:textId="1A32AACE" w:rsidR="00F977E2" w:rsidRPr="00F60500" w:rsidRDefault="00904C9E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S. A.</w:t>
            </w:r>
          </w:p>
        </w:tc>
        <w:tc>
          <w:tcPr>
            <w:tcW w:w="2209" w:type="dxa"/>
          </w:tcPr>
          <w:p w14:paraId="7B796212" w14:textId="24CF6F83" w:rsidR="00F977E2" w:rsidRPr="00F60500" w:rsidRDefault="00904C9E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7AB45880" w14:textId="26B10727" w:rsidR="00F977E2" w:rsidRPr="00F60500" w:rsidRDefault="00644D4B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2° dose no Pará</w:t>
            </w:r>
          </w:p>
        </w:tc>
        <w:tc>
          <w:tcPr>
            <w:tcW w:w="5953" w:type="dxa"/>
          </w:tcPr>
          <w:p w14:paraId="73B43263" w14:textId="44F5C3CA" w:rsidR="00F977E2" w:rsidRPr="00F60500" w:rsidRDefault="00904C9E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706104</w:t>
            </w:r>
          </w:p>
        </w:tc>
      </w:tr>
      <w:tr w:rsidR="00F60500" w:rsidRPr="00F60500" w14:paraId="1EB14950" w14:textId="77777777" w:rsidTr="00F977E2">
        <w:tc>
          <w:tcPr>
            <w:tcW w:w="901" w:type="dxa"/>
          </w:tcPr>
          <w:p w14:paraId="46113B17" w14:textId="1E360BD9" w:rsidR="00F977E2" w:rsidRPr="00F60500" w:rsidRDefault="00D52DDD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814</w:t>
            </w:r>
          </w:p>
        </w:tc>
        <w:tc>
          <w:tcPr>
            <w:tcW w:w="3831" w:type="dxa"/>
          </w:tcPr>
          <w:p w14:paraId="1E14C683" w14:textId="733E1AC4" w:rsidR="00F977E2" w:rsidRPr="00F60500" w:rsidRDefault="00904C9E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A. N.</w:t>
            </w:r>
          </w:p>
        </w:tc>
        <w:tc>
          <w:tcPr>
            <w:tcW w:w="2209" w:type="dxa"/>
          </w:tcPr>
          <w:p w14:paraId="1E104B4F" w14:textId="3095B6F5" w:rsidR="00F977E2" w:rsidRPr="00F60500" w:rsidRDefault="00904C9E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7225E69E" w14:textId="7A98A240" w:rsidR="00F977E2" w:rsidRPr="00F60500" w:rsidRDefault="00904C9E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12/07/2021</w:t>
            </w:r>
          </w:p>
        </w:tc>
        <w:tc>
          <w:tcPr>
            <w:tcW w:w="5953" w:type="dxa"/>
          </w:tcPr>
          <w:p w14:paraId="330D4232" w14:textId="4C957BDE" w:rsidR="00F977E2" w:rsidRPr="00F60500" w:rsidRDefault="00904C9E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704108</w:t>
            </w:r>
          </w:p>
        </w:tc>
      </w:tr>
      <w:tr w:rsidR="00F60500" w:rsidRPr="00F60500" w14:paraId="5EE2C86D" w14:textId="77777777" w:rsidTr="00F977E2">
        <w:tc>
          <w:tcPr>
            <w:tcW w:w="901" w:type="dxa"/>
          </w:tcPr>
          <w:p w14:paraId="1256510A" w14:textId="1A7138E2" w:rsidR="00F977E2" w:rsidRPr="00F60500" w:rsidRDefault="00D52DDD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815</w:t>
            </w:r>
          </w:p>
        </w:tc>
        <w:tc>
          <w:tcPr>
            <w:tcW w:w="3831" w:type="dxa"/>
          </w:tcPr>
          <w:p w14:paraId="146FB158" w14:textId="1DBDCEFD" w:rsidR="00F977E2" w:rsidRPr="00F60500" w:rsidRDefault="00904C9E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C. P. R.</w:t>
            </w:r>
          </w:p>
        </w:tc>
        <w:tc>
          <w:tcPr>
            <w:tcW w:w="2209" w:type="dxa"/>
          </w:tcPr>
          <w:p w14:paraId="1BF3461A" w14:textId="15BA8380" w:rsidR="00F977E2" w:rsidRPr="00F60500" w:rsidRDefault="00904C9E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5ED511B6" w14:textId="2F5372D5" w:rsidR="00F977E2" w:rsidRPr="00F60500" w:rsidRDefault="00904C9E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2F154AC9" w14:textId="2F692B19" w:rsidR="00F977E2" w:rsidRPr="00F60500" w:rsidRDefault="00904C9E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706208</w:t>
            </w:r>
          </w:p>
        </w:tc>
      </w:tr>
      <w:tr w:rsidR="00F60500" w:rsidRPr="00F60500" w14:paraId="5CB83562" w14:textId="77777777" w:rsidTr="00F977E2">
        <w:tc>
          <w:tcPr>
            <w:tcW w:w="901" w:type="dxa"/>
          </w:tcPr>
          <w:p w14:paraId="3D2FDB69" w14:textId="04A000A9" w:rsidR="00F977E2" w:rsidRPr="00F60500" w:rsidRDefault="00D52DDD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816</w:t>
            </w:r>
          </w:p>
        </w:tc>
        <w:tc>
          <w:tcPr>
            <w:tcW w:w="3831" w:type="dxa"/>
          </w:tcPr>
          <w:p w14:paraId="70010E81" w14:textId="70A73020" w:rsidR="00F977E2" w:rsidRPr="00F60500" w:rsidRDefault="00904C9E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O. P.</w:t>
            </w:r>
          </w:p>
        </w:tc>
        <w:tc>
          <w:tcPr>
            <w:tcW w:w="2209" w:type="dxa"/>
          </w:tcPr>
          <w:p w14:paraId="73965003" w14:textId="58EE37DB" w:rsidR="00F977E2" w:rsidRPr="00F60500" w:rsidRDefault="00904C9E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68888BAF" w14:textId="45E1ACB1" w:rsidR="00F977E2" w:rsidRPr="00F60500" w:rsidRDefault="00904C9E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59639782" w14:textId="7DAADDDC" w:rsidR="00F977E2" w:rsidRPr="00F60500" w:rsidRDefault="00904C9E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703205</w:t>
            </w:r>
          </w:p>
        </w:tc>
      </w:tr>
      <w:tr w:rsidR="00F60500" w:rsidRPr="00F60500" w14:paraId="0873D4E0" w14:textId="77777777" w:rsidTr="00F977E2">
        <w:tc>
          <w:tcPr>
            <w:tcW w:w="901" w:type="dxa"/>
          </w:tcPr>
          <w:p w14:paraId="21E4E4AB" w14:textId="0945FC9C" w:rsidR="00F977E2" w:rsidRPr="00F60500" w:rsidRDefault="00D52DDD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817</w:t>
            </w:r>
          </w:p>
        </w:tc>
        <w:tc>
          <w:tcPr>
            <w:tcW w:w="3831" w:type="dxa"/>
          </w:tcPr>
          <w:p w14:paraId="65253575" w14:textId="1F0E3FC7" w:rsidR="00F977E2" w:rsidRPr="00F60500" w:rsidRDefault="00904C9E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I. S. M. O.</w:t>
            </w:r>
          </w:p>
        </w:tc>
        <w:tc>
          <w:tcPr>
            <w:tcW w:w="2209" w:type="dxa"/>
          </w:tcPr>
          <w:p w14:paraId="5F80B254" w14:textId="00B17CB4" w:rsidR="00F977E2" w:rsidRPr="00F60500" w:rsidRDefault="00904C9E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67461EC6" w14:textId="3409BCD7" w:rsidR="00F977E2" w:rsidRPr="00F60500" w:rsidRDefault="00904C9E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08177F1B" w14:textId="749E4777" w:rsidR="00F977E2" w:rsidRPr="00F60500" w:rsidRDefault="00904C9E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705207</w:t>
            </w:r>
          </w:p>
        </w:tc>
      </w:tr>
      <w:tr w:rsidR="00F60500" w:rsidRPr="00F60500" w14:paraId="536A15BA" w14:textId="77777777" w:rsidTr="00F977E2">
        <w:tc>
          <w:tcPr>
            <w:tcW w:w="901" w:type="dxa"/>
          </w:tcPr>
          <w:p w14:paraId="5EBA5357" w14:textId="5CF89C66" w:rsidR="00F977E2" w:rsidRPr="00F60500" w:rsidRDefault="00D52DDD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818</w:t>
            </w:r>
          </w:p>
        </w:tc>
        <w:tc>
          <w:tcPr>
            <w:tcW w:w="3831" w:type="dxa"/>
          </w:tcPr>
          <w:p w14:paraId="2D1C12C3" w14:textId="6A4B1EDE" w:rsidR="00F977E2" w:rsidRPr="00F60500" w:rsidRDefault="00904C9E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T. K. S.</w:t>
            </w:r>
          </w:p>
        </w:tc>
        <w:tc>
          <w:tcPr>
            <w:tcW w:w="2209" w:type="dxa"/>
          </w:tcPr>
          <w:p w14:paraId="29089ABC" w14:textId="5EEC12B9" w:rsidR="00F977E2" w:rsidRPr="00F60500" w:rsidRDefault="00904C9E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4A24D43F" w14:textId="21972883" w:rsidR="00F977E2" w:rsidRPr="00F60500" w:rsidRDefault="00904C9E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01EF4656" w14:textId="3EF9F33F" w:rsidR="00F977E2" w:rsidRPr="00F60500" w:rsidRDefault="00904C9E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706009</w:t>
            </w:r>
          </w:p>
        </w:tc>
      </w:tr>
      <w:tr w:rsidR="00F60500" w:rsidRPr="00F60500" w14:paraId="7B707B56" w14:textId="77777777" w:rsidTr="00F977E2">
        <w:tc>
          <w:tcPr>
            <w:tcW w:w="901" w:type="dxa"/>
          </w:tcPr>
          <w:p w14:paraId="27D05B2A" w14:textId="4894E9F1" w:rsidR="00F977E2" w:rsidRPr="00F60500" w:rsidRDefault="00D52DDD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819</w:t>
            </w:r>
          </w:p>
        </w:tc>
        <w:tc>
          <w:tcPr>
            <w:tcW w:w="3831" w:type="dxa"/>
          </w:tcPr>
          <w:p w14:paraId="7F461586" w14:textId="15F58092" w:rsidR="00F977E2" w:rsidRPr="00F60500" w:rsidRDefault="00904C9E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P. C. A.</w:t>
            </w:r>
          </w:p>
        </w:tc>
        <w:tc>
          <w:tcPr>
            <w:tcW w:w="2209" w:type="dxa"/>
          </w:tcPr>
          <w:p w14:paraId="3EB4A985" w14:textId="06521BDD" w:rsidR="00F977E2" w:rsidRPr="00F60500" w:rsidRDefault="00904C9E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33D82643" w14:textId="170390F4" w:rsidR="00F977E2" w:rsidRPr="00F60500" w:rsidRDefault="00904C9E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0640B51B" w14:textId="7EDCA5CC" w:rsidR="00F977E2" w:rsidRPr="00F60500" w:rsidRDefault="00904C9E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700001</w:t>
            </w:r>
          </w:p>
        </w:tc>
      </w:tr>
      <w:tr w:rsidR="00F60500" w:rsidRPr="00F60500" w14:paraId="38A13520" w14:textId="77777777" w:rsidTr="00F977E2">
        <w:tc>
          <w:tcPr>
            <w:tcW w:w="901" w:type="dxa"/>
          </w:tcPr>
          <w:p w14:paraId="25388ABB" w14:textId="13DFAA2E" w:rsidR="00F977E2" w:rsidRPr="00F60500" w:rsidRDefault="00D52DDD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820</w:t>
            </w:r>
          </w:p>
        </w:tc>
        <w:tc>
          <w:tcPr>
            <w:tcW w:w="3831" w:type="dxa"/>
          </w:tcPr>
          <w:p w14:paraId="052EDE69" w14:textId="71D1760C" w:rsidR="00F977E2" w:rsidRPr="00F60500" w:rsidRDefault="00904C9E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A. C.</w:t>
            </w:r>
          </w:p>
        </w:tc>
        <w:tc>
          <w:tcPr>
            <w:tcW w:w="2209" w:type="dxa"/>
          </w:tcPr>
          <w:p w14:paraId="721717A4" w14:textId="0BAA9CC7" w:rsidR="00F977E2" w:rsidRPr="00F60500" w:rsidRDefault="00904C9E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7AF2E2F0" w14:textId="2B4D3FDB" w:rsidR="00F977E2" w:rsidRPr="00F60500" w:rsidRDefault="00904C9E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52F914D6" w14:textId="4D978BED" w:rsidR="00F977E2" w:rsidRPr="00F60500" w:rsidRDefault="00904C9E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703401</w:t>
            </w:r>
          </w:p>
        </w:tc>
      </w:tr>
      <w:tr w:rsidR="00F60500" w:rsidRPr="00F60500" w14:paraId="32A2493A" w14:textId="77777777" w:rsidTr="00F977E2">
        <w:tc>
          <w:tcPr>
            <w:tcW w:w="901" w:type="dxa"/>
          </w:tcPr>
          <w:p w14:paraId="1B7FEF3C" w14:textId="06906235" w:rsidR="00F977E2" w:rsidRPr="00F60500" w:rsidRDefault="00D52DDD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821</w:t>
            </w:r>
          </w:p>
        </w:tc>
        <w:tc>
          <w:tcPr>
            <w:tcW w:w="3831" w:type="dxa"/>
          </w:tcPr>
          <w:p w14:paraId="160985C6" w14:textId="49DFD4FE" w:rsidR="00F977E2" w:rsidRPr="00F60500" w:rsidRDefault="00904C9E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S. B.</w:t>
            </w:r>
          </w:p>
        </w:tc>
        <w:tc>
          <w:tcPr>
            <w:tcW w:w="2209" w:type="dxa"/>
          </w:tcPr>
          <w:p w14:paraId="065DC085" w14:textId="2AFB0292" w:rsidR="00F977E2" w:rsidRPr="00F60500" w:rsidRDefault="00904C9E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55AF5BA6" w14:textId="7A9E5CE6" w:rsidR="00F977E2" w:rsidRPr="00F60500" w:rsidRDefault="00904C9E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435BC506" w14:textId="285ED6CC" w:rsidR="00F977E2" w:rsidRPr="00F60500" w:rsidRDefault="00904C9E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700106</w:t>
            </w:r>
          </w:p>
        </w:tc>
      </w:tr>
      <w:tr w:rsidR="00F60500" w:rsidRPr="00F60500" w14:paraId="12ABF1AC" w14:textId="77777777" w:rsidTr="00F977E2">
        <w:tc>
          <w:tcPr>
            <w:tcW w:w="901" w:type="dxa"/>
          </w:tcPr>
          <w:p w14:paraId="16E00BF1" w14:textId="6C144745" w:rsidR="00F977E2" w:rsidRPr="00F60500" w:rsidRDefault="00D52DDD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822</w:t>
            </w:r>
          </w:p>
        </w:tc>
        <w:tc>
          <w:tcPr>
            <w:tcW w:w="3831" w:type="dxa"/>
          </w:tcPr>
          <w:p w14:paraId="2C36D62C" w14:textId="596311AC" w:rsidR="00F977E2" w:rsidRPr="00F60500" w:rsidRDefault="00904C9E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A.</w:t>
            </w:r>
          </w:p>
        </w:tc>
        <w:tc>
          <w:tcPr>
            <w:tcW w:w="2209" w:type="dxa"/>
          </w:tcPr>
          <w:p w14:paraId="4EC3239C" w14:textId="48A9CADA" w:rsidR="00F977E2" w:rsidRPr="00F60500" w:rsidRDefault="00904C9E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2F39F868" w14:textId="34D7DF18" w:rsidR="00F977E2" w:rsidRPr="00F60500" w:rsidRDefault="00904C9E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5DFB745D" w14:textId="589663A6" w:rsidR="00F977E2" w:rsidRPr="00F60500" w:rsidRDefault="00904C9E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703009</w:t>
            </w:r>
          </w:p>
        </w:tc>
      </w:tr>
      <w:tr w:rsidR="00F60500" w:rsidRPr="00F60500" w14:paraId="1A2FC537" w14:textId="77777777" w:rsidTr="00F977E2">
        <w:tc>
          <w:tcPr>
            <w:tcW w:w="901" w:type="dxa"/>
          </w:tcPr>
          <w:p w14:paraId="69631DD0" w14:textId="60FF0EDC" w:rsidR="00F977E2" w:rsidRPr="00F60500" w:rsidRDefault="00D52DDD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823</w:t>
            </w:r>
          </w:p>
        </w:tc>
        <w:tc>
          <w:tcPr>
            <w:tcW w:w="3831" w:type="dxa"/>
          </w:tcPr>
          <w:p w14:paraId="1A7B9599" w14:textId="1C79BF88" w:rsidR="00F977E2" w:rsidRPr="00F60500" w:rsidRDefault="00904C9E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H. P.</w:t>
            </w:r>
          </w:p>
        </w:tc>
        <w:tc>
          <w:tcPr>
            <w:tcW w:w="2209" w:type="dxa"/>
          </w:tcPr>
          <w:p w14:paraId="1226CAAD" w14:textId="05B59149" w:rsidR="00F977E2" w:rsidRPr="00F60500" w:rsidRDefault="00904C9E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753A1C3F" w14:textId="21935EEF" w:rsidR="00F977E2" w:rsidRPr="00F60500" w:rsidRDefault="00904C9E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515A8F14" w14:textId="2DADC041" w:rsidR="00F977E2" w:rsidRPr="00F60500" w:rsidRDefault="00904C9E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701400</w:t>
            </w:r>
          </w:p>
        </w:tc>
      </w:tr>
      <w:tr w:rsidR="00F60500" w:rsidRPr="00F60500" w14:paraId="62E8B89E" w14:textId="77777777" w:rsidTr="00F977E2">
        <w:tc>
          <w:tcPr>
            <w:tcW w:w="901" w:type="dxa"/>
          </w:tcPr>
          <w:p w14:paraId="35AD8561" w14:textId="33EA043C" w:rsidR="00F977E2" w:rsidRPr="00F60500" w:rsidRDefault="00D52DDD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824</w:t>
            </w:r>
          </w:p>
        </w:tc>
        <w:tc>
          <w:tcPr>
            <w:tcW w:w="3831" w:type="dxa"/>
          </w:tcPr>
          <w:p w14:paraId="5CE2AF21" w14:textId="7DB557C0" w:rsidR="00F977E2" w:rsidRPr="00F60500" w:rsidRDefault="00904C9E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A. O.</w:t>
            </w:r>
          </w:p>
        </w:tc>
        <w:tc>
          <w:tcPr>
            <w:tcW w:w="2209" w:type="dxa"/>
          </w:tcPr>
          <w:p w14:paraId="7F657D78" w14:textId="30F44E4C" w:rsidR="00F977E2" w:rsidRPr="00F60500" w:rsidRDefault="00904C9E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738B67CA" w14:textId="276C82AB" w:rsidR="00F977E2" w:rsidRPr="00F60500" w:rsidRDefault="00904C9E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4619B2AF" w14:textId="08DD916C" w:rsidR="00F977E2" w:rsidRPr="00F60500" w:rsidRDefault="00904C9E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703206</w:t>
            </w:r>
          </w:p>
        </w:tc>
      </w:tr>
      <w:tr w:rsidR="00F60500" w:rsidRPr="00F60500" w14:paraId="09559DB7" w14:textId="77777777" w:rsidTr="00F977E2">
        <w:tc>
          <w:tcPr>
            <w:tcW w:w="901" w:type="dxa"/>
          </w:tcPr>
          <w:p w14:paraId="14FF6576" w14:textId="33B1445E" w:rsidR="00F977E2" w:rsidRPr="00F60500" w:rsidRDefault="00D52DDD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825</w:t>
            </w:r>
          </w:p>
        </w:tc>
        <w:tc>
          <w:tcPr>
            <w:tcW w:w="3831" w:type="dxa"/>
          </w:tcPr>
          <w:p w14:paraId="24E40E1A" w14:textId="372091A9" w:rsidR="00F977E2" w:rsidRPr="00F60500" w:rsidRDefault="00904C9E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V. P.</w:t>
            </w:r>
          </w:p>
        </w:tc>
        <w:tc>
          <w:tcPr>
            <w:tcW w:w="2209" w:type="dxa"/>
          </w:tcPr>
          <w:p w14:paraId="5BFDB1B1" w14:textId="7780C76C" w:rsidR="00F977E2" w:rsidRPr="00F60500" w:rsidRDefault="00904C9E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2E96C09F" w14:textId="226F81EF" w:rsidR="00F977E2" w:rsidRPr="00F60500" w:rsidRDefault="00904C9E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16/06/2021</w:t>
            </w:r>
          </w:p>
        </w:tc>
        <w:tc>
          <w:tcPr>
            <w:tcW w:w="5953" w:type="dxa"/>
          </w:tcPr>
          <w:p w14:paraId="68686E20" w14:textId="2AD85F81" w:rsidR="00F977E2" w:rsidRPr="00F60500" w:rsidRDefault="00904C9E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700308</w:t>
            </w:r>
          </w:p>
        </w:tc>
      </w:tr>
      <w:tr w:rsidR="00F60500" w:rsidRPr="00F60500" w14:paraId="28C179E3" w14:textId="77777777" w:rsidTr="00F977E2">
        <w:tc>
          <w:tcPr>
            <w:tcW w:w="901" w:type="dxa"/>
          </w:tcPr>
          <w:p w14:paraId="34903206" w14:textId="3298AA6F" w:rsidR="00F977E2" w:rsidRPr="00F60500" w:rsidRDefault="00D52DDD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826</w:t>
            </w:r>
          </w:p>
        </w:tc>
        <w:tc>
          <w:tcPr>
            <w:tcW w:w="3831" w:type="dxa"/>
          </w:tcPr>
          <w:p w14:paraId="1ADBE108" w14:textId="4818491C" w:rsidR="00F977E2" w:rsidRPr="00F60500" w:rsidRDefault="00096A71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N. P. S.</w:t>
            </w:r>
          </w:p>
        </w:tc>
        <w:tc>
          <w:tcPr>
            <w:tcW w:w="2209" w:type="dxa"/>
          </w:tcPr>
          <w:p w14:paraId="0054A303" w14:textId="66B998A7" w:rsidR="00F977E2" w:rsidRPr="00F60500" w:rsidRDefault="00096A71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49FE58EB" w14:textId="2DE1D014" w:rsidR="00F977E2" w:rsidRPr="00F60500" w:rsidRDefault="00096A71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3DA61D5E" w14:textId="4AF85D6A" w:rsidR="00F977E2" w:rsidRPr="00F60500" w:rsidRDefault="00096A71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700806</w:t>
            </w:r>
          </w:p>
        </w:tc>
      </w:tr>
      <w:tr w:rsidR="00F60500" w:rsidRPr="00F60500" w14:paraId="156F6ACF" w14:textId="77777777" w:rsidTr="00F977E2">
        <w:tc>
          <w:tcPr>
            <w:tcW w:w="901" w:type="dxa"/>
          </w:tcPr>
          <w:p w14:paraId="216DD208" w14:textId="25CF2776" w:rsidR="00F977E2" w:rsidRPr="00F60500" w:rsidRDefault="00D52DDD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827</w:t>
            </w:r>
          </w:p>
        </w:tc>
        <w:tc>
          <w:tcPr>
            <w:tcW w:w="3831" w:type="dxa"/>
          </w:tcPr>
          <w:p w14:paraId="0D1F4B36" w14:textId="352496A8" w:rsidR="00F977E2" w:rsidRPr="00F60500" w:rsidRDefault="00096A71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S. A. F.</w:t>
            </w:r>
          </w:p>
        </w:tc>
        <w:tc>
          <w:tcPr>
            <w:tcW w:w="2209" w:type="dxa"/>
          </w:tcPr>
          <w:p w14:paraId="049502FB" w14:textId="57B47B21" w:rsidR="00F977E2" w:rsidRPr="00F60500" w:rsidRDefault="00096A71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639FF8AD" w14:textId="41E4817F" w:rsidR="00F977E2" w:rsidRPr="00F60500" w:rsidRDefault="00096A71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0B13E61C" w14:textId="7648BD2D" w:rsidR="00F977E2" w:rsidRPr="00F60500" w:rsidRDefault="00096A71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706207</w:t>
            </w:r>
          </w:p>
        </w:tc>
      </w:tr>
      <w:tr w:rsidR="00F60500" w:rsidRPr="00F60500" w14:paraId="76A5F16E" w14:textId="77777777" w:rsidTr="00F977E2">
        <w:tc>
          <w:tcPr>
            <w:tcW w:w="901" w:type="dxa"/>
          </w:tcPr>
          <w:p w14:paraId="6E61483C" w14:textId="1729AA1E" w:rsidR="00F977E2" w:rsidRPr="00F60500" w:rsidRDefault="00D52DDD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828</w:t>
            </w:r>
          </w:p>
        </w:tc>
        <w:tc>
          <w:tcPr>
            <w:tcW w:w="3831" w:type="dxa"/>
          </w:tcPr>
          <w:p w14:paraId="251D191D" w14:textId="5F8E5198" w:rsidR="00F977E2" w:rsidRPr="00F60500" w:rsidRDefault="00096A71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I. J. C.</w:t>
            </w:r>
          </w:p>
        </w:tc>
        <w:tc>
          <w:tcPr>
            <w:tcW w:w="2209" w:type="dxa"/>
          </w:tcPr>
          <w:p w14:paraId="685935FD" w14:textId="4FE874D7" w:rsidR="00F977E2" w:rsidRPr="00F60500" w:rsidRDefault="00096A71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41791D8D" w14:textId="4BB8815C" w:rsidR="00F977E2" w:rsidRPr="00F60500" w:rsidRDefault="00096A71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5E6F809D" w14:textId="004771E1" w:rsidR="00F977E2" w:rsidRPr="00F60500" w:rsidRDefault="00096A71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708005</w:t>
            </w:r>
          </w:p>
        </w:tc>
      </w:tr>
      <w:tr w:rsidR="00F60500" w:rsidRPr="00F60500" w14:paraId="24A99792" w14:textId="77777777" w:rsidTr="00F977E2">
        <w:tc>
          <w:tcPr>
            <w:tcW w:w="901" w:type="dxa"/>
          </w:tcPr>
          <w:p w14:paraId="572C0677" w14:textId="347008FB" w:rsidR="00F977E2" w:rsidRPr="00F60500" w:rsidRDefault="00D52DDD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829</w:t>
            </w:r>
          </w:p>
        </w:tc>
        <w:tc>
          <w:tcPr>
            <w:tcW w:w="3831" w:type="dxa"/>
          </w:tcPr>
          <w:p w14:paraId="4F00E6A9" w14:textId="23D74D7A" w:rsidR="00F977E2" w:rsidRPr="00F60500" w:rsidRDefault="00096A71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W. C.</w:t>
            </w:r>
          </w:p>
        </w:tc>
        <w:tc>
          <w:tcPr>
            <w:tcW w:w="2209" w:type="dxa"/>
          </w:tcPr>
          <w:p w14:paraId="709DBCA8" w14:textId="15C3FC5E" w:rsidR="00F977E2" w:rsidRPr="00F60500" w:rsidRDefault="00096A71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6E5B5C02" w14:textId="1AB55AB9" w:rsidR="00F977E2" w:rsidRPr="00F60500" w:rsidRDefault="00096A71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41E5B6FB" w14:textId="3A662401" w:rsidR="00F977E2" w:rsidRPr="00F60500" w:rsidRDefault="00096A71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702407</w:t>
            </w:r>
          </w:p>
        </w:tc>
      </w:tr>
      <w:tr w:rsidR="00F60500" w:rsidRPr="00F60500" w14:paraId="1656FB16" w14:textId="77777777" w:rsidTr="00F977E2">
        <w:tc>
          <w:tcPr>
            <w:tcW w:w="901" w:type="dxa"/>
          </w:tcPr>
          <w:p w14:paraId="19289475" w14:textId="491554FB" w:rsidR="00F977E2" w:rsidRPr="00F60500" w:rsidRDefault="00D52DDD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830</w:t>
            </w:r>
          </w:p>
        </w:tc>
        <w:tc>
          <w:tcPr>
            <w:tcW w:w="3831" w:type="dxa"/>
          </w:tcPr>
          <w:p w14:paraId="44D40CDE" w14:textId="7B800810" w:rsidR="00F977E2" w:rsidRPr="00F60500" w:rsidRDefault="00096A71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A. S.</w:t>
            </w:r>
          </w:p>
        </w:tc>
        <w:tc>
          <w:tcPr>
            <w:tcW w:w="2209" w:type="dxa"/>
          </w:tcPr>
          <w:p w14:paraId="15FE7B9D" w14:textId="79C23583" w:rsidR="00F977E2" w:rsidRPr="00F60500" w:rsidRDefault="00096A71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5ED8FD24" w14:textId="2A8BCB6B" w:rsidR="00F977E2" w:rsidRPr="00F60500" w:rsidRDefault="00096A71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45743661" w14:textId="50077FD8" w:rsidR="00F977E2" w:rsidRPr="00F60500" w:rsidRDefault="00096A71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709004</w:t>
            </w:r>
          </w:p>
        </w:tc>
      </w:tr>
      <w:tr w:rsidR="00F60500" w:rsidRPr="00F60500" w14:paraId="141A56D8" w14:textId="77777777" w:rsidTr="00F977E2">
        <w:tc>
          <w:tcPr>
            <w:tcW w:w="901" w:type="dxa"/>
          </w:tcPr>
          <w:p w14:paraId="21EB3849" w14:textId="526A0C2E" w:rsidR="00F977E2" w:rsidRPr="00F60500" w:rsidRDefault="00D52DDD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831</w:t>
            </w:r>
          </w:p>
        </w:tc>
        <w:tc>
          <w:tcPr>
            <w:tcW w:w="3831" w:type="dxa"/>
          </w:tcPr>
          <w:p w14:paraId="57DB1253" w14:textId="4AC04F3E" w:rsidR="00F977E2" w:rsidRPr="00F60500" w:rsidRDefault="00096A71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M. S.</w:t>
            </w:r>
          </w:p>
        </w:tc>
        <w:tc>
          <w:tcPr>
            <w:tcW w:w="2209" w:type="dxa"/>
          </w:tcPr>
          <w:p w14:paraId="0A5AD0C6" w14:textId="4EACEC31" w:rsidR="00F977E2" w:rsidRPr="00F60500" w:rsidRDefault="00096A71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5907EE81" w14:textId="5AEDF881" w:rsidR="00F977E2" w:rsidRPr="00F60500" w:rsidRDefault="00096A71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17/06/2021</w:t>
            </w:r>
          </w:p>
        </w:tc>
        <w:tc>
          <w:tcPr>
            <w:tcW w:w="5953" w:type="dxa"/>
          </w:tcPr>
          <w:p w14:paraId="2055BC02" w14:textId="76634B7F" w:rsidR="00F977E2" w:rsidRPr="00F60500" w:rsidRDefault="00096A71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700008</w:t>
            </w:r>
          </w:p>
        </w:tc>
      </w:tr>
      <w:tr w:rsidR="00F60500" w:rsidRPr="00F60500" w14:paraId="4CD54F42" w14:textId="77777777" w:rsidTr="00F977E2">
        <w:tc>
          <w:tcPr>
            <w:tcW w:w="901" w:type="dxa"/>
          </w:tcPr>
          <w:p w14:paraId="51826633" w14:textId="4962293C" w:rsidR="00F977E2" w:rsidRPr="00F60500" w:rsidRDefault="00D52DDD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832</w:t>
            </w:r>
          </w:p>
        </w:tc>
        <w:tc>
          <w:tcPr>
            <w:tcW w:w="3831" w:type="dxa"/>
          </w:tcPr>
          <w:p w14:paraId="1297822E" w14:textId="5A5430C9" w:rsidR="00F977E2" w:rsidRPr="00F60500" w:rsidRDefault="00096A71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G. H.</w:t>
            </w:r>
          </w:p>
        </w:tc>
        <w:tc>
          <w:tcPr>
            <w:tcW w:w="2209" w:type="dxa"/>
          </w:tcPr>
          <w:p w14:paraId="5969D568" w14:textId="6AE06D5A" w:rsidR="00F977E2" w:rsidRPr="00F60500" w:rsidRDefault="00096A71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4C2CE78C" w14:textId="3ED009D6" w:rsidR="00F977E2" w:rsidRPr="00F60500" w:rsidRDefault="00096A71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71BBCDDB" w14:textId="4E161F33" w:rsidR="00F977E2" w:rsidRPr="00F60500" w:rsidRDefault="00096A71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709006</w:t>
            </w:r>
          </w:p>
        </w:tc>
      </w:tr>
      <w:tr w:rsidR="00F60500" w:rsidRPr="00F60500" w14:paraId="55F81176" w14:textId="77777777" w:rsidTr="00F977E2">
        <w:tc>
          <w:tcPr>
            <w:tcW w:w="901" w:type="dxa"/>
          </w:tcPr>
          <w:p w14:paraId="2E4E64D4" w14:textId="55D4CB8C" w:rsidR="00F977E2" w:rsidRPr="00F60500" w:rsidRDefault="00D52DDD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833</w:t>
            </w:r>
          </w:p>
        </w:tc>
        <w:tc>
          <w:tcPr>
            <w:tcW w:w="3831" w:type="dxa"/>
          </w:tcPr>
          <w:p w14:paraId="107EE84B" w14:textId="41B7B3CE" w:rsidR="00F977E2" w:rsidRPr="00F60500" w:rsidRDefault="00096A71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P. A.</w:t>
            </w:r>
          </w:p>
        </w:tc>
        <w:tc>
          <w:tcPr>
            <w:tcW w:w="2209" w:type="dxa"/>
          </w:tcPr>
          <w:p w14:paraId="6FA23F76" w14:textId="3F79BC3B" w:rsidR="00F977E2" w:rsidRPr="00F60500" w:rsidRDefault="00096A71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3E69973D" w14:textId="3C36E778" w:rsidR="00F977E2" w:rsidRPr="00F60500" w:rsidRDefault="00096A71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73DBE549" w14:textId="215ABDBD" w:rsidR="00F977E2" w:rsidRPr="00F60500" w:rsidRDefault="00096A71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708602</w:t>
            </w:r>
          </w:p>
        </w:tc>
      </w:tr>
      <w:tr w:rsidR="00F60500" w:rsidRPr="00F60500" w14:paraId="59C747AE" w14:textId="77777777" w:rsidTr="00F977E2">
        <w:tc>
          <w:tcPr>
            <w:tcW w:w="901" w:type="dxa"/>
          </w:tcPr>
          <w:p w14:paraId="28C2C418" w14:textId="5F919126" w:rsidR="00F977E2" w:rsidRPr="00F60500" w:rsidRDefault="00D52DDD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lastRenderedPageBreak/>
              <w:t>834</w:t>
            </w:r>
          </w:p>
        </w:tc>
        <w:tc>
          <w:tcPr>
            <w:tcW w:w="3831" w:type="dxa"/>
          </w:tcPr>
          <w:p w14:paraId="52E99998" w14:textId="6FE094F1" w:rsidR="00F977E2" w:rsidRPr="00F60500" w:rsidRDefault="003B3FF2" w:rsidP="00F977E2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V. P. S.</w:t>
            </w:r>
          </w:p>
        </w:tc>
        <w:tc>
          <w:tcPr>
            <w:tcW w:w="2209" w:type="dxa"/>
          </w:tcPr>
          <w:p w14:paraId="66B643FE" w14:textId="15BEDC5C" w:rsidR="00F977E2" w:rsidRPr="00F60500" w:rsidRDefault="003B3FF2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795B5710" w14:textId="5618842C" w:rsidR="00F977E2" w:rsidRPr="00F60500" w:rsidRDefault="003B3FF2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40280151" w14:textId="05936228" w:rsidR="00F977E2" w:rsidRPr="00F60500" w:rsidRDefault="003B3FF2" w:rsidP="00F977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701204</w:t>
            </w:r>
          </w:p>
        </w:tc>
      </w:tr>
      <w:tr w:rsidR="00F60500" w:rsidRPr="00F60500" w14:paraId="27C4ACA0" w14:textId="77777777" w:rsidTr="00CD38B8">
        <w:tc>
          <w:tcPr>
            <w:tcW w:w="901" w:type="dxa"/>
          </w:tcPr>
          <w:p w14:paraId="46C220AC" w14:textId="6E7A5018" w:rsidR="00CD38B8" w:rsidRPr="00F60500" w:rsidRDefault="00D52DDD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835</w:t>
            </w:r>
          </w:p>
        </w:tc>
        <w:tc>
          <w:tcPr>
            <w:tcW w:w="3831" w:type="dxa"/>
          </w:tcPr>
          <w:p w14:paraId="206C335D" w14:textId="022947AA" w:rsidR="00CD38B8" w:rsidRPr="00F60500" w:rsidRDefault="003B3FF2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B. S.</w:t>
            </w:r>
          </w:p>
        </w:tc>
        <w:tc>
          <w:tcPr>
            <w:tcW w:w="2209" w:type="dxa"/>
          </w:tcPr>
          <w:p w14:paraId="71FB3832" w14:textId="04AF01E7" w:rsidR="00CD38B8" w:rsidRPr="00F60500" w:rsidRDefault="003B3FF2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4DA7C5F5" w14:textId="48E8B6CA" w:rsidR="00CD38B8" w:rsidRPr="00F60500" w:rsidRDefault="003B3FF2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38622225" w14:textId="22B932E0" w:rsidR="00CD38B8" w:rsidRPr="00F60500" w:rsidRDefault="003B3FF2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700605</w:t>
            </w:r>
          </w:p>
        </w:tc>
      </w:tr>
      <w:tr w:rsidR="00F60500" w:rsidRPr="00F60500" w14:paraId="72AD4FD0" w14:textId="77777777" w:rsidTr="00CD38B8">
        <w:tc>
          <w:tcPr>
            <w:tcW w:w="901" w:type="dxa"/>
          </w:tcPr>
          <w:p w14:paraId="3F1F3F08" w14:textId="655F9B22" w:rsidR="00CD38B8" w:rsidRPr="00F60500" w:rsidRDefault="00D52DDD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836</w:t>
            </w:r>
          </w:p>
        </w:tc>
        <w:tc>
          <w:tcPr>
            <w:tcW w:w="3831" w:type="dxa"/>
          </w:tcPr>
          <w:p w14:paraId="2CC1E5A2" w14:textId="35E17B37" w:rsidR="00CD38B8" w:rsidRPr="00F60500" w:rsidRDefault="003B3FF2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S. B.</w:t>
            </w:r>
          </w:p>
        </w:tc>
        <w:tc>
          <w:tcPr>
            <w:tcW w:w="2209" w:type="dxa"/>
          </w:tcPr>
          <w:p w14:paraId="25933585" w14:textId="2640BD88" w:rsidR="00CD38B8" w:rsidRPr="00F60500" w:rsidRDefault="003B3FF2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1B78F59A" w14:textId="1CB3C800" w:rsidR="00CD38B8" w:rsidRPr="00F60500" w:rsidRDefault="003B3FF2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0A72D6F6" w14:textId="380C6751" w:rsidR="00CD38B8" w:rsidRPr="00F60500" w:rsidRDefault="003B3FF2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706803</w:t>
            </w:r>
          </w:p>
        </w:tc>
      </w:tr>
      <w:tr w:rsidR="00F60500" w:rsidRPr="00F60500" w14:paraId="7D488ECE" w14:textId="77777777" w:rsidTr="00CD38B8">
        <w:tc>
          <w:tcPr>
            <w:tcW w:w="901" w:type="dxa"/>
          </w:tcPr>
          <w:p w14:paraId="7DDBE475" w14:textId="312DB8A7" w:rsidR="00CD38B8" w:rsidRPr="00F60500" w:rsidRDefault="00096A71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837</w:t>
            </w:r>
          </w:p>
        </w:tc>
        <w:tc>
          <w:tcPr>
            <w:tcW w:w="3831" w:type="dxa"/>
          </w:tcPr>
          <w:p w14:paraId="77D84D1E" w14:textId="4EE4548F" w:rsidR="00CD38B8" w:rsidRPr="00F60500" w:rsidRDefault="003B3FF2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B. A.</w:t>
            </w:r>
          </w:p>
        </w:tc>
        <w:tc>
          <w:tcPr>
            <w:tcW w:w="2209" w:type="dxa"/>
          </w:tcPr>
          <w:p w14:paraId="40137867" w14:textId="288CCC64" w:rsidR="00CD38B8" w:rsidRPr="00F60500" w:rsidRDefault="003B3FF2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45FECEAD" w14:textId="3C89D505" w:rsidR="00CD38B8" w:rsidRPr="00F60500" w:rsidRDefault="003B3FF2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5B4B92B8" w14:textId="0EBDFF9B" w:rsidR="00CD38B8" w:rsidRPr="00F60500" w:rsidRDefault="003B3FF2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704606</w:t>
            </w:r>
          </w:p>
        </w:tc>
      </w:tr>
      <w:tr w:rsidR="00F60500" w:rsidRPr="00F60500" w14:paraId="35598112" w14:textId="77777777" w:rsidTr="00CD38B8">
        <w:tc>
          <w:tcPr>
            <w:tcW w:w="901" w:type="dxa"/>
          </w:tcPr>
          <w:p w14:paraId="639B7F9A" w14:textId="4211B2F6" w:rsidR="00CD38B8" w:rsidRPr="00F60500" w:rsidRDefault="00096A71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838</w:t>
            </w:r>
          </w:p>
        </w:tc>
        <w:tc>
          <w:tcPr>
            <w:tcW w:w="3831" w:type="dxa"/>
          </w:tcPr>
          <w:p w14:paraId="5F7B2011" w14:textId="2A03882B" w:rsidR="00CD38B8" w:rsidRPr="00F60500" w:rsidRDefault="003B3FF2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D. A. S.</w:t>
            </w:r>
          </w:p>
        </w:tc>
        <w:tc>
          <w:tcPr>
            <w:tcW w:w="2209" w:type="dxa"/>
          </w:tcPr>
          <w:p w14:paraId="118A2650" w14:textId="648BAF90" w:rsidR="00CD38B8" w:rsidRPr="00F60500" w:rsidRDefault="003B3FF2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7BEC8162" w14:textId="5DDB0E43" w:rsidR="00CD38B8" w:rsidRPr="00F60500" w:rsidRDefault="003B3FF2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3B2C80E4" w14:textId="37BF1035" w:rsidR="00CD38B8" w:rsidRPr="00F60500" w:rsidRDefault="003B3FF2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700604</w:t>
            </w:r>
          </w:p>
        </w:tc>
      </w:tr>
      <w:tr w:rsidR="00F60500" w:rsidRPr="00F60500" w14:paraId="3A4EE588" w14:textId="77777777" w:rsidTr="00CD38B8">
        <w:tc>
          <w:tcPr>
            <w:tcW w:w="901" w:type="dxa"/>
          </w:tcPr>
          <w:p w14:paraId="45B96C00" w14:textId="3C0B6E78" w:rsidR="00CD38B8" w:rsidRPr="00F60500" w:rsidRDefault="00096A71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839</w:t>
            </w:r>
          </w:p>
        </w:tc>
        <w:tc>
          <w:tcPr>
            <w:tcW w:w="3831" w:type="dxa"/>
          </w:tcPr>
          <w:p w14:paraId="75711B61" w14:textId="37DDA25D" w:rsidR="00CD38B8" w:rsidRPr="00F60500" w:rsidRDefault="003B3FF2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C. E. R.</w:t>
            </w:r>
          </w:p>
        </w:tc>
        <w:tc>
          <w:tcPr>
            <w:tcW w:w="2209" w:type="dxa"/>
          </w:tcPr>
          <w:p w14:paraId="0F346136" w14:textId="4CAA8CD8" w:rsidR="00CD38B8" w:rsidRPr="00F60500" w:rsidRDefault="003B3FF2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67820997" w14:textId="45EA2A1D" w:rsidR="00CD38B8" w:rsidRPr="00F60500" w:rsidRDefault="003B3FF2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02B6CFCF" w14:textId="435E66BD" w:rsidR="00CD38B8" w:rsidRPr="00F60500" w:rsidRDefault="003B3FF2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702001</w:t>
            </w:r>
          </w:p>
        </w:tc>
      </w:tr>
      <w:tr w:rsidR="00F60500" w:rsidRPr="00F60500" w14:paraId="56C0B5E7" w14:textId="77777777" w:rsidTr="00CD38B8">
        <w:tc>
          <w:tcPr>
            <w:tcW w:w="901" w:type="dxa"/>
          </w:tcPr>
          <w:p w14:paraId="7FC8681F" w14:textId="1D99C90A" w:rsidR="00CD38B8" w:rsidRPr="00F60500" w:rsidRDefault="00096A71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840</w:t>
            </w:r>
          </w:p>
        </w:tc>
        <w:tc>
          <w:tcPr>
            <w:tcW w:w="3831" w:type="dxa"/>
          </w:tcPr>
          <w:p w14:paraId="464F7CAD" w14:textId="4946AA28" w:rsidR="00CD38B8" w:rsidRPr="00F60500" w:rsidRDefault="003B3FF2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S. V.</w:t>
            </w:r>
          </w:p>
        </w:tc>
        <w:tc>
          <w:tcPr>
            <w:tcW w:w="2209" w:type="dxa"/>
          </w:tcPr>
          <w:p w14:paraId="726EC5CC" w14:textId="36FA9C2B" w:rsidR="00CD38B8" w:rsidRPr="00F60500" w:rsidRDefault="003B3FF2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23/04/2021</w:t>
            </w:r>
          </w:p>
        </w:tc>
        <w:tc>
          <w:tcPr>
            <w:tcW w:w="1985" w:type="dxa"/>
          </w:tcPr>
          <w:p w14:paraId="1EA711DB" w14:textId="4745FD14" w:rsidR="00CD38B8" w:rsidRPr="00F60500" w:rsidRDefault="003B3FF2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5953" w:type="dxa"/>
          </w:tcPr>
          <w:p w14:paraId="0A64C405" w14:textId="630AD1D6" w:rsidR="00CD38B8" w:rsidRPr="00F60500" w:rsidRDefault="003B3FF2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702600</w:t>
            </w:r>
          </w:p>
        </w:tc>
      </w:tr>
      <w:tr w:rsidR="00F60500" w:rsidRPr="00F60500" w14:paraId="099EF674" w14:textId="77777777" w:rsidTr="00CD38B8">
        <w:tc>
          <w:tcPr>
            <w:tcW w:w="901" w:type="dxa"/>
          </w:tcPr>
          <w:p w14:paraId="3A0F40B3" w14:textId="2FC23723" w:rsidR="00CD38B8" w:rsidRPr="00F60500" w:rsidRDefault="00096A71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841</w:t>
            </w:r>
          </w:p>
        </w:tc>
        <w:tc>
          <w:tcPr>
            <w:tcW w:w="3831" w:type="dxa"/>
          </w:tcPr>
          <w:p w14:paraId="7631EE70" w14:textId="3120FC53" w:rsidR="00CD38B8" w:rsidRPr="00F60500" w:rsidRDefault="003B3FF2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A. B. S.</w:t>
            </w:r>
          </w:p>
        </w:tc>
        <w:tc>
          <w:tcPr>
            <w:tcW w:w="2209" w:type="dxa"/>
          </w:tcPr>
          <w:p w14:paraId="74952F9A" w14:textId="597CC01C" w:rsidR="00CD38B8" w:rsidRPr="00F60500" w:rsidRDefault="003B3FF2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1A501CF6" w14:textId="7992D0A5" w:rsidR="00CD38B8" w:rsidRPr="00F60500" w:rsidRDefault="00644D4B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0E73C025" w14:textId="21E2E8B6" w:rsidR="00CD38B8" w:rsidRPr="00F60500" w:rsidRDefault="003B3FF2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704303</w:t>
            </w:r>
          </w:p>
        </w:tc>
      </w:tr>
      <w:tr w:rsidR="00F60500" w:rsidRPr="00F60500" w14:paraId="2B670BBE" w14:textId="77777777" w:rsidTr="00CD38B8">
        <w:tc>
          <w:tcPr>
            <w:tcW w:w="901" w:type="dxa"/>
          </w:tcPr>
          <w:p w14:paraId="32617DA8" w14:textId="48C9FD86" w:rsidR="00CD38B8" w:rsidRPr="00F60500" w:rsidRDefault="00096A71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842</w:t>
            </w:r>
          </w:p>
        </w:tc>
        <w:tc>
          <w:tcPr>
            <w:tcW w:w="3831" w:type="dxa"/>
          </w:tcPr>
          <w:p w14:paraId="611E74BD" w14:textId="19064F3C" w:rsidR="00CD38B8" w:rsidRPr="00F60500" w:rsidRDefault="003B3FF2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V. C. S.</w:t>
            </w:r>
          </w:p>
        </w:tc>
        <w:tc>
          <w:tcPr>
            <w:tcW w:w="2209" w:type="dxa"/>
          </w:tcPr>
          <w:p w14:paraId="68716746" w14:textId="221A5E5B" w:rsidR="00CD38B8" w:rsidRPr="00F60500" w:rsidRDefault="003B3FF2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6193E8DB" w14:textId="68A28D51" w:rsidR="00CD38B8" w:rsidRPr="00F60500" w:rsidRDefault="003B3FF2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17/06/2021</w:t>
            </w:r>
          </w:p>
        </w:tc>
        <w:tc>
          <w:tcPr>
            <w:tcW w:w="5953" w:type="dxa"/>
          </w:tcPr>
          <w:p w14:paraId="02590024" w14:textId="3F144879" w:rsidR="00CD38B8" w:rsidRPr="00F60500" w:rsidRDefault="003B3FF2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704701</w:t>
            </w:r>
          </w:p>
        </w:tc>
      </w:tr>
      <w:tr w:rsidR="00F60500" w:rsidRPr="00F60500" w14:paraId="52A699DA" w14:textId="77777777" w:rsidTr="00CD38B8">
        <w:tc>
          <w:tcPr>
            <w:tcW w:w="901" w:type="dxa"/>
          </w:tcPr>
          <w:p w14:paraId="2B3A4760" w14:textId="080FE649" w:rsidR="00CD38B8" w:rsidRPr="00F60500" w:rsidRDefault="00096A71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843</w:t>
            </w:r>
          </w:p>
        </w:tc>
        <w:tc>
          <w:tcPr>
            <w:tcW w:w="3831" w:type="dxa"/>
          </w:tcPr>
          <w:p w14:paraId="75D10610" w14:textId="082D20F4" w:rsidR="00CD38B8" w:rsidRPr="00F60500" w:rsidRDefault="003B3FF2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G. M. A.</w:t>
            </w:r>
          </w:p>
        </w:tc>
        <w:tc>
          <w:tcPr>
            <w:tcW w:w="2209" w:type="dxa"/>
          </w:tcPr>
          <w:p w14:paraId="6EE28BFF" w14:textId="4655DFB2" w:rsidR="00CD38B8" w:rsidRPr="00F60500" w:rsidRDefault="003B3FF2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04219CF8" w14:textId="67738C33" w:rsidR="00CD38B8" w:rsidRPr="00F60500" w:rsidRDefault="003B3FF2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17/06/2021</w:t>
            </w:r>
          </w:p>
        </w:tc>
        <w:tc>
          <w:tcPr>
            <w:tcW w:w="5953" w:type="dxa"/>
          </w:tcPr>
          <w:p w14:paraId="188F75CB" w14:textId="56D666E1" w:rsidR="00CD38B8" w:rsidRPr="00F60500" w:rsidRDefault="003B3FF2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700509</w:t>
            </w:r>
          </w:p>
        </w:tc>
      </w:tr>
      <w:tr w:rsidR="00F60500" w:rsidRPr="00F60500" w14:paraId="6C0030C1" w14:textId="77777777" w:rsidTr="00CD38B8">
        <w:tc>
          <w:tcPr>
            <w:tcW w:w="901" w:type="dxa"/>
          </w:tcPr>
          <w:p w14:paraId="5C69275F" w14:textId="65022182" w:rsidR="00CD38B8" w:rsidRPr="00F60500" w:rsidRDefault="00096A71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844</w:t>
            </w:r>
          </w:p>
        </w:tc>
        <w:tc>
          <w:tcPr>
            <w:tcW w:w="3831" w:type="dxa"/>
          </w:tcPr>
          <w:p w14:paraId="491845EC" w14:textId="7A35A438" w:rsidR="00CD38B8" w:rsidRPr="00F60500" w:rsidRDefault="003B3FF2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C. Z. A.</w:t>
            </w:r>
          </w:p>
        </w:tc>
        <w:tc>
          <w:tcPr>
            <w:tcW w:w="2209" w:type="dxa"/>
          </w:tcPr>
          <w:p w14:paraId="433F437A" w14:textId="76E9FA6B" w:rsidR="00CD38B8" w:rsidRPr="00F60500" w:rsidRDefault="003B3FF2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6D0C89DE" w14:textId="190FC746" w:rsidR="00CD38B8" w:rsidRPr="00F60500" w:rsidRDefault="00644D4B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2° dose em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Colider</w:t>
            </w:r>
            <w:proofErr w:type="spellEnd"/>
          </w:p>
        </w:tc>
        <w:tc>
          <w:tcPr>
            <w:tcW w:w="5953" w:type="dxa"/>
          </w:tcPr>
          <w:p w14:paraId="1511EEBB" w14:textId="30C72B47" w:rsidR="00CD38B8" w:rsidRPr="00F60500" w:rsidRDefault="003B3FF2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700005</w:t>
            </w:r>
          </w:p>
        </w:tc>
      </w:tr>
      <w:tr w:rsidR="00F60500" w:rsidRPr="00F60500" w14:paraId="2FEC5010" w14:textId="77777777" w:rsidTr="00CD38B8">
        <w:tc>
          <w:tcPr>
            <w:tcW w:w="901" w:type="dxa"/>
          </w:tcPr>
          <w:p w14:paraId="5E5B5E7D" w14:textId="1DCC71C3" w:rsidR="00CD38B8" w:rsidRPr="00F60500" w:rsidRDefault="00096A71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845</w:t>
            </w:r>
          </w:p>
        </w:tc>
        <w:tc>
          <w:tcPr>
            <w:tcW w:w="3831" w:type="dxa"/>
          </w:tcPr>
          <w:p w14:paraId="7244BD58" w14:textId="63D3FF1C" w:rsidR="00CD38B8" w:rsidRPr="00F60500" w:rsidRDefault="003B3FF2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O. T. S.</w:t>
            </w:r>
          </w:p>
        </w:tc>
        <w:tc>
          <w:tcPr>
            <w:tcW w:w="2209" w:type="dxa"/>
          </w:tcPr>
          <w:p w14:paraId="5220D44D" w14:textId="56EEB77A" w:rsidR="00CD38B8" w:rsidRPr="00F60500" w:rsidRDefault="003B3FF2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507D6736" w14:textId="1F01A926" w:rsidR="00CD38B8" w:rsidRPr="00F60500" w:rsidRDefault="003B3FF2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17/06/2021</w:t>
            </w:r>
          </w:p>
        </w:tc>
        <w:tc>
          <w:tcPr>
            <w:tcW w:w="5953" w:type="dxa"/>
          </w:tcPr>
          <w:p w14:paraId="75ED6944" w14:textId="1DC2EAE0" w:rsidR="00CD38B8" w:rsidRPr="00F60500" w:rsidRDefault="003B3FF2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708105</w:t>
            </w:r>
          </w:p>
        </w:tc>
      </w:tr>
      <w:tr w:rsidR="00F60500" w:rsidRPr="00F60500" w14:paraId="17960CA7" w14:textId="77777777" w:rsidTr="00CD38B8">
        <w:tc>
          <w:tcPr>
            <w:tcW w:w="901" w:type="dxa"/>
          </w:tcPr>
          <w:p w14:paraId="17C8411E" w14:textId="47351125" w:rsidR="00CD38B8" w:rsidRPr="00F60500" w:rsidRDefault="00096A71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846</w:t>
            </w:r>
          </w:p>
        </w:tc>
        <w:tc>
          <w:tcPr>
            <w:tcW w:w="3831" w:type="dxa"/>
          </w:tcPr>
          <w:p w14:paraId="7876E46D" w14:textId="59B96592" w:rsidR="00CD38B8" w:rsidRPr="00F60500" w:rsidRDefault="003B3FF2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L. C. S.</w:t>
            </w:r>
          </w:p>
        </w:tc>
        <w:tc>
          <w:tcPr>
            <w:tcW w:w="2209" w:type="dxa"/>
          </w:tcPr>
          <w:p w14:paraId="04262336" w14:textId="387A75D8" w:rsidR="00CD38B8" w:rsidRPr="00F60500" w:rsidRDefault="003B3FF2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46217A9A" w14:textId="4D07B736" w:rsidR="00CD38B8" w:rsidRPr="00F60500" w:rsidRDefault="003B3FF2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17/06/2021</w:t>
            </w:r>
          </w:p>
        </w:tc>
        <w:tc>
          <w:tcPr>
            <w:tcW w:w="5953" w:type="dxa"/>
          </w:tcPr>
          <w:p w14:paraId="0D693154" w14:textId="3C0C60FE" w:rsidR="00CD38B8" w:rsidRPr="00F60500" w:rsidRDefault="003B3FF2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704506</w:t>
            </w:r>
          </w:p>
        </w:tc>
      </w:tr>
      <w:tr w:rsidR="00F60500" w:rsidRPr="00F60500" w14:paraId="703C61EF" w14:textId="77777777" w:rsidTr="00CD38B8">
        <w:tc>
          <w:tcPr>
            <w:tcW w:w="901" w:type="dxa"/>
          </w:tcPr>
          <w:p w14:paraId="727031CA" w14:textId="59DF80F9" w:rsidR="00CD38B8" w:rsidRPr="00F60500" w:rsidRDefault="00096A71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847</w:t>
            </w:r>
          </w:p>
        </w:tc>
        <w:tc>
          <w:tcPr>
            <w:tcW w:w="3831" w:type="dxa"/>
          </w:tcPr>
          <w:p w14:paraId="55330B64" w14:textId="41F1C9F6" w:rsidR="00CD38B8" w:rsidRPr="00F60500" w:rsidRDefault="003B3FF2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F. A. M.</w:t>
            </w:r>
          </w:p>
        </w:tc>
        <w:tc>
          <w:tcPr>
            <w:tcW w:w="2209" w:type="dxa"/>
          </w:tcPr>
          <w:p w14:paraId="2248E2A8" w14:textId="73DDCC76" w:rsidR="00CD38B8" w:rsidRPr="00F60500" w:rsidRDefault="003B3FF2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612C0D03" w14:textId="711B35D5" w:rsidR="00CD38B8" w:rsidRPr="00F60500" w:rsidRDefault="003B3FF2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17/06/2021</w:t>
            </w:r>
          </w:p>
        </w:tc>
        <w:tc>
          <w:tcPr>
            <w:tcW w:w="5953" w:type="dxa"/>
          </w:tcPr>
          <w:p w14:paraId="71FC1EF4" w14:textId="3BED2C82" w:rsidR="00CD38B8" w:rsidRPr="00F60500" w:rsidRDefault="003B3FF2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700508</w:t>
            </w:r>
          </w:p>
        </w:tc>
      </w:tr>
      <w:tr w:rsidR="00F60500" w:rsidRPr="00F60500" w14:paraId="03858F9E" w14:textId="77777777" w:rsidTr="00CD38B8">
        <w:tc>
          <w:tcPr>
            <w:tcW w:w="901" w:type="dxa"/>
          </w:tcPr>
          <w:p w14:paraId="57861239" w14:textId="6E63A3B3" w:rsidR="00CD38B8" w:rsidRPr="00F60500" w:rsidRDefault="00096A71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848</w:t>
            </w:r>
          </w:p>
        </w:tc>
        <w:tc>
          <w:tcPr>
            <w:tcW w:w="3831" w:type="dxa"/>
          </w:tcPr>
          <w:p w14:paraId="4D75ED0C" w14:textId="14D14215" w:rsidR="00CD38B8" w:rsidRPr="00F60500" w:rsidRDefault="003B3FF2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P. R. Z.</w:t>
            </w:r>
          </w:p>
        </w:tc>
        <w:tc>
          <w:tcPr>
            <w:tcW w:w="2209" w:type="dxa"/>
          </w:tcPr>
          <w:p w14:paraId="4013C51E" w14:textId="3AE0E4B7" w:rsidR="00CD38B8" w:rsidRPr="00F60500" w:rsidRDefault="003B3FF2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517DEEFB" w14:textId="60B30616" w:rsidR="00CD38B8" w:rsidRPr="00F60500" w:rsidRDefault="003B3FF2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17/06/2021</w:t>
            </w:r>
          </w:p>
        </w:tc>
        <w:tc>
          <w:tcPr>
            <w:tcW w:w="5953" w:type="dxa"/>
          </w:tcPr>
          <w:p w14:paraId="67460047" w14:textId="4EFD7061" w:rsidR="00CD38B8" w:rsidRPr="00F60500" w:rsidRDefault="003B3FF2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700605</w:t>
            </w:r>
          </w:p>
        </w:tc>
      </w:tr>
      <w:tr w:rsidR="00F60500" w:rsidRPr="00F60500" w14:paraId="3A90F202" w14:textId="77777777" w:rsidTr="00CD38B8">
        <w:tc>
          <w:tcPr>
            <w:tcW w:w="901" w:type="dxa"/>
          </w:tcPr>
          <w:p w14:paraId="35E3627C" w14:textId="7F8C02A9" w:rsidR="00CD38B8" w:rsidRPr="00F60500" w:rsidRDefault="00096A71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849</w:t>
            </w:r>
          </w:p>
        </w:tc>
        <w:tc>
          <w:tcPr>
            <w:tcW w:w="3831" w:type="dxa"/>
          </w:tcPr>
          <w:p w14:paraId="6F4610D3" w14:textId="6BCD12C6" w:rsidR="00CD38B8" w:rsidRPr="00F60500" w:rsidRDefault="003B3FF2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P. W.</w:t>
            </w:r>
          </w:p>
        </w:tc>
        <w:tc>
          <w:tcPr>
            <w:tcW w:w="2209" w:type="dxa"/>
          </w:tcPr>
          <w:p w14:paraId="6E00706D" w14:textId="35563875" w:rsidR="00CD38B8" w:rsidRPr="00F60500" w:rsidRDefault="003B3FF2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21E5F684" w14:textId="47C0A42A" w:rsidR="00CD38B8" w:rsidRPr="00F60500" w:rsidRDefault="003B3FF2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17/06/2021</w:t>
            </w:r>
          </w:p>
        </w:tc>
        <w:tc>
          <w:tcPr>
            <w:tcW w:w="5953" w:type="dxa"/>
          </w:tcPr>
          <w:p w14:paraId="0E2EF59B" w14:textId="4466B9EC" w:rsidR="00CD38B8" w:rsidRPr="00F60500" w:rsidRDefault="003B3FF2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706808</w:t>
            </w:r>
          </w:p>
        </w:tc>
      </w:tr>
      <w:tr w:rsidR="00F60500" w:rsidRPr="00F60500" w14:paraId="7B303A59" w14:textId="77777777" w:rsidTr="00CD38B8">
        <w:tc>
          <w:tcPr>
            <w:tcW w:w="901" w:type="dxa"/>
          </w:tcPr>
          <w:p w14:paraId="65A10121" w14:textId="394EF851" w:rsidR="00CD38B8" w:rsidRPr="00F60500" w:rsidRDefault="00096A71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850</w:t>
            </w:r>
          </w:p>
        </w:tc>
        <w:tc>
          <w:tcPr>
            <w:tcW w:w="3831" w:type="dxa"/>
          </w:tcPr>
          <w:p w14:paraId="6CB536FD" w14:textId="33F76455" w:rsidR="00CD38B8" w:rsidRPr="00F60500" w:rsidRDefault="003B3FF2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C. B.</w:t>
            </w:r>
          </w:p>
        </w:tc>
        <w:tc>
          <w:tcPr>
            <w:tcW w:w="2209" w:type="dxa"/>
          </w:tcPr>
          <w:p w14:paraId="7F0B663E" w14:textId="34D0E34D" w:rsidR="00CD38B8" w:rsidRPr="00F60500" w:rsidRDefault="003B3FF2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735E4CBC" w14:textId="4CACD352" w:rsidR="00CD38B8" w:rsidRPr="00F60500" w:rsidRDefault="003B3FF2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17/06/2021</w:t>
            </w:r>
          </w:p>
        </w:tc>
        <w:tc>
          <w:tcPr>
            <w:tcW w:w="5953" w:type="dxa"/>
          </w:tcPr>
          <w:p w14:paraId="03B2BE03" w14:textId="1D33BC2B" w:rsidR="00CD38B8" w:rsidRPr="00F60500" w:rsidRDefault="003B3FF2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700709</w:t>
            </w:r>
          </w:p>
        </w:tc>
      </w:tr>
      <w:tr w:rsidR="00F60500" w:rsidRPr="00F60500" w14:paraId="6BCAD158" w14:textId="77777777" w:rsidTr="00CD38B8">
        <w:tc>
          <w:tcPr>
            <w:tcW w:w="901" w:type="dxa"/>
          </w:tcPr>
          <w:p w14:paraId="043B708E" w14:textId="25991D0F" w:rsidR="00CD38B8" w:rsidRPr="00F60500" w:rsidRDefault="00096A71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851</w:t>
            </w:r>
          </w:p>
        </w:tc>
        <w:tc>
          <w:tcPr>
            <w:tcW w:w="3831" w:type="dxa"/>
          </w:tcPr>
          <w:p w14:paraId="7759B3C0" w14:textId="64C68D1E" w:rsidR="00CD38B8" w:rsidRPr="00F60500" w:rsidRDefault="003B3FF2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A. F.</w:t>
            </w:r>
          </w:p>
        </w:tc>
        <w:tc>
          <w:tcPr>
            <w:tcW w:w="2209" w:type="dxa"/>
          </w:tcPr>
          <w:p w14:paraId="4751C77C" w14:textId="3020AD63" w:rsidR="00CD38B8" w:rsidRPr="00F60500" w:rsidRDefault="003B3FF2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275EA7E8" w14:textId="70A8819C" w:rsidR="00CD38B8" w:rsidRPr="00F60500" w:rsidRDefault="003B3FF2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17/06/2021</w:t>
            </w:r>
          </w:p>
        </w:tc>
        <w:tc>
          <w:tcPr>
            <w:tcW w:w="5953" w:type="dxa"/>
          </w:tcPr>
          <w:p w14:paraId="755C2A2C" w14:textId="62F0D4B0" w:rsidR="00CD38B8" w:rsidRPr="00F60500" w:rsidRDefault="00E96ED3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700308</w:t>
            </w:r>
          </w:p>
        </w:tc>
      </w:tr>
      <w:tr w:rsidR="00F60500" w:rsidRPr="00F60500" w14:paraId="324FDEFC" w14:textId="77777777" w:rsidTr="00CD38B8">
        <w:tc>
          <w:tcPr>
            <w:tcW w:w="901" w:type="dxa"/>
          </w:tcPr>
          <w:p w14:paraId="5ECE0471" w14:textId="7DFC95EC" w:rsidR="00CD38B8" w:rsidRPr="00F60500" w:rsidRDefault="00096A71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852</w:t>
            </w:r>
          </w:p>
        </w:tc>
        <w:tc>
          <w:tcPr>
            <w:tcW w:w="3831" w:type="dxa"/>
          </w:tcPr>
          <w:p w14:paraId="208D5D69" w14:textId="077120A9" w:rsidR="00CD38B8" w:rsidRPr="00F60500" w:rsidRDefault="00E96ED3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M. C.</w:t>
            </w:r>
          </w:p>
        </w:tc>
        <w:tc>
          <w:tcPr>
            <w:tcW w:w="2209" w:type="dxa"/>
          </w:tcPr>
          <w:p w14:paraId="6A45505F" w14:textId="19FE9FAE" w:rsidR="00CD38B8" w:rsidRPr="00F60500" w:rsidRDefault="00E96ED3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00293471" w14:textId="58409719" w:rsidR="00CD38B8" w:rsidRPr="00F60500" w:rsidRDefault="00E96ED3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17/06/2021</w:t>
            </w:r>
          </w:p>
        </w:tc>
        <w:tc>
          <w:tcPr>
            <w:tcW w:w="5953" w:type="dxa"/>
          </w:tcPr>
          <w:p w14:paraId="47CD840E" w14:textId="40F17F76" w:rsidR="00CD38B8" w:rsidRPr="00F60500" w:rsidRDefault="00E96ED3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708608</w:t>
            </w:r>
          </w:p>
        </w:tc>
      </w:tr>
      <w:tr w:rsidR="00F60500" w:rsidRPr="00F60500" w14:paraId="2C7CC30E" w14:textId="77777777" w:rsidTr="00CD38B8">
        <w:tc>
          <w:tcPr>
            <w:tcW w:w="901" w:type="dxa"/>
          </w:tcPr>
          <w:p w14:paraId="3D2A3FDD" w14:textId="5E1077E4" w:rsidR="00CD38B8" w:rsidRPr="00F60500" w:rsidRDefault="00096A71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853</w:t>
            </w:r>
          </w:p>
        </w:tc>
        <w:tc>
          <w:tcPr>
            <w:tcW w:w="3831" w:type="dxa"/>
          </w:tcPr>
          <w:p w14:paraId="18E0E4B8" w14:textId="36D91FAE" w:rsidR="00CD38B8" w:rsidRPr="00F60500" w:rsidRDefault="00950FEA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N. R. C.</w:t>
            </w:r>
          </w:p>
        </w:tc>
        <w:tc>
          <w:tcPr>
            <w:tcW w:w="2209" w:type="dxa"/>
          </w:tcPr>
          <w:p w14:paraId="06B31BBF" w14:textId="42A12243" w:rsidR="00CD38B8" w:rsidRPr="00F60500" w:rsidRDefault="00950FE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203C2B02" w14:textId="3AAC4C31" w:rsidR="00CD38B8" w:rsidRPr="00F60500" w:rsidRDefault="00950FE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17/06/2021</w:t>
            </w:r>
          </w:p>
        </w:tc>
        <w:tc>
          <w:tcPr>
            <w:tcW w:w="5953" w:type="dxa"/>
          </w:tcPr>
          <w:p w14:paraId="3F4A9D2E" w14:textId="7EF3C432" w:rsidR="00CD38B8" w:rsidRPr="00F60500" w:rsidRDefault="00950FE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702804</w:t>
            </w:r>
          </w:p>
        </w:tc>
      </w:tr>
      <w:tr w:rsidR="00F60500" w:rsidRPr="00F60500" w14:paraId="158BEB9F" w14:textId="77777777" w:rsidTr="00CD38B8">
        <w:tc>
          <w:tcPr>
            <w:tcW w:w="901" w:type="dxa"/>
          </w:tcPr>
          <w:p w14:paraId="4953C5A7" w14:textId="38D45B17" w:rsidR="00CD38B8" w:rsidRPr="00F60500" w:rsidRDefault="00096A71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854</w:t>
            </w:r>
          </w:p>
        </w:tc>
        <w:tc>
          <w:tcPr>
            <w:tcW w:w="3831" w:type="dxa"/>
          </w:tcPr>
          <w:p w14:paraId="2DD28224" w14:textId="68BAAE8B" w:rsidR="00CD38B8" w:rsidRPr="00F60500" w:rsidRDefault="00950FEA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V. J. O. C.</w:t>
            </w:r>
          </w:p>
        </w:tc>
        <w:tc>
          <w:tcPr>
            <w:tcW w:w="2209" w:type="dxa"/>
          </w:tcPr>
          <w:p w14:paraId="7FD77D2F" w14:textId="5CC6F86A" w:rsidR="00CD38B8" w:rsidRPr="00F60500" w:rsidRDefault="00950FE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08EA79AD" w14:textId="5834E641" w:rsidR="00CD38B8" w:rsidRPr="00F60500" w:rsidRDefault="00950FE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17/06/2021</w:t>
            </w:r>
          </w:p>
        </w:tc>
        <w:tc>
          <w:tcPr>
            <w:tcW w:w="5953" w:type="dxa"/>
          </w:tcPr>
          <w:p w14:paraId="264A903B" w14:textId="00722D19" w:rsidR="00CD38B8" w:rsidRPr="00F60500" w:rsidRDefault="00950FE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706403</w:t>
            </w:r>
          </w:p>
        </w:tc>
      </w:tr>
      <w:tr w:rsidR="00F60500" w:rsidRPr="00F60500" w14:paraId="74BF857B" w14:textId="77777777" w:rsidTr="00CD38B8">
        <w:tc>
          <w:tcPr>
            <w:tcW w:w="901" w:type="dxa"/>
          </w:tcPr>
          <w:p w14:paraId="33DAF17A" w14:textId="45B76576" w:rsidR="00CD38B8" w:rsidRPr="00F60500" w:rsidRDefault="00096A71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855</w:t>
            </w:r>
          </w:p>
        </w:tc>
        <w:tc>
          <w:tcPr>
            <w:tcW w:w="3831" w:type="dxa"/>
          </w:tcPr>
          <w:p w14:paraId="716EB06E" w14:textId="3738D79F" w:rsidR="00CD38B8" w:rsidRPr="00F60500" w:rsidRDefault="00950FEA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I. S.</w:t>
            </w:r>
          </w:p>
        </w:tc>
        <w:tc>
          <w:tcPr>
            <w:tcW w:w="2209" w:type="dxa"/>
          </w:tcPr>
          <w:p w14:paraId="3E73675E" w14:textId="1AB4C9CE" w:rsidR="00CD38B8" w:rsidRPr="00F60500" w:rsidRDefault="00950FE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6C516147" w14:textId="24AE9704" w:rsidR="00CD38B8" w:rsidRPr="00F60500" w:rsidRDefault="00950FE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17/06/2021</w:t>
            </w:r>
          </w:p>
        </w:tc>
        <w:tc>
          <w:tcPr>
            <w:tcW w:w="5953" w:type="dxa"/>
          </w:tcPr>
          <w:p w14:paraId="090DE2B9" w14:textId="58E42A40" w:rsidR="00CD38B8" w:rsidRPr="00F60500" w:rsidRDefault="00950FE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706209</w:t>
            </w:r>
          </w:p>
        </w:tc>
      </w:tr>
      <w:tr w:rsidR="00F60500" w:rsidRPr="00F60500" w14:paraId="7C225BCD" w14:textId="77777777" w:rsidTr="00CD38B8">
        <w:tc>
          <w:tcPr>
            <w:tcW w:w="901" w:type="dxa"/>
          </w:tcPr>
          <w:p w14:paraId="7270BB50" w14:textId="27BC2D1F" w:rsidR="00CD38B8" w:rsidRPr="00F60500" w:rsidRDefault="00096A71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856</w:t>
            </w:r>
          </w:p>
        </w:tc>
        <w:tc>
          <w:tcPr>
            <w:tcW w:w="3831" w:type="dxa"/>
          </w:tcPr>
          <w:p w14:paraId="69CEE12C" w14:textId="4435C320" w:rsidR="00CD38B8" w:rsidRPr="00F60500" w:rsidRDefault="00950FEA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F. S. B.</w:t>
            </w:r>
          </w:p>
        </w:tc>
        <w:tc>
          <w:tcPr>
            <w:tcW w:w="2209" w:type="dxa"/>
          </w:tcPr>
          <w:p w14:paraId="40A15197" w14:textId="5D8B6F5A" w:rsidR="00CD38B8" w:rsidRPr="00F60500" w:rsidRDefault="00950FE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07C3EA52" w14:textId="493BA989" w:rsidR="00CD38B8" w:rsidRPr="00F60500" w:rsidRDefault="00950FE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020104D0" w14:textId="10E3BE72" w:rsidR="00CD38B8" w:rsidRPr="00F60500" w:rsidRDefault="00950FE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702406</w:t>
            </w:r>
          </w:p>
        </w:tc>
      </w:tr>
      <w:tr w:rsidR="00F60500" w:rsidRPr="00F60500" w14:paraId="7E357393" w14:textId="77777777" w:rsidTr="00CD38B8">
        <w:tc>
          <w:tcPr>
            <w:tcW w:w="901" w:type="dxa"/>
          </w:tcPr>
          <w:p w14:paraId="4D28C92D" w14:textId="791BBC26" w:rsidR="00CD38B8" w:rsidRPr="00F60500" w:rsidRDefault="00096A71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857</w:t>
            </w:r>
          </w:p>
        </w:tc>
        <w:tc>
          <w:tcPr>
            <w:tcW w:w="3831" w:type="dxa"/>
          </w:tcPr>
          <w:p w14:paraId="30BA9DF0" w14:textId="0C0DCE72" w:rsidR="00CD38B8" w:rsidRPr="00F60500" w:rsidRDefault="00950FEA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I. F. C.</w:t>
            </w:r>
          </w:p>
        </w:tc>
        <w:tc>
          <w:tcPr>
            <w:tcW w:w="2209" w:type="dxa"/>
          </w:tcPr>
          <w:p w14:paraId="0249CAD2" w14:textId="08B59348" w:rsidR="00CD38B8" w:rsidRPr="00F60500" w:rsidRDefault="00950FE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63F68A77" w14:textId="38DFD68C" w:rsidR="00CD38B8" w:rsidRPr="00F60500" w:rsidRDefault="00950FE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17/06/2021</w:t>
            </w:r>
          </w:p>
        </w:tc>
        <w:tc>
          <w:tcPr>
            <w:tcW w:w="5953" w:type="dxa"/>
          </w:tcPr>
          <w:p w14:paraId="042AEF92" w14:textId="7E3684D5" w:rsidR="00CD38B8" w:rsidRPr="00F60500" w:rsidRDefault="00950FE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702406</w:t>
            </w:r>
          </w:p>
        </w:tc>
      </w:tr>
      <w:tr w:rsidR="00F60500" w:rsidRPr="00F60500" w14:paraId="4967145F" w14:textId="77777777" w:rsidTr="00CD38B8">
        <w:tc>
          <w:tcPr>
            <w:tcW w:w="901" w:type="dxa"/>
          </w:tcPr>
          <w:p w14:paraId="639FCFCD" w14:textId="380DFF5B" w:rsidR="00CD38B8" w:rsidRPr="00F60500" w:rsidRDefault="00096A71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858</w:t>
            </w:r>
          </w:p>
        </w:tc>
        <w:tc>
          <w:tcPr>
            <w:tcW w:w="3831" w:type="dxa"/>
          </w:tcPr>
          <w:p w14:paraId="04F3DFFD" w14:textId="62D6E524" w:rsidR="00CD38B8" w:rsidRPr="00F60500" w:rsidRDefault="009F5265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V. F. R.</w:t>
            </w:r>
          </w:p>
        </w:tc>
        <w:tc>
          <w:tcPr>
            <w:tcW w:w="2209" w:type="dxa"/>
          </w:tcPr>
          <w:p w14:paraId="1AE4B1B2" w14:textId="69217430" w:rsidR="00CD38B8" w:rsidRPr="00F60500" w:rsidRDefault="009F5265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5281C9C3" w14:textId="437334AC" w:rsidR="00CD38B8" w:rsidRPr="00F60500" w:rsidRDefault="009F5265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17/06/2021</w:t>
            </w:r>
          </w:p>
        </w:tc>
        <w:tc>
          <w:tcPr>
            <w:tcW w:w="5953" w:type="dxa"/>
          </w:tcPr>
          <w:p w14:paraId="58261E59" w14:textId="35B87F28" w:rsidR="00CD38B8" w:rsidRPr="00F60500" w:rsidRDefault="009F5265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709806</w:t>
            </w:r>
          </w:p>
        </w:tc>
      </w:tr>
      <w:tr w:rsidR="00F60500" w:rsidRPr="00F60500" w14:paraId="23D1EED6" w14:textId="77777777" w:rsidTr="00CD38B8">
        <w:tc>
          <w:tcPr>
            <w:tcW w:w="901" w:type="dxa"/>
          </w:tcPr>
          <w:p w14:paraId="12856AC3" w14:textId="0C0A2226" w:rsidR="00CD38B8" w:rsidRPr="00F60500" w:rsidRDefault="00096A71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859</w:t>
            </w:r>
          </w:p>
        </w:tc>
        <w:tc>
          <w:tcPr>
            <w:tcW w:w="3831" w:type="dxa"/>
          </w:tcPr>
          <w:p w14:paraId="235D840C" w14:textId="01F2DEC0" w:rsidR="00CD38B8" w:rsidRPr="00F60500" w:rsidRDefault="009F5265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D. R. V.</w:t>
            </w:r>
          </w:p>
        </w:tc>
        <w:tc>
          <w:tcPr>
            <w:tcW w:w="2209" w:type="dxa"/>
          </w:tcPr>
          <w:p w14:paraId="559F8598" w14:textId="5D582E96" w:rsidR="00CD38B8" w:rsidRPr="00F60500" w:rsidRDefault="009F5265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63D4EBC3" w14:textId="1B000B3C" w:rsidR="00CD38B8" w:rsidRPr="00F60500" w:rsidRDefault="009F5265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17/06/2021</w:t>
            </w:r>
          </w:p>
        </w:tc>
        <w:tc>
          <w:tcPr>
            <w:tcW w:w="5953" w:type="dxa"/>
          </w:tcPr>
          <w:p w14:paraId="7A6585FB" w14:textId="6BBBC600" w:rsidR="00CD38B8" w:rsidRPr="00F60500" w:rsidRDefault="009F5265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709805</w:t>
            </w:r>
          </w:p>
        </w:tc>
      </w:tr>
      <w:tr w:rsidR="00F60500" w:rsidRPr="00F60500" w14:paraId="255583C0" w14:textId="77777777" w:rsidTr="00CD38B8">
        <w:tc>
          <w:tcPr>
            <w:tcW w:w="901" w:type="dxa"/>
          </w:tcPr>
          <w:p w14:paraId="47C45CEF" w14:textId="7BCCC858" w:rsidR="00CD38B8" w:rsidRPr="00F60500" w:rsidRDefault="00096A71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860</w:t>
            </w:r>
          </w:p>
        </w:tc>
        <w:tc>
          <w:tcPr>
            <w:tcW w:w="3831" w:type="dxa"/>
          </w:tcPr>
          <w:p w14:paraId="532E2AD1" w14:textId="1DA7D999" w:rsidR="00CD38B8" w:rsidRPr="00F60500" w:rsidRDefault="009F5265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W. G</w:t>
            </w:r>
          </w:p>
        </w:tc>
        <w:tc>
          <w:tcPr>
            <w:tcW w:w="2209" w:type="dxa"/>
          </w:tcPr>
          <w:p w14:paraId="2D2D86A4" w14:textId="4B539620" w:rsidR="00CD38B8" w:rsidRPr="00F60500" w:rsidRDefault="009F5265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46931EF0" w14:textId="60B337C5" w:rsidR="00CD38B8" w:rsidRPr="00F60500" w:rsidRDefault="009F5265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17/06/2021</w:t>
            </w:r>
          </w:p>
        </w:tc>
        <w:tc>
          <w:tcPr>
            <w:tcW w:w="5953" w:type="dxa"/>
          </w:tcPr>
          <w:p w14:paraId="1516C378" w14:textId="566F5ADB" w:rsidR="00CD38B8" w:rsidRPr="00F60500" w:rsidRDefault="009F5265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709003</w:t>
            </w:r>
          </w:p>
        </w:tc>
      </w:tr>
      <w:tr w:rsidR="00F60500" w:rsidRPr="00F60500" w14:paraId="65F27B37" w14:textId="77777777" w:rsidTr="00CD38B8">
        <w:tc>
          <w:tcPr>
            <w:tcW w:w="901" w:type="dxa"/>
          </w:tcPr>
          <w:p w14:paraId="5CAC1638" w14:textId="7A2ECF2D" w:rsidR="00CD38B8" w:rsidRPr="00F60500" w:rsidRDefault="00096A71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861</w:t>
            </w:r>
          </w:p>
        </w:tc>
        <w:tc>
          <w:tcPr>
            <w:tcW w:w="3831" w:type="dxa"/>
          </w:tcPr>
          <w:p w14:paraId="50DD4865" w14:textId="08FD58AE" w:rsidR="00CD38B8" w:rsidRPr="00F60500" w:rsidRDefault="009F5265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S. A. S.</w:t>
            </w:r>
          </w:p>
        </w:tc>
        <w:tc>
          <w:tcPr>
            <w:tcW w:w="2209" w:type="dxa"/>
          </w:tcPr>
          <w:p w14:paraId="542F33AA" w14:textId="7A3FCBDF" w:rsidR="00CD38B8" w:rsidRPr="00F60500" w:rsidRDefault="009F5265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31DDECF5" w14:textId="7C7D20D8" w:rsidR="00CD38B8" w:rsidRPr="00F60500" w:rsidRDefault="009F5265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25/06/2021</w:t>
            </w:r>
          </w:p>
        </w:tc>
        <w:tc>
          <w:tcPr>
            <w:tcW w:w="5953" w:type="dxa"/>
          </w:tcPr>
          <w:p w14:paraId="29D83192" w14:textId="676201F7" w:rsidR="00CD38B8" w:rsidRPr="00F60500" w:rsidRDefault="009F5265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706001</w:t>
            </w:r>
          </w:p>
        </w:tc>
      </w:tr>
      <w:tr w:rsidR="00F60500" w:rsidRPr="00F60500" w14:paraId="521B431D" w14:textId="77777777" w:rsidTr="00CD38B8">
        <w:tc>
          <w:tcPr>
            <w:tcW w:w="901" w:type="dxa"/>
          </w:tcPr>
          <w:p w14:paraId="226DCA45" w14:textId="70CEF13F" w:rsidR="00CD38B8" w:rsidRPr="00F60500" w:rsidRDefault="00096A71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lastRenderedPageBreak/>
              <w:t>862</w:t>
            </w:r>
          </w:p>
        </w:tc>
        <w:tc>
          <w:tcPr>
            <w:tcW w:w="3831" w:type="dxa"/>
          </w:tcPr>
          <w:p w14:paraId="68F57202" w14:textId="35F2588B" w:rsidR="00CD38B8" w:rsidRPr="00F60500" w:rsidRDefault="009F5265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P. I. E.</w:t>
            </w:r>
          </w:p>
        </w:tc>
        <w:tc>
          <w:tcPr>
            <w:tcW w:w="2209" w:type="dxa"/>
          </w:tcPr>
          <w:p w14:paraId="2B23B8BB" w14:textId="2D3B90FB" w:rsidR="00CD38B8" w:rsidRPr="00F60500" w:rsidRDefault="009F5265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14729708" w14:textId="6135C7C5" w:rsidR="00CD38B8" w:rsidRPr="00F60500" w:rsidRDefault="009F5265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0B18D11F" w14:textId="673DC18E" w:rsidR="00CD38B8" w:rsidRPr="00F60500" w:rsidRDefault="009F5265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704803</w:t>
            </w:r>
          </w:p>
        </w:tc>
      </w:tr>
      <w:tr w:rsidR="00F60500" w:rsidRPr="00F60500" w14:paraId="6319C2B3" w14:textId="77777777" w:rsidTr="00CD38B8">
        <w:tc>
          <w:tcPr>
            <w:tcW w:w="901" w:type="dxa"/>
          </w:tcPr>
          <w:p w14:paraId="7AEA99DB" w14:textId="4E0A007C" w:rsidR="00CD38B8" w:rsidRPr="00F60500" w:rsidRDefault="00096A71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863</w:t>
            </w:r>
          </w:p>
        </w:tc>
        <w:tc>
          <w:tcPr>
            <w:tcW w:w="3831" w:type="dxa"/>
          </w:tcPr>
          <w:p w14:paraId="151D5D19" w14:textId="52530482" w:rsidR="00CD38B8" w:rsidRPr="00F60500" w:rsidRDefault="007D0482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I. T. K.</w:t>
            </w:r>
          </w:p>
        </w:tc>
        <w:tc>
          <w:tcPr>
            <w:tcW w:w="2209" w:type="dxa"/>
          </w:tcPr>
          <w:p w14:paraId="22894959" w14:textId="55E0C638" w:rsidR="00CD38B8" w:rsidRPr="00F60500" w:rsidRDefault="007D0482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07CF96D4" w14:textId="2B2127C3" w:rsidR="00CD38B8" w:rsidRPr="00F60500" w:rsidRDefault="007D0482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17/06/2021</w:t>
            </w:r>
          </w:p>
        </w:tc>
        <w:tc>
          <w:tcPr>
            <w:tcW w:w="5953" w:type="dxa"/>
          </w:tcPr>
          <w:p w14:paraId="41D9FF09" w14:textId="31FF4061" w:rsidR="00CD38B8" w:rsidRPr="00F60500" w:rsidRDefault="007D0482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708201</w:t>
            </w:r>
          </w:p>
        </w:tc>
      </w:tr>
      <w:tr w:rsidR="00F60500" w:rsidRPr="00F60500" w14:paraId="52BC5345" w14:textId="77777777" w:rsidTr="00CD38B8">
        <w:tc>
          <w:tcPr>
            <w:tcW w:w="901" w:type="dxa"/>
          </w:tcPr>
          <w:p w14:paraId="6E4F4356" w14:textId="353C5BE2" w:rsidR="00CD38B8" w:rsidRPr="00F60500" w:rsidRDefault="009F5265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864</w:t>
            </w:r>
          </w:p>
        </w:tc>
        <w:tc>
          <w:tcPr>
            <w:tcW w:w="3831" w:type="dxa"/>
          </w:tcPr>
          <w:p w14:paraId="71D7332C" w14:textId="2855893B" w:rsidR="00CD38B8" w:rsidRPr="00F60500" w:rsidRDefault="007D0482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S. P. R.</w:t>
            </w:r>
          </w:p>
        </w:tc>
        <w:tc>
          <w:tcPr>
            <w:tcW w:w="2209" w:type="dxa"/>
          </w:tcPr>
          <w:p w14:paraId="67D325C7" w14:textId="747E548D" w:rsidR="00CD38B8" w:rsidRPr="00F60500" w:rsidRDefault="007D0482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2A5D3ACE" w14:textId="2D7EA74D" w:rsidR="00CD38B8" w:rsidRPr="00F60500" w:rsidRDefault="007D0482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17/062021</w:t>
            </w:r>
          </w:p>
        </w:tc>
        <w:tc>
          <w:tcPr>
            <w:tcW w:w="5953" w:type="dxa"/>
          </w:tcPr>
          <w:p w14:paraId="55A5BFCF" w14:textId="6EE4F509" w:rsidR="00CD38B8" w:rsidRPr="00F60500" w:rsidRDefault="007D0482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706407</w:t>
            </w:r>
          </w:p>
        </w:tc>
      </w:tr>
      <w:tr w:rsidR="00F60500" w:rsidRPr="00F60500" w14:paraId="11B43EC0" w14:textId="77777777" w:rsidTr="00CD38B8">
        <w:tc>
          <w:tcPr>
            <w:tcW w:w="901" w:type="dxa"/>
          </w:tcPr>
          <w:p w14:paraId="1DD36D90" w14:textId="679DAAC4" w:rsidR="00CD38B8" w:rsidRPr="00F60500" w:rsidRDefault="009F5265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865</w:t>
            </w:r>
          </w:p>
        </w:tc>
        <w:tc>
          <w:tcPr>
            <w:tcW w:w="3831" w:type="dxa"/>
          </w:tcPr>
          <w:p w14:paraId="531EEB94" w14:textId="60993FB9" w:rsidR="00CD38B8" w:rsidRPr="00F60500" w:rsidRDefault="007D0482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B. V.</w:t>
            </w:r>
          </w:p>
        </w:tc>
        <w:tc>
          <w:tcPr>
            <w:tcW w:w="2209" w:type="dxa"/>
          </w:tcPr>
          <w:p w14:paraId="6440646E" w14:textId="722E73F2" w:rsidR="00CD38B8" w:rsidRPr="00F60500" w:rsidRDefault="007D0482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1559BDBC" w14:textId="7B22FFA6" w:rsidR="00CD38B8" w:rsidRPr="00F60500" w:rsidRDefault="007D0482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17/06/2021</w:t>
            </w:r>
          </w:p>
        </w:tc>
        <w:tc>
          <w:tcPr>
            <w:tcW w:w="5953" w:type="dxa"/>
          </w:tcPr>
          <w:p w14:paraId="2ED08CBF" w14:textId="08B68383" w:rsidR="00CD38B8" w:rsidRPr="00F60500" w:rsidRDefault="007D0482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705002</w:t>
            </w:r>
          </w:p>
        </w:tc>
      </w:tr>
      <w:tr w:rsidR="00F60500" w:rsidRPr="00F60500" w14:paraId="2E7F4C93" w14:textId="77777777" w:rsidTr="00CD38B8">
        <w:tc>
          <w:tcPr>
            <w:tcW w:w="901" w:type="dxa"/>
          </w:tcPr>
          <w:p w14:paraId="4AD80A8A" w14:textId="26AD0DDA" w:rsidR="00CD38B8" w:rsidRPr="00F60500" w:rsidRDefault="009F5265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866</w:t>
            </w:r>
          </w:p>
        </w:tc>
        <w:tc>
          <w:tcPr>
            <w:tcW w:w="3831" w:type="dxa"/>
          </w:tcPr>
          <w:p w14:paraId="5D193236" w14:textId="5CDFE3F9" w:rsidR="00CD38B8" w:rsidRPr="00F60500" w:rsidRDefault="007D0482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I. A. A.</w:t>
            </w:r>
          </w:p>
        </w:tc>
        <w:tc>
          <w:tcPr>
            <w:tcW w:w="2209" w:type="dxa"/>
          </w:tcPr>
          <w:p w14:paraId="2AA838E8" w14:textId="1439A7D1" w:rsidR="00CD38B8" w:rsidRPr="00F60500" w:rsidRDefault="007D0482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129BD65B" w14:textId="02E7C709" w:rsidR="00CD38B8" w:rsidRPr="00F60500" w:rsidRDefault="007D0482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17/06/2021</w:t>
            </w:r>
          </w:p>
        </w:tc>
        <w:tc>
          <w:tcPr>
            <w:tcW w:w="5953" w:type="dxa"/>
          </w:tcPr>
          <w:p w14:paraId="7F7B0BC4" w14:textId="10CB4A09" w:rsidR="00CD38B8" w:rsidRPr="00F60500" w:rsidRDefault="007D0482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703304</w:t>
            </w:r>
          </w:p>
        </w:tc>
      </w:tr>
      <w:tr w:rsidR="00F60500" w:rsidRPr="00F60500" w14:paraId="7A1B5E9F" w14:textId="77777777" w:rsidTr="00CD38B8">
        <w:tc>
          <w:tcPr>
            <w:tcW w:w="901" w:type="dxa"/>
          </w:tcPr>
          <w:p w14:paraId="64A96C4E" w14:textId="57F92635" w:rsidR="00CD38B8" w:rsidRPr="00F60500" w:rsidRDefault="009F5265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867</w:t>
            </w:r>
          </w:p>
        </w:tc>
        <w:tc>
          <w:tcPr>
            <w:tcW w:w="3831" w:type="dxa"/>
          </w:tcPr>
          <w:p w14:paraId="52ACE26C" w14:textId="59D1E9AA" w:rsidR="00CD38B8" w:rsidRPr="00F60500" w:rsidRDefault="00FC6ABA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G.</w:t>
            </w:r>
          </w:p>
        </w:tc>
        <w:tc>
          <w:tcPr>
            <w:tcW w:w="2209" w:type="dxa"/>
          </w:tcPr>
          <w:p w14:paraId="4D772D43" w14:textId="64FE1644" w:rsidR="00CD38B8" w:rsidRPr="00F60500" w:rsidRDefault="00FC6AB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70104FFC" w14:textId="02A9240B" w:rsidR="00CD38B8" w:rsidRPr="00F60500" w:rsidRDefault="00FC6AB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17/06/2021</w:t>
            </w:r>
          </w:p>
        </w:tc>
        <w:tc>
          <w:tcPr>
            <w:tcW w:w="5953" w:type="dxa"/>
          </w:tcPr>
          <w:p w14:paraId="3CD95EEC" w14:textId="2DD87EB5" w:rsidR="00CD38B8" w:rsidRPr="00F60500" w:rsidRDefault="00FC6AB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700008</w:t>
            </w:r>
          </w:p>
        </w:tc>
      </w:tr>
      <w:tr w:rsidR="00F60500" w:rsidRPr="00F60500" w14:paraId="51081DC3" w14:textId="77777777" w:rsidTr="00CD38B8">
        <w:tc>
          <w:tcPr>
            <w:tcW w:w="901" w:type="dxa"/>
          </w:tcPr>
          <w:p w14:paraId="0709E044" w14:textId="0C3B9A12" w:rsidR="00CD38B8" w:rsidRPr="00F60500" w:rsidRDefault="009F5265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868</w:t>
            </w:r>
          </w:p>
        </w:tc>
        <w:tc>
          <w:tcPr>
            <w:tcW w:w="3831" w:type="dxa"/>
          </w:tcPr>
          <w:p w14:paraId="20ED56C3" w14:textId="6581AEE2" w:rsidR="00CD38B8" w:rsidRPr="00F60500" w:rsidRDefault="00FC6ABA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F. R. N.</w:t>
            </w:r>
          </w:p>
        </w:tc>
        <w:tc>
          <w:tcPr>
            <w:tcW w:w="2209" w:type="dxa"/>
          </w:tcPr>
          <w:p w14:paraId="4C264A4F" w14:textId="3B1F0FBC" w:rsidR="00CD38B8" w:rsidRPr="00F60500" w:rsidRDefault="00FC6AB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73FD9FDF" w14:textId="31AB6DE6" w:rsidR="00CD38B8" w:rsidRPr="00F60500" w:rsidRDefault="00FC6AB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18/06/2021</w:t>
            </w:r>
          </w:p>
        </w:tc>
        <w:tc>
          <w:tcPr>
            <w:tcW w:w="5953" w:type="dxa"/>
          </w:tcPr>
          <w:p w14:paraId="63EB32C8" w14:textId="18A3D8CA" w:rsidR="00CD38B8" w:rsidRPr="00F60500" w:rsidRDefault="00FC6AB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707803</w:t>
            </w:r>
          </w:p>
        </w:tc>
      </w:tr>
      <w:tr w:rsidR="00F60500" w:rsidRPr="00F60500" w14:paraId="6CBD0518" w14:textId="77777777" w:rsidTr="00CD38B8">
        <w:tc>
          <w:tcPr>
            <w:tcW w:w="901" w:type="dxa"/>
          </w:tcPr>
          <w:p w14:paraId="3F6AAC63" w14:textId="65925DB5" w:rsidR="00CD38B8" w:rsidRPr="00F60500" w:rsidRDefault="009F5265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869</w:t>
            </w:r>
          </w:p>
        </w:tc>
        <w:tc>
          <w:tcPr>
            <w:tcW w:w="3831" w:type="dxa"/>
          </w:tcPr>
          <w:p w14:paraId="7A64370A" w14:textId="60C074C1" w:rsidR="00CD38B8" w:rsidRPr="00F60500" w:rsidRDefault="00FC6ABA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C. M. G.</w:t>
            </w:r>
          </w:p>
        </w:tc>
        <w:tc>
          <w:tcPr>
            <w:tcW w:w="2209" w:type="dxa"/>
          </w:tcPr>
          <w:p w14:paraId="71A07C1B" w14:textId="524BF2DE" w:rsidR="00CD38B8" w:rsidRPr="00F60500" w:rsidRDefault="00FC6AB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34C61337" w14:textId="46B117EC" w:rsidR="00CD38B8" w:rsidRPr="00F60500" w:rsidRDefault="00FC6AB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17/06/2021</w:t>
            </w:r>
          </w:p>
        </w:tc>
        <w:tc>
          <w:tcPr>
            <w:tcW w:w="5953" w:type="dxa"/>
          </w:tcPr>
          <w:p w14:paraId="2DDC051D" w14:textId="12EF9A72" w:rsidR="00CD38B8" w:rsidRPr="00F60500" w:rsidRDefault="00FC6AB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700702</w:t>
            </w:r>
          </w:p>
        </w:tc>
      </w:tr>
      <w:tr w:rsidR="00F60500" w:rsidRPr="00F60500" w14:paraId="3364778B" w14:textId="77777777" w:rsidTr="00CD38B8">
        <w:tc>
          <w:tcPr>
            <w:tcW w:w="901" w:type="dxa"/>
          </w:tcPr>
          <w:p w14:paraId="2A796893" w14:textId="3B21D94C" w:rsidR="00CD38B8" w:rsidRPr="00F60500" w:rsidRDefault="009F5265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870</w:t>
            </w:r>
          </w:p>
        </w:tc>
        <w:tc>
          <w:tcPr>
            <w:tcW w:w="3831" w:type="dxa"/>
          </w:tcPr>
          <w:p w14:paraId="0EAD96D0" w14:textId="0D04B580" w:rsidR="00CD38B8" w:rsidRPr="00F60500" w:rsidRDefault="00FC6ABA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F. S.</w:t>
            </w:r>
          </w:p>
        </w:tc>
        <w:tc>
          <w:tcPr>
            <w:tcW w:w="2209" w:type="dxa"/>
          </w:tcPr>
          <w:p w14:paraId="347F6103" w14:textId="08B397D1" w:rsidR="00CD38B8" w:rsidRPr="00F60500" w:rsidRDefault="00FC6AB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15B97374" w14:textId="6CD3D5C2" w:rsidR="00CD38B8" w:rsidRPr="00F60500" w:rsidRDefault="00FC6AB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17/06/2021</w:t>
            </w:r>
          </w:p>
        </w:tc>
        <w:tc>
          <w:tcPr>
            <w:tcW w:w="5953" w:type="dxa"/>
          </w:tcPr>
          <w:p w14:paraId="068EE7EF" w14:textId="15BC7375" w:rsidR="00CD38B8" w:rsidRPr="00F60500" w:rsidRDefault="00FC6AB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704607</w:t>
            </w:r>
          </w:p>
        </w:tc>
      </w:tr>
      <w:tr w:rsidR="00F60500" w:rsidRPr="00F60500" w14:paraId="5CFC07C1" w14:textId="77777777" w:rsidTr="00CD38B8">
        <w:tc>
          <w:tcPr>
            <w:tcW w:w="901" w:type="dxa"/>
          </w:tcPr>
          <w:p w14:paraId="304AE06C" w14:textId="1C9A0BB5" w:rsidR="00CD38B8" w:rsidRPr="00F60500" w:rsidRDefault="009F5265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871</w:t>
            </w:r>
          </w:p>
        </w:tc>
        <w:tc>
          <w:tcPr>
            <w:tcW w:w="3831" w:type="dxa"/>
          </w:tcPr>
          <w:p w14:paraId="4390494E" w14:textId="79A60C44" w:rsidR="00CD38B8" w:rsidRPr="00F60500" w:rsidRDefault="00FC6ABA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T. J. R.</w:t>
            </w:r>
          </w:p>
        </w:tc>
        <w:tc>
          <w:tcPr>
            <w:tcW w:w="2209" w:type="dxa"/>
          </w:tcPr>
          <w:p w14:paraId="11590669" w14:textId="723198D1" w:rsidR="00CD38B8" w:rsidRPr="00F60500" w:rsidRDefault="00FC6AB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1F57B227" w14:textId="26684DED" w:rsidR="00CD38B8" w:rsidRPr="00F60500" w:rsidRDefault="00FC6AB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17/06/2021</w:t>
            </w:r>
          </w:p>
        </w:tc>
        <w:tc>
          <w:tcPr>
            <w:tcW w:w="5953" w:type="dxa"/>
          </w:tcPr>
          <w:p w14:paraId="025A4B01" w14:textId="0A825751" w:rsidR="00CD38B8" w:rsidRPr="00F60500" w:rsidRDefault="00EE4058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706009</w:t>
            </w:r>
          </w:p>
        </w:tc>
      </w:tr>
      <w:tr w:rsidR="00F60500" w:rsidRPr="00F60500" w14:paraId="1300B25A" w14:textId="77777777" w:rsidTr="00CD38B8">
        <w:tc>
          <w:tcPr>
            <w:tcW w:w="901" w:type="dxa"/>
          </w:tcPr>
          <w:p w14:paraId="4BC25F44" w14:textId="5CBFE316" w:rsidR="00CD38B8" w:rsidRPr="00F60500" w:rsidRDefault="009F5265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872</w:t>
            </w:r>
          </w:p>
        </w:tc>
        <w:tc>
          <w:tcPr>
            <w:tcW w:w="3831" w:type="dxa"/>
          </w:tcPr>
          <w:p w14:paraId="7ACD909C" w14:textId="455C6636" w:rsidR="00CD38B8" w:rsidRPr="00F60500" w:rsidRDefault="00EE4058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I. M. C.</w:t>
            </w:r>
          </w:p>
        </w:tc>
        <w:tc>
          <w:tcPr>
            <w:tcW w:w="2209" w:type="dxa"/>
          </w:tcPr>
          <w:p w14:paraId="3B31B9DE" w14:textId="04CA10C5" w:rsidR="00CD38B8" w:rsidRPr="00F60500" w:rsidRDefault="00EE4058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7DB44399" w14:textId="56F1FF4D" w:rsidR="00CD38B8" w:rsidRPr="00F60500" w:rsidRDefault="00EE4058" w:rsidP="00EE405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17/06/2021</w:t>
            </w:r>
          </w:p>
        </w:tc>
        <w:tc>
          <w:tcPr>
            <w:tcW w:w="5953" w:type="dxa"/>
          </w:tcPr>
          <w:p w14:paraId="07924F81" w14:textId="1CDC0D7C" w:rsidR="00CD38B8" w:rsidRPr="00F60500" w:rsidRDefault="00EE4058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704102</w:t>
            </w:r>
          </w:p>
        </w:tc>
      </w:tr>
      <w:tr w:rsidR="00F60500" w:rsidRPr="00F60500" w14:paraId="1594F136" w14:textId="77777777" w:rsidTr="00CD38B8">
        <w:tc>
          <w:tcPr>
            <w:tcW w:w="901" w:type="dxa"/>
          </w:tcPr>
          <w:p w14:paraId="1CC6D9CD" w14:textId="4877B602" w:rsidR="00CD38B8" w:rsidRPr="00F60500" w:rsidRDefault="009F5265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873</w:t>
            </w:r>
          </w:p>
        </w:tc>
        <w:tc>
          <w:tcPr>
            <w:tcW w:w="3831" w:type="dxa"/>
          </w:tcPr>
          <w:p w14:paraId="139E3C4E" w14:textId="40FDFFB9" w:rsidR="00CD38B8" w:rsidRPr="00F60500" w:rsidRDefault="00EE4058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N. P. C.</w:t>
            </w:r>
          </w:p>
        </w:tc>
        <w:tc>
          <w:tcPr>
            <w:tcW w:w="2209" w:type="dxa"/>
          </w:tcPr>
          <w:p w14:paraId="387C43F8" w14:textId="6B484674" w:rsidR="00CD38B8" w:rsidRPr="00F60500" w:rsidRDefault="00EE4058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12484D73" w14:textId="4EC3BFB5" w:rsidR="00CD38B8" w:rsidRPr="00F60500" w:rsidRDefault="00EE4058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17/06/2021</w:t>
            </w:r>
          </w:p>
        </w:tc>
        <w:tc>
          <w:tcPr>
            <w:tcW w:w="5953" w:type="dxa"/>
          </w:tcPr>
          <w:p w14:paraId="7ACFEBC5" w14:textId="469E6E6D" w:rsidR="00CD38B8" w:rsidRPr="00F60500" w:rsidRDefault="00EE4058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700505</w:t>
            </w:r>
          </w:p>
        </w:tc>
      </w:tr>
      <w:tr w:rsidR="00F60500" w:rsidRPr="00F60500" w14:paraId="2F770BC6" w14:textId="77777777" w:rsidTr="00CD38B8">
        <w:tc>
          <w:tcPr>
            <w:tcW w:w="901" w:type="dxa"/>
          </w:tcPr>
          <w:p w14:paraId="0DF655D9" w14:textId="338E3D99" w:rsidR="00CD38B8" w:rsidRPr="00F60500" w:rsidRDefault="009F5265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874</w:t>
            </w:r>
          </w:p>
        </w:tc>
        <w:tc>
          <w:tcPr>
            <w:tcW w:w="3831" w:type="dxa"/>
          </w:tcPr>
          <w:p w14:paraId="3E482645" w14:textId="46FF261C" w:rsidR="00CD38B8" w:rsidRPr="00F60500" w:rsidRDefault="00EE4058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S. A. M.</w:t>
            </w:r>
          </w:p>
        </w:tc>
        <w:tc>
          <w:tcPr>
            <w:tcW w:w="2209" w:type="dxa"/>
          </w:tcPr>
          <w:p w14:paraId="70F106FF" w14:textId="4565EA32" w:rsidR="00CD38B8" w:rsidRPr="00F60500" w:rsidRDefault="00EE4058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69A64DFC" w14:textId="71D65AD3" w:rsidR="00CD38B8" w:rsidRPr="00F60500" w:rsidRDefault="00EE4058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25/06/2021</w:t>
            </w:r>
          </w:p>
        </w:tc>
        <w:tc>
          <w:tcPr>
            <w:tcW w:w="5953" w:type="dxa"/>
          </w:tcPr>
          <w:p w14:paraId="2C0AA560" w14:textId="4767489D" w:rsidR="00CD38B8" w:rsidRPr="00F60500" w:rsidRDefault="00EE4058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709201</w:t>
            </w:r>
          </w:p>
        </w:tc>
      </w:tr>
      <w:tr w:rsidR="00F60500" w:rsidRPr="00F60500" w14:paraId="6BF62925" w14:textId="77777777" w:rsidTr="00CD38B8">
        <w:tc>
          <w:tcPr>
            <w:tcW w:w="901" w:type="dxa"/>
          </w:tcPr>
          <w:p w14:paraId="050B71BE" w14:textId="72DDEC5F" w:rsidR="00CD38B8" w:rsidRPr="00F60500" w:rsidRDefault="009F5265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875</w:t>
            </w:r>
          </w:p>
        </w:tc>
        <w:tc>
          <w:tcPr>
            <w:tcW w:w="3831" w:type="dxa"/>
          </w:tcPr>
          <w:p w14:paraId="23172C17" w14:textId="60598188" w:rsidR="00CD38B8" w:rsidRPr="00F60500" w:rsidRDefault="00EE4058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S. D.</w:t>
            </w:r>
          </w:p>
        </w:tc>
        <w:tc>
          <w:tcPr>
            <w:tcW w:w="2209" w:type="dxa"/>
          </w:tcPr>
          <w:p w14:paraId="4B032C52" w14:textId="64CB17B8" w:rsidR="00CD38B8" w:rsidRPr="00F60500" w:rsidRDefault="00EE4058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53C827F2" w14:textId="5E59DB76" w:rsidR="00CD38B8" w:rsidRPr="00F60500" w:rsidRDefault="00EE4058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17/06/2021</w:t>
            </w:r>
          </w:p>
        </w:tc>
        <w:tc>
          <w:tcPr>
            <w:tcW w:w="5953" w:type="dxa"/>
          </w:tcPr>
          <w:p w14:paraId="40B146CE" w14:textId="3845341B" w:rsidR="00CD38B8" w:rsidRPr="00F60500" w:rsidRDefault="00EE4058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705005</w:t>
            </w:r>
          </w:p>
        </w:tc>
      </w:tr>
      <w:tr w:rsidR="00F60500" w:rsidRPr="00F60500" w14:paraId="0E77FB9C" w14:textId="77777777" w:rsidTr="00CD38B8">
        <w:tc>
          <w:tcPr>
            <w:tcW w:w="901" w:type="dxa"/>
          </w:tcPr>
          <w:p w14:paraId="5D956840" w14:textId="46C1F7E4" w:rsidR="00CD38B8" w:rsidRPr="00F60500" w:rsidRDefault="009F5265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876</w:t>
            </w:r>
          </w:p>
        </w:tc>
        <w:tc>
          <w:tcPr>
            <w:tcW w:w="3831" w:type="dxa"/>
          </w:tcPr>
          <w:p w14:paraId="47CD4A2C" w14:textId="51ECBB69" w:rsidR="00CD38B8" w:rsidRPr="00F60500" w:rsidRDefault="00EE4058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T. C.</w:t>
            </w:r>
          </w:p>
        </w:tc>
        <w:tc>
          <w:tcPr>
            <w:tcW w:w="2209" w:type="dxa"/>
          </w:tcPr>
          <w:p w14:paraId="29A35B8B" w14:textId="01DE8F8D" w:rsidR="00CD38B8" w:rsidRPr="00F60500" w:rsidRDefault="00EE4058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7AFBAA00" w14:textId="5235D6FC" w:rsidR="00CD38B8" w:rsidRPr="00F60500" w:rsidRDefault="00EE4058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25/06/2021</w:t>
            </w:r>
          </w:p>
        </w:tc>
        <w:tc>
          <w:tcPr>
            <w:tcW w:w="5953" w:type="dxa"/>
          </w:tcPr>
          <w:p w14:paraId="23B5BF48" w14:textId="76855551" w:rsidR="00CD38B8" w:rsidRPr="00F60500" w:rsidRDefault="00EE4058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704106</w:t>
            </w:r>
          </w:p>
        </w:tc>
      </w:tr>
      <w:tr w:rsidR="00F60500" w:rsidRPr="00F60500" w14:paraId="5D63CFAB" w14:textId="77777777" w:rsidTr="00CD38B8">
        <w:tc>
          <w:tcPr>
            <w:tcW w:w="901" w:type="dxa"/>
          </w:tcPr>
          <w:p w14:paraId="2BFC49F8" w14:textId="1A4FB794" w:rsidR="00CD38B8" w:rsidRPr="00F60500" w:rsidRDefault="009F5265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877</w:t>
            </w:r>
          </w:p>
        </w:tc>
        <w:tc>
          <w:tcPr>
            <w:tcW w:w="3831" w:type="dxa"/>
          </w:tcPr>
          <w:p w14:paraId="08AE6EB6" w14:textId="7426F81D" w:rsidR="00CD38B8" w:rsidRPr="00F60500" w:rsidRDefault="00EE4058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R. S.</w:t>
            </w:r>
          </w:p>
        </w:tc>
        <w:tc>
          <w:tcPr>
            <w:tcW w:w="2209" w:type="dxa"/>
          </w:tcPr>
          <w:p w14:paraId="26D9F7C3" w14:textId="16095BC3" w:rsidR="00CD38B8" w:rsidRPr="00F60500" w:rsidRDefault="00EE4058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1302BDCC" w14:textId="0011F89F" w:rsidR="00CD38B8" w:rsidRPr="00F60500" w:rsidRDefault="00EE4058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17/06/2021</w:t>
            </w:r>
          </w:p>
        </w:tc>
        <w:tc>
          <w:tcPr>
            <w:tcW w:w="5953" w:type="dxa"/>
          </w:tcPr>
          <w:p w14:paraId="6B37F94C" w14:textId="4C7BA8C1" w:rsidR="00CD38B8" w:rsidRPr="00F60500" w:rsidRDefault="00EE4058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700306</w:t>
            </w:r>
          </w:p>
        </w:tc>
      </w:tr>
      <w:tr w:rsidR="00F60500" w:rsidRPr="00F60500" w14:paraId="6F54A45C" w14:textId="77777777" w:rsidTr="00CD38B8">
        <w:tc>
          <w:tcPr>
            <w:tcW w:w="901" w:type="dxa"/>
          </w:tcPr>
          <w:p w14:paraId="5922C516" w14:textId="7F4262C2" w:rsidR="00CD38B8" w:rsidRPr="00F60500" w:rsidRDefault="009F5265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878</w:t>
            </w:r>
          </w:p>
        </w:tc>
        <w:tc>
          <w:tcPr>
            <w:tcW w:w="3831" w:type="dxa"/>
          </w:tcPr>
          <w:p w14:paraId="25EFC166" w14:textId="5BE63285" w:rsidR="00CD38B8" w:rsidRPr="00F60500" w:rsidRDefault="00EE4058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A. M.</w:t>
            </w:r>
          </w:p>
        </w:tc>
        <w:tc>
          <w:tcPr>
            <w:tcW w:w="2209" w:type="dxa"/>
          </w:tcPr>
          <w:p w14:paraId="79DB28D0" w14:textId="292CF202" w:rsidR="00CD38B8" w:rsidRPr="00F60500" w:rsidRDefault="00EE4058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67B9ADB2" w14:textId="3C4CFA76" w:rsidR="00CD38B8" w:rsidRPr="00F60500" w:rsidRDefault="00EE4058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16/06/2021</w:t>
            </w:r>
          </w:p>
        </w:tc>
        <w:tc>
          <w:tcPr>
            <w:tcW w:w="5953" w:type="dxa"/>
          </w:tcPr>
          <w:p w14:paraId="59496280" w14:textId="7031627F" w:rsidR="00CD38B8" w:rsidRPr="00F60500" w:rsidRDefault="00EE4058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706204</w:t>
            </w:r>
          </w:p>
        </w:tc>
      </w:tr>
      <w:tr w:rsidR="00F60500" w:rsidRPr="00F60500" w14:paraId="7C01AE47" w14:textId="77777777" w:rsidTr="00CD38B8">
        <w:tc>
          <w:tcPr>
            <w:tcW w:w="901" w:type="dxa"/>
          </w:tcPr>
          <w:p w14:paraId="1D3251CA" w14:textId="30D39CF2" w:rsidR="00CD38B8" w:rsidRPr="00F60500" w:rsidRDefault="009F5265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879</w:t>
            </w:r>
          </w:p>
        </w:tc>
        <w:tc>
          <w:tcPr>
            <w:tcW w:w="3831" w:type="dxa"/>
          </w:tcPr>
          <w:p w14:paraId="2E78694F" w14:textId="319C95FA" w:rsidR="00CD38B8" w:rsidRPr="00F60500" w:rsidRDefault="00EE4058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C. F. B.</w:t>
            </w:r>
          </w:p>
        </w:tc>
        <w:tc>
          <w:tcPr>
            <w:tcW w:w="2209" w:type="dxa"/>
          </w:tcPr>
          <w:p w14:paraId="5C6CB4A5" w14:textId="5F326AC4" w:rsidR="00CD38B8" w:rsidRPr="00F60500" w:rsidRDefault="00EE4058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515AF994" w14:textId="3FC02581" w:rsidR="00CD38B8" w:rsidRPr="00F60500" w:rsidRDefault="00644D4B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2° Dose em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Colider</w:t>
            </w:r>
            <w:proofErr w:type="spellEnd"/>
          </w:p>
        </w:tc>
        <w:tc>
          <w:tcPr>
            <w:tcW w:w="5953" w:type="dxa"/>
          </w:tcPr>
          <w:p w14:paraId="2A25823A" w14:textId="2C36BDF7" w:rsidR="00CD38B8" w:rsidRPr="00F60500" w:rsidRDefault="00EE4058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704108</w:t>
            </w:r>
          </w:p>
        </w:tc>
      </w:tr>
      <w:tr w:rsidR="00F60500" w:rsidRPr="00F60500" w14:paraId="7E91C438" w14:textId="77777777" w:rsidTr="00CD38B8">
        <w:tc>
          <w:tcPr>
            <w:tcW w:w="901" w:type="dxa"/>
          </w:tcPr>
          <w:p w14:paraId="6787D75F" w14:textId="4138BC1E" w:rsidR="00CD38B8" w:rsidRPr="00F60500" w:rsidRDefault="009F5265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880</w:t>
            </w:r>
          </w:p>
        </w:tc>
        <w:tc>
          <w:tcPr>
            <w:tcW w:w="3831" w:type="dxa"/>
          </w:tcPr>
          <w:p w14:paraId="615E41D5" w14:textId="4B2281A0" w:rsidR="00CD38B8" w:rsidRPr="00F60500" w:rsidRDefault="00EE4058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N. S. L.</w:t>
            </w:r>
          </w:p>
        </w:tc>
        <w:tc>
          <w:tcPr>
            <w:tcW w:w="2209" w:type="dxa"/>
          </w:tcPr>
          <w:p w14:paraId="78107EEA" w14:textId="05D3A940" w:rsidR="00CD38B8" w:rsidRPr="00F60500" w:rsidRDefault="00EE4058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2BE1BE7C" w14:textId="2410B2BA" w:rsidR="00CD38B8" w:rsidRPr="00F60500" w:rsidRDefault="00EE4058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12/07/2021</w:t>
            </w:r>
          </w:p>
        </w:tc>
        <w:tc>
          <w:tcPr>
            <w:tcW w:w="5953" w:type="dxa"/>
          </w:tcPr>
          <w:p w14:paraId="0E556F0B" w14:textId="2FA53F12" w:rsidR="00CD38B8" w:rsidRPr="00F60500" w:rsidRDefault="00EE4058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708009</w:t>
            </w:r>
          </w:p>
        </w:tc>
      </w:tr>
      <w:tr w:rsidR="00F60500" w:rsidRPr="00F60500" w14:paraId="5A5EF865" w14:textId="77777777" w:rsidTr="00CD38B8">
        <w:tc>
          <w:tcPr>
            <w:tcW w:w="901" w:type="dxa"/>
          </w:tcPr>
          <w:p w14:paraId="3921A6A2" w14:textId="38959A53" w:rsidR="00CD38B8" w:rsidRPr="00F60500" w:rsidRDefault="009F5265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881</w:t>
            </w:r>
          </w:p>
        </w:tc>
        <w:tc>
          <w:tcPr>
            <w:tcW w:w="3831" w:type="dxa"/>
          </w:tcPr>
          <w:p w14:paraId="5B026C4B" w14:textId="24CA2F25" w:rsidR="00CD38B8" w:rsidRPr="00F60500" w:rsidRDefault="00EE4058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I. M. M. E.</w:t>
            </w:r>
          </w:p>
        </w:tc>
        <w:tc>
          <w:tcPr>
            <w:tcW w:w="2209" w:type="dxa"/>
          </w:tcPr>
          <w:p w14:paraId="0701521D" w14:textId="7B7F629F" w:rsidR="00CD38B8" w:rsidRPr="00F60500" w:rsidRDefault="00EE4058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58B7E658" w14:textId="60F77934" w:rsidR="00CD38B8" w:rsidRPr="00F60500" w:rsidRDefault="00EE4058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220CA692" w14:textId="10F19B15" w:rsidR="00CD38B8" w:rsidRPr="00F60500" w:rsidRDefault="00EE4058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709204</w:t>
            </w:r>
          </w:p>
        </w:tc>
      </w:tr>
      <w:tr w:rsidR="00F60500" w:rsidRPr="00F60500" w14:paraId="5961943D" w14:textId="77777777" w:rsidTr="00CD38B8">
        <w:tc>
          <w:tcPr>
            <w:tcW w:w="901" w:type="dxa"/>
          </w:tcPr>
          <w:p w14:paraId="086C0DDE" w14:textId="5E4E2A4F" w:rsidR="00CD38B8" w:rsidRPr="00F60500" w:rsidRDefault="009F5265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882</w:t>
            </w:r>
          </w:p>
        </w:tc>
        <w:tc>
          <w:tcPr>
            <w:tcW w:w="3831" w:type="dxa"/>
          </w:tcPr>
          <w:p w14:paraId="345CA297" w14:textId="1FD72A48" w:rsidR="00CD38B8" w:rsidRPr="00F60500" w:rsidRDefault="00EE4058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L. M.</w:t>
            </w:r>
          </w:p>
        </w:tc>
        <w:tc>
          <w:tcPr>
            <w:tcW w:w="2209" w:type="dxa"/>
          </w:tcPr>
          <w:p w14:paraId="60D64362" w14:textId="1C7DC1BC" w:rsidR="00CD38B8" w:rsidRPr="00F60500" w:rsidRDefault="00EE4058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16E40037" w14:textId="1F7DF7E8" w:rsidR="00CD38B8" w:rsidRPr="00F60500" w:rsidRDefault="00EE4058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43E8E9E3" w14:textId="3E9C3202" w:rsidR="00CD38B8" w:rsidRPr="00F60500" w:rsidRDefault="00EE4058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707006</w:t>
            </w:r>
          </w:p>
        </w:tc>
      </w:tr>
      <w:tr w:rsidR="00F60500" w:rsidRPr="00F60500" w14:paraId="28DFDDC6" w14:textId="77777777" w:rsidTr="00CD38B8">
        <w:tc>
          <w:tcPr>
            <w:tcW w:w="901" w:type="dxa"/>
          </w:tcPr>
          <w:p w14:paraId="0F80BBC9" w14:textId="77B9EF77" w:rsidR="00CD38B8" w:rsidRPr="00F60500" w:rsidRDefault="009F5265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883</w:t>
            </w:r>
          </w:p>
        </w:tc>
        <w:tc>
          <w:tcPr>
            <w:tcW w:w="3831" w:type="dxa"/>
          </w:tcPr>
          <w:p w14:paraId="58B0B668" w14:textId="09374F72" w:rsidR="00CD38B8" w:rsidRPr="00F60500" w:rsidRDefault="00EE4058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L. S.</w:t>
            </w:r>
          </w:p>
        </w:tc>
        <w:tc>
          <w:tcPr>
            <w:tcW w:w="2209" w:type="dxa"/>
          </w:tcPr>
          <w:p w14:paraId="0E5289F4" w14:textId="29EF7E4A" w:rsidR="00CD38B8" w:rsidRPr="00F60500" w:rsidRDefault="00EE4058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0F8304C6" w14:textId="63CCA75C" w:rsidR="00CD38B8" w:rsidRPr="00F60500" w:rsidRDefault="00EE4058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17/06/2021</w:t>
            </w:r>
          </w:p>
        </w:tc>
        <w:tc>
          <w:tcPr>
            <w:tcW w:w="5953" w:type="dxa"/>
          </w:tcPr>
          <w:p w14:paraId="305ADD13" w14:textId="3D3D6364" w:rsidR="00CD38B8" w:rsidRPr="00F60500" w:rsidRDefault="00EE4058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700500</w:t>
            </w:r>
          </w:p>
        </w:tc>
      </w:tr>
      <w:tr w:rsidR="00F60500" w:rsidRPr="00F60500" w14:paraId="0786C005" w14:textId="77777777" w:rsidTr="00CD38B8">
        <w:tc>
          <w:tcPr>
            <w:tcW w:w="901" w:type="dxa"/>
          </w:tcPr>
          <w:p w14:paraId="2F4BAD6D" w14:textId="33248F1C" w:rsidR="00CD38B8" w:rsidRPr="00F60500" w:rsidRDefault="009F5265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884</w:t>
            </w:r>
          </w:p>
        </w:tc>
        <w:tc>
          <w:tcPr>
            <w:tcW w:w="3831" w:type="dxa"/>
          </w:tcPr>
          <w:p w14:paraId="054906CB" w14:textId="771ACD8A" w:rsidR="00CD38B8" w:rsidRPr="00F60500" w:rsidRDefault="00EE4058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O. G.</w:t>
            </w:r>
          </w:p>
        </w:tc>
        <w:tc>
          <w:tcPr>
            <w:tcW w:w="2209" w:type="dxa"/>
          </w:tcPr>
          <w:p w14:paraId="5D964534" w14:textId="5A4C1BA5" w:rsidR="00CD38B8" w:rsidRPr="00F60500" w:rsidRDefault="00EE4058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68E9C337" w14:textId="34CD742A" w:rsidR="00CD38B8" w:rsidRPr="00F60500" w:rsidRDefault="00EE4058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17/06/2021</w:t>
            </w:r>
          </w:p>
        </w:tc>
        <w:tc>
          <w:tcPr>
            <w:tcW w:w="5953" w:type="dxa"/>
          </w:tcPr>
          <w:p w14:paraId="6AF30153" w14:textId="48EE4653" w:rsidR="00CD38B8" w:rsidRPr="00F60500" w:rsidRDefault="00EE4058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706900</w:t>
            </w:r>
          </w:p>
        </w:tc>
      </w:tr>
      <w:tr w:rsidR="00F60500" w:rsidRPr="00F60500" w14:paraId="571C6D49" w14:textId="77777777" w:rsidTr="00CD38B8">
        <w:tc>
          <w:tcPr>
            <w:tcW w:w="901" w:type="dxa"/>
          </w:tcPr>
          <w:p w14:paraId="578144D3" w14:textId="1C92E7C9" w:rsidR="00CD38B8" w:rsidRPr="00F60500" w:rsidRDefault="009F5265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885</w:t>
            </w:r>
          </w:p>
        </w:tc>
        <w:tc>
          <w:tcPr>
            <w:tcW w:w="3831" w:type="dxa"/>
          </w:tcPr>
          <w:p w14:paraId="153A37A9" w14:textId="1D77A1AA" w:rsidR="00CD38B8" w:rsidRPr="00F60500" w:rsidRDefault="007B25B4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G. S.</w:t>
            </w:r>
          </w:p>
        </w:tc>
        <w:tc>
          <w:tcPr>
            <w:tcW w:w="2209" w:type="dxa"/>
          </w:tcPr>
          <w:p w14:paraId="7575FC2C" w14:textId="1181C6DC" w:rsidR="00CD38B8" w:rsidRPr="00F60500" w:rsidRDefault="007B25B4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4A582383" w14:textId="3AB6A011" w:rsidR="00CD38B8" w:rsidRPr="00F60500" w:rsidRDefault="007B25B4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17/06/2021</w:t>
            </w:r>
          </w:p>
        </w:tc>
        <w:tc>
          <w:tcPr>
            <w:tcW w:w="5953" w:type="dxa"/>
          </w:tcPr>
          <w:p w14:paraId="3257386D" w14:textId="0B278438" w:rsidR="00CD38B8" w:rsidRPr="00F60500" w:rsidRDefault="007B25B4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707007</w:t>
            </w:r>
          </w:p>
        </w:tc>
      </w:tr>
      <w:tr w:rsidR="00F60500" w:rsidRPr="00F60500" w14:paraId="2D8D4C47" w14:textId="77777777" w:rsidTr="00CD38B8">
        <w:tc>
          <w:tcPr>
            <w:tcW w:w="901" w:type="dxa"/>
          </w:tcPr>
          <w:p w14:paraId="7899727E" w14:textId="4AD2CFDA" w:rsidR="00CD38B8" w:rsidRPr="00F60500" w:rsidRDefault="009F5265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886</w:t>
            </w:r>
          </w:p>
        </w:tc>
        <w:tc>
          <w:tcPr>
            <w:tcW w:w="3831" w:type="dxa"/>
          </w:tcPr>
          <w:p w14:paraId="31CA37F9" w14:textId="06081C3C" w:rsidR="00CD38B8" w:rsidRPr="00F60500" w:rsidRDefault="007B25B4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H. F. L.</w:t>
            </w:r>
          </w:p>
        </w:tc>
        <w:tc>
          <w:tcPr>
            <w:tcW w:w="2209" w:type="dxa"/>
          </w:tcPr>
          <w:p w14:paraId="35D20A06" w14:textId="002FCCA5" w:rsidR="00CD38B8" w:rsidRPr="00F60500" w:rsidRDefault="007B25B4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55D7555B" w14:textId="44CA74D0" w:rsidR="00CD38B8" w:rsidRPr="00F60500" w:rsidRDefault="007B25B4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17/06/2021</w:t>
            </w:r>
          </w:p>
        </w:tc>
        <w:tc>
          <w:tcPr>
            <w:tcW w:w="5953" w:type="dxa"/>
          </w:tcPr>
          <w:p w14:paraId="40F26158" w14:textId="25F0231C" w:rsidR="00CD38B8" w:rsidRPr="00F60500" w:rsidRDefault="007B25B4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700305</w:t>
            </w:r>
          </w:p>
        </w:tc>
      </w:tr>
      <w:tr w:rsidR="00F60500" w:rsidRPr="00F60500" w14:paraId="3E9CEDBC" w14:textId="77777777" w:rsidTr="00CD38B8">
        <w:tc>
          <w:tcPr>
            <w:tcW w:w="901" w:type="dxa"/>
          </w:tcPr>
          <w:p w14:paraId="20B41B6F" w14:textId="147CC320" w:rsidR="00CD38B8" w:rsidRPr="00F60500" w:rsidRDefault="009F5265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887</w:t>
            </w:r>
          </w:p>
        </w:tc>
        <w:tc>
          <w:tcPr>
            <w:tcW w:w="3831" w:type="dxa"/>
          </w:tcPr>
          <w:p w14:paraId="388D2A6C" w14:textId="087FBF58" w:rsidR="00CD38B8" w:rsidRPr="00F60500" w:rsidRDefault="007B25B4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A. B.</w:t>
            </w:r>
          </w:p>
        </w:tc>
        <w:tc>
          <w:tcPr>
            <w:tcW w:w="2209" w:type="dxa"/>
          </w:tcPr>
          <w:p w14:paraId="1AA13473" w14:textId="27DC421A" w:rsidR="00CD38B8" w:rsidRPr="00F60500" w:rsidRDefault="007B25B4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3565D0A2" w14:textId="47E09C96" w:rsidR="00CD38B8" w:rsidRPr="00F60500" w:rsidRDefault="007B25B4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1E019AD0" w14:textId="0EE408BA" w:rsidR="00CD38B8" w:rsidRPr="00F60500" w:rsidRDefault="007B25B4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706205</w:t>
            </w:r>
          </w:p>
        </w:tc>
      </w:tr>
      <w:tr w:rsidR="00F60500" w:rsidRPr="00F60500" w14:paraId="69390D61" w14:textId="77777777" w:rsidTr="00CD38B8">
        <w:tc>
          <w:tcPr>
            <w:tcW w:w="901" w:type="dxa"/>
          </w:tcPr>
          <w:p w14:paraId="25592CC6" w14:textId="11566FCE" w:rsidR="00CD38B8" w:rsidRPr="00F60500" w:rsidRDefault="009F5265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888</w:t>
            </w:r>
          </w:p>
        </w:tc>
        <w:tc>
          <w:tcPr>
            <w:tcW w:w="3831" w:type="dxa"/>
          </w:tcPr>
          <w:p w14:paraId="69177BD9" w14:textId="5D2F8011" w:rsidR="00CD38B8" w:rsidRPr="00F60500" w:rsidRDefault="007B25B4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V. O.</w:t>
            </w:r>
          </w:p>
        </w:tc>
        <w:tc>
          <w:tcPr>
            <w:tcW w:w="2209" w:type="dxa"/>
          </w:tcPr>
          <w:p w14:paraId="44F71E74" w14:textId="0250E45F" w:rsidR="00CD38B8" w:rsidRPr="00F60500" w:rsidRDefault="007B25B4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57583430" w14:textId="7455BBF8" w:rsidR="00CD38B8" w:rsidRPr="00F60500" w:rsidRDefault="007B25B4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17/06/2021</w:t>
            </w:r>
          </w:p>
        </w:tc>
        <w:tc>
          <w:tcPr>
            <w:tcW w:w="5953" w:type="dxa"/>
          </w:tcPr>
          <w:p w14:paraId="6DD6EC6D" w14:textId="1819006D" w:rsidR="00CD38B8" w:rsidRPr="00F60500" w:rsidRDefault="007B25B4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704801</w:t>
            </w:r>
          </w:p>
        </w:tc>
      </w:tr>
      <w:tr w:rsidR="00F60500" w:rsidRPr="00F60500" w14:paraId="7CDE55E9" w14:textId="77777777" w:rsidTr="00CD38B8">
        <w:tc>
          <w:tcPr>
            <w:tcW w:w="901" w:type="dxa"/>
          </w:tcPr>
          <w:p w14:paraId="4CC31EC6" w14:textId="3C0BE8C2" w:rsidR="00CD38B8" w:rsidRPr="00F60500" w:rsidRDefault="009F5265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889</w:t>
            </w:r>
          </w:p>
        </w:tc>
        <w:tc>
          <w:tcPr>
            <w:tcW w:w="3831" w:type="dxa"/>
          </w:tcPr>
          <w:p w14:paraId="74807847" w14:textId="12320C39" w:rsidR="00CD38B8" w:rsidRPr="00F60500" w:rsidRDefault="007B25B4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C. G. R.</w:t>
            </w:r>
          </w:p>
        </w:tc>
        <w:tc>
          <w:tcPr>
            <w:tcW w:w="2209" w:type="dxa"/>
          </w:tcPr>
          <w:p w14:paraId="7F9340A3" w14:textId="250BAA25" w:rsidR="00CD38B8" w:rsidRPr="00F60500" w:rsidRDefault="007B25B4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4F23AF5D" w14:textId="2717B1B6" w:rsidR="00CD38B8" w:rsidRPr="00F60500" w:rsidRDefault="007B25B4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17/06/2021</w:t>
            </w:r>
          </w:p>
        </w:tc>
        <w:tc>
          <w:tcPr>
            <w:tcW w:w="5953" w:type="dxa"/>
          </w:tcPr>
          <w:p w14:paraId="270B7042" w14:textId="530949AA" w:rsidR="00CD38B8" w:rsidRPr="00F60500" w:rsidRDefault="007B25B4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706007</w:t>
            </w:r>
          </w:p>
        </w:tc>
      </w:tr>
      <w:tr w:rsidR="00F60500" w:rsidRPr="00F60500" w14:paraId="5B6C4807" w14:textId="77777777" w:rsidTr="00CD38B8">
        <w:tc>
          <w:tcPr>
            <w:tcW w:w="901" w:type="dxa"/>
          </w:tcPr>
          <w:p w14:paraId="7892C5D9" w14:textId="2FED39C9" w:rsidR="00CD38B8" w:rsidRPr="00F60500" w:rsidRDefault="009F5265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lastRenderedPageBreak/>
              <w:t>890</w:t>
            </w:r>
          </w:p>
        </w:tc>
        <w:tc>
          <w:tcPr>
            <w:tcW w:w="3831" w:type="dxa"/>
          </w:tcPr>
          <w:p w14:paraId="31BD1FED" w14:textId="265BE197" w:rsidR="00CD38B8" w:rsidRPr="00F60500" w:rsidRDefault="007B25B4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A. L.</w:t>
            </w:r>
          </w:p>
        </w:tc>
        <w:tc>
          <w:tcPr>
            <w:tcW w:w="2209" w:type="dxa"/>
          </w:tcPr>
          <w:p w14:paraId="3F7E97F2" w14:textId="2DEA27BC" w:rsidR="00CD38B8" w:rsidRPr="00F60500" w:rsidRDefault="007B25B4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7697F860" w14:textId="0B0334E3" w:rsidR="00CD38B8" w:rsidRPr="00F60500" w:rsidRDefault="007B25B4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17/06/2021</w:t>
            </w:r>
          </w:p>
        </w:tc>
        <w:tc>
          <w:tcPr>
            <w:tcW w:w="5953" w:type="dxa"/>
          </w:tcPr>
          <w:p w14:paraId="3F20766F" w14:textId="151096EC" w:rsidR="00CD38B8" w:rsidRPr="00F60500" w:rsidRDefault="007B25B4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706900</w:t>
            </w:r>
          </w:p>
        </w:tc>
      </w:tr>
      <w:tr w:rsidR="00F60500" w:rsidRPr="00F60500" w14:paraId="756E049E" w14:textId="77777777" w:rsidTr="00CD38B8">
        <w:tc>
          <w:tcPr>
            <w:tcW w:w="901" w:type="dxa"/>
          </w:tcPr>
          <w:p w14:paraId="64142E3A" w14:textId="3ACEAFA8" w:rsidR="00CD38B8" w:rsidRPr="00F60500" w:rsidRDefault="009F5265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891</w:t>
            </w:r>
          </w:p>
        </w:tc>
        <w:tc>
          <w:tcPr>
            <w:tcW w:w="3831" w:type="dxa"/>
          </w:tcPr>
          <w:p w14:paraId="753E404F" w14:textId="387AA6E3" w:rsidR="00CD38B8" w:rsidRPr="00F60500" w:rsidRDefault="007B25B4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V. A.</w:t>
            </w:r>
          </w:p>
        </w:tc>
        <w:tc>
          <w:tcPr>
            <w:tcW w:w="2209" w:type="dxa"/>
          </w:tcPr>
          <w:p w14:paraId="7035FD59" w14:textId="5461336C" w:rsidR="00CD38B8" w:rsidRPr="00F60500" w:rsidRDefault="007B25B4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624539D7" w14:textId="2FFE91B9" w:rsidR="00CD38B8" w:rsidRPr="00F60500" w:rsidRDefault="007B25B4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17/06/2021</w:t>
            </w:r>
          </w:p>
        </w:tc>
        <w:tc>
          <w:tcPr>
            <w:tcW w:w="5953" w:type="dxa"/>
          </w:tcPr>
          <w:p w14:paraId="14C8C659" w14:textId="542937BA" w:rsidR="00CD38B8" w:rsidRPr="00F60500" w:rsidRDefault="007B25B4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708009</w:t>
            </w:r>
          </w:p>
        </w:tc>
      </w:tr>
      <w:tr w:rsidR="00F60500" w:rsidRPr="00F60500" w14:paraId="6CF09D3D" w14:textId="77777777" w:rsidTr="00CD38B8">
        <w:tc>
          <w:tcPr>
            <w:tcW w:w="901" w:type="dxa"/>
          </w:tcPr>
          <w:p w14:paraId="18B41BC2" w14:textId="723467FB" w:rsidR="00CD38B8" w:rsidRPr="00F60500" w:rsidRDefault="009F5265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892</w:t>
            </w:r>
          </w:p>
        </w:tc>
        <w:tc>
          <w:tcPr>
            <w:tcW w:w="3831" w:type="dxa"/>
          </w:tcPr>
          <w:p w14:paraId="5099ACC7" w14:textId="3F3072FC" w:rsidR="00CD38B8" w:rsidRPr="00F60500" w:rsidRDefault="007B25B4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T. C. S.</w:t>
            </w:r>
          </w:p>
        </w:tc>
        <w:tc>
          <w:tcPr>
            <w:tcW w:w="2209" w:type="dxa"/>
          </w:tcPr>
          <w:p w14:paraId="32863D30" w14:textId="40B7F720" w:rsidR="00CD38B8" w:rsidRPr="00F60500" w:rsidRDefault="007B25B4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62E62DAE" w14:textId="6C906EB3" w:rsidR="00CD38B8" w:rsidRPr="00F60500" w:rsidRDefault="007B25B4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17/06/2021</w:t>
            </w:r>
          </w:p>
        </w:tc>
        <w:tc>
          <w:tcPr>
            <w:tcW w:w="5953" w:type="dxa"/>
          </w:tcPr>
          <w:p w14:paraId="337364D9" w14:textId="7BF3AE54" w:rsidR="00CD38B8" w:rsidRPr="00F60500" w:rsidRDefault="007B25B4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704208</w:t>
            </w:r>
          </w:p>
        </w:tc>
      </w:tr>
      <w:tr w:rsidR="00F60500" w:rsidRPr="00F60500" w14:paraId="42AD8EDE" w14:textId="77777777" w:rsidTr="00CD38B8">
        <w:tc>
          <w:tcPr>
            <w:tcW w:w="901" w:type="dxa"/>
          </w:tcPr>
          <w:p w14:paraId="65CD2724" w14:textId="5F8605C3" w:rsidR="00CD38B8" w:rsidRPr="00F60500" w:rsidRDefault="009F5265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893</w:t>
            </w:r>
          </w:p>
        </w:tc>
        <w:tc>
          <w:tcPr>
            <w:tcW w:w="3831" w:type="dxa"/>
          </w:tcPr>
          <w:p w14:paraId="0A638532" w14:textId="4E73BC88" w:rsidR="00CD38B8" w:rsidRPr="00F60500" w:rsidRDefault="007B25B4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F. B.</w:t>
            </w:r>
          </w:p>
        </w:tc>
        <w:tc>
          <w:tcPr>
            <w:tcW w:w="2209" w:type="dxa"/>
          </w:tcPr>
          <w:p w14:paraId="26F97EF8" w14:textId="49149C86" w:rsidR="00CD38B8" w:rsidRPr="00F60500" w:rsidRDefault="007B25B4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4C88C596" w14:textId="36C5A8D5" w:rsidR="00CD38B8" w:rsidRPr="00F60500" w:rsidRDefault="007B25B4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17/06/2021</w:t>
            </w:r>
          </w:p>
        </w:tc>
        <w:tc>
          <w:tcPr>
            <w:tcW w:w="5953" w:type="dxa"/>
          </w:tcPr>
          <w:p w14:paraId="3610EEFF" w14:textId="57EAB949" w:rsidR="00CD38B8" w:rsidRPr="00F60500" w:rsidRDefault="007B25B4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700503</w:t>
            </w:r>
          </w:p>
        </w:tc>
      </w:tr>
      <w:tr w:rsidR="00F60500" w:rsidRPr="00F60500" w14:paraId="1A7E5B76" w14:textId="77777777" w:rsidTr="00CD38B8">
        <w:tc>
          <w:tcPr>
            <w:tcW w:w="901" w:type="dxa"/>
          </w:tcPr>
          <w:p w14:paraId="174EB983" w14:textId="4C4BCC63" w:rsidR="00CD38B8" w:rsidRPr="00F60500" w:rsidRDefault="007B25B4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894</w:t>
            </w:r>
          </w:p>
        </w:tc>
        <w:tc>
          <w:tcPr>
            <w:tcW w:w="3831" w:type="dxa"/>
          </w:tcPr>
          <w:p w14:paraId="422F886B" w14:textId="62D3116A" w:rsidR="00CD38B8" w:rsidRPr="00F60500" w:rsidRDefault="007B25B4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L. B.</w:t>
            </w:r>
          </w:p>
        </w:tc>
        <w:tc>
          <w:tcPr>
            <w:tcW w:w="2209" w:type="dxa"/>
          </w:tcPr>
          <w:p w14:paraId="349142B2" w14:textId="564FFEED" w:rsidR="00CD38B8" w:rsidRPr="00F60500" w:rsidRDefault="007B25B4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43B867A1" w14:textId="55F3A7C2" w:rsidR="00CD38B8" w:rsidRPr="00F60500" w:rsidRDefault="007B25B4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18/06/2021</w:t>
            </w:r>
          </w:p>
        </w:tc>
        <w:tc>
          <w:tcPr>
            <w:tcW w:w="5953" w:type="dxa"/>
          </w:tcPr>
          <w:p w14:paraId="146C5179" w14:textId="7F779943" w:rsidR="00CD38B8" w:rsidRPr="00F60500" w:rsidRDefault="007B25B4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704601</w:t>
            </w:r>
          </w:p>
        </w:tc>
      </w:tr>
      <w:tr w:rsidR="00F60500" w:rsidRPr="00F60500" w14:paraId="567222C4" w14:textId="77777777" w:rsidTr="00CD38B8">
        <w:tc>
          <w:tcPr>
            <w:tcW w:w="901" w:type="dxa"/>
          </w:tcPr>
          <w:p w14:paraId="7C8782CC" w14:textId="12ECC86F" w:rsidR="00CD38B8" w:rsidRPr="00F60500" w:rsidRDefault="007B25B4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895</w:t>
            </w:r>
          </w:p>
        </w:tc>
        <w:tc>
          <w:tcPr>
            <w:tcW w:w="3831" w:type="dxa"/>
          </w:tcPr>
          <w:p w14:paraId="75B1D081" w14:textId="21BCEAAC" w:rsidR="00CD38B8" w:rsidRPr="00F60500" w:rsidRDefault="00484A0B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D. M.</w:t>
            </w:r>
          </w:p>
        </w:tc>
        <w:tc>
          <w:tcPr>
            <w:tcW w:w="2209" w:type="dxa"/>
          </w:tcPr>
          <w:p w14:paraId="4198E391" w14:textId="6783900A" w:rsidR="00CD38B8" w:rsidRPr="00F60500" w:rsidRDefault="00484A0B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215F1183" w14:textId="3D39BB61" w:rsidR="00CD38B8" w:rsidRPr="00F60500" w:rsidRDefault="00484A0B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17/06/2021</w:t>
            </w:r>
          </w:p>
        </w:tc>
        <w:tc>
          <w:tcPr>
            <w:tcW w:w="5953" w:type="dxa"/>
          </w:tcPr>
          <w:p w14:paraId="572F8E47" w14:textId="6AD659B8" w:rsidR="00CD38B8" w:rsidRPr="00F60500" w:rsidRDefault="00484A0B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700005</w:t>
            </w:r>
          </w:p>
        </w:tc>
      </w:tr>
      <w:tr w:rsidR="00F60500" w:rsidRPr="00F60500" w14:paraId="39C08278" w14:textId="77777777" w:rsidTr="00CD38B8">
        <w:tc>
          <w:tcPr>
            <w:tcW w:w="901" w:type="dxa"/>
          </w:tcPr>
          <w:p w14:paraId="73ACA566" w14:textId="20D21554" w:rsidR="00CD38B8" w:rsidRPr="00F60500" w:rsidRDefault="007B25B4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896</w:t>
            </w:r>
          </w:p>
        </w:tc>
        <w:tc>
          <w:tcPr>
            <w:tcW w:w="3831" w:type="dxa"/>
          </w:tcPr>
          <w:p w14:paraId="41521EFC" w14:textId="3C3CCDBF" w:rsidR="00CD38B8" w:rsidRPr="00F60500" w:rsidRDefault="00484A0B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S. S.</w:t>
            </w:r>
          </w:p>
        </w:tc>
        <w:tc>
          <w:tcPr>
            <w:tcW w:w="2209" w:type="dxa"/>
          </w:tcPr>
          <w:p w14:paraId="067B76CD" w14:textId="03ADF36E" w:rsidR="00CD38B8" w:rsidRPr="00F60500" w:rsidRDefault="00484A0B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4989545D" w14:textId="43606AAC" w:rsidR="00CD38B8" w:rsidRPr="00F60500" w:rsidRDefault="00484A0B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17/06/2021</w:t>
            </w:r>
          </w:p>
        </w:tc>
        <w:tc>
          <w:tcPr>
            <w:tcW w:w="5953" w:type="dxa"/>
          </w:tcPr>
          <w:p w14:paraId="34764EF9" w14:textId="64E92CA9" w:rsidR="00CD38B8" w:rsidRPr="00F60500" w:rsidRDefault="00484A0B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705104</w:t>
            </w:r>
          </w:p>
        </w:tc>
      </w:tr>
      <w:tr w:rsidR="00F60500" w:rsidRPr="00F60500" w14:paraId="4EF97E09" w14:textId="77777777" w:rsidTr="00CD38B8">
        <w:tc>
          <w:tcPr>
            <w:tcW w:w="901" w:type="dxa"/>
          </w:tcPr>
          <w:p w14:paraId="295A1188" w14:textId="36890A89" w:rsidR="00CD38B8" w:rsidRPr="00F60500" w:rsidRDefault="007B25B4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897</w:t>
            </w:r>
          </w:p>
        </w:tc>
        <w:tc>
          <w:tcPr>
            <w:tcW w:w="3831" w:type="dxa"/>
          </w:tcPr>
          <w:p w14:paraId="7F5F635F" w14:textId="606349FA" w:rsidR="00CD38B8" w:rsidRPr="00F60500" w:rsidRDefault="00484A0B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V. M.</w:t>
            </w:r>
          </w:p>
        </w:tc>
        <w:tc>
          <w:tcPr>
            <w:tcW w:w="2209" w:type="dxa"/>
          </w:tcPr>
          <w:p w14:paraId="097432F8" w14:textId="5C19DBF4" w:rsidR="00CD38B8" w:rsidRPr="00F60500" w:rsidRDefault="00484A0B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49D40685" w14:textId="6717FB33" w:rsidR="00CD38B8" w:rsidRPr="00F60500" w:rsidRDefault="00484A0B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17/06/2021</w:t>
            </w:r>
          </w:p>
        </w:tc>
        <w:tc>
          <w:tcPr>
            <w:tcW w:w="5953" w:type="dxa"/>
          </w:tcPr>
          <w:p w14:paraId="660AFF85" w14:textId="1E0CD262" w:rsidR="00CD38B8" w:rsidRPr="00F60500" w:rsidRDefault="00484A0B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701001</w:t>
            </w:r>
          </w:p>
        </w:tc>
      </w:tr>
      <w:tr w:rsidR="00F60500" w:rsidRPr="00F60500" w14:paraId="3D742613" w14:textId="77777777" w:rsidTr="00CD38B8">
        <w:tc>
          <w:tcPr>
            <w:tcW w:w="901" w:type="dxa"/>
          </w:tcPr>
          <w:p w14:paraId="54650E9D" w14:textId="42660D80" w:rsidR="00CD38B8" w:rsidRPr="00F60500" w:rsidRDefault="007B25B4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898</w:t>
            </w:r>
          </w:p>
        </w:tc>
        <w:tc>
          <w:tcPr>
            <w:tcW w:w="3831" w:type="dxa"/>
          </w:tcPr>
          <w:p w14:paraId="43EE73BA" w14:textId="6CEFC0EE" w:rsidR="00CD38B8" w:rsidRPr="00F60500" w:rsidRDefault="00484A0B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G. A.</w:t>
            </w:r>
          </w:p>
        </w:tc>
        <w:tc>
          <w:tcPr>
            <w:tcW w:w="2209" w:type="dxa"/>
          </w:tcPr>
          <w:p w14:paraId="2DDA867B" w14:textId="44C967AB" w:rsidR="00CD38B8" w:rsidRPr="00F60500" w:rsidRDefault="00484A0B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3365E358" w14:textId="7D9AD2AD" w:rsidR="00CD38B8" w:rsidRPr="00F60500" w:rsidRDefault="00484A0B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17/06/201</w:t>
            </w:r>
          </w:p>
        </w:tc>
        <w:tc>
          <w:tcPr>
            <w:tcW w:w="5953" w:type="dxa"/>
          </w:tcPr>
          <w:p w14:paraId="66CF6575" w14:textId="37912298" w:rsidR="00CD38B8" w:rsidRPr="00F60500" w:rsidRDefault="00484A0B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706703</w:t>
            </w:r>
          </w:p>
        </w:tc>
      </w:tr>
      <w:tr w:rsidR="00F60500" w:rsidRPr="00F60500" w14:paraId="5ADC2975" w14:textId="77777777" w:rsidTr="00CD38B8">
        <w:tc>
          <w:tcPr>
            <w:tcW w:w="901" w:type="dxa"/>
          </w:tcPr>
          <w:p w14:paraId="2BE58850" w14:textId="6020B845" w:rsidR="00CD38B8" w:rsidRPr="00F60500" w:rsidRDefault="007B25B4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899</w:t>
            </w:r>
          </w:p>
        </w:tc>
        <w:tc>
          <w:tcPr>
            <w:tcW w:w="3831" w:type="dxa"/>
          </w:tcPr>
          <w:p w14:paraId="1FAB1DA3" w14:textId="55E902D9" w:rsidR="00CD38B8" w:rsidRPr="00F60500" w:rsidRDefault="00484A0B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P.</w:t>
            </w:r>
          </w:p>
        </w:tc>
        <w:tc>
          <w:tcPr>
            <w:tcW w:w="2209" w:type="dxa"/>
          </w:tcPr>
          <w:p w14:paraId="029CAF04" w14:textId="671F32AB" w:rsidR="00CD38B8" w:rsidRPr="00F60500" w:rsidRDefault="00484A0B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4FF2D3CA" w14:textId="32E7C348" w:rsidR="00CD38B8" w:rsidRPr="00F60500" w:rsidRDefault="00484A0B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17/06/2021</w:t>
            </w:r>
          </w:p>
        </w:tc>
        <w:tc>
          <w:tcPr>
            <w:tcW w:w="5953" w:type="dxa"/>
          </w:tcPr>
          <w:p w14:paraId="31B3D416" w14:textId="003B6FFC" w:rsidR="00CD38B8" w:rsidRPr="00F60500" w:rsidRDefault="00484A0B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706503</w:t>
            </w:r>
          </w:p>
        </w:tc>
      </w:tr>
      <w:tr w:rsidR="00F60500" w:rsidRPr="00F60500" w14:paraId="6BD7EE2A" w14:textId="77777777" w:rsidTr="00CD38B8">
        <w:tc>
          <w:tcPr>
            <w:tcW w:w="901" w:type="dxa"/>
          </w:tcPr>
          <w:p w14:paraId="4B2F42B2" w14:textId="624A27ED" w:rsidR="00CD38B8" w:rsidRPr="00F60500" w:rsidRDefault="007B25B4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900</w:t>
            </w:r>
          </w:p>
        </w:tc>
        <w:tc>
          <w:tcPr>
            <w:tcW w:w="3831" w:type="dxa"/>
          </w:tcPr>
          <w:p w14:paraId="6F1E94A8" w14:textId="0343CD53" w:rsidR="00CD38B8" w:rsidRPr="00F60500" w:rsidRDefault="00484A0B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D. M. O.</w:t>
            </w:r>
          </w:p>
        </w:tc>
        <w:tc>
          <w:tcPr>
            <w:tcW w:w="2209" w:type="dxa"/>
          </w:tcPr>
          <w:p w14:paraId="0339E3C0" w14:textId="5B289429" w:rsidR="00CD38B8" w:rsidRPr="00F60500" w:rsidRDefault="00484A0B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5EE2F3D2" w14:textId="3EC8DB26" w:rsidR="00CD38B8" w:rsidRPr="00F60500" w:rsidRDefault="00484A0B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17/06/2021</w:t>
            </w:r>
          </w:p>
        </w:tc>
        <w:tc>
          <w:tcPr>
            <w:tcW w:w="5953" w:type="dxa"/>
          </w:tcPr>
          <w:p w14:paraId="43B0AC89" w14:textId="3A8C1ACB" w:rsidR="00CD38B8" w:rsidRPr="00F60500" w:rsidRDefault="00484A0B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707601</w:t>
            </w:r>
          </w:p>
        </w:tc>
      </w:tr>
      <w:tr w:rsidR="00F60500" w:rsidRPr="00F60500" w14:paraId="2E19F9C4" w14:textId="77777777" w:rsidTr="00CD38B8">
        <w:tc>
          <w:tcPr>
            <w:tcW w:w="901" w:type="dxa"/>
          </w:tcPr>
          <w:p w14:paraId="55D8BEC3" w14:textId="51EA8869" w:rsidR="00CD38B8" w:rsidRPr="00F60500" w:rsidRDefault="007B25B4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901</w:t>
            </w:r>
          </w:p>
        </w:tc>
        <w:tc>
          <w:tcPr>
            <w:tcW w:w="3831" w:type="dxa"/>
          </w:tcPr>
          <w:p w14:paraId="771B2244" w14:textId="2BECBD5B" w:rsidR="00CD38B8" w:rsidRPr="00F60500" w:rsidRDefault="00484A0B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S. M. G. O.</w:t>
            </w:r>
          </w:p>
        </w:tc>
        <w:tc>
          <w:tcPr>
            <w:tcW w:w="2209" w:type="dxa"/>
          </w:tcPr>
          <w:p w14:paraId="66FE8C54" w14:textId="34291D35" w:rsidR="00CD38B8" w:rsidRPr="00F60500" w:rsidRDefault="00484A0B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4E5A55A5" w14:textId="2852493B" w:rsidR="00CD38B8" w:rsidRPr="00F60500" w:rsidRDefault="00484A0B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17/06/2021</w:t>
            </w:r>
          </w:p>
        </w:tc>
        <w:tc>
          <w:tcPr>
            <w:tcW w:w="5953" w:type="dxa"/>
          </w:tcPr>
          <w:p w14:paraId="7A9480B1" w14:textId="77D02124" w:rsidR="00CD38B8" w:rsidRPr="00F60500" w:rsidRDefault="00484A0B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700005</w:t>
            </w:r>
          </w:p>
        </w:tc>
      </w:tr>
      <w:tr w:rsidR="00F60500" w:rsidRPr="00F60500" w14:paraId="0B4A237F" w14:textId="77777777" w:rsidTr="00CD38B8">
        <w:tc>
          <w:tcPr>
            <w:tcW w:w="901" w:type="dxa"/>
          </w:tcPr>
          <w:p w14:paraId="358FAA99" w14:textId="2D8011C4" w:rsidR="00CD38B8" w:rsidRPr="00F60500" w:rsidRDefault="007B25B4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902</w:t>
            </w:r>
          </w:p>
        </w:tc>
        <w:tc>
          <w:tcPr>
            <w:tcW w:w="3831" w:type="dxa"/>
          </w:tcPr>
          <w:p w14:paraId="6390739D" w14:textId="06945193" w:rsidR="00CD38B8" w:rsidRPr="00F60500" w:rsidRDefault="00484A0B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C. S. R.</w:t>
            </w:r>
          </w:p>
        </w:tc>
        <w:tc>
          <w:tcPr>
            <w:tcW w:w="2209" w:type="dxa"/>
          </w:tcPr>
          <w:p w14:paraId="37B04B8A" w14:textId="030A32AC" w:rsidR="00CD38B8" w:rsidRPr="00F60500" w:rsidRDefault="00484A0B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014ED07E" w14:textId="3946A1CA" w:rsidR="00CD38B8" w:rsidRPr="00F60500" w:rsidRDefault="00484A0B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17/06/2021</w:t>
            </w:r>
          </w:p>
        </w:tc>
        <w:tc>
          <w:tcPr>
            <w:tcW w:w="5953" w:type="dxa"/>
          </w:tcPr>
          <w:p w14:paraId="47A11FB4" w14:textId="65B989CA" w:rsidR="00CD38B8" w:rsidRPr="00F60500" w:rsidRDefault="00484A0B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700906</w:t>
            </w:r>
          </w:p>
        </w:tc>
      </w:tr>
      <w:tr w:rsidR="00F60500" w:rsidRPr="00F60500" w14:paraId="673CFC08" w14:textId="77777777" w:rsidTr="00CD38B8">
        <w:tc>
          <w:tcPr>
            <w:tcW w:w="901" w:type="dxa"/>
          </w:tcPr>
          <w:p w14:paraId="36407BAE" w14:textId="25365C14" w:rsidR="00CD38B8" w:rsidRPr="00F60500" w:rsidRDefault="007B25B4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903</w:t>
            </w:r>
          </w:p>
        </w:tc>
        <w:tc>
          <w:tcPr>
            <w:tcW w:w="3831" w:type="dxa"/>
          </w:tcPr>
          <w:p w14:paraId="62D5930F" w14:textId="19E7FF33" w:rsidR="00CD38B8" w:rsidRPr="00F60500" w:rsidRDefault="00484A0B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V. S.</w:t>
            </w:r>
          </w:p>
        </w:tc>
        <w:tc>
          <w:tcPr>
            <w:tcW w:w="2209" w:type="dxa"/>
          </w:tcPr>
          <w:p w14:paraId="36777FEA" w14:textId="743601D2" w:rsidR="00CD38B8" w:rsidRPr="00F60500" w:rsidRDefault="00484A0B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21730934" w14:textId="56F0BB44" w:rsidR="00CD38B8" w:rsidRPr="00F60500" w:rsidRDefault="00484A0B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17/06/2021</w:t>
            </w:r>
          </w:p>
        </w:tc>
        <w:tc>
          <w:tcPr>
            <w:tcW w:w="5953" w:type="dxa"/>
          </w:tcPr>
          <w:p w14:paraId="5534D785" w14:textId="6C4D01C8" w:rsidR="00CD38B8" w:rsidRPr="00F60500" w:rsidRDefault="00484A0B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702807</w:t>
            </w:r>
          </w:p>
        </w:tc>
      </w:tr>
      <w:tr w:rsidR="00F60500" w:rsidRPr="00F60500" w14:paraId="3C06EA6F" w14:textId="77777777" w:rsidTr="00CD38B8">
        <w:tc>
          <w:tcPr>
            <w:tcW w:w="901" w:type="dxa"/>
          </w:tcPr>
          <w:p w14:paraId="299D9C45" w14:textId="317736DF" w:rsidR="00CD38B8" w:rsidRPr="00F60500" w:rsidRDefault="007B25B4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904</w:t>
            </w:r>
          </w:p>
        </w:tc>
        <w:tc>
          <w:tcPr>
            <w:tcW w:w="3831" w:type="dxa"/>
          </w:tcPr>
          <w:p w14:paraId="1E80C2FC" w14:textId="614A4CF1" w:rsidR="00CD38B8" w:rsidRPr="00F60500" w:rsidRDefault="00484A0B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C. M.</w:t>
            </w:r>
          </w:p>
        </w:tc>
        <w:tc>
          <w:tcPr>
            <w:tcW w:w="2209" w:type="dxa"/>
          </w:tcPr>
          <w:p w14:paraId="4CC4EEB3" w14:textId="7A7699FB" w:rsidR="00CD38B8" w:rsidRPr="00F60500" w:rsidRDefault="00484A0B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3A0628DC" w14:textId="32FE299F" w:rsidR="00CD38B8" w:rsidRPr="00F60500" w:rsidRDefault="00484A0B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17/06/2021</w:t>
            </w:r>
          </w:p>
        </w:tc>
        <w:tc>
          <w:tcPr>
            <w:tcW w:w="5953" w:type="dxa"/>
          </w:tcPr>
          <w:p w14:paraId="195A65FA" w14:textId="5B8F80EB" w:rsidR="00CD38B8" w:rsidRPr="00F60500" w:rsidRDefault="00484A0B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700504</w:t>
            </w:r>
          </w:p>
        </w:tc>
      </w:tr>
      <w:tr w:rsidR="00F60500" w:rsidRPr="00F60500" w14:paraId="3AD42212" w14:textId="77777777" w:rsidTr="00CD38B8">
        <w:tc>
          <w:tcPr>
            <w:tcW w:w="901" w:type="dxa"/>
          </w:tcPr>
          <w:p w14:paraId="705C6A28" w14:textId="4580C70D" w:rsidR="00CD38B8" w:rsidRPr="00F60500" w:rsidRDefault="007B25B4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905</w:t>
            </w:r>
          </w:p>
        </w:tc>
        <w:tc>
          <w:tcPr>
            <w:tcW w:w="3831" w:type="dxa"/>
          </w:tcPr>
          <w:p w14:paraId="24616576" w14:textId="2B518E24" w:rsidR="00CD38B8" w:rsidRPr="00F60500" w:rsidRDefault="00484A0B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A. S.</w:t>
            </w:r>
          </w:p>
        </w:tc>
        <w:tc>
          <w:tcPr>
            <w:tcW w:w="2209" w:type="dxa"/>
          </w:tcPr>
          <w:p w14:paraId="477E2D1E" w14:textId="72C6BB97" w:rsidR="00CD38B8" w:rsidRPr="00F60500" w:rsidRDefault="00484A0B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4E95BC27" w14:textId="18806958" w:rsidR="00CD38B8" w:rsidRPr="00F60500" w:rsidRDefault="00484A0B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17/06/2021</w:t>
            </w:r>
          </w:p>
        </w:tc>
        <w:tc>
          <w:tcPr>
            <w:tcW w:w="5953" w:type="dxa"/>
          </w:tcPr>
          <w:p w14:paraId="615FFF5B" w14:textId="115617A8" w:rsidR="00CD38B8" w:rsidRPr="00F60500" w:rsidRDefault="00484A0B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703204</w:t>
            </w:r>
          </w:p>
        </w:tc>
      </w:tr>
      <w:tr w:rsidR="00F60500" w:rsidRPr="00F60500" w14:paraId="16E56A98" w14:textId="77777777" w:rsidTr="00CD38B8">
        <w:tc>
          <w:tcPr>
            <w:tcW w:w="901" w:type="dxa"/>
          </w:tcPr>
          <w:p w14:paraId="772BE879" w14:textId="786126D8" w:rsidR="00CD38B8" w:rsidRPr="00F60500" w:rsidRDefault="007B25B4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906</w:t>
            </w:r>
          </w:p>
        </w:tc>
        <w:tc>
          <w:tcPr>
            <w:tcW w:w="3831" w:type="dxa"/>
          </w:tcPr>
          <w:p w14:paraId="6A826549" w14:textId="2ED654D6" w:rsidR="00CD38B8" w:rsidRPr="00F60500" w:rsidRDefault="00484A0B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D. P. M.</w:t>
            </w:r>
          </w:p>
        </w:tc>
        <w:tc>
          <w:tcPr>
            <w:tcW w:w="2209" w:type="dxa"/>
          </w:tcPr>
          <w:p w14:paraId="2774A120" w14:textId="6F81502F" w:rsidR="00CD38B8" w:rsidRPr="00F60500" w:rsidRDefault="00484A0B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405608EA" w14:textId="4EEE0EFD" w:rsidR="00CD38B8" w:rsidRPr="00F60500" w:rsidRDefault="00484A0B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17/06/2021</w:t>
            </w:r>
          </w:p>
        </w:tc>
        <w:tc>
          <w:tcPr>
            <w:tcW w:w="5953" w:type="dxa"/>
          </w:tcPr>
          <w:p w14:paraId="3FA0CD01" w14:textId="1DC1D9C0" w:rsidR="00CD38B8" w:rsidRPr="00F60500" w:rsidRDefault="00484A0B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702501</w:t>
            </w:r>
          </w:p>
        </w:tc>
      </w:tr>
      <w:tr w:rsidR="00F60500" w:rsidRPr="00F60500" w14:paraId="0884609D" w14:textId="77777777" w:rsidTr="00CD38B8">
        <w:tc>
          <w:tcPr>
            <w:tcW w:w="901" w:type="dxa"/>
          </w:tcPr>
          <w:p w14:paraId="7A370AC7" w14:textId="421C269A" w:rsidR="00CD38B8" w:rsidRPr="00F60500" w:rsidRDefault="007B25B4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907</w:t>
            </w:r>
          </w:p>
        </w:tc>
        <w:tc>
          <w:tcPr>
            <w:tcW w:w="3831" w:type="dxa"/>
          </w:tcPr>
          <w:p w14:paraId="2CA57206" w14:textId="30CB6C6C" w:rsidR="00CD38B8" w:rsidRPr="00F60500" w:rsidRDefault="00484A0B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O. A. R.</w:t>
            </w:r>
          </w:p>
        </w:tc>
        <w:tc>
          <w:tcPr>
            <w:tcW w:w="2209" w:type="dxa"/>
          </w:tcPr>
          <w:p w14:paraId="62142239" w14:textId="070B44A1" w:rsidR="00CD38B8" w:rsidRPr="00F60500" w:rsidRDefault="00484A0B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3971E0F0" w14:textId="56547C59" w:rsidR="00CD38B8" w:rsidRPr="00F60500" w:rsidRDefault="00484A0B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17/06/2021</w:t>
            </w:r>
          </w:p>
        </w:tc>
        <w:tc>
          <w:tcPr>
            <w:tcW w:w="5953" w:type="dxa"/>
          </w:tcPr>
          <w:p w14:paraId="60CF372B" w14:textId="02335474" w:rsidR="00CD38B8" w:rsidRPr="00F60500" w:rsidRDefault="00484A0B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700204</w:t>
            </w:r>
          </w:p>
        </w:tc>
      </w:tr>
      <w:tr w:rsidR="00F60500" w:rsidRPr="00F60500" w14:paraId="6895BFBF" w14:textId="77777777" w:rsidTr="00CD38B8">
        <w:tc>
          <w:tcPr>
            <w:tcW w:w="901" w:type="dxa"/>
          </w:tcPr>
          <w:p w14:paraId="597B2167" w14:textId="4D01BEC8" w:rsidR="00CD38B8" w:rsidRPr="00F60500" w:rsidRDefault="007B25B4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908</w:t>
            </w:r>
          </w:p>
        </w:tc>
        <w:tc>
          <w:tcPr>
            <w:tcW w:w="3831" w:type="dxa"/>
          </w:tcPr>
          <w:p w14:paraId="63BD595D" w14:textId="063B8BC2" w:rsidR="00CD38B8" w:rsidRPr="00F60500" w:rsidRDefault="00484A0B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M.</w:t>
            </w:r>
          </w:p>
        </w:tc>
        <w:tc>
          <w:tcPr>
            <w:tcW w:w="2209" w:type="dxa"/>
          </w:tcPr>
          <w:p w14:paraId="721A22AB" w14:textId="356D4C00" w:rsidR="00CD38B8" w:rsidRPr="00F60500" w:rsidRDefault="00484A0B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6FB0EAD0" w14:textId="3D096126" w:rsidR="00CD38B8" w:rsidRPr="00F60500" w:rsidRDefault="00484A0B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17/06/2021</w:t>
            </w:r>
          </w:p>
        </w:tc>
        <w:tc>
          <w:tcPr>
            <w:tcW w:w="5953" w:type="dxa"/>
          </w:tcPr>
          <w:p w14:paraId="712D0E98" w14:textId="2BE0D276" w:rsidR="00CD38B8" w:rsidRPr="00F60500" w:rsidRDefault="00484A0B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709209</w:t>
            </w:r>
          </w:p>
        </w:tc>
      </w:tr>
      <w:tr w:rsidR="00F60500" w:rsidRPr="00F60500" w14:paraId="23C66D89" w14:textId="77777777" w:rsidTr="00CD38B8">
        <w:tc>
          <w:tcPr>
            <w:tcW w:w="901" w:type="dxa"/>
          </w:tcPr>
          <w:p w14:paraId="53E9FD31" w14:textId="5700DA84" w:rsidR="00CD38B8" w:rsidRPr="00F60500" w:rsidRDefault="007B25B4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909</w:t>
            </w:r>
          </w:p>
        </w:tc>
        <w:tc>
          <w:tcPr>
            <w:tcW w:w="3831" w:type="dxa"/>
          </w:tcPr>
          <w:p w14:paraId="52A335D7" w14:textId="2BA8E072" w:rsidR="00CD38B8" w:rsidRPr="00F60500" w:rsidRDefault="00A5012A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M.</w:t>
            </w:r>
          </w:p>
        </w:tc>
        <w:tc>
          <w:tcPr>
            <w:tcW w:w="2209" w:type="dxa"/>
          </w:tcPr>
          <w:p w14:paraId="5A55484E" w14:textId="08B739F1" w:rsidR="00CD38B8" w:rsidRPr="00F60500" w:rsidRDefault="00A5012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14C3B1F4" w14:textId="78367713" w:rsidR="00CD38B8" w:rsidRPr="00F60500" w:rsidRDefault="00A5012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17/06/2021</w:t>
            </w:r>
          </w:p>
        </w:tc>
        <w:tc>
          <w:tcPr>
            <w:tcW w:w="5953" w:type="dxa"/>
          </w:tcPr>
          <w:p w14:paraId="328E9A69" w14:textId="5C831604" w:rsidR="00CD38B8" w:rsidRPr="00F60500" w:rsidRDefault="00A5012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702800</w:t>
            </w:r>
          </w:p>
        </w:tc>
      </w:tr>
      <w:tr w:rsidR="00F60500" w:rsidRPr="00F60500" w14:paraId="3707D913" w14:textId="77777777" w:rsidTr="00CD38B8">
        <w:tc>
          <w:tcPr>
            <w:tcW w:w="901" w:type="dxa"/>
          </w:tcPr>
          <w:p w14:paraId="0E64EDE0" w14:textId="56CBEE51" w:rsidR="00CD38B8" w:rsidRPr="00F60500" w:rsidRDefault="007B25B4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910</w:t>
            </w:r>
          </w:p>
        </w:tc>
        <w:tc>
          <w:tcPr>
            <w:tcW w:w="3831" w:type="dxa"/>
          </w:tcPr>
          <w:p w14:paraId="51065A54" w14:textId="2BF06E4C" w:rsidR="00CD38B8" w:rsidRPr="00F60500" w:rsidRDefault="00A5012A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M. R. T.</w:t>
            </w:r>
          </w:p>
        </w:tc>
        <w:tc>
          <w:tcPr>
            <w:tcW w:w="2209" w:type="dxa"/>
          </w:tcPr>
          <w:p w14:paraId="7BC42BF1" w14:textId="41C42117" w:rsidR="00CD38B8" w:rsidRPr="00F60500" w:rsidRDefault="00A5012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2FD6BE2E" w14:textId="59455DA0" w:rsidR="00CD38B8" w:rsidRPr="00F60500" w:rsidRDefault="00644D4B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09/08/2021</w:t>
            </w:r>
          </w:p>
        </w:tc>
        <w:tc>
          <w:tcPr>
            <w:tcW w:w="5953" w:type="dxa"/>
          </w:tcPr>
          <w:p w14:paraId="5C4AA77A" w14:textId="1C365423" w:rsidR="00CD38B8" w:rsidRPr="00F60500" w:rsidRDefault="00A5012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703008</w:t>
            </w:r>
          </w:p>
        </w:tc>
      </w:tr>
      <w:tr w:rsidR="00F60500" w:rsidRPr="00F60500" w14:paraId="1677B9D0" w14:textId="77777777" w:rsidTr="00CD38B8">
        <w:tc>
          <w:tcPr>
            <w:tcW w:w="901" w:type="dxa"/>
          </w:tcPr>
          <w:p w14:paraId="431F7B01" w14:textId="688276A2" w:rsidR="00CD38B8" w:rsidRPr="00F60500" w:rsidRDefault="007B25B4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911</w:t>
            </w:r>
          </w:p>
        </w:tc>
        <w:tc>
          <w:tcPr>
            <w:tcW w:w="3831" w:type="dxa"/>
          </w:tcPr>
          <w:p w14:paraId="29BEABAF" w14:textId="6B4681F4" w:rsidR="00CD38B8" w:rsidRPr="00F60500" w:rsidRDefault="00A5012A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C.</w:t>
            </w:r>
          </w:p>
        </w:tc>
        <w:tc>
          <w:tcPr>
            <w:tcW w:w="2209" w:type="dxa"/>
          </w:tcPr>
          <w:p w14:paraId="12CD15A5" w14:textId="0AF4532C" w:rsidR="00CD38B8" w:rsidRPr="00F60500" w:rsidRDefault="00A5012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60C40FD7" w14:textId="5A277741" w:rsidR="00CD38B8" w:rsidRPr="00F60500" w:rsidRDefault="00A5012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17/06/2021</w:t>
            </w:r>
          </w:p>
        </w:tc>
        <w:tc>
          <w:tcPr>
            <w:tcW w:w="5953" w:type="dxa"/>
          </w:tcPr>
          <w:p w14:paraId="5CA08E16" w14:textId="3716E243" w:rsidR="00CD38B8" w:rsidRPr="00F60500" w:rsidRDefault="00A5012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700206</w:t>
            </w:r>
          </w:p>
        </w:tc>
      </w:tr>
      <w:tr w:rsidR="00F60500" w:rsidRPr="00F60500" w14:paraId="7C9A2BDF" w14:textId="77777777" w:rsidTr="00CD38B8">
        <w:tc>
          <w:tcPr>
            <w:tcW w:w="901" w:type="dxa"/>
          </w:tcPr>
          <w:p w14:paraId="0A200F8C" w14:textId="700E238D" w:rsidR="00CD38B8" w:rsidRPr="00F60500" w:rsidRDefault="007B25B4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912</w:t>
            </w:r>
          </w:p>
        </w:tc>
        <w:tc>
          <w:tcPr>
            <w:tcW w:w="3831" w:type="dxa"/>
          </w:tcPr>
          <w:p w14:paraId="0B011D11" w14:textId="03F30287" w:rsidR="00CD38B8" w:rsidRPr="00F60500" w:rsidRDefault="00A5012A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I. G. L.</w:t>
            </w:r>
          </w:p>
        </w:tc>
        <w:tc>
          <w:tcPr>
            <w:tcW w:w="2209" w:type="dxa"/>
          </w:tcPr>
          <w:p w14:paraId="44C4D949" w14:textId="1CB4B4E2" w:rsidR="00CD38B8" w:rsidRPr="00F60500" w:rsidRDefault="00A5012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4ED0A3A1" w14:textId="5B8C12A6" w:rsidR="00CD38B8" w:rsidRPr="00F60500" w:rsidRDefault="00A5012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18/06/2021</w:t>
            </w:r>
          </w:p>
        </w:tc>
        <w:tc>
          <w:tcPr>
            <w:tcW w:w="5953" w:type="dxa"/>
          </w:tcPr>
          <w:p w14:paraId="352236B9" w14:textId="27B44E43" w:rsidR="00CD38B8" w:rsidRPr="00F60500" w:rsidRDefault="00A5012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703203</w:t>
            </w:r>
          </w:p>
        </w:tc>
      </w:tr>
      <w:tr w:rsidR="00F60500" w:rsidRPr="00F60500" w14:paraId="04009F22" w14:textId="77777777" w:rsidTr="00CD38B8">
        <w:tc>
          <w:tcPr>
            <w:tcW w:w="901" w:type="dxa"/>
          </w:tcPr>
          <w:p w14:paraId="419213F4" w14:textId="6976DE58" w:rsidR="00CD38B8" w:rsidRPr="00F60500" w:rsidRDefault="007B25B4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913</w:t>
            </w:r>
          </w:p>
        </w:tc>
        <w:tc>
          <w:tcPr>
            <w:tcW w:w="3831" w:type="dxa"/>
          </w:tcPr>
          <w:p w14:paraId="1C1460EB" w14:textId="4B2B1FA7" w:rsidR="00CD38B8" w:rsidRPr="00F60500" w:rsidRDefault="00A5012A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S. J. F. S.</w:t>
            </w:r>
          </w:p>
        </w:tc>
        <w:tc>
          <w:tcPr>
            <w:tcW w:w="2209" w:type="dxa"/>
          </w:tcPr>
          <w:p w14:paraId="54D6D2B7" w14:textId="506A362A" w:rsidR="00CD38B8" w:rsidRPr="00F60500" w:rsidRDefault="00A5012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505E8AED" w14:textId="15ACC3B3" w:rsidR="00CD38B8" w:rsidRPr="00F60500" w:rsidRDefault="00A5012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60500">
              <w:rPr>
                <w:rFonts w:ascii="Arial" w:hAnsi="Arial" w:cs="Arial"/>
                <w:sz w:val="24"/>
                <w:szCs w:val="24"/>
              </w:rPr>
              <w:t>Colider</w:t>
            </w:r>
            <w:proofErr w:type="spellEnd"/>
          </w:p>
        </w:tc>
        <w:tc>
          <w:tcPr>
            <w:tcW w:w="5953" w:type="dxa"/>
          </w:tcPr>
          <w:p w14:paraId="560474C5" w14:textId="1FDC66B9" w:rsidR="00CD38B8" w:rsidRPr="00F60500" w:rsidRDefault="00A5012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703401</w:t>
            </w:r>
          </w:p>
        </w:tc>
      </w:tr>
      <w:tr w:rsidR="00F60500" w:rsidRPr="00F60500" w14:paraId="03AA168E" w14:textId="77777777" w:rsidTr="00CD38B8">
        <w:tc>
          <w:tcPr>
            <w:tcW w:w="901" w:type="dxa"/>
          </w:tcPr>
          <w:p w14:paraId="26E58E9B" w14:textId="103CB535" w:rsidR="00CD38B8" w:rsidRPr="00F60500" w:rsidRDefault="007B25B4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914</w:t>
            </w:r>
          </w:p>
        </w:tc>
        <w:tc>
          <w:tcPr>
            <w:tcW w:w="3831" w:type="dxa"/>
          </w:tcPr>
          <w:p w14:paraId="4F9C8D13" w14:textId="655D7FA0" w:rsidR="00CD38B8" w:rsidRPr="00F60500" w:rsidRDefault="00A5012A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D. H.</w:t>
            </w:r>
          </w:p>
        </w:tc>
        <w:tc>
          <w:tcPr>
            <w:tcW w:w="2209" w:type="dxa"/>
          </w:tcPr>
          <w:p w14:paraId="43DCF7A8" w14:textId="4EF614B6" w:rsidR="00CD38B8" w:rsidRPr="00F60500" w:rsidRDefault="00A5012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0F15B523" w14:textId="5185600F" w:rsidR="00CD38B8" w:rsidRPr="00F60500" w:rsidRDefault="00A5012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17/06/2021</w:t>
            </w:r>
          </w:p>
        </w:tc>
        <w:tc>
          <w:tcPr>
            <w:tcW w:w="5953" w:type="dxa"/>
          </w:tcPr>
          <w:p w14:paraId="4ED2AFAB" w14:textId="04C30668" w:rsidR="00CD38B8" w:rsidRPr="00F60500" w:rsidRDefault="00A5012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708509</w:t>
            </w:r>
          </w:p>
        </w:tc>
      </w:tr>
      <w:tr w:rsidR="00F60500" w:rsidRPr="00F60500" w14:paraId="0024400B" w14:textId="77777777" w:rsidTr="00CD38B8">
        <w:tc>
          <w:tcPr>
            <w:tcW w:w="901" w:type="dxa"/>
          </w:tcPr>
          <w:p w14:paraId="2F2FFA7D" w14:textId="04006090" w:rsidR="00CD38B8" w:rsidRPr="00F60500" w:rsidRDefault="007B25B4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915</w:t>
            </w:r>
          </w:p>
        </w:tc>
        <w:tc>
          <w:tcPr>
            <w:tcW w:w="3831" w:type="dxa"/>
          </w:tcPr>
          <w:p w14:paraId="5EA94A07" w14:textId="48D966EC" w:rsidR="00CD38B8" w:rsidRPr="00F60500" w:rsidRDefault="00A5012A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D. N. O. M.</w:t>
            </w:r>
          </w:p>
        </w:tc>
        <w:tc>
          <w:tcPr>
            <w:tcW w:w="2209" w:type="dxa"/>
          </w:tcPr>
          <w:p w14:paraId="1F89C65C" w14:textId="574E4CD7" w:rsidR="00CD38B8" w:rsidRPr="00F60500" w:rsidRDefault="00A5012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038B8CC5" w14:textId="71E6BD87" w:rsidR="00CD38B8" w:rsidRPr="00F60500" w:rsidRDefault="00A5012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17/06/2021</w:t>
            </w:r>
          </w:p>
        </w:tc>
        <w:tc>
          <w:tcPr>
            <w:tcW w:w="5953" w:type="dxa"/>
          </w:tcPr>
          <w:p w14:paraId="1BA410C6" w14:textId="3C01D3B0" w:rsidR="00CD38B8" w:rsidRPr="00F60500" w:rsidRDefault="00A5012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704606</w:t>
            </w:r>
          </w:p>
        </w:tc>
      </w:tr>
      <w:tr w:rsidR="00F60500" w:rsidRPr="00F60500" w14:paraId="0983A5D9" w14:textId="77777777" w:rsidTr="00CD38B8">
        <w:tc>
          <w:tcPr>
            <w:tcW w:w="901" w:type="dxa"/>
          </w:tcPr>
          <w:p w14:paraId="09B99DBF" w14:textId="1D853188" w:rsidR="00CD38B8" w:rsidRPr="00F60500" w:rsidRDefault="007B25B4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916</w:t>
            </w:r>
          </w:p>
        </w:tc>
        <w:tc>
          <w:tcPr>
            <w:tcW w:w="3831" w:type="dxa"/>
          </w:tcPr>
          <w:p w14:paraId="30E56143" w14:textId="2D22D34A" w:rsidR="00CD38B8" w:rsidRPr="00F60500" w:rsidRDefault="00A5012A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C. A. C.</w:t>
            </w:r>
          </w:p>
        </w:tc>
        <w:tc>
          <w:tcPr>
            <w:tcW w:w="2209" w:type="dxa"/>
          </w:tcPr>
          <w:p w14:paraId="6AD10405" w14:textId="2C109B3F" w:rsidR="00CD38B8" w:rsidRPr="00F60500" w:rsidRDefault="00A5012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01/05/2021</w:t>
            </w:r>
          </w:p>
        </w:tc>
        <w:tc>
          <w:tcPr>
            <w:tcW w:w="1985" w:type="dxa"/>
          </w:tcPr>
          <w:p w14:paraId="6F9429B7" w14:textId="14207FCE" w:rsidR="00CD38B8" w:rsidRPr="00F60500" w:rsidRDefault="00A5012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17/06/2021</w:t>
            </w:r>
          </w:p>
        </w:tc>
        <w:tc>
          <w:tcPr>
            <w:tcW w:w="5953" w:type="dxa"/>
          </w:tcPr>
          <w:p w14:paraId="2211374F" w14:textId="3DD3B2FD" w:rsidR="00CD38B8" w:rsidRPr="00F60500" w:rsidRDefault="00A5012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703602</w:t>
            </w:r>
          </w:p>
        </w:tc>
      </w:tr>
      <w:tr w:rsidR="00F60500" w:rsidRPr="00F60500" w14:paraId="2197DCFC" w14:textId="77777777" w:rsidTr="00CD38B8">
        <w:tc>
          <w:tcPr>
            <w:tcW w:w="901" w:type="dxa"/>
          </w:tcPr>
          <w:p w14:paraId="1A7E28A3" w14:textId="19C9F13F" w:rsidR="00CD38B8" w:rsidRPr="00F60500" w:rsidRDefault="007B25B4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917</w:t>
            </w:r>
          </w:p>
        </w:tc>
        <w:tc>
          <w:tcPr>
            <w:tcW w:w="3831" w:type="dxa"/>
          </w:tcPr>
          <w:p w14:paraId="74E9AE88" w14:textId="7D8673BD" w:rsidR="00CD38B8" w:rsidRPr="00F60500" w:rsidRDefault="00A5012A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A. L.</w:t>
            </w:r>
          </w:p>
        </w:tc>
        <w:tc>
          <w:tcPr>
            <w:tcW w:w="2209" w:type="dxa"/>
          </w:tcPr>
          <w:p w14:paraId="43D995E3" w14:textId="2A132614" w:rsidR="00CD38B8" w:rsidRPr="00F60500" w:rsidRDefault="00A5012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06/05/2021</w:t>
            </w:r>
          </w:p>
        </w:tc>
        <w:tc>
          <w:tcPr>
            <w:tcW w:w="1985" w:type="dxa"/>
          </w:tcPr>
          <w:p w14:paraId="0D57F052" w14:textId="3BA89007" w:rsidR="00CD38B8" w:rsidRPr="00F60500" w:rsidRDefault="00A5012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01AB3EE1" w14:textId="4CAA3050" w:rsidR="00CD38B8" w:rsidRPr="00F60500" w:rsidRDefault="00A5012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708101</w:t>
            </w:r>
          </w:p>
        </w:tc>
      </w:tr>
      <w:tr w:rsidR="00F60500" w:rsidRPr="00F60500" w14:paraId="3038E332" w14:textId="77777777" w:rsidTr="00CD38B8">
        <w:tc>
          <w:tcPr>
            <w:tcW w:w="901" w:type="dxa"/>
          </w:tcPr>
          <w:p w14:paraId="5A057F92" w14:textId="7338B242" w:rsidR="00CD38B8" w:rsidRPr="00F60500" w:rsidRDefault="007B25B4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918</w:t>
            </w:r>
          </w:p>
        </w:tc>
        <w:tc>
          <w:tcPr>
            <w:tcW w:w="3831" w:type="dxa"/>
          </w:tcPr>
          <w:p w14:paraId="1FFBF495" w14:textId="380C49C0" w:rsidR="00CD38B8" w:rsidRPr="00F60500" w:rsidRDefault="00A5012A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S. N. C. K.</w:t>
            </w:r>
          </w:p>
        </w:tc>
        <w:tc>
          <w:tcPr>
            <w:tcW w:w="2209" w:type="dxa"/>
          </w:tcPr>
          <w:p w14:paraId="1FE2CB3A" w14:textId="4A7618AD" w:rsidR="00CD38B8" w:rsidRPr="00F60500" w:rsidRDefault="00A5012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06/05/2021</w:t>
            </w:r>
          </w:p>
        </w:tc>
        <w:tc>
          <w:tcPr>
            <w:tcW w:w="1985" w:type="dxa"/>
          </w:tcPr>
          <w:p w14:paraId="5A9B3467" w14:textId="2F9D7B17" w:rsidR="00CD38B8" w:rsidRPr="00F60500" w:rsidRDefault="00A5012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25/06/2021</w:t>
            </w:r>
          </w:p>
        </w:tc>
        <w:tc>
          <w:tcPr>
            <w:tcW w:w="5953" w:type="dxa"/>
          </w:tcPr>
          <w:p w14:paraId="0F364670" w14:textId="4787FDD1" w:rsidR="00CD38B8" w:rsidRPr="00F60500" w:rsidRDefault="00A5012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704104</w:t>
            </w:r>
          </w:p>
        </w:tc>
      </w:tr>
      <w:tr w:rsidR="00F60500" w:rsidRPr="00F60500" w14:paraId="08EC37FC" w14:textId="77777777" w:rsidTr="00CD38B8">
        <w:tc>
          <w:tcPr>
            <w:tcW w:w="901" w:type="dxa"/>
          </w:tcPr>
          <w:p w14:paraId="1170CAF6" w14:textId="611B8CE7" w:rsidR="00CD38B8" w:rsidRPr="00F60500" w:rsidRDefault="007B25B4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lastRenderedPageBreak/>
              <w:t>919</w:t>
            </w:r>
          </w:p>
        </w:tc>
        <w:tc>
          <w:tcPr>
            <w:tcW w:w="3831" w:type="dxa"/>
          </w:tcPr>
          <w:p w14:paraId="2F26F205" w14:textId="47211A4F" w:rsidR="00CD38B8" w:rsidRPr="00F60500" w:rsidRDefault="00A5012A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C. A. P.</w:t>
            </w:r>
          </w:p>
        </w:tc>
        <w:tc>
          <w:tcPr>
            <w:tcW w:w="2209" w:type="dxa"/>
          </w:tcPr>
          <w:p w14:paraId="041F7B91" w14:textId="5BFB2B4E" w:rsidR="00CD38B8" w:rsidRPr="00F60500" w:rsidRDefault="00A5012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06/05/2021</w:t>
            </w:r>
          </w:p>
        </w:tc>
        <w:tc>
          <w:tcPr>
            <w:tcW w:w="1985" w:type="dxa"/>
          </w:tcPr>
          <w:p w14:paraId="46D423AC" w14:textId="4DB92AAC" w:rsidR="00CD38B8" w:rsidRPr="00F60500" w:rsidRDefault="00A5012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25/06/2021</w:t>
            </w:r>
          </w:p>
        </w:tc>
        <w:tc>
          <w:tcPr>
            <w:tcW w:w="5953" w:type="dxa"/>
          </w:tcPr>
          <w:p w14:paraId="53694796" w14:textId="53A6F26F" w:rsidR="00CD38B8" w:rsidRPr="00F60500" w:rsidRDefault="00A5012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706501</w:t>
            </w:r>
          </w:p>
        </w:tc>
      </w:tr>
      <w:tr w:rsidR="00F60500" w:rsidRPr="00F60500" w14:paraId="03718442" w14:textId="77777777" w:rsidTr="00CD38B8">
        <w:tc>
          <w:tcPr>
            <w:tcW w:w="901" w:type="dxa"/>
          </w:tcPr>
          <w:p w14:paraId="692C8700" w14:textId="78F96EBA" w:rsidR="00CD38B8" w:rsidRPr="00F60500" w:rsidRDefault="007B25B4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920</w:t>
            </w:r>
          </w:p>
        </w:tc>
        <w:tc>
          <w:tcPr>
            <w:tcW w:w="3831" w:type="dxa"/>
          </w:tcPr>
          <w:p w14:paraId="6C43FDA3" w14:textId="46AF6005" w:rsidR="00CD38B8" w:rsidRPr="00F60500" w:rsidRDefault="00A5012A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P. A.</w:t>
            </w:r>
          </w:p>
        </w:tc>
        <w:tc>
          <w:tcPr>
            <w:tcW w:w="2209" w:type="dxa"/>
          </w:tcPr>
          <w:p w14:paraId="076652F9" w14:textId="51037589" w:rsidR="00CD38B8" w:rsidRPr="00F60500" w:rsidRDefault="00A5012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06/05/2021</w:t>
            </w:r>
          </w:p>
        </w:tc>
        <w:tc>
          <w:tcPr>
            <w:tcW w:w="1985" w:type="dxa"/>
          </w:tcPr>
          <w:p w14:paraId="7B89DE90" w14:textId="0CC0DAD2" w:rsidR="00CD38B8" w:rsidRPr="00F60500" w:rsidRDefault="00A5012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19/07/2021</w:t>
            </w:r>
          </w:p>
        </w:tc>
        <w:tc>
          <w:tcPr>
            <w:tcW w:w="5953" w:type="dxa"/>
          </w:tcPr>
          <w:p w14:paraId="732C3EC8" w14:textId="5D9759CB" w:rsidR="00CD38B8" w:rsidRPr="00F60500" w:rsidRDefault="00A5012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700003</w:t>
            </w:r>
          </w:p>
        </w:tc>
      </w:tr>
      <w:tr w:rsidR="00F60500" w:rsidRPr="00F60500" w14:paraId="578379C2" w14:textId="77777777" w:rsidTr="00CD38B8">
        <w:tc>
          <w:tcPr>
            <w:tcW w:w="901" w:type="dxa"/>
          </w:tcPr>
          <w:p w14:paraId="34EB865C" w14:textId="1419DC98" w:rsidR="00CD38B8" w:rsidRPr="00F60500" w:rsidRDefault="007B25B4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921</w:t>
            </w:r>
          </w:p>
        </w:tc>
        <w:tc>
          <w:tcPr>
            <w:tcW w:w="3831" w:type="dxa"/>
          </w:tcPr>
          <w:p w14:paraId="4A8E3B9B" w14:textId="4E4D812D" w:rsidR="00CD38B8" w:rsidRPr="00F60500" w:rsidRDefault="002577CA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C. R.</w:t>
            </w:r>
          </w:p>
        </w:tc>
        <w:tc>
          <w:tcPr>
            <w:tcW w:w="2209" w:type="dxa"/>
          </w:tcPr>
          <w:p w14:paraId="4D918E63" w14:textId="0E6174E4" w:rsidR="00CD38B8" w:rsidRPr="00F60500" w:rsidRDefault="002577C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06/05/2021</w:t>
            </w:r>
          </w:p>
        </w:tc>
        <w:tc>
          <w:tcPr>
            <w:tcW w:w="1985" w:type="dxa"/>
          </w:tcPr>
          <w:p w14:paraId="64104713" w14:textId="4BCE04A0" w:rsidR="00CD38B8" w:rsidRPr="00F60500" w:rsidRDefault="002577C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25/06/2021</w:t>
            </w:r>
          </w:p>
        </w:tc>
        <w:tc>
          <w:tcPr>
            <w:tcW w:w="5953" w:type="dxa"/>
          </w:tcPr>
          <w:p w14:paraId="5F839F4F" w14:textId="31B39334" w:rsidR="00CD38B8" w:rsidRPr="00F60500" w:rsidRDefault="002577C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701204</w:t>
            </w:r>
          </w:p>
        </w:tc>
      </w:tr>
      <w:tr w:rsidR="00F60500" w:rsidRPr="00F60500" w14:paraId="6BF5D48B" w14:textId="77777777" w:rsidTr="00CD38B8">
        <w:tc>
          <w:tcPr>
            <w:tcW w:w="901" w:type="dxa"/>
          </w:tcPr>
          <w:p w14:paraId="69E2DC12" w14:textId="125CA0BB" w:rsidR="00CD38B8" w:rsidRPr="00F60500" w:rsidRDefault="00A5012A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922</w:t>
            </w:r>
          </w:p>
        </w:tc>
        <w:tc>
          <w:tcPr>
            <w:tcW w:w="3831" w:type="dxa"/>
          </w:tcPr>
          <w:p w14:paraId="3F217B27" w14:textId="5122FC25" w:rsidR="00CD38B8" w:rsidRPr="00F60500" w:rsidRDefault="002577CA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C. S.</w:t>
            </w:r>
          </w:p>
        </w:tc>
        <w:tc>
          <w:tcPr>
            <w:tcW w:w="2209" w:type="dxa"/>
          </w:tcPr>
          <w:p w14:paraId="027E4E21" w14:textId="462FF181" w:rsidR="00CD38B8" w:rsidRPr="00F60500" w:rsidRDefault="002577C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08/05/2021</w:t>
            </w:r>
          </w:p>
        </w:tc>
        <w:tc>
          <w:tcPr>
            <w:tcW w:w="1985" w:type="dxa"/>
          </w:tcPr>
          <w:p w14:paraId="4287FBFD" w14:textId="3850C871" w:rsidR="00CD38B8" w:rsidRPr="00F60500" w:rsidRDefault="002577C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25/06/2021</w:t>
            </w:r>
          </w:p>
        </w:tc>
        <w:tc>
          <w:tcPr>
            <w:tcW w:w="5953" w:type="dxa"/>
          </w:tcPr>
          <w:p w14:paraId="75DAF4FF" w14:textId="0E266415" w:rsidR="00CD38B8" w:rsidRPr="00F60500" w:rsidRDefault="002577C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701802</w:t>
            </w:r>
          </w:p>
        </w:tc>
      </w:tr>
      <w:tr w:rsidR="00F60500" w:rsidRPr="00F60500" w14:paraId="6A8F248A" w14:textId="77777777" w:rsidTr="00CD38B8">
        <w:tc>
          <w:tcPr>
            <w:tcW w:w="901" w:type="dxa"/>
          </w:tcPr>
          <w:p w14:paraId="50E7C6B7" w14:textId="068EF390" w:rsidR="00CD38B8" w:rsidRPr="00F60500" w:rsidRDefault="00A5012A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923</w:t>
            </w:r>
          </w:p>
        </w:tc>
        <w:tc>
          <w:tcPr>
            <w:tcW w:w="3831" w:type="dxa"/>
          </w:tcPr>
          <w:p w14:paraId="66BF3BCF" w14:textId="71DA229D" w:rsidR="00CD38B8" w:rsidRPr="00F60500" w:rsidRDefault="002577CA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L. M.</w:t>
            </w:r>
          </w:p>
        </w:tc>
        <w:tc>
          <w:tcPr>
            <w:tcW w:w="2209" w:type="dxa"/>
          </w:tcPr>
          <w:p w14:paraId="51667287" w14:textId="586EC896" w:rsidR="00CD38B8" w:rsidRPr="00F60500" w:rsidRDefault="002577C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08/05/2021</w:t>
            </w:r>
          </w:p>
        </w:tc>
        <w:tc>
          <w:tcPr>
            <w:tcW w:w="1985" w:type="dxa"/>
          </w:tcPr>
          <w:p w14:paraId="62448852" w14:textId="2D11FD88" w:rsidR="00CD38B8" w:rsidRPr="00F60500" w:rsidRDefault="002577C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25/06/2021</w:t>
            </w:r>
          </w:p>
        </w:tc>
        <w:tc>
          <w:tcPr>
            <w:tcW w:w="5953" w:type="dxa"/>
          </w:tcPr>
          <w:p w14:paraId="7A2EA57A" w14:textId="2638187C" w:rsidR="00CD38B8" w:rsidRPr="00F60500" w:rsidRDefault="002577C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701004</w:t>
            </w:r>
          </w:p>
        </w:tc>
      </w:tr>
      <w:tr w:rsidR="00F60500" w:rsidRPr="00F60500" w14:paraId="46DE9DFD" w14:textId="77777777" w:rsidTr="00CD38B8">
        <w:tc>
          <w:tcPr>
            <w:tcW w:w="901" w:type="dxa"/>
          </w:tcPr>
          <w:p w14:paraId="1079BFA4" w14:textId="352295AF" w:rsidR="00CD38B8" w:rsidRPr="00F60500" w:rsidRDefault="00A5012A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924</w:t>
            </w:r>
          </w:p>
        </w:tc>
        <w:tc>
          <w:tcPr>
            <w:tcW w:w="3831" w:type="dxa"/>
          </w:tcPr>
          <w:p w14:paraId="29B9B392" w14:textId="4D350395" w:rsidR="00CD38B8" w:rsidRPr="00F60500" w:rsidRDefault="002577CA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G. F.</w:t>
            </w:r>
          </w:p>
        </w:tc>
        <w:tc>
          <w:tcPr>
            <w:tcW w:w="2209" w:type="dxa"/>
          </w:tcPr>
          <w:p w14:paraId="542ABC55" w14:textId="05D73F6D" w:rsidR="00CD38B8" w:rsidRPr="00F60500" w:rsidRDefault="002577C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08/05/2021</w:t>
            </w:r>
          </w:p>
        </w:tc>
        <w:tc>
          <w:tcPr>
            <w:tcW w:w="1985" w:type="dxa"/>
          </w:tcPr>
          <w:p w14:paraId="0687EFFC" w14:textId="2DA8F956" w:rsidR="00CD38B8" w:rsidRPr="00F60500" w:rsidRDefault="002577C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17/06/2021</w:t>
            </w:r>
          </w:p>
        </w:tc>
        <w:tc>
          <w:tcPr>
            <w:tcW w:w="5953" w:type="dxa"/>
          </w:tcPr>
          <w:p w14:paraId="280E47A0" w14:textId="33FBF75B" w:rsidR="00CD38B8" w:rsidRPr="00F60500" w:rsidRDefault="002577C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706000</w:t>
            </w:r>
          </w:p>
        </w:tc>
      </w:tr>
      <w:tr w:rsidR="00F60500" w:rsidRPr="00F60500" w14:paraId="22FE7C5C" w14:textId="77777777" w:rsidTr="00CD38B8">
        <w:tc>
          <w:tcPr>
            <w:tcW w:w="901" w:type="dxa"/>
          </w:tcPr>
          <w:p w14:paraId="655FDD15" w14:textId="0AD52129" w:rsidR="00CD38B8" w:rsidRPr="00F60500" w:rsidRDefault="00A5012A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925</w:t>
            </w:r>
          </w:p>
        </w:tc>
        <w:tc>
          <w:tcPr>
            <w:tcW w:w="3831" w:type="dxa"/>
          </w:tcPr>
          <w:p w14:paraId="29B1573B" w14:textId="22F8A0A9" w:rsidR="00CD38B8" w:rsidRPr="00F60500" w:rsidRDefault="002577CA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J. S.</w:t>
            </w:r>
          </w:p>
        </w:tc>
        <w:tc>
          <w:tcPr>
            <w:tcW w:w="2209" w:type="dxa"/>
          </w:tcPr>
          <w:p w14:paraId="136C3BCB" w14:textId="373843DE" w:rsidR="00CD38B8" w:rsidRPr="00F60500" w:rsidRDefault="002577C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08/05/2021</w:t>
            </w:r>
          </w:p>
        </w:tc>
        <w:tc>
          <w:tcPr>
            <w:tcW w:w="1985" w:type="dxa"/>
          </w:tcPr>
          <w:p w14:paraId="3A3E878E" w14:textId="049078A3" w:rsidR="00CD38B8" w:rsidRPr="00F60500" w:rsidRDefault="002577C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25/06/2021</w:t>
            </w:r>
          </w:p>
        </w:tc>
        <w:tc>
          <w:tcPr>
            <w:tcW w:w="5953" w:type="dxa"/>
          </w:tcPr>
          <w:p w14:paraId="0BE31DE4" w14:textId="3570C8A7" w:rsidR="00CD38B8" w:rsidRPr="00F60500" w:rsidRDefault="002577C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704307</w:t>
            </w:r>
          </w:p>
        </w:tc>
      </w:tr>
      <w:tr w:rsidR="00F60500" w:rsidRPr="00F60500" w14:paraId="37E76A44" w14:textId="77777777" w:rsidTr="00CD38B8">
        <w:tc>
          <w:tcPr>
            <w:tcW w:w="901" w:type="dxa"/>
          </w:tcPr>
          <w:p w14:paraId="17F5A8AC" w14:textId="2D65D96B" w:rsidR="00CD38B8" w:rsidRPr="00F60500" w:rsidRDefault="00A5012A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926</w:t>
            </w:r>
          </w:p>
        </w:tc>
        <w:tc>
          <w:tcPr>
            <w:tcW w:w="3831" w:type="dxa"/>
          </w:tcPr>
          <w:p w14:paraId="46547A64" w14:textId="42CE746D" w:rsidR="00CD38B8" w:rsidRPr="00F60500" w:rsidRDefault="002577CA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N. H. B.</w:t>
            </w:r>
          </w:p>
        </w:tc>
        <w:tc>
          <w:tcPr>
            <w:tcW w:w="2209" w:type="dxa"/>
          </w:tcPr>
          <w:p w14:paraId="31E8391A" w14:textId="05555790" w:rsidR="00CD38B8" w:rsidRPr="00F60500" w:rsidRDefault="002577C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08/05/2021</w:t>
            </w:r>
          </w:p>
        </w:tc>
        <w:tc>
          <w:tcPr>
            <w:tcW w:w="1985" w:type="dxa"/>
          </w:tcPr>
          <w:p w14:paraId="34E36E11" w14:textId="360CDA3F" w:rsidR="00CD38B8" w:rsidRPr="00F60500" w:rsidRDefault="002577C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25/06/2021</w:t>
            </w:r>
          </w:p>
        </w:tc>
        <w:tc>
          <w:tcPr>
            <w:tcW w:w="5953" w:type="dxa"/>
          </w:tcPr>
          <w:p w14:paraId="140250EE" w14:textId="261D7FCD" w:rsidR="00CD38B8" w:rsidRPr="00F60500" w:rsidRDefault="002577C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707404</w:t>
            </w:r>
          </w:p>
        </w:tc>
      </w:tr>
      <w:tr w:rsidR="00F60500" w:rsidRPr="00F60500" w14:paraId="797CBCDA" w14:textId="77777777" w:rsidTr="00CD38B8">
        <w:tc>
          <w:tcPr>
            <w:tcW w:w="901" w:type="dxa"/>
          </w:tcPr>
          <w:p w14:paraId="43E48832" w14:textId="3752A833" w:rsidR="00CD38B8" w:rsidRPr="00F60500" w:rsidRDefault="00A5012A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927</w:t>
            </w:r>
          </w:p>
        </w:tc>
        <w:tc>
          <w:tcPr>
            <w:tcW w:w="3831" w:type="dxa"/>
          </w:tcPr>
          <w:p w14:paraId="3149C9AC" w14:textId="54BC97F0" w:rsidR="00CD38B8" w:rsidRPr="00F60500" w:rsidRDefault="002577CA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A. B.</w:t>
            </w:r>
          </w:p>
        </w:tc>
        <w:tc>
          <w:tcPr>
            <w:tcW w:w="2209" w:type="dxa"/>
          </w:tcPr>
          <w:p w14:paraId="76CA8759" w14:textId="621DC26E" w:rsidR="00CD38B8" w:rsidRPr="00F60500" w:rsidRDefault="002577C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08/05/2021</w:t>
            </w:r>
          </w:p>
        </w:tc>
        <w:tc>
          <w:tcPr>
            <w:tcW w:w="1985" w:type="dxa"/>
          </w:tcPr>
          <w:p w14:paraId="52B7668E" w14:textId="2AB8D38C" w:rsidR="00CD38B8" w:rsidRPr="00F60500" w:rsidRDefault="002577C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25/06/2021</w:t>
            </w:r>
          </w:p>
        </w:tc>
        <w:tc>
          <w:tcPr>
            <w:tcW w:w="5953" w:type="dxa"/>
          </w:tcPr>
          <w:p w14:paraId="60E62DED" w14:textId="0F9876AE" w:rsidR="00CD38B8" w:rsidRPr="00F60500" w:rsidRDefault="002577C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700001</w:t>
            </w:r>
          </w:p>
        </w:tc>
      </w:tr>
      <w:tr w:rsidR="00F60500" w:rsidRPr="00F60500" w14:paraId="2C15455E" w14:textId="77777777" w:rsidTr="00CD38B8">
        <w:tc>
          <w:tcPr>
            <w:tcW w:w="901" w:type="dxa"/>
          </w:tcPr>
          <w:p w14:paraId="4165FCA5" w14:textId="790B8D8E" w:rsidR="00CD38B8" w:rsidRPr="00F60500" w:rsidRDefault="00A5012A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928</w:t>
            </w:r>
          </w:p>
        </w:tc>
        <w:tc>
          <w:tcPr>
            <w:tcW w:w="3831" w:type="dxa"/>
          </w:tcPr>
          <w:p w14:paraId="009A0CC1" w14:textId="670DBC5D" w:rsidR="00CD38B8" w:rsidRPr="00F60500" w:rsidRDefault="002577CA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B. A. S.</w:t>
            </w:r>
          </w:p>
        </w:tc>
        <w:tc>
          <w:tcPr>
            <w:tcW w:w="2209" w:type="dxa"/>
          </w:tcPr>
          <w:p w14:paraId="30E7EE2E" w14:textId="15001CBF" w:rsidR="00CD38B8" w:rsidRPr="00F60500" w:rsidRDefault="002577C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08/05/2021</w:t>
            </w:r>
          </w:p>
        </w:tc>
        <w:tc>
          <w:tcPr>
            <w:tcW w:w="1985" w:type="dxa"/>
          </w:tcPr>
          <w:p w14:paraId="4CA918AD" w14:textId="405B8083" w:rsidR="00CD38B8" w:rsidRPr="00F60500" w:rsidRDefault="002577C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25/06/2021</w:t>
            </w:r>
          </w:p>
        </w:tc>
        <w:tc>
          <w:tcPr>
            <w:tcW w:w="5953" w:type="dxa"/>
          </w:tcPr>
          <w:p w14:paraId="0E249282" w14:textId="115DF31D" w:rsidR="00CD38B8" w:rsidRPr="00F60500" w:rsidRDefault="002577C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706208</w:t>
            </w:r>
          </w:p>
        </w:tc>
      </w:tr>
      <w:tr w:rsidR="00F60500" w:rsidRPr="00F60500" w14:paraId="5E2EABED" w14:textId="77777777" w:rsidTr="00CD38B8">
        <w:tc>
          <w:tcPr>
            <w:tcW w:w="901" w:type="dxa"/>
          </w:tcPr>
          <w:p w14:paraId="4712ED35" w14:textId="4B428968" w:rsidR="00CD38B8" w:rsidRPr="00F60500" w:rsidRDefault="00A5012A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929</w:t>
            </w:r>
          </w:p>
        </w:tc>
        <w:tc>
          <w:tcPr>
            <w:tcW w:w="3831" w:type="dxa"/>
          </w:tcPr>
          <w:p w14:paraId="3C22DDB9" w14:textId="5C446AFD" w:rsidR="00CD38B8" w:rsidRPr="00F60500" w:rsidRDefault="002577CA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A. M.</w:t>
            </w:r>
          </w:p>
        </w:tc>
        <w:tc>
          <w:tcPr>
            <w:tcW w:w="2209" w:type="dxa"/>
          </w:tcPr>
          <w:p w14:paraId="20A0E963" w14:textId="47C94261" w:rsidR="00CD38B8" w:rsidRPr="00F60500" w:rsidRDefault="002577C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08/05/2021</w:t>
            </w:r>
          </w:p>
        </w:tc>
        <w:tc>
          <w:tcPr>
            <w:tcW w:w="1985" w:type="dxa"/>
          </w:tcPr>
          <w:p w14:paraId="58263303" w14:textId="0F044E3F" w:rsidR="00CD38B8" w:rsidRPr="00F60500" w:rsidRDefault="002577C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4C7FCED5" w14:textId="333A738C" w:rsidR="00CD38B8" w:rsidRPr="00F60500" w:rsidRDefault="002577C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704002</w:t>
            </w:r>
          </w:p>
        </w:tc>
      </w:tr>
      <w:tr w:rsidR="00F60500" w:rsidRPr="00F60500" w14:paraId="37A91329" w14:textId="77777777" w:rsidTr="00CD38B8">
        <w:tc>
          <w:tcPr>
            <w:tcW w:w="901" w:type="dxa"/>
          </w:tcPr>
          <w:p w14:paraId="3F86882D" w14:textId="529E2855" w:rsidR="00CD38B8" w:rsidRPr="00F60500" w:rsidRDefault="00A5012A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930</w:t>
            </w:r>
          </w:p>
        </w:tc>
        <w:tc>
          <w:tcPr>
            <w:tcW w:w="3831" w:type="dxa"/>
          </w:tcPr>
          <w:p w14:paraId="27230176" w14:textId="646F7F39" w:rsidR="00CD38B8" w:rsidRPr="00F60500" w:rsidRDefault="002577CA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B. S. C.</w:t>
            </w:r>
          </w:p>
        </w:tc>
        <w:tc>
          <w:tcPr>
            <w:tcW w:w="2209" w:type="dxa"/>
          </w:tcPr>
          <w:p w14:paraId="04FBE0EA" w14:textId="2470A4D8" w:rsidR="00CD38B8" w:rsidRPr="00F60500" w:rsidRDefault="002577C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08/05/2021</w:t>
            </w:r>
          </w:p>
        </w:tc>
        <w:tc>
          <w:tcPr>
            <w:tcW w:w="1985" w:type="dxa"/>
          </w:tcPr>
          <w:p w14:paraId="4DF02AB4" w14:textId="1070C4F8" w:rsidR="00CD38B8" w:rsidRPr="00F60500" w:rsidRDefault="002577C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25/06/2021</w:t>
            </w:r>
          </w:p>
        </w:tc>
        <w:tc>
          <w:tcPr>
            <w:tcW w:w="5953" w:type="dxa"/>
          </w:tcPr>
          <w:p w14:paraId="11A30FFD" w14:textId="5141110B" w:rsidR="00CD38B8" w:rsidRPr="00F60500" w:rsidRDefault="002577C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701800</w:t>
            </w:r>
          </w:p>
        </w:tc>
      </w:tr>
      <w:tr w:rsidR="00F60500" w:rsidRPr="00F60500" w14:paraId="1EF3E1ED" w14:textId="77777777" w:rsidTr="00CD38B8">
        <w:tc>
          <w:tcPr>
            <w:tcW w:w="901" w:type="dxa"/>
          </w:tcPr>
          <w:p w14:paraId="6C50D2D9" w14:textId="187E1EA5" w:rsidR="00CD38B8" w:rsidRPr="00F60500" w:rsidRDefault="00A5012A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931</w:t>
            </w:r>
          </w:p>
        </w:tc>
        <w:tc>
          <w:tcPr>
            <w:tcW w:w="3831" w:type="dxa"/>
          </w:tcPr>
          <w:p w14:paraId="73B5CF8E" w14:textId="4837C09E" w:rsidR="00CD38B8" w:rsidRPr="00F60500" w:rsidRDefault="002577CA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J. P.</w:t>
            </w:r>
          </w:p>
        </w:tc>
        <w:tc>
          <w:tcPr>
            <w:tcW w:w="2209" w:type="dxa"/>
          </w:tcPr>
          <w:p w14:paraId="20E87D30" w14:textId="1DE53D46" w:rsidR="00CD38B8" w:rsidRPr="00F60500" w:rsidRDefault="002577C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SP</w:t>
            </w:r>
          </w:p>
        </w:tc>
        <w:tc>
          <w:tcPr>
            <w:tcW w:w="1985" w:type="dxa"/>
          </w:tcPr>
          <w:p w14:paraId="121764FF" w14:textId="7E6C7207" w:rsidR="00CD38B8" w:rsidRPr="00F60500" w:rsidRDefault="002577C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08/05/2021</w:t>
            </w:r>
          </w:p>
        </w:tc>
        <w:tc>
          <w:tcPr>
            <w:tcW w:w="5953" w:type="dxa"/>
          </w:tcPr>
          <w:p w14:paraId="268A33D9" w14:textId="215F8150" w:rsidR="00CD38B8" w:rsidRPr="00F60500" w:rsidRDefault="002577C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703401</w:t>
            </w:r>
          </w:p>
        </w:tc>
      </w:tr>
      <w:tr w:rsidR="00F60500" w:rsidRPr="00F60500" w14:paraId="348EAE52" w14:textId="77777777" w:rsidTr="00CD38B8">
        <w:tc>
          <w:tcPr>
            <w:tcW w:w="901" w:type="dxa"/>
          </w:tcPr>
          <w:p w14:paraId="0D2F0FA0" w14:textId="396A6AA5" w:rsidR="00CD38B8" w:rsidRPr="00F60500" w:rsidRDefault="00A5012A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932</w:t>
            </w:r>
          </w:p>
        </w:tc>
        <w:tc>
          <w:tcPr>
            <w:tcW w:w="3831" w:type="dxa"/>
          </w:tcPr>
          <w:p w14:paraId="61772E63" w14:textId="67F09CD2" w:rsidR="00CD38B8" w:rsidRPr="00F60500" w:rsidRDefault="002577CA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G. L. P.</w:t>
            </w:r>
          </w:p>
        </w:tc>
        <w:tc>
          <w:tcPr>
            <w:tcW w:w="2209" w:type="dxa"/>
          </w:tcPr>
          <w:p w14:paraId="343B6DD2" w14:textId="14BD1E6D" w:rsidR="00CD38B8" w:rsidRPr="00F60500" w:rsidRDefault="002577C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SP</w:t>
            </w:r>
          </w:p>
        </w:tc>
        <w:tc>
          <w:tcPr>
            <w:tcW w:w="1985" w:type="dxa"/>
          </w:tcPr>
          <w:p w14:paraId="66F0F3AB" w14:textId="3644F1EC" w:rsidR="00CD38B8" w:rsidRPr="00F60500" w:rsidRDefault="002577C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08/05/2021</w:t>
            </w:r>
          </w:p>
        </w:tc>
        <w:tc>
          <w:tcPr>
            <w:tcW w:w="5953" w:type="dxa"/>
          </w:tcPr>
          <w:p w14:paraId="44C0D3EB" w14:textId="0E01B8AA" w:rsidR="00CD38B8" w:rsidRPr="00F60500" w:rsidRDefault="002577CA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700301</w:t>
            </w:r>
          </w:p>
        </w:tc>
      </w:tr>
      <w:tr w:rsidR="00F60500" w:rsidRPr="00F60500" w14:paraId="08C9D122" w14:textId="77777777" w:rsidTr="00CD38B8">
        <w:tc>
          <w:tcPr>
            <w:tcW w:w="901" w:type="dxa"/>
          </w:tcPr>
          <w:p w14:paraId="60C2525C" w14:textId="428A1974" w:rsidR="00CD38B8" w:rsidRPr="00F60500" w:rsidRDefault="00A5012A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933</w:t>
            </w:r>
          </w:p>
        </w:tc>
        <w:tc>
          <w:tcPr>
            <w:tcW w:w="3831" w:type="dxa"/>
          </w:tcPr>
          <w:p w14:paraId="19DE73B5" w14:textId="731601A2" w:rsidR="00CD38B8" w:rsidRPr="00F60500" w:rsidRDefault="002577CA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V. S. S.</w:t>
            </w:r>
          </w:p>
        </w:tc>
        <w:tc>
          <w:tcPr>
            <w:tcW w:w="2209" w:type="dxa"/>
          </w:tcPr>
          <w:p w14:paraId="0609A9E5" w14:textId="1B2F5343" w:rsidR="00CD38B8" w:rsidRPr="00F60500" w:rsidRDefault="00E74FBC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08/05/2021</w:t>
            </w:r>
          </w:p>
        </w:tc>
        <w:tc>
          <w:tcPr>
            <w:tcW w:w="1985" w:type="dxa"/>
          </w:tcPr>
          <w:p w14:paraId="3BC76014" w14:textId="0199F5C1" w:rsidR="00CD38B8" w:rsidRPr="00F60500" w:rsidRDefault="00E74FBC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25/06/2021</w:t>
            </w:r>
          </w:p>
        </w:tc>
        <w:tc>
          <w:tcPr>
            <w:tcW w:w="5953" w:type="dxa"/>
          </w:tcPr>
          <w:p w14:paraId="6ABDA758" w14:textId="6693D502" w:rsidR="00CD38B8" w:rsidRPr="00F60500" w:rsidRDefault="00E74FBC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708104</w:t>
            </w:r>
          </w:p>
        </w:tc>
      </w:tr>
      <w:tr w:rsidR="00F60500" w:rsidRPr="00F60500" w14:paraId="67296EA0" w14:textId="77777777" w:rsidTr="00CD38B8">
        <w:tc>
          <w:tcPr>
            <w:tcW w:w="901" w:type="dxa"/>
          </w:tcPr>
          <w:p w14:paraId="4168C9FC" w14:textId="46FF44FE" w:rsidR="00CD38B8" w:rsidRPr="00F60500" w:rsidRDefault="00A5012A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934</w:t>
            </w:r>
          </w:p>
        </w:tc>
        <w:tc>
          <w:tcPr>
            <w:tcW w:w="3831" w:type="dxa"/>
          </w:tcPr>
          <w:p w14:paraId="6C19B112" w14:textId="505F91D5" w:rsidR="00CD38B8" w:rsidRPr="00F60500" w:rsidRDefault="00E74FBC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K.</w:t>
            </w:r>
          </w:p>
        </w:tc>
        <w:tc>
          <w:tcPr>
            <w:tcW w:w="2209" w:type="dxa"/>
          </w:tcPr>
          <w:p w14:paraId="30AAE84A" w14:textId="7D6A65A0" w:rsidR="00CD38B8" w:rsidRPr="00F60500" w:rsidRDefault="00E74FBC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RS</w:t>
            </w:r>
          </w:p>
        </w:tc>
        <w:tc>
          <w:tcPr>
            <w:tcW w:w="1985" w:type="dxa"/>
          </w:tcPr>
          <w:p w14:paraId="279E3653" w14:textId="75C9B5BD" w:rsidR="00CD38B8" w:rsidRPr="00F60500" w:rsidRDefault="00E74FBC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08/05/2021</w:t>
            </w:r>
          </w:p>
        </w:tc>
        <w:tc>
          <w:tcPr>
            <w:tcW w:w="5953" w:type="dxa"/>
          </w:tcPr>
          <w:p w14:paraId="7B96E704" w14:textId="564E155C" w:rsidR="00CD38B8" w:rsidRPr="00F60500" w:rsidRDefault="00E74FBC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700006</w:t>
            </w:r>
          </w:p>
        </w:tc>
      </w:tr>
      <w:tr w:rsidR="00F60500" w:rsidRPr="00F60500" w14:paraId="34831226" w14:textId="77777777" w:rsidTr="00CD38B8">
        <w:tc>
          <w:tcPr>
            <w:tcW w:w="901" w:type="dxa"/>
          </w:tcPr>
          <w:p w14:paraId="3B85D8CD" w14:textId="4A06938C" w:rsidR="00CD38B8" w:rsidRPr="00F60500" w:rsidRDefault="00A5012A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935</w:t>
            </w:r>
          </w:p>
        </w:tc>
        <w:tc>
          <w:tcPr>
            <w:tcW w:w="3831" w:type="dxa"/>
          </w:tcPr>
          <w:p w14:paraId="18DB00CC" w14:textId="0C965473" w:rsidR="00CD38B8" w:rsidRPr="00F60500" w:rsidRDefault="00E74FBC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G. P. F.</w:t>
            </w:r>
          </w:p>
        </w:tc>
        <w:tc>
          <w:tcPr>
            <w:tcW w:w="2209" w:type="dxa"/>
          </w:tcPr>
          <w:p w14:paraId="24BA6129" w14:textId="23D9FE3F" w:rsidR="00CD38B8" w:rsidRPr="00F60500" w:rsidRDefault="00E74FBC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08/05/2021</w:t>
            </w:r>
          </w:p>
        </w:tc>
        <w:tc>
          <w:tcPr>
            <w:tcW w:w="1985" w:type="dxa"/>
          </w:tcPr>
          <w:p w14:paraId="1D2E2D93" w14:textId="4BB61896" w:rsidR="00CD38B8" w:rsidRPr="00F60500" w:rsidRDefault="00E74FBC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0F97256A" w14:textId="7CFB82DC" w:rsidR="00CD38B8" w:rsidRPr="00F60500" w:rsidRDefault="00E74FBC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702603</w:t>
            </w:r>
          </w:p>
        </w:tc>
      </w:tr>
      <w:tr w:rsidR="00F60500" w:rsidRPr="00F60500" w14:paraId="564B4DDE" w14:textId="77777777" w:rsidTr="00CD38B8">
        <w:tc>
          <w:tcPr>
            <w:tcW w:w="901" w:type="dxa"/>
          </w:tcPr>
          <w:p w14:paraId="235C0FF4" w14:textId="79574270" w:rsidR="00CD38B8" w:rsidRPr="00F60500" w:rsidRDefault="00A5012A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936</w:t>
            </w:r>
          </w:p>
        </w:tc>
        <w:tc>
          <w:tcPr>
            <w:tcW w:w="3831" w:type="dxa"/>
          </w:tcPr>
          <w:p w14:paraId="1DDCB672" w14:textId="57D8392B" w:rsidR="00CD38B8" w:rsidRPr="00F60500" w:rsidRDefault="00E74FBC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N. J. F.</w:t>
            </w:r>
          </w:p>
        </w:tc>
        <w:tc>
          <w:tcPr>
            <w:tcW w:w="2209" w:type="dxa"/>
          </w:tcPr>
          <w:p w14:paraId="374FECBC" w14:textId="1D15FB38" w:rsidR="00CD38B8" w:rsidRPr="00F60500" w:rsidRDefault="00E74FBC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08/05/2021</w:t>
            </w:r>
          </w:p>
        </w:tc>
        <w:tc>
          <w:tcPr>
            <w:tcW w:w="1985" w:type="dxa"/>
          </w:tcPr>
          <w:p w14:paraId="1039C06A" w14:textId="6F534997" w:rsidR="00CD38B8" w:rsidRPr="00F60500" w:rsidRDefault="00E74FBC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25/06/2021</w:t>
            </w:r>
          </w:p>
        </w:tc>
        <w:tc>
          <w:tcPr>
            <w:tcW w:w="5953" w:type="dxa"/>
          </w:tcPr>
          <w:p w14:paraId="12976D5D" w14:textId="693B132C" w:rsidR="00CD38B8" w:rsidRPr="00F60500" w:rsidRDefault="00E74FBC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700507</w:t>
            </w:r>
          </w:p>
        </w:tc>
      </w:tr>
      <w:tr w:rsidR="00F60500" w:rsidRPr="00F60500" w14:paraId="68FDBF15" w14:textId="77777777" w:rsidTr="00CD38B8">
        <w:tc>
          <w:tcPr>
            <w:tcW w:w="901" w:type="dxa"/>
          </w:tcPr>
          <w:p w14:paraId="21F7299F" w14:textId="239CC810" w:rsidR="00CD38B8" w:rsidRPr="00F60500" w:rsidRDefault="00A5012A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937</w:t>
            </w:r>
          </w:p>
        </w:tc>
        <w:tc>
          <w:tcPr>
            <w:tcW w:w="3831" w:type="dxa"/>
          </w:tcPr>
          <w:p w14:paraId="220488CA" w14:textId="1A5B7FCA" w:rsidR="00CD38B8" w:rsidRPr="00F60500" w:rsidRDefault="00E74FBC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C. P. M.</w:t>
            </w:r>
          </w:p>
        </w:tc>
        <w:tc>
          <w:tcPr>
            <w:tcW w:w="2209" w:type="dxa"/>
          </w:tcPr>
          <w:p w14:paraId="23006090" w14:textId="43422513" w:rsidR="00CD38B8" w:rsidRPr="00F60500" w:rsidRDefault="00E74FBC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12/05/2021</w:t>
            </w:r>
          </w:p>
        </w:tc>
        <w:tc>
          <w:tcPr>
            <w:tcW w:w="1985" w:type="dxa"/>
          </w:tcPr>
          <w:p w14:paraId="60852A1C" w14:textId="5B9528AF" w:rsidR="00CD38B8" w:rsidRPr="00F60500" w:rsidRDefault="00E74FBC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25/06/2021</w:t>
            </w:r>
          </w:p>
        </w:tc>
        <w:tc>
          <w:tcPr>
            <w:tcW w:w="5953" w:type="dxa"/>
          </w:tcPr>
          <w:p w14:paraId="6FAD5E0B" w14:textId="0446B92A" w:rsidR="00CD38B8" w:rsidRPr="00F60500" w:rsidRDefault="00E74FBC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704106</w:t>
            </w:r>
          </w:p>
        </w:tc>
      </w:tr>
      <w:tr w:rsidR="00F60500" w:rsidRPr="00F60500" w14:paraId="39D50E32" w14:textId="77777777" w:rsidTr="00CD38B8">
        <w:tc>
          <w:tcPr>
            <w:tcW w:w="901" w:type="dxa"/>
          </w:tcPr>
          <w:p w14:paraId="699888D4" w14:textId="50B3CD93" w:rsidR="00CD38B8" w:rsidRPr="00F60500" w:rsidRDefault="00A5012A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938</w:t>
            </w:r>
          </w:p>
        </w:tc>
        <w:tc>
          <w:tcPr>
            <w:tcW w:w="3831" w:type="dxa"/>
          </w:tcPr>
          <w:p w14:paraId="1BC6250E" w14:textId="283A2FD7" w:rsidR="00CD38B8" w:rsidRPr="00F60500" w:rsidRDefault="00E74FBC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J. B. S.</w:t>
            </w:r>
          </w:p>
        </w:tc>
        <w:tc>
          <w:tcPr>
            <w:tcW w:w="2209" w:type="dxa"/>
          </w:tcPr>
          <w:p w14:paraId="1B883D1D" w14:textId="5B4A0BB1" w:rsidR="00CD38B8" w:rsidRPr="00F60500" w:rsidRDefault="00E74FBC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12/05/2021</w:t>
            </w:r>
          </w:p>
        </w:tc>
        <w:tc>
          <w:tcPr>
            <w:tcW w:w="1985" w:type="dxa"/>
          </w:tcPr>
          <w:p w14:paraId="549D4FC2" w14:textId="42AF752B" w:rsidR="00CD38B8" w:rsidRPr="00F60500" w:rsidRDefault="00E74FBC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25/06/2021</w:t>
            </w:r>
          </w:p>
        </w:tc>
        <w:tc>
          <w:tcPr>
            <w:tcW w:w="5953" w:type="dxa"/>
          </w:tcPr>
          <w:p w14:paraId="3209B798" w14:textId="602ED3BA" w:rsidR="00CD38B8" w:rsidRPr="00F60500" w:rsidRDefault="00E74FBC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700509</w:t>
            </w:r>
          </w:p>
        </w:tc>
      </w:tr>
      <w:tr w:rsidR="00F60500" w:rsidRPr="00F60500" w14:paraId="0E3B1924" w14:textId="77777777" w:rsidTr="00CD38B8">
        <w:tc>
          <w:tcPr>
            <w:tcW w:w="901" w:type="dxa"/>
          </w:tcPr>
          <w:p w14:paraId="3D8E750C" w14:textId="1CE27059" w:rsidR="00CD38B8" w:rsidRPr="00F60500" w:rsidRDefault="00A5012A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939</w:t>
            </w:r>
          </w:p>
        </w:tc>
        <w:tc>
          <w:tcPr>
            <w:tcW w:w="3831" w:type="dxa"/>
          </w:tcPr>
          <w:p w14:paraId="1D2D21E2" w14:textId="49EF5109" w:rsidR="00CD38B8" w:rsidRPr="00F60500" w:rsidRDefault="00406B70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M. S.</w:t>
            </w:r>
          </w:p>
        </w:tc>
        <w:tc>
          <w:tcPr>
            <w:tcW w:w="2209" w:type="dxa"/>
          </w:tcPr>
          <w:p w14:paraId="67798A61" w14:textId="7D048FC5" w:rsidR="00CD38B8" w:rsidRPr="00F60500" w:rsidRDefault="00406B70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12/05/2021</w:t>
            </w:r>
          </w:p>
        </w:tc>
        <w:tc>
          <w:tcPr>
            <w:tcW w:w="1985" w:type="dxa"/>
          </w:tcPr>
          <w:p w14:paraId="3CBE9CAE" w14:textId="330C800A" w:rsidR="00CD38B8" w:rsidRPr="00F60500" w:rsidRDefault="00406B70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25/06/2021</w:t>
            </w:r>
          </w:p>
        </w:tc>
        <w:tc>
          <w:tcPr>
            <w:tcW w:w="5953" w:type="dxa"/>
          </w:tcPr>
          <w:p w14:paraId="778D9932" w14:textId="0198C2B3" w:rsidR="00CD38B8" w:rsidRPr="00F60500" w:rsidRDefault="00406B70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708204</w:t>
            </w:r>
          </w:p>
        </w:tc>
      </w:tr>
      <w:tr w:rsidR="00F60500" w:rsidRPr="00F60500" w14:paraId="0C681866" w14:textId="77777777" w:rsidTr="00CD38B8">
        <w:tc>
          <w:tcPr>
            <w:tcW w:w="901" w:type="dxa"/>
          </w:tcPr>
          <w:p w14:paraId="0C4024DE" w14:textId="35FCC80C" w:rsidR="00CD38B8" w:rsidRPr="00F60500" w:rsidRDefault="00A5012A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940</w:t>
            </w:r>
          </w:p>
        </w:tc>
        <w:tc>
          <w:tcPr>
            <w:tcW w:w="3831" w:type="dxa"/>
          </w:tcPr>
          <w:p w14:paraId="13D30143" w14:textId="5C71EFF1" w:rsidR="00CD38B8" w:rsidRPr="00F60500" w:rsidRDefault="00406B70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O.</w:t>
            </w:r>
          </w:p>
        </w:tc>
        <w:tc>
          <w:tcPr>
            <w:tcW w:w="2209" w:type="dxa"/>
          </w:tcPr>
          <w:p w14:paraId="20E42C0D" w14:textId="1A0EE31F" w:rsidR="00CD38B8" w:rsidRPr="00F60500" w:rsidRDefault="00406B70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12/05/2021</w:t>
            </w:r>
          </w:p>
        </w:tc>
        <w:tc>
          <w:tcPr>
            <w:tcW w:w="1985" w:type="dxa"/>
          </w:tcPr>
          <w:p w14:paraId="6C7AB7DA" w14:textId="482BD0C9" w:rsidR="00CD38B8" w:rsidRPr="00F60500" w:rsidRDefault="00406B70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25/06/2021</w:t>
            </w:r>
          </w:p>
        </w:tc>
        <w:tc>
          <w:tcPr>
            <w:tcW w:w="5953" w:type="dxa"/>
          </w:tcPr>
          <w:p w14:paraId="3AEC0AD3" w14:textId="53F59585" w:rsidR="00CD38B8" w:rsidRPr="00F60500" w:rsidRDefault="00406B70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708702</w:t>
            </w:r>
          </w:p>
        </w:tc>
      </w:tr>
      <w:tr w:rsidR="00F60500" w:rsidRPr="00F60500" w14:paraId="2CB4FA3A" w14:textId="77777777" w:rsidTr="00CD38B8">
        <w:tc>
          <w:tcPr>
            <w:tcW w:w="901" w:type="dxa"/>
          </w:tcPr>
          <w:p w14:paraId="107CA912" w14:textId="3D93334D" w:rsidR="00CD38B8" w:rsidRPr="00F60500" w:rsidRDefault="00A5012A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941</w:t>
            </w:r>
          </w:p>
        </w:tc>
        <w:tc>
          <w:tcPr>
            <w:tcW w:w="3831" w:type="dxa"/>
          </w:tcPr>
          <w:p w14:paraId="196ECADE" w14:textId="0F75FBBE" w:rsidR="00CD38B8" w:rsidRPr="00F60500" w:rsidRDefault="00406B70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C. S.</w:t>
            </w:r>
          </w:p>
        </w:tc>
        <w:tc>
          <w:tcPr>
            <w:tcW w:w="2209" w:type="dxa"/>
          </w:tcPr>
          <w:p w14:paraId="4A696A62" w14:textId="3C475521" w:rsidR="00CD38B8" w:rsidRPr="00F60500" w:rsidRDefault="00406B70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12/05/2021</w:t>
            </w:r>
          </w:p>
        </w:tc>
        <w:tc>
          <w:tcPr>
            <w:tcW w:w="1985" w:type="dxa"/>
          </w:tcPr>
          <w:p w14:paraId="4923133C" w14:textId="1799BA2B" w:rsidR="00CD38B8" w:rsidRPr="00F60500" w:rsidRDefault="00406B70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02/07/2021</w:t>
            </w:r>
          </w:p>
        </w:tc>
        <w:tc>
          <w:tcPr>
            <w:tcW w:w="5953" w:type="dxa"/>
          </w:tcPr>
          <w:p w14:paraId="61A5B245" w14:textId="7F87BBAA" w:rsidR="00CD38B8" w:rsidRPr="00F60500" w:rsidRDefault="00406B70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703601</w:t>
            </w:r>
          </w:p>
        </w:tc>
      </w:tr>
      <w:tr w:rsidR="00F60500" w:rsidRPr="00F60500" w14:paraId="0DC2A978" w14:textId="77777777" w:rsidTr="00CD38B8">
        <w:tc>
          <w:tcPr>
            <w:tcW w:w="901" w:type="dxa"/>
          </w:tcPr>
          <w:p w14:paraId="35F051E5" w14:textId="5323DAA0" w:rsidR="00CD38B8" w:rsidRPr="00F60500" w:rsidRDefault="00A5012A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942</w:t>
            </w:r>
          </w:p>
        </w:tc>
        <w:tc>
          <w:tcPr>
            <w:tcW w:w="3831" w:type="dxa"/>
          </w:tcPr>
          <w:p w14:paraId="5F829B53" w14:textId="153763DE" w:rsidR="00CD38B8" w:rsidRPr="00F60500" w:rsidRDefault="00406B70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T. K. M.</w:t>
            </w:r>
          </w:p>
        </w:tc>
        <w:tc>
          <w:tcPr>
            <w:tcW w:w="2209" w:type="dxa"/>
          </w:tcPr>
          <w:p w14:paraId="308DB6E4" w14:textId="08FEFFE9" w:rsidR="00CD38B8" w:rsidRPr="00F60500" w:rsidRDefault="00406B70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12/05/2021</w:t>
            </w:r>
          </w:p>
        </w:tc>
        <w:tc>
          <w:tcPr>
            <w:tcW w:w="1985" w:type="dxa"/>
          </w:tcPr>
          <w:p w14:paraId="47AE0658" w14:textId="39AC5354" w:rsidR="00CD38B8" w:rsidRPr="00F60500" w:rsidRDefault="00406B70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25/06/2021</w:t>
            </w:r>
          </w:p>
        </w:tc>
        <w:tc>
          <w:tcPr>
            <w:tcW w:w="5953" w:type="dxa"/>
          </w:tcPr>
          <w:p w14:paraId="7A363CAD" w14:textId="23059482" w:rsidR="00CD38B8" w:rsidRPr="00F60500" w:rsidRDefault="00406B70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705006</w:t>
            </w:r>
          </w:p>
        </w:tc>
      </w:tr>
      <w:tr w:rsidR="00F60500" w:rsidRPr="00F60500" w14:paraId="08156DB4" w14:textId="77777777" w:rsidTr="00CD38B8">
        <w:tc>
          <w:tcPr>
            <w:tcW w:w="901" w:type="dxa"/>
          </w:tcPr>
          <w:p w14:paraId="7FEC145E" w14:textId="21871B2C" w:rsidR="00CD38B8" w:rsidRPr="00F60500" w:rsidRDefault="00A5012A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943</w:t>
            </w:r>
          </w:p>
        </w:tc>
        <w:tc>
          <w:tcPr>
            <w:tcW w:w="3831" w:type="dxa"/>
          </w:tcPr>
          <w:p w14:paraId="1ED647B2" w14:textId="281F14A6" w:rsidR="00CD38B8" w:rsidRPr="00F60500" w:rsidRDefault="00406B70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G. S. O.</w:t>
            </w:r>
          </w:p>
        </w:tc>
        <w:tc>
          <w:tcPr>
            <w:tcW w:w="2209" w:type="dxa"/>
          </w:tcPr>
          <w:p w14:paraId="1D8940B9" w14:textId="4B67DA7A" w:rsidR="00CD38B8" w:rsidRPr="00F60500" w:rsidRDefault="00406B70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12/05/2021</w:t>
            </w:r>
          </w:p>
        </w:tc>
        <w:tc>
          <w:tcPr>
            <w:tcW w:w="1985" w:type="dxa"/>
          </w:tcPr>
          <w:p w14:paraId="3584B081" w14:textId="6A3560AC" w:rsidR="00CD38B8" w:rsidRPr="00F60500" w:rsidRDefault="00406B70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25/06/2021</w:t>
            </w:r>
          </w:p>
        </w:tc>
        <w:tc>
          <w:tcPr>
            <w:tcW w:w="5953" w:type="dxa"/>
          </w:tcPr>
          <w:p w14:paraId="3E7420A7" w14:textId="1CCA84F9" w:rsidR="00CD38B8" w:rsidRPr="00F60500" w:rsidRDefault="00406B70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700202</w:t>
            </w:r>
          </w:p>
        </w:tc>
      </w:tr>
      <w:tr w:rsidR="00F60500" w:rsidRPr="00F60500" w14:paraId="1C87CE2D" w14:textId="77777777" w:rsidTr="00CD38B8">
        <w:tc>
          <w:tcPr>
            <w:tcW w:w="901" w:type="dxa"/>
          </w:tcPr>
          <w:p w14:paraId="391E4D5C" w14:textId="572A21CD" w:rsidR="00CD38B8" w:rsidRPr="00F60500" w:rsidRDefault="00A5012A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944</w:t>
            </w:r>
          </w:p>
        </w:tc>
        <w:tc>
          <w:tcPr>
            <w:tcW w:w="3831" w:type="dxa"/>
          </w:tcPr>
          <w:p w14:paraId="5A8A9A63" w14:textId="205BF9CF" w:rsidR="00CD38B8" w:rsidRPr="00F60500" w:rsidRDefault="00406B70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C. D.</w:t>
            </w:r>
          </w:p>
        </w:tc>
        <w:tc>
          <w:tcPr>
            <w:tcW w:w="2209" w:type="dxa"/>
          </w:tcPr>
          <w:p w14:paraId="1251AB3F" w14:textId="038B3A44" w:rsidR="00CD38B8" w:rsidRPr="00F60500" w:rsidRDefault="00406B70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12/05/2021</w:t>
            </w:r>
          </w:p>
        </w:tc>
        <w:tc>
          <w:tcPr>
            <w:tcW w:w="1985" w:type="dxa"/>
          </w:tcPr>
          <w:p w14:paraId="62235D36" w14:textId="0F4701CC" w:rsidR="00CD38B8" w:rsidRPr="00F60500" w:rsidRDefault="00406B70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25/06/2021</w:t>
            </w:r>
          </w:p>
        </w:tc>
        <w:tc>
          <w:tcPr>
            <w:tcW w:w="5953" w:type="dxa"/>
          </w:tcPr>
          <w:p w14:paraId="01BBCBD8" w14:textId="321CA057" w:rsidR="00CD38B8" w:rsidRPr="00F60500" w:rsidRDefault="00406B70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709804</w:t>
            </w:r>
          </w:p>
        </w:tc>
      </w:tr>
      <w:tr w:rsidR="00F60500" w:rsidRPr="00F60500" w14:paraId="5D779072" w14:textId="77777777" w:rsidTr="00CD38B8">
        <w:tc>
          <w:tcPr>
            <w:tcW w:w="901" w:type="dxa"/>
          </w:tcPr>
          <w:p w14:paraId="20FD4A60" w14:textId="065FA5DE" w:rsidR="00CD38B8" w:rsidRPr="00F60500" w:rsidRDefault="00A5012A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945</w:t>
            </w:r>
          </w:p>
        </w:tc>
        <w:tc>
          <w:tcPr>
            <w:tcW w:w="3831" w:type="dxa"/>
          </w:tcPr>
          <w:p w14:paraId="301B0DEE" w14:textId="0F3FEA0C" w:rsidR="00CD38B8" w:rsidRPr="00F60500" w:rsidRDefault="00406B70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D.</w:t>
            </w:r>
          </w:p>
        </w:tc>
        <w:tc>
          <w:tcPr>
            <w:tcW w:w="2209" w:type="dxa"/>
          </w:tcPr>
          <w:p w14:paraId="18F24120" w14:textId="220289EE" w:rsidR="00CD38B8" w:rsidRPr="00F60500" w:rsidRDefault="00406B70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12/05/2021</w:t>
            </w:r>
          </w:p>
        </w:tc>
        <w:tc>
          <w:tcPr>
            <w:tcW w:w="1985" w:type="dxa"/>
          </w:tcPr>
          <w:p w14:paraId="20B91E0D" w14:textId="56723272" w:rsidR="00CD38B8" w:rsidRPr="00F60500" w:rsidRDefault="00406B70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25/06/2021</w:t>
            </w:r>
          </w:p>
        </w:tc>
        <w:tc>
          <w:tcPr>
            <w:tcW w:w="5953" w:type="dxa"/>
          </w:tcPr>
          <w:p w14:paraId="78C29FC0" w14:textId="76062816" w:rsidR="00CD38B8" w:rsidRPr="00F60500" w:rsidRDefault="00406B70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704801</w:t>
            </w:r>
          </w:p>
        </w:tc>
      </w:tr>
      <w:tr w:rsidR="00F60500" w:rsidRPr="00F60500" w14:paraId="4D516451" w14:textId="77777777" w:rsidTr="00CD38B8">
        <w:tc>
          <w:tcPr>
            <w:tcW w:w="901" w:type="dxa"/>
          </w:tcPr>
          <w:p w14:paraId="4EED3D74" w14:textId="1E6AFACF" w:rsidR="00CD38B8" w:rsidRPr="00F60500" w:rsidRDefault="00A5012A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946</w:t>
            </w:r>
          </w:p>
        </w:tc>
        <w:tc>
          <w:tcPr>
            <w:tcW w:w="3831" w:type="dxa"/>
          </w:tcPr>
          <w:p w14:paraId="7E5B7563" w14:textId="653CCAAD" w:rsidR="00CD38B8" w:rsidRPr="00F60500" w:rsidRDefault="00406B70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F. M. S.</w:t>
            </w:r>
          </w:p>
        </w:tc>
        <w:tc>
          <w:tcPr>
            <w:tcW w:w="2209" w:type="dxa"/>
          </w:tcPr>
          <w:p w14:paraId="15B34689" w14:textId="68384442" w:rsidR="00CD38B8" w:rsidRPr="00F60500" w:rsidRDefault="00406B70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12/05/2021</w:t>
            </w:r>
          </w:p>
        </w:tc>
        <w:tc>
          <w:tcPr>
            <w:tcW w:w="1985" w:type="dxa"/>
          </w:tcPr>
          <w:p w14:paraId="19A5BB15" w14:textId="519F8A04" w:rsidR="00CD38B8" w:rsidRPr="00F60500" w:rsidRDefault="00406B70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25/06/2021</w:t>
            </w:r>
          </w:p>
        </w:tc>
        <w:tc>
          <w:tcPr>
            <w:tcW w:w="5953" w:type="dxa"/>
          </w:tcPr>
          <w:p w14:paraId="0606C8C8" w14:textId="79ED1AD5" w:rsidR="00CD38B8" w:rsidRPr="00F60500" w:rsidRDefault="00913A29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704000</w:t>
            </w:r>
          </w:p>
        </w:tc>
      </w:tr>
      <w:tr w:rsidR="00F60500" w:rsidRPr="00F60500" w14:paraId="744C00ED" w14:textId="77777777" w:rsidTr="00CD38B8">
        <w:tc>
          <w:tcPr>
            <w:tcW w:w="901" w:type="dxa"/>
          </w:tcPr>
          <w:p w14:paraId="46825217" w14:textId="0924A3C8" w:rsidR="00CD38B8" w:rsidRPr="00F60500" w:rsidRDefault="00A5012A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947</w:t>
            </w:r>
          </w:p>
        </w:tc>
        <w:tc>
          <w:tcPr>
            <w:tcW w:w="3831" w:type="dxa"/>
          </w:tcPr>
          <w:p w14:paraId="10940DF5" w14:textId="0548FBF8" w:rsidR="00CD38B8" w:rsidRPr="00F60500" w:rsidRDefault="00913A29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P. S.</w:t>
            </w:r>
          </w:p>
        </w:tc>
        <w:tc>
          <w:tcPr>
            <w:tcW w:w="2209" w:type="dxa"/>
          </w:tcPr>
          <w:p w14:paraId="1AE81C10" w14:textId="5BF6FE55" w:rsidR="00CD38B8" w:rsidRPr="00F60500" w:rsidRDefault="00913A29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12/05/2021</w:t>
            </w:r>
          </w:p>
        </w:tc>
        <w:tc>
          <w:tcPr>
            <w:tcW w:w="1985" w:type="dxa"/>
          </w:tcPr>
          <w:p w14:paraId="55896428" w14:textId="2D87E749" w:rsidR="00CD38B8" w:rsidRPr="00F60500" w:rsidRDefault="00913A29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12D44447" w14:textId="51C09E48" w:rsidR="00CD38B8" w:rsidRPr="00F60500" w:rsidRDefault="00913A29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706301</w:t>
            </w:r>
          </w:p>
        </w:tc>
      </w:tr>
      <w:tr w:rsidR="00F60500" w:rsidRPr="00F60500" w14:paraId="4E119CAB" w14:textId="77777777" w:rsidTr="00CD38B8">
        <w:tc>
          <w:tcPr>
            <w:tcW w:w="901" w:type="dxa"/>
          </w:tcPr>
          <w:p w14:paraId="22CC7996" w14:textId="5DABD532" w:rsidR="00CD38B8" w:rsidRPr="00F60500" w:rsidRDefault="00A5012A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lastRenderedPageBreak/>
              <w:t>948</w:t>
            </w:r>
          </w:p>
        </w:tc>
        <w:tc>
          <w:tcPr>
            <w:tcW w:w="3831" w:type="dxa"/>
          </w:tcPr>
          <w:p w14:paraId="19614224" w14:textId="658503ED" w:rsidR="00CD38B8" w:rsidRPr="00F60500" w:rsidRDefault="00913A29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G. F. M.</w:t>
            </w:r>
          </w:p>
        </w:tc>
        <w:tc>
          <w:tcPr>
            <w:tcW w:w="2209" w:type="dxa"/>
          </w:tcPr>
          <w:p w14:paraId="43331FF7" w14:textId="3AF477C9" w:rsidR="00CD38B8" w:rsidRPr="00F60500" w:rsidRDefault="00913A29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12/05/2021</w:t>
            </w:r>
          </w:p>
        </w:tc>
        <w:tc>
          <w:tcPr>
            <w:tcW w:w="1985" w:type="dxa"/>
          </w:tcPr>
          <w:p w14:paraId="1B5E2C1C" w14:textId="4FA427F2" w:rsidR="00CD38B8" w:rsidRPr="00F60500" w:rsidRDefault="00913A29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25/06/2021</w:t>
            </w:r>
          </w:p>
        </w:tc>
        <w:tc>
          <w:tcPr>
            <w:tcW w:w="5953" w:type="dxa"/>
          </w:tcPr>
          <w:p w14:paraId="06CEFECC" w14:textId="679D4528" w:rsidR="00CD38B8" w:rsidRPr="00F60500" w:rsidRDefault="00913A29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705704</w:t>
            </w:r>
          </w:p>
        </w:tc>
      </w:tr>
      <w:tr w:rsidR="00F60500" w:rsidRPr="00F60500" w14:paraId="385CAD1C" w14:textId="77777777" w:rsidTr="00CD38B8">
        <w:tc>
          <w:tcPr>
            <w:tcW w:w="901" w:type="dxa"/>
          </w:tcPr>
          <w:p w14:paraId="14B42DAE" w14:textId="241EB914" w:rsidR="00CD38B8" w:rsidRPr="00F60500" w:rsidRDefault="00A5012A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949</w:t>
            </w:r>
          </w:p>
        </w:tc>
        <w:tc>
          <w:tcPr>
            <w:tcW w:w="3831" w:type="dxa"/>
          </w:tcPr>
          <w:p w14:paraId="5F4932B8" w14:textId="1772EBFF" w:rsidR="00CD38B8" w:rsidRPr="00F60500" w:rsidRDefault="00913A29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F. S.</w:t>
            </w:r>
          </w:p>
        </w:tc>
        <w:tc>
          <w:tcPr>
            <w:tcW w:w="2209" w:type="dxa"/>
          </w:tcPr>
          <w:p w14:paraId="162B93C3" w14:textId="2ED44EA9" w:rsidR="00CD38B8" w:rsidRPr="00F60500" w:rsidRDefault="00913A29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12/05/2021</w:t>
            </w:r>
          </w:p>
        </w:tc>
        <w:tc>
          <w:tcPr>
            <w:tcW w:w="1985" w:type="dxa"/>
          </w:tcPr>
          <w:p w14:paraId="20D06E4B" w14:textId="21DA65A4" w:rsidR="00CD38B8" w:rsidRPr="00F60500" w:rsidRDefault="00913A29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25/06/2021</w:t>
            </w:r>
          </w:p>
        </w:tc>
        <w:tc>
          <w:tcPr>
            <w:tcW w:w="5953" w:type="dxa"/>
          </w:tcPr>
          <w:p w14:paraId="7723ED8A" w14:textId="5279F98D" w:rsidR="00CD38B8" w:rsidRPr="00F60500" w:rsidRDefault="00913A29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706808</w:t>
            </w:r>
          </w:p>
        </w:tc>
      </w:tr>
      <w:tr w:rsidR="00F60500" w:rsidRPr="00F60500" w14:paraId="288DEC7E" w14:textId="77777777" w:rsidTr="00CD38B8">
        <w:tc>
          <w:tcPr>
            <w:tcW w:w="901" w:type="dxa"/>
          </w:tcPr>
          <w:p w14:paraId="5669ED41" w14:textId="49AF0CE8" w:rsidR="00CD38B8" w:rsidRPr="00F60500" w:rsidRDefault="00A5012A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950</w:t>
            </w:r>
          </w:p>
        </w:tc>
        <w:tc>
          <w:tcPr>
            <w:tcW w:w="3831" w:type="dxa"/>
          </w:tcPr>
          <w:p w14:paraId="38BFA789" w14:textId="2F523EA3" w:rsidR="00CD38B8" w:rsidRPr="00F60500" w:rsidRDefault="00793632" w:rsidP="00CD38B8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P. P. M.</w:t>
            </w:r>
          </w:p>
        </w:tc>
        <w:tc>
          <w:tcPr>
            <w:tcW w:w="2209" w:type="dxa"/>
          </w:tcPr>
          <w:p w14:paraId="2B8B1334" w14:textId="0139CE42" w:rsidR="00CD38B8" w:rsidRPr="00F60500" w:rsidRDefault="00793632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12/05/2021</w:t>
            </w:r>
          </w:p>
        </w:tc>
        <w:tc>
          <w:tcPr>
            <w:tcW w:w="1985" w:type="dxa"/>
          </w:tcPr>
          <w:p w14:paraId="116C82F7" w14:textId="21AA61B1" w:rsidR="00CD38B8" w:rsidRPr="00F60500" w:rsidRDefault="00793632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25/06/2021</w:t>
            </w:r>
          </w:p>
        </w:tc>
        <w:tc>
          <w:tcPr>
            <w:tcW w:w="5953" w:type="dxa"/>
          </w:tcPr>
          <w:p w14:paraId="0AE905BD" w14:textId="2072811F" w:rsidR="00CD38B8" w:rsidRPr="00F60500" w:rsidRDefault="00793632" w:rsidP="00CD38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700303</w:t>
            </w:r>
          </w:p>
        </w:tc>
      </w:tr>
      <w:tr w:rsidR="00F60500" w:rsidRPr="00F60500" w14:paraId="23937DF2" w14:textId="77777777" w:rsidTr="009F5265">
        <w:tc>
          <w:tcPr>
            <w:tcW w:w="901" w:type="dxa"/>
          </w:tcPr>
          <w:p w14:paraId="086E3FB7" w14:textId="5744B730" w:rsidR="009F5265" w:rsidRPr="00F60500" w:rsidRDefault="00793632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951</w:t>
            </w:r>
          </w:p>
        </w:tc>
        <w:tc>
          <w:tcPr>
            <w:tcW w:w="3831" w:type="dxa"/>
          </w:tcPr>
          <w:p w14:paraId="088F0F06" w14:textId="63D03B9E" w:rsidR="009F5265" w:rsidRPr="00F60500" w:rsidRDefault="00793632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S.</w:t>
            </w:r>
          </w:p>
        </w:tc>
        <w:tc>
          <w:tcPr>
            <w:tcW w:w="2209" w:type="dxa"/>
          </w:tcPr>
          <w:p w14:paraId="73400DDA" w14:textId="468C0B2E" w:rsidR="009F5265" w:rsidRPr="00F60500" w:rsidRDefault="00793632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12/05/2021</w:t>
            </w:r>
          </w:p>
        </w:tc>
        <w:tc>
          <w:tcPr>
            <w:tcW w:w="1985" w:type="dxa"/>
          </w:tcPr>
          <w:p w14:paraId="7B6058A1" w14:textId="0595BFBA" w:rsidR="009F5265" w:rsidRPr="00F60500" w:rsidRDefault="00793632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25/06/2021</w:t>
            </w:r>
          </w:p>
        </w:tc>
        <w:tc>
          <w:tcPr>
            <w:tcW w:w="5953" w:type="dxa"/>
          </w:tcPr>
          <w:p w14:paraId="3A35232E" w14:textId="5CE8F825" w:rsidR="009F5265" w:rsidRPr="00F60500" w:rsidRDefault="00793632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702509</w:t>
            </w:r>
          </w:p>
        </w:tc>
      </w:tr>
      <w:tr w:rsidR="00F60500" w:rsidRPr="00F60500" w14:paraId="3F5D7484" w14:textId="77777777" w:rsidTr="009F5265">
        <w:tc>
          <w:tcPr>
            <w:tcW w:w="901" w:type="dxa"/>
          </w:tcPr>
          <w:p w14:paraId="6C536568" w14:textId="02349617" w:rsidR="009F5265" w:rsidRPr="00F60500" w:rsidRDefault="00793632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952</w:t>
            </w:r>
          </w:p>
        </w:tc>
        <w:tc>
          <w:tcPr>
            <w:tcW w:w="3831" w:type="dxa"/>
          </w:tcPr>
          <w:p w14:paraId="56664556" w14:textId="70847868" w:rsidR="009F5265" w:rsidRPr="00F60500" w:rsidRDefault="00793632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D. S.</w:t>
            </w:r>
          </w:p>
        </w:tc>
        <w:tc>
          <w:tcPr>
            <w:tcW w:w="2209" w:type="dxa"/>
          </w:tcPr>
          <w:p w14:paraId="2C7EC624" w14:textId="250C2D3C" w:rsidR="009F5265" w:rsidRPr="00F60500" w:rsidRDefault="00793632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12/05/2021</w:t>
            </w:r>
          </w:p>
        </w:tc>
        <w:tc>
          <w:tcPr>
            <w:tcW w:w="1985" w:type="dxa"/>
          </w:tcPr>
          <w:p w14:paraId="16841B03" w14:textId="5F302F96" w:rsidR="009F5265" w:rsidRPr="00F60500" w:rsidRDefault="00793632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650D03F3" w14:textId="569E70B2" w:rsidR="009F5265" w:rsidRPr="00F60500" w:rsidRDefault="00793632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700306</w:t>
            </w:r>
          </w:p>
        </w:tc>
      </w:tr>
      <w:tr w:rsidR="00F60500" w:rsidRPr="00F60500" w14:paraId="7109C29C" w14:textId="77777777" w:rsidTr="009F5265">
        <w:tc>
          <w:tcPr>
            <w:tcW w:w="901" w:type="dxa"/>
          </w:tcPr>
          <w:p w14:paraId="7F4BD3BA" w14:textId="366EA82E" w:rsidR="009F5265" w:rsidRPr="00F60500" w:rsidRDefault="00793632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953</w:t>
            </w:r>
          </w:p>
        </w:tc>
        <w:tc>
          <w:tcPr>
            <w:tcW w:w="3831" w:type="dxa"/>
          </w:tcPr>
          <w:p w14:paraId="1B06765E" w14:textId="17564963" w:rsidR="009F5265" w:rsidRPr="00F60500" w:rsidRDefault="00793632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A. S.</w:t>
            </w:r>
          </w:p>
        </w:tc>
        <w:tc>
          <w:tcPr>
            <w:tcW w:w="2209" w:type="dxa"/>
          </w:tcPr>
          <w:p w14:paraId="61F7A7EC" w14:textId="644A23F1" w:rsidR="009F5265" w:rsidRPr="00F60500" w:rsidRDefault="00793632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12/05/2021</w:t>
            </w:r>
          </w:p>
        </w:tc>
        <w:tc>
          <w:tcPr>
            <w:tcW w:w="1985" w:type="dxa"/>
          </w:tcPr>
          <w:p w14:paraId="74F1F647" w14:textId="0B51D19C" w:rsidR="009F5265" w:rsidRPr="00F60500" w:rsidRDefault="00793632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25/06/2021</w:t>
            </w:r>
          </w:p>
        </w:tc>
        <w:tc>
          <w:tcPr>
            <w:tcW w:w="5953" w:type="dxa"/>
          </w:tcPr>
          <w:p w14:paraId="0181F111" w14:textId="5CE30737" w:rsidR="009F5265" w:rsidRPr="00F60500" w:rsidRDefault="00793632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708603</w:t>
            </w:r>
          </w:p>
        </w:tc>
      </w:tr>
      <w:tr w:rsidR="00F60500" w:rsidRPr="00F60500" w14:paraId="22BA8E8E" w14:textId="77777777" w:rsidTr="009F5265">
        <w:tc>
          <w:tcPr>
            <w:tcW w:w="901" w:type="dxa"/>
          </w:tcPr>
          <w:p w14:paraId="1E7BC5AC" w14:textId="4E36AC8D" w:rsidR="009F5265" w:rsidRPr="00F60500" w:rsidRDefault="00793632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954</w:t>
            </w:r>
          </w:p>
        </w:tc>
        <w:tc>
          <w:tcPr>
            <w:tcW w:w="3831" w:type="dxa"/>
          </w:tcPr>
          <w:p w14:paraId="0D5B2530" w14:textId="0C98B601" w:rsidR="009F5265" w:rsidRPr="00F60500" w:rsidRDefault="00793632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J. T.</w:t>
            </w:r>
          </w:p>
        </w:tc>
        <w:tc>
          <w:tcPr>
            <w:tcW w:w="2209" w:type="dxa"/>
          </w:tcPr>
          <w:p w14:paraId="7CAE63C6" w14:textId="598B02DA" w:rsidR="009F5265" w:rsidRPr="00F60500" w:rsidRDefault="00793632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12/05/2021</w:t>
            </w:r>
          </w:p>
        </w:tc>
        <w:tc>
          <w:tcPr>
            <w:tcW w:w="1985" w:type="dxa"/>
          </w:tcPr>
          <w:p w14:paraId="49368BC1" w14:textId="44F951C4" w:rsidR="009F5265" w:rsidRPr="00F60500" w:rsidRDefault="00793632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25/06/2021</w:t>
            </w:r>
          </w:p>
        </w:tc>
        <w:tc>
          <w:tcPr>
            <w:tcW w:w="5953" w:type="dxa"/>
          </w:tcPr>
          <w:p w14:paraId="4C9C4973" w14:textId="2BC2AD9D" w:rsidR="009F5265" w:rsidRPr="00F60500" w:rsidRDefault="00793632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709607</w:t>
            </w:r>
          </w:p>
        </w:tc>
      </w:tr>
      <w:tr w:rsidR="00F60500" w:rsidRPr="00F60500" w14:paraId="6FFC12B2" w14:textId="77777777" w:rsidTr="009F5265">
        <w:tc>
          <w:tcPr>
            <w:tcW w:w="901" w:type="dxa"/>
          </w:tcPr>
          <w:p w14:paraId="69FBA5E4" w14:textId="228684C7" w:rsidR="009F5265" w:rsidRPr="00F60500" w:rsidRDefault="00793632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955</w:t>
            </w:r>
          </w:p>
        </w:tc>
        <w:tc>
          <w:tcPr>
            <w:tcW w:w="3831" w:type="dxa"/>
          </w:tcPr>
          <w:p w14:paraId="76180087" w14:textId="668B189B" w:rsidR="009F5265" w:rsidRPr="00F60500" w:rsidRDefault="00793632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C. G. S,</w:t>
            </w:r>
          </w:p>
        </w:tc>
        <w:tc>
          <w:tcPr>
            <w:tcW w:w="2209" w:type="dxa"/>
          </w:tcPr>
          <w:p w14:paraId="11D9400B" w14:textId="013BD179" w:rsidR="009F5265" w:rsidRPr="00F60500" w:rsidRDefault="00793632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12/05/2021</w:t>
            </w:r>
          </w:p>
        </w:tc>
        <w:tc>
          <w:tcPr>
            <w:tcW w:w="1985" w:type="dxa"/>
          </w:tcPr>
          <w:p w14:paraId="567AA95B" w14:textId="6EDFB64B" w:rsidR="009F5265" w:rsidRPr="00F60500" w:rsidRDefault="00793632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25/06/2021</w:t>
            </w:r>
          </w:p>
        </w:tc>
        <w:tc>
          <w:tcPr>
            <w:tcW w:w="5953" w:type="dxa"/>
          </w:tcPr>
          <w:p w14:paraId="3ABFED36" w14:textId="176142F3" w:rsidR="009F5265" w:rsidRPr="00F60500" w:rsidRDefault="00793632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704001</w:t>
            </w:r>
          </w:p>
        </w:tc>
      </w:tr>
      <w:tr w:rsidR="00F60500" w:rsidRPr="00F60500" w14:paraId="71A58E88" w14:textId="77777777" w:rsidTr="009F5265">
        <w:tc>
          <w:tcPr>
            <w:tcW w:w="901" w:type="dxa"/>
          </w:tcPr>
          <w:p w14:paraId="34662DF3" w14:textId="1DA07AD2" w:rsidR="009F5265" w:rsidRPr="00F60500" w:rsidRDefault="00793632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956</w:t>
            </w:r>
          </w:p>
        </w:tc>
        <w:tc>
          <w:tcPr>
            <w:tcW w:w="3831" w:type="dxa"/>
          </w:tcPr>
          <w:p w14:paraId="4EFDA3B6" w14:textId="09523248" w:rsidR="009F5265" w:rsidRPr="00F60500" w:rsidRDefault="00793632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G. F. G.</w:t>
            </w:r>
          </w:p>
        </w:tc>
        <w:tc>
          <w:tcPr>
            <w:tcW w:w="2209" w:type="dxa"/>
          </w:tcPr>
          <w:p w14:paraId="737E4E30" w14:textId="315FAB01" w:rsidR="009F5265" w:rsidRPr="00F60500" w:rsidRDefault="00793632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12/05/2021</w:t>
            </w:r>
          </w:p>
        </w:tc>
        <w:tc>
          <w:tcPr>
            <w:tcW w:w="1985" w:type="dxa"/>
          </w:tcPr>
          <w:p w14:paraId="4F8A75CE" w14:textId="3E301DB4" w:rsidR="009F5265" w:rsidRPr="00F60500" w:rsidRDefault="00793632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25/06/2021</w:t>
            </w:r>
          </w:p>
        </w:tc>
        <w:tc>
          <w:tcPr>
            <w:tcW w:w="5953" w:type="dxa"/>
          </w:tcPr>
          <w:p w14:paraId="0DD64F1C" w14:textId="56F06226" w:rsidR="009F5265" w:rsidRPr="00F60500" w:rsidRDefault="00793632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700702</w:t>
            </w:r>
          </w:p>
        </w:tc>
      </w:tr>
      <w:tr w:rsidR="00F60500" w:rsidRPr="00F60500" w14:paraId="093FA341" w14:textId="77777777" w:rsidTr="009F5265">
        <w:tc>
          <w:tcPr>
            <w:tcW w:w="901" w:type="dxa"/>
          </w:tcPr>
          <w:p w14:paraId="7759DB6F" w14:textId="30948A6E" w:rsidR="009F5265" w:rsidRPr="00F60500" w:rsidRDefault="00793632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957</w:t>
            </w:r>
          </w:p>
        </w:tc>
        <w:tc>
          <w:tcPr>
            <w:tcW w:w="3831" w:type="dxa"/>
          </w:tcPr>
          <w:p w14:paraId="4D441E0B" w14:textId="3364649B" w:rsidR="009F5265" w:rsidRPr="00F60500" w:rsidRDefault="00325F6C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F. A.</w:t>
            </w:r>
          </w:p>
        </w:tc>
        <w:tc>
          <w:tcPr>
            <w:tcW w:w="2209" w:type="dxa"/>
          </w:tcPr>
          <w:p w14:paraId="49417B6A" w14:textId="2D745139" w:rsidR="009F5265" w:rsidRPr="00F60500" w:rsidRDefault="00325F6C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12/05/2021</w:t>
            </w:r>
          </w:p>
        </w:tc>
        <w:tc>
          <w:tcPr>
            <w:tcW w:w="1985" w:type="dxa"/>
          </w:tcPr>
          <w:p w14:paraId="70286F2A" w14:textId="625CB30C" w:rsidR="009F5265" w:rsidRPr="00F60500" w:rsidRDefault="00325F6C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25/06/2021</w:t>
            </w:r>
          </w:p>
        </w:tc>
        <w:tc>
          <w:tcPr>
            <w:tcW w:w="5953" w:type="dxa"/>
          </w:tcPr>
          <w:p w14:paraId="5A3DA068" w14:textId="194DCE2B" w:rsidR="009F5265" w:rsidRPr="00F60500" w:rsidRDefault="00325F6C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701804</w:t>
            </w:r>
          </w:p>
        </w:tc>
      </w:tr>
      <w:tr w:rsidR="00F60500" w:rsidRPr="00F60500" w14:paraId="0090E73F" w14:textId="77777777" w:rsidTr="009F5265">
        <w:tc>
          <w:tcPr>
            <w:tcW w:w="901" w:type="dxa"/>
          </w:tcPr>
          <w:p w14:paraId="6966B68C" w14:textId="4D8F6405" w:rsidR="009F5265" w:rsidRPr="00F60500" w:rsidRDefault="00793632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958</w:t>
            </w:r>
          </w:p>
        </w:tc>
        <w:tc>
          <w:tcPr>
            <w:tcW w:w="3831" w:type="dxa"/>
          </w:tcPr>
          <w:p w14:paraId="24761312" w14:textId="58EB164B" w:rsidR="009F5265" w:rsidRPr="00F60500" w:rsidRDefault="00325F6C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A. O.</w:t>
            </w:r>
          </w:p>
        </w:tc>
        <w:tc>
          <w:tcPr>
            <w:tcW w:w="2209" w:type="dxa"/>
          </w:tcPr>
          <w:p w14:paraId="60C656D4" w14:textId="4DC330CF" w:rsidR="009F5265" w:rsidRPr="00F60500" w:rsidRDefault="00325F6C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12/05/2021</w:t>
            </w:r>
          </w:p>
        </w:tc>
        <w:tc>
          <w:tcPr>
            <w:tcW w:w="1985" w:type="dxa"/>
          </w:tcPr>
          <w:p w14:paraId="33FDF32F" w14:textId="54344ED0" w:rsidR="009F5265" w:rsidRPr="00F60500" w:rsidRDefault="00325F6C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25/06/2021</w:t>
            </w:r>
          </w:p>
        </w:tc>
        <w:tc>
          <w:tcPr>
            <w:tcW w:w="5953" w:type="dxa"/>
          </w:tcPr>
          <w:p w14:paraId="306728B1" w14:textId="75C064B1" w:rsidR="009F5265" w:rsidRPr="00F60500" w:rsidRDefault="00325F6C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705003</w:t>
            </w:r>
          </w:p>
        </w:tc>
      </w:tr>
      <w:tr w:rsidR="00F60500" w:rsidRPr="00F60500" w14:paraId="63372AB1" w14:textId="77777777" w:rsidTr="009F5265">
        <w:tc>
          <w:tcPr>
            <w:tcW w:w="901" w:type="dxa"/>
          </w:tcPr>
          <w:p w14:paraId="5204004D" w14:textId="10FCE74A" w:rsidR="009F5265" w:rsidRPr="00F60500" w:rsidRDefault="00793632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959</w:t>
            </w:r>
          </w:p>
        </w:tc>
        <w:tc>
          <w:tcPr>
            <w:tcW w:w="3831" w:type="dxa"/>
          </w:tcPr>
          <w:p w14:paraId="7E8C6E73" w14:textId="70E3C00D" w:rsidR="009F5265" w:rsidRPr="00F60500" w:rsidRDefault="00325F6C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B. S. F.</w:t>
            </w:r>
          </w:p>
        </w:tc>
        <w:tc>
          <w:tcPr>
            <w:tcW w:w="2209" w:type="dxa"/>
          </w:tcPr>
          <w:p w14:paraId="6C762D55" w14:textId="6C4BA656" w:rsidR="009F5265" w:rsidRPr="00F60500" w:rsidRDefault="00325F6C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12/05/2021</w:t>
            </w:r>
          </w:p>
        </w:tc>
        <w:tc>
          <w:tcPr>
            <w:tcW w:w="1985" w:type="dxa"/>
          </w:tcPr>
          <w:p w14:paraId="0CB603F4" w14:textId="2D391593" w:rsidR="009F5265" w:rsidRPr="00F60500" w:rsidRDefault="00325F6C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25/06/2021</w:t>
            </w:r>
          </w:p>
        </w:tc>
        <w:tc>
          <w:tcPr>
            <w:tcW w:w="5953" w:type="dxa"/>
          </w:tcPr>
          <w:p w14:paraId="3DC254AC" w14:textId="01FD6446" w:rsidR="009F5265" w:rsidRPr="00F60500" w:rsidRDefault="00325F6C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700804</w:t>
            </w:r>
          </w:p>
        </w:tc>
      </w:tr>
      <w:tr w:rsidR="00F60500" w:rsidRPr="00F60500" w14:paraId="0ABBD18F" w14:textId="77777777" w:rsidTr="009F5265">
        <w:tc>
          <w:tcPr>
            <w:tcW w:w="901" w:type="dxa"/>
          </w:tcPr>
          <w:p w14:paraId="566DAAD5" w14:textId="5141C2B2" w:rsidR="009F5265" w:rsidRPr="00F60500" w:rsidRDefault="00793632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960</w:t>
            </w:r>
          </w:p>
        </w:tc>
        <w:tc>
          <w:tcPr>
            <w:tcW w:w="3831" w:type="dxa"/>
          </w:tcPr>
          <w:p w14:paraId="483F81BF" w14:textId="70FC89EC" w:rsidR="009F5265" w:rsidRPr="00F60500" w:rsidRDefault="00325F6C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A. A.</w:t>
            </w:r>
          </w:p>
        </w:tc>
        <w:tc>
          <w:tcPr>
            <w:tcW w:w="2209" w:type="dxa"/>
          </w:tcPr>
          <w:p w14:paraId="47616A75" w14:textId="039A39A7" w:rsidR="009F5265" w:rsidRPr="00F60500" w:rsidRDefault="004173A0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12/05/2021</w:t>
            </w:r>
          </w:p>
        </w:tc>
        <w:tc>
          <w:tcPr>
            <w:tcW w:w="1985" w:type="dxa"/>
          </w:tcPr>
          <w:p w14:paraId="7F3DDDD2" w14:textId="4EA280FA" w:rsidR="009F5265" w:rsidRPr="00F60500" w:rsidRDefault="004173A0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25/06/2021</w:t>
            </w:r>
          </w:p>
        </w:tc>
        <w:tc>
          <w:tcPr>
            <w:tcW w:w="5953" w:type="dxa"/>
          </w:tcPr>
          <w:p w14:paraId="0373C0E5" w14:textId="2E9FDF95" w:rsidR="009F5265" w:rsidRPr="00F60500" w:rsidRDefault="004173A0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700001</w:t>
            </w:r>
          </w:p>
        </w:tc>
      </w:tr>
      <w:tr w:rsidR="00F60500" w:rsidRPr="00F60500" w14:paraId="6ABC4782" w14:textId="77777777" w:rsidTr="009F5265">
        <w:tc>
          <w:tcPr>
            <w:tcW w:w="901" w:type="dxa"/>
          </w:tcPr>
          <w:p w14:paraId="62630F8C" w14:textId="62D70512" w:rsidR="009F5265" w:rsidRPr="00F60500" w:rsidRDefault="00793632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961</w:t>
            </w:r>
          </w:p>
        </w:tc>
        <w:tc>
          <w:tcPr>
            <w:tcW w:w="3831" w:type="dxa"/>
          </w:tcPr>
          <w:p w14:paraId="0D585B55" w14:textId="465128BA" w:rsidR="009F5265" w:rsidRPr="00F60500" w:rsidRDefault="004173A0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L. S.</w:t>
            </w:r>
          </w:p>
        </w:tc>
        <w:tc>
          <w:tcPr>
            <w:tcW w:w="2209" w:type="dxa"/>
          </w:tcPr>
          <w:p w14:paraId="11B48DD2" w14:textId="329439FE" w:rsidR="009F5265" w:rsidRPr="00F60500" w:rsidRDefault="004173A0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12/05/2021</w:t>
            </w:r>
          </w:p>
        </w:tc>
        <w:tc>
          <w:tcPr>
            <w:tcW w:w="1985" w:type="dxa"/>
          </w:tcPr>
          <w:p w14:paraId="56B15EC5" w14:textId="7B81979E" w:rsidR="009F5265" w:rsidRPr="00F60500" w:rsidRDefault="004173A0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25/06/2021</w:t>
            </w:r>
          </w:p>
        </w:tc>
        <w:tc>
          <w:tcPr>
            <w:tcW w:w="5953" w:type="dxa"/>
          </w:tcPr>
          <w:p w14:paraId="6D8D8F38" w14:textId="35A27A24" w:rsidR="009F5265" w:rsidRPr="00F60500" w:rsidRDefault="004173A0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705005</w:t>
            </w:r>
          </w:p>
        </w:tc>
      </w:tr>
      <w:tr w:rsidR="00F60500" w:rsidRPr="00F60500" w14:paraId="1028B684" w14:textId="77777777" w:rsidTr="009F5265">
        <w:tc>
          <w:tcPr>
            <w:tcW w:w="901" w:type="dxa"/>
          </w:tcPr>
          <w:p w14:paraId="54104348" w14:textId="6DEA7EA5" w:rsidR="009F5265" w:rsidRPr="00F60500" w:rsidRDefault="00793632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962</w:t>
            </w:r>
          </w:p>
        </w:tc>
        <w:tc>
          <w:tcPr>
            <w:tcW w:w="3831" w:type="dxa"/>
          </w:tcPr>
          <w:p w14:paraId="0EF20111" w14:textId="353486BA" w:rsidR="009F5265" w:rsidRPr="00F60500" w:rsidRDefault="004173A0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C. R. B.</w:t>
            </w:r>
          </w:p>
        </w:tc>
        <w:tc>
          <w:tcPr>
            <w:tcW w:w="2209" w:type="dxa"/>
          </w:tcPr>
          <w:p w14:paraId="751FAFD5" w14:textId="3B216AA2" w:rsidR="009F5265" w:rsidRPr="00F60500" w:rsidRDefault="004173A0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12/05/2021</w:t>
            </w:r>
          </w:p>
        </w:tc>
        <w:tc>
          <w:tcPr>
            <w:tcW w:w="1985" w:type="dxa"/>
          </w:tcPr>
          <w:p w14:paraId="5BA9633B" w14:textId="0C049342" w:rsidR="009F5265" w:rsidRPr="00F60500" w:rsidRDefault="004173A0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25/06/2021</w:t>
            </w:r>
          </w:p>
        </w:tc>
        <w:tc>
          <w:tcPr>
            <w:tcW w:w="5953" w:type="dxa"/>
          </w:tcPr>
          <w:p w14:paraId="0C50BB28" w14:textId="26920C9E" w:rsidR="009F5265" w:rsidRPr="00F60500" w:rsidRDefault="004173A0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709202</w:t>
            </w:r>
          </w:p>
        </w:tc>
      </w:tr>
      <w:tr w:rsidR="00F60500" w:rsidRPr="00F60500" w14:paraId="7CE9CDC4" w14:textId="77777777" w:rsidTr="009F5265">
        <w:tc>
          <w:tcPr>
            <w:tcW w:w="901" w:type="dxa"/>
          </w:tcPr>
          <w:p w14:paraId="04EE9649" w14:textId="58096A7D" w:rsidR="009F5265" w:rsidRPr="00F60500" w:rsidRDefault="00793632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963</w:t>
            </w:r>
          </w:p>
        </w:tc>
        <w:tc>
          <w:tcPr>
            <w:tcW w:w="3831" w:type="dxa"/>
          </w:tcPr>
          <w:p w14:paraId="50082810" w14:textId="4BFAC15F" w:rsidR="009F5265" w:rsidRPr="00F60500" w:rsidRDefault="004173A0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J. E. N.</w:t>
            </w:r>
          </w:p>
        </w:tc>
        <w:tc>
          <w:tcPr>
            <w:tcW w:w="2209" w:type="dxa"/>
          </w:tcPr>
          <w:p w14:paraId="63F5DAD5" w14:textId="6DD92749" w:rsidR="009F5265" w:rsidRPr="00F60500" w:rsidRDefault="004173A0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12/05/2021</w:t>
            </w:r>
          </w:p>
        </w:tc>
        <w:tc>
          <w:tcPr>
            <w:tcW w:w="1985" w:type="dxa"/>
          </w:tcPr>
          <w:p w14:paraId="69D9023B" w14:textId="3EC50A30" w:rsidR="009F5265" w:rsidRPr="00F60500" w:rsidRDefault="004173A0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45377E01" w14:textId="2824B838" w:rsidR="009F5265" w:rsidRPr="00F60500" w:rsidRDefault="004173A0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708400</w:t>
            </w:r>
          </w:p>
        </w:tc>
      </w:tr>
      <w:tr w:rsidR="00F60500" w:rsidRPr="00F60500" w14:paraId="4E864A4B" w14:textId="77777777" w:rsidTr="009F5265">
        <w:tc>
          <w:tcPr>
            <w:tcW w:w="901" w:type="dxa"/>
          </w:tcPr>
          <w:p w14:paraId="3087DD80" w14:textId="7C4722A3" w:rsidR="009F5265" w:rsidRPr="00F60500" w:rsidRDefault="00793632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964</w:t>
            </w:r>
          </w:p>
        </w:tc>
        <w:tc>
          <w:tcPr>
            <w:tcW w:w="3831" w:type="dxa"/>
          </w:tcPr>
          <w:p w14:paraId="674956BB" w14:textId="23BBFB96" w:rsidR="009F5265" w:rsidRPr="00F60500" w:rsidRDefault="004173A0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F. C. S. S.</w:t>
            </w:r>
          </w:p>
        </w:tc>
        <w:tc>
          <w:tcPr>
            <w:tcW w:w="2209" w:type="dxa"/>
          </w:tcPr>
          <w:p w14:paraId="03913EF8" w14:textId="7DAF68A7" w:rsidR="009F5265" w:rsidRPr="00F60500" w:rsidRDefault="004173A0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12/05/2021</w:t>
            </w:r>
          </w:p>
        </w:tc>
        <w:tc>
          <w:tcPr>
            <w:tcW w:w="1985" w:type="dxa"/>
          </w:tcPr>
          <w:p w14:paraId="76296D4F" w14:textId="4D4ED397" w:rsidR="009F5265" w:rsidRPr="00F60500" w:rsidRDefault="004173A0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25/06/2021</w:t>
            </w:r>
          </w:p>
        </w:tc>
        <w:tc>
          <w:tcPr>
            <w:tcW w:w="5953" w:type="dxa"/>
          </w:tcPr>
          <w:p w14:paraId="2E5358E6" w14:textId="64182AAF" w:rsidR="009F5265" w:rsidRPr="00F60500" w:rsidRDefault="004173A0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706300</w:t>
            </w:r>
          </w:p>
        </w:tc>
      </w:tr>
      <w:tr w:rsidR="00F60500" w:rsidRPr="00F60500" w14:paraId="550444F6" w14:textId="77777777" w:rsidTr="009F5265">
        <w:tc>
          <w:tcPr>
            <w:tcW w:w="901" w:type="dxa"/>
          </w:tcPr>
          <w:p w14:paraId="10DCF7D1" w14:textId="5008B043" w:rsidR="009F5265" w:rsidRPr="00F60500" w:rsidRDefault="00793632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965</w:t>
            </w:r>
          </w:p>
        </w:tc>
        <w:tc>
          <w:tcPr>
            <w:tcW w:w="3831" w:type="dxa"/>
          </w:tcPr>
          <w:p w14:paraId="081BB4DE" w14:textId="0E2A6BD2" w:rsidR="009F5265" w:rsidRPr="00F60500" w:rsidRDefault="004173A0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G. A.</w:t>
            </w:r>
          </w:p>
        </w:tc>
        <w:tc>
          <w:tcPr>
            <w:tcW w:w="2209" w:type="dxa"/>
          </w:tcPr>
          <w:p w14:paraId="29F65502" w14:textId="0C770E84" w:rsidR="009F5265" w:rsidRPr="00F60500" w:rsidRDefault="004173A0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12/05/2021</w:t>
            </w:r>
          </w:p>
        </w:tc>
        <w:tc>
          <w:tcPr>
            <w:tcW w:w="1985" w:type="dxa"/>
          </w:tcPr>
          <w:p w14:paraId="6A27F595" w14:textId="4E748C68" w:rsidR="009F5265" w:rsidRPr="00F60500" w:rsidRDefault="004173A0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25/06/2021</w:t>
            </w:r>
          </w:p>
        </w:tc>
        <w:tc>
          <w:tcPr>
            <w:tcW w:w="5953" w:type="dxa"/>
          </w:tcPr>
          <w:p w14:paraId="1A053663" w14:textId="683B634C" w:rsidR="009F5265" w:rsidRPr="00F60500" w:rsidRDefault="004173A0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703002</w:t>
            </w:r>
          </w:p>
        </w:tc>
      </w:tr>
      <w:tr w:rsidR="00F60500" w:rsidRPr="00F60500" w14:paraId="545DE76F" w14:textId="77777777" w:rsidTr="009F5265">
        <w:tc>
          <w:tcPr>
            <w:tcW w:w="901" w:type="dxa"/>
          </w:tcPr>
          <w:p w14:paraId="1FD678C5" w14:textId="785EEDA7" w:rsidR="009F5265" w:rsidRPr="00F60500" w:rsidRDefault="00793632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966</w:t>
            </w:r>
          </w:p>
        </w:tc>
        <w:tc>
          <w:tcPr>
            <w:tcW w:w="3831" w:type="dxa"/>
          </w:tcPr>
          <w:p w14:paraId="01E3EA86" w14:textId="495D3B91" w:rsidR="009F5265" w:rsidRPr="00F60500" w:rsidRDefault="004173A0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M. R.</w:t>
            </w:r>
          </w:p>
        </w:tc>
        <w:tc>
          <w:tcPr>
            <w:tcW w:w="2209" w:type="dxa"/>
          </w:tcPr>
          <w:p w14:paraId="1FA8B8B3" w14:textId="18C3052A" w:rsidR="009F5265" w:rsidRPr="00F60500" w:rsidRDefault="004173A0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12/05/2021</w:t>
            </w:r>
          </w:p>
        </w:tc>
        <w:tc>
          <w:tcPr>
            <w:tcW w:w="1985" w:type="dxa"/>
          </w:tcPr>
          <w:p w14:paraId="26C27057" w14:textId="0CA9EDC9" w:rsidR="009F5265" w:rsidRPr="00F60500" w:rsidRDefault="004173A0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25/06/2021</w:t>
            </w:r>
          </w:p>
        </w:tc>
        <w:tc>
          <w:tcPr>
            <w:tcW w:w="5953" w:type="dxa"/>
          </w:tcPr>
          <w:p w14:paraId="0C5C84C3" w14:textId="6E13DD1B" w:rsidR="009F5265" w:rsidRPr="00F60500" w:rsidRDefault="004173A0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700004</w:t>
            </w:r>
          </w:p>
        </w:tc>
      </w:tr>
      <w:tr w:rsidR="00F60500" w:rsidRPr="00F60500" w14:paraId="72080ED4" w14:textId="77777777" w:rsidTr="009F5265">
        <w:tc>
          <w:tcPr>
            <w:tcW w:w="901" w:type="dxa"/>
          </w:tcPr>
          <w:p w14:paraId="318468D0" w14:textId="6CD00E69" w:rsidR="009F5265" w:rsidRPr="00F60500" w:rsidRDefault="00793632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967</w:t>
            </w:r>
          </w:p>
        </w:tc>
        <w:tc>
          <w:tcPr>
            <w:tcW w:w="3831" w:type="dxa"/>
          </w:tcPr>
          <w:p w14:paraId="3FB5C516" w14:textId="0B1651A5" w:rsidR="009F5265" w:rsidRPr="00F60500" w:rsidRDefault="004173A0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M. N.</w:t>
            </w:r>
          </w:p>
        </w:tc>
        <w:tc>
          <w:tcPr>
            <w:tcW w:w="2209" w:type="dxa"/>
          </w:tcPr>
          <w:p w14:paraId="3B56A872" w14:textId="7246CBBA" w:rsidR="009F5265" w:rsidRPr="00F60500" w:rsidRDefault="004173A0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12/05/2021</w:t>
            </w:r>
          </w:p>
        </w:tc>
        <w:tc>
          <w:tcPr>
            <w:tcW w:w="1985" w:type="dxa"/>
          </w:tcPr>
          <w:p w14:paraId="0688F3E3" w14:textId="2102A5E5" w:rsidR="009F5265" w:rsidRPr="00F60500" w:rsidRDefault="004173A0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25/06/2021</w:t>
            </w:r>
          </w:p>
        </w:tc>
        <w:tc>
          <w:tcPr>
            <w:tcW w:w="5953" w:type="dxa"/>
          </w:tcPr>
          <w:p w14:paraId="4F00F01B" w14:textId="7DA2F776" w:rsidR="009F5265" w:rsidRPr="00F60500" w:rsidRDefault="004173A0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700006</w:t>
            </w:r>
          </w:p>
        </w:tc>
      </w:tr>
      <w:tr w:rsidR="00F60500" w:rsidRPr="00F60500" w14:paraId="2DB28EC5" w14:textId="77777777" w:rsidTr="009F5265">
        <w:tc>
          <w:tcPr>
            <w:tcW w:w="901" w:type="dxa"/>
          </w:tcPr>
          <w:p w14:paraId="3A2DBEBF" w14:textId="04C5BDF8" w:rsidR="009F5265" w:rsidRPr="00F60500" w:rsidRDefault="00793632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968</w:t>
            </w:r>
          </w:p>
        </w:tc>
        <w:tc>
          <w:tcPr>
            <w:tcW w:w="3831" w:type="dxa"/>
          </w:tcPr>
          <w:p w14:paraId="07FB763D" w14:textId="6FFC6FB0" w:rsidR="009F5265" w:rsidRPr="00F60500" w:rsidRDefault="004173A0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A. R.</w:t>
            </w:r>
          </w:p>
        </w:tc>
        <w:tc>
          <w:tcPr>
            <w:tcW w:w="2209" w:type="dxa"/>
          </w:tcPr>
          <w:p w14:paraId="54F3B543" w14:textId="42559CA9" w:rsidR="009F5265" w:rsidRPr="00F60500" w:rsidRDefault="004173A0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12/05/2021</w:t>
            </w:r>
          </w:p>
        </w:tc>
        <w:tc>
          <w:tcPr>
            <w:tcW w:w="1985" w:type="dxa"/>
          </w:tcPr>
          <w:p w14:paraId="247DA089" w14:textId="6967E49F" w:rsidR="009F5265" w:rsidRPr="00F60500" w:rsidRDefault="004173A0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25/06/2021</w:t>
            </w:r>
          </w:p>
        </w:tc>
        <w:tc>
          <w:tcPr>
            <w:tcW w:w="5953" w:type="dxa"/>
          </w:tcPr>
          <w:p w14:paraId="02846F68" w14:textId="51BA90CF" w:rsidR="009F5265" w:rsidRPr="00F60500" w:rsidRDefault="004173A0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700902</w:t>
            </w:r>
          </w:p>
        </w:tc>
      </w:tr>
      <w:tr w:rsidR="00F60500" w:rsidRPr="00F60500" w14:paraId="6FCF152B" w14:textId="77777777" w:rsidTr="009F5265">
        <w:tc>
          <w:tcPr>
            <w:tcW w:w="901" w:type="dxa"/>
          </w:tcPr>
          <w:p w14:paraId="361BF8EE" w14:textId="31159542" w:rsidR="009F5265" w:rsidRPr="00F60500" w:rsidRDefault="00793632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969</w:t>
            </w:r>
          </w:p>
        </w:tc>
        <w:tc>
          <w:tcPr>
            <w:tcW w:w="3831" w:type="dxa"/>
          </w:tcPr>
          <w:p w14:paraId="6A299960" w14:textId="7D52485C" w:rsidR="009F5265" w:rsidRPr="00F60500" w:rsidRDefault="004173A0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R.</w:t>
            </w:r>
          </w:p>
        </w:tc>
        <w:tc>
          <w:tcPr>
            <w:tcW w:w="2209" w:type="dxa"/>
          </w:tcPr>
          <w:p w14:paraId="58EDECB0" w14:textId="4B83ACC5" w:rsidR="009F5265" w:rsidRPr="00F60500" w:rsidRDefault="004173A0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12/05/2021</w:t>
            </w:r>
          </w:p>
        </w:tc>
        <w:tc>
          <w:tcPr>
            <w:tcW w:w="1985" w:type="dxa"/>
          </w:tcPr>
          <w:p w14:paraId="3A9DFC98" w14:textId="1587DB55" w:rsidR="009F5265" w:rsidRPr="00F60500" w:rsidRDefault="004173A0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25/06/2021</w:t>
            </w:r>
          </w:p>
        </w:tc>
        <w:tc>
          <w:tcPr>
            <w:tcW w:w="5953" w:type="dxa"/>
          </w:tcPr>
          <w:p w14:paraId="59F03932" w14:textId="17F61696" w:rsidR="009F5265" w:rsidRPr="00F60500" w:rsidRDefault="004173A0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706403</w:t>
            </w:r>
          </w:p>
        </w:tc>
      </w:tr>
      <w:tr w:rsidR="00F60500" w:rsidRPr="00F60500" w14:paraId="50E9D57E" w14:textId="77777777" w:rsidTr="009F5265">
        <w:tc>
          <w:tcPr>
            <w:tcW w:w="901" w:type="dxa"/>
          </w:tcPr>
          <w:p w14:paraId="766C02F0" w14:textId="240BC75D" w:rsidR="009F5265" w:rsidRPr="00F60500" w:rsidRDefault="00793632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970</w:t>
            </w:r>
          </w:p>
        </w:tc>
        <w:tc>
          <w:tcPr>
            <w:tcW w:w="3831" w:type="dxa"/>
          </w:tcPr>
          <w:p w14:paraId="28B995D1" w14:textId="56CD2FA3" w:rsidR="009F5265" w:rsidRPr="00F60500" w:rsidRDefault="004173A0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A. F.</w:t>
            </w:r>
          </w:p>
        </w:tc>
        <w:tc>
          <w:tcPr>
            <w:tcW w:w="2209" w:type="dxa"/>
          </w:tcPr>
          <w:p w14:paraId="72B54AAA" w14:textId="18A9746E" w:rsidR="009F5265" w:rsidRPr="00F60500" w:rsidRDefault="004173A0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12/05/2021</w:t>
            </w:r>
          </w:p>
        </w:tc>
        <w:tc>
          <w:tcPr>
            <w:tcW w:w="1985" w:type="dxa"/>
          </w:tcPr>
          <w:p w14:paraId="2FFE507F" w14:textId="37E46F3C" w:rsidR="009F5265" w:rsidRPr="00F60500" w:rsidRDefault="004173A0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25/06/2021</w:t>
            </w:r>
          </w:p>
        </w:tc>
        <w:tc>
          <w:tcPr>
            <w:tcW w:w="5953" w:type="dxa"/>
          </w:tcPr>
          <w:p w14:paraId="4A62F1FA" w14:textId="518C3161" w:rsidR="009F5265" w:rsidRPr="00F60500" w:rsidRDefault="004173A0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708001</w:t>
            </w:r>
          </w:p>
        </w:tc>
      </w:tr>
      <w:tr w:rsidR="00F60500" w:rsidRPr="00F60500" w14:paraId="03BA2CEB" w14:textId="77777777" w:rsidTr="009F5265">
        <w:tc>
          <w:tcPr>
            <w:tcW w:w="901" w:type="dxa"/>
          </w:tcPr>
          <w:p w14:paraId="35B01C2A" w14:textId="72EC1213" w:rsidR="009F5265" w:rsidRPr="00F60500" w:rsidRDefault="00793632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971</w:t>
            </w:r>
          </w:p>
        </w:tc>
        <w:tc>
          <w:tcPr>
            <w:tcW w:w="3831" w:type="dxa"/>
          </w:tcPr>
          <w:p w14:paraId="4035457C" w14:textId="0A4F3540" w:rsidR="009F5265" w:rsidRPr="00F60500" w:rsidRDefault="004173A0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J. S.</w:t>
            </w:r>
          </w:p>
        </w:tc>
        <w:tc>
          <w:tcPr>
            <w:tcW w:w="2209" w:type="dxa"/>
          </w:tcPr>
          <w:p w14:paraId="56B771CC" w14:textId="1BBA9804" w:rsidR="009F5265" w:rsidRPr="00F60500" w:rsidRDefault="004173A0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12/05/2021</w:t>
            </w:r>
          </w:p>
        </w:tc>
        <w:tc>
          <w:tcPr>
            <w:tcW w:w="1985" w:type="dxa"/>
          </w:tcPr>
          <w:p w14:paraId="56959173" w14:textId="60669B08" w:rsidR="009F5265" w:rsidRPr="00F60500" w:rsidRDefault="004173A0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42F9C9A9" w14:textId="5B5669FB" w:rsidR="009F5265" w:rsidRPr="00F60500" w:rsidRDefault="004173A0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708102</w:t>
            </w:r>
          </w:p>
        </w:tc>
      </w:tr>
      <w:tr w:rsidR="00F60500" w:rsidRPr="00F60500" w14:paraId="183D6524" w14:textId="77777777" w:rsidTr="009F5265">
        <w:tc>
          <w:tcPr>
            <w:tcW w:w="901" w:type="dxa"/>
          </w:tcPr>
          <w:p w14:paraId="1859E2A7" w14:textId="657E5431" w:rsidR="009F5265" w:rsidRPr="00F60500" w:rsidRDefault="00793632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972</w:t>
            </w:r>
          </w:p>
        </w:tc>
        <w:tc>
          <w:tcPr>
            <w:tcW w:w="3831" w:type="dxa"/>
          </w:tcPr>
          <w:p w14:paraId="4B58EBBF" w14:textId="1D2CA77D" w:rsidR="009F5265" w:rsidRPr="00F60500" w:rsidRDefault="004173A0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S. N. I.</w:t>
            </w:r>
          </w:p>
        </w:tc>
        <w:tc>
          <w:tcPr>
            <w:tcW w:w="2209" w:type="dxa"/>
          </w:tcPr>
          <w:p w14:paraId="2D58D861" w14:textId="55223010" w:rsidR="009F5265" w:rsidRPr="00F60500" w:rsidRDefault="004173A0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13/05/2021</w:t>
            </w:r>
          </w:p>
        </w:tc>
        <w:tc>
          <w:tcPr>
            <w:tcW w:w="1985" w:type="dxa"/>
          </w:tcPr>
          <w:p w14:paraId="4471BA7C" w14:textId="1B9AC4DC" w:rsidR="009F5265" w:rsidRPr="00F60500" w:rsidRDefault="004173A0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5A0BF831" w14:textId="1B7EE6BE" w:rsidR="009F5265" w:rsidRPr="00F60500" w:rsidRDefault="004173A0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700009</w:t>
            </w:r>
          </w:p>
        </w:tc>
      </w:tr>
      <w:tr w:rsidR="00F60500" w:rsidRPr="00F60500" w14:paraId="3A97F206" w14:textId="77777777" w:rsidTr="009F5265">
        <w:tc>
          <w:tcPr>
            <w:tcW w:w="901" w:type="dxa"/>
          </w:tcPr>
          <w:p w14:paraId="065DDACB" w14:textId="3A70CE38" w:rsidR="009F5265" w:rsidRPr="00F60500" w:rsidRDefault="00793632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973</w:t>
            </w:r>
          </w:p>
        </w:tc>
        <w:tc>
          <w:tcPr>
            <w:tcW w:w="3831" w:type="dxa"/>
          </w:tcPr>
          <w:p w14:paraId="599F4083" w14:textId="6E66D10D" w:rsidR="009F5265" w:rsidRPr="00F60500" w:rsidRDefault="004173A0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F. A. A.</w:t>
            </w:r>
          </w:p>
        </w:tc>
        <w:tc>
          <w:tcPr>
            <w:tcW w:w="2209" w:type="dxa"/>
          </w:tcPr>
          <w:p w14:paraId="4D7AC638" w14:textId="796ECB3E" w:rsidR="009F5265" w:rsidRPr="00F60500" w:rsidRDefault="004173A0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13/05/2021</w:t>
            </w:r>
          </w:p>
        </w:tc>
        <w:tc>
          <w:tcPr>
            <w:tcW w:w="1985" w:type="dxa"/>
          </w:tcPr>
          <w:p w14:paraId="7A132A02" w14:textId="2A77FC8A" w:rsidR="009F5265" w:rsidRPr="00F60500" w:rsidRDefault="004173A0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4C3F7C7F" w14:textId="58200D14" w:rsidR="009F5265" w:rsidRPr="00F60500" w:rsidRDefault="004173A0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703303</w:t>
            </w:r>
          </w:p>
        </w:tc>
      </w:tr>
      <w:tr w:rsidR="00F60500" w:rsidRPr="00F60500" w14:paraId="2A933E34" w14:textId="77777777" w:rsidTr="009F5265">
        <w:tc>
          <w:tcPr>
            <w:tcW w:w="901" w:type="dxa"/>
          </w:tcPr>
          <w:p w14:paraId="722C9A81" w14:textId="14A3FBD6" w:rsidR="009F5265" w:rsidRPr="00F60500" w:rsidRDefault="00793632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974</w:t>
            </w:r>
          </w:p>
        </w:tc>
        <w:tc>
          <w:tcPr>
            <w:tcW w:w="3831" w:type="dxa"/>
          </w:tcPr>
          <w:p w14:paraId="34304E42" w14:textId="50783C00" w:rsidR="009F5265" w:rsidRPr="00F60500" w:rsidRDefault="004173A0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A. A.</w:t>
            </w:r>
          </w:p>
        </w:tc>
        <w:tc>
          <w:tcPr>
            <w:tcW w:w="2209" w:type="dxa"/>
          </w:tcPr>
          <w:p w14:paraId="3C371C82" w14:textId="297CC820" w:rsidR="009F5265" w:rsidRPr="00F60500" w:rsidRDefault="004173A0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13/05/2021</w:t>
            </w:r>
          </w:p>
        </w:tc>
        <w:tc>
          <w:tcPr>
            <w:tcW w:w="1985" w:type="dxa"/>
          </w:tcPr>
          <w:p w14:paraId="294D7B99" w14:textId="331649F2" w:rsidR="009F5265" w:rsidRPr="00F60500" w:rsidRDefault="004173A0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1C8B644A" w14:textId="791F85FA" w:rsidR="009F5265" w:rsidRPr="00F60500" w:rsidRDefault="004173A0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703000</w:t>
            </w:r>
          </w:p>
        </w:tc>
      </w:tr>
      <w:tr w:rsidR="00F60500" w:rsidRPr="00F60500" w14:paraId="4EB36147" w14:textId="77777777" w:rsidTr="009F5265">
        <w:tc>
          <w:tcPr>
            <w:tcW w:w="901" w:type="dxa"/>
          </w:tcPr>
          <w:p w14:paraId="6DC62A21" w14:textId="7200EAC6" w:rsidR="009F5265" w:rsidRPr="00F60500" w:rsidRDefault="00793632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975</w:t>
            </w:r>
          </w:p>
        </w:tc>
        <w:tc>
          <w:tcPr>
            <w:tcW w:w="3831" w:type="dxa"/>
          </w:tcPr>
          <w:p w14:paraId="664B1AA3" w14:textId="4963C972" w:rsidR="009F5265" w:rsidRPr="00F60500" w:rsidRDefault="004173A0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F. R.</w:t>
            </w:r>
          </w:p>
        </w:tc>
        <w:tc>
          <w:tcPr>
            <w:tcW w:w="2209" w:type="dxa"/>
          </w:tcPr>
          <w:p w14:paraId="6A49D9B8" w14:textId="1433FD8C" w:rsidR="009F5265" w:rsidRPr="00F60500" w:rsidRDefault="004173A0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13/05/2021</w:t>
            </w:r>
          </w:p>
        </w:tc>
        <w:tc>
          <w:tcPr>
            <w:tcW w:w="1985" w:type="dxa"/>
          </w:tcPr>
          <w:p w14:paraId="2E326760" w14:textId="2992A340" w:rsidR="009F5265" w:rsidRPr="00F60500" w:rsidRDefault="004173A0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5EB48732" w14:textId="7C8D3084" w:rsidR="009F5265" w:rsidRPr="00F60500" w:rsidRDefault="008C488D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704001</w:t>
            </w:r>
          </w:p>
        </w:tc>
      </w:tr>
      <w:tr w:rsidR="00F60500" w:rsidRPr="00F60500" w14:paraId="48703FDE" w14:textId="77777777" w:rsidTr="009F5265">
        <w:tc>
          <w:tcPr>
            <w:tcW w:w="901" w:type="dxa"/>
          </w:tcPr>
          <w:p w14:paraId="52A7D202" w14:textId="283BAA50" w:rsidR="009F5265" w:rsidRPr="00F60500" w:rsidRDefault="00793632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976</w:t>
            </w:r>
          </w:p>
        </w:tc>
        <w:tc>
          <w:tcPr>
            <w:tcW w:w="3831" w:type="dxa"/>
          </w:tcPr>
          <w:p w14:paraId="0B30822D" w14:textId="4F8B3994" w:rsidR="009F5265" w:rsidRPr="00F60500" w:rsidRDefault="008C488D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B. F. R.</w:t>
            </w:r>
          </w:p>
        </w:tc>
        <w:tc>
          <w:tcPr>
            <w:tcW w:w="2209" w:type="dxa"/>
          </w:tcPr>
          <w:p w14:paraId="5EFEBDF4" w14:textId="2B2CC5E6" w:rsidR="009F5265" w:rsidRPr="00F60500" w:rsidRDefault="008C488D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13/05/2021</w:t>
            </w:r>
          </w:p>
        </w:tc>
        <w:tc>
          <w:tcPr>
            <w:tcW w:w="1985" w:type="dxa"/>
          </w:tcPr>
          <w:p w14:paraId="6DCA3006" w14:textId="77777777" w:rsidR="009F5265" w:rsidRPr="00F60500" w:rsidRDefault="009F5265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0A15616" w14:textId="6FB0C7F1" w:rsidR="009F5265" w:rsidRPr="00F60500" w:rsidRDefault="008C488D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701406</w:t>
            </w:r>
          </w:p>
        </w:tc>
      </w:tr>
      <w:tr w:rsidR="00F60500" w:rsidRPr="00F60500" w14:paraId="58CB455D" w14:textId="77777777" w:rsidTr="009F5265">
        <w:tc>
          <w:tcPr>
            <w:tcW w:w="901" w:type="dxa"/>
          </w:tcPr>
          <w:p w14:paraId="154EF222" w14:textId="1401869F" w:rsidR="009F5265" w:rsidRPr="00F60500" w:rsidRDefault="00793632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lastRenderedPageBreak/>
              <w:t>977</w:t>
            </w:r>
          </w:p>
        </w:tc>
        <w:tc>
          <w:tcPr>
            <w:tcW w:w="3831" w:type="dxa"/>
          </w:tcPr>
          <w:p w14:paraId="10ABB010" w14:textId="6BF35C03" w:rsidR="009F5265" w:rsidRPr="00F60500" w:rsidRDefault="008C488D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C. M. S. F.</w:t>
            </w:r>
          </w:p>
        </w:tc>
        <w:tc>
          <w:tcPr>
            <w:tcW w:w="2209" w:type="dxa"/>
          </w:tcPr>
          <w:p w14:paraId="258E01A6" w14:textId="721DDBD8" w:rsidR="009F5265" w:rsidRPr="00F60500" w:rsidRDefault="008C488D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13/05/2021</w:t>
            </w:r>
          </w:p>
        </w:tc>
        <w:tc>
          <w:tcPr>
            <w:tcW w:w="1985" w:type="dxa"/>
          </w:tcPr>
          <w:p w14:paraId="53E1FABF" w14:textId="7E87D7F0" w:rsidR="009F5265" w:rsidRPr="00F60500" w:rsidRDefault="008C488D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30/07/2021</w:t>
            </w:r>
          </w:p>
        </w:tc>
        <w:tc>
          <w:tcPr>
            <w:tcW w:w="5953" w:type="dxa"/>
          </w:tcPr>
          <w:p w14:paraId="1F5D4921" w14:textId="3C7416BC" w:rsidR="009F5265" w:rsidRPr="00F60500" w:rsidRDefault="008C488D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700005</w:t>
            </w:r>
          </w:p>
        </w:tc>
      </w:tr>
      <w:tr w:rsidR="00F60500" w:rsidRPr="00F60500" w14:paraId="681D150E" w14:textId="77777777" w:rsidTr="009F5265">
        <w:tc>
          <w:tcPr>
            <w:tcW w:w="901" w:type="dxa"/>
          </w:tcPr>
          <w:p w14:paraId="0930DA7A" w14:textId="19964726" w:rsidR="009F5265" w:rsidRPr="00F60500" w:rsidRDefault="00793632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978</w:t>
            </w:r>
          </w:p>
        </w:tc>
        <w:tc>
          <w:tcPr>
            <w:tcW w:w="3831" w:type="dxa"/>
          </w:tcPr>
          <w:p w14:paraId="323A3E0F" w14:textId="4C991093" w:rsidR="009F5265" w:rsidRPr="00F60500" w:rsidRDefault="008C488D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G. P.</w:t>
            </w:r>
          </w:p>
        </w:tc>
        <w:tc>
          <w:tcPr>
            <w:tcW w:w="2209" w:type="dxa"/>
          </w:tcPr>
          <w:p w14:paraId="7F6B80B7" w14:textId="271DAEEC" w:rsidR="009F5265" w:rsidRPr="00F60500" w:rsidRDefault="008C488D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13/05/2021</w:t>
            </w:r>
          </w:p>
        </w:tc>
        <w:tc>
          <w:tcPr>
            <w:tcW w:w="1985" w:type="dxa"/>
          </w:tcPr>
          <w:p w14:paraId="5A35E051" w14:textId="38CC4D35" w:rsidR="009F5265" w:rsidRPr="00F60500" w:rsidRDefault="008C488D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5FEB7CBC" w14:textId="10BAA9F2" w:rsidR="009F5265" w:rsidRPr="00F60500" w:rsidRDefault="008C488D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708008</w:t>
            </w:r>
          </w:p>
        </w:tc>
      </w:tr>
      <w:tr w:rsidR="00F60500" w:rsidRPr="00F60500" w14:paraId="05BE83C4" w14:textId="77777777" w:rsidTr="009F5265">
        <w:tc>
          <w:tcPr>
            <w:tcW w:w="901" w:type="dxa"/>
          </w:tcPr>
          <w:p w14:paraId="3EBDB558" w14:textId="353437ED" w:rsidR="009F5265" w:rsidRPr="00F60500" w:rsidRDefault="00793632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979</w:t>
            </w:r>
          </w:p>
        </w:tc>
        <w:tc>
          <w:tcPr>
            <w:tcW w:w="3831" w:type="dxa"/>
          </w:tcPr>
          <w:p w14:paraId="0EE2C318" w14:textId="24A6EE4B" w:rsidR="009F5265" w:rsidRPr="00F60500" w:rsidRDefault="00F26AB3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D. C.</w:t>
            </w:r>
          </w:p>
        </w:tc>
        <w:tc>
          <w:tcPr>
            <w:tcW w:w="2209" w:type="dxa"/>
          </w:tcPr>
          <w:p w14:paraId="2C632631" w14:textId="33106FB7" w:rsidR="009F5265" w:rsidRPr="00F60500" w:rsidRDefault="00F26AB3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13/05/2021</w:t>
            </w:r>
          </w:p>
        </w:tc>
        <w:tc>
          <w:tcPr>
            <w:tcW w:w="1985" w:type="dxa"/>
          </w:tcPr>
          <w:p w14:paraId="72BD01A9" w14:textId="189A895D" w:rsidR="009F5265" w:rsidRPr="00F60500" w:rsidRDefault="00F26AB3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57F5A4C2" w14:textId="7B946C01" w:rsidR="009F5265" w:rsidRPr="00F60500" w:rsidRDefault="00F26AB3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702601</w:t>
            </w:r>
          </w:p>
        </w:tc>
      </w:tr>
      <w:tr w:rsidR="00F60500" w:rsidRPr="00F60500" w14:paraId="5AD0F747" w14:textId="77777777" w:rsidTr="009F5265">
        <w:tc>
          <w:tcPr>
            <w:tcW w:w="901" w:type="dxa"/>
          </w:tcPr>
          <w:p w14:paraId="78D1AF25" w14:textId="64166B86" w:rsidR="009F5265" w:rsidRPr="00F60500" w:rsidRDefault="008C488D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980</w:t>
            </w:r>
          </w:p>
        </w:tc>
        <w:tc>
          <w:tcPr>
            <w:tcW w:w="3831" w:type="dxa"/>
          </w:tcPr>
          <w:p w14:paraId="1F392072" w14:textId="08005D8D" w:rsidR="009F5265" w:rsidRPr="00F60500" w:rsidRDefault="00F26AB3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V. M. G. M.</w:t>
            </w:r>
          </w:p>
        </w:tc>
        <w:tc>
          <w:tcPr>
            <w:tcW w:w="2209" w:type="dxa"/>
          </w:tcPr>
          <w:p w14:paraId="6D9E6E95" w14:textId="11118F04" w:rsidR="009F5265" w:rsidRPr="00F60500" w:rsidRDefault="00F26AB3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13/05/2021</w:t>
            </w:r>
          </w:p>
        </w:tc>
        <w:tc>
          <w:tcPr>
            <w:tcW w:w="1985" w:type="dxa"/>
          </w:tcPr>
          <w:p w14:paraId="72053AAB" w14:textId="69A8470B" w:rsidR="009F5265" w:rsidRPr="00F60500" w:rsidRDefault="00F26AB3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4DA8ABBB" w14:textId="77BA72D8" w:rsidR="009F5265" w:rsidRPr="00F60500" w:rsidRDefault="00F26AB3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702106</w:t>
            </w:r>
          </w:p>
        </w:tc>
      </w:tr>
      <w:tr w:rsidR="00F60500" w:rsidRPr="00F60500" w14:paraId="69FFBA22" w14:textId="77777777" w:rsidTr="009F5265">
        <w:tc>
          <w:tcPr>
            <w:tcW w:w="901" w:type="dxa"/>
          </w:tcPr>
          <w:p w14:paraId="1DAB5089" w14:textId="4B27DFE0" w:rsidR="009F5265" w:rsidRPr="00F60500" w:rsidRDefault="008C488D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981</w:t>
            </w:r>
          </w:p>
        </w:tc>
        <w:tc>
          <w:tcPr>
            <w:tcW w:w="3831" w:type="dxa"/>
          </w:tcPr>
          <w:p w14:paraId="503D6745" w14:textId="46D4C05B" w:rsidR="009F5265" w:rsidRPr="00F60500" w:rsidRDefault="00F26AB3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F. S.</w:t>
            </w:r>
          </w:p>
        </w:tc>
        <w:tc>
          <w:tcPr>
            <w:tcW w:w="2209" w:type="dxa"/>
          </w:tcPr>
          <w:p w14:paraId="5EAF9130" w14:textId="6AE42E82" w:rsidR="009F5265" w:rsidRPr="00F60500" w:rsidRDefault="00F26AB3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13/05/2021</w:t>
            </w:r>
          </w:p>
        </w:tc>
        <w:tc>
          <w:tcPr>
            <w:tcW w:w="1985" w:type="dxa"/>
          </w:tcPr>
          <w:p w14:paraId="1061D773" w14:textId="4ED92E0E" w:rsidR="009F5265" w:rsidRPr="00F60500" w:rsidRDefault="00F26AB3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149317AB" w14:textId="7CC8C099" w:rsidR="009F5265" w:rsidRPr="00F60500" w:rsidRDefault="00F26AB3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706809</w:t>
            </w:r>
          </w:p>
        </w:tc>
      </w:tr>
      <w:tr w:rsidR="00F60500" w:rsidRPr="00F60500" w14:paraId="4C2CD0E7" w14:textId="77777777" w:rsidTr="009F5265">
        <w:tc>
          <w:tcPr>
            <w:tcW w:w="901" w:type="dxa"/>
          </w:tcPr>
          <w:p w14:paraId="1294A157" w14:textId="53C4794D" w:rsidR="009F5265" w:rsidRPr="00F60500" w:rsidRDefault="008C488D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982</w:t>
            </w:r>
          </w:p>
        </w:tc>
        <w:tc>
          <w:tcPr>
            <w:tcW w:w="3831" w:type="dxa"/>
          </w:tcPr>
          <w:p w14:paraId="6AFE4B2A" w14:textId="3C91B4E7" w:rsidR="009F5265" w:rsidRPr="00F60500" w:rsidRDefault="00F26AB3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F. P. F.</w:t>
            </w:r>
          </w:p>
        </w:tc>
        <w:tc>
          <w:tcPr>
            <w:tcW w:w="2209" w:type="dxa"/>
          </w:tcPr>
          <w:p w14:paraId="38966BD1" w14:textId="3CD5DD8E" w:rsidR="009F5265" w:rsidRPr="00F60500" w:rsidRDefault="00F26AB3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13/05/2021</w:t>
            </w:r>
          </w:p>
        </w:tc>
        <w:tc>
          <w:tcPr>
            <w:tcW w:w="1985" w:type="dxa"/>
          </w:tcPr>
          <w:p w14:paraId="7DB2F794" w14:textId="73A1700B" w:rsidR="009F5265" w:rsidRPr="00F60500" w:rsidRDefault="00F26AB3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55D0F3FB" w14:textId="13543F93" w:rsidR="009F5265" w:rsidRPr="00F60500" w:rsidRDefault="00F26AB3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704007</w:t>
            </w:r>
          </w:p>
        </w:tc>
      </w:tr>
      <w:tr w:rsidR="00F60500" w:rsidRPr="00F60500" w14:paraId="236DEDF6" w14:textId="77777777" w:rsidTr="009F5265">
        <w:tc>
          <w:tcPr>
            <w:tcW w:w="901" w:type="dxa"/>
          </w:tcPr>
          <w:p w14:paraId="6E571D42" w14:textId="336E7283" w:rsidR="009F5265" w:rsidRPr="00F60500" w:rsidRDefault="008C488D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983</w:t>
            </w:r>
          </w:p>
        </w:tc>
        <w:tc>
          <w:tcPr>
            <w:tcW w:w="3831" w:type="dxa"/>
          </w:tcPr>
          <w:p w14:paraId="1F0A6A09" w14:textId="22179B55" w:rsidR="009F5265" w:rsidRPr="00F60500" w:rsidRDefault="00F26AB3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S. F.</w:t>
            </w:r>
          </w:p>
        </w:tc>
        <w:tc>
          <w:tcPr>
            <w:tcW w:w="2209" w:type="dxa"/>
          </w:tcPr>
          <w:p w14:paraId="6D9294E3" w14:textId="7EAED6CE" w:rsidR="009F5265" w:rsidRPr="00F60500" w:rsidRDefault="00F26AB3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13/05/2021</w:t>
            </w:r>
          </w:p>
        </w:tc>
        <w:tc>
          <w:tcPr>
            <w:tcW w:w="1985" w:type="dxa"/>
          </w:tcPr>
          <w:p w14:paraId="2B66BC75" w14:textId="5967FFB6" w:rsidR="009F5265" w:rsidRPr="00F60500" w:rsidRDefault="00F26AB3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1F588EE0" w14:textId="05C9E162" w:rsidR="009F5265" w:rsidRPr="00F60500" w:rsidRDefault="00F26AB3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706201</w:t>
            </w:r>
          </w:p>
        </w:tc>
      </w:tr>
      <w:tr w:rsidR="00F60500" w:rsidRPr="00F60500" w14:paraId="684BEEEB" w14:textId="77777777" w:rsidTr="009F5265">
        <w:tc>
          <w:tcPr>
            <w:tcW w:w="901" w:type="dxa"/>
          </w:tcPr>
          <w:p w14:paraId="4B4EADE4" w14:textId="2F2BE8E0" w:rsidR="009F5265" w:rsidRPr="00F60500" w:rsidRDefault="008C488D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984</w:t>
            </w:r>
          </w:p>
        </w:tc>
        <w:tc>
          <w:tcPr>
            <w:tcW w:w="3831" w:type="dxa"/>
          </w:tcPr>
          <w:p w14:paraId="2471CE29" w14:textId="2CD80E2C" w:rsidR="009F5265" w:rsidRPr="00F60500" w:rsidRDefault="00F26AB3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S. B. C.</w:t>
            </w:r>
          </w:p>
        </w:tc>
        <w:tc>
          <w:tcPr>
            <w:tcW w:w="2209" w:type="dxa"/>
          </w:tcPr>
          <w:p w14:paraId="3CFEB590" w14:textId="77A46FD8" w:rsidR="009F5265" w:rsidRPr="00F60500" w:rsidRDefault="00F26AB3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13/05/2021</w:t>
            </w:r>
          </w:p>
        </w:tc>
        <w:tc>
          <w:tcPr>
            <w:tcW w:w="1985" w:type="dxa"/>
          </w:tcPr>
          <w:p w14:paraId="128837C5" w14:textId="7A63A4B5" w:rsidR="009F5265" w:rsidRPr="00F60500" w:rsidRDefault="00F26AB3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0ED04DF8" w14:textId="5BB29BAE" w:rsidR="009F5265" w:rsidRPr="00F60500" w:rsidRDefault="00F26AB3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700006</w:t>
            </w:r>
          </w:p>
        </w:tc>
      </w:tr>
      <w:tr w:rsidR="00F60500" w:rsidRPr="00F60500" w14:paraId="0CC39A52" w14:textId="77777777" w:rsidTr="009F5265">
        <w:tc>
          <w:tcPr>
            <w:tcW w:w="901" w:type="dxa"/>
          </w:tcPr>
          <w:p w14:paraId="4419A6AE" w14:textId="4291B8AF" w:rsidR="009F5265" w:rsidRPr="00F60500" w:rsidRDefault="008C488D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985</w:t>
            </w:r>
          </w:p>
        </w:tc>
        <w:tc>
          <w:tcPr>
            <w:tcW w:w="3831" w:type="dxa"/>
          </w:tcPr>
          <w:p w14:paraId="271C3DF9" w14:textId="6E0B39A6" w:rsidR="009F5265" w:rsidRPr="00F60500" w:rsidRDefault="00F26AB3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B. C.</w:t>
            </w:r>
          </w:p>
        </w:tc>
        <w:tc>
          <w:tcPr>
            <w:tcW w:w="2209" w:type="dxa"/>
          </w:tcPr>
          <w:p w14:paraId="01824E5B" w14:textId="3FAF9489" w:rsidR="009F5265" w:rsidRPr="00F60500" w:rsidRDefault="00F26AB3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13/05/2021</w:t>
            </w:r>
          </w:p>
        </w:tc>
        <w:tc>
          <w:tcPr>
            <w:tcW w:w="1985" w:type="dxa"/>
          </w:tcPr>
          <w:p w14:paraId="7F04A4D0" w14:textId="7482491B" w:rsidR="009F5265" w:rsidRPr="00F60500" w:rsidRDefault="00F26AB3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7033C2C3" w14:textId="453B7849" w:rsidR="009F5265" w:rsidRPr="00F60500" w:rsidRDefault="00F26AB3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702103</w:t>
            </w:r>
          </w:p>
        </w:tc>
      </w:tr>
      <w:tr w:rsidR="00F60500" w:rsidRPr="00F60500" w14:paraId="430C6E25" w14:textId="77777777" w:rsidTr="009F5265">
        <w:tc>
          <w:tcPr>
            <w:tcW w:w="901" w:type="dxa"/>
          </w:tcPr>
          <w:p w14:paraId="4703E96C" w14:textId="6B66ED36" w:rsidR="009F5265" w:rsidRPr="00F60500" w:rsidRDefault="008C488D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986</w:t>
            </w:r>
          </w:p>
        </w:tc>
        <w:tc>
          <w:tcPr>
            <w:tcW w:w="3831" w:type="dxa"/>
          </w:tcPr>
          <w:p w14:paraId="7C1E9F76" w14:textId="15825C84" w:rsidR="009F5265" w:rsidRPr="00F60500" w:rsidRDefault="00F26AB3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F. B.</w:t>
            </w:r>
          </w:p>
        </w:tc>
        <w:tc>
          <w:tcPr>
            <w:tcW w:w="2209" w:type="dxa"/>
          </w:tcPr>
          <w:p w14:paraId="3DD859CB" w14:textId="4523FF2E" w:rsidR="009F5265" w:rsidRPr="00F60500" w:rsidRDefault="00F26AB3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13/05/2021</w:t>
            </w:r>
          </w:p>
        </w:tc>
        <w:tc>
          <w:tcPr>
            <w:tcW w:w="1985" w:type="dxa"/>
          </w:tcPr>
          <w:p w14:paraId="2FF99830" w14:textId="11016FA4" w:rsidR="009F5265" w:rsidRPr="00F60500" w:rsidRDefault="00F26AB3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1550424E" w14:textId="7F249794" w:rsidR="009F5265" w:rsidRPr="00F60500" w:rsidRDefault="00F26AB3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700405</w:t>
            </w:r>
          </w:p>
        </w:tc>
      </w:tr>
      <w:tr w:rsidR="00F60500" w:rsidRPr="00F60500" w14:paraId="10FCD33C" w14:textId="77777777" w:rsidTr="009F5265">
        <w:tc>
          <w:tcPr>
            <w:tcW w:w="901" w:type="dxa"/>
          </w:tcPr>
          <w:p w14:paraId="4EEA6A0A" w14:textId="66A71013" w:rsidR="009F5265" w:rsidRPr="00F60500" w:rsidRDefault="008C488D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987</w:t>
            </w:r>
          </w:p>
        </w:tc>
        <w:tc>
          <w:tcPr>
            <w:tcW w:w="3831" w:type="dxa"/>
          </w:tcPr>
          <w:p w14:paraId="11F2F15B" w14:textId="39D80107" w:rsidR="009F5265" w:rsidRPr="00F60500" w:rsidRDefault="00F26AB3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V. O. M.</w:t>
            </w:r>
          </w:p>
        </w:tc>
        <w:tc>
          <w:tcPr>
            <w:tcW w:w="2209" w:type="dxa"/>
          </w:tcPr>
          <w:p w14:paraId="3021DCDE" w14:textId="537C5CD7" w:rsidR="009F5265" w:rsidRPr="00F60500" w:rsidRDefault="00AB1EF5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13/05/2021</w:t>
            </w:r>
          </w:p>
        </w:tc>
        <w:tc>
          <w:tcPr>
            <w:tcW w:w="1985" w:type="dxa"/>
          </w:tcPr>
          <w:p w14:paraId="1E22FBF4" w14:textId="65028C41" w:rsidR="009F5265" w:rsidRPr="00F60500" w:rsidRDefault="00AB1EF5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3F28882C" w14:textId="2DCB85E3" w:rsidR="009F5265" w:rsidRPr="00F60500" w:rsidRDefault="00AB1EF5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700003</w:t>
            </w:r>
          </w:p>
        </w:tc>
      </w:tr>
      <w:tr w:rsidR="00F60500" w:rsidRPr="00F60500" w14:paraId="44FF9021" w14:textId="77777777" w:rsidTr="009F5265">
        <w:tc>
          <w:tcPr>
            <w:tcW w:w="901" w:type="dxa"/>
          </w:tcPr>
          <w:p w14:paraId="4E4050B4" w14:textId="322092A1" w:rsidR="009F5265" w:rsidRPr="00F60500" w:rsidRDefault="008C488D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988</w:t>
            </w:r>
          </w:p>
        </w:tc>
        <w:tc>
          <w:tcPr>
            <w:tcW w:w="3831" w:type="dxa"/>
          </w:tcPr>
          <w:p w14:paraId="1464F42B" w14:textId="73DC1AFF" w:rsidR="009F5265" w:rsidRPr="00F60500" w:rsidRDefault="00AB1EF5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G.</w:t>
            </w:r>
          </w:p>
        </w:tc>
        <w:tc>
          <w:tcPr>
            <w:tcW w:w="2209" w:type="dxa"/>
          </w:tcPr>
          <w:p w14:paraId="7FF7C2E0" w14:textId="5E04980E" w:rsidR="009F5265" w:rsidRPr="00F60500" w:rsidRDefault="00AB1EF5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13/05/2021</w:t>
            </w:r>
          </w:p>
        </w:tc>
        <w:tc>
          <w:tcPr>
            <w:tcW w:w="1985" w:type="dxa"/>
          </w:tcPr>
          <w:p w14:paraId="5EFC007D" w14:textId="714A2ED2" w:rsidR="009F5265" w:rsidRPr="00F60500" w:rsidRDefault="00AB1EF5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04AB91A8" w14:textId="45F3110B" w:rsidR="009F5265" w:rsidRPr="00F60500" w:rsidRDefault="00AB1EF5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706204</w:t>
            </w:r>
          </w:p>
        </w:tc>
      </w:tr>
      <w:tr w:rsidR="00F60500" w:rsidRPr="00F60500" w14:paraId="7C21D659" w14:textId="77777777" w:rsidTr="009F5265">
        <w:tc>
          <w:tcPr>
            <w:tcW w:w="901" w:type="dxa"/>
          </w:tcPr>
          <w:p w14:paraId="1B492160" w14:textId="26A5E948" w:rsidR="009F5265" w:rsidRPr="00F60500" w:rsidRDefault="008C488D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989</w:t>
            </w:r>
          </w:p>
        </w:tc>
        <w:tc>
          <w:tcPr>
            <w:tcW w:w="3831" w:type="dxa"/>
          </w:tcPr>
          <w:p w14:paraId="5F921C1E" w14:textId="18E1BC6C" w:rsidR="009F5265" w:rsidRPr="00F60500" w:rsidRDefault="00AB1EF5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N. J. F.</w:t>
            </w:r>
          </w:p>
        </w:tc>
        <w:tc>
          <w:tcPr>
            <w:tcW w:w="2209" w:type="dxa"/>
          </w:tcPr>
          <w:p w14:paraId="034D863D" w14:textId="27064484" w:rsidR="009F5265" w:rsidRPr="00F60500" w:rsidRDefault="00AB1EF5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13/05/2021</w:t>
            </w:r>
          </w:p>
        </w:tc>
        <w:tc>
          <w:tcPr>
            <w:tcW w:w="1985" w:type="dxa"/>
          </w:tcPr>
          <w:p w14:paraId="502395BF" w14:textId="358B8029" w:rsidR="009F5265" w:rsidRPr="00F60500" w:rsidRDefault="00AB1EF5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16/07/2021</w:t>
            </w:r>
          </w:p>
        </w:tc>
        <w:tc>
          <w:tcPr>
            <w:tcW w:w="5953" w:type="dxa"/>
          </w:tcPr>
          <w:p w14:paraId="00349417" w14:textId="43C07BA9" w:rsidR="009F5265" w:rsidRPr="00F60500" w:rsidRDefault="00AB1EF5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709806</w:t>
            </w:r>
          </w:p>
        </w:tc>
      </w:tr>
      <w:tr w:rsidR="00F60500" w:rsidRPr="00F60500" w14:paraId="08574CBD" w14:textId="77777777" w:rsidTr="009F5265">
        <w:tc>
          <w:tcPr>
            <w:tcW w:w="901" w:type="dxa"/>
          </w:tcPr>
          <w:p w14:paraId="392903AD" w14:textId="45F32AE0" w:rsidR="009F5265" w:rsidRPr="00F60500" w:rsidRDefault="008C488D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990</w:t>
            </w:r>
          </w:p>
        </w:tc>
        <w:tc>
          <w:tcPr>
            <w:tcW w:w="3831" w:type="dxa"/>
          </w:tcPr>
          <w:p w14:paraId="757EE8EC" w14:textId="4A54E945" w:rsidR="009F5265" w:rsidRPr="00F60500" w:rsidRDefault="00AB1EF5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A. C.</w:t>
            </w:r>
          </w:p>
        </w:tc>
        <w:tc>
          <w:tcPr>
            <w:tcW w:w="2209" w:type="dxa"/>
          </w:tcPr>
          <w:p w14:paraId="20BAA736" w14:textId="3685E4F8" w:rsidR="009F5265" w:rsidRPr="00F60500" w:rsidRDefault="00AB1EF5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13/05/2021</w:t>
            </w:r>
          </w:p>
        </w:tc>
        <w:tc>
          <w:tcPr>
            <w:tcW w:w="1985" w:type="dxa"/>
          </w:tcPr>
          <w:p w14:paraId="33AD97A9" w14:textId="49ADBCF5" w:rsidR="009F5265" w:rsidRPr="00F60500" w:rsidRDefault="00AB1EF5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25A00E74" w14:textId="2936EC0E" w:rsidR="009F5265" w:rsidRPr="00F60500" w:rsidRDefault="00AB1EF5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702609</w:t>
            </w:r>
          </w:p>
        </w:tc>
      </w:tr>
      <w:tr w:rsidR="00F60500" w:rsidRPr="00F60500" w14:paraId="62B06EF2" w14:textId="77777777" w:rsidTr="009F5265">
        <w:tc>
          <w:tcPr>
            <w:tcW w:w="901" w:type="dxa"/>
          </w:tcPr>
          <w:p w14:paraId="1827A4E9" w14:textId="1CC0A44D" w:rsidR="009F5265" w:rsidRPr="00F60500" w:rsidRDefault="008C488D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991</w:t>
            </w:r>
          </w:p>
        </w:tc>
        <w:tc>
          <w:tcPr>
            <w:tcW w:w="3831" w:type="dxa"/>
          </w:tcPr>
          <w:p w14:paraId="43EE459A" w14:textId="3B0AA1E3" w:rsidR="009F5265" w:rsidRPr="00F60500" w:rsidRDefault="00AB1EF5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P.</w:t>
            </w:r>
          </w:p>
        </w:tc>
        <w:tc>
          <w:tcPr>
            <w:tcW w:w="2209" w:type="dxa"/>
          </w:tcPr>
          <w:p w14:paraId="26F0FF50" w14:textId="21F16246" w:rsidR="009F5265" w:rsidRPr="00F60500" w:rsidRDefault="00AB1EF5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13/05/2021</w:t>
            </w:r>
          </w:p>
        </w:tc>
        <w:tc>
          <w:tcPr>
            <w:tcW w:w="1985" w:type="dxa"/>
          </w:tcPr>
          <w:p w14:paraId="067F55CA" w14:textId="61844AF2" w:rsidR="009F5265" w:rsidRPr="00F60500" w:rsidRDefault="00AB1EF5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5E0AE2EC" w14:textId="2B3C16FC" w:rsidR="009F5265" w:rsidRPr="00F60500" w:rsidRDefault="00AB1EF5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705405</w:t>
            </w:r>
          </w:p>
        </w:tc>
      </w:tr>
      <w:tr w:rsidR="00F60500" w:rsidRPr="00F60500" w14:paraId="0E77AC27" w14:textId="77777777" w:rsidTr="009F5265">
        <w:tc>
          <w:tcPr>
            <w:tcW w:w="901" w:type="dxa"/>
          </w:tcPr>
          <w:p w14:paraId="259D1361" w14:textId="256BD80B" w:rsidR="009F5265" w:rsidRPr="00F60500" w:rsidRDefault="008C488D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992</w:t>
            </w:r>
          </w:p>
        </w:tc>
        <w:tc>
          <w:tcPr>
            <w:tcW w:w="3831" w:type="dxa"/>
          </w:tcPr>
          <w:p w14:paraId="15FD456F" w14:textId="015F89FD" w:rsidR="009F5265" w:rsidRPr="00F60500" w:rsidRDefault="00AB1EF5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W. F. L.</w:t>
            </w:r>
          </w:p>
        </w:tc>
        <w:tc>
          <w:tcPr>
            <w:tcW w:w="2209" w:type="dxa"/>
          </w:tcPr>
          <w:p w14:paraId="305D7AF5" w14:textId="493D544D" w:rsidR="009F5265" w:rsidRPr="00F60500" w:rsidRDefault="00AB1EF5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13/05/2021</w:t>
            </w:r>
          </w:p>
        </w:tc>
        <w:tc>
          <w:tcPr>
            <w:tcW w:w="1985" w:type="dxa"/>
          </w:tcPr>
          <w:p w14:paraId="0D42D55C" w14:textId="50D7D9F3" w:rsidR="009F5265" w:rsidRPr="00F60500" w:rsidRDefault="00AB1EF5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57FFE16B" w14:textId="03D12BA1" w:rsidR="009F5265" w:rsidRPr="00F60500" w:rsidRDefault="00AB1EF5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702403</w:t>
            </w:r>
          </w:p>
        </w:tc>
      </w:tr>
      <w:tr w:rsidR="00F60500" w:rsidRPr="00F60500" w14:paraId="18481AA9" w14:textId="77777777" w:rsidTr="009F5265">
        <w:tc>
          <w:tcPr>
            <w:tcW w:w="901" w:type="dxa"/>
          </w:tcPr>
          <w:p w14:paraId="20140553" w14:textId="354BEF12" w:rsidR="009F5265" w:rsidRPr="00F60500" w:rsidRDefault="008C488D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993</w:t>
            </w:r>
          </w:p>
        </w:tc>
        <w:tc>
          <w:tcPr>
            <w:tcW w:w="3831" w:type="dxa"/>
          </w:tcPr>
          <w:p w14:paraId="3B1CFA9F" w14:textId="0A8365A1" w:rsidR="009F5265" w:rsidRPr="00F60500" w:rsidRDefault="00AB1EF5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C. S.</w:t>
            </w:r>
          </w:p>
        </w:tc>
        <w:tc>
          <w:tcPr>
            <w:tcW w:w="2209" w:type="dxa"/>
          </w:tcPr>
          <w:p w14:paraId="61C78BD0" w14:textId="6DDE966B" w:rsidR="009F5265" w:rsidRPr="00F60500" w:rsidRDefault="00AB1EF5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13/05/2021</w:t>
            </w:r>
          </w:p>
        </w:tc>
        <w:tc>
          <w:tcPr>
            <w:tcW w:w="1985" w:type="dxa"/>
          </w:tcPr>
          <w:p w14:paraId="3F4B938A" w14:textId="0F3D8B46" w:rsidR="009F5265" w:rsidRPr="00F60500" w:rsidRDefault="00AB1EF5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5167DAF7" w14:textId="4714AE68" w:rsidR="009F5265" w:rsidRPr="00F60500" w:rsidRDefault="00AB1EF5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701106</w:t>
            </w:r>
          </w:p>
        </w:tc>
      </w:tr>
      <w:tr w:rsidR="00F60500" w:rsidRPr="00F60500" w14:paraId="2E5C445D" w14:textId="77777777" w:rsidTr="009F5265">
        <w:tc>
          <w:tcPr>
            <w:tcW w:w="901" w:type="dxa"/>
          </w:tcPr>
          <w:p w14:paraId="21339293" w14:textId="3D1F4D8C" w:rsidR="009F5265" w:rsidRPr="00F60500" w:rsidRDefault="008C488D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994</w:t>
            </w:r>
          </w:p>
        </w:tc>
        <w:tc>
          <w:tcPr>
            <w:tcW w:w="3831" w:type="dxa"/>
          </w:tcPr>
          <w:p w14:paraId="528AC853" w14:textId="7F73AB89" w:rsidR="009F5265" w:rsidRPr="00F60500" w:rsidRDefault="00AB1EF5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B. D. S.</w:t>
            </w:r>
          </w:p>
        </w:tc>
        <w:tc>
          <w:tcPr>
            <w:tcW w:w="2209" w:type="dxa"/>
          </w:tcPr>
          <w:p w14:paraId="3133F776" w14:textId="1388AC38" w:rsidR="009F5265" w:rsidRPr="00F60500" w:rsidRDefault="00AB1EF5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13/05/2021</w:t>
            </w:r>
          </w:p>
        </w:tc>
        <w:tc>
          <w:tcPr>
            <w:tcW w:w="1985" w:type="dxa"/>
          </w:tcPr>
          <w:p w14:paraId="31A94581" w14:textId="7D43A726" w:rsidR="009F5265" w:rsidRPr="00F60500" w:rsidRDefault="00AB1EF5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45DC4552" w14:textId="27704F99" w:rsidR="009F5265" w:rsidRPr="00F60500" w:rsidRDefault="00AB1EF5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700508</w:t>
            </w:r>
          </w:p>
        </w:tc>
      </w:tr>
      <w:tr w:rsidR="00F60500" w:rsidRPr="00F60500" w14:paraId="38419C68" w14:textId="77777777" w:rsidTr="009F5265">
        <w:tc>
          <w:tcPr>
            <w:tcW w:w="901" w:type="dxa"/>
          </w:tcPr>
          <w:p w14:paraId="24B77B01" w14:textId="74EEBCB0" w:rsidR="009F5265" w:rsidRPr="00F60500" w:rsidRDefault="008C488D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995</w:t>
            </w:r>
          </w:p>
        </w:tc>
        <w:tc>
          <w:tcPr>
            <w:tcW w:w="3831" w:type="dxa"/>
          </w:tcPr>
          <w:p w14:paraId="2DF69953" w14:textId="1AAA5E8D" w:rsidR="009F5265" w:rsidRPr="00F60500" w:rsidRDefault="00AB1EF5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Z. T.</w:t>
            </w:r>
          </w:p>
        </w:tc>
        <w:tc>
          <w:tcPr>
            <w:tcW w:w="2209" w:type="dxa"/>
          </w:tcPr>
          <w:p w14:paraId="6864D553" w14:textId="14FA0305" w:rsidR="009F5265" w:rsidRPr="00F60500" w:rsidRDefault="00AB1EF5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13/05/2021</w:t>
            </w:r>
          </w:p>
        </w:tc>
        <w:tc>
          <w:tcPr>
            <w:tcW w:w="1985" w:type="dxa"/>
          </w:tcPr>
          <w:p w14:paraId="7F58B8A0" w14:textId="56528858" w:rsidR="009F5265" w:rsidRPr="00F60500" w:rsidRDefault="00AB1EF5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09AFCC69" w14:textId="37457448" w:rsidR="009F5265" w:rsidRPr="00F60500" w:rsidRDefault="00AB1EF5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706702</w:t>
            </w:r>
          </w:p>
        </w:tc>
      </w:tr>
      <w:tr w:rsidR="00F60500" w:rsidRPr="00F60500" w14:paraId="5B6DFD5F" w14:textId="77777777" w:rsidTr="009F5265">
        <w:tc>
          <w:tcPr>
            <w:tcW w:w="901" w:type="dxa"/>
          </w:tcPr>
          <w:p w14:paraId="481A0777" w14:textId="05C99B0F" w:rsidR="009F5265" w:rsidRPr="00F60500" w:rsidRDefault="008C488D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996</w:t>
            </w:r>
          </w:p>
        </w:tc>
        <w:tc>
          <w:tcPr>
            <w:tcW w:w="3831" w:type="dxa"/>
          </w:tcPr>
          <w:p w14:paraId="299D3739" w14:textId="7E8ABF9A" w:rsidR="009F5265" w:rsidRPr="00F60500" w:rsidRDefault="00AB1EF5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C. B. S.</w:t>
            </w:r>
          </w:p>
        </w:tc>
        <w:tc>
          <w:tcPr>
            <w:tcW w:w="2209" w:type="dxa"/>
          </w:tcPr>
          <w:p w14:paraId="0F5C5B21" w14:textId="2BE561CB" w:rsidR="009F5265" w:rsidRPr="00F60500" w:rsidRDefault="00AB1EF5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13/05/2021</w:t>
            </w:r>
          </w:p>
        </w:tc>
        <w:tc>
          <w:tcPr>
            <w:tcW w:w="1985" w:type="dxa"/>
          </w:tcPr>
          <w:p w14:paraId="6520B729" w14:textId="19E5837D" w:rsidR="009F5265" w:rsidRPr="00F60500" w:rsidRDefault="00AB1EF5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331F863F" w14:textId="14F2049D" w:rsidR="009F5265" w:rsidRPr="00F60500" w:rsidRDefault="00AB1EF5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704506</w:t>
            </w:r>
          </w:p>
        </w:tc>
      </w:tr>
      <w:tr w:rsidR="00F60500" w:rsidRPr="00F60500" w14:paraId="334FFBFD" w14:textId="77777777" w:rsidTr="009F5265">
        <w:tc>
          <w:tcPr>
            <w:tcW w:w="901" w:type="dxa"/>
          </w:tcPr>
          <w:p w14:paraId="259E013A" w14:textId="224E5050" w:rsidR="009F5265" w:rsidRPr="00F60500" w:rsidRDefault="008C488D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997</w:t>
            </w:r>
          </w:p>
        </w:tc>
        <w:tc>
          <w:tcPr>
            <w:tcW w:w="3831" w:type="dxa"/>
          </w:tcPr>
          <w:p w14:paraId="39A1CE22" w14:textId="23A7C956" w:rsidR="009F5265" w:rsidRPr="00F60500" w:rsidRDefault="00AB1EF5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Z. F. S. S.</w:t>
            </w:r>
          </w:p>
        </w:tc>
        <w:tc>
          <w:tcPr>
            <w:tcW w:w="2209" w:type="dxa"/>
          </w:tcPr>
          <w:p w14:paraId="0F6DD3CF" w14:textId="76E3BAF6" w:rsidR="009F5265" w:rsidRPr="00F60500" w:rsidRDefault="00AB1EF5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13/05/2021</w:t>
            </w:r>
          </w:p>
        </w:tc>
        <w:tc>
          <w:tcPr>
            <w:tcW w:w="1985" w:type="dxa"/>
          </w:tcPr>
          <w:p w14:paraId="03635D6E" w14:textId="19885D97" w:rsidR="009F5265" w:rsidRPr="00F60500" w:rsidRDefault="00AB1EF5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16040567" w14:textId="1F7B24D4" w:rsidR="009F5265" w:rsidRPr="00F60500" w:rsidRDefault="00AB1EF5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701205</w:t>
            </w:r>
          </w:p>
        </w:tc>
      </w:tr>
      <w:tr w:rsidR="00F60500" w:rsidRPr="00F60500" w14:paraId="4388DA29" w14:textId="77777777" w:rsidTr="009F5265">
        <w:tc>
          <w:tcPr>
            <w:tcW w:w="901" w:type="dxa"/>
          </w:tcPr>
          <w:p w14:paraId="1E82DBE6" w14:textId="316BD9F1" w:rsidR="009F5265" w:rsidRPr="00F60500" w:rsidRDefault="008C488D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998</w:t>
            </w:r>
          </w:p>
        </w:tc>
        <w:tc>
          <w:tcPr>
            <w:tcW w:w="3831" w:type="dxa"/>
          </w:tcPr>
          <w:p w14:paraId="1D3AC8DE" w14:textId="52408A9E" w:rsidR="009F5265" w:rsidRPr="00F60500" w:rsidRDefault="00AB1EF5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A. B.</w:t>
            </w:r>
          </w:p>
        </w:tc>
        <w:tc>
          <w:tcPr>
            <w:tcW w:w="2209" w:type="dxa"/>
          </w:tcPr>
          <w:p w14:paraId="7338BCF8" w14:textId="1112B2AE" w:rsidR="009F5265" w:rsidRPr="00F60500" w:rsidRDefault="00AB1EF5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13/05/2021</w:t>
            </w:r>
          </w:p>
        </w:tc>
        <w:tc>
          <w:tcPr>
            <w:tcW w:w="1985" w:type="dxa"/>
          </w:tcPr>
          <w:p w14:paraId="62B66B81" w14:textId="155D8A8A" w:rsidR="009F5265" w:rsidRPr="00F60500" w:rsidRDefault="00AB1EF5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0B4725FC" w14:textId="409894FE" w:rsidR="009F5265" w:rsidRPr="00F60500" w:rsidRDefault="00AB1EF5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708401</w:t>
            </w:r>
          </w:p>
        </w:tc>
      </w:tr>
      <w:tr w:rsidR="00F60500" w:rsidRPr="00F60500" w14:paraId="501C1E26" w14:textId="77777777" w:rsidTr="009F5265">
        <w:tc>
          <w:tcPr>
            <w:tcW w:w="901" w:type="dxa"/>
          </w:tcPr>
          <w:p w14:paraId="742637C6" w14:textId="1194B3F7" w:rsidR="009F5265" w:rsidRPr="00F60500" w:rsidRDefault="008C488D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999</w:t>
            </w:r>
          </w:p>
        </w:tc>
        <w:tc>
          <w:tcPr>
            <w:tcW w:w="3831" w:type="dxa"/>
          </w:tcPr>
          <w:p w14:paraId="7936A1CF" w14:textId="3898AB57" w:rsidR="009F5265" w:rsidRPr="00F60500" w:rsidRDefault="00AB1EF5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C. F.</w:t>
            </w:r>
          </w:p>
        </w:tc>
        <w:tc>
          <w:tcPr>
            <w:tcW w:w="2209" w:type="dxa"/>
          </w:tcPr>
          <w:p w14:paraId="3FEA7E35" w14:textId="53F204FE" w:rsidR="009F5265" w:rsidRPr="00F60500" w:rsidRDefault="00AB1EF5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13/05/2021</w:t>
            </w:r>
          </w:p>
        </w:tc>
        <w:tc>
          <w:tcPr>
            <w:tcW w:w="1985" w:type="dxa"/>
          </w:tcPr>
          <w:p w14:paraId="21F88269" w14:textId="06B65CB1" w:rsidR="009F5265" w:rsidRPr="00F60500" w:rsidRDefault="00AB1EF5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55AFB0BD" w14:textId="1D0EB2AB" w:rsidR="009F5265" w:rsidRPr="00F60500" w:rsidRDefault="00AB1EF5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700707</w:t>
            </w:r>
          </w:p>
        </w:tc>
      </w:tr>
      <w:tr w:rsidR="00F60500" w:rsidRPr="00F60500" w14:paraId="38025425" w14:textId="77777777" w:rsidTr="009F5265">
        <w:tc>
          <w:tcPr>
            <w:tcW w:w="901" w:type="dxa"/>
          </w:tcPr>
          <w:p w14:paraId="61BD6953" w14:textId="10C8D42A" w:rsidR="009F5265" w:rsidRPr="00F60500" w:rsidRDefault="008C488D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1000</w:t>
            </w:r>
          </w:p>
        </w:tc>
        <w:tc>
          <w:tcPr>
            <w:tcW w:w="3831" w:type="dxa"/>
          </w:tcPr>
          <w:p w14:paraId="3A7E86F8" w14:textId="57E8FEB8" w:rsidR="009F5265" w:rsidRPr="00F60500" w:rsidRDefault="00AB1EF5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B. C.</w:t>
            </w:r>
          </w:p>
        </w:tc>
        <w:tc>
          <w:tcPr>
            <w:tcW w:w="2209" w:type="dxa"/>
          </w:tcPr>
          <w:p w14:paraId="230CAE90" w14:textId="2080C651" w:rsidR="009F5265" w:rsidRPr="00F60500" w:rsidRDefault="00AB1EF5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13/05/2021</w:t>
            </w:r>
          </w:p>
        </w:tc>
        <w:tc>
          <w:tcPr>
            <w:tcW w:w="1985" w:type="dxa"/>
          </w:tcPr>
          <w:p w14:paraId="38919551" w14:textId="0744D35E" w:rsidR="009F5265" w:rsidRPr="00F60500" w:rsidRDefault="00AB1EF5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441A1772" w14:textId="766D6AA0" w:rsidR="009F5265" w:rsidRPr="00F60500" w:rsidRDefault="00AB1EF5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700101</w:t>
            </w:r>
          </w:p>
        </w:tc>
      </w:tr>
      <w:tr w:rsidR="00F60500" w:rsidRPr="00F60500" w14:paraId="56D92CFB" w14:textId="77777777" w:rsidTr="009F5265">
        <w:tc>
          <w:tcPr>
            <w:tcW w:w="901" w:type="dxa"/>
          </w:tcPr>
          <w:p w14:paraId="4C62E037" w14:textId="0380030A" w:rsidR="009F5265" w:rsidRPr="00F60500" w:rsidRDefault="008C488D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1001</w:t>
            </w:r>
          </w:p>
        </w:tc>
        <w:tc>
          <w:tcPr>
            <w:tcW w:w="3831" w:type="dxa"/>
          </w:tcPr>
          <w:p w14:paraId="0840707B" w14:textId="6A3F0A87" w:rsidR="009F5265" w:rsidRPr="00F60500" w:rsidRDefault="004E4A0F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H. L. S.</w:t>
            </w:r>
          </w:p>
        </w:tc>
        <w:tc>
          <w:tcPr>
            <w:tcW w:w="2209" w:type="dxa"/>
          </w:tcPr>
          <w:p w14:paraId="2B27D1A3" w14:textId="2E23F179" w:rsidR="009F5265" w:rsidRPr="00F60500" w:rsidRDefault="004E4A0F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13/05/2021</w:t>
            </w:r>
          </w:p>
        </w:tc>
        <w:tc>
          <w:tcPr>
            <w:tcW w:w="1985" w:type="dxa"/>
          </w:tcPr>
          <w:p w14:paraId="31A22179" w14:textId="0A6F0A56" w:rsidR="009F5265" w:rsidRPr="00F60500" w:rsidRDefault="004E4A0F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33EAEED5" w14:textId="3E39621E" w:rsidR="009F5265" w:rsidRPr="00F60500" w:rsidRDefault="004E4A0F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700609</w:t>
            </w:r>
          </w:p>
        </w:tc>
      </w:tr>
      <w:tr w:rsidR="00F60500" w:rsidRPr="00F60500" w14:paraId="31D8B35E" w14:textId="77777777" w:rsidTr="009F5265">
        <w:tc>
          <w:tcPr>
            <w:tcW w:w="901" w:type="dxa"/>
          </w:tcPr>
          <w:p w14:paraId="649F7D96" w14:textId="61013773" w:rsidR="009F5265" w:rsidRPr="00F60500" w:rsidRDefault="008C488D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1002</w:t>
            </w:r>
          </w:p>
        </w:tc>
        <w:tc>
          <w:tcPr>
            <w:tcW w:w="3831" w:type="dxa"/>
          </w:tcPr>
          <w:p w14:paraId="55A1CC9E" w14:textId="72C1B668" w:rsidR="009F5265" w:rsidRPr="00F60500" w:rsidRDefault="004E4A0F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C. J. C.</w:t>
            </w:r>
          </w:p>
        </w:tc>
        <w:tc>
          <w:tcPr>
            <w:tcW w:w="2209" w:type="dxa"/>
          </w:tcPr>
          <w:p w14:paraId="3B339D2B" w14:textId="1FDA99CD" w:rsidR="009F5265" w:rsidRPr="00F60500" w:rsidRDefault="004E4A0F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13/05/2021</w:t>
            </w:r>
          </w:p>
        </w:tc>
        <w:tc>
          <w:tcPr>
            <w:tcW w:w="1985" w:type="dxa"/>
          </w:tcPr>
          <w:p w14:paraId="4621574F" w14:textId="4B12D958" w:rsidR="009F5265" w:rsidRPr="00F60500" w:rsidRDefault="004E4A0F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16/07/2021</w:t>
            </w:r>
          </w:p>
        </w:tc>
        <w:tc>
          <w:tcPr>
            <w:tcW w:w="5953" w:type="dxa"/>
          </w:tcPr>
          <w:p w14:paraId="081F3FA1" w14:textId="3D34DC2C" w:rsidR="009F5265" w:rsidRPr="00F60500" w:rsidRDefault="004E4A0F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700603</w:t>
            </w:r>
          </w:p>
        </w:tc>
      </w:tr>
      <w:tr w:rsidR="00F60500" w:rsidRPr="00F60500" w14:paraId="6D148EF3" w14:textId="77777777" w:rsidTr="009F5265">
        <w:tc>
          <w:tcPr>
            <w:tcW w:w="901" w:type="dxa"/>
          </w:tcPr>
          <w:p w14:paraId="6165F99C" w14:textId="06B9260D" w:rsidR="009F5265" w:rsidRPr="00F60500" w:rsidRDefault="008C488D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1003</w:t>
            </w:r>
          </w:p>
        </w:tc>
        <w:tc>
          <w:tcPr>
            <w:tcW w:w="3831" w:type="dxa"/>
          </w:tcPr>
          <w:p w14:paraId="2025B50F" w14:textId="662DF7A0" w:rsidR="009F5265" w:rsidRPr="00F60500" w:rsidRDefault="004E4A0F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G. A. V. S.</w:t>
            </w:r>
          </w:p>
        </w:tc>
        <w:tc>
          <w:tcPr>
            <w:tcW w:w="2209" w:type="dxa"/>
          </w:tcPr>
          <w:p w14:paraId="619FBCB1" w14:textId="04289145" w:rsidR="009F5265" w:rsidRPr="00F60500" w:rsidRDefault="004E4A0F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13/05/2021</w:t>
            </w:r>
          </w:p>
        </w:tc>
        <w:tc>
          <w:tcPr>
            <w:tcW w:w="1985" w:type="dxa"/>
          </w:tcPr>
          <w:p w14:paraId="4816ADA3" w14:textId="1DD80CF0" w:rsidR="009F5265" w:rsidRPr="00F60500" w:rsidRDefault="004E4A0F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2910302A" w14:textId="46F12FAB" w:rsidR="009F5265" w:rsidRPr="00F60500" w:rsidRDefault="004E4A0F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706207</w:t>
            </w:r>
          </w:p>
        </w:tc>
      </w:tr>
      <w:tr w:rsidR="00F60500" w:rsidRPr="00F60500" w14:paraId="01515B07" w14:textId="77777777" w:rsidTr="009F5265">
        <w:tc>
          <w:tcPr>
            <w:tcW w:w="901" w:type="dxa"/>
          </w:tcPr>
          <w:p w14:paraId="48BCFC5C" w14:textId="07F56A16" w:rsidR="009F5265" w:rsidRPr="00F60500" w:rsidRDefault="008C488D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1004</w:t>
            </w:r>
          </w:p>
        </w:tc>
        <w:tc>
          <w:tcPr>
            <w:tcW w:w="3831" w:type="dxa"/>
          </w:tcPr>
          <w:p w14:paraId="152A2779" w14:textId="4FBFAB60" w:rsidR="009F5265" w:rsidRPr="00F60500" w:rsidRDefault="004E4A0F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M. G.</w:t>
            </w:r>
          </w:p>
        </w:tc>
        <w:tc>
          <w:tcPr>
            <w:tcW w:w="2209" w:type="dxa"/>
          </w:tcPr>
          <w:p w14:paraId="0D38FC77" w14:textId="766B6016" w:rsidR="009F5265" w:rsidRPr="00F60500" w:rsidRDefault="004E4A0F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13/05/2021</w:t>
            </w:r>
          </w:p>
        </w:tc>
        <w:tc>
          <w:tcPr>
            <w:tcW w:w="1985" w:type="dxa"/>
          </w:tcPr>
          <w:p w14:paraId="5E3A1AD9" w14:textId="74D16C0E" w:rsidR="009F5265" w:rsidRPr="00F60500" w:rsidRDefault="004E4A0F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25/06/2021</w:t>
            </w:r>
          </w:p>
        </w:tc>
        <w:tc>
          <w:tcPr>
            <w:tcW w:w="5953" w:type="dxa"/>
          </w:tcPr>
          <w:p w14:paraId="7624EAD1" w14:textId="5C5F690E" w:rsidR="009F5265" w:rsidRPr="00F60500" w:rsidRDefault="004E4A0F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704806</w:t>
            </w:r>
          </w:p>
        </w:tc>
      </w:tr>
      <w:tr w:rsidR="00F60500" w:rsidRPr="00F60500" w14:paraId="45CB168C" w14:textId="77777777" w:rsidTr="009F5265">
        <w:tc>
          <w:tcPr>
            <w:tcW w:w="901" w:type="dxa"/>
          </w:tcPr>
          <w:p w14:paraId="291DBBD7" w14:textId="6CF38BA8" w:rsidR="009F5265" w:rsidRPr="00F60500" w:rsidRDefault="008C488D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1005</w:t>
            </w:r>
          </w:p>
        </w:tc>
        <w:tc>
          <w:tcPr>
            <w:tcW w:w="3831" w:type="dxa"/>
          </w:tcPr>
          <w:p w14:paraId="74BBE598" w14:textId="7DC59683" w:rsidR="009F5265" w:rsidRPr="00F60500" w:rsidRDefault="004E4A0F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W. O. C.</w:t>
            </w:r>
          </w:p>
        </w:tc>
        <w:tc>
          <w:tcPr>
            <w:tcW w:w="2209" w:type="dxa"/>
          </w:tcPr>
          <w:p w14:paraId="6763F04A" w14:textId="6BF97626" w:rsidR="009F5265" w:rsidRPr="00F60500" w:rsidRDefault="004E4A0F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13/05/2021</w:t>
            </w:r>
          </w:p>
        </w:tc>
        <w:tc>
          <w:tcPr>
            <w:tcW w:w="1985" w:type="dxa"/>
          </w:tcPr>
          <w:p w14:paraId="0006370E" w14:textId="100337D6" w:rsidR="009F5265" w:rsidRPr="00F60500" w:rsidRDefault="004E4A0F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097AC458" w14:textId="408C10F4" w:rsidR="009F5265" w:rsidRPr="00F60500" w:rsidRDefault="004E4A0F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702402</w:t>
            </w:r>
          </w:p>
        </w:tc>
      </w:tr>
      <w:tr w:rsidR="00F60500" w:rsidRPr="00F60500" w14:paraId="4A1ADC62" w14:textId="77777777" w:rsidTr="009F5265">
        <w:tc>
          <w:tcPr>
            <w:tcW w:w="901" w:type="dxa"/>
          </w:tcPr>
          <w:p w14:paraId="1B2CD14C" w14:textId="564198AD" w:rsidR="009F5265" w:rsidRPr="00F60500" w:rsidRDefault="008C488D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lastRenderedPageBreak/>
              <w:t>1006</w:t>
            </w:r>
          </w:p>
        </w:tc>
        <w:tc>
          <w:tcPr>
            <w:tcW w:w="3831" w:type="dxa"/>
          </w:tcPr>
          <w:p w14:paraId="2166091C" w14:textId="78B8E12E" w:rsidR="009F5265" w:rsidRPr="00F60500" w:rsidRDefault="004E4A0F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M. P.</w:t>
            </w:r>
          </w:p>
        </w:tc>
        <w:tc>
          <w:tcPr>
            <w:tcW w:w="2209" w:type="dxa"/>
          </w:tcPr>
          <w:p w14:paraId="627828FF" w14:textId="45C5F8D4" w:rsidR="009F5265" w:rsidRPr="00F60500" w:rsidRDefault="004E4A0F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13/05/2021</w:t>
            </w:r>
          </w:p>
        </w:tc>
        <w:tc>
          <w:tcPr>
            <w:tcW w:w="1985" w:type="dxa"/>
          </w:tcPr>
          <w:p w14:paraId="36C9B6D3" w14:textId="17EE0335" w:rsidR="009F5265" w:rsidRPr="00F60500" w:rsidRDefault="004E4A0F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73777D9D" w14:textId="6D42944F" w:rsidR="009F5265" w:rsidRPr="00F60500" w:rsidRDefault="004E4A0F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700601</w:t>
            </w:r>
          </w:p>
        </w:tc>
      </w:tr>
      <w:tr w:rsidR="00F60500" w:rsidRPr="00F60500" w14:paraId="5FA8AB28" w14:textId="77777777" w:rsidTr="009F5265">
        <w:tc>
          <w:tcPr>
            <w:tcW w:w="901" w:type="dxa"/>
          </w:tcPr>
          <w:p w14:paraId="03856842" w14:textId="2D8B0D60" w:rsidR="009F5265" w:rsidRPr="00F60500" w:rsidRDefault="008C488D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1007</w:t>
            </w:r>
          </w:p>
        </w:tc>
        <w:tc>
          <w:tcPr>
            <w:tcW w:w="3831" w:type="dxa"/>
          </w:tcPr>
          <w:p w14:paraId="2FFD587C" w14:textId="73A11CB2" w:rsidR="009F5265" w:rsidRPr="00F60500" w:rsidRDefault="004E4A0F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V. B. S.</w:t>
            </w:r>
          </w:p>
        </w:tc>
        <w:tc>
          <w:tcPr>
            <w:tcW w:w="2209" w:type="dxa"/>
          </w:tcPr>
          <w:p w14:paraId="253862D7" w14:textId="3ABC7092" w:rsidR="009F5265" w:rsidRPr="00F60500" w:rsidRDefault="004E4A0F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13/05/2021</w:t>
            </w:r>
          </w:p>
        </w:tc>
        <w:tc>
          <w:tcPr>
            <w:tcW w:w="1985" w:type="dxa"/>
          </w:tcPr>
          <w:p w14:paraId="7F34AB1E" w14:textId="78F60BF6" w:rsidR="009F5265" w:rsidRPr="00F60500" w:rsidRDefault="004E4A0F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22959603" w14:textId="0AEFEF1D" w:rsidR="009F5265" w:rsidRPr="00F60500" w:rsidRDefault="004E4A0F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704505</w:t>
            </w:r>
          </w:p>
        </w:tc>
      </w:tr>
      <w:tr w:rsidR="00F60500" w:rsidRPr="00F60500" w14:paraId="6377F7FF" w14:textId="77777777" w:rsidTr="009F5265">
        <w:tc>
          <w:tcPr>
            <w:tcW w:w="901" w:type="dxa"/>
          </w:tcPr>
          <w:p w14:paraId="64BB14F7" w14:textId="2C2246E8" w:rsidR="009F5265" w:rsidRPr="00F60500" w:rsidRDefault="004E4A0F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1008</w:t>
            </w:r>
          </w:p>
        </w:tc>
        <w:tc>
          <w:tcPr>
            <w:tcW w:w="3831" w:type="dxa"/>
          </w:tcPr>
          <w:p w14:paraId="78203619" w14:textId="3461E871" w:rsidR="009F5265" w:rsidRPr="00F60500" w:rsidRDefault="004E4A0F" w:rsidP="004E4A0F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M. C.</w:t>
            </w:r>
          </w:p>
        </w:tc>
        <w:tc>
          <w:tcPr>
            <w:tcW w:w="2209" w:type="dxa"/>
          </w:tcPr>
          <w:p w14:paraId="06C84C48" w14:textId="7425BCB0" w:rsidR="009F5265" w:rsidRPr="00F60500" w:rsidRDefault="004E4A0F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13/05/2021</w:t>
            </w:r>
          </w:p>
        </w:tc>
        <w:tc>
          <w:tcPr>
            <w:tcW w:w="1985" w:type="dxa"/>
          </w:tcPr>
          <w:p w14:paraId="4D23088C" w14:textId="75629144" w:rsidR="009F5265" w:rsidRPr="00F60500" w:rsidRDefault="004E4A0F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30/07/2021</w:t>
            </w:r>
          </w:p>
        </w:tc>
        <w:tc>
          <w:tcPr>
            <w:tcW w:w="5953" w:type="dxa"/>
          </w:tcPr>
          <w:p w14:paraId="540BCB02" w14:textId="392AC4EC" w:rsidR="009F5265" w:rsidRPr="00F60500" w:rsidRDefault="004E4A0F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700007</w:t>
            </w:r>
          </w:p>
        </w:tc>
      </w:tr>
      <w:tr w:rsidR="00F60500" w:rsidRPr="00F60500" w14:paraId="6353E966" w14:textId="77777777" w:rsidTr="009F5265">
        <w:tc>
          <w:tcPr>
            <w:tcW w:w="901" w:type="dxa"/>
          </w:tcPr>
          <w:p w14:paraId="0C71DD89" w14:textId="35503D26" w:rsidR="009F5265" w:rsidRPr="00F60500" w:rsidRDefault="004E4A0F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1009</w:t>
            </w:r>
          </w:p>
        </w:tc>
        <w:tc>
          <w:tcPr>
            <w:tcW w:w="3831" w:type="dxa"/>
          </w:tcPr>
          <w:p w14:paraId="074C99D4" w14:textId="4B3E324D" w:rsidR="009F5265" w:rsidRPr="00F60500" w:rsidRDefault="004E4A0F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B. F.</w:t>
            </w:r>
          </w:p>
        </w:tc>
        <w:tc>
          <w:tcPr>
            <w:tcW w:w="2209" w:type="dxa"/>
          </w:tcPr>
          <w:p w14:paraId="20B61151" w14:textId="68C9DC9D" w:rsidR="009F5265" w:rsidRPr="00F60500" w:rsidRDefault="004E4A0F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13/05/2021</w:t>
            </w:r>
          </w:p>
        </w:tc>
        <w:tc>
          <w:tcPr>
            <w:tcW w:w="1985" w:type="dxa"/>
          </w:tcPr>
          <w:p w14:paraId="03C305DB" w14:textId="08FD7200" w:rsidR="009F5265" w:rsidRPr="00F60500" w:rsidRDefault="004E4A0F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6BC4433A" w14:textId="32A7AFA8" w:rsidR="009F5265" w:rsidRPr="00F60500" w:rsidRDefault="004E4A0F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704108</w:t>
            </w:r>
          </w:p>
        </w:tc>
      </w:tr>
      <w:tr w:rsidR="00F60500" w:rsidRPr="00F60500" w14:paraId="5B66243E" w14:textId="77777777" w:rsidTr="009F5265">
        <w:tc>
          <w:tcPr>
            <w:tcW w:w="901" w:type="dxa"/>
          </w:tcPr>
          <w:p w14:paraId="252DEC76" w14:textId="0BA19321" w:rsidR="009F5265" w:rsidRPr="00F60500" w:rsidRDefault="004E4A0F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1010</w:t>
            </w:r>
          </w:p>
        </w:tc>
        <w:tc>
          <w:tcPr>
            <w:tcW w:w="3831" w:type="dxa"/>
          </w:tcPr>
          <w:p w14:paraId="6DD52EC0" w14:textId="010AA247" w:rsidR="009F5265" w:rsidRPr="00F60500" w:rsidRDefault="004E4A0F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M.</w:t>
            </w:r>
          </w:p>
        </w:tc>
        <w:tc>
          <w:tcPr>
            <w:tcW w:w="2209" w:type="dxa"/>
          </w:tcPr>
          <w:p w14:paraId="266F6B52" w14:textId="650126FD" w:rsidR="009F5265" w:rsidRPr="00F60500" w:rsidRDefault="004E4A0F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14/05/2021</w:t>
            </w:r>
          </w:p>
        </w:tc>
        <w:tc>
          <w:tcPr>
            <w:tcW w:w="1985" w:type="dxa"/>
          </w:tcPr>
          <w:p w14:paraId="1B74EE1A" w14:textId="2A61F6CB" w:rsidR="009F5265" w:rsidRPr="00F60500" w:rsidRDefault="004E4A0F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6FDF0F98" w14:textId="5036666E" w:rsidR="009F5265" w:rsidRPr="00F60500" w:rsidRDefault="004E4A0F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702901</w:t>
            </w:r>
          </w:p>
        </w:tc>
      </w:tr>
      <w:tr w:rsidR="00F60500" w:rsidRPr="00F60500" w14:paraId="11633263" w14:textId="77777777" w:rsidTr="009F5265">
        <w:tc>
          <w:tcPr>
            <w:tcW w:w="901" w:type="dxa"/>
          </w:tcPr>
          <w:p w14:paraId="78893942" w14:textId="2F31958A" w:rsidR="009F5265" w:rsidRPr="00F60500" w:rsidRDefault="004E4A0F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1011</w:t>
            </w:r>
          </w:p>
        </w:tc>
        <w:tc>
          <w:tcPr>
            <w:tcW w:w="3831" w:type="dxa"/>
          </w:tcPr>
          <w:p w14:paraId="436697E8" w14:textId="2BBAE3F7" w:rsidR="009F5265" w:rsidRPr="00F60500" w:rsidRDefault="004E4A0F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D. I. W.</w:t>
            </w:r>
          </w:p>
        </w:tc>
        <w:tc>
          <w:tcPr>
            <w:tcW w:w="2209" w:type="dxa"/>
          </w:tcPr>
          <w:p w14:paraId="51DE6DBB" w14:textId="6772C0C0" w:rsidR="009F5265" w:rsidRPr="00F60500" w:rsidRDefault="004E4A0F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14/05/2021</w:t>
            </w:r>
          </w:p>
        </w:tc>
        <w:tc>
          <w:tcPr>
            <w:tcW w:w="1985" w:type="dxa"/>
          </w:tcPr>
          <w:p w14:paraId="5D247F97" w14:textId="5650EC97" w:rsidR="009F5265" w:rsidRPr="00F60500" w:rsidRDefault="004E4A0F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5C3FA9D5" w14:textId="37EE5B10" w:rsidR="009F5265" w:rsidRPr="00F60500" w:rsidRDefault="004E4A0F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703403</w:t>
            </w:r>
          </w:p>
        </w:tc>
      </w:tr>
      <w:tr w:rsidR="00F60500" w:rsidRPr="00F60500" w14:paraId="67BD788C" w14:textId="77777777" w:rsidTr="009F5265">
        <w:tc>
          <w:tcPr>
            <w:tcW w:w="901" w:type="dxa"/>
          </w:tcPr>
          <w:p w14:paraId="2590C9EC" w14:textId="02055AF0" w:rsidR="009F5265" w:rsidRPr="00F60500" w:rsidRDefault="004E4A0F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1012</w:t>
            </w:r>
          </w:p>
        </w:tc>
        <w:tc>
          <w:tcPr>
            <w:tcW w:w="3831" w:type="dxa"/>
          </w:tcPr>
          <w:p w14:paraId="3E9F20ED" w14:textId="4B2C6664" w:rsidR="009F5265" w:rsidRPr="00F60500" w:rsidRDefault="004E4A0F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P. S.</w:t>
            </w:r>
          </w:p>
        </w:tc>
        <w:tc>
          <w:tcPr>
            <w:tcW w:w="2209" w:type="dxa"/>
          </w:tcPr>
          <w:p w14:paraId="79BEF4CB" w14:textId="64E5F3EB" w:rsidR="009F5265" w:rsidRPr="00F60500" w:rsidRDefault="004E4A0F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14/05/2021</w:t>
            </w:r>
          </w:p>
        </w:tc>
        <w:tc>
          <w:tcPr>
            <w:tcW w:w="1985" w:type="dxa"/>
          </w:tcPr>
          <w:p w14:paraId="2DC201A3" w14:textId="57119510" w:rsidR="009F5265" w:rsidRPr="00F60500" w:rsidRDefault="004E4A0F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06C5A7A7" w14:textId="38F41F78" w:rsidR="009F5265" w:rsidRPr="00F60500" w:rsidRDefault="004E4A0F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700600</w:t>
            </w:r>
          </w:p>
        </w:tc>
      </w:tr>
      <w:tr w:rsidR="00F60500" w:rsidRPr="00F60500" w14:paraId="3DB760DD" w14:textId="77777777" w:rsidTr="009F5265">
        <w:tc>
          <w:tcPr>
            <w:tcW w:w="901" w:type="dxa"/>
          </w:tcPr>
          <w:p w14:paraId="6AC68C9E" w14:textId="3655056E" w:rsidR="009F5265" w:rsidRPr="00F60500" w:rsidRDefault="004E4A0F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1013</w:t>
            </w:r>
          </w:p>
        </w:tc>
        <w:tc>
          <w:tcPr>
            <w:tcW w:w="3831" w:type="dxa"/>
          </w:tcPr>
          <w:p w14:paraId="5E0D699B" w14:textId="7916CE47" w:rsidR="009F5265" w:rsidRPr="00F60500" w:rsidRDefault="004E4A0F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E. O.</w:t>
            </w:r>
          </w:p>
        </w:tc>
        <w:tc>
          <w:tcPr>
            <w:tcW w:w="2209" w:type="dxa"/>
          </w:tcPr>
          <w:p w14:paraId="439941D7" w14:textId="487CD0AE" w:rsidR="009F5265" w:rsidRPr="00F60500" w:rsidRDefault="004E4A0F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14/05/2021</w:t>
            </w:r>
          </w:p>
        </w:tc>
        <w:tc>
          <w:tcPr>
            <w:tcW w:w="1985" w:type="dxa"/>
          </w:tcPr>
          <w:p w14:paraId="697FA979" w14:textId="7D717639" w:rsidR="009F5265" w:rsidRPr="00F60500" w:rsidRDefault="004E4A0F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61957506" w14:textId="7CFD92F7" w:rsidR="009F5265" w:rsidRPr="00F60500" w:rsidRDefault="004E4A0F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700006</w:t>
            </w:r>
          </w:p>
        </w:tc>
      </w:tr>
      <w:tr w:rsidR="00F60500" w:rsidRPr="00F60500" w14:paraId="30988A62" w14:textId="77777777" w:rsidTr="009F5265">
        <w:tc>
          <w:tcPr>
            <w:tcW w:w="901" w:type="dxa"/>
          </w:tcPr>
          <w:p w14:paraId="3F0BD786" w14:textId="1E616ACE" w:rsidR="009F5265" w:rsidRPr="00F60500" w:rsidRDefault="004E4A0F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1014</w:t>
            </w:r>
          </w:p>
        </w:tc>
        <w:tc>
          <w:tcPr>
            <w:tcW w:w="3831" w:type="dxa"/>
          </w:tcPr>
          <w:p w14:paraId="44581655" w14:textId="57F8269E" w:rsidR="009F5265" w:rsidRPr="00F60500" w:rsidRDefault="004E4A0F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S. X. D.</w:t>
            </w:r>
          </w:p>
        </w:tc>
        <w:tc>
          <w:tcPr>
            <w:tcW w:w="2209" w:type="dxa"/>
          </w:tcPr>
          <w:p w14:paraId="025D8EE1" w14:textId="20100121" w:rsidR="009F5265" w:rsidRPr="00F60500" w:rsidRDefault="004E4A0F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14/05/2021</w:t>
            </w:r>
          </w:p>
        </w:tc>
        <w:tc>
          <w:tcPr>
            <w:tcW w:w="1985" w:type="dxa"/>
          </w:tcPr>
          <w:p w14:paraId="5A3EF29A" w14:textId="4761E717" w:rsidR="009F5265" w:rsidRPr="00F60500" w:rsidRDefault="004E4A0F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3BEDE5E0" w14:textId="051FE9A4" w:rsidR="009F5265" w:rsidRPr="00F60500" w:rsidRDefault="004E4A0F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705005</w:t>
            </w:r>
          </w:p>
        </w:tc>
      </w:tr>
      <w:tr w:rsidR="00F60500" w:rsidRPr="00F60500" w14:paraId="78EF54DA" w14:textId="77777777" w:rsidTr="009F5265">
        <w:tc>
          <w:tcPr>
            <w:tcW w:w="901" w:type="dxa"/>
          </w:tcPr>
          <w:p w14:paraId="67019A6E" w14:textId="45CAEC93" w:rsidR="009F5265" w:rsidRPr="00F60500" w:rsidRDefault="004E4A0F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1015</w:t>
            </w:r>
          </w:p>
        </w:tc>
        <w:tc>
          <w:tcPr>
            <w:tcW w:w="3831" w:type="dxa"/>
          </w:tcPr>
          <w:p w14:paraId="438E5D14" w14:textId="46245E0E" w:rsidR="009F5265" w:rsidRPr="00F60500" w:rsidRDefault="004E4A0F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L. B. O.</w:t>
            </w:r>
          </w:p>
        </w:tc>
        <w:tc>
          <w:tcPr>
            <w:tcW w:w="2209" w:type="dxa"/>
          </w:tcPr>
          <w:p w14:paraId="4795B06A" w14:textId="0C6434AF" w:rsidR="009F5265" w:rsidRPr="00F60500" w:rsidRDefault="004E4A0F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14/05/2021</w:t>
            </w:r>
          </w:p>
        </w:tc>
        <w:tc>
          <w:tcPr>
            <w:tcW w:w="1985" w:type="dxa"/>
          </w:tcPr>
          <w:p w14:paraId="549DBEC7" w14:textId="47152A59" w:rsidR="009F5265" w:rsidRPr="00F60500" w:rsidRDefault="004E4A0F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42ACC431" w14:textId="22B4A383" w:rsidR="009F5265" w:rsidRPr="00F60500" w:rsidRDefault="004E4A0F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702808</w:t>
            </w:r>
          </w:p>
        </w:tc>
      </w:tr>
      <w:tr w:rsidR="00F60500" w:rsidRPr="00F60500" w14:paraId="5716C166" w14:textId="77777777" w:rsidTr="009F5265">
        <w:tc>
          <w:tcPr>
            <w:tcW w:w="901" w:type="dxa"/>
          </w:tcPr>
          <w:p w14:paraId="10973339" w14:textId="0E4E7271" w:rsidR="009F5265" w:rsidRPr="00F60500" w:rsidRDefault="004E4A0F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1016</w:t>
            </w:r>
          </w:p>
        </w:tc>
        <w:tc>
          <w:tcPr>
            <w:tcW w:w="3831" w:type="dxa"/>
          </w:tcPr>
          <w:p w14:paraId="1394C749" w14:textId="3BC2D3CE" w:rsidR="009F5265" w:rsidRPr="00F60500" w:rsidRDefault="004E4A0F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B. R. F.</w:t>
            </w:r>
          </w:p>
        </w:tc>
        <w:tc>
          <w:tcPr>
            <w:tcW w:w="2209" w:type="dxa"/>
          </w:tcPr>
          <w:p w14:paraId="4DADEA20" w14:textId="44B1823F" w:rsidR="009F5265" w:rsidRPr="00F60500" w:rsidRDefault="004E4A0F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14/05/2021</w:t>
            </w:r>
          </w:p>
        </w:tc>
        <w:tc>
          <w:tcPr>
            <w:tcW w:w="1985" w:type="dxa"/>
          </w:tcPr>
          <w:p w14:paraId="23FBA6B7" w14:textId="6CC70928" w:rsidR="009F5265" w:rsidRPr="00F60500" w:rsidRDefault="004E4A0F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08379333" w14:textId="0EC27E03" w:rsidR="009F5265" w:rsidRPr="00F60500" w:rsidRDefault="004E4A0F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702000</w:t>
            </w:r>
          </w:p>
        </w:tc>
      </w:tr>
      <w:tr w:rsidR="00F60500" w:rsidRPr="00F60500" w14:paraId="1259844A" w14:textId="77777777" w:rsidTr="009F5265">
        <w:tc>
          <w:tcPr>
            <w:tcW w:w="901" w:type="dxa"/>
          </w:tcPr>
          <w:p w14:paraId="1F0656E6" w14:textId="76CBE4BE" w:rsidR="009F5265" w:rsidRPr="00F60500" w:rsidRDefault="004E4A0F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1017</w:t>
            </w:r>
          </w:p>
        </w:tc>
        <w:tc>
          <w:tcPr>
            <w:tcW w:w="3831" w:type="dxa"/>
          </w:tcPr>
          <w:p w14:paraId="51407E29" w14:textId="1A258FBB" w:rsidR="009F5265" w:rsidRPr="00F60500" w:rsidRDefault="004E4A0F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A. N. A.</w:t>
            </w:r>
          </w:p>
        </w:tc>
        <w:tc>
          <w:tcPr>
            <w:tcW w:w="2209" w:type="dxa"/>
          </w:tcPr>
          <w:p w14:paraId="3234C51C" w14:textId="23720D70" w:rsidR="009F5265" w:rsidRPr="00F60500" w:rsidRDefault="004E4A0F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14/05/2021</w:t>
            </w:r>
          </w:p>
        </w:tc>
        <w:tc>
          <w:tcPr>
            <w:tcW w:w="1985" w:type="dxa"/>
          </w:tcPr>
          <w:p w14:paraId="2D7A9153" w14:textId="02C7F30D" w:rsidR="009F5265" w:rsidRPr="00F60500" w:rsidRDefault="004E4A0F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5225E1F0" w14:textId="5E0CDAC6" w:rsidR="009F5265" w:rsidRPr="00F60500" w:rsidRDefault="004E4A0F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708201</w:t>
            </w:r>
          </w:p>
        </w:tc>
      </w:tr>
      <w:tr w:rsidR="00F60500" w:rsidRPr="00F60500" w14:paraId="739DD6A1" w14:textId="77777777" w:rsidTr="009F5265">
        <w:tc>
          <w:tcPr>
            <w:tcW w:w="901" w:type="dxa"/>
          </w:tcPr>
          <w:p w14:paraId="0F34C508" w14:textId="73045246" w:rsidR="009F5265" w:rsidRPr="00F60500" w:rsidRDefault="004E4A0F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1018</w:t>
            </w:r>
          </w:p>
        </w:tc>
        <w:tc>
          <w:tcPr>
            <w:tcW w:w="3831" w:type="dxa"/>
          </w:tcPr>
          <w:p w14:paraId="76777595" w14:textId="2ECEEF4E" w:rsidR="009F5265" w:rsidRPr="00F60500" w:rsidRDefault="004E4A0F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M. L.</w:t>
            </w:r>
          </w:p>
        </w:tc>
        <w:tc>
          <w:tcPr>
            <w:tcW w:w="2209" w:type="dxa"/>
          </w:tcPr>
          <w:p w14:paraId="5FE6BF60" w14:textId="7587A22F" w:rsidR="009F5265" w:rsidRPr="00F60500" w:rsidRDefault="004E4A0F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14/05/2021</w:t>
            </w:r>
          </w:p>
        </w:tc>
        <w:tc>
          <w:tcPr>
            <w:tcW w:w="1985" w:type="dxa"/>
          </w:tcPr>
          <w:p w14:paraId="3248B598" w14:textId="46B75A40" w:rsidR="009F5265" w:rsidRPr="00F60500" w:rsidRDefault="004E4A0F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2A6B5B64" w14:textId="5518EBF2" w:rsidR="009F5265" w:rsidRPr="00F60500" w:rsidRDefault="004E4A0F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708703</w:t>
            </w:r>
          </w:p>
        </w:tc>
      </w:tr>
      <w:tr w:rsidR="00F60500" w:rsidRPr="00F60500" w14:paraId="2A9B8F43" w14:textId="77777777" w:rsidTr="009F5265">
        <w:tc>
          <w:tcPr>
            <w:tcW w:w="901" w:type="dxa"/>
          </w:tcPr>
          <w:p w14:paraId="093FCD63" w14:textId="5B0AF966" w:rsidR="009F5265" w:rsidRPr="00F60500" w:rsidRDefault="004E4A0F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1019</w:t>
            </w:r>
          </w:p>
        </w:tc>
        <w:tc>
          <w:tcPr>
            <w:tcW w:w="3831" w:type="dxa"/>
          </w:tcPr>
          <w:p w14:paraId="6FB6FBD8" w14:textId="222302B8" w:rsidR="009F5265" w:rsidRPr="00F60500" w:rsidRDefault="004E4A0F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J. F. C.</w:t>
            </w:r>
          </w:p>
        </w:tc>
        <w:tc>
          <w:tcPr>
            <w:tcW w:w="2209" w:type="dxa"/>
          </w:tcPr>
          <w:p w14:paraId="59E8861A" w14:textId="0A43CB26" w:rsidR="009F5265" w:rsidRPr="00F60500" w:rsidRDefault="004E4A0F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14/05/2021</w:t>
            </w:r>
          </w:p>
        </w:tc>
        <w:tc>
          <w:tcPr>
            <w:tcW w:w="1985" w:type="dxa"/>
          </w:tcPr>
          <w:p w14:paraId="486D7E5E" w14:textId="488DD5FB" w:rsidR="009F5265" w:rsidRPr="00F60500" w:rsidRDefault="004E4A0F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Foi embora</w:t>
            </w:r>
          </w:p>
        </w:tc>
        <w:tc>
          <w:tcPr>
            <w:tcW w:w="5953" w:type="dxa"/>
          </w:tcPr>
          <w:p w14:paraId="2B95BDB5" w14:textId="76261DD0" w:rsidR="009F5265" w:rsidRPr="00F60500" w:rsidRDefault="004E4A0F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705006</w:t>
            </w:r>
          </w:p>
        </w:tc>
      </w:tr>
      <w:tr w:rsidR="00F60500" w:rsidRPr="00F60500" w14:paraId="572FC13D" w14:textId="77777777" w:rsidTr="009F5265">
        <w:tc>
          <w:tcPr>
            <w:tcW w:w="901" w:type="dxa"/>
          </w:tcPr>
          <w:p w14:paraId="2CD3D442" w14:textId="1ADD61B2" w:rsidR="009F5265" w:rsidRPr="00F60500" w:rsidRDefault="004E4A0F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1020</w:t>
            </w:r>
          </w:p>
        </w:tc>
        <w:tc>
          <w:tcPr>
            <w:tcW w:w="3831" w:type="dxa"/>
          </w:tcPr>
          <w:p w14:paraId="5582B66D" w14:textId="1A3A2F3F" w:rsidR="009F5265" w:rsidRPr="00F60500" w:rsidRDefault="00BA40E8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F. S.</w:t>
            </w:r>
          </w:p>
        </w:tc>
        <w:tc>
          <w:tcPr>
            <w:tcW w:w="2209" w:type="dxa"/>
          </w:tcPr>
          <w:p w14:paraId="129D5442" w14:textId="544548F4" w:rsidR="009F5265" w:rsidRPr="00F60500" w:rsidRDefault="00BA40E8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14/05/2021</w:t>
            </w:r>
          </w:p>
        </w:tc>
        <w:tc>
          <w:tcPr>
            <w:tcW w:w="1985" w:type="dxa"/>
          </w:tcPr>
          <w:p w14:paraId="38B62797" w14:textId="171DEBDD" w:rsidR="009F5265" w:rsidRPr="00F60500" w:rsidRDefault="00BA40E8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3F19ADDD" w14:textId="544165CA" w:rsidR="009F5265" w:rsidRPr="00F60500" w:rsidRDefault="00BA40E8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706006</w:t>
            </w:r>
          </w:p>
        </w:tc>
      </w:tr>
      <w:tr w:rsidR="00F60500" w:rsidRPr="00F60500" w14:paraId="41D953A0" w14:textId="77777777" w:rsidTr="009F5265">
        <w:tc>
          <w:tcPr>
            <w:tcW w:w="901" w:type="dxa"/>
          </w:tcPr>
          <w:p w14:paraId="5E1525B6" w14:textId="3BE33D8B" w:rsidR="009F5265" w:rsidRPr="00F60500" w:rsidRDefault="004E4A0F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1021</w:t>
            </w:r>
          </w:p>
        </w:tc>
        <w:tc>
          <w:tcPr>
            <w:tcW w:w="3831" w:type="dxa"/>
          </w:tcPr>
          <w:p w14:paraId="6C54AE2D" w14:textId="6240B7B3" w:rsidR="009F5265" w:rsidRPr="00F60500" w:rsidRDefault="00BA40E8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M. F. P.</w:t>
            </w:r>
          </w:p>
        </w:tc>
        <w:tc>
          <w:tcPr>
            <w:tcW w:w="2209" w:type="dxa"/>
          </w:tcPr>
          <w:p w14:paraId="07AAE63E" w14:textId="0F6590AC" w:rsidR="009F5265" w:rsidRPr="00F60500" w:rsidRDefault="00BA40E8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14/05/2021</w:t>
            </w:r>
          </w:p>
        </w:tc>
        <w:tc>
          <w:tcPr>
            <w:tcW w:w="1985" w:type="dxa"/>
          </w:tcPr>
          <w:p w14:paraId="424F8F99" w14:textId="56DFE3AD" w:rsidR="009F5265" w:rsidRPr="00F60500" w:rsidRDefault="00644D4B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Vacinou</w:t>
            </w:r>
          </w:p>
        </w:tc>
        <w:tc>
          <w:tcPr>
            <w:tcW w:w="5953" w:type="dxa"/>
          </w:tcPr>
          <w:p w14:paraId="0144A778" w14:textId="60F5CF7C" w:rsidR="009F5265" w:rsidRPr="00F60500" w:rsidRDefault="00BA40E8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706208</w:t>
            </w:r>
          </w:p>
        </w:tc>
      </w:tr>
      <w:tr w:rsidR="00F60500" w:rsidRPr="00F60500" w14:paraId="77301678" w14:textId="77777777" w:rsidTr="009F5265">
        <w:tc>
          <w:tcPr>
            <w:tcW w:w="901" w:type="dxa"/>
          </w:tcPr>
          <w:p w14:paraId="496A0155" w14:textId="17A49423" w:rsidR="009F5265" w:rsidRPr="00F60500" w:rsidRDefault="004E4A0F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1022</w:t>
            </w:r>
          </w:p>
        </w:tc>
        <w:tc>
          <w:tcPr>
            <w:tcW w:w="3831" w:type="dxa"/>
          </w:tcPr>
          <w:p w14:paraId="02C207E1" w14:textId="1B030B80" w:rsidR="009F5265" w:rsidRPr="00F60500" w:rsidRDefault="00BA40E8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A. O.</w:t>
            </w:r>
          </w:p>
        </w:tc>
        <w:tc>
          <w:tcPr>
            <w:tcW w:w="2209" w:type="dxa"/>
          </w:tcPr>
          <w:p w14:paraId="68B4E8BA" w14:textId="4949498D" w:rsidR="009F5265" w:rsidRPr="00F60500" w:rsidRDefault="00BA40E8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14/05/2021</w:t>
            </w:r>
          </w:p>
        </w:tc>
        <w:tc>
          <w:tcPr>
            <w:tcW w:w="1985" w:type="dxa"/>
          </w:tcPr>
          <w:p w14:paraId="7F5104EE" w14:textId="0642FF97" w:rsidR="009F5265" w:rsidRPr="00F60500" w:rsidRDefault="00BA40E8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62371BBD" w14:textId="3411E040" w:rsidR="009F5265" w:rsidRPr="00F60500" w:rsidRDefault="00BA40E8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708606</w:t>
            </w:r>
          </w:p>
        </w:tc>
      </w:tr>
      <w:tr w:rsidR="00F60500" w:rsidRPr="00F60500" w14:paraId="17CA7E17" w14:textId="77777777" w:rsidTr="009F5265">
        <w:tc>
          <w:tcPr>
            <w:tcW w:w="901" w:type="dxa"/>
          </w:tcPr>
          <w:p w14:paraId="0ADB009E" w14:textId="160B3701" w:rsidR="009F5265" w:rsidRPr="00F60500" w:rsidRDefault="004E4A0F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1023</w:t>
            </w:r>
          </w:p>
        </w:tc>
        <w:tc>
          <w:tcPr>
            <w:tcW w:w="3831" w:type="dxa"/>
          </w:tcPr>
          <w:p w14:paraId="0EB36D2A" w14:textId="37A4E63F" w:rsidR="009F5265" w:rsidRPr="00F60500" w:rsidRDefault="00BA40E8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C.</w:t>
            </w:r>
          </w:p>
        </w:tc>
        <w:tc>
          <w:tcPr>
            <w:tcW w:w="2209" w:type="dxa"/>
          </w:tcPr>
          <w:p w14:paraId="146FADD7" w14:textId="148492E1" w:rsidR="009F5265" w:rsidRPr="00F60500" w:rsidRDefault="00BA40E8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14/05/2021</w:t>
            </w:r>
          </w:p>
        </w:tc>
        <w:tc>
          <w:tcPr>
            <w:tcW w:w="1985" w:type="dxa"/>
          </w:tcPr>
          <w:p w14:paraId="1B6CD2D2" w14:textId="058DF726" w:rsidR="009F5265" w:rsidRPr="00F60500" w:rsidRDefault="00BA40E8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38E0813B" w14:textId="2A549CDD" w:rsidR="009F5265" w:rsidRPr="00F60500" w:rsidRDefault="00BA40E8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700502</w:t>
            </w:r>
          </w:p>
        </w:tc>
      </w:tr>
      <w:tr w:rsidR="00F60500" w:rsidRPr="00F60500" w14:paraId="6B0FABDE" w14:textId="77777777" w:rsidTr="009F5265">
        <w:tc>
          <w:tcPr>
            <w:tcW w:w="901" w:type="dxa"/>
          </w:tcPr>
          <w:p w14:paraId="4E540109" w14:textId="09D60E17" w:rsidR="009F5265" w:rsidRPr="00F60500" w:rsidRDefault="004E4A0F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1024</w:t>
            </w:r>
          </w:p>
        </w:tc>
        <w:tc>
          <w:tcPr>
            <w:tcW w:w="3831" w:type="dxa"/>
          </w:tcPr>
          <w:p w14:paraId="07B89775" w14:textId="0720E158" w:rsidR="009F5265" w:rsidRPr="00F60500" w:rsidRDefault="00BA40E8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S. S.</w:t>
            </w:r>
          </w:p>
        </w:tc>
        <w:tc>
          <w:tcPr>
            <w:tcW w:w="2209" w:type="dxa"/>
          </w:tcPr>
          <w:p w14:paraId="4F97072B" w14:textId="07E1837F" w:rsidR="009F5265" w:rsidRPr="00F60500" w:rsidRDefault="00BA40E8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14/05/2021</w:t>
            </w:r>
          </w:p>
        </w:tc>
        <w:tc>
          <w:tcPr>
            <w:tcW w:w="1985" w:type="dxa"/>
          </w:tcPr>
          <w:p w14:paraId="6FFAE824" w14:textId="079F78E8" w:rsidR="009F5265" w:rsidRPr="00F60500" w:rsidRDefault="00BA40E8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07A8A006" w14:textId="0F4DB1C3" w:rsidR="009F5265" w:rsidRPr="00F60500" w:rsidRDefault="00BA40E8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700001</w:t>
            </w:r>
          </w:p>
        </w:tc>
      </w:tr>
      <w:tr w:rsidR="00F60500" w:rsidRPr="00F60500" w14:paraId="51D43BF8" w14:textId="77777777" w:rsidTr="009F5265">
        <w:tc>
          <w:tcPr>
            <w:tcW w:w="901" w:type="dxa"/>
          </w:tcPr>
          <w:p w14:paraId="53414B80" w14:textId="6CA6C482" w:rsidR="009F5265" w:rsidRPr="00F60500" w:rsidRDefault="004E4A0F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1025</w:t>
            </w:r>
          </w:p>
        </w:tc>
        <w:tc>
          <w:tcPr>
            <w:tcW w:w="3831" w:type="dxa"/>
          </w:tcPr>
          <w:p w14:paraId="0AFA3E0D" w14:textId="2772CA0C" w:rsidR="009F5265" w:rsidRPr="00F60500" w:rsidRDefault="00BA40E8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F. S.</w:t>
            </w:r>
          </w:p>
        </w:tc>
        <w:tc>
          <w:tcPr>
            <w:tcW w:w="2209" w:type="dxa"/>
          </w:tcPr>
          <w:p w14:paraId="3D2B3650" w14:textId="3CA09658" w:rsidR="009F5265" w:rsidRPr="00F60500" w:rsidRDefault="00BA40E8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14/05/2021</w:t>
            </w:r>
          </w:p>
        </w:tc>
        <w:tc>
          <w:tcPr>
            <w:tcW w:w="1985" w:type="dxa"/>
          </w:tcPr>
          <w:p w14:paraId="3DCF80BE" w14:textId="10B7AA64" w:rsidR="009F5265" w:rsidRPr="00F60500" w:rsidRDefault="00BA40E8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5C8ABF28" w14:textId="678746BE" w:rsidR="009F5265" w:rsidRPr="00F60500" w:rsidRDefault="00BA40E8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704200</w:t>
            </w:r>
          </w:p>
        </w:tc>
      </w:tr>
      <w:tr w:rsidR="00F60500" w:rsidRPr="00F60500" w14:paraId="7ECB05C1" w14:textId="77777777" w:rsidTr="009F5265">
        <w:tc>
          <w:tcPr>
            <w:tcW w:w="901" w:type="dxa"/>
          </w:tcPr>
          <w:p w14:paraId="560D7C26" w14:textId="76521471" w:rsidR="009F5265" w:rsidRPr="00F60500" w:rsidRDefault="004E4A0F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1026</w:t>
            </w:r>
          </w:p>
        </w:tc>
        <w:tc>
          <w:tcPr>
            <w:tcW w:w="3831" w:type="dxa"/>
          </w:tcPr>
          <w:p w14:paraId="5E609C96" w14:textId="350B0208" w:rsidR="009F5265" w:rsidRPr="00F60500" w:rsidRDefault="00BA40E8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P. S. M.</w:t>
            </w:r>
          </w:p>
        </w:tc>
        <w:tc>
          <w:tcPr>
            <w:tcW w:w="2209" w:type="dxa"/>
          </w:tcPr>
          <w:p w14:paraId="3B641E14" w14:textId="4F6F63EC" w:rsidR="009F5265" w:rsidRPr="00F60500" w:rsidRDefault="00BA40E8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14/05/2021</w:t>
            </w:r>
          </w:p>
        </w:tc>
        <w:tc>
          <w:tcPr>
            <w:tcW w:w="1985" w:type="dxa"/>
          </w:tcPr>
          <w:p w14:paraId="0AE2BB36" w14:textId="1EF61356" w:rsidR="009F5265" w:rsidRPr="00F60500" w:rsidRDefault="00BA40E8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25/06/2021</w:t>
            </w:r>
          </w:p>
        </w:tc>
        <w:tc>
          <w:tcPr>
            <w:tcW w:w="5953" w:type="dxa"/>
          </w:tcPr>
          <w:p w14:paraId="3734C735" w14:textId="7C2D4973" w:rsidR="009F5265" w:rsidRPr="00F60500" w:rsidRDefault="00BA40E8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700003</w:t>
            </w:r>
          </w:p>
        </w:tc>
      </w:tr>
      <w:tr w:rsidR="00F60500" w:rsidRPr="00F60500" w14:paraId="5A681D4D" w14:textId="77777777" w:rsidTr="009F5265">
        <w:tc>
          <w:tcPr>
            <w:tcW w:w="901" w:type="dxa"/>
          </w:tcPr>
          <w:p w14:paraId="4DA8C495" w14:textId="6E4ACEBF" w:rsidR="009F5265" w:rsidRPr="00F60500" w:rsidRDefault="004E4A0F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1027</w:t>
            </w:r>
          </w:p>
        </w:tc>
        <w:tc>
          <w:tcPr>
            <w:tcW w:w="3831" w:type="dxa"/>
          </w:tcPr>
          <w:p w14:paraId="5E8A718D" w14:textId="5BCFA5B1" w:rsidR="009F5265" w:rsidRPr="00F60500" w:rsidRDefault="00BA40E8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B. C.</w:t>
            </w:r>
          </w:p>
        </w:tc>
        <w:tc>
          <w:tcPr>
            <w:tcW w:w="2209" w:type="dxa"/>
          </w:tcPr>
          <w:p w14:paraId="00331DDF" w14:textId="233FAC40" w:rsidR="009F5265" w:rsidRPr="00F60500" w:rsidRDefault="00BA40E8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14/05/2021</w:t>
            </w:r>
          </w:p>
        </w:tc>
        <w:tc>
          <w:tcPr>
            <w:tcW w:w="1985" w:type="dxa"/>
          </w:tcPr>
          <w:p w14:paraId="440D99DA" w14:textId="115E31B2" w:rsidR="009F5265" w:rsidRPr="00F60500" w:rsidRDefault="00BA40E8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58D40F9F" w14:textId="012C4031" w:rsidR="009F5265" w:rsidRPr="00F60500" w:rsidRDefault="00BA40E8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700003</w:t>
            </w:r>
          </w:p>
        </w:tc>
      </w:tr>
      <w:tr w:rsidR="00F60500" w:rsidRPr="00F60500" w14:paraId="1AEF305D" w14:textId="77777777" w:rsidTr="009F5265">
        <w:tc>
          <w:tcPr>
            <w:tcW w:w="901" w:type="dxa"/>
          </w:tcPr>
          <w:p w14:paraId="67390B4E" w14:textId="23194F73" w:rsidR="009F5265" w:rsidRPr="00F60500" w:rsidRDefault="004E4A0F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1028</w:t>
            </w:r>
          </w:p>
        </w:tc>
        <w:tc>
          <w:tcPr>
            <w:tcW w:w="3831" w:type="dxa"/>
          </w:tcPr>
          <w:p w14:paraId="1273A49A" w14:textId="0D5169C9" w:rsidR="009F5265" w:rsidRPr="00F60500" w:rsidRDefault="00BA40E8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F. J. F.</w:t>
            </w:r>
          </w:p>
        </w:tc>
        <w:tc>
          <w:tcPr>
            <w:tcW w:w="2209" w:type="dxa"/>
          </w:tcPr>
          <w:p w14:paraId="797E65AF" w14:textId="01F61C61" w:rsidR="009F5265" w:rsidRPr="00F60500" w:rsidRDefault="00BA40E8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14/05/2021</w:t>
            </w:r>
          </w:p>
        </w:tc>
        <w:tc>
          <w:tcPr>
            <w:tcW w:w="1985" w:type="dxa"/>
          </w:tcPr>
          <w:p w14:paraId="010FDE31" w14:textId="21906349" w:rsidR="009F5265" w:rsidRPr="00F60500" w:rsidRDefault="009F5265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8CBBBC4" w14:textId="68202A67" w:rsidR="009F5265" w:rsidRPr="00F60500" w:rsidRDefault="00BA40E8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700706</w:t>
            </w:r>
          </w:p>
        </w:tc>
      </w:tr>
      <w:tr w:rsidR="00F60500" w:rsidRPr="00F60500" w14:paraId="528B2F26" w14:textId="77777777" w:rsidTr="009F5265">
        <w:tc>
          <w:tcPr>
            <w:tcW w:w="901" w:type="dxa"/>
          </w:tcPr>
          <w:p w14:paraId="651F1CC6" w14:textId="1F86FBF1" w:rsidR="009F5265" w:rsidRPr="00F60500" w:rsidRDefault="004E4A0F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1029</w:t>
            </w:r>
          </w:p>
        </w:tc>
        <w:tc>
          <w:tcPr>
            <w:tcW w:w="3831" w:type="dxa"/>
          </w:tcPr>
          <w:p w14:paraId="759FD296" w14:textId="6D55D04B" w:rsidR="009F5265" w:rsidRPr="00F60500" w:rsidRDefault="00BA40E8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S. V.</w:t>
            </w:r>
          </w:p>
        </w:tc>
        <w:tc>
          <w:tcPr>
            <w:tcW w:w="2209" w:type="dxa"/>
          </w:tcPr>
          <w:p w14:paraId="0F5EAB99" w14:textId="393FCD32" w:rsidR="009F5265" w:rsidRPr="00F60500" w:rsidRDefault="00BA40E8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14/05/2021</w:t>
            </w:r>
          </w:p>
        </w:tc>
        <w:tc>
          <w:tcPr>
            <w:tcW w:w="1985" w:type="dxa"/>
          </w:tcPr>
          <w:p w14:paraId="3DE9BDA9" w14:textId="4762EC55" w:rsidR="009F5265" w:rsidRPr="00F60500" w:rsidRDefault="00BA40E8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4B1DD542" w14:textId="08F1EEE0" w:rsidR="009F5265" w:rsidRPr="00F60500" w:rsidRDefault="00BA40E8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700502</w:t>
            </w:r>
          </w:p>
        </w:tc>
      </w:tr>
      <w:tr w:rsidR="00F60500" w:rsidRPr="00F60500" w14:paraId="22B37C54" w14:textId="77777777" w:rsidTr="009F5265">
        <w:tc>
          <w:tcPr>
            <w:tcW w:w="901" w:type="dxa"/>
          </w:tcPr>
          <w:p w14:paraId="409CAD68" w14:textId="53679771" w:rsidR="009F5265" w:rsidRPr="00F60500" w:rsidRDefault="004E4A0F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1030</w:t>
            </w:r>
          </w:p>
        </w:tc>
        <w:tc>
          <w:tcPr>
            <w:tcW w:w="3831" w:type="dxa"/>
          </w:tcPr>
          <w:p w14:paraId="55B53823" w14:textId="74FA32DE" w:rsidR="009F5265" w:rsidRPr="00F60500" w:rsidRDefault="00BA40E8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I. R. F. S.</w:t>
            </w:r>
          </w:p>
        </w:tc>
        <w:tc>
          <w:tcPr>
            <w:tcW w:w="2209" w:type="dxa"/>
          </w:tcPr>
          <w:p w14:paraId="243769E3" w14:textId="07442226" w:rsidR="009F5265" w:rsidRPr="00F60500" w:rsidRDefault="00BA40E8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14/05/2021</w:t>
            </w:r>
          </w:p>
        </w:tc>
        <w:tc>
          <w:tcPr>
            <w:tcW w:w="1985" w:type="dxa"/>
          </w:tcPr>
          <w:p w14:paraId="7CE5F4C4" w14:textId="7E4BB3A2" w:rsidR="009F5265" w:rsidRPr="00F60500" w:rsidRDefault="00BA40E8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1CEBF219" w14:textId="64F5B222" w:rsidR="009F5265" w:rsidRPr="00F60500" w:rsidRDefault="00BA40E8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701408</w:t>
            </w:r>
          </w:p>
        </w:tc>
      </w:tr>
      <w:tr w:rsidR="00F60500" w:rsidRPr="00F60500" w14:paraId="2F3483B4" w14:textId="77777777" w:rsidTr="009F5265">
        <w:tc>
          <w:tcPr>
            <w:tcW w:w="901" w:type="dxa"/>
          </w:tcPr>
          <w:p w14:paraId="5AB574C9" w14:textId="073B9661" w:rsidR="009F5265" w:rsidRPr="00F60500" w:rsidRDefault="004E4A0F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1031</w:t>
            </w:r>
          </w:p>
        </w:tc>
        <w:tc>
          <w:tcPr>
            <w:tcW w:w="3831" w:type="dxa"/>
          </w:tcPr>
          <w:p w14:paraId="7E4E2DCA" w14:textId="4AEDB352" w:rsidR="009F5265" w:rsidRPr="00F60500" w:rsidRDefault="00BA40E8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S. C.</w:t>
            </w:r>
          </w:p>
        </w:tc>
        <w:tc>
          <w:tcPr>
            <w:tcW w:w="2209" w:type="dxa"/>
          </w:tcPr>
          <w:p w14:paraId="183F985E" w14:textId="718C6BF6" w:rsidR="009F5265" w:rsidRPr="00F60500" w:rsidRDefault="00BA40E8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14/05/2021</w:t>
            </w:r>
          </w:p>
        </w:tc>
        <w:tc>
          <w:tcPr>
            <w:tcW w:w="1985" w:type="dxa"/>
          </w:tcPr>
          <w:p w14:paraId="5AC51CE6" w14:textId="2BEA55F9" w:rsidR="009F5265" w:rsidRPr="00F60500" w:rsidRDefault="00BA40E8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56F279B9" w14:textId="03A183E7" w:rsidR="009F5265" w:rsidRPr="00F60500" w:rsidRDefault="00BA40E8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700505</w:t>
            </w:r>
          </w:p>
        </w:tc>
      </w:tr>
      <w:tr w:rsidR="00F60500" w:rsidRPr="00F60500" w14:paraId="2E935C64" w14:textId="77777777" w:rsidTr="009F5265">
        <w:tc>
          <w:tcPr>
            <w:tcW w:w="901" w:type="dxa"/>
          </w:tcPr>
          <w:p w14:paraId="0CAD4D89" w14:textId="40F3FAE7" w:rsidR="009F5265" w:rsidRPr="00F60500" w:rsidRDefault="004E4A0F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1032</w:t>
            </w:r>
          </w:p>
        </w:tc>
        <w:tc>
          <w:tcPr>
            <w:tcW w:w="3831" w:type="dxa"/>
          </w:tcPr>
          <w:p w14:paraId="6F843CA2" w14:textId="58AB0E3B" w:rsidR="009F5265" w:rsidRPr="00F60500" w:rsidRDefault="00BA40E8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I. L. G.</w:t>
            </w:r>
          </w:p>
        </w:tc>
        <w:tc>
          <w:tcPr>
            <w:tcW w:w="2209" w:type="dxa"/>
          </w:tcPr>
          <w:p w14:paraId="3F171813" w14:textId="5C0B82FC" w:rsidR="009F5265" w:rsidRPr="00F60500" w:rsidRDefault="00BA40E8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14/05/2021</w:t>
            </w:r>
          </w:p>
        </w:tc>
        <w:tc>
          <w:tcPr>
            <w:tcW w:w="1985" w:type="dxa"/>
          </w:tcPr>
          <w:p w14:paraId="7403693D" w14:textId="7B33658A" w:rsidR="009F5265" w:rsidRPr="00F60500" w:rsidRDefault="00BA40E8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41E94F48" w14:textId="20E9C09C" w:rsidR="009F5265" w:rsidRPr="00F60500" w:rsidRDefault="00BA40E8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700002</w:t>
            </w:r>
          </w:p>
        </w:tc>
      </w:tr>
      <w:tr w:rsidR="00F60500" w:rsidRPr="00F60500" w14:paraId="7339A223" w14:textId="77777777" w:rsidTr="009F5265">
        <w:tc>
          <w:tcPr>
            <w:tcW w:w="901" w:type="dxa"/>
          </w:tcPr>
          <w:p w14:paraId="664C3CFF" w14:textId="312A03BA" w:rsidR="009F5265" w:rsidRPr="00F60500" w:rsidRDefault="004E4A0F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1033</w:t>
            </w:r>
          </w:p>
        </w:tc>
        <w:tc>
          <w:tcPr>
            <w:tcW w:w="3831" w:type="dxa"/>
          </w:tcPr>
          <w:p w14:paraId="15CCE638" w14:textId="62C91E5F" w:rsidR="009F5265" w:rsidRPr="00F60500" w:rsidRDefault="00BA40E8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V. N. A.</w:t>
            </w:r>
          </w:p>
        </w:tc>
        <w:tc>
          <w:tcPr>
            <w:tcW w:w="2209" w:type="dxa"/>
          </w:tcPr>
          <w:p w14:paraId="70A8B52D" w14:textId="3AAD91C3" w:rsidR="009F5265" w:rsidRPr="00F60500" w:rsidRDefault="00BA40E8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14/05/2021</w:t>
            </w:r>
          </w:p>
        </w:tc>
        <w:tc>
          <w:tcPr>
            <w:tcW w:w="1985" w:type="dxa"/>
          </w:tcPr>
          <w:p w14:paraId="133B8074" w14:textId="4A90E363" w:rsidR="009F5265" w:rsidRPr="00F60500" w:rsidRDefault="00BA40E8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6CBB946A" w14:textId="71DDAB52" w:rsidR="009F5265" w:rsidRPr="00F60500" w:rsidRDefault="00BA40E8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702009</w:t>
            </w:r>
          </w:p>
        </w:tc>
      </w:tr>
      <w:tr w:rsidR="00F60500" w:rsidRPr="00F60500" w14:paraId="2BF1C3C8" w14:textId="77777777" w:rsidTr="009F5265">
        <w:tc>
          <w:tcPr>
            <w:tcW w:w="901" w:type="dxa"/>
          </w:tcPr>
          <w:p w14:paraId="050E0DD5" w14:textId="2E0B2367" w:rsidR="009F5265" w:rsidRPr="00F60500" w:rsidRDefault="004E4A0F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1034</w:t>
            </w:r>
          </w:p>
        </w:tc>
        <w:tc>
          <w:tcPr>
            <w:tcW w:w="3831" w:type="dxa"/>
          </w:tcPr>
          <w:p w14:paraId="07355443" w14:textId="737E77E7" w:rsidR="009F5265" w:rsidRPr="00F60500" w:rsidRDefault="000F55F9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D. Z.</w:t>
            </w:r>
          </w:p>
        </w:tc>
        <w:tc>
          <w:tcPr>
            <w:tcW w:w="2209" w:type="dxa"/>
          </w:tcPr>
          <w:p w14:paraId="23EE4471" w14:textId="37A9ADBF" w:rsidR="009F5265" w:rsidRPr="00F60500" w:rsidRDefault="000F55F9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14/05/2021</w:t>
            </w:r>
          </w:p>
        </w:tc>
        <w:tc>
          <w:tcPr>
            <w:tcW w:w="1985" w:type="dxa"/>
          </w:tcPr>
          <w:p w14:paraId="06C45C13" w14:textId="6DFB72DE" w:rsidR="009F5265" w:rsidRPr="00F60500" w:rsidRDefault="000F55F9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360D0125" w14:textId="006D78CF" w:rsidR="009F5265" w:rsidRPr="00F60500" w:rsidRDefault="000F55F9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705600</w:t>
            </w:r>
          </w:p>
        </w:tc>
      </w:tr>
      <w:tr w:rsidR="00F60500" w:rsidRPr="00F60500" w14:paraId="549CD4A5" w14:textId="77777777" w:rsidTr="009F5265">
        <w:tc>
          <w:tcPr>
            <w:tcW w:w="901" w:type="dxa"/>
          </w:tcPr>
          <w:p w14:paraId="74F0933D" w14:textId="306FE1F1" w:rsidR="009F5265" w:rsidRPr="00F60500" w:rsidRDefault="004E4A0F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lastRenderedPageBreak/>
              <w:t>1035</w:t>
            </w:r>
          </w:p>
        </w:tc>
        <w:tc>
          <w:tcPr>
            <w:tcW w:w="3831" w:type="dxa"/>
          </w:tcPr>
          <w:p w14:paraId="4C4D8538" w14:textId="0FCA3795" w:rsidR="009F5265" w:rsidRPr="00F60500" w:rsidRDefault="000F55F9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O. S.</w:t>
            </w:r>
          </w:p>
        </w:tc>
        <w:tc>
          <w:tcPr>
            <w:tcW w:w="2209" w:type="dxa"/>
          </w:tcPr>
          <w:p w14:paraId="54FC8B23" w14:textId="6279365E" w:rsidR="009F5265" w:rsidRPr="00F60500" w:rsidRDefault="000F55F9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14/05/2021</w:t>
            </w:r>
          </w:p>
        </w:tc>
        <w:tc>
          <w:tcPr>
            <w:tcW w:w="1985" w:type="dxa"/>
          </w:tcPr>
          <w:p w14:paraId="777296BA" w14:textId="02925E2B" w:rsidR="009F5265" w:rsidRPr="00F60500" w:rsidRDefault="000F55F9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020D55AF" w14:textId="6A993785" w:rsidR="009F5265" w:rsidRPr="00F60500" w:rsidRDefault="000F55F9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702306</w:t>
            </w:r>
          </w:p>
        </w:tc>
      </w:tr>
      <w:tr w:rsidR="00F60500" w:rsidRPr="00F60500" w14:paraId="6F997547" w14:textId="77777777" w:rsidTr="009F5265">
        <w:tc>
          <w:tcPr>
            <w:tcW w:w="901" w:type="dxa"/>
          </w:tcPr>
          <w:p w14:paraId="1F968F05" w14:textId="311816F9" w:rsidR="009F5265" w:rsidRPr="00F60500" w:rsidRDefault="004E4A0F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1036</w:t>
            </w:r>
          </w:p>
        </w:tc>
        <w:tc>
          <w:tcPr>
            <w:tcW w:w="3831" w:type="dxa"/>
          </w:tcPr>
          <w:p w14:paraId="6DF96B76" w14:textId="19D7FD25" w:rsidR="009F5265" w:rsidRPr="00F60500" w:rsidRDefault="000F55F9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D. Z.</w:t>
            </w:r>
          </w:p>
        </w:tc>
        <w:tc>
          <w:tcPr>
            <w:tcW w:w="2209" w:type="dxa"/>
          </w:tcPr>
          <w:p w14:paraId="149C73FF" w14:textId="1F3B3D9F" w:rsidR="009F5265" w:rsidRPr="00F60500" w:rsidRDefault="000F55F9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14/05/2021</w:t>
            </w:r>
          </w:p>
        </w:tc>
        <w:tc>
          <w:tcPr>
            <w:tcW w:w="1985" w:type="dxa"/>
          </w:tcPr>
          <w:p w14:paraId="511AC74A" w14:textId="0E3A2C83" w:rsidR="009F5265" w:rsidRPr="00F60500" w:rsidRDefault="000F55F9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0B5C50EE" w14:textId="162CDCE6" w:rsidR="009F5265" w:rsidRPr="00F60500" w:rsidRDefault="000F55F9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705807</w:t>
            </w:r>
          </w:p>
        </w:tc>
      </w:tr>
      <w:tr w:rsidR="00F60500" w:rsidRPr="00F60500" w14:paraId="3A0FBB07" w14:textId="77777777" w:rsidTr="009F5265">
        <w:tc>
          <w:tcPr>
            <w:tcW w:w="901" w:type="dxa"/>
          </w:tcPr>
          <w:p w14:paraId="6D35152F" w14:textId="69A4FBC1" w:rsidR="009F5265" w:rsidRPr="00F60500" w:rsidRDefault="004E4A0F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1037</w:t>
            </w:r>
          </w:p>
        </w:tc>
        <w:tc>
          <w:tcPr>
            <w:tcW w:w="3831" w:type="dxa"/>
          </w:tcPr>
          <w:p w14:paraId="287A9799" w14:textId="21E81D12" w:rsidR="009F5265" w:rsidRPr="00F60500" w:rsidRDefault="000F55F9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S.</w:t>
            </w:r>
          </w:p>
        </w:tc>
        <w:tc>
          <w:tcPr>
            <w:tcW w:w="2209" w:type="dxa"/>
          </w:tcPr>
          <w:p w14:paraId="0216953D" w14:textId="7B5234A6" w:rsidR="009F5265" w:rsidRPr="00F60500" w:rsidRDefault="000F55F9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14/05/2021</w:t>
            </w:r>
          </w:p>
        </w:tc>
        <w:tc>
          <w:tcPr>
            <w:tcW w:w="1985" w:type="dxa"/>
          </w:tcPr>
          <w:p w14:paraId="3767F1AB" w14:textId="136EF252" w:rsidR="009F5265" w:rsidRPr="00F60500" w:rsidRDefault="000F55F9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29AF02EB" w14:textId="7C8A04A7" w:rsidR="009F5265" w:rsidRPr="00F60500" w:rsidRDefault="000F55F9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707601</w:t>
            </w:r>
          </w:p>
        </w:tc>
      </w:tr>
      <w:tr w:rsidR="00F60500" w:rsidRPr="00F60500" w14:paraId="6E059F27" w14:textId="77777777" w:rsidTr="009F5265">
        <w:tc>
          <w:tcPr>
            <w:tcW w:w="901" w:type="dxa"/>
          </w:tcPr>
          <w:p w14:paraId="0886C43A" w14:textId="26EBED00" w:rsidR="009F5265" w:rsidRPr="00F60500" w:rsidRDefault="000F55F9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1038</w:t>
            </w:r>
          </w:p>
        </w:tc>
        <w:tc>
          <w:tcPr>
            <w:tcW w:w="3831" w:type="dxa"/>
          </w:tcPr>
          <w:p w14:paraId="35229FE4" w14:textId="1D10004A" w:rsidR="009F5265" w:rsidRPr="00F60500" w:rsidRDefault="000F55F9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T.</w:t>
            </w:r>
          </w:p>
        </w:tc>
        <w:tc>
          <w:tcPr>
            <w:tcW w:w="2209" w:type="dxa"/>
          </w:tcPr>
          <w:p w14:paraId="0C5CB7DC" w14:textId="0F4A27D2" w:rsidR="009F5265" w:rsidRPr="00F60500" w:rsidRDefault="000F55F9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14/05/2021</w:t>
            </w:r>
          </w:p>
        </w:tc>
        <w:tc>
          <w:tcPr>
            <w:tcW w:w="1985" w:type="dxa"/>
          </w:tcPr>
          <w:p w14:paraId="5C063814" w14:textId="656D3C2A" w:rsidR="009F5265" w:rsidRPr="00F60500" w:rsidRDefault="000F55F9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75A24A34" w14:textId="7E692771" w:rsidR="009F5265" w:rsidRPr="00F60500" w:rsidRDefault="000F55F9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702901</w:t>
            </w:r>
          </w:p>
        </w:tc>
      </w:tr>
      <w:tr w:rsidR="00F60500" w:rsidRPr="00F60500" w14:paraId="766FED22" w14:textId="77777777" w:rsidTr="009F5265">
        <w:tc>
          <w:tcPr>
            <w:tcW w:w="901" w:type="dxa"/>
          </w:tcPr>
          <w:p w14:paraId="68B79B85" w14:textId="51DBAA6D" w:rsidR="009F5265" w:rsidRPr="00F60500" w:rsidRDefault="000F55F9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1039</w:t>
            </w:r>
          </w:p>
        </w:tc>
        <w:tc>
          <w:tcPr>
            <w:tcW w:w="3831" w:type="dxa"/>
          </w:tcPr>
          <w:p w14:paraId="66D61CFF" w14:textId="65FBA36F" w:rsidR="009F5265" w:rsidRPr="00F60500" w:rsidRDefault="000F55F9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S. A. G. S.</w:t>
            </w:r>
          </w:p>
        </w:tc>
        <w:tc>
          <w:tcPr>
            <w:tcW w:w="2209" w:type="dxa"/>
          </w:tcPr>
          <w:p w14:paraId="3F23611E" w14:textId="653DBF8A" w:rsidR="009F5265" w:rsidRPr="00F60500" w:rsidRDefault="000F55F9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14/05/2021</w:t>
            </w:r>
          </w:p>
        </w:tc>
        <w:tc>
          <w:tcPr>
            <w:tcW w:w="1985" w:type="dxa"/>
          </w:tcPr>
          <w:p w14:paraId="4B5186C0" w14:textId="287B9F3A" w:rsidR="009F5265" w:rsidRPr="00F60500" w:rsidRDefault="000F55F9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11AB5F33" w14:textId="25A3E3CC" w:rsidR="009F5265" w:rsidRPr="00F60500" w:rsidRDefault="000F55F9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705203</w:t>
            </w:r>
          </w:p>
        </w:tc>
      </w:tr>
      <w:tr w:rsidR="00F60500" w:rsidRPr="00F60500" w14:paraId="0BD2E0BA" w14:textId="77777777" w:rsidTr="009F5265">
        <w:tc>
          <w:tcPr>
            <w:tcW w:w="901" w:type="dxa"/>
          </w:tcPr>
          <w:p w14:paraId="3EE927BD" w14:textId="1D876CDB" w:rsidR="009F5265" w:rsidRPr="00F60500" w:rsidRDefault="000F55F9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1040</w:t>
            </w:r>
          </w:p>
        </w:tc>
        <w:tc>
          <w:tcPr>
            <w:tcW w:w="3831" w:type="dxa"/>
          </w:tcPr>
          <w:p w14:paraId="11A65734" w14:textId="561FAB18" w:rsidR="009F5265" w:rsidRPr="00F60500" w:rsidRDefault="000F55F9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O. S. M. B.</w:t>
            </w:r>
          </w:p>
        </w:tc>
        <w:tc>
          <w:tcPr>
            <w:tcW w:w="2209" w:type="dxa"/>
          </w:tcPr>
          <w:p w14:paraId="356C1BB1" w14:textId="1DF4A41B" w:rsidR="009F5265" w:rsidRPr="00F60500" w:rsidRDefault="000F55F9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14/05/2021</w:t>
            </w:r>
          </w:p>
        </w:tc>
        <w:tc>
          <w:tcPr>
            <w:tcW w:w="1985" w:type="dxa"/>
          </w:tcPr>
          <w:p w14:paraId="0F6F18D1" w14:textId="52159CF3" w:rsidR="009F5265" w:rsidRPr="00F60500" w:rsidRDefault="000F55F9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3417B04A" w14:textId="5E5F0B55" w:rsidR="009F5265" w:rsidRPr="00F60500" w:rsidRDefault="000F55F9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702808</w:t>
            </w:r>
          </w:p>
        </w:tc>
      </w:tr>
      <w:tr w:rsidR="00F60500" w:rsidRPr="00F60500" w14:paraId="561E4A76" w14:textId="77777777" w:rsidTr="009F5265">
        <w:tc>
          <w:tcPr>
            <w:tcW w:w="901" w:type="dxa"/>
          </w:tcPr>
          <w:p w14:paraId="3403EAE1" w14:textId="04A427A3" w:rsidR="009F5265" w:rsidRPr="00F60500" w:rsidRDefault="000F55F9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1041</w:t>
            </w:r>
          </w:p>
        </w:tc>
        <w:tc>
          <w:tcPr>
            <w:tcW w:w="3831" w:type="dxa"/>
          </w:tcPr>
          <w:p w14:paraId="15569321" w14:textId="313FE4B9" w:rsidR="009F5265" w:rsidRPr="00F60500" w:rsidRDefault="000F55F9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I. L. S.</w:t>
            </w:r>
          </w:p>
        </w:tc>
        <w:tc>
          <w:tcPr>
            <w:tcW w:w="2209" w:type="dxa"/>
          </w:tcPr>
          <w:p w14:paraId="35572737" w14:textId="4D82A467" w:rsidR="009F5265" w:rsidRPr="00F60500" w:rsidRDefault="00DB589E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14/05/2021</w:t>
            </w:r>
          </w:p>
        </w:tc>
        <w:tc>
          <w:tcPr>
            <w:tcW w:w="1985" w:type="dxa"/>
          </w:tcPr>
          <w:p w14:paraId="6B8834BB" w14:textId="2E99339A" w:rsidR="009F5265" w:rsidRPr="00F60500" w:rsidRDefault="00644D4B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635BDC46" w14:textId="3A9A71AF" w:rsidR="009F5265" w:rsidRPr="00F60500" w:rsidRDefault="00DB589E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705704</w:t>
            </w:r>
          </w:p>
        </w:tc>
      </w:tr>
      <w:tr w:rsidR="00F60500" w:rsidRPr="00F60500" w14:paraId="4210B8D0" w14:textId="77777777" w:rsidTr="009F5265">
        <w:tc>
          <w:tcPr>
            <w:tcW w:w="901" w:type="dxa"/>
          </w:tcPr>
          <w:p w14:paraId="631B7352" w14:textId="3BC793FA" w:rsidR="009F5265" w:rsidRPr="00F60500" w:rsidRDefault="000F55F9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1042</w:t>
            </w:r>
          </w:p>
        </w:tc>
        <w:tc>
          <w:tcPr>
            <w:tcW w:w="3831" w:type="dxa"/>
          </w:tcPr>
          <w:p w14:paraId="2F24048E" w14:textId="3F19F32E" w:rsidR="009F5265" w:rsidRPr="00F60500" w:rsidRDefault="00C667A1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G. O.</w:t>
            </w:r>
          </w:p>
        </w:tc>
        <w:tc>
          <w:tcPr>
            <w:tcW w:w="2209" w:type="dxa"/>
          </w:tcPr>
          <w:p w14:paraId="13CF876B" w14:textId="696C8C92" w:rsidR="009F5265" w:rsidRPr="00F60500" w:rsidRDefault="00C667A1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14/05/2021</w:t>
            </w:r>
          </w:p>
        </w:tc>
        <w:tc>
          <w:tcPr>
            <w:tcW w:w="1985" w:type="dxa"/>
          </w:tcPr>
          <w:p w14:paraId="1B8AC075" w14:textId="5169712E" w:rsidR="009F5265" w:rsidRPr="00F60500" w:rsidRDefault="00C667A1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3505FEE7" w14:textId="038E4318" w:rsidR="009F5265" w:rsidRPr="00F60500" w:rsidRDefault="00C667A1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700008</w:t>
            </w:r>
          </w:p>
        </w:tc>
      </w:tr>
      <w:tr w:rsidR="00F60500" w:rsidRPr="00F60500" w14:paraId="2DCB7236" w14:textId="77777777" w:rsidTr="009F5265">
        <w:tc>
          <w:tcPr>
            <w:tcW w:w="901" w:type="dxa"/>
          </w:tcPr>
          <w:p w14:paraId="168ED5B0" w14:textId="0D7C627E" w:rsidR="009F5265" w:rsidRPr="00F60500" w:rsidRDefault="000F55F9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1043</w:t>
            </w:r>
          </w:p>
        </w:tc>
        <w:tc>
          <w:tcPr>
            <w:tcW w:w="3831" w:type="dxa"/>
          </w:tcPr>
          <w:p w14:paraId="00A8776A" w14:textId="1CDBC9AB" w:rsidR="009F5265" w:rsidRPr="00F60500" w:rsidRDefault="00C667A1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C. B.</w:t>
            </w:r>
          </w:p>
        </w:tc>
        <w:tc>
          <w:tcPr>
            <w:tcW w:w="2209" w:type="dxa"/>
          </w:tcPr>
          <w:p w14:paraId="59F9D301" w14:textId="4C3A2D40" w:rsidR="009F5265" w:rsidRPr="00F60500" w:rsidRDefault="00C667A1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14/05/2021</w:t>
            </w:r>
          </w:p>
        </w:tc>
        <w:tc>
          <w:tcPr>
            <w:tcW w:w="1985" w:type="dxa"/>
          </w:tcPr>
          <w:p w14:paraId="6020C1BA" w14:textId="327BEE3F" w:rsidR="009F5265" w:rsidRPr="00F60500" w:rsidRDefault="00C667A1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63B4E53E" w14:textId="502AE3AC" w:rsidR="009F5265" w:rsidRPr="00F60500" w:rsidRDefault="00C667A1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700200</w:t>
            </w:r>
          </w:p>
        </w:tc>
      </w:tr>
      <w:tr w:rsidR="00F60500" w:rsidRPr="00F60500" w14:paraId="70288A32" w14:textId="77777777" w:rsidTr="009F5265">
        <w:tc>
          <w:tcPr>
            <w:tcW w:w="901" w:type="dxa"/>
          </w:tcPr>
          <w:p w14:paraId="70E950AA" w14:textId="69252FFF" w:rsidR="009F5265" w:rsidRPr="00F60500" w:rsidRDefault="000F55F9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1044</w:t>
            </w:r>
          </w:p>
        </w:tc>
        <w:tc>
          <w:tcPr>
            <w:tcW w:w="3831" w:type="dxa"/>
          </w:tcPr>
          <w:p w14:paraId="41C87BCD" w14:textId="7F956D97" w:rsidR="009F5265" w:rsidRPr="00F60500" w:rsidRDefault="00C667A1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F. M. H.</w:t>
            </w:r>
          </w:p>
        </w:tc>
        <w:tc>
          <w:tcPr>
            <w:tcW w:w="2209" w:type="dxa"/>
          </w:tcPr>
          <w:p w14:paraId="43422CA2" w14:textId="6C64CE71" w:rsidR="009F5265" w:rsidRPr="00F60500" w:rsidRDefault="00C667A1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14/05/2021</w:t>
            </w:r>
          </w:p>
        </w:tc>
        <w:tc>
          <w:tcPr>
            <w:tcW w:w="1985" w:type="dxa"/>
          </w:tcPr>
          <w:p w14:paraId="5CB70F6D" w14:textId="55F9CB28" w:rsidR="009F5265" w:rsidRPr="00F60500" w:rsidRDefault="00C667A1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75D7BADC" w14:textId="0B2CF8E8" w:rsidR="009F5265" w:rsidRPr="00F60500" w:rsidRDefault="00C667A1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705402</w:t>
            </w:r>
          </w:p>
        </w:tc>
      </w:tr>
      <w:tr w:rsidR="00F60500" w:rsidRPr="00F60500" w14:paraId="30E4F0AD" w14:textId="77777777" w:rsidTr="009F5265">
        <w:tc>
          <w:tcPr>
            <w:tcW w:w="901" w:type="dxa"/>
          </w:tcPr>
          <w:p w14:paraId="5E4A9F2A" w14:textId="409F8C6E" w:rsidR="009F5265" w:rsidRPr="00F60500" w:rsidRDefault="000F55F9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1045</w:t>
            </w:r>
          </w:p>
        </w:tc>
        <w:tc>
          <w:tcPr>
            <w:tcW w:w="3831" w:type="dxa"/>
          </w:tcPr>
          <w:p w14:paraId="6FC909F6" w14:textId="13B37391" w:rsidR="009F5265" w:rsidRPr="00F60500" w:rsidRDefault="00C667A1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D. C.</w:t>
            </w:r>
          </w:p>
        </w:tc>
        <w:tc>
          <w:tcPr>
            <w:tcW w:w="2209" w:type="dxa"/>
          </w:tcPr>
          <w:p w14:paraId="0E901E4D" w14:textId="0A5F63BF" w:rsidR="009F5265" w:rsidRPr="00F60500" w:rsidRDefault="00C667A1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14/05/2021</w:t>
            </w:r>
          </w:p>
        </w:tc>
        <w:tc>
          <w:tcPr>
            <w:tcW w:w="1985" w:type="dxa"/>
          </w:tcPr>
          <w:p w14:paraId="49E7343B" w14:textId="21CF10CE" w:rsidR="009F5265" w:rsidRPr="00F60500" w:rsidRDefault="00C667A1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45CBA77B" w14:textId="1B156D27" w:rsidR="009F5265" w:rsidRPr="00F60500" w:rsidRDefault="00C667A1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700104</w:t>
            </w:r>
          </w:p>
        </w:tc>
      </w:tr>
      <w:tr w:rsidR="00F60500" w:rsidRPr="00F60500" w14:paraId="7F952A75" w14:textId="77777777" w:rsidTr="009F5265">
        <w:tc>
          <w:tcPr>
            <w:tcW w:w="901" w:type="dxa"/>
          </w:tcPr>
          <w:p w14:paraId="59F1F244" w14:textId="1194CC6C" w:rsidR="009F5265" w:rsidRPr="00F60500" w:rsidRDefault="000F55F9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1046</w:t>
            </w:r>
          </w:p>
        </w:tc>
        <w:tc>
          <w:tcPr>
            <w:tcW w:w="3831" w:type="dxa"/>
          </w:tcPr>
          <w:p w14:paraId="31E7F73E" w14:textId="7FC363CA" w:rsidR="009F5265" w:rsidRPr="00F60500" w:rsidRDefault="00C667A1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I. T. A.</w:t>
            </w:r>
          </w:p>
        </w:tc>
        <w:tc>
          <w:tcPr>
            <w:tcW w:w="2209" w:type="dxa"/>
          </w:tcPr>
          <w:p w14:paraId="2B04C584" w14:textId="0815A2DE" w:rsidR="009F5265" w:rsidRPr="00F60500" w:rsidRDefault="00C667A1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14/05/2021</w:t>
            </w:r>
          </w:p>
        </w:tc>
        <w:tc>
          <w:tcPr>
            <w:tcW w:w="1985" w:type="dxa"/>
          </w:tcPr>
          <w:p w14:paraId="711A1112" w14:textId="061001B3" w:rsidR="009F5265" w:rsidRPr="00F60500" w:rsidRDefault="00C667A1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100DE19E" w14:textId="08EDEC57" w:rsidR="009F5265" w:rsidRPr="00F60500" w:rsidRDefault="00C667A1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700002</w:t>
            </w:r>
          </w:p>
        </w:tc>
      </w:tr>
      <w:tr w:rsidR="00F60500" w:rsidRPr="00F60500" w14:paraId="21E8BBCF" w14:textId="77777777" w:rsidTr="009F5265">
        <w:tc>
          <w:tcPr>
            <w:tcW w:w="901" w:type="dxa"/>
          </w:tcPr>
          <w:p w14:paraId="188AD653" w14:textId="2990363A" w:rsidR="009F5265" w:rsidRPr="00F60500" w:rsidRDefault="000F55F9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1047</w:t>
            </w:r>
          </w:p>
        </w:tc>
        <w:tc>
          <w:tcPr>
            <w:tcW w:w="3831" w:type="dxa"/>
          </w:tcPr>
          <w:p w14:paraId="214CDF88" w14:textId="336E4722" w:rsidR="009F5265" w:rsidRPr="00F60500" w:rsidRDefault="00C667A1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D. A. S.</w:t>
            </w:r>
          </w:p>
        </w:tc>
        <w:tc>
          <w:tcPr>
            <w:tcW w:w="2209" w:type="dxa"/>
          </w:tcPr>
          <w:p w14:paraId="1D2832C9" w14:textId="5D438B1A" w:rsidR="009F5265" w:rsidRPr="00F60500" w:rsidRDefault="00C667A1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14/05/2021</w:t>
            </w:r>
          </w:p>
        </w:tc>
        <w:tc>
          <w:tcPr>
            <w:tcW w:w="1985" w:type="dxa"/>
          </w:tcPr>
          <w:p w14:paraId="2A30FC59" w14:textId="0211771B" w:rsidR="009F5265" w:rsidRPr="00F60500" w:rsidRDefault="00C667A1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344DA611" w14:textId="3E302113" w:rsidR="009F5265" w:rsidRPr="00F60500" w:rsidRDefault="00C667A1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700000</w:t>
            </w:r>
          </w:p>
        </w:tc>
      </w:tr>
      <w:tr w:rsidR="00F60500" w:rsidRPr="00F60500" w14:paraId="35E4A6CB" w14:textId="77777777" w:rsidTr="009F5265">
        <w:tc>
          <w:tcPr>
            <w:tcW w:w="901" w:type="dxa"/>
          </w:tcPr>
          <w:p w14:paraId="7879C1AC" w14:textId="79CAB3B9" w:rsidR="009F5265" w:rsidRPr="00F60500" w:rsidRDefault="000F55F9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1048</w:t>
            </w:r>
          </w:p>
        </w:tc>
        <w:tc>
          <w:tcPr>
            <w:tcW w:w="3831" w:type="dxa"/>
          </w:tcPr>
          <w:p w14:paraId="7207DCA4" w14:textId="17ECDB39" w:rsidR="009F5265" w:rsidRPr="00F60500" w:rsidRDefault="00C667A1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M. R.</w:t>
            </w:r>
          </w:p>
        </w:tc>
        <w:tc>
          <w:tcPr>
            <w:tcW w:w="2209" w:type="dxa"/>
          </w:tcPr>
          <w:p w14:paraId="32A874D8" w14:textId="7D36FB04" w:rsidR="009F5265" w:rsidRPr="00F60500" w:rsidRDefault="00C667A1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14/05/2021</w:t>
            </w:r>
          </w:p>
        </w:tc>
        <w:tc>
          <w:tcPr>
            <w:tcW w:w="1985" w:type="dxa"/>
          </w:tcPr>
          <w:p w14:paraId="0397404A" w14:textId="3683CF76" w:rsidR="009F5265" w:rsidRPr="00F60500" w:rsidRDefault="00C667A1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5C8A04BD" w14:textId="680C5EFE" w:rsidR="009F5265" w:rsidRPr="00F60500" w:rsidRDefault="00C667A1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704007</w:t>
            </w:r>
          </w:p>
        </w:tc>
      </w:tr>
      <w:tr w:rsidR="00F60500" w:rsidRPr="00F60500" w14:paraId="76DDC1B8" w14:textId="77777777" w:rsidTr="009F5265">
        <w:tc>
          <w:tcPr>
            <w:tcW w:w="901" w:type="dxa"/>
          </w:tcPr>
          <w:p w14:paraId="1FDF9550" w14:textId="235E6E33" w:rsidR="009F5265" w:rsidRPr="00F60500" w:rsidRDefault="000F55F9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1049</w:t>
            </w:r>
          </w:p>
        </w:tc>
        <w:tc>
          <w:tcPr>
            <w:tcW w:w="3831" w:type="dxa"/>
          </w:tcPr>
          <w:p w14:paraId="5F6FD030" w14:textId="44DA4343" w:rsidR="009F5265" w:rsidRPr="00F60500" w:rsidRDefault="00C667A1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O. B.</w:t>
            </w:r>
          </w:p>
        </w:tc>
        <w:tc>
          <w:tcPr>
            <w:tcW w:w="2209" w:type="dxa"/>
          </w:tcPr>
          <w:p w14:paraId="5F92AF22" w14:textId="7C0F36F8" w:rsidR="009F5265" w:rsidRPr="00F60500" w:rsidRDefault="00C667A1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14/05/2021</w:t>
            </w:r>
          </w:p>
        </w:tc>
        <w:tc>
          <w:tcPr>
            <w:tcW w:w="1985" w:type="dxa"/>
          </w:tcPr>
          <w:p w14:paraId="19558232" w14:textId="794B0176" w:rsidR="009F5265" w:rsidRPr="00F60500" w:rsidRDefault="00C667A1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00707FA6" w14:textId="5FB98B23" w:rsidR="009F5265" w:rsidRPr="00F60500" w:rsidRDefault="00C667A1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702108</w:t>
            </w:r>
          </w:p>
        </w:tc>
      </w:tr>
      <w:tr w:rsidR="00F60500" w:rsidRPr="00F60500" w14:paraId="707B874D" w14:textId="77777777" w:rsidTr="009F5265">
        <w:tc>
          <w:tcPr>
            <w:tcW w:w="901" w:type="dxa"/>
          </w:tcPr>
          <w:p w14:paraId="345D9573" w14:textId="06A41249" w:rsidR="009F5265" w:rsidRPr="00F60500" w:rsidRDefault="000F55F9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1050</w:t>
            </w:r>
          </w:p>
        </w:tc>
        <w:tc>
          <w:tcPr>
            <w:tcW w:w="3831" w:type="dxa"/>
          </w:tcPr>
          <w:p w14:paraId="053B277C" w14:textId="403C9EED" w:rsidR="009F5265" w:rsidRPr="00F60500" w:rsidRDefault="00C667A1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C. B.</w:t>
            </w:r>
          </w:p>
        </w:tc>
        <w:tc>
          <w:tcPr>
            <w:tcW w:w="2209" w:type="dxa"/>
          </w:tcPr>
          <w:p w14:paraId="49667732" w14:textId="3894A01C" w:rsidR="009F5265" w:rsidRPr="00F60500" w:rsidRDefault="00C667A1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14/05/2021</w:t>
            </w:r>
          </w:p>
        </w:tc>
        <w:tc>
          <w:tcPr>
            <w:tcW w:w="1985" w:type="dxa"/>
          </w:tcPr>
          <w:p w14:paraId="7AF78703" w14:textId="0E8831D0" w:rsidR="009F5265" w:rsidRPr="00F60500" w:rsidRDefault="00C667A1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050373BB" w14:textId="51A60DC5" w:rsidR="009F5265" w:rsidRPr="00F60500" w:rsidRDefault="00C667A1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702906</w:t>
            </w:r>
          </w:p>
        </w:tc>
      </w:tr>
      <w:tr w:rsidR="00F60500" w:rsidRPr="00F60500" w14:paraId="2B7E7F65" w14:textId="77777777" w:rsidTr="009F5265">
        <w:tc>
          <w:tcPr>
            <w:tcW w:w="901" w:type="dxa"/>
          </w:tcPr>
          <w:p w14:paraId="4E0281EB" w14:textId="23F520EB" w:rsidR="009F5265" w:rsidRPr="00F60500" w:rsidRDefault="000F55F9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1051</w:t>
            </w:r>
          </w:p>
        </w:tc>
        <w:tc>
          <w:tcPr>
            <w:tcW w:w="3831" w:type="dxa"/>
          </w:tcPr>
          <w:p w14:paraId="513EF268" w14:textId="6A27B4B6" w:rsidR="009F5265" w:rsidRPr="00F60500" w:rsidRDefault="00C667A1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I. A. J.</w:t>
            </w:r>
          </w:p>
        </w:tc>
        <w:tc>
          <w:tcPr>
            <w:tcW w:w="2209" w:type="dxa"/>
          </w:tcPr>
          <w:p w14:paraId="76E6580B" w14:textId="6F2B9AA3" w:rsidR="009F5265" w:rsidRPr="00F60500" w:rsidRDefault="00C667A1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14/05/2021</w:t>
            </w:r>
          </w:p>
        </w:tc>
        <w:tc>
          <w:tcPr>
            <w:tcW w:w="1985" w:type="dxa"/>
          </w:tcPr>
          <w:p w14:paraId="7DCC9D25" w14:textId="3FE2B9BC" w:rsidR="009F5265" w:rsidRPr="00F60500" w:rsidRDefault="00C667A1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2DB59E16" w14:textId="4566C297" w:rsidR="009F5265" w:rsidRPr="00F60500" w:rsidRDefault="00C667A1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703408</w:t>
            </w:r>
          </w:p>
        </w:tc>
      </w:tr>
      <w:tr w:rsidR="00F60500" w:rsidRPr="00F60500" w14:paraId="4F002668" w14:textId="77777777" w:rsidTr="009F5265">
        <w:tc>
          <w:tcPr>
            <w:tcW w:w="901" w:type="dxa"/>
          </w:tcPr>
          <w:p w14:paraId="2EEA1185" w14:textId="753CAF67" w:rsidR="009F5265" w:rsidRPr="00F60500" w:rsidRDefault="000F55F9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1052</w:t>
            </w:r>
          </w:p>
        </w:tc>
        <w:tc>
          <w:tcPr>
            <w:tcW w:w="3831" w:type="dxa"/>
          </w:tcPr>
          <w:p w14:paraId="64AEEE43" w14:textId="02401567" w:rsidR="009F5265" w:rsidRPr="00F60500" w:rsidRDefault="00C667A1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O. M. B.</w:t>
            </w:r>
          </w:p>
        </w:tc>
        <w:tc>
          <w:tcPr>
            <w:tcW w:w="2209" w:type="dxa"/>
          </w:tcPr>
          <w:p w14:paraId="25F75D1A" w14:textId="65232EB9" w:rsidR="009F5265" w:rsidRPr="00F60500" w:rsidRDefault="00C667A1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14/05/2021</w:t>
            </w:r>
          </w:p>
        </w:tc>
        <w:tc>
          <w:tcPr>
            <w:tcW w:w="1985" w:type="dxa"/>
          </w:tcPr>
          <w:p w14:paraId="1DBB8357" w14:textId="5FA87D22" w:rsidR="009F5265" w:rsidRPr="00F60500" w:rsidRDefault="00C667A1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3DAA72BA" w14:textId="41B6308C" w:rsidR="009F5265" w:rsidRPr="00F60500" w:rsidRDefault="00C667A1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704006</w:t>
            </w:r>
          </w:p>
        </w:tc>
      </w:tr>
      <w:tr w:rsidR="00F60500" w:rsidRPr="00F60500" w14:paraId="4C66D3AD" w14:textId="77777777" w:rsidTr="009F5265">
        <w:tc>
          <w:tcPr>
            <w:tcW w:w="901" w:type="dxa"/>
          </w:tcPr>
          <w:p w14:paraId="53CE3FA4" w14:textId="461DFFA6" w:rsidR="009F5265" w:rsidRPr="00F60500" w:rsidRDefault="000F55F9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1053</w:t>
            </w:r>
          </w:p>
        </w:tc>
        <w:tc>
          <w:tcPr>
            <w:tcW w:w="3831" w:type="dxa"/>
          </w:tcPr>
          <w:p w14:paraId="2A6C6AF2" w14:textId="3FAEE601" w:rsidR="009F5265" w:rsidRPr="00F60500" w:rsidRDefault="00C667A1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O. O. R.</w:t>
            </w:r>
          </w:p>
        </w:tc>
        <w:tc>
          <w:tcPr>
            <w:tcW w:w="2209" w:type="dxa"/>
          </w:tcPr>
          <w:p w14:paraId="1C4F7CC4" w14:textId="7F7C3072" w:rsidR="009F5265" w:rsidRPr="00F60500" w:rsidRDefault="00C667A1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14/05/2021</w:t>
            </w:r>
          </w:p>
        </w:tc>
        <w:tc>
          <w:tcPr>
            <w:tcW w:w="1985" w:type="dxa"/>
          </w:tcPr>
          <w:p w14:paraId="30721D2E" w14:textId="67D82A32" w:rsidR="009F5265" w:rsidRPr="00F60500" w:rsidRDefault="00C667A1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24D64D79" w14:textId="4C7C5500" w:rsidR="009F5265" w:rsidRPr="00F60500" w:rsidRDefault="00C667A1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705403</w:t>
            </w:r>
          </w:p>
        </w:tc>
      </w:tr>
      <w:tr w:rsidR="00F60500" w:rsidRPr="00F60500" w14:paraId="04EEEBE7" w14:textId="77777777" w:rsidTr="009F5265">
        <w:tc>
          <w:tcPr>
            <w:tcW w:w="901" w:type="dxa"/>
          </w:tcPr>
          <w:p w14:paraId="1FD380F2" w14:textId="0BCFBBC3" w:rsidR="009F5265" w:rsidRPr="00F60500" w:rsidRDefault="000F55F9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1054</w:t>
            </w:r>
          </w:p>
        </w:tc>
        <w:tc>
          <w:tcPr>
            <w:tcW w:w="3831" w:type="dxa"/>
          </w:tcPr>
          <w:p w14:paraId="10068960" w14:textId="1E09AAA4" w:rsidR="009F5265" w:rsidRPr="00F60500" w:rsidRDefault="00C667A1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L. B.</w:t>
            </w:r>
          </w:p>
        </w:tc>
        <w:tc>
          <w:tcPr>
            <w:tcW w:w="2209" w:type="dxa"/>
          </w:tcPr>
          <w:p w14:paraId="65D0E9F6" w14:textId="0C106A5D" w:rsidR="009F5265" w:rsidRPr="00F60500" w:rsidRDefault="00C667A1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14/05/2021</w:t>
            </w:r>
          </w:p>
        </w:tc>
        <w:tc>
          <w:tcPr>
            <w:tcW w:w="1985" w:type="dxa"/>
          </w:tcPr>
          <w:p w14:paraId="1AAC6427" w14:textId="4285E8C0" w:rsidR="009F5265" w:rsidRPr="00F60500" w:rsidRDefault="00C667A1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628AE137" w14:textId="7149E275" w:rsidR="009F5265" w:rsidRPr="00F60500" w:rsidRDefault="00C667A1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700501</w:t>
            </w:r>
          </w:p>
        </w:tc>
      </w:tr>
      <w:tr w:rsidR="00F60500" w:rsidRPr="00F60500" w14:paraId="3221A07A" w14:textId="77777777" w:rsidTr="009F5265">
        <w:tc>
          <w:tcPr>
            <w:tcW w:w="901" w:type="dxa"/>
          </w:tcPr>
          <w:p w14:paraId="5CDCA621" w14:textId="1FF5F175" w:rsidR="009F5265" w:rsidRPr="00F60500" w:rsidRDefault="000F55F9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1055</w:t>
            </w:r>
          </w:p>
        </w:tc>
        <w:tc>
          <w:tcPr>
            <w:tcW w:w="3831" w:type="dxa"/>
          </w:tcPr>
          <w:p w14:paraId="17DE1615" w14:textId="6795DA03" w:rsidR="009F5265" w:rsidRPr="00F60500" w:rsidRDefault="00C667A1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M. A.</w:t>
            </w:r>
          </w:p>
        </w:tc>
        <w:tc>
          <w:tcPr>
            <w:tcW w:w="2209" w:type="dxa"/>
          </w:tcPr>
          <w:p w14:paraId="3E01F227" w14:textId="67263DF3" w:rsidR="009F5265" w:rsidRPr="00F60500" w:rsidRDefault="00C667A1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14/05/2021</w:t>
            </w:r>
          </w:p>
        </w:tc>
        <w:tc>
          <w:tcPr>
            <w:tcW w:w="1985" w:type="dxa"/>
          </w:tcPr>
          <w:p w14:paraId="6BB3A9CB" w14:textId="5CA01837" w:rsidR="009F5265" w:rsidRPr="00F60500" w:rsidRDefault="00C667A1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6685B29A" w14:textId="0BFF9DD1" w:rsidR="009F5265" w:rsidRPr="00F60500" w:rsidRDefault="00C667A1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708107</w:t>
            </w:r>
          </w:p>
        </w:tc>
      </w:tr>
      <w:tr w:rsidR="00F60500" w:rsidRPr="00F60500" w14:paraId="29423CCB" w14:textId="77777777" w:rsidTr="009F5265">
        <w:tc>
          <w:tcPr>
            <w:tcW w:w="901" w:type="dxa"/>
          </w:tcPr>
          <w:p w14:paraId="4F163CB0" w14:textId="7BD1BA1F" w:rsidR="009F5265" w:rsidRPr="00F60500" w:rsidRDefault="000F55F9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1056</w:t>
            </w:r>
          </w:p>
        </w:tc>
        <w:tc>
          <w:tcPr>
            <w:tcW w:w="3831" w:type="dxa"/>
          </w:tcPr>
          <w:p w14:paraId="23231A02" w14:textId="7DC7039E" w:rsidR="009F5265" w:rsidRPr="00F60500" w:rsidRDefault="00C667A1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F. S. S.</w:t>
            </w:r>
          </w:p>
        </w:tc>
        <w:tc>
          <w:tcPr>
            <w:tcW w:w="2209" w:type="dxa"/>
          </w:tcPr>
          <w:p w14:paraId="14A9920D" w14:textId="6666768D" w:rsidR="009F5265" w:rsidRPr="00F60500" w:rsidRDefault="00C667A1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14/05/2021</w:t>
            </w:r>
          </w:p>
        </w:tc>
        <w:tc>
          <w:tcPr>
            <w:tcW w:w="1985" w:type="dxa"/>
          </w:tcPr>
          <w:p w14:paraId="4854AF99" w14:textId="3944AB57" w:rsidR="009F5265" w:rsidRPr="00F60500" w:rsidRDefault="00C667A1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73E1673B" w14:textId="326B3FA4" w:rsidR="009F5265" w:rsidRPr="00F60500" w:rsidRDefault="001E5354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708505</w:t>
            </w:r>
          </w:p>
        </w:tc>
      </w:tr>
      <w:tr w:rsidR="00F60500" w:rsidRPr="00F60500" w14:paraId="42791AEA" w14:textId="77777777" w:rsidTr="009F5265">
        <w:tc>
          <w:tcPr>
            <w:tcW w:w="901" w:type="dxa"/>
          </w:tcPr>
          <w:p w14:paraId="6D23030C" w14:textId="5356E675" w:rsidR="009F5265" w:rsidRPr="00F60500" w:rsidRDefault="000F55F9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1057</w:t>
            </w:r>
          </w:p>
        </w:tc>
        <w:tc>
          <w:tcPr>
            <w:tcW w:w="3831" w:type="dxa"/>
          </w:tcPr>
          <w:p w14:paraId="7338D240" w14:textId="2D41F0BC" w:rsidR="009F5265" w:rsidRPr="00F60500" w:rsidRDefault="001E5354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C. F. S.</w:t>
            </w:r>
          </w:p>
        </w:tc>
        <w:tc>
          <w:tcPr>
            <w:tcW w:w="2209" w:type="dxa"/>
          </w:tcPr>
          <w:p w14:paraId="65E6DADB" w14:textId="4FCE7B1E" w:rsidR="009F5265" w:rsidRPr="00F60500" w:rsidRDefault="001E5354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14/05/2021</w:t>
            </w:r>
          </w:p>
        </w:tc>
        <w:tc>
          <w:tcPr>
            <w:tcW w:w="1985" w:type="dxa"/>
          </w:tcPr>
          <w:p w14:paraId="6466FC44" w14:textId="4575FD49" w:rsidR="009F5265" w:rsidRPr="00F60500" w:rsidRDefault="001E5354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5DE8AE71" w14:textId="70A3E2CA" w:rsidR="009F5265" w:rsidRPr="00F60500" w:rsidRDefault="001E5354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702000</w:t>
            </w:r>
          </w:p>
        </w:tc>
      </w:tr>
      <w:tr w:rsidR="00F60500" w:rsidRPr="00F60500" w14:paraId="6581E647" w14:textId="77777777" w:rsidTr="009F5265">
        <w:tc>
          <w:tcPr>
            <w:tcW w:w="901" w:type="dxa"/>
          </w:tcPr>
          <w:p w14:paraId="3B0A5222" w14:textId="7FB8BCB5" w:rsidR="009F5265" w:rsidRPr="00F60500" w:rsidRDefault="000F55F9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1058</w:t>
            </w:r>
          </w:p>
        </w:tc>
        <w:tc>
          <w:tcPr>
            <w:tcW w:w="3831" w:type="dxa"/>
          </w:tcPr>
          <w:p w14:paraId="15FDB500" w14:textId="6CB45671" w:rsidR="009F5265" w:rsidRPr="00F60500" w:rsidRDefault="001E5354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P. F.</w:t>
            </w:r>
          </w:p>
        </w:tc>
        <w:tc>
          <w:tcPr>
            <w:tcW w:w="2209" w:type="dxa"/>
          </w:tcPr>
          <w:p w14:paraId="411581E3" w14:textId="47DC6D0C" w:rsidR="009F5265" w:rsidRPr="00F60500" w:rsidRDefault="001E5354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14/05/2021</w:t>
            </w:r>
          </w:p>
        </w:tc>
        <w:tc>
          <w:tcPr>
            <w:tcW w:w="1985" w:type="dxa"/>
          </w:tcPr>
          <w:p w14:paraId="7124C6D7" w14:textId="00A1E547" w:rsidR="009F5265" w:rsidRPr="00F60500" w:rsidRDefault="001E5354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2AED1D18" w14:textId="0623FA5A" w:rsidR="009F5265" w:rsidRPr="00F60500" w:rsidRDefault="001E5354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708602</w:t>
            </w:r>
          </w:p>
        </w:tc>
      </w:tr>
      <w:tr w:rsidR="00F60500" w:rsidRPr="00F60500" w14:paraId="4C2E9D58" w14:textId="77777777" w:rsidTr="009F5265">
        <w:tc>
          <w:tcPr>
            <w:tcW w:w="901" w:type="dxa"/>
          </w:tcPr>
          <w:p w14:paraId="436C135A" w14:textId="79E49FD1" w:rsidR="009F5265" w:rsidRPr="00F60500" w:rsidRDefault="000F55F9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1059</w:t>
            </w:r>
          </w:p>
        </w:tc>
        <w:tc>
          <w:tcPr>
            <w:tcW w:w="3831" w:type="dxa"/>
          </w:tcPr>
          <w:p w14:paraId="242F2A34" w14:textId="3D8E06BC" w:rsidR="009F5265" w:rsidRPr="00F60500" w:rsidRDefault="001E5354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A. F.</w:t>
            </w:r>
          </w:p>
        </w:tc>
        <w:tc>
          <w:tcPr>
            <w:tcW w:w="2209" w:type="dxa"/>
          </w:tcPr>
          <w:p w14:paraId="4072E3CF" w14:textId="0FCF237F" w:rsidR="009F5265" w:rsidRPr="00F60500" w:rsidRDefault="001E5354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14/05/2021</w:t>
            </w:r>
          </w:p>
        </w:tc>
        <w:tc>
          <w:tcPr>
            <w:tcW w:w="1985" w:type="dxa"/>
          </w:tcPr>
          <w:p w14:paraId="129A4AA7" w14:textId="2DDB7CD8" w:rsidR="009F5265" w:rsidRPr="00F60500" w:rsidRDefault="001E5354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442EA2F6" w14:textId="110C12D5" w:rsidR="009F5265" w:rsidRPr="00F60500" w:rsidRDefault="001E5354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700001</w:t>
            </w:r>
          </w:p>
        </w:tc>
      </w:tr>
      <w:tr w:rsidR="00F60500" w:rsidRPr="00F60500" w14:paraId="0207BF65" w14:textId="77777777" w:rsidTr="009F5265">
        <w:tc>
          <w:tcPr>
            <w:tcW w:w="901" w:type="dxa"/>
          </w:tcPr>
          <w:p w14:paraId="33571AFA" w14:textId="7055FDFD" w:rsidR="009F5265" w:rsidRPr="00F60500" w:rsidRDefault="000F55F9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1060</w:t>
            </w:r>
          </w:p>
        </w:tc>
        <w:tc>
          <w:tcPr>
            <w:tcW w:w="3831" w:type="dxa"/>
          </w:tcPr>
          <w:p w14:paraId="2FB2B2C7" w14:textId="6D47466B" w:rsidR="009F5265" w:rsidRPr="00F60500" w:rsidRDefault="001E5354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A. S.</w:t>
            </w:r>
          </w:p>
        </w:tc>
        <w:tc>
          <w:tcPr>
            <w:tcW w:w="2209" w:type="dxa"/>
          </w:tcPr>
          <w:p w14:paraId="75813A7B" w14:textId="1038D4BE" w:rsidR="009F5265" w:rsidRPr="00F60500" w:rsidRDefault="001E5354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14/05/2021</w:t>
            </w:r>
          </w:p>
        </w:tc>
        <w:tc>
          <w:tcPr>
            <w:tcW w:w="1985" w:type="dxa"/>
          </w:tcPr>
          <w:p w14:paraId="79AD77BE" w14:textId="3FD9B1FA" w:rsidR="009F5265" w:rsidRPr="00F60500" w:rsidRDefault="001E5354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0ED7A5FE" w14:textId="2686D61B" w:rsidR="009F5265" w:rsidRPr="00F60500" w:rsidRDefault="001E5354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707805</w:t>
            </w:r>
          </w:p>
        </w:tc>
      </w:tr>
      <w:tr w:rsidR="00F60500" w:rsidRPr="00F60500" w14:paraId="4336732E" w14:textId="77777777" w:rsidTr="009F5265">
        <w:tc>
          <w:tcPr>
            <w:tcW w:w="901" w:type="dxa"/>
          </w:tcPr>
          <w:p w14:paraId="7E46290E" w14:textId="026ACFE6" w:rsidR="009F5265" w:rsidRPr="00F60500" w:rsidRDefault="000F55F9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1061</w:t>
            </w:r>
          </w:p>
        </w:tc>
        <w:tc>
          <w:tcPr>
            <w:tcW w:w="3831" w:type="dxa"/>
          </w:tcPr>
          <w:p w14:paraId="64A1F419" w14:textId="35ACC8F1" w:rsidR="009F5265" w:rsidRPr="00F60500" w:rsidRDefault="001E5354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V. S.</w:t>
            </w:r>
          </w:p>
        </w:tc>
        <w:tc>
          <w:tcPr>
            <w:tcW w:w="2209" w:type="dxa"/>
          </w:tcPr>
          <w:p w14:paraId="341E5726" w14:textId="1E203502" w:rsidR="009F5265" w:rsidRPr="00F60500" w:rsidRDefault="001E5354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14/05/2021</w:t>
            </w:r>
          </w:p>
        </w:tc>
        <w:tc>
          <w:tcPr>
            <w:tcW w:w="1985" w:type="dxa"/>
          </w:tcPr>
          <w:p w14:paraId="0B020E25" w14:textId="65AB50CF" w:rsidR="009F5265" w:rsidRPr="00F60500" w:rsidRDefault="001E5354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68E563E7" w14:textId="59894651" w:rsidR="009F5265" w:rsidRPr="00F60500" w:rsidRDefault="001E5354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700007</w:t>
            </w:r>
          </w:p>
        </w:tc>
      </w:tr>
      <w:tr w:rsidR="00F60500" w:rsidRPr="00F60500" w14:paraId="76B3C24D" w14:textId="77777777" w:rsidTr="009F5265">
        <w:tc>
          <w:tcPr>
            <w:tcW w:w="901" w:type="dxa"/>
          </w:tcPr>
          <w:p w14:paraId="1AED7285" w14:textId="44176F5D" w:rsidR="009F5265" w:rsidRPr="00F60500" w:rsidRDefault="000F55F9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1062</w:t>
            </w:r>
          </w:p>
        </w:tc>
        <w:tc>
          <w:tcPr>
            <w:tcW w:w="3831" w:type="dxa"/>
          </w:tcPr>
          <w:p w14:paraId="224F24BF" w14:textId="2932D221" w:rsidR="009F5265" w:rsidRPr="00F60500" w:rsidRDefault="001E5354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A. A.</w:t>
            </w:r>
          </w:p>
        </w:tc>
        <w:tc>
          <w:tcPr>
            <w:tcW w:w="2209" w:type="dxa"/>
          </w:tcPr>
          <w:p w14:paraId="5141715A" w14:textId="2473FFAF" w:rsidR="009F5265" w:rsidRPr="00F60500" w:rsidRDefault="001E5354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14/05/2021</w:t>
            </w:r>
          </w:p>
        </w:tc>
        <w:tc>
          <w:tcPr>
            <w:tcW w:w="1985" w:type="dxa"/>
          </w:tcPr>
          <w:p w14:paraId="56A66BDA" w14:textId="4B4E6D28" w:rsidR="009F5265" w:rsidRPr="00F60500" w:rsidRDefault="001E5354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49846216" w14:textId="4097A2CB" w:rsidR="009F5265" w:rsidRPr="00F60500" w:rsidRDefault="001E5354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704005</w:t>
            </w:r>
          </w:p>
        </w:tc>
      </w:tr>
      <w:tr w:rsidR="00F60500" w:rsidRPr="00F60500" w14:paraId="19347084" w14:textId="77777777" w:rsidTr="009F5265">
        <w:tc>
          <w:tcPr>
            <w:tcW w:w="901" w:type="dxa"/>
          </w:tcPr>
          <w:p w14:paraId="6931FBC8" w14:textId="4FD0E231" w:rsidR="009F5265" w:rsidRPr="00F60500" w:rsidRDefault="000F55F9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1063</w:t>
            </w:r>
          </w:p>
        </w:tc>
        <w:tc>
          <w:tcPr>
            <w:tcW w:w="3831" w:type="dxa"/>
          </w:tcPr>
          <w:p w14:paraId="3D951294" w14:textId="6302588B" w:rsidR="009F5265" w:rsidRPr="00F60500" w:rsidRDefault="001E5354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M. D.</w:t>
            </w:r>
          </w:p>
        </w:tc>
        <w:tc>
          <w:tcPr>
            <w:tcW w:w="2209" w:type="dxa"/>
          </w:tcPr>
          <w:p w14:paraId="1AF69953" w14:textId="553E2978" w:rsidR="009F5265" w:rsidRPr="00F60500" w:rsidRDefault="001E5354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14/05/2021</w:t>
            </w:r>
          </w:p>
        </w:tc>
        <w:tc>
          <w:tcPr>
            <w:tcW w:w="1985" w:type="dxa"/>
          </w:tcPr>
          <w:p w14:paraId="0164CBAA" w14:textId="6DD5F3E5" w:rsidR="009F5265" w:rsidRPr="00F60500" w:rsidRDefault="001E5354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12E5E950" w14:textId="218242BD" w:rsidR="009F5265" w:rsidRPr="00F60500" w:rsidRDefault="001E5354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708109</w:t>
            </w:r>
          </w:p>
        </w:tc>
      </w:tr>
      <w:tr w:rsidR="00F60500" w:rsidRPr="00F60500" w14:paraId="57836343" w14:textId="77777777" w:rsidTr="009F5265">
        <w:tc>
          <w:tcPr>
            <w:tcW w:w="901" w:type="dxa"/>
          </w:tcPr>
          <w:p w14:paraId="0BCD3DC1" w14:textId="7B8BBA56" w:rsidR="009F5265" w:rsidRPr="00F60500" w:rsidRDefault="000F55F9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lastRenderedPageBreak/>
              <w:t>1064</w:t>
            </w:r>
          </w:p>
        </w:tc>
        <w:tc>
          <w:tcPr>
            <w:tcW w:w="3831" w:type="dxa"/>
          </w:tcPr>
          <w:p w14:paraId="5BC6BD03" w14:textId="3F3EE7E5" w:rsidR="009F5265" w:rsidRPr="00F60500" w:rsidRDefault="001E5354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G. F. S.</w:t>
            </w:r>
          </w:p>
        </w:tc>
        <w:tc>
          <w:tcPr>
            <w:tcW w:w="2209" w:type="dxa"/>
          </w:tcPr>
          <w:p w14:paraId="724DFE81" w14:textId="2DAA0A0D" w:rsidR="009F5265" w:rsidRPr="00F60500" w:rsidRDefault="001E5354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14/05/2021</w:t>
            </w:r>
          </w:p>
        </w:tc>
        <w:tc>
          <w:tcPr>
            <w:tcW w:w="1985" w:type="dxa"/>
          </w:tcPr>
          <w:p w14:paraId="35299E4A" w14:textId="2B0DC4C6" w:rsidR="009F5265" w:rsidRPr="00F60500" w:rsidRDefault="001E5354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18AA4770" w14:textId="4C233003" w:rsidR="009F5265" w:rsidRPr="00F60500" w:rsidRDefault="001E5354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706804</w:t>
            </w:r>
          </w:p>
        </w:tc>
      </w:tr>
      <w:tr w:rsidR="00F60500" w:rsidRPr="00F60500" w14:paraId="0BF4FF2A" w14:textId="77777777" w:rsidTr="009F5265">
        <w:tc>
          <w:tcPr>
            <w:tcW w:w="901" w:type="dxa"/>
          </w:tcPr>
          <w:p w14:paraId="6683D76E" w14:textId="3D7E8551" w:rsidR="009F5265" w:rsidRPr="00F60500" w:rsidRDefault="000F55F9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1065</w:t>
            </w:r>
          </w:p>
        </w:tc>
        <w:tc>
          <w:tcPr>
            <w:tcW w:w="3831" w:type="dxa"/>
          </w:tcPr>
          <w:p w14:paraId="6AEC8BD9" w14:textId="0B636BE9" w:rsidR="009F5265" w:rsidRPr="00F60500" w:rsidRDefault="001E5354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P. C. P.</w:t>
            </w:r>
          </w:p>
        </w:tc>
        <w:tc>
          <w:tcPr>
            <w:tcW w:w="2209" w:type="dxa"/>
          </w:tcPr>
          <w:p w14:paraId="0FBDEB76" w14:textId="4B06B1E3" w:rsidR="009F5265" w:rsidRPr="00F60500" w:rsidRDefault="001E5354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14/05/2021</w:t>
            </w:r>
          </w:p>
        </w:tc>
        <w:tc>
          <w:tcPr>
            <w:tcW w:w="1985" w:type="dxa"/>
          </w:tcPr>
          <w:p w14:paraId="03FEC970" w14:textId="7A0B512D" w:rsidR="009F5265" w:rsidRPr="00F60500" w:rsidRDefault="001E5354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608290AC" w14:textId="1673472B" w:rsidR="009F5265" w:rsidRPr="00F60500" w:rsidRDefault="001E5354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700506</w:t>
            </w:r>
          </w:p>
        </w:tc>
      </w:tr>
      <w:tr w:rsidR="00F60500" w:rsidRPr="00F60500" w14:paraId="0B306ECF" w14:textId="77777777" w:rsidTr="009F5265">
        <w:tc>
          <w:tcPr>
            <w:tcW w:w="901" w:type="dxa"/>
          </w:tcPr>
          <w:p w14:paraId="50ED9838" w14:textId="79CB9123" w:rsidR="009F5265" w:rsidRPr="00F60500" w:rsidRDefault="000F55F9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1066</w:t>
            </w:r>
          </w:p>
        </w:tc>
        <w:tc>
          <w:tcPr>
            <w:tcW w:w="3831" w:type="dxa"/>
          </w:tcPr>
          <w:p w14:paraId="45F56B65" w14:textId="3443796E" w:rsidR="009F5265" w:rsidRPr="00F60500" w:rsidRDefault="00B60F6A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M. S. P.</w:t>
            </w:r>
          </w:p>
        </w:tc>
        <w:tc>
          <w:tcPr>
            <w:tcW w:w="2209" w:type="dxa"/>
          </w:tcPr>
          <w:p w14:paraId="7325CD5E" w14:textId="3470A950" w:rsidR="009F5265" w:rsidRPr="00F60500" w:rsidRDefault="00B60F6A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14/05/2021</w:t>
            </w:r>
          </w:p>
        </w:tc>
        <w:tc>
          <w:tcPr>
            <w:tcW w:w="1985" w:type="dxa"/>
          </w:tcPr>
          <w:p w14:paraId="0C447A86" w14:textId="43FE09B7" w:rsidR="009F5265" w:rsidRPr="00F60500" w:rsidRDefault="00B60F6A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3A1D2565" w14:textId="384A7638" w:rsidR="009F5265" w:rsidRPr="00F60500" w:rsidRDefault="00B60F6A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700204</w:t>
            </w:r>
          </w:p>
        </w:tc>
      </w:tr>
      <w:tr w:rsidR="00F60500" w:rsidRPr="00F60500" w14:paraId="1094FD28" w14:textId="77777777" w:rsidTr="009F5265">
        <w:tc>
          <w:tcPr>
            <w:tcW w:w="901" w:type="dxa"/>
          </w:tcPr>
          <w:p w14:paraId="5C17A9E1" w14:textId="1536B93B" w:rsidR="009F5265" w:rsidRPr="00F60500" w:rsidRDefault="001E5354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1067</w:t>
            </w:r>
          </w:p>
        </w:tc>
        <w:tc>
          <w:tcPr>
            <w:tcW w:w="3831" w:type="dxa"/>
          </w:tcPr>
          <w:p w14:paraId="12DCFCCD" w14:textId="2820C01B" w:rsidR="009F5265" w:rsidRPr="00F60500" w:rsidRDefault="00B60F6A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T. L. M.</w:t>
            </w:r>
          </w:p>
        </w:tc>
        <w:tc>
          <w:tcPr>
            <w:tcW w:w="2209" w:type="dxa"/>
          </w:tcPr>
          <w:p w14:paraId="42DAF2B4" w14:textId="766EBDBB" w:rsidR="009F5265" w:rsidRPr="00F60500" w:rsidRDefault="00B60F6A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14/05/2021</w:t>
            </w:r>
          </w:p>
        </w:tc>
        <w:tc>
          <w:tcPr>
            <w:tcW w:w="1985" w:type="dxa"/>
          </w:tcPr>
          <w:p w14:paraId="649DC000" w14:textId="57C0C4A4" w:rsidR="009F5265" w:rsidRPr="00F60500" w:rsidRDefault="00B60F6A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12DBAD53" w14:textId="4367D944" w:rsidR="009F5265" w:rsidRPr="00F60500" w:rsidRDefault="00B60F6A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708403</w:t>
            </w:r>
          </w:p>
        </w:tc>
      </w:tr>
      <w:tr w:rsidR="00F60500" w:rsidRPr="00F60500" w14:paraId="2F1F2EF1" w14:textId="77777777" w:rsidTr="009F5265">
        <w:tc>
          <w:tcPr>
            <w:tcW w:w="901" w:type="dxa"/>
          </w:tcPr>
          <w:p w14:paraId="3EC09D41" w14:textId="6D38E017" w:rsidR="009F5265" w:rsidRPr="00F60500" w:rsidRDefault="001E5354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1068</w:t>
            </w:r>
          </w:p>
        </w:tc>
        <w:tc>
          <w:tcPr>
            <w:tcW w:w="3831" w:type="dxa"/>
          </w:tcPr>
          <w:p w14:paraId="7E5DA984" w14:textId="3F2E0325" w:rsidR="009F5265" w:rsidRPr="00F60500" w:rsidRDefault="00B60F6A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O. M. B.</w:t>
            </w:r>
          </w:p>
        </w:tc>
        <w:tc>
          <w:tcPr>
            <w:tcW w:w="2209" w:type="dxa"/>
          </w:tcPr>
          <w:p w14:paraId="6A3D2429" w14:textId="6ABA60AF" w:rsidR="009F5265" w:rsidRPr="00F60500" w:rsidRDefault="00B60F6A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14/05/2021</w:t>
            </w:r>
          </w:p>
        </w:tc>
        <w:tc>
          <w:tcPr>
            <w:tcW w:w="1985" w:type="dxa"/>
          </w:tcPr>
          <w:p w14:paraId="46A138CC" w14:textId="5DD8167F" w:rsidR="009F5265" w:rsidRPr="00F60500" w:rsidRDefault="00B60F6A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320CC646" w14:textId="14B3F1D0" w:rsidR="009F5265" w:rsidRPr="00F60500" w:rsidRDefault="00B60F6A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700208</w:t>
            </w:r>
          </w:p>
        </w:tc>
      </w:tr>
      <w:tr w:rsidR="00F60500" w:rsidRPr="00F60500" w14:paraId="60DA2DF4" w14:textId="77777777" w:rsidTr="009F5265">
        <w:tc>
          <w:tcPr>
            <w:tcW w:w="901" w:type="dxa"/>
          </w:tcPr>
          <w:p w14:paraId="5A58A047" w14:textId="0A790727" w:rsidR="009F5265" w:rsidRPr="00F60500" w:rsidRDefault="001E5354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1069</w:t>
            </w:r>
          </w:p>
        </w:tc>
        <w:tc>
          <w:tcPr>
            <w:tcW w:w="3831" w:type="dxa"/>
          </w:tcPr>
          <w:p w14:paraId="15099DA3" w14:textId="3B06B1A7" w:rsidR="009F5265" w:rsidRPr="00F60500" w:rsidRDefault="00B60F6A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F. S.</w:t>
            </w:r>
          </w:p>
        </w:tc>
        <w:tc>
          <w:tcPr>
            <w:tcW w:w="2209" w:type="dxa"/>
          </w:tcPr>
          <w:p w14:paraId="2CF12186" w14:textId="713B445C" w:rsidR="009F5265" w:rsidRPr="00F60500" w:rsidRDefault="00B60F6A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14/05/2021</w:t>
            </w:r>
          </w:p>
        </w:tc>
        <w:tc>
          <w:tcPr>
            <w:tcW w:w="1985" w:type="dxa"/>
          </w:tcPr>
          <w:p w14:paraId="399FEB12" w14:textId="4FC60C46" w:rsidR="009F5265" w:rsidRPr="00F60500" w:rsidRDefault="00B60F6A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4709DFC4" w14:textId="622C0E0B" w:rsidR="009F5265" w:rsidRPr="00F60500" w:rsidRDefault="00B60F6A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704308</w:t>
            </w:r>
          </w:p>
        </w:tc>
      </w:tr>
      <w:tr w:rsidR="00F60500" w:rsidRPr="00F60500" w14:paraId="0465B849" w14:textId="77777777" w:rsidTr="009F5265">
        <w:tc>
          <w:tcPr>
            <w:tcW w:w="901" w:type="dxa"/>
          </w:tcPr>
          <w:p w14:paraId="2D21DBFC" w14:textId="25E261D2" w:rsidR="009F5265" w:rsidRPr="00F60500" w:rsidRDefault="001E5354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1070</w:t>
            </w:r>
          </w:p>
        </w:tc>
        <w:tc>
          <w:tcPr>
            <w:tcW w:w="3831" w:type="dxa"/>
          </w:tcPr>
          <w:p w14:paraId="07010D12" w14:textId="29E4C81F" w:rsidR="009F5265" w:rsidRPr="00F60500" w:rsidRDefault="00B60F6A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G. S. S.</w:t>
            </w:r>
          </w:p>
        </w:tc>
        <w:tc>
          <w:tcPr>
            <w:tcW w:w="2209" w:type="dxa"/>
          </w:tcPr>
          <w:p w14:paraId="4E5F19B2" w14:textId="4A494304" w:rsidR="009F5265" w:rsidRPr="00F60500" w:rsidRDefault="00B60F6A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14/05/2021</w:t>
            </w:r>
          </w:p>
        </w:tc>
        <w:tc>
          <w:tcPr>
            <w:tcW w:w="1985" w:type="dxa"/>
          </w:tcPr>
          <w:p w14:paraId="3169974F" w14:textId="34AD6BA7" w:rsidR="009F5265" w:rsidRPr="00F60500" w:rsidRDefault="00B60F6A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3ADE7CC7" w14:textId="144CB6B4" w:rsidR="009F5265" w:rsidRPr="00F60500" w:rsidRDefault="00B60F6A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702906</w:t>
            </w:r>
          </w:p>
        </w:tc>
      </w:tr>
      <w:tr w:rsidR="00F60500" w:rsidRPr="00F60500" w14:paraId="773123DF" w14:textId="77777777" w:rsidTr="009F5265">
        <w:tc>
          <w:tcPr>
            <w:tcW w:w="901" w:type="dxa"/>
          </w:tcPr>
          <w:p w14:paraId="4D5B81C4" w14:textId="1BD76BD1" w:rsidR="009F5265" w:rsidRPr="00F60500" w:rsidRDefault="001E5354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1071</w:t>
            </w:r>
          </w:p>
        </w:tc>
        <w:tc>
          <w:tcPr>
            <w:tcW w:w="3831" w:type="dxa"/>
          </w:tcPr>
          <w:p w14:paraId="4A8E0D5A" w14:textId="5F1A04DA" w:rsidR="009F5265" w:rsidRPr="00F60500" w:rsidRDefault="00B60F6A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C. A. M.</w:t>
            </w:r>
          </w:p>
        </w:tc>
        <w:tc>
          <w:tcPr>
            <w:tcW w:w="2209" w:type="dxa"/>
          </w:tcPr>
          <w:p w14:paraId="46A304AB" w14:textId="5825E329" w:rsidR="009F5265" w:rsidRPr="00F60500" w:rsidRDefault="00B60F6A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14/05/2021</w:t>
            </w:r>
          </w:p>
        </w:tc>
        <w:tc>
          <w:tcPr>
            <w:tcW w:w="1985" w:type="dxa"/>
          </w:tcPr>
          <w:p w14:paraId="76F6FF31" w14:textId="3C22ADEE" w:rsidR="009F5265" w:rsidRPr="00F60500" w:rsidRDefault="00B60F6A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7CA8EA4A" w14:textId="4A3D83E4" w:rsidR="009F5265" w:rsidRPr="00F60500" w:rsidRDefault="00B60F6A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703003</w:t>
            </w:r>
          </w:p>
        </w:tc>
      </w:tr>
      <w:tr w:rsidR="00F60500" w:rsidRPr="00F60500" w14:paraId="4F218BE9" w14:textId="77777777" w:rsidTr="009F5265">
        <w:tc>
          <w:tcPr>
            <w:tcW w:w="901" w:type="dxa"/>
          </w:tcPr>
          <w:p w14:paraId="333A201E" w14:textId="438A7779" w:rsidR="009F5265" w:rsidRPr="00F60500" w:rsidRDefault="001E5354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1072</w:t>
            </w:r>
          </w:p>
        </w:tc>
        <w:tc>
          <w:tcPr>
            <w:tcW w:w="3831" w:type="dxa"/>
          </w:tcPr>
          <w:p w14:paraId="57EEED59" w14:textId="460CC909" w:rsidR="009F5265" w:rsidRPr="00F60500" w:rsidRDefault="00B60F6A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L. F. S.</w:t>
            </w:r>
          </w:p>
        </w:tc>
        <w:tc>
          <w:tcPr>
            <w:tcW w:w="2209" w:type="dxa"/>
          </w:tcPr>
          <w:p w14:paraId="04144FFE" w14:textId="28FE3150" w:rsidR="009F5265" w:rsidRPr="00F60500" w:rsidRDefault="00B60F6A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15/05/2021</w:t>
            </w:r>
          </w:p>
        </w:tc>
        <w:tc>
          <w:tcPr>
            <w:tcW w:w="1985" w:type="dxa"/>
          </w:tcPr>
          <w:p w14:paraId="1A4D82E4" w14:textId="41917031" w:rsidR="009F5265" w:rsidRPr="00F60500" w:rsidRDefault="00B60F6A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2AA32079" w14:textId="414C32F3" w:rsidR="009F5265" w:rsidRPr="00F60500" w:rsidRDefault="00B60F6A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708402</w:t>
            </w:r>
          </w:p>
        </w:tc>
      </w:tr>
      <w:tr w:rsidR="00F60500" w:rsidRPr="00F60500" w14:paraId="487DDE6C" w14:textId="77777777" w:rsidTr="009F5265">
        <w:tc>
          <w:tcPr>
            <w:tcW w:w="901" w:type="dxa"/>
          </w:tcPr>
          <w:p w14:paraId="55014E33" w14:textId="6BFD1553" w:rsidR="009F5265" w:rsidRPr="00F60500" w:rsidRDefault="001E5354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1073</w:t>
            </w:r>
          </w:p>
        </w:tc>
        <w:tc>
          <w:tcPr>
            <w:tcW w:w="3831" w:type="dxa"/>
          </w:tcPr>
          <w:p w14:paraId="2E21CB3A" w14:textId="09257567" w:rsidR="009F5265" w:rsidRPr="00F60500" w:rsidRDefault="00B60F6A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N. C. C.</w:t>
            </w:r>
          </w:p>
        </w:tc>
        <w:tc>
          <w:tcPr>
            <w:tcW w:w="2209" w:type="dxa"/>
          </w:tcPr>
          <w:p w14:paraId="617E3B99" w14:textId="26918CE2" w:rsidR="009F5265" w:rsidRPr="00F60500" w:rsidRDefault="00B60F6A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15/05/2021</w:t>
            </w:r>
          </w:p>
        </w:tc>
        <w:tc>
          <w:tcPr>
            <w:tcW w:w="1985" w:type="dxa"/>
          </w:tcPr>
          <w:p w14:paraId="42C13A05" w14:textId="2E0F382C" w:rsidR="009F5265" w:rsidRPr="00F60500" w:rsidRDefault="00B60F6A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09DB98B4" w14:textId="4EBE1C5B" w:rsidR="009F5265" w:rsidRPr="00F60500" w:rsidRDefault="00B60F6A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700202</w:t>
            </w:r>
          </w:p>
        </w:tc>
      </w:tr>
      <w:tr w:rsidR="00F60500" w:rsidRPr="00F60500" w14:paraId="007034A5" w14:textId="77777777" w:rsidTr="009F5265">
        <w:tc>
          <w:tcPr>
            <w:tcW w:w="901" w:type="dxa"/>
          </w:tcPr>
          <w:p w14:paraId="1FCAB572" w14:textId="48F26EF5" w:rsidR="009F5265" w:rsidRPr="00F60500" w:rsidRDefault="001E5354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1074</w:t>
            </w:r>
          </w:p>
        </w:tc>
        <w:tc>
          <w:tcPr>
            <w:tcW w:w="3831" w:type="dxa"/>
          </w:tcPr>
          <w:p w14:paraId="3E9F9295" w14:textId="40D3D352" w:rsidR="009F5265" w:rsidRPr="00F60500" w:rsidRDefault="00B60F6A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P. J. B.</w:t>
            </w:r>
          </w:p>
        </w:tc>
        <w:tc>
          <w:tcPr>
            <w:tcW w:w="2209" w:type="dxa"/>
          </w:tcPr>
          <w:p w14:paraId="0AC73280" w14:textId="4595D242" w:rsidR="009F5265" w:rsidRPr="00F60500" w:rsidRDefault="00B60F6A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15/05/2021</w:t>
            </w:r>
          </w:p>
        </w:tc>
        <w:tc>
          <w:tcPr>
            <w:tcW w:w="1985" w:type="dxa"/>
          </w:tcPr>
          <w:p w14:paraId="16E92036" w14:textId="18E8CFC9" w:rsidR="009F5265" w:rsidRPr="00F60500" w:rsidRDefault="00B60F6A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08856494" w14:textId="6F087B3B" w:rsidR="009F5265" w:rsidRPr="00F60500" w:rsidRDefault="00B60F6A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700002</w:t>
            </w:r>
          </w:p>
        </w:tc>
      </w:tr>
      <w:tr w:rsidR="00F60500" w:rsidRPr="00F60500" w14:paraId="1D41A1CB" w14:textId="77777777" w:rsidTr="009F5265">
        <w:tc>
          <w:tcPr>
            <w:tcW w:w="901" w:type="dxa"/>
          </w:tcPr>
          <w:p w14:paraId="6BA05E3A" w14:textId="75E5252C" w:rsidR="009F5265" w:rsidRPr="00F60500" w:rsidRDefault="001E5354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1075</w:t>
            </w:r>
          </w:p>
        </w:tc>
        <w:tc>
          <w:tcPr>
            <w:tcW w:w="3831" w:type="dxa"/>
          </w:tcPr>
          <w:p w14:paraId="024BD16F" w14:textId="0D830B1F" w:rsidR="009F5265" w:rsidRPr="00F60500" w:rsidRDefault="00B60F6A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A. P. S.</w:t>
            </w:r>
          </w:p>
        </w:tc>
        <w:tc>
          <w:tcPr>
            <w:tcW w:w="2209" w:type="dxa"/>
          </w:tcPr>
          <w:p w14:paraId="31AE3FCE" w14:textId="55E7C03C" w:rsidR="009F5265" w:rsidRPr="00F60500" w:rsidRDefault="00B60F6A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15/05/2021</w:t>
            </w:r>
          </w:p>
        </w:tc>
        <w:tc>
          <w:tcPr>
            <w:tcW w:w="1985" w:type="dxa"/>
          </w:tcPr>
          <w:p w14:paraId="04D28953" w14:textId="02A9ED05" w:rsidR="009F5265" w:rsidRPr="00F60500" w:rsidRDefault="00644D4B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09/08/2021</w:t>
            </w:r>
          </w:p>
        </w:tc>
        <w:tc>
          <w:tcPr>
            <w:tcW w:w="5953" w:type="dxa"/>
          </w:tcPr>
          <w:p w14:paraId="1BEAE436" w14:textId="631A2666" w:rsidR="009F5265" w:rsidRPr="00F60500" w:rsidRDefault="00B60F6A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702801</w:t>
            </w:r>
          </w:p>
        </w:tc>
      </w:tr>
      <w:tr w:rsidR="00F60500" w:rsidRPr="00F60500" w14:paraId="6074D13E" w14:textId="77777777" w:rsidTr="009F5265">
        <w:tc>
          <w:tcPr>
            <w:tcW w:w="901" w:type="dxa"/>
          </w:tcPr>
          <w:p w14:paraId="79E8A8BB" w14:textId="1BB52D01" w:rsidR="009F5265" w:rsidRPr="00F60500" w:rsidRDefault="001E5354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1076</w:t>
            </w:r>
          </w:p>
        </w:tc>
        <w:tc>
          <w:tcPr>
            <w:tcW w:w="3831" w:type="dxa"/>
          </w:tcPr>
          <w:p w14:paraId="6D9E12C7" w14:textId="3810D4B2" w:rsidR="009F5265" w:rsidRPr="00F60500" w:rsidRDefault="00B60F6A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A. S.</w:t>
            </w:r>
          </w:p>
        </w:tc>
        <w:tc>
          <w:tcPr>
            <w:tcW w:w="2209" w:type="dxa"/>
          </w:tcPr>
          <w:p w14:paraId="64435E71" w14:textId="20CFFB99" w:rsidR="009F5265" w:rsidRPr="00F60500" w:rsidRDefault="00B60F6A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15/05/2021</w:t>
            </w:r>
          </w:p>
        </w:tc>
        <w:tc>
          <w:tcPr>
            <w:tcW w:w="1985" w:type="dxa"/>
          </w:tcPr>
          <w:p w14:paraId="078B0286" w14:textId="626B9DA2" w:rsidR="009F5265" w:rsidRPr="00F60500" w:rsidRDefault="00B60F6A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7AEC909D" w14:textId="0B096F4E" w:rsidR="009F5265" w:rsidRPr="00F60500" w:rsidRDefault="00B60F6A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702102</w:t>
            </w:r>
          </w:p>
        </w:tc>
      </w:tr>
      <w:tr w:rsidR="00F60500" w:rsidRPr="00F60500" w14:paraId="4D517428" w14:textId="77777777" w:rsidTr="009F5265">
        <w:tc>
          <w:tcPr>
            <w:tcW w:w="901" w:type="dxa"/>
          </w:tcPr>
          <w:p w14:paraId="7C8C1B40" w14:textId="3B3E0168" w:rsidR="009F5265" w:rsidRPr="00F60500" w:rsidRDefault="001E5354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107</w:t>
            </w:r>
            <w:r w:rsidR="00B60F6A" w:rsidRPr="00F60500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3831" w:type="dxa"/>
          </w:tcPr>
          <w:p w14:paraId="25FE5D63" w14:textId="722C18DB" w:rsidR="009F5265" w:rsidRPr="00F60500" w:rsidRDefault="00B60F6A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G. S.</w:t>
            </w:r>
          </w:p>
        </w:tc>
        <w:tc>
          <w:tcPr>
            <w:tcW w:w="2209" w:type="dxa"/>
          </w:tcPr>
          <w:p w14:paraId="2A51719D" w14:textId="1151DD8C" w:rsidR="009F5265" w:rsidRPr="00F60500" w:rsidRDefault="00B60F6A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15/05/2021</w:t>
            </w:r>
          </w:p>
        </w:tc>
        <w:tc>
          <w:tcPr>
            <w:tcW w:w="1985" w:type="dxa"/>
          </w:tcPr>
          <w:p w14:paraId="118054ED" w14:textId="3A312A02" w:rsidR="009F5265" w:rsidRPr="00F60500" w:rsidRDefault="00B60F6A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0346C71E" w14:textId="3DE82E9F" w:rsidR="009F5265" w:rsidRPr="00F60500" w:rsidRDefault="00B60F6A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705006</w:t>
            </w:r>
          </w:p>
        </w:tc>
      </w:tr>
      <w:tr w:rsidR="00F60500" w:rsidRPr="00F60500" w14:paraId="61703A0D" w14:textId="77777777" w:rsidTr="009F5265">
        <w:tc>
          <w:tcPr>
            <w:tcW w:w="901" w:type="dxa"/>
          </w:tcPr>
          <w:p w14:paraId="48E20D75" w14:textId="347EB708" w:rsidR="009F5265" w:rsidRPr="00F60500" w:rsidRDefault="001E5354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107</w:t>
            </w:r>
            <w:r w:rsidR="00B60F6A" w:rsidRPr="00F60500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3831" w:type="dxa"/>
          </w:tcPr>
          <w:p w14:paraId="232B13B4" w14:textId="67B288E1" w:rsidR="009F5265" w:rsidRPr="00F60500" w:rsidRDefault="00B60F6A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N. B. C.</w:t>
            </w:r>
          </w:p>
        </w:tc>
        <w:tc>
          <w:tcPr>
            <w:tcW w:w="2209" w:type="dxa"/>
          </w:tcPr>
          <w:p w14:paraId="469F9DD5" w14:textId="6622D373" w:rsidR="009F5265" w:rsidRPr="00F60500" w:rsidRDefault="00B60F6A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15/05/2021</w:t>
            </w:r>
          </w:p>
        </w:tc>
        <w:tc>
          <w:tcPr>
            <w:tcW w:w="1985" w:type="dxa"/>
          </w:tcPr>
          <w:p w14:paraId="7476CC1E" w14:textId="00355285" w:rsidR="009F5265" w:rsidRPr="00F60500" w:rsidRDefault="00B60F6A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0C818FA4" w14:textId="01B025CB" w:rsidR="009F5265" w:rsidRPr="00F60500" w:rsidRDefault="00B60F6A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704607</w:t>
            </w:r>
          </w:p>
        </w:tc>
      </w:tr>
      <w:tr w:rsidR="00F60500" w:rsidRPr="00F60500" w14:paraId="303CF38F" w14:textId="77777777" w:rsidTr="009F5265">
        <w:tc>
          <w:tcPr>
            <w:tcW w:w="901" w:type="dxa"/>
          </w:tcPr>
          <w:p w14:paraId="296FFCC2" w14:textId="09E562B4" w:rsidR="009F5265" w:rsidRPr="00F60500" w:rsidRDefault="001E5354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</w:t>
            </w:r>
            <w:r w:rsidR="00B60F6A" w:rsidRPr="00F60500">
              <w:rPr>
                <w:rFonts w:ascii="Arial" w:hAnsi="Arial" w:cs="Arial"/>
                <w:sz w:val="24"/>
                <w:szCs w:val="24"/>
              </w:rPr>
              <w:t>79</w:t>
            </w:r>
          </w:p>
        </w:tc>
        <w:tc>
          <w:tcPr>
            <w:tcW w:w="3831" w:type="dxa"/>
          </w:tcPr>
          <w:p w14:paraId="484077DE" w14:textId="3026F18B" w:rsidR="009F5265" w:rsidRPr="00F60500" w:rsidRDefault="00B60F6A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Q. O.</w:t>
            </w:r>
          </w:p>
        </w:tc>
        <w:tc>
          <w:tcPr>
            <w:tcW w:w="2209" w:type="dxa"/>
          </w:tcPr>
          <w:p w14:paraId="6C434DDF" w14:textId="6A6387DD" w:rsidR="009F5265" w:rsidRPr="00F60500" w:rsidRDefault="00B60F6A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15/05/2021</w:t>
            </w:r>
          </w:p>
        </w:tc>
        <w:tc>
          <w:tcPr>
            <w:tcW w:w="1985" w:type="dxa"/>
          </w:tcPr>
          <w:p w14:paraId="6D0F5620" w14:textId="0B576EFA" w:rsidR="009F5265" w:rsidRPr="00F60500" w:rsidRDefault="00B60F6A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0067FC0B" w14:textId="4AB10672" w:rsidR="009F5265" w:rsidRPr="00F60500" w:rsidRDefault="00B60F6A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704808</w:t>
            </w:r>
          </w:p>
        </w:tc>
      </w:tr>
      <w:tr w:rsidR="00F60500" w:rsidRPr="00F60500" w14:paraId="5BF364F2" w14:textId="77777777" w:rsidTr="009F5265">
        <w:tc>
          <w:tcPr>
            <w:tcW w:w="901" w:type="dxa"/>
          </w:tcPr>
          <w:p w14:paraId="2D588C52" w14:textId="1820897F" w:rsidR="009F5265" w:rsidRPr="00F60500" w:rsidRDefault="001E5354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108</w:t>
            </w:r>
            <w:r w:rsidR="00B60F6A" w:rsidRPr="00F60500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831" w:type="dxa"/>
          </w:tcPr>
          <w:p w14:paraId="390BDFB6" w14:textId="27957D66" w:rsidR="009F5265" w:rsidRPr="00F60500" w:rsidRDefault="00B60F6A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R.</w:t>
            </w:r>
          </w:p>
        </w:tc>
        <w:tc>
          <w:tcPr>
            <w:tcW w:w="2209" w:type="dxa"/>
          </w:tcPr>
          <w:p w14:paraId="17920C41" w14:textId="1AB21D55" w:rsidR="009F5265" w:rsidRPr="00F60500" w:rsidRDefault="00B60F6A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15/05/2021</w:t>
            </w:r>
          </w:p>
        </w:tc>
        <w:tc>
          <w:tcPr>
            <w:tcW w:w="1985" w:type="dxa"/>
          </w:tcPr>
          <w:p w14:paraId="58ECE9DC" w14:textId="25F8EF75" w:rsidR="009F5265" w:rsidRPr="00F60500" w:rsidRDefault="00B60F6A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13D48B5F" w14:textId="0ACDCBC5" w:rsidR="009F5265" w:rsidRPr="00F60500" w:rsidRDefault="00B60F6A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709205</w:t>
            </w:r>
          </w:p>
        </w:tc>
      </w:tr>
      <w:tr w:rsidR="00F60500" w:rsidRPr="00F60500" w14:paraId="495DBA20" w14:textId="77777777" w:rsidTr="009F5265">
        <w:tc>
          <w:tcPr>
            <w:tcW w:w="901" w:type="dxa"/>
          </w:tcPr>
          <w:p w14:paraId="237482EA" w14:textId="5AC185D3" w:rsidR="009F5265" w:rsidRPr="00F60500" w:rsidRDefault="001E5354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108</w:t>
            </w:r>
            <w:r w:rsidR="00B60F6A" w:rsidRPr="00F6050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831" w:type="dxa"/>
          </w:tcPr>
          <w:p w14:paraId="47CF0D2B" w14:textId="72C87C8A" w:rsidR="009F5265" w:rsidRPr="00F60500" w:rsidRDefault="00B60F6A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V. N. S.</w:t>
            </w:r>
          </w:p>
        </w:tc>
        <w:tc>
          <w:tcPr>
            <w:tcW w:w="2209" w:type="dxa"/>
          </w:tcPr>
          <w:p w14:paraId="6D39135E" w14:textId="27D969CD" w:rsidR="009F5265" w:rsidRPr="00F60500" w:rsidRDefault="00B60F6A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15/05/2021</w:t>
            </w:r>
          </w:p>
        </w:tc>
        <w:tc>
          <w:tcPr>
            <w:tcW w:w="1985" w:type="dxa"/>
          </w:tcPr>
          <w:p w14:paraId="41A8FACE" w14:textId="535C8CB5" w:rsidR="009F5265" w:rsidRPr="00F60500" w:rsidRDefault="00B60F6A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0AAA7BD8" w14:textId="0E2E6FE8" w:rsidR="009F5265" w:rsidRPr="00F60500" w:rsidRDefault="00B60F6A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704007</w:t>
            </w:r>
          </w:p>
        </w:tc>
      </w:tr>
      <w:tr w:rsidR="00F60500" w:rsidRPr="00F60500" w14:paraId="581931D2" w14:textId="77777777" w:rsidTr="009F5265">
        <w:tc>
          <w:tcPr>
            <w:tcW w:w="901" w:type="dxa"/>
          </w:tcPr>
          <w:p w14:paraId="2BBA415B" w14:textId="71FA2445" w:rsidR="009F5265" w:rsidRPr="00F60500" w:rsidRDefault="001E5354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108</w:t>
            </w:r>
            <w:r w:rsidR="00B60F6A" w:rsidRPr="00F6050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831" w:type="dxa"/>
          </w:tcPr>
          <w:p w14:paraId="236A10D5" w14:textId="22BF94E4" w:rsidR="009F5265" w:rsidRPr="00F60500" w:rsidRDefault="00B60F6A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C. F. N.</w:t>
            </w:r>
          </w:p>
        </w:tc>
        <w:tc>
          <w:tcPr>
            <w:tcW w:w="2209" w:type="dxa"/>
          </w:tcPr>
          <w:p w14:paraId="37148DE0" w14:textId="6B070890" w:rsidR="009F5265" w:rsidRPr="00F60500" w:rsidRDefault="00B60F6A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15/05/2021</w:t>
            </w:r>
          </w:p>
        </w:tc>
        <w:tc>
          <w:tcPr>
            <w:tcW w:w="1985" w:type="dxa"/>
          </w:tcPr>
          <w:p w14:paraId="2A93A3B1" w14:textId="426108DF" w:rsidR="009F5265" w:rsidRPr="00F60500" w:rsidRDefault="00B60F6A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7CFB848E" w14:textId="48B4CA1B" w:rsidR="009F5265" w:rsidRPr="00F60500" w:rsidRDefault="00B60F6A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704004</w:t>
            </w:r>
          </w:p>
        </w:tc>
      </w:tr>
      <w:tr w:rsidR="00F60500" w:rsidRPr="00F60500" w14:paraId="6DD4B03D" w14:textId="77777777" w:rsidTr="009F5265">
        <w:tc>
          <w:tcPr>
            <w:tcW w:w="901" w:type="dxa"/>
          </w:tcPr>
          <w:p w14:paraId="59993767" w14:textId="6B097AC4" w:rsidR="009F5265" w:rsidRPr="00F60500" w:rsidRDefault="001E5354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108</w:t>
            </w:r>
            <w:r w:rsidR="00B60F6A" w:rsidRPr="00F60500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831" w:type="dxa"/>
          </w:tcPr>
          <w:p w14:paraId="65EF5CC2" w14:textId="018D6A9B" w:rsidR="009F5265" w:rsidRPr="00F60500" w:rsidRDefault="00B60F6A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S.</w:t>
            </w:r>
          </w:p>
        </w:tc>
        <w:tc>
          <w:tcPr>
            <w:tcW w:w="2209" w:type="dxa"/>
          </w:tcPr>
          <w:p w14:paraId="2AC65F5C" w14:textId="20903A89" w:rsidR="009F5265" w:rsidRPr="00F60500" w:rsidRDefault="00B60F6A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15/05/2021</w:t>
            </w:r>
          </w:p>
        </w:tc>
        <w:tc>
          <w:tcPr>
            <w:tcW w:w="1985" w:type="dxa"/>
          </w:tcPr>
          <w:p w14:paraId="174520F2" w14:textId="76B0ADA2" w:rsidR="009F5265" w:rsidRPr="00F60500" w:rsidRDefault="00B60F6A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520D9331" w14:textId="6F5B2451" w:rsidR="009F5265" w:rsidRPr="00F60500" w:rsidRDefault="00F344A3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419783</w:t>
            </w:r>
          </w:p>
        </w:tc>
      </w:tr>
      <w:tr w:rsidR="00F60500" w:rsidRPr="00F60500" w14:paraId="17F87849" w14:textId="77777777" w:rsidTr="009F5265">
        <w:tc>
          <w:tcPr>
            <w:tcW w:w="901" w:type="dxa"/>
          </w:tcPr>
          <w:p w14:paraId="137A1484" w14:textId="503535F3" w:rsidR="009F5265" w:rsidRPr="00F60500" w:rsidRDefault="001E5354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108</w:t>
            </w:r>
            <w:r w:rsidR="00B60F6A" w:rsidRPr="00F60500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831" w:type="dxa"/>
          </w:tcPr>
          <w:p w14:paraId="4D71C546" w14:textId="7C05E1AE" w:rsidR="009F5265" w:rsidRPr="00F60500" w:rsidRDefault="00F344A3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M. A.</w:t>
            </w:r>
          </w:p>
        </w:tc>
        <w:tc>
          <w:tcPr>
            <w:tcW w:w="2209" w:type="dxa"/>
          </w:tcPr>
          <w:p w14:paraId="20A9E68C" w14:textId="1E6E3500" w:rsidR="009F5265" w:rsidRPr="00F60500" w:rsidRDefault="00F344A3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15/05/2021</w:t>
            </w:r>
          </w:p>
        </w:tc>
        <w:tc>
          <w:tcPr>
            <w:tcW w:w="1985" w:type="dxa"/>
          </w:tcPr>
          <w:p w14:paraId="30FE53B7" w14:textId="2531E603" w:rsidR="009F5265" w:rsidRPr="00F60500" w:rsidRDefault="00F344A3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27DE5891" w14:textId="338C1847" w:rsidR="009F5265" w:rsidRPr="00F60500" w:rsidRDefault="00F344A3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606494</w:t>
            </w:r>
          </w:p>
        </w:tc>
      </w:tr>
      <w:tr w:rsidR="00F60500" w:rsidRPr="00F60500" w14:paraId="55F56E6F" w14:textId="77777777" w:rsidTr="009F5265">
        <w:tc>
          <w:tcPr>
            <w:tcW w:w="901" w:type="dxa"/>
          </w:tcPr>
          <w:p w14:paraId="322B588B" w14:textId="17DFCE1E" w:rsidR="009F5265" w:rsidRPr="00F60500" w:rsidRDefault="001E5354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108</w:t>
            </w:r>
            <w:r w:rsidR="00B60F6A" w:rsidRPr="00F60500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831" w:type="dxa"/>
          </w:tcPr>
          <w:p w14:paraId="43F0A609" w14:textId="6C8AD877" w:rsidR="009F5265" w:rsidRPr="00F60500" w:rsidRDefault="00F344A3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I. F. L.</w:t>
            </w:r>
          </w:p>
        </w:tc>
        <w:tc>
          <w:tcPr>
            <w:tcW w:w="2209" w:type="dxa"/>
          </w:tcPr>
          <w:p w14:paraId="021E836F" w14:textId="3F238ACC" w:rsidR="009F5265" w:rsidRPr="00F60500" w:rsidRDefault="00F344A3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15/05/2021</w:t>
            </w:r>
          </w:p>
        </w:tc>
        <w:tc>
          <w:tcPr>
            <w:tcW w:w="1985" w:type="dxa"/>
          </w:tcPr>
          <w:p w14:paraId="67A4FCD5" w14:textId="17358BBC" w:rsidR="009F5265" w:rsidRPr="00F60500" w:rsidRDefault="00F344A3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3F846A79" w14:textId="3804610D" w:rsidR="009F5265" w:rsidRPr="00F60500" w:rsidRDefault="00F344A3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706408</w:t>
            </w:r>
          </w:p>
        </w:tc>
      </w:tr>
      <w:tr w:rsidR="00F60500" w:rsidRPr="00F60500" w14:paraId="62603181" w14:textId="77777777" w:rsidTr="009F5265">
        <w:tc>
          <w:tcPr>
            <w:tcW w:w="901" w:type="dxa"/>
          </w:tcPr>
          <w:p w14:paraId="439A874B" w14:textId="2BEDE185" w:rsidR="009F5265" w:rsidRPr="00F60500" w:rsidRDefault="001E5354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108</w:t>
            </w:r>
            <w:r w:rsidR="00B60F6A" w:rsidRPr="00F60500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831" w:type="dxa"/>
          </w:tcPr>
          <w:p w14:paraId="1A452276" w14:textId="45919E4B" w:rsidR="009F5265" w:rsidRPr="00F60500" w:rsidRDefault="00F344A3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J. G. A.</w:t>
            </w:r>
          </w:p>
        </w:tc>
        <w:tc>
          <w:tcPr>
            <w:tcW w:w="2209" w:type="dxa"/>
          </w:tcPr>
          <w:p w14:paraId="6947D704" w14:textId="1DB30659" w:rsidR="009F5265" w:rsidRPr="00F60500" w:rsidRDefault="00F344A3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15/05/2021</w:t>
            </w:r>
          </w:p>
        </w:tc>
        <w:tc>
          <w:tcPr>
            <w:tcW w:w="1985" w:type="dxa"/>
          </w:tcPr>
          <w:p w14:paraId="04109F9B" w14:textId="61F8D27A" w:rsidR="009F5265" w:rsidRPr="00F60500" w:rsidRDefault="00F344A3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0CC7A70C" w14:textId="2559BB29" w:rsidR="009F5265" w:rsidRPr="00F60500" w:rsidRDefault="00F344A3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700007</w:t>
            </w:r>
          </w:p>
        </w:tc>
      </w:tr>
      <w:tr w:rsidR="00F60500" w:rsidRPr="00F60500" w14:paraId="7D69E4E3" w14:textId="77777777" w:rsidTr="009F5265">
        <w:tc>
          <w:tcPr>
            <w:tcW w:w="901" w:type="dxa"/>
          </w:tcPr>
          <w:p w14:paraId="1F57F9E8" w14:textId="4CE7BFB9" w:rsidR="009F5265" w:rsidRPr="00F60500" w:rsidRDefault="001E5354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108</w:t>
            </w:r>
            <w:r w:rsidR="00B60F6A" w:rsidRPr="00F60500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3831" w:type="dxa"/>
          </w:tcPr>
          <w:p w14:paraId="0D1AFD2B" w14:textId="4CE16467" w:rsidR="009F5265" w:rsidRPr="00F60500" w:rsidRDefault="00F344A3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T. B. V. S.</w:t>
            </w:r>
          </w:p>
        </w:tc>
        <w:tc>
          <w:tcPr>
            <w:tcW w:w="2209" w:type="dxa"/>
          </w:tcPr>
          <w:p w14:paraId="5F6F23D3" w14:textId="33F2AA00" w:rsidR="009F5265" w:rsidRPr="00F60500" w:rsidRDefault="00F344A3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15/05/2021</w:t>
            </w:r>
          </w:p>
        </w:tc>
        <w:tc>
          <w:tcPr>
            <w:tcW w:w="1985" w:type="dxa"/>
          </w:tcPr>
          <w:p w14:paraId="45BE4140" w14:textId="115D8671" w:rsidR="009F5265" w:rsidRPr="00F60500" w:rsidRDefault="00F344A3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2EDA07CC" w14:textId="6D9A4D2A" w:rsidR="009F5265" w:rsidRPr="00F60500" w:rsidRDefault="00F344A3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700009</w:t>
            </w:r>
          </w:p>
        </w:tc>
      </w:tr>
      <w:tr w:rsidR="00F60500" w:rsidRPr="00F60500" w14:paraId="1C288846" w14:textId="77777777" w:rsidTr="009F5265">
        <w:tc>
          <w:tcPr>
            <w:tcW w:w="901" w:type="dxa"/>
          </w:tcPr>
          <w:p w14:paraId="627ED91D" w14:textId="7B8A2586" w:rsidR="009F5265" w:rsidRPr="00F60500" w:rsidRDefault="001E5354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108</w:t>
            </w:r>
            <w:r w:rsidR="00B60F6A" w:rsidRPr="00F60500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3831" w:type="dxa"/>
          </w:tcPr>
          <w:p w14:paraId="375C2918" w14:textId="14332EBA" w:rsidR="009F5265" w:rsidRPr="00F60500" w:rsidRDefault="00F344A3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O. M. S.</w:t>
            </w:r>
          </w:p>
        </w:tc>
        <w:tc>
          <w:tcPr>
            <w:tcW w:w="2209" w:type="dxa"/>
          </w:tcPr>
          <w:p w14:paraId="65A14559" w14:textId="7219743D" w:rsidR="009F5265" w:rsidRPr="00F60500" w:rsidRDefault="00F344A3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15/05/2021</w:t>
            </w:r>
          </w:p>
        </w:tc>
        <w:tc>
          <w:tcPr>
            <w:tcW w:w="1985" w:type="dxa"/>
          </w:tcPr>
          <w:p w14:paraId="76EE5A0B" w14:textId="10289962" w:rsidR="009F5265" w:rsidRPr="00F60500" w:rsidRDefault="00F344A3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31015BB9" w14:textId="564CD63C" w:rsidR="009F5265" w:rsidRPr="00F60500" w:rsidRDefault="00F344A3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706800</w:t>
            </w:r>
          </w:p>
        </w:tc>
      </w:tr>
      <w:tr w:rsidR="00F60500" w:rsidRPr="00F60500" w14:paraId="4BCE666F" w14:textId="77777777" w:rsidTr="009F5265">
        <w:tc>
          <w:tcPr>
            <w:tcW w:w="901" w:type="dxa"/>
          </w:tcPr>
          <w:p w14:paraId="5A00A485" w14:textId="78AD51AB" w:rsidR="009F5265" w:rsidRPr="00F60500" w:rsidRDefault="001E5354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</w:t>
            </w:r>
            <w:r w:rsidR="00B60F6A" w:rsidRPr="00F60500">
              <w:rPr>
                <w:rFonts w:ascii="Arial" w:hAnsi="Arial" w:cs="Arial"/>
                <w:sz w:val="24"/>
                <w:szCs w:val="24"/>
              </w:rPr>
              <w:t>89</w:t>
            </w:r>
          </w:p>
        </w:tc>
        <w:tc>
          <w:tcPr>
            <w:tcW w:w="3831" w:type="dxa"/>
          </w:tcPr>
          <w:p w14:paraId="65B459E8" w14:textId="4D6A3F8C" w:rsidR="009F5265" w:rsidRPr="00F60500" w:rsidRDefault="00F344A3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F. M.</w:t>
            </w:r>
          </w:p>
        </w:tc>
        <w:tc>
          <w:tcPr>
            <w:tcW w:w="2209" w:type="dxa"/>
          </w:tcPr>
          <w:p w14:paraId="52EA0015" w14:textId="797A833E" w:rsidR="009F5265" w:rsidRPr="00F60500" w:rsidRDefault="00F344A3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15/05/2021</w:t>
            </w:r>
          </w:p>
        </w:tc>
        <w:tc>
          <w:tcPr>
            <w:tcW w:w="1985" w:type="dxa"/>
          </w:tcPr>
          <w:p w14:paraId="7612078F" w14:textId="47AD100C" w:rsidR="009F5265" w:rsidRPr="00F60500" w:rsidRDefault="00F344A3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2CB8E24D" w14:textId="5CA4DF76" w:rsidR="009F5265" w:rsidRPr="00F60500" w:rsidRDefault="00F344A3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700009</w:t>
            </w:r>
          </w:p>
        </w:tc>
      </w:tr>
      <w:tr w:rsidR="00F60500" w:rsidRPr="00F60500" w14:paraId="74FC215D" w14:textId="77777777" w:rsidTr="009F5265">
        <w:tc>
          <w:tcPr>
            <w:tcW w:w="901" w:type="dxa"/>
          </w:tcPr>
          <w:p w14:paraId="483C8E95" w14:textId="56672A9F" w:rsidR="009F5265" w:rsidRPr="00F60500" w:rsidRDefault="001E5354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109</w:t>
            </w:r>
            <w:r w:rsidR="00B60F6A" w:rsidRPr="00F60500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831" w:type="dxa"/>
          </w:tcPr>
          <w:p w14:paraId="5636D74C" w14:textId="27C6628F" w:rsidR="009F5265" w:rsidRPr="00F60500" w:rsidRDefault="00F344A3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V. R.</w:t>
            </w:r>
          </w:p>
        </w:tc>
        <w:tc>
          <w:tcPr>
            <w:tcW w:w="2209" w:type="dxa"/>
          </w:tcPr>
          <w:p w14:paraId="10EE7167" w14:textId="6669D87F" w:rsidR="009F5265" w:rsidRPr="00F60500" w:rsidRDefault="00F344A3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15/05/2021</w:t>
            </w:r>
          </w:p>
        </w:tc>
        <w:tc>
          <w:tcPr>
            <w:tcW w:w="1985" w:type="dxa"/>
          </w:tcPr>
          <w:p w14:paraId="26813A63" w14:textId="644B38CF" w:rsidR="009F5265" w:rsidRPr="00F60500" w:rsidRDefault="00F344A3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46A9A3C2" w14:textId="0161CEB1" w:rsidR="009F5265" w:rsidRPr="00F60500" w:rsidRDefault="00F344A3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700006</w:t>
            </w:r>
          </w:p>
        </w:tc>
      </w:tr>
      <w:tr w:rsidR="00F60500" w:rsidRPr="00F60500" w14:paraId="5A1DC723" w14:textId="77777777" w:rsidTr="009F5265">
        <w:tc>
          <w:tcPr>
            <w:tcW w:w="901" w:type="dxa"/>
          </w:tcPr>
          <w:p w14:paraId="0798EF77" w14:textId="42294178" w:rsidR="009F5265" w:rsidRPr="00F60500" w:rsidRDefault="001E5354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109</w:t>
            </w:r>
            <w:r w:rsidR="00B60F6A" w:rsidRPr="00F6050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831" w:type="dxa"/>
          </w:tcPr>
          <w:p w14:paraId="11275351" w14:textId="6D0E6F31" w:rsidR="009F5265" w:rsidRPr="00F60500" w:rsidRDefault="00F344A3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C. C. P. M.</w:t>
            </w:r>
          </w:p>
        </w:tc>
        <w:tc>
          <w:tcPr>
            <w:tcW w:w="2209" w:type="dxa"/>
          </w:tcPr>
          <w:p w14:paraId="2CB40EE9" w14:textId="483A4ACF" w:rsidR="009F5265" w:rsidRPr="00F60500" w:rsidRDefault="00F344A3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15/05/2021</w:t>
            </w:r>
          </w:p>
        </w:tc>
        <w:tc>
          <w:tcPr>
            <w:tcW w:w="1985" w:type="dxa"/>
          </w:tcPr>
          <w:p w14:paraId="12ACDB3C" w14:textId="5B53EA53" w:rsidR="009F5265" w:rsidRPr="00F60500" w:rsidRDefault="00F344A3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0C63576E" w14:textId="59A8CE60" w:rsidR="009F5265" w:rsidRPr="00F60500" w:rsidRDefault="00F344A3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702406</w:t>
            </w:r>
          </w:p>
        </w:tc>
      </w:tr>
      <w:tr w:rsidR="00F60500" w:rsidRPr="00F60500" w14:paraId="71D5C662" w14:textId="77777777" w:rsidTr="009F5265">
        <w:tc>
          <w:tcPr>
            <w:tcW w:w="901" w:type="dxa"/>
          </w:tcPr>
          <w:p w14:paraId="436D820D" w14:textId="6DEE4DE7" w:rsidR="009F5265" w:rsidRPr="00F60500" w:rsidRDefault="001E5354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109</w:t>
            </w:r>
            <w:r w:rsidR="00B60F6A" w:rsidRPr="00F6050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831" w:type="dxa"/>
          </w:tcPr>
          <w:p w14:paraId="5B22FB9F" w14:textId="47BD2B22" w:rsidR="009F5265" w:rsidRPr="00F60500" w:rsidRDefault="00F344A3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G. R.</w:t>
            </w:r>
          </w:p>
        </w:tc>
        <w:tc>
          <w:tcPr>
            <w:tcW w:w="2209" w:type="dxa"/>
          </w:tcPr>
          <w:p w14:paraId="681BE6DD" w14:textId="2AC3158F" w:rsidR="009F5265" w:rsidRPr="00F60500" w:rsidRDefault="00F344A3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15/05/2021</w:t>
            </w:r>
          </w:p>
        </w:tc>
        <w:tc>
          <w:tcPr>
            <w:tcW w:w="1985" w:type="dxa"/>
          </w:tcPr>
          <w:p w14:paraId="11749FE7" w14:textId="79CE1D08" w:rsidR="009F5265" w:rsidRPr="00F60500" w:rsidRDefault="00F344A3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42271ECF" w14:textId="14521948" w:rsidR="009F5265" w:rsidRPr="00F60500" w:rsidRDefault="00F344A3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706209</w:t>
            </w:r>
          </w:p>
        </w:tc>
      </w:tr>
      <w:tr w:rsidR="00F60500" w:rsidRPr="00F60500" w14:paraId="53FFBCC8" w14:textId="77777777" w:rsidTr="009F5265">
        <w:tc>
          <w:tcPr>
            <w:tcW w:w="901" w:type="dxa"/>
          </w:tcPr>
          <w:p w14:paraId="31289FFA" w14:textId="3A2DA6FA" w:rsidR="009F5265" w:rsidRPr="00F60500" w:rsidRDefault="001E5354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lastRenderedPageBreak/>
              <w:t>109</w:t>
            </w:r>
            <w:r w:rsidR="00B60F6A" w:rsidRPr="00F60500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831" w:type="dxa"/>
          </w:tcPr>
          <w:p w14:paraId="7E8E15C1" w14:textId="2AFE70DB" w:rsidR="009F5265" w:rsidRPr="00F60500" w:rsidRDefault="00F344A3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L. S.</w:t>
            </w:r>
          </w:p>
        </w:tc>
        <w:tc>
          <w:tcPr>
            <w:tcW w:w="2209" w:type="dxa"/>
          </w:tcPr>
          <w:p w14:paraId="2BE58872" w14:textId="554C69DB" w:rsidR="009F5265" w:rsidRPr="00F60500" w:rsidRDefault="00F344A3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15/05/2021</w:t>
            </w:r>
          </w:p>
        </w:tc>
        <w:tc>
          <w:tcPr>
            <w:tcW w:w="1985" w:type="dxa"/>
          </w:tcPr>
          <w:p w14:paraId="1FB056A8" w14:textId="13FF1786" w:rsidR="009F5265" w:rsidRPr="00F60500" w:rsidRDefault="00F344A3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4AF92B52" w14:textId="37A22F56" w:rsidR="009F5265" w:rsidRPr="00F60500" w:rsidRDefault="00F344A3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702308</w:t>
            </w:r>
          </w:p>
        </w:tc>
      </w:tr>
      <w:tr w:rsidR="00F60500" w:rsidRPr="00F60500" w14:paraId="17424DEC" w14:textId="77777777" w:rsidTr="009F5265">
        <w:tc>
          <w:tcPr>
            <w:tcW w:w="901" w:type="dxa"/>
          </w:tcPr>
          <w:p w14:paraId="14FA3640" w14:textId="3159180F" w:rsidR="009F5265" w:rsidRPr="00F60500" w:rsidRDefault="001E5354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109</w:t>
            </w:r>
            <w:r w:rsidR="00B60F6A" w:rsidRPr="00F60500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831" w:type="dxa"/>
          </w:tcPr>
          <w:p w14:paraId="5DFFF6D0" w14:textId="37DA8C96" w:rsidR="009F5265" w:rsidRPr="00F60500" w:rsidRDefault="00F344A3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A. D. R.</w:t>
            </w:r>
          </w:p>
        </w:tc>
        <w:tc>
          <w:tcPr>
            <w:tcW w:w="2209" w:type="dxa"/>
          </w:tcPr>
          <w:p w14:paraId="3FAC60EE" w14:textId="0E07CA57" w:rsidR="009F5265" w:rsidRPr="00F60500" w:rsidRDefault="00F344A3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15/05/2021</w:t>
            </w:r>
          </w:p>
        </w:tc>
        <w:tc>
          <w:tcPr>
            <w:tcW w:w="1985" w:type="dxa"/>
          </w:tcPr>
          <w:p w14:paraId="530F5C5B" w14:textId="3D992D54" w:rsidR="009F5265" w:rsidRPr="00F60500" w:rsidRDefault="00F344A3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0F56FD5B" w14:textId="6B1EBD86" w:rsidR="009F5265" w:rsidRPr="00F60500" w:rsidRDefault="00F344A3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705004</w:t>
            </w:r>
          </w:p>
        </w:tc>
      </w:tr>
      <w:tr w:rsidR="00F60500" w:rsidRPr="00F60500" w14:paraId="42A7AA48" w14:textId="77777777" w:rsidTr="009F5265">
        <w:tc>
          <w:tcPr>
            <w:tcW w:w="901" w:type="dxa"/>
          </w:tcPr>
          <w:p w14:paraId="65B4239C" w14:textId="16586AB6" w:rsidR="009F5265" w:rsidRPr="00F60500" w:rsidRDefault="001E5354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109</w:t>
            </w:r>
            <w:r w:rsidR="00B60F6A" w:rsidRPr="00F60500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831" w:type="dxa"/>
          </w:tcPr>
          <w:p w14:paraId="4AC6FF72" w14:textId="35762A62" w:rsidR="009F5265" w:rsidRPr="00F60500" w:rsidRDefault="00F42F00" w:rsidP="009F5265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S. P. S.</w:t>
            </w:r>
          </w:p>
        </w:tc>
        <w:tc>
          <w:tcPr>
            <w:tcW w:w="2209" w:type="dxa"/>
          </w:tcPr>
          <w:p w14:paraId="4F42A835" w14:textId="38F8B011" w:rsidR="009F5265" w:rsidRPr="00F60500" w:rsidRDefault="00F42F00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15/05/2021</w:t>
            </w:r>
          </w:p>
        </w:tc>
        <w:tc>
          <w:tcPr>
            <w:tcW w:w="1985" w:type="dxa"/>
          </w:tcPr>
          <w:p w14:paraId="4B3BD364" w14:textId="77777777" w:rsidR="009F5265" w:rsidRPr="00F60500" w:rsidRDefault="009F5265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12990DF" w14:textId="5D3B873F" w:rsidR="009F5265" w:rsidRPr="00F60500" w:rsidRDefault="00F42F00" w:rsidP="009F52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705207</w:t>
            </w:r>
          </w:p>
        </w:tc>
      </w:tr>
      <w:tr w:rsidR="00F60500" w:rsidRPr="00F60500" w14:paraId="6C91CE14" w14:textId="77777777" w:rsidTr="000F55F9">
        <w:tc>
          <w:tcPr>
            <w:tcW w:w="901" w:type="dxa"/>
          </w:tcPr>
          <w:p w14:paraId="7DCF8C78" w14:textId="3BFEB8A8" w:rsidR="000F55F9" w:rsidRPr="00F60500" w:rsidRDefault="00F344A3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1096</w:t>
            </w:r>
          </w:p>
        </w:tc>
        <w:tc>
          <w:tcPr>
            <w:tcW w:w="3831" w:type="dxa"/>
          </w:tcPr>
          <w:p w14:paraId="1E4CC9B6" w14:textId="026B194B" w:rsidR="000F55F9" w:rsidRPr="00F60500" w:rsidRDefault="00F42F00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V. F. M.</w:t>
            </w:r>
          </w:p>
        </w:tc>
        <w:tc>
          <w:tcPr>
            <w:tcW w:w="2209" w:type="dxa"/>
          </w:tcPr>
          <w:p w14:paraId="02E3172C" w14:textId="3DC86123" w:rsidR="000F55F9" w:rsidRPr="00F60500" w:rsidRDefault="00F42F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15/05/2021</w:t>
            </w:r>
          </w:p>
        </w:tc>
        <w:tc>
          <w:tcPr>
            <w:tcW w:w="1985" w:type="dxa"/>
          </w:tcPr>
          <w:p w14:paraId="5CFCB478" w14:textId="629D5511" w:rsidR="000F55F9" w:rsidRPr="00F60500" w:rsidRDefault="00F42F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65A4565B" w14:textId="2E6BDDAA" w:rsidR="000F55F9" w:rsidRPr="00F60500" w:rsidRDefault="00F42F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700004</w:t>
            </w:r>
          </w:p>
        </w:tc>
      </w:tr>
      <w:tr w:rsidR="00F60500" w:rsidRPr="00F60500" w14:paraId="316BDEDB" w14:textId="77777777" w:rsidTr="000F55F9">
        <w:tc>
          <w:tcPr>
            <w:tcW w:w="901" w:type="dxa"/>
          </w:tcPr>
          <w:p w14:paraId="309BBA1F" w14:textId="06777406" w:rsidR="000F55F9" w:rsidRPr="00F60500" w:rsidRDefault="00F344A3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1097</w:t>
            </w:r>
          </w:p>
        </w:tc>
        <w:tc>
          <w:tcPr>
            <w:tcW w:w="3831" w:type="dxa"/>
          </w:tcPr>
          <w:p w14:paraId="613FFD9E" w14:textId="79A7C566" w:rsidR="000F55F9" w:rsidRPr="00F60500" w:rsidRDefault="00F42F00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N. S.</w:t>
            </w:r>
          </w:p>
        </w:tc>
        <w:tc>
          <w:tcPr>
            <w:tcW w:w="2209" w:type="dxa"/>
          </w:tcPr>
          <w:p w14:paraId="6EF185BD" w14:textId="197E7FDE" w:rsidR="000F55F9" w:rsidRPr="00F60500" w:rsidRDefault="00F42F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15/05/2021</w:t>
            </w:r>
          </w:p>
        </w:tc>
        <w:tc>
          <w:tcPr>
            <w:tcW w:w="1985" w:type="dxa"/>
          </w:tcPr>
          <w:p w14:paraId="42A4A0B7" w14:textId="23313E1B" w:rsidR="000F55F9" w:rsidRPr="00F60500" w:rsidRDefault="00F42F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40B66C77" w14:textId="56F6A62E" w:rsidR="000F55F9" w:rsidRPr="00F60500" w:rsidRDefault="00F42F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708102</w:t>
            </w:r>
          </w:p>
        </w:tc>
      </w:tr>
      <w:tr w:rsidR="00F60500" w:rsidRPr="00F60500" w14:paraId="487F43D4" w14:textId="77777777" w:rsidTr="000F55F9">
        <w:tc>
          <w:tcPr>
            <w:tcW w:w="901" w:type="dxa"/>
          </w:tcPr>
          <w:p w14:paraId="1251584B" w14:textId="3A6B7DAC" w:rsidR="000F55F9" w:rsidRPr="00F60500" w:rsidRDefault="00F344A3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1098</w:t>
            </w:r>
          </w:p>
        </w:tc>
        <w:tc>
          <w:tcPr>
            <w:tcW w:w="3831" w:type="dxa"/>
          </w:tcPr>
          <w:p w14:paraId="55B4FBD4" w14:textId="16E70371" w:rsidR="000F55F9" w:rsidRPr="00F60500" w:rsidRDefault="00F42F00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M. A. A.</w:t>
            </w:r>
          </w:p>
        </w:tc>
        <w:tc>
          <w:tcPr>
            <w:tcW w:w="2209" w:type="dxa"/>
          </w:tcPr>
          <w:p w14:paraId="1B2DD1E7" w14:textId="40D1D9AE" w:rsidR="000F55F9" w:rsidRPr="00F60500" w:rsidRDefault="00F42F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15/05/2021</w:t>
            </w:r>
          </w:p>
        </w:tc>
        <w:tc>
          <w:tcPr>
            <w:tcW w:w="1985" w:type="dxa"/>
          </w:tcPr>
          <w:p w14:paraId="47DA553F" w14:textId="12030503" w:rsidR="000F55F9" w:rsidRPr="00F60500" w:rsidRDefault="00F42F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1E0532EC" w14:textId="2990B92A" w:rsidR="000F55F9" w:rsidRPr="00F60500" w:rsidRDefault="00F42F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702307</w:t>
            </w:r>
          </w:p>
        </w:tc>
      </w:tr>
      <w:tr w:rsidR="00F60500" w:rsidRPr="00F60500" w14:paraId="24054C0C" w14:textId="77777777" w:rsidTr="000F55F9">
        <w:tc>
          <w:tcPr>
            <w:tcW w:w="901" w:type="dxa"/>
          </w:tcPr>
          <w:p w14:paraId="5559E96A" w14:textId="1FA282F6" w:rsidR="000F55F9" w:rsidRPr="00F60500" w:rsidRDefault="00F344A3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1099</w:t>
            </w:r>
          </w:p>
        </w:tc>
        <w:tc>
          <w:tcPr>
            <w:tcW w:w="3831" w:type="dxa"/>
          </w:tcPr>
          <w:p w14:paraId="755C79B2" w14:textId="5A04FAF3" w:rsidR="000F55F9" w:rsidRPr="00F60500" w:rsidRDefault="00F42F00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F. V. A. A.</w:t>
            </w:r>
          </w:p>
        </w:tc>
        <w:tc>
          <w:tcPr>
            <w:tcW w:w="2209" w:type="dxa"/>
          </w:tcPr>
          <w:p w14:paraId="77B59AF8" w14:textId="259A2679" w:rsidR="000F55F9" w:rsidRPr="00F60500" w:rsidRDefault="00F42F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15/05/2021</w:t>
            </w:r>
          </w:p>
        </w:tc>
        <w:tc>
          <w:tcPr>
            <w:tcW w:w="1985" w:type="dxa"/>
          </w:tcPr>
          <w:p w14:paraId="0D071F4C" w14:textId="77375622" w:rsidR="000F55F9" w:rsidRPr="00F60500" w:rsidRDefault="00F42F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65485C2E" w14:textId="6081F58B" w:rsidR="000F55F9" w:rsidRPr="00F60500" w:rsidRDefault="00F42F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702408</w:t>
            </w:r>
          </w:p>
        </w:tc>
      </w:tr>
      <w:tr w:rsidR="00F60500" w:rsidRPr="00F60500" w14:paraId="31A9AF19" w14:textId="77777777" w:rsidTr="000F55F9">
        <w:tc>
          <w:tcPr>
            <w:tcW w:w="901" w:type="dxa"/>
          </w:tcPr>
          <w:p w14:paraId="7A431B15" w14:textId="5D0BCE34" w:rsidR="000F55F9" w:rsidRPr="00F60500" w:rsidRDefault="00F344A3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1100</w:t>
            </w:r>
          </w:p>
        </w:tc>
        <w:tc>
          <w:tcPr>
            <w:tcW w:w="3831" w:type="dxa"/>
          </w:tcPr>
          <w:p w14:paraId="7B72F3B4" w14:textId="1BCCBE94" w:rsidR="000F55F9" w:rsidRPr="00F60500" w:rsidRDefault="00F42F00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M. C.</w:t>
            </w:r>
          </w:p>
        </w:tc>
        <w:tc>
          <w:tcPr>
            <w:tcW w:w="2209" w:type="dxa"/>
          </w:tcPr>
          <w:p w14:paraId="03FC42FF" w14:textId="32CC7EBB" w:rsidR="000F55F9" w:rsidRPr="00F60500" w:rsidRDefault="00F42F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15/05/2021</w:t>
            </w:r>
          </w:p>
        </w:tc>
        <w:tc>
          <w:tcPr>
            <w:tcW w:w="1985" w:type="dxa"/>
          </w:tcPr>
          <w:p w14:paraId="7FA2D4D3" w14:textId="654762DD" w:rsidR="000F55F9" w:rsidRPr="00F60500" w:rsidRDefault="00F42F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01/07/2021</w:t>
            </w:r>
          </w:p>
        </w:tc>
        <w:tc>
          <w:tcPr>
            <w:tcW w:w="5953" w:type="dxa"/>
          </w:tcPr>
          <w:p w14:paraId="24CB9897" w14:textId="3009436A" w:rsidR="000F55F9" w:rsidRPr="00F60500" w:rsidRDefault="00F42F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702507</w:t>
            </w:r>
          </w:p>
        </w:tc>
      </w:tr>
      <w:tr w:rsidR="00F60500" w:rsidRPr="00F60500" w14:paraId="012C1438" w14:textId="77777777" w:rsidTr="000F55F9">
        <w:tc>
          <w:tcPr>
            <w:tcW w:w="901" w:type="dxa"/>
          </w:tcPr>
          <w:p w14:paraId="55AF2E8B" w14:textId="262A0A70" w:rsidR="000F55F9" w:rsidRPr="00F60500" w:rsidRDefault="00F344A3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1101</w:t>
            </w:r>
          </w:p>
        </w:tc>
        <w:tc>
          <w:tcPr>
            <w:tcW w:w="3831" w:type="dxa"/>
          </w:tcPr>
          <w:p w14:paraId="3C9969E1" w14:textId="0E346CDF" w:rsidR="000F55F9" w:rsidRPr="00F60500" w:rsidRDefault="00F42F00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C. A.</w:t>
            </w:r>
          </w:p>
        </w:tc>
        <w:tc>
          <w:tcPr>
            <w:tcW w:w="2209" w:type="dxa"/>
          </w:tcPr>
          <w:p w14:paraId="647FBF58" w14:textId="455E70A2" w:rsidR="000F55F9" w:rsidRPr="00F60500" w:rsidRDefault="00F42F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15/05/2021</w:t>
            </w:r>
          </w:p>
        </w:tc>
        <w:tc>
          <w:tcPr>
            <w:tcW w:w="1985" w:type="dxa"/>
          </w:tcPr>
          <w:p w14:paraId="13DC6E4F" w14:textId="5106064F" w:rsidR="000F55F9" w:rsidRPr="00F60500" w:rsidRDefault="00F42F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5953" w:type="dxa"/>
          </w:tcPr>
          <w:p w14:paraId="0A80904A" w14:textId="0FE64215" w:rsidR="000F55F9" w:rsidRPr="00F60500" w:rsidRDefault="00F42F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702600</w:t>
            </w:r>
          </w:p>
        </w:tc>
      </w:tr>
      <w:tr w:rsidR="00F60500" w:rsidRPr="00F60500" w14:paraId="25181AA3" w14:textId="77777777" w:rsidTr="000F55F9">
        <w:tc>
          <w:tcPr>
            <w:tcW w:w="901" w:type="dxa"/>
          </w:tcPr>
          <w:p w14:paraId="131057B4" w14:textId="2952FC5C" w:rsidR="000F55F9" w:rsidRPr="00F60500" w:rsidRDefault="00F344A3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1102</w:t>
            </w:r>
          </w:p>
        </w:tc>
        <w:tc>
          <w:tcPr>
            <w:tcW w:w="3831" w:type="dxa"/>
          </w:tcPr>
          <w:p w14:paraId="75014012" w14:textId="25C4D999" w:rsidR="000F55F9" w:rsidRPr="00F60500" w:rsidRDefault="00F42F00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D. G. B.</w:t>
            </w:r>
          </w:p>
        </w:tc>
        <w:tc>
          <w:tcPr>
            <w:tcW w:w="2209" w:type="dxa"/>
          </w:tcPr>
          <w:p w14:paraId="4C03FA45" w14:textId="07A31655" w:rsidR="000F55F9" w:rsidRPr="00F60500" w:rsidRDefault="00F42F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18/05/2021</w:t>
            </w:r>
          </w:p>
        </w:tc>
        <w:tc>
          <w:tcPr>
            <w:tcW w:w="1985" w:type="dxa"/>
          </w:tcPr>
          <w:p w14:paraId="4FA517BC" w14:textId="5658AD9D" w:rsidR="000F55F9" w:rsidRPr="00F60500" w:rsidRDefault="00F42F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15/06/2021</w:t>
            </w:r>
          </w:p>
        </w:tc>
        <w:tc>
          <w:tcPr>
            <w:tcW w:w="5953" w:type="dxa"/>
          </w:tcPr>
          <w:p w14:paraId="0B8C6C01" w14:textId="3FC7C0D6" w:rsidR="000F55F9" w:rsidRPr="00F60500" w:rsidRDefault="00F42F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707607</w:t>
            </w:r>
          </w:p>
        </w:tc>
      </w:tr>
      <w:tr w:rsidR="00F60500" w:rsidRPr="00F60500" w14:paraId="4ECEE420" w14:textId="77777777" w:rsidTr="000F55F9">
        <w:tc>
          <w:tcPr>
            <w:tcW w:w="901" w:type="dxa"/>
          </w:tcPr>
          <w:p w14:paraId="28C2A281" w14:textId="4C8F95F4" w:rsidR="000F55F9" w:rsidRPr="00F60500" w:rsidRDefault="00F344A3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1103</w:t>
            </w:r>
          </w:p>
        </w:tc>
        <w:tc>
          <w:tcPr>
            <w:tcW w:w="3831" w:type="dxa"/>
          </w:tcPr>
          <w:p w14:paraId="4DE0E6AF" w14:textId="4DD641D5" w:rsidR="000F55F9" w:rsidRPr="00F60500" w:rsidRDefault="00F42F00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J. M</w:t>
            </w:r>
          </w:p>
        </w:tc>
        <w:tc>
          <w:tcPr>
            <w:tcW w:w="2209" w:type="dxa"/>
          </w:tcPr>
          <w:p w14:paraId="47FEADC7" w14:textId="1061345D" w:rsidR="000F55F9" w:rsidRPr="00F60500" w:rsidRDefault="00F42F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18/05/2021</w:t>
            </w:r>
          </w:p>
        </w:tc>
        <w:tc>
          <w:tcPr>
            <w:tcW w:w="1985" w:type="dxa"/>
          </w:tcPr>
          <w:p w14:paraId="105D7BD8" w14:textId="3CFF5235" w:rsidR="000F55F9" w:rsidRPr="00F60500" w:rsidRDefault="00F42F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02/06/2021</w:t>
            </w:r>
          </w:p>
        </w:tc>
        <w:tc>
          <w:tcPr>
            <w:tcW w:w="5953" w:type="dxa"/>
          </w:tcPr>
          <w:p w14:paraId="6D64CB0F" w14:textId="34336AA4" w:rsidR="000F55F9" w:rsidRPr="00F60500" w:rsidRDefault="00F42F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704003</w:t>
            </w:r>
          </w:p>
        </w:tc>
      </w:tr>
      <w:tr w:rsidR="00F60500" w:rsidRPr="00F60500" w14:paraId="036922C9" w14:textId="77777777" w:rsidTr="000F55F9">
        <w:tc>
          <w:tcPr>
            <w:tcW w:w="901" w:type="dxa"/>
          </w:tcPr>
          <w:p w14:paraId="72128C32" w14:textId="2A17C0E0" w:rsidR="000F55F9" w:rsidRPr="00F60500" w:rsidRDefault="00F344A3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1104</w:t>
            </w:r>
          </w:p>
        </w:tc>
        <w:tc>
          <w:tcPr>
            <w:tcW w:w="3831" w:type="dxa"/>
          </w:tcPr>
          <w:p w14:paraId="4C993B92" w14:textId="46E342FB" w:rsidR="000F55F9" w:rsidRPr="00F60500" w:rsidRDefault="00F42F00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I. P.</w:t>
            </w:r>
          </w:p>
        </w:tc>
        <w:tc>
          <w:tcPr>
            <w:tcW w:w="2209" w:type="dxa"/>
          </w:tcPr>
          <w:p w14:paraId="2D8F2EFA" w14:textId="7F09C7C8" w:rsidR="000F55F9" w:rsidRPr="00F60500" w:rsidRDefault="00F42F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21/05/2021</w:t>
            </w:r>
          </w:p>
        </w:tc>
        <w:tc>
          <w:tcPr>
            <w:tcW w:w="1985" w:type="dxa"/>
          </w:tcPr>
          <w:p w14:paraId="6909E59D" w14:textId="749386D7" w:rsidR="000F55F9" w:rsidRPr="00F60500" w:rsidRDefault="00F42F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3BBAAC1A" w14:textId="6F70DBFC" w:rsidR="000F55F9" w:rsidRPr="00F60500" w:rsidRDefault="00F42F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708407</w:t>
            </w:r>
          </w:p>
        </w:tc>
      </w:tr>
      <w:tr w:rsidR="00F60500" w:rsidRPr="00F60500" w14:paraId="4B028C6C" w14:textId="77777777" w:rsidTr="000F55F9">
        <w:tc>
          <w:tcPr>
            <w:tcW w:w="901" w:type="dxa"/>
          </w:tcPr>
          <w:p w14:paraId="73683B7A" w14:textId="1A5EC5F6" w:rsidR="000F55F9" w:rsidRPr="00F60500" w:rsidRDefault="00F344A3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1105</w:t>
            </w:r>
          </w:p>
        </w:tc>
        <w:tc>
          <w:tcPr>
            <w:tcW w:w="3831" w:type="dxa"/>
          </w:tcPr>
          <w:p w14:paraId="00BEBBF3" w14:textId="32D1A036" w:rsidR="000F55F9" w:rsidRPr="00F60500" w:rsidRDefault="00F42F00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A. F. R.</w:t>
            </w:r>
          </w:p>
        </w:tc>
        <w:tc>
          <w:tcPr>
            <w:tcW w:w="2209" w:type="dxa"/>
          </w:tcPr>
          <w:p w14:paraId="303CF9DF" w14:textId="440996F8" w:rsidR="000F55F9" w:rsidRPr="00F60500" w:rsidRDefault="00F42F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21/05/2021</w:t>
            </w:r>
          </w:p>
        </w:tc>
        <w:tc>
          <w:tcPr>
            <w:tcW w:w="1985" w:type="dxa"/>
          </w:tcPr>
          <w:p w14:paraId="2E4ABA61" w14:textId="081B2976" w:rsidR="000F55F9" w:rsidRPr="00F60500" w:rsidRDefault="00F42F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03DCDC78" w14:textId="3CC34370" w:rsidR="000F55F9" w:rsidRPr="00F60500" w:rsidRDefault="00F42F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700405</w:t>
            </w:r>
          </w:p>
        </w:tc>
      </w:tr>
      <w:tr w:rsidR="00F60500" w:rsidRPr="00F60500" w14:paraId="78AAE461" w14:textId="77777777" w:rsidTr="000F55F9">
        <w:tc>
          <w:tcPr>
            <w:tcW w:w="901" w:type="dxa"/>
          </w:tcPr>
          <w:p w14:paraId="3BD1DC7F" w14:textId="0BE10E3A" w:rsidR="000F55F9" w:rsidRPr="00F60500" w:rsidRDefault="00F344A3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1106</w:t>
            </w:r>
          </w:p>
        </w:tc>
        <w:tc>
          <w:tcPr>
            <w:tcW w:w="3831" w:type="dxa"/>
          </w:tcPr>
          <w:p w14:paraId="7D04BA6B" w14:textId="3CFD27B6" w:rsidR="000F55F9" w:rsidRPr="00F60500" w:rsidRDefault="00F42F00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T. S. B.</w:t>
            </w:r>
          </w:p>
        </w:tc>
        <w:tc>
          <w:tcPr>
            <w:tcW w:w="2209" w:type="dxa"/>
          </w:tcPr>
          <w:p w14:paraId="3970833F" w14:textId="21160FE6" w:rsidR="000F55F9" w:rsidRPr="00F60500" w:rsidRDefault="00F42F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21/05/2021</w:t>
            </w:r>
          </w:p>
        </w:tc>
        <w:tc>
          <w:tcPr>
            <w:tcW w:w="1985" w:type="dxa"/>
          </w:tcPr>
          <w:p w14:paraId="2C67E2C7" w14:textId="2E735C0D" w:rsidR="000F55F9" w:rsidRPr="00F60500" w:rsidRDefault="00F42F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2873AC6F" w14:textId="385FAD78" w:rsidR="000F55F9" w:rsidRPr="00F60500" w:rsidRDefault="00F42F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708506</w:t>
            </w:r>
          </w:p>
        </w:tc>
      </w:tr>
      <w:tr w:rsidR="00F60500" w:rsidRPr="00F60500" w14:paraId="63D4EA4E" w14:textId="77777777" w:rsidTr="000F55F9">
        <w:tc>
          <w:tcPr>
            <w:tcW w:w="901" w:type="dxa"/>
          </w:tcPr>
          <w:p w14:paraId="4F085712" w14:textId="0980A0BE" w:rsidR="000F55F9" w:rsidRPr="00F60500" w:rsidRDefault="00F344A3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1107</w:t>
            </w:r>
          </w:p>
        </w:tc>
        <w:tc>
          <w:tcPr>
            <w:tcW w:w="3831" w:type="dxa"/>
          </w:tcPr>
          <w:p w14:paraId="0E0134DE" w14:textId="1DF7D73E" w:rsidR="000F55F9" w:rsidRPr="00F60500" w:rsidRDefault="00F42F00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F. A. G. S.</w:t>
            </w:r>
          </w:p>
        </w:tc>
        <w:tc>
          <w:tcPr>
            <w:tcW w:w="2209" w:type="dxa"/>
          </w:tcPr>
          <w:p w14:paraId="5F55EEA1" w14:textId="3A3E73C2" w:rsidR="000F55F9" w:rsidRPr="00F60500" w:rsidRDefault="00F42F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21/05/2021</w:t>
            </w:r>
          </w:p>
        </w:tc>
        <w:tc>
          <w:tcPr>
            <w:tcW w:w="1985" w:type="dxa"/>
          </w:tcPr>
          <w:p w14:paraId="7EB0895A" w14:textId="7EC53604" w:rsidR="000F55F9" w:rsidRPr="00F60500" w:rsidRDefault="00F42F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55922CFE" w14:textId="518CE644" w:rsidR="000F55F9" w:rsidRPr="00F60500" w:rsidRDefault="00F42F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708101</w:t>
            </w:r>
          </w:p>
        </w:tc>
      </w:tr>
      <w:tr w:rsidR="00F60500" w:rsidRPr="00F60500" w14:paraId="7F7C69ED" w14:textId="77777777" w:rsidTr="000F55F9">
        <w:tc>
          <w:tcPr>
            <w:tcW w:w="901" w:type="dxa"/>
          </w:tcPr>
          <w:p w14:paraId="7A2DB0F6" w14:textId="2F31C8BD" w:rsidR="000F55F9" w:rsidRPr="00F60500" w:rsidRDefault="00F344A3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1108</w:t>
            </w:r>
          </w:p>
        </w:tc>
        <w:tc>
          <w:tcPr>
            <w:tcW w:w="3831" w:type="dxa"/>
          </w:tcPr>
          <w:p w14:paraId="45EACC85" w14:textId="52E9105D" w:rsidR="000F55F9" w:rsidRPr="00F60500" w:rsidRDefault="00F42F00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C. O. M.</w:t>
            </w:r>
          </w:p>
        </w:tc>
        <w:tc>
          <w:tcPr>
            <w:tcW w:w="2209" w:type="dxa"/>
          </w:tcPr>
          <w:p w14:paraId="5BB4ED98" w14:textId="6A9AA8CE" w:rsidR="000F55F9" w:rsidRPr="00F60500" w:rsidRDefault="00F42F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21/05/2021</w:t>
            </w:r>
          </w:p>
        </w:tc>
        <w:tc>
          <w:tcPr>
            <w:tcW w:w="1985" w:type="dxa"/>
          </w:tcPr>
          <w:p w14:paraId="470BD3E8" w14:textId="503EC3FB" w:rsidR="000F55F9" w:rsidRPr="00F60500" w:rsidRDefault="00F42F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2BCD5681" w14:textId="66EF814E" w:rsidR="000F55F9" w:rsidRPr="00F60500" w:rsidRDefault="00F42F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705605</w:t>
            </w:r>
          </w:p>
        </w:tc>
      </w:tr>
      <w:tr w:rsidR="00F60500" w:rsidRPr="00F60500" w14:paraId="5D70F77A" w14:textId="77777777" w:rsidTr="000F55F9">
        <w:tc>
          <w:tcPr>
            <w:tcW w:w="901" w:type="dxa"/>
          </w:tcPr>
          <w:p w14:paraId="62F8ABD9" w14:textId="1A065039" w:rsidR="000F55F9" w:rsidRPr="00F60500" w:rsidRDefault="00F344A3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1109</w:t>
            </w:r>
          </w:p>
        </w:tc>
        <w:tc>
          <w:tcPr>
            <w:tcW w:w="3831" w:type="dxa"/>
          </w:tcPr>
          <w:p w14:paraId="78E57C52" w14:textId="25A59FE8" w:rsidR="000F55F9" w:rsidRPr="00F60500" w:rsidRDefault="00F42F00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P. A. Q.</w:t>
            </w:r>
          </w:p>
        </w:tc>
        <w:tc>
          <w:tcPr>
            <w:tcW w:w="2209" w:type="dxa"/>
          </w:tcPr>
          <w:p w14:paraId="16DF437D" w14:textId="5F680CA5" w:rsidR="000F55F9" w:rsidRPr="00F60500" w:rsidRDefault="00F42F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0E2CC2E4" w14:textId="72F185D3" w:rsidR="000F55F9" w:rsidRPr="00F60500" w:rsidRDefault="00F42F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663D6C4F" w14:textId="5834B78A" w:rsidR="000F55F9" w:rsidRPr="00F60500" w:rsidRDefault="00F42F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704304</w:t>
            </w:r>
          </w:p>
        </w:tc>
      </w:tr>
      <w:tr w:rsidR="00F60500" w:rsidRPr="00F60500" w14:paraId="1991D847" w14:textId="77777777" w:rsidTr="000F55F9">
        <w:tc>
          <w:tcPr>
            <w:tcW w:w="901" w:type="dxa"/>
          </w:tcPr>
          <w:p w14:paraId="51D2E8EC" w14:textId="25A950F9" w:rsidR="000F55F9" w:rsidRPr="00F60500" w:rsidRDefault="00F344A3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1110</w:t>
            </w:r>
          </w:p>
        </w:tc>
        <w:tc>
          <w:tcPr>
            <w:tcW w:w="3831" w:type="dxa"/>
          </w:tcPr>
          <w:p w14:paraId="233E8B44" w14:textId="668C6FFE" w:rsidR="000F55F9" w:rsidRPr="00F60500" w:rsidRDefault="00F42F00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S. A. O. Q.</w:t>
            </w:r>
          </w:p>
        </w:tc>
        <w:tc>
          <w:tcPr>
            <w:tcW w:w="2209" w:type="dxa"/>
          </w:tcPr>
          <w:p w14:paraId="317167E7" w14:textId="6B38E1E6" w:rsidR="00F42F00" w:rsidRPr="00F60500" w:rsidRDefault="00F42F00" w:rsidP="00F42F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66ABC53C" w14:textId="0E9C051F" w:rsidR="000F55F9" w:rsidRPr="00F60500" w:rsidRDefault="00F42F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66BA711A" w14:textId="33D42563" w:rsidR="000F55F9" w:rsidRPr="00F60500" w:rsidRDefault="00F42F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702607</w:t>
            </w:r>
          </w:p>
        </w:tc>
      </w:tr>
      <w:tr w:rsidR="00F60500" w:rsidRPr="00F60500" w14:paraId="5BF06416" w14:textId="77777777" w:rsidTr="000F55F9">
        <w:tc>
          <w:tcPr>
            <w:tcW w:w="901" w:type="dxa"/>
          </w:tcPr>
          <w:p w14:paraId="0B22C981" w14:textId="287F4577" w:rsidR="000F55F9" w:rsidRPr="00F60500" w:rsidRDefault="00F344A3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1111</w:t>
            </w:r>
          </w:p>
        </w:tc>
        <w:tc>
          <w:tcPr>
            <w:tcW w:w="3831" w:type="dxa"/>
          </w:tcPr>
          <w:p w14:paraId="509905B2" w14:textId="6B7BF90F" w:rsidR="000F55F9" w:rsidRPr="00F60500" w:rsidRDefault="00F42F00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B.</w:t>
            </w:r>
          </w:p>
        </w:tc>
        <w:tc>
          <w:tcPr>
            <w:tcW w:w="2209" w:type="dxa"/>
          </w:tcPr>
          <w:p w14:paraId="197C6179" w14:textId="0B286FDB" w:rsidR="000F55F9" w:rsidRPr="00F60500" w:rsidRDefault="00F42F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53B41055" w14:textId="167AC81B" w:rsidR="000F55F9" w:rsidRPr="00F60500" w:rsidRDefault="00F42F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3DE3819E" w14:textId="60E71A90" w:rsidR="000F55F9" w:rsidRPr="00F60500" w:rsidRDefault="00F42F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700006</w:t>
            </w:r>
          </w:p>
        </w:tc>
      </w:tr>
      <w:tr w:rsidR="00F60500" w:rsidRPr="00F60500" w14:paraId="3145E1E5" w14:textId="77777777" w:rsidTr="000F55F9">
        <w:tc>
          <w:tcPr>
            <w:tcW w:w="901" w:type="dxa"/>
          </w:tcPr>
          <w:p w14:paraId="303C8A18" w14:textId="2405D9A1" w:rsidR="000F55F9" w:rsidRPr="00F60500" w:rsidRDefault="00F344A3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1112</w:t>
            </w:r>
          </w:p>
        </w:tc>
        <w:tc>
          <w:tcPr>
            <w:tcW w:w="3831" w:type="dxa"/>
          </w:tcPr>
          <w:p w14:paraId="1D8A75FD" w14:textId="2E0F45D2" w:rsidR="000F55F9" w:rsidRPr="00F60500" w:rsidRDefault="00F42F00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L.</w:t>
            </w:r>
          </w:p>
        </w:tc>
        <w:tc>
          <w:tcPr>
            <w:tcW w:w="2209" w:type="dxa"/>
          </w:tcPr>
          <w:p w14:paraId="63DD3862" w14:textId="59B9ABFE" w:rsidR="000F55F9" w:rsidRPr="00F60500" w:rsidRDefault="00F42F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38C900C3" w14:textId="596BFA27" w:rsidR="000F55F9" w:rsidRPr="00F60500" w:rsidRDefault="00F42F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122F07AB" w14:textId="68C6CE47" w:rsidR="000F55F9" w:rsidRPr="00F60500" w:rsidRDefault="00F42F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704005</w:t>
            </w:r>
          </w:p>
        </w:tc>
      </w:tr>
      <w:tr w:rsidR="00F60500" w:rsidRPr="00F60500" w14:paraId="79901BFB" w14:textId="77777777" w:rsidTr="000F55F9">
        <w:tc>
          <w:tcPr>
            <w:tcW w:w="901" w:type="dxa"/>
          </w:tcPr>
          <w:p w14:paraId="60F7DF90" w14:textId="4979DE95" w:rsidR="000F55F9" w:rsidRPr="00F60500" w:rsidRDefault="00F344A3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1113</w:t>
            </w:r>
          </w:p>
        </w:tc>
        <w:tc>
          <w:tcPr>
            <w:tcW w:w="3831" w:type="dxa"/>
          </w:tcPr>
          <w:p w14:paraId="20487B32" w14:textId="03762230" w:rsidR="000F55F9" w:rsidRPr="00F60500" w:rsidRDefault="0019428C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L. P. K.</w:t>
            </w:r>
          </w:p>
        </w:tc>
        <w:tc>
          <w:tcPr>
            <w:tcW w:w="2209" w:type="dxa"/>
          </w:tcPr>
          <w:p w14:paraId="17AAE583" w14:textId="08E27C67" w:rsidR="000F55F9" w:rsidRPr="00F60500" w:rsidRDefault="0019428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12339CD9" w14:textId="455B5AD4" w:rsidR="000F55F9" w:rsidRPr="00F60500" w:rsidRDefault="0019428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6114E488" w14:textId="7FB8DB7F" w:rsidR="000F55F9" w:rsidRPr="00F60500" w:rsidRDefault="0019428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702006</w:t>
            </w:r>
          </w:p>
        </w:tc>
      </w:tr>
      <w:tr w:rsidR="00F60500" w:rsidRPr="00F60500" w14:paraId="4F5A034F" w14:textId="77777777" w:rsidTr="000F55F9">
        <w:tc>
          <w:tcPr>
            <w:tcW w:w="901" w:type="dxa"/>
          </w:tcPr>
          <w:p w14:paraId="288E5F93" w14:textId="16AE8682" w:rsidR="000F55F9" w:rsidRPr="00F60500" w:rsidRDefault="00F344A3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1114</w:t>
            </w:r>
          </w:p>
        </w:tc>
        <w:tc>
          <w:tcPr>
            <w:tcW w:w="3831" w:type="dxa"/>
          </w:tcPr>
          <w:p w14:paraId="78F559C0" w14:textId="73FC23DB" w:rsidR="000F55F9" w:rsidRPr="00F60500" w:rsidRDefault="0019428C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D. S.</w:t>
            </w:r>
          </w:p>
        </w:tc>
        <w:tc>
          <w:tcPr>
            <w:tcW w:w="2209" w:type="dxa"/>
          </w:tcPr>
          <w:p w14:paraId="7781024C" w14:textId="2D89302C" w:rsidR="000F55F9" w:rsidRPr="00F60500" w:rsidRDefault="0019428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2B421F03" w14:textId="29676BAF" w:rsidR="000F55F9" w:rsidRPr="00F60500" w:rsidRDefault="0019428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22AC843E" w14:textId="2D5CE316" w:rsidR="000F55F9" w:rsidRPr="00F60500" w:rsidRDefault="0019428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706506</w:t>
            </w:r>
          </w:p>
        </w:tc>
      </w:tr>
      <w:tr w:rsidR="00F60500" w:rsidRPr="00F60500" w14:paraId="49F50DED" w14:textId="77777777" w:rsidTr="000F55F9">
        <w:tc>
          <w:tcPr>
            <w:tcW w:w="901" w:type="dxa"/>
          </w:tcPr>
          <w:p w14:paraId="4B3DBDCC" w14:textId="09241BCD" w:rsidR="000F55F9" w:rsidRPr="00F60500" w:rsidRDefault="00F344A3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1115</w:t>
            </w:r>
          </w:p>
        </w:tc>
        <w:tc>
          <w:tcPr>
            <w:tcW w:w="3831" w:type="dxa"/>
          </w:tcPr>
          <w:p w14:paraId="1AA71B9F" w14:textId="55F60293" w:rsidR="000F55F9" w:rsidRPr="00F60500" w:rsidRDefault="0019428C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S. R. Z.</w:t>
            </w:r>
          </w:p>
        </w:tc>
        <w:tc>
          <w:tcPr>
            <w:tcW w:w="2209" w:type="dxa"/>
          </w:tcPr>
          <w:p w14:paraId="17DB5471" w14:textId="6F037C24" w:rsidR="000F55F9" w:rsidRPr="00F60500" w:rsidRDefault="0019428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544336EF" w14:textId="14F3CE90" w:rsidR="000F55F9" w:rsidRPr="00F60500" w:rsidRDefault="0019428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319F5E65" w14:textId="5B3F6697" w:rsidR="000F55F9" w:rsidRPr="00F60500" w:rsidRDefault="0019428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700009</w:t>
            </w:r>
          </w:p>
        </w:tc>
      </w:tr>
      <w:tr w:rsidR="00F60500" w:rsidRPr="00F60500" w14:paraId="2A2F7D0E" w14:textId="77777777" w:rsidTr="000F55F9">
        <w:tc>
          <w:tcPr>
            <w:tcW w:w="901" w:type="dxa"/>
          </w:tcPr>
          <w:p w14:paraId="592410A4" w14:textId="53584EA4" w:rsidR="000F55F9" w:rsidRPr="00F60500" w:rsidRDefault="00F344A3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1116</w:t>
            </w:r>
          </w:p>
        </w:tc>
        <w:tc>
          <w:tcPr>
            <w:tcW w:w="3831" w:type="dxa"/>
          </w:tcPr>
          <w:p w14:paraId="579F51B9" w14:textId="02CB02FE" w:rsidR="000F55F9" w:rsidRPr="00F60500" w:rsidRDefault="0019428C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N. P. G.</w:t>
            </w:r>
          </w:p>
        </w:tc>
        <w:tc>
          <w:tcPr>
            <w:tcW w:w="2209" w:type="dxa"/>
          </w:tcPr>
          <w:p w14:paraId="160F0080" w14:textId="48337123" w:rsidR="000F55F9" w:rsidRPr="00F60500" w:rsidRDefault="0019428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5892DD41" w14:textId="26C511D2" w:rsidR="000F55F9" w:rsidRPr="00F60500" w:rsidRDefault="0019428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19/07/2021</w:t>
            </w:r>
          </w:p>
        </w:tc>
        <w:tc>
          <w:tcPr>
            <w:tcW w:w="5953" w:type="dxa"/>
          </w:tcPr>
          <w:p w14:paraId="153EEDA5" w14:textId="6A002E3D" w:rsidR="000F55F9" w:rsidRPr="00F60500" w:rsidRDefault="0019428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707404</w:t>
            </w:r>
          </w:p>
        </w:tc>
      </w:tr>
      <w:tr w:rsidR="00F60500" w:rsidRPr="00F60500" w14:paraId="68290534" w14:textId="77777777" w:rsidTr="000F55F9">
        <w:tc>
          <w:tcPr>
            <w:tcW w:w="901" w:type="dxa"/>
          </w:tcPr>
          <w:p w14:paraId="7ADD38B5" w14:textId="74C5C971" w:rsidR="000F55F9" w:rsidRPr="00F60500" w:rsidRDefault="00F344A3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1117</w:t>
            </w:r>
          </w:p>
        </w:tc>
        <w:tc>
          <w:tcPr>
            <w:tcW w:w="3831" w:type="dxa"/>
          </w:tcPr>
          <w:p w14:paraId="13D5618E" w14:textId="68708042" w:rsidR="000F55F9" w:rsidRPr="00F60500" w:rsidRDefault="0019428C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G.</w:t>
            </w:r>
          </w:p>
        </w:tc>
        <w:tc>
          <w:tcPr>
            <w:tcW w:w="2209" w:type="dxa"/>
          </w:tcPr>
          <w:p w14:paraId="7C0C4A57" w14:textId="794D3CC7" w:rsidR="000F55F9" w:rsidRPr="00F60500" w:rsidRDefault="0019428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7E8CEFED" w14:textId="5DFB5591" w:rsidR="000F55F9" w:rsidRPr="00F60500" w:rsidRDefault="0019428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7FDD4EE8" w14:textId="40426422" w:rsidR="000F55F9" w:rsidRPr="00F60500" w:rsidRDefault="0019428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700006</w:t>
            </w:r>
          </w:p>
        </w:tc>
      </w:tr>
      <w:tr w:rsidR="00F60500" w:rsidRPr="00F60500" w14:paraId="0D287566" w14:textId="77777777" w:rsidTr="000F55F9">
        <w:tc>
          <w:tcPr>
            <w:tcW w:w="901" w:type="dxa"/>
          </w:tcPr>
          <w:p w14:paraId="08B97D87" w14:textId="6D9A7A0F" w:rsidR="000F55F9" w:rsidRPr="00F60500" w:rsidRDefault="00F344A3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1118</w:t>
            </w:r>
          </w:p>
        </w:tc>
        <w:tc>
          <w:tcPr>
            <w:tcW w:w="3831" w:type="dxa"/>
          </w:tcPr>
          <w:p w14:paraId="4F114B28" w14:textId="26B9B759" w:rsidR="000F55F9" w:rsidRPr="00F60500" w:rsidRDefault="0019428C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C. B.</w:t>
            </w:r>
          </w:p>
        </w:tc>
        <w:tc>
          <w:tcPr>
            <w:tcW w:w="2209" w:type="dxa"/>
          </w:tcPr>
          <w:p w14:paraId="657D1053" w14:textId="1465D4E9" w:rsidR="000F55F9" w:rsidRPr="00F60500" w:rsidRDefault="0019428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09E83558" w14:textId="1FAB6DC3" w:rsidR="000F55F9" w:rsidRPr="00F60500" w:rsidRDefault="0019428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2C5327BE" w14:textId="257278CB" w:rsidR="000F55F9" w:rsidRPr="00F60500" w:rsidRDefault="0019428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703209</w:t>
            </w:r>
          </w:p>
        </w:tc>
      </w:tr>
      <w:tr w:rsidR="00F60500" w:rsidRPr="00F60500" w14:paraId="06B31161" w14:textId="77777777" w:rsidTr="000F55F9">
        <w:tc>
          <w:tcPr>
            <w:tcW w:w="901" w:type="dxa"/>
          </w:tcPr>
          <w:p w14:paraId="642C8792" w14:textId="07911139" w:rsidR="000F55F9" w:rsidRPr="00F60500" w:rsidRDefault="00F344A3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1119</w:t>
            </w:r>
          </w:p>
        </w:tc>
        <w:tc>
          <w:tcPr>
            <w:tcW w:w="3831" w:type="dxa"/>
          </w:tcPr>
          <w:p w14:paraId="1B59CAC0" w14:textId="176E3DEA" w:rsidR="000F55F9" w:rsidRPr="00F60500" w:rsidRDefault="0019428C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G.</w:t>
            </w:r>
          </w:p>
        </w:tc>
        <w:tc>
          <w:tcPr>
            <w:tcW w:w="2209" w:type="dxa"/>
          </w:tcPr>
          <w:p w14:paraId="5EC3F201" w14:textId="494DDCB5" w:rsidR="000F55F9" w:rsidRPr="00F60500" w:rsidRDefault="0019428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1E27EA6E" w14:textId="70A49C7E" w:rsidR="000F55F9" w:rsidRPr="00F60500" w:rsidRDefault="0019428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7C593E2C" w14:textId="00DEC5E4" w:rsidR="000F55F9" w:rsidRPr="00F60500" w:rsidRDefault="0019428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704802</w:t>
            </w:r>
          </w:p>
        </w:tc>
      </w:tr>
      <w:tr w:rsidR="00F60500" w:rsidRPr="00F60500" w14:paraId="13EBA086" w14:textId="77777777" w:rsidTr="000F55F9">
        <w:tc>
          <w:tcPr>
            <w:tcW w:w="901" w:type="dxa"/>
          </w:tcPr>
          <w:p w14:paraId="1EAE5F3A" w14:textId="611B8854" w:rsidR="000F55F9" w:rsidRPr="00F60500" w:rsidRDefault="00F344A3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1120</w:t>
            </w:r>
          </w:p>
        </w:tc>
        <w:tc>
          <w:tcPr>
            <w:tcW w:w="3831" w:type="dxa"/>
          </w:tcPr>
          <w:p w14:paraId="2287F543" w14:textId="36402C35" w:rsidR="000F55F9" w:rsidRPr="00F60500" w:rsidRDefault="0019428C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P. S.</w:t>
            </w:r>
          </w:p>
        </w:tc>
        <w:tc>
          <w:tcPr>
            <w:tcW w:w="2209" w:type="dxa"/>
          </w:tcPr>
          <w:p w14:paraId="54D8BFDD" w14:textId="1D70F1F1" w:rsidR="000F55F9" w:rsidRPr="00F60500" w:rsidRDefault="0019428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1A4567CA" w14:textId="4E70D122" w:rsidR="000F55F9" w:rsidRPr="00F60500" w:rsidRDefault="0019428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73AB7670" w14:textId="3B9C9384" w:rsidR="000F55F9" w:rsidRPr="00F60500" w:rsidRDefault="0019428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700106</w:t>
            </w:r>
          </w:p>
        </w:tc>
      </w:tr>
      <w:tr w:rsidR="00F60500" w:rsidRPr="00F60500" w14:paraId="2CCC4D32" w14:textId="77777777" w:rsidTr="000F55F9">
        <w:tc>
          <w:tcPr>
            <w:tcW w:w="901" w:type="dxa"/>
          </w:tcPr>
          <w:p w14:paraId="5179F5A4" w14:textId="043A7628" w:rsidR="000F55F9" w:rsidRPr="00F60500" w:rsidRDefault="00F344A3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1121</w:t>
            </w:r>
          </w:p>
        </w:tc>
        <w:tc>
          <w:tcPr>
            <w:tcW w:w="3831" w:type="dxa"/>
          </w:tcPr>
          <w:p w14:paraId="4ED180ED" w14:textId="55DB7BBF" w:rsidR="000F55F9" w:rsidRPr="00F60500" w:rsidRDefault="0019428C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L. D.</w:t>
            </w:r>
          </w:p>
        </w:tc>
        <w:tc>
          <w:tcPr>
            <w:tcW w:w="2209" w:type="dxa"/>
          </w:tcPr>
          <w:p w14:paraId="564BD099" w14:textId="16E4B40C" w:rsidR="000F55F9" w:rsidRPr="00F60500" w:rsidRDefault="0019428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358E68E1" w14:textId="24D2195A" w:rsidR="000F55F9" w:rsidRPr="00F60500" w:rsidRDefault="0019428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335A5DC6" w14:textId="4A41F91C" w:rsidR="000F55F9" w:rsidRPr="00F60500" w:rsidRDefault="0019428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703409</w:t>
            </w:r>
          </w:p>
        </w:tc>
      </w:tr>
      <w:tr w:rsidR="00F60500" w:rsidRPr="00F60500" w14:paraId="5B6C063D" w14:textId="77777777" w:rsidTr="000F55F9">
        <w:tc>
          <w:tcPr>
            <w:tcW w:w="901" w:type="dxa"/>
          </w:tcPr>
          <w:p w14:paraId="34BA4FF5" w14:textId="4E1D40E0" w:rsidR="000F55F9" w:rsidRPr="00F60500" w:rsidRDefault="00F344A3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lastRenderedPageBreak/>
              <w:t>1122</w:t>
            </w:r>
          </w:p>
        </w:tc>
        <w:tc>
          <w:tcPr>
            <w:tcW w:w="3831" w:type="dxa"/>
          </w:tcPr>
          <w:p w14:paraId="6A9A26D8" w14:textId="0001D3F8" w:rsidR="000F55F9" w:rsidRPr="00F60500" w:rsidRDefault="0019428C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F. D.</w:t>
            </w:r>
          </w:p>
        </w:tc>
        <w:tc>
          <w:tcPr>
            <w:tcW w:w="2209" w:type="dxa"/>
          </w:tcPr>
          <w:p w14:paraId="36D11931" w14:textId="3E3D846E" w:rsidR="000F55F9" w:rsidRPr="00F60500" w:rsidRDefault="0019428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0EC035C9" w14:textId="6F3DFB53" w:rsidR="000F55F9" w:rsidRPr="00F60500" w:rsidRDefault="0019428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7EDC1058" w14:textId="5361768F" w:rsidR="000F55F9" w:rsidRPr="00F60500" w:rsidRDefault="0019428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700002</w:t>
            </w:r>
          </w:p>
        </w:tc>
      </w:tr>
      <w:tr w:rsidR="00F60500" w:rsidRPr="00F60500" w14:paraId="71EF990D" w14:textId="77777777" w:rsidTr="000F55F9">
        <w:tc>
          <w:tcPr>
            <w:tcW w:w="901" w:type="dxa"/>
          </w:tcPr>
          <w:p w14:paraId="5A383F2E" w14:textId="78A671B8" w:rsidR="000F55F9" w:rsidRPr="00F60500" w:rsidRDefault="00F344A3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1123</w:t>
            </w:r>
          </w:p>
        </w:tc>
        <w:tc>
          <w:tcPr>
            <w:tcW w:w="3831" w:type="dxa"/>
          </w:tcPr>
          <w:p w14:paraId="3ADCAC91" w14:textId="37552ECA" w:rsidR="000F55F9" w:rsidRPr="00F60500" w:rsidRDefault="0019428C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O. N.</w:t>
            </w:r>
          </w:p>
        </w:tc>
        <w:tc>
          <w:tcPr>
            <w:tcW w:w="2209" w:type="dxa"/>
          </w:tcPr>
          <w:p w14:paraId="3ED4FCE2" w14:textId="544B2FD6" w:rsidR="000F55F9" w:rsidRPr="00F60500" w:rsidRDefault="0019428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0BF64B83" w14:textId="265C21EC" w:rsidR="000F55F9" w:rsidRPr="00F60500" w:rsidRDefault="0019428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02BB992A" w14:textId="258F9224" w:rsidR="000F55F9" w:rsidRPr="00F60500" w:rsidRDefault="0019428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704006</w:t>
            </w:r>
          </w:p>
        </w:tc>
      </w:tr>
      <w:tr w:rsidR="00F60500" w:rsidRPr="00F60500" w14:paraId="1A90C6DB" w14:textId="77777777" w:rsidTr="000F55F9">
        <w:tc>
          <w:tcPr>
            <w:tcW w:w="901" w:type="dxa"/>
          </w:tcPr>
          <w:p w14:paraId="0FCF7BCB" w14:textId="1D85D8D1" w:rsidR="000F55F9" w:rsidRPr="00F60500" w:rsidRDefault="00F344A3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1124</w:t>
            </w:r>
          </w:p>
        </w:tc>
        <w:tc>
          <w:tcPr>
            <w:tcW w:w="3831" w:type="dxa"/>
          </w:tcPr>
          <w:p w14:paraId="25CCCCBA" w14:textId="22437C3C" w:rsidR="000F55F9" w:rsidRPr="00F60500" w:rsidRDefault="0019428C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T. M. P.</w:t>
            </w:r>
          </w:p>
        </w:tc>
        <w:tc>
          <w:tcPr>
            <w:tcW w:w="2209" w:type="dxa"/>
          </w:tcPr>
          <w:p w14:paraId="3CD6B4F7" w14:textId="0F932202" w:rsidR="000F55F9" w:rsidRPr="00F60500" w:rsidRDefault="0019428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13E946D1" w14:textId="7A2B5D47" w:rsidR="000F55F9" w:rsidRPr="00F60500" w:rsidRDefault="0019428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774E86A8" w14:textId="6D0CA65B" w:rsidR="000F55F9" w:rsidRPr="00F60500" w:rsidRDefault="0019428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709000</w:t>
            </w:r>
          </w:p>
        </w:tc>
      </w:tr>
      <w:tr w:rsidR="00F60500" w:rsidRPr="00F60500" w14:paraId="664D09C6" w14:textId="77777777" w:rsidTr="000F55F9">
        <w:tc>
          <w:tcPr>
            <w:tcW w:w="901" w:type="dxa"/>
          </w:tcPr>
          <w:p w14:paraId="05832C6C" w14:textId="6D9D09B2" w:rsidR="000F55F9" w:rsidRPr="00F60500" w:rsidRDefault="0019428C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1125</w:t>
            </w:r>
          </w:p>
        </w:tc>
        <w:tc>
          <w:tcPr>
            <w:tcW w:w="3831" w:type="dxa"/>
          </w:tcPr>
          <w:p w14:paraId="144BDA24" w14:textId="1FC0657B" w:rsidR="000F55F9" w:rsidRPr="00F60500" w:rsidRDefault="0019428C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H. P.</w:t>
            </w:r>
          </w:p>
        </w:tc>
        <w:tc>
          <w:tcPr>
            <w:tcW w:w="2209" w:type="dxa"/>
          </w:tcPr>
          <w:p w14:paraId="3CFC65AE" w14:textId="0AA33C8A" w:rsidR="000F55F9" w:rsidRPr="00F60500" w:rsidRDefault="0019428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39D58C71" w14:textId="06B00C4A" w:rsidR="000F55F9" w:rsidRPr="00F60500" w:rsidRDefault="0019428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26/07/2021</w:t>
            </w:r>
          </w:p>
        </w:tc>
        <w:tc>
          <w:tcPr>
            <w:tcW w:w="5953" w:type="dxa"/>
          </w:tcPr>
          <w:p w14:paraId="5079A8C9" w14:textId="0D89B415" w:rsidR="000F55F9" w:rsidRPr="00F60500" w:rsidRDefault="0019428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706008</w:t>
            </w:r>
          </w:p>
        </w:tc>
      </w:tr>
      <w:tr w:rsidR="00F60500" w:rsidRPr="00F60500" w14:paraId="32FC301D" w14:textId="77777777" w:rsidTr="000F55F9">
        <w:tc>
          <w:tcPr>
            <w:tcW w:w="901" w:type="dxa"/>
          </w:tcPr>
          <w:p w14:paraId="347CDA34" w14:textId="286C6A55" w:rsidR="000F55F9" w:rsidRPr="00F60500" w:rsidRDefault="0019428C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1126</w:t>
            </w:r>
          </w:p>
        </w:tc>
        <w:tc>
          <w:tcPr>
            <w:tcW w:w="3831" w:type="dxa"/>
          </w:tcPr>
          <w:p w14:paraId="34CBDE99" w14:textId="265C5391" w:rsidR="000F55F9" w:rsidRPr="00F60500" w:rsidRDefault="0019428C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P. P.</w:t>
            </w:r>
          </w:p>
        </w:tc>
        <w:tc>
          <w:tcPr>
            <w:tcW w:w="2209" w:type="dxa"/>
          </w:tcPr>
          <w:p w14:paraId="0C276808" w14:textId="601B9E0E" w:rsidR="000F55F9" w:rsidRPr="00F60500" w:rsidRDefault="0019428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5ECEA337" w14:textId="4D4709A0" w:rsidR="000F55F9" w:rsidRPr="00F60500" w:rsidRDefault="0019428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38586A8B" w14:textId="2AB26092" w:rsidR="000F55F9" w:rsidRPr="00F60500" w:rsidRDefault="0019428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701204</w:t>
            </w:r>
          </w:p>
        </w:tc>
      </w:tr>
      <w:tr w:rsidR="00F60500" w:rsidRPr="00F60500" w14:paraId="42E29C5E" w14:textId="77777777" w:rsidTr="000F55F9">
        <w:tc>
          <w:tcPr>
            <w:tcW w:w="901" w:type="dxa"/>
          </w:tcPr>
          <w:p w14:paraId="0FCE854E" w14:textId="174000D1" w:rsidR="000F55F9" w:rsidRPr="00F60500" w:rsidRDefault="0019428C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1127</w:t>
            </w:r>
          </w:p>
        </w:tc>
        <w:tc>
          <w:tcPr>
            <w:tcW w:w="3831" w:type="dxa"/>
          </w:tcPr>
          <w:p w14:paraId="00DCC0BB" w14:textId="31889EA7" w:rsidR="000F55F9" w:rsidRPr="00F60500" w:rsidRDefault="005F2CB5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S. O. J.</w:t>
            </w:r>
          </w:p>
        </w:tc>
        <w:tc>
          <w:tcPr>
            <w:tcW w:w="2209" w:type="dxa"/>
          </w:tcPr>
          <w:p w14:paraId="2FDA6CAC" w14:textId="42F6718D" w:rsidR="000F55F9" w:rsidRPr="00F60500" w:rsidRDefault="005F2CB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6987D8CD" w14:textId="334AEB2E" w:rsidR="000F55F9" w:rsidRPr="00F60500" w:rsidRDefault="005F2CB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1B951F68" w14:textId="3419D425" w:rsidR="000F55F9" w:rsidRPr="00F60500" w:rsidRDefault="005F2CB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708107</w:t>
            </w:r>
          </w:p>
        </w:tc>
      </w:tr>
      <w:tr w:rsidR="00F60500" w:rsidRPr="00F60500" w14:paraId="1A9FBBE7" w14:textId="77777777" w:rsidTr="000F55F9">
        <w:tc>
          <w:tcPr>
            <w:tcW w:w="901" w:type="dxa"/>
          </w:tcPr>
          <w:p w14:paraId="0A9595D9" w14:textId="24153B42" w:rsidR="000F55F9" w:rsidRPr="00F60500" w:rsidRDefault="0019428C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1128</w:t>
            </w:r>
          </w:p>
        </w:tc>
        <w:tc>
          <w:tcPr>
            <w:tcW w:w="3831" w:type="dxa"/>
          </w:tcPr>
          <w:p w14:paraId="27A25530" w14:textId="5BBDCDEE" w:rsidR="000F55F9" w:rsidRPr="00F60500" w:rsidRDefault="005F2CB5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G. H. F. L.</w:t>
            </w:r>
          </w:p>
        </w:tc>
        <w:tc>
          <w:tcPr>
            <w:tcW w:w="2209" w:type="dxa"/>
          </w:tcPr>
          <w:p w14:paraId="19AAE47D" w14:textId="54B22D84" w:rsidR="000F55F9" w:rsidRPr="00F60500" w:rsidRDefault="005F2CB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4C0C3EEA" w14:textId="6E422364" w:rsidR="000F55F9" w:rsidRPr="00F60500" w:rsidRDefault="005F2CB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0CD676FF" w14:textId="0EA50BF0" w:rsidR="000F55F9" w:rsidRPr="00F60500" w:rsidRDefault="005F2CB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700009</w:t>
            </w:r>
          </w:p>
        </w:tc>
      </w:tr>
      <w:tr w:rsidR="00F60500" w:rsidRPr="00F60500" w14:paraId="53786A4E" w14:textId="77777777" w:rsidTr="000F55F9">
        <w:tc>
          <w:tcPr>
            <w:tcW w:w="901" w:type="dxa"/>
          </w:tcPr>
          <w:p w14:paraId="7CF84749" w14:textId="57B55D31" w:rsidR="000F55F9" w:rsidRPr="00F60500" w:rsidRDefault="0019428C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1129</w:t>
            </w:r>
          </w:p>
        </w:tc>
        <w:tc>
          <w:tcPr>
            <w:tcW w:w="3831" w:type="dxa"/>
          </w:tcPr>
          <w:p w14:paraId="5BD3A877" w14:textId="0E930A52" w:rsidR="000F55F9" w:rsidRPr="00F60500" w:rsidRDefault="005F2CB5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J. R.</w:t>
            </w:r>
          </w:p>
        </w:tc>
        <w:tc>
          <w:tcPr>
            <w:tcW w:w="2209" w:type="dxa"/>
          </w:tcPr>
          <w:p w14:paraId="61F2BB44" w14:textId="3EE6C04E" w:rsidR="000F55F9" w:rsidRPr="00F60500" w:rsidRDefault="005F2CB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3806F7F8" w14:textId="77777777" w:rsidR="000F55F9" w:rsidRPr="00F60500" w:rsidRDefault="000F55F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E63BDE1" w14:textId="7A35C12A" w:rsidR="000F55F9" w:rsidRPr="00F60500" w:rsidRDefault="005F2CB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706500</w:t>
            </w:r>
          </w:p>
        </w:tc>
      </w:tr>
      <w:tr w:rsidR="00F60500" w:rsidRPr="00F60500" w14:paraId="23AF2317" w14:textId="77777777" w:rsidTr="000F55F9">
        <w:tc>
          <w:tcPr>
            <w:tcW w:w="901" w:type="dxa"/>
          </w:tcPr>
          <w:p w14:paraId="4D931F0E" w14:textId="350DBC03" w:rsidR="000F55F9" w:rsidRPr="00F60500" w:rsidRDefault="0019428C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1130</w:t>
            </w:r>
          </w:p>
        </w:tc>
        <w:tc>
          <w:tcPr>
            <w:tcW w:w="3831" w:type="dxa"/>
          </w:tcPr>
          <w:p w14:paraId="201B4B6F" w14:textId="75A62D5D" w:rsidR="000F55F9" w:rsidRPr="00F60500" w:rsidRDefault="005F2CB5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V. M. M.</w:t>
            </w:r>
          </w:p>
        </w:tc>
        <w:tc>
          <w:tcPr>
            <w:tcW w:w="2209" w:type="dxa"/>
          </w:tcPr>
          <w:p w14:paraId="522991A7" w14:textId="2F9AF9A3" w:rsidR="000F55F9" w:rsidRPr="00F60500" w:rsidRDefault="005F2CB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1FC59394" w14:textId="2A9118BC" w:rsidR="000F55F9" w:rsidRPr="00F60500" w:rsidRDefault="005F2CB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79BB5B6B" w14:textId="1553F71F" w:rsidR="000F55F9" w:rsidRPr="00F60500" w:rsidRDefault="005F2CB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705000</w:t>
            </w:r>
          </w:p>
        </w:tc>
      </w:tr>
      <w:tr w:rsidR="00F60500" w:rsidRPr="00F60500" w14:paraId="4F11AE9E" w14:textId="77777777" w:rsidTr="000F55F9">
        <w:tc>
          <w:tcPr>
            <w:tcW w:w="901" w:type="dxa"/>
          </w:tcPr>
          <w:p w14:paraId="10E1EFB7" w14:textId="0658563A" w:rsidR="000F55F9" w:rsidRPr="00F60500" w:rsidRDefault="0019428C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1131</w:t>
            </w:r>
          </w:p>
        </w:tc>
        <w:tc>
          <w:tcPr>
            <w:tcW w:w="3831" w:type="dxa"/>
          </w:tcPr>
          <w:p w14:paraId="46B60876" w14:textId="35ED23C4" w:rsidR="000F55F9" w:rsidRPr="00F60500" w:rsidRDefault="005F2CB5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G. A. S. N.</w:t>
            </w:r>
          </w:p>
        </w:tc>
        <w:tc>
          <w:tcPr>
            <w:tcW w:w="2209" w:type="dxa"/>
          </w:tcPr>
          <w:p w14:paraId="506F6D8F" w14:textId="2BBEBE66" w:rsidR="000F55F9" w:rsidRPr="00F60500" w:rsidRDefault="005F2CB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5DCAE6DB" w14:textId="124BE3F0" w:rsidR="000F55F9" w:rsidRPr="00F60500" w:rsidRDefault="005F2CB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4C074C94" w14:textId="7F571240" w:rsidR="000F55F9" w:rsidRPr="00F60500" w:rsidRDefault="005F2CB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706402</w:t>
            </w:r>
          </w:p>
        </w:tc>
      </w:tr>
      <w:tr w:rsidR="00F60500" w:rsidRPr="00F60500" w14:paraId="69EB4916" w14:textId="77777777" w:rsidTr="000F55F9">
        <w:tc>
          <w:tcPr>
            <w:tcW w:w="901" w:type="dxa"/>
          </w:tcPr>
          <w:p w14:paraId="7464CFF7" w14:textId="5C1216E0" w:rsidR="000F55F9" w:rsidRPr="00F60500" w:rsidRDefault="0019428C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1132</w:t>
            </w:r>
          </w:p>
        </w:tc>
        <w:tc>
          <w:tcPr>
            <w:tcW w:w="3831" w:type="dxa"/>
          </w:tcPr>
          <w:p w14:paraId="5A8B3E80" w14:textId="3B40F861" w:rsidR="000F55F9" w:rsidRPr="00F60500" w:rsidRDefault="005F2CB5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O. G.</w:t>
            </w:r>
          </w:p>
        </w:tc>
        <w:tc>
          <w:tcPr>
            <w:tcW w:w="2209" w:type="dxa"/>
          </w:tcPr>
          <w:p w14:paraId="2AE99370" w14:textId="5EACFCDD" w:rsidR="000F55F9" w:rsidRPr="00F60500" w:rsidRDefault="005F2CB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5DC9E87B" w14:textId="2CFEECCC" w:rsidR="000F55F9" w:rsidRPr="00F60500" w:rsidRDefault="005F2CB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25E8AAC0" w14:textId="4D365459" w:rsidR="000F55F9" w:rsidRPr="00F60500" w:rsidRDefault="005F2CB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702003</w:t>
            </w:r>
          </w:p>
        </w:tc>
      </w:tr>
      <w:tr w:rsidR="00F60500" w:rsidRPr="00F60500" w14:paraId="517CCA11" w14:textId="77777777" w:rsidTr="000F55F9">
        <w:tc>
          <w:tcPr>
            <w:tcW w:w="901" w:type="dxa"/>
          </w:tcPr>
          <w:p w14:paraId="025FB9D2" w14:textId="69BC4293" w:rsidR="000F55F9" w:rsidRPr="00F60500" w:rsidRDefault="0019428C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1133</w:t>
            </w:r>
          </w:p>
        </w:tc>
        <w:tc>
          <w:tcPr>
            <w:tcW w:w="3831" w:type="dxa"/>
          </w:tcPr>
          <w:p w14:paraId="2D686530" w14:textId="06D32A94" w:rsidR="000F55F9" w:rsidRPr="00F60500" w:rsidRDefault="005F2CB5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K.</w:t>
            </w:r>
          </w:p>
        </w:tc>
        <w:tc>
          <w:tcPr>
            <w:tcW w:w="2209" w:type="dxa"/>
          </w:tcPr>
          <w:p w14:paraId="18FEA940" w14:textId="64A17DE1" w:rsidR="000F55F9" w:rsidRPr="00F60500" w:rsidRDefault="005F2CB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7CAFB950" w14:textId="77777777" w:rsidR="000F55F9" w:rsidRPr="00F60500" w:rsidRDefault="000F55F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C6533AF" w14:textId="65ABDFD8" w:rsidR="000F55F9" w:rsidRPr="00F60500" w:rsidRDefault="005F2CB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707606</w:t>
            </w:r>
          </w:p>
        </w:tc>
      </w:tr>
      <w:tr w:rsidR="00F60500" w:rsidRPr="00F60500" w14:paraId="1F79E1BE" w14:textId="77777777" w:rsidTr="000F55F9">
        <w:tc>
          <w:tcPr>
            <w:tcW w:w="901" w:type="dxa"/>
          </w:tcPr>
          <w:p w14:paraId="3B60D401" w14:textId="23055C2F" w:rsidR="000F55F9" w:rsidRPr="00F60500" w:rsidRDefault="0019428C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1134</w:t>
            </w:r>
          </w:p>
        </w:tc>
        <w:tc>
          <w:tcPr>
            <w:tcW w:w="3831" w:type="dxa"/>
          </w:tcPr>
          <w:p w14:paraId="0CB1FE70" w14:textId="5081EBE4" w:rsidR="000F55F9" w:rsidRPr="00F60500" w:rsidRDefault="005F2CB5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F. S. K.</w:t>
            </w:r>
          </w:p>
        </w:tc>
        <w:tc>
          <w:tcPr>
            <w:tcW w:w="2209" w:type="dxa"/>
          </w:tcPr>
          <w:p w14:paraId="237ABA86" w14:textId="12CEB23D" w:rsidR="000F55F9" w:rsidRPr="00F60500" w:rsidRDefault="005F2CB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3652641F" w14:textId="31351139" w:rsidR="000F55F9" w:rsidRPr="00F60500" w:rsidRDefault="005F2CB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11D7D102" w14:textId="3B04E0A7" w:rsidR="000F55F9" w:rsidRPr="00F60500" w:rsidRDefault="005F2CB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700209</w:t>
            </w:r>
          </w:p>
        </w:tc>
      </w:tr>
      <w:tr w:rsidR="00F60500" w:rsidRPr="00F60500" w14:paraId="6C129AB0" w14:textId="77777777" w:rsidTr="000F55F9">
        <w:tc>
          <w:tcPr>
            <w:tcW w:w="901" w:type="dxa"/>
          </w:tcPr>
          <w:p w14:paraId="21D5E95A" w14:textId="1061FE1C" w:rsidR="000F55F9" w:rsidRPr="00F60500" w:rsidRDefault="0019428C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1135</w:t>
            </w:r>
          </w:p>
        </w:tc>
        <w:tc>
          <w:tcPr>
            <w:tcW w:w="3831" w:type="dxa"/>
          </w:tcPr>
          <w:p w14:paraId="2665E56F" w14:textId="7D69F9C3" w:rsidR="000F55F9" w:rsidRPr="00F60500" w:rsidRDefault="005F2CB5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G. B.</w:t>
            </w:r>
          </w:p>
        </w:tc>
        <w:tc>
          <w:tcPr>
            <w:tcW w:w="2209" w:type="dxa"/>
          </w:tcPr>
          <w:p w14:paraId="2E1F8E98" w14:textId="69FF06CC" w:rsidR="000F55F9" w:rsidRPr="00F60500" w:rsidRDefault="005F2CB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0BAE2AB3" w14:textId="77777777" w:rsidR="000F55F9" w:rsidRPr="00F60500" w:rsidRDefault="000F55F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3A8C176" w14:textId="4AC0004B" w:rsidR="000F55F9" w:rsidRPr="00F60500" w:rsidRDefault="005F2CB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702506</w:t>
            </w:r>
          </w:p>
        </w:tc>
      </w:tr>
      <w:tr w:rsidR="00F60500" w:rsidRPr="00F60500" w14:paraId="0D07C797" w14:textId="77777777" w:rsidTr="000F55F9">
        <w:tc>
          <w:tcPr>
            <w:tcW w:w="901" w:type="dxa"/>
          </w:tcPr>
          <w:p w14:paraId="20C55570" w14:textId="4A32EF30" w:rsidR="000F55F9" w:rsidRPr="00F60500" w:rsidRDefault="0019428C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1136</w:t>
            </w:r>
          </w:p>
        </w:tc>
        <w:tc>
          <w:tcPr>
            <w:tcW w:w="3831" w:type="dxa"/>
          </w:tcPr>
          <w:p w14:paraId="4D6B7B22" w14:textId="50A90258" w:rsidR="000F55F9" w:rsidRPr="00F60500" w:rsidRDefault="005F2CB5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I. M. S.</w:t>
            </w:r>
          </w:p>
        </w:tc>
        <w:tc>
          <w:tcPr>
            <w:tcW w:w="2209" w:type="dxa"/>
          </w:tcPr>
          <w:p w14:paraId="2F5FB233" w14:textId="1012933D" w:rsidR="000F55F9" w:rsidRPr="00F60500" w:rsidRDefault="005F2CB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0544291F" w14:textId="4BE7A532" w:rsidR="000F55F9" w:rsidRPr="00F60500" w:rsidRDefault="005F2CB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22EA2E87" w14:textId="4E7B320F" w:rsidR="000F55F9" w:rsidRPr="00F60500" w:rsidRDefault="005F2CB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700703</w:t>
            </w:r>
          </w:p>
        </w:tc>
      </w:tr>
      <w:tr w:rsidR="00F60500" w:rsidRPr="00F60500" w14:paraId="2192C1BA" w14:textId="77777777" w:rsidTr="000F55F9">
        <w:tc>
          <w:tcPr>
            <w:tcW w:w="901" w:type="dxa"/>
          </w:tcPr>
          <w:p w14:paraId="7E809776" w14:textId="22C96B6A" w:rsidR="000F55F9" w:rsidRPr="00F60500" w:rsidRDefault="0019428C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1137</w:t>
            </w:r>
          </w:p>
        </w:tc>
        <w:tc>
          <w:tcPr>
            <w:tcW w:w="3831" w:type="dxa"/>
          </w:tcPr>
          <w:p w14:paraId="263F7F22" w14:textId="3BB08254" w:rsidR="000F55F9" w:rsidRPr="00F60500" w:rsidRDefault="005F2CB5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S. S.</w:t>
            </w:r>
          </w:p>
        </w:tc>
        <w:tc>
          <w:tcPr>
            <w:tcW w:w="2209" w:type="dxa"/>
          </w:tcPr>
          <w:p w14:paraId="6CFCF92A" w14:textId="00C0E4FE" w:rsidR="000F55F9" w:rsidRPr="00F60500" w:rsidRDefault="005F2CB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3FEFBAD7" w14:textId="77777777" w:rsidR="000F55F9" w:rsidRPr="00F60500" w:rsidRDefault="000F55F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ADFAA3C" w14:textId="436A97A5" w:rsidR="000F55F9" w:rsidRPr="00F60500" w:rsidRDefault="005F2CB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701404</w:t>
            </w:r>
          </w:p>
        </w:tc>
      </w:tr>
      <w:tr w:rsidR="00F60500" w:rsidRPr="00F60500" w14:paraId="0ED1919D" w14:textId="77777777" w:rsidTr="000F55F9">
        <w:tc>
          <w:tcPr>
            <w:tcW w:w="901" w:type="dxa"/>
          </w:tcPr>
          <w:p w14:paraId="161EAEDA" w14:textId="3F360900" w:rsidR="000F55F9" w:rsidRPr="00F60500" w:rsidRDefault="0019428C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1138</w:t>
            </w:r>
          </w:p>
        </w:tc>
        <w:tc>
          <w:tcPr>
            <w:tcW w:w="3831" w:type="dxa"/>
          </w:tcPr>
          <w:p w14:paraId="3226901A" w14:textId="55FE8A67" w:rsidR="000F55F9" w:rsidRPr="00F60500" w:rsidRDefault="005F2CB5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H. R.</w:t>
            </w:r>
          </w:p>
        </w:tc>
        <w:tc>
          <w:tcPr>
            <w:tcW w:w="2209" w:type="dxa"/>
          </w:tcPr>
          <w:p w14:paraId="0C73040C" w14:textId="08B3A97B" w:rsidR="000F55F9" w:rsidRPr="00F60500" w:rsidRDefault="005F2CB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336F0897" w14:textId="1FCC9858" w:rsidR="000F55F9" w:rsidRPr="00F60500" w:rsidRDefault="005F2CB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45A96697" w14:textId="31491277" w:rsidR="000F55F9" w:rsidRPr="00F60500" w:rsidRDefault="005F2CB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700504</w:t>
            </w:r>
          </w:p>
        </w:tc>
      </w:tr>
      <w:tr w:rsidR="00F60500" w:rsidRPr="00F60500" w14:paraId="70795402" w14:textId="77777777" w:rsidTr="000F55F9">
        <w:tc>
          <w:tcPr>
            <w:tcW w:w="901" w:type="dxa"/>
          </w:tcPr>
          <w:p w14:paraId="18CBF6F3" w14:textId="62B4C34F" w:rsidR="000F55F9" w:rsidRPr="00F60500" w:rsidRDefault="0019428C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1139</w:t>
            </w:r>
          </w:p>
        </w:tc>
        <w:tc>
          <w:tcPr>
            <w:tcW w:w="3831" w:type="dxa"/>
          </w:tcPr>
          <w:p w14:paraId="63CD839E" w14:textId="677A2E2E" w:rsidR="000F55F9" w:rsidRPr="00F60500" w:rsidRDefault="005F2CB5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A. J.</w:t>
            </w:r>
          </w:p>
        </w:tc>
        <w:tc>
          <w:tcPr>
            <w:tcW w:w="2209" w:type="dxa"/>
          </w:tcPr>
          <w:p w14:paraId="5E3F3F34" w14:textId="39CEE004" w:rsidR="000F55F9" w:rsidRPr="00F60500" w:rsidRDefault="005F2CB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3B68A2EE" w14:textId="77C54F16" w:rsidR="000F55F9" w:rsidRPr="00F60500" w:rsidRDefault="005F2CB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383F53A9" w14:textId="21D08EC1" w:rsidR="000F55F9" w:rsidRPr="00F60500" w:rsidRDefault="005F2CB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701006</w:t>
            </w:r>
          </w:p>
        </w:tc>
      </w:tr>
      <w:tr w:rsidR="00F60500" w:rsidRPr="00F60500" w14:paraId="563E531A" w14:textId="77777777" w:rsidTr="000F55F9">
        <w:tc>
          <w:tcPr>
            <w:tcW w:w="901" w:type="dxa"/>
          </w:tcPr>
          <w:p w14:paraId="7998B3DA" w14:textId="1B9F04D2" w:rsidR="000F55F9" w:rsidRPr="00F60500" w:rsidRDefault="0019428C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1140</w:t>
            </w:r>
          </w:p>
        </w:tc>
        <w:tc>
          <w:tcPr>
            <w:tcW w:w="3831" w:type="dxa"/>
          </w:tcPr>
          <w:p w14:paraId="7238BE62" w14:textId="2E5ACC7B" w:rsidR="000F55F9" w:rsidRPr="00F60500" w:rsidRDefault="005F2CB5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R.</w:t>
            </w:r>
          </w:p>
        </w:tc>
        <w:tc>
          <w:tcPr>
            <w:tcW w:w="2209" w:type="dxa"/>
          </w:tcPr>
          <w:p w14:paraId="05ECB01D" w14:textId="71F3E097" w:rsidR="000F55F9" w:rsidRPr="00F60500" w:rsidRDefault="005F2CB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642CFB69" w14:textId="4E153396" w:rsidR="000F55F9" w:rsidRPr="00F60500" w:rsidRDefault="005F2CB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2CB5D1CC" w14:textId="46606389" w:rsidR="000F55F9" w:rsidRPr="00F60500" w:rsidRDefault="005F2CB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700103</w:t>
            </w:r>
          </w:p>
        </w:tc>
      </w:tr>
      <w:tr w:rsidR="00F60500" w:rsidRPr="00F60500" w14:paraId="1A1E7BE0" w14:textId="77777777" w:rsidTr="000F55F9">
        <w:tc>
          <w:tcPr>
            <w:tcW w:w="901" w:type="dxa"/>
          </w:tcPr>
          <w:p w14:paraId="3006FE0A" w14:textId="170BD11F" w:rsidR="000F55F9" w:rsidRPr="00F60500" w:rsidRDefault="0019428C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1141</w:t>
            </w:r>
          </w:p>
        </w:tc>
        <w:tc>
          <w:tcPr>
            <w:tcW w:w="3831" w:type="dxa"/>
          </w:tcPr>
          <w:p w14:paraId="174C8733" w14:textId="5B3012F7" w:rsidR="000F55F9" w:rsidRPr="00F60500" w:rsidRDefault="005F2CB5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F. S.</w:t>
            </w:r>
          </w:p>
        </w:tc>
        <w:tc>
          <w:tcPr>
            <w:tcW w:w="2209" w:type="dxa"/>
          </w:tcPr>
          <w:p w14:paraId="6DEB6087" w14:textId="145908F8" w:rsidR="000F55F9" w:rsidRPr="00F60500" w:rsidRDefault="005F2CB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79E3134D" w14:textId="0F3612AC" w:rsidR="000F55F9" w:rsidRPr="00F60500" w:rsidRDefault="005F2CB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17685F58" w14:textId="1EFFE586" w:rsidR="000F55F9" w:rsidRPr="00F60500" w:rsidRDefault="005F2CB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702604</w:t>
            </w:r>
          </w:p>
        </w:tc>
      </w:tr>
      <w:tr w:rsidR="00F60500" w:rsidRPr="00F60500" w14:paraId="7E70558D" w14:textId="77777777" w:rsidTr="000F55F9">
        <w:tc>
          <w:tcPr>
            <w:tcW w:w="901" w:type="dxa"/>
          </w:tcPr>
          <w:p w14:paraId="1E83101A" w14:textId="17780EF3" w:rsidR="000F55F9" w:rsidRPr="00F60500" w:rsidRDefault="0019428C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1142</w:t>
            </w:r>
          </w:p>
        </w:tc>
        <w:tc>
          <w:tcPr>
            <w:tcW w:w="3831" w:type="dxa"/>
          </w:tcPr>
          <w:p w14:paraId="250D731D" w14:textId="64707DA2" w:rsidR="000F55F9" w:rsidRPr="00F60500" w:rsidRDefault="005F2CB5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A. S.</w:t>
            </w:r>
          </w:p>
        </w:tc>
        <w:tc>
          <w:tcPr>
            <w:tcW w:w="2209" w:type="dxa"/>
          </w:tcPr>
          <w:p w14:paraId="1005E5D2" w14:textId="01C8B488" w:rsidR="000F55F9" w:rsidRPr="00F60500" w:rsidRDefault="005F2CB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4D4E6B4D" w14:textId="128341EC" w:rsidR="000F55F9" w:rsidRPr="00F60500" w:rsidRDefault="005F2CB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547743C9" w14:textId="521D8313" w:rsidR="000F55F9" w:rsidRPr="00F60500" w:rsidRDefault="005F2CB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702508</w:t>
            </w:r>
          </w:p>
        </w:tc>
      </w:tr>
      <w:tr w:rsidR="00F60500" w:rsidRPr="00F60500" w14:paraId="2A644F35" w14:textId="77777777" w:rsidTr="000F55F9">
        <w:tc>
          <w:tcPr>
            <w:tcW w:w="901" w:type="dxa"/>
          </w:tcPr>
          <w:p w14:paraId="368EF2C4" w14:textId="49F3D205" w:rsidR="000F55F9" w:rsidRPr="00F60500" w:rsidRDefault="0019428C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1143</w:t>
            </w:r>
          </w:p>
        </w:tc>
        <w:tc>
          <w:tcPr>
            <w:tcW w:w="3831" w:type="dxa"/>
          </w:tcPr>
          <w:p w14:paraId="25041C73" w14:textId="0CBCC7B4" w:rsidR="000F55F9" w:rsidRPr="00F60500" w:rsidRDefault="005F2CB5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N. D.</w:t>
            </w:r>
          </w:p>
        </w:tc>
        <w:tc>
          <w:tcPr>
            <w:tcW w:w="2209" w:type="dxa"/>
          </w:tcPr>
          <w:p w14:paraId="29C43A0D" w14:textId="1E12133E" w:rsidR="000F55F9" w:rsidRPr="00F60500" w:rsidRDefault="005F2CB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67F3C921" w14:textId="630C3B93" w:rsidR="000F55F9" w:rsidRPr="00F60500" w:rsidRDefault="005F2CB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03/08/2021</w:t>
            </w:r>
          </w:p>
        </w:tc>
        <w:tc>
          <w:tcPr>
            <w:tcW w:w="5953" w:type="dxa"/>
          </w:tcPr>
          <w:p w14:paraId="0E77F0FA" w14:textId="222BB4F1" w:rsidR="000F55F9" w:rsidRPr="00F60500" w:rsidRDefault="005F2CB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708007</w:t>
            </w:r>
          </w:p>
        </w:tc>
      </w:tr>
      <w:tr w:rsidR="00F60500" w:rsidRPr="00F60500" w14:paraId="2A7A82CF" w14:textId="77777777" w:rsidTr="000F55F9">
        <w:tc>
          <w:tcPr>
            <w:tcW w:w="901" w:type="dxa"/>
          </w:tcPr>
          <w:p w14:paraId="653F7A6B" w14:textId="66C0C89B" w:rsidR="000F55F9" w:rsidRPr="00F60500" w:rsidRDefault="0019428C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1144</w:t>
            </w:r>
          </w:p>
        </w:tc>
        <w:tc>
          <w:tcPr>
            <w:tcW w:w="3831" w:type="dxa"/>
          </w:tcPr>
          <w:p w14:paraId="4F4856BA" w14:textId="138020BD" w:rsidR="000F55F9" w:rsidRPr="00F60500" w:rsidRDefault="005F2CB5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P. D.</w:t>
            </w:r>
          </w:p>
        </w:tc>
        <w:tc>
          <w:tcPr>
            <w:tcW w:w="2209" w:type="dxa"/>
          </w:tcPr>
          <w:p w14:paraId="25340114" w14:textId="099DAAE5" w:rsidR="000F55F9" w:rsidRPr="00F60500" w:rsidRDefault="005F2CB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571A1822" w14:textId="0DAA490B" w:rsidR="000F55F9" w:rsidRPr="00F60500" w:rsidRDefault="005F2CB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1F1CAF37" w14:textId="3A78DFC5" w:rsidR="000F55F9" w:rsidRPr="00F60500" w:rsidRDefault="005F2CB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701809</w:t>
            </w:r>
          </w:p>
        </w:tc>
      </w:tr>
      <w:tr w:rsidR="00F60500" w:rsidRPr="00F60500" w14:paraId="56698446" w14:textId="77777777" w:rsidTr="000F55F9">
        <w:tc>
          <w:tcPr>
            <w:tcW w:w="901" w:type="dxa"/>
          </w:tcPr>
          <w:p w14:paraId="38F91106" w14:textId="1E682230" w:rsidR="000F55F9" w:rsidRPr="00F60500" w:rsidRDefault="0019428C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1145</w:t>
            </w:r>
          </w:p>
        </w:tc>
        <w:tc>
          <w:tcPr>
            <w:tcW w:w="3831" w:type="dxa"/>
          </w:tcPr>
          <w:p w14:paraId="460ED424" w14:textId="310422B6" w:rsidR="000F55F9" w:rsidRPr="00F60500" w:rsidRDefault="00DE300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A. R.</w:t>
            </w:r>
          </w:p>
        </w:tc>
        <w:tc>
          <w:tcPr>
            <w:tcW w:w="2209" w:type="dxa"/>
          </w:tcPr>
          <w:p w14:paraId="41ED556D" w14:textId="1717824A" w:rsidR="000F55F9" w:rsidRPr="00F60500" w:rsidRDefault="00DE300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48F30319" w14:textId="71F29A29" w:rsidR="000F55F9" w:rsidRPr="00F60500" w:rsidRDefault="00DE300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2DCAC161" w14:textId="3659F637" w:rsidR="000F55F9" w:rsidRPr="00F60500" w:rsidRDefault="00DE300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704506</w:t>
            </w:r>
          </w:p>
        </w:tc>
      </w:tr>
      <w:tr w:rsidR="00F60500" w:rsidRPr="00F60500" w14:paraId="3B1ED300" w14:textId="77777777" w:rsidTr="000F55F9">
        <w:tc>
          <w:tcPr>
            <w:tcW w:w="901" w:type="dxa"/>
          </w:tcPr>
          <w:p w14:paraId="290449B2" w14:textId="3D11F062" w:rsidR="000F55F9" w:rsidRPr="00F60500" w:rsidRDefault="0019428C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1146</w:t>
            </w:r>
          </w:p>
        </w:tc>
        <w:tc>
          <w:tcPr>
            <w:tcW w:w="3831" w:type="dxa"/>
          </w:tcPr>
          <w:p w14:paraId="248C0A75" w14:textId="3CEACB4D" w:rsidR="000F55F9" w:rsidRPr="00F60500" w:rsidRDefault="00DE300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N. P.</w:t>
            </w:r>
          </w:p>
        </w:tc>
        <w:tc>
          <w:tcPr>
            <w:tcW w:w="2209" w:type="dxa"/>
          </w:tcPr>
          <w:p w14:paraId="2B79E759" w14:textId="31D91B64" w:rsidR="000F55F9" w:rsidRPr="00F60500" w:rsidRDefault="00DE300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7EAD07B0" w14:textId="1D3B6730" w:rsidR="000F55F9" w:rsidRPr="00F60500" w:rsidRDefault="00DE300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4F0CDA48" w14:textId="1552D3CD" w:rsidR="000F55F9" w:rsidRPr="00F60500" w:rsidRDefault="00DE300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703001</w:t>
            </w:r>
          </w:p>
        </w:tc>
      </w:tr>
      <w:tr w:rsidR="00F60500" w:rsidRPr="00F60500" w14:paraId="25F2181F" w14:textId="77777777" w:rsidTr="000F55F9">
        <w:tc>
          <w:tcPr>
            <w:tcW w:w="901" w:type="dxa"/>
          </w:tcPr>
          <w:p w14:paraId="28916E7C" w14:textId="43CCC675" w:rsidR="000F55F9" w:rsidRPr="00F60500" w:rsidRDefault="0019428C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1147</w:t>
            </w:r>
          </w:p>
        </w:tc>
        <w:tc>
          <w:tcPr>
            <w:tcW w:w="3831" w:type="dxa"/>
          </w:tcPr>
          <w:p w14:paraId="6E484976" w14:textId="17CE0B34" w:rsidR="000F55F9" w:rsidRPr="00F60500" w:rsidRDefault="00DE300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N. M.</w:t>
            </w:r>
          </w:p>
        </w:tc>
        <w:tc>
          <w:tcPr>
            <w:tcW w:w="2209" w:type="dxa"/>
          </w:tcPr>
          <w:p w14:paraId="66371978" w14:textId="3C727B6A" w:rsidR="000F55F9" w:rsidRPr="00F60500" w:rsidRDefault="00DE300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6AD8F61F" w14:textId="248D7208" w:rsidR="000F55F9" w:rsidRPr="00F60500" w:rsidRDefault="00DE300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2066E1D3" w14:textId="3E7D73FB" w:rsidR="000F55F9" w:rsidRPr="00F60500" w:rsidRDefault="00DE300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703406</w:t>
            </w:r>
          </w:p>
        </w:tc>
      </w:tr>
      <w:tr w:rsidR="00F60500" w:rsidRPr="00F60500" w14:paraId="66A06500" w14:textId="77777777" w:rsidTr="000F55F9">
        <w:tc>
          <w:tcPr>
            <w:tcW w:w="901" w:type="dxa"/>
          </w:tcPr>
          <w:p w14:paraId="53942724" w14:textId="2C970BB3" w:rsidR="000F55F9" w:rsidRPr="00F60500" w:rsidRDefault="0019428C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1148</w:t>
            </w:r>
          </w:p>
        </w:tc>
        <w:tc>
          <w:tcPr>
            <w:tcW w:w="3831" w:type="dxa"/>
          </w:tcPr>
          <w:p w14:paraId="75AE6DA9" w14:textId="74198275" w:rsidR="000F55F9" w:rsidRPr="00F60500" w:rsidRDefault="00DE300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N. S.</w:t>
            </w:r>
          </w:p>
        </w:tc>
        <w:tc>
          <w:tcPr>
            <w:tcW w:w="2209" w:type="dxa"/>
          </w:tcPr>
          <w:p w14:paraId="3FB1E794" w14:textId="2D17E84E" w:rsidR="000F55F9" w:rsidRPr="00F60500" w:rsidRDefault="00DE300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270DE3EC" w14:textId="31C37375" w:rsidR="000F55F9" w:rsidRPr="00F60500" w:rsidRDefault="004F14E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5AED8F54" w14:textId="081E46E6" w:rsidR="000F55F9" w:rsidRPr="00F60500" w:rsidRDefault="00DE300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702509</w:t>
            </w:r>
          </w:p>
        </w:tc>
      </w:tr>
      <w:tr w:rsidR="00F60500" w:rsidRPr="00F60500" w14:paraId="38462F88" w14:textId="77777777" w:rsidTr="000F55F9">
        <w:tc>
          <w:tcPr>
            <w:tcW w:w="901" w:type="dxa"/>
          </w:tcPr>
          <w:p w14:paraId="324FA8E3" w14:textId="2022853E" w:rsidR="000F55F9" w:rsidRPr="00F60500" w:rsidRDefault="0019428C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1149</w:t>
            </w:r>
          </w:p>
        </w:tc>
        <w:tc>
          <w:tcPr>
            <w:tcW w:w="3831" w:type="dxa"/>
          </w:tcPr>
          <w:p w14:paraId="350ED7EB" w14:textId="1C97230B" w:rsidR="000F55F9" w:rsidRPr="00F60500" w:rsidRDefault="00DE300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C. S.</w:t>
            </w:r>
          </w:p>
        </w:tc>
        <w:tc>
          <w:tcPr>
            <w:tcW w:w="2209" w:type="dxa"/>
          </w:tcPr>
          <w:p w14:paraId="157E28D7" w14:textId="1604FB07" w:rsidR="000F55F9" w:rsidRPr="00F60500" w:rsidRDefault="00DE300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23F18B1C" w14:textId="52FBFD3F" w:rsidR="000F55F9" w:rsidRPr="00F60500" w:rsidRDefault="00DE300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04728432" w14:textId="1C1B0F6A" w:rsidR="000F55F9" w:rsidRPr="00F60500" w:rsidRDefault="00DE300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704303</w:t>
            </w:r>
          </w:p>
        </w:tc>
      </w:tr>
      <w:tr w:rsidR="00F60500" w:rsidRPr="00F60500" w14:paraId="4FBBC3BE" w14:textId="77777777" w:rsidTr="000F55F9">
        <w:tc>
          <w:tcPr>
            <w:tcW w:w="901" w:type="dxa"/>
          </w:tcPr>
          <w:p w14:paraId="779A452D" w14:textId="1EF8ED89" w:rsidR="000F55F9" w:rsidRPr="00F60500" w:rsidRDefault="0019428C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1150</w:t>
            </w:r>
          </w:p>
        </w:tc>
        <w:tc>
          <w:tcPr>
            <w:tcW w:w="3831" w:type="dxa"/>
          </w:tcPr>
          <w:p w14:paraId="745CC834" w14:textId="62BBC616" w:rsidR="000F55F9" w:rsidRPr="00F60500" w:rsidRDefault="00DE300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P. G.</w:t>
            </w:r>
          </w:p>
        </w:tc>
        <w:tc>
          <w:tcPr>
            <w:tcW w:w="2209" w:type="dxa"/>
          </w:tcPr>
          <w:p w14:paraId="267972A5" w14:textId="1D3D4FDD" w:rsidR="000F55F9" w:rsidRPr="00F60500" w:rsidRDefault="00DE300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1C2FF23E" w14:textId="108B3A85" w:rsidR="000F55F9" w:rsidRPr="00F60500" w:rsidRDefault="00DE300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766D073E" w14:textId="522D3B6A" w:rsidR="000F55F9" w:rsidRPr="00F60500" w:rsidRDefault="00DE300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700501</w:t>
            </w:r>
          </w:p>
        </w:tc>
      </w:tr>
      <w:tr w:rsidR="00F60500" w:rsidRPr="00F60500" w14:paraId="3FFEC5A7" w14:textId="77777777" w:rsidTr="000F55F9">
        <w:tc>
          <w:tcPr>
            <w:tcW w:w="901" w:type="dxa"/>
          </w:tcPr>
          <w:p w14:paraId="7151315A" w14:textId="3ACF59A4" w:rsidR="000F55F9" w:rsidRPr="00F60500" w:rsidRDefault="0019428C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lastRenderedPageBreak/>
              <w:t>1151</w:t>
            </w:r>
          </w:p>
        </w:tc>
        <w:tc>
          <w:tcPr>
            <w:tcW w:w="3831" w:type="dxa"/>
          </w:tcPr>
          <w:p w14:paraId="52DF4806" w14:textId="717DDC8C" w:rsidR="000F55F9" w:rsidRPr="00F60500" w:rsidRDefault="00DE300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L. S.</w:t>
            </w:r>
          </w:p>
        </w:tc>
        <w:tc>
          <w:tcPr>
            <w:tcW w:w="2209" w:type="dxa"/>
          </w:tcPr>
          <w:p w14:paraId="5ADAF19C" w14:textId="63F912EA" w:rsidR="000F55F9" w:rsidRPr="00F60500" w:rsidRDefault="00DE300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1C73C8F0" w14:textId="6192AA7B" w:rsidR="000F55F9" w:rsidRPr="00F60500" w:rsidRDefault="00DE300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20F05BCF" w14:textId="03BCA5DF" w:rsidR="000F55F9" w:rsidRPr="00F60500" w:rsidRDefault="00DE300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704808</w:t>
            </w:r>
          </w:p>
        </w:tc>
      </w:tr>
      <w:tr w:rsidR="00F60500" w:rsidRPr="00F60500" w14:paraId="0BA1D3F9" w14:textId="77777777" w:rsidTr="000F55F9">
        <w:tc>
          <w:tcPr>
            <w:tcW w:w="901" w:type="dxa"/>
          </w:tcPr>
          <w:p w14:paraId="2BF16D03" w14:textId="1F363B45" w:rsidR="000F55F9" w:rsidRPr="00F60500" w:rsidRDefault="0019428C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1152</w:t>
            </w:r>
          </w:p>
        </w:tc>
        <w:tc>
          <w:tcPr>
            <w:tcW w:w="3831" w:type="dxa"/>
          </w:tcPr>
          <w:p w14:paraId="67EFE1A8" w14:textId="34979334" w:rsidR="000F55F9" w:rsidRPr="00F60500" w:rsidRDefault="00DE300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G. L.</w:t>
            </w:r>
          </w:p>
        </w:tc>
        <w:tc>
          <w:tcPr>
            <w:tcW w:w="2209" w:type="dxa"/>
          </w:tcPr>
          <w:p w14:paraId="78B0D480" w14:textId="6280B17C" w:rsidR="000F55F9" w:rsidRPr="00F60500" w:rsidRDefault="00DE300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32D536F9" w14:textId="7378548E" w:rsidR="000F55F9" w:rsidRPr="00F60500" w:rsidRDefault="00DE300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38AACDB1" w14:textId="1D5F2BA0" w:rsidR="000F55F9" w:rsidRPr="00F60500" w:rsidRDefault="00DE300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704704</w:t>
            </w:r>
          </w:p>
        </w:tc>
      </w:tr>
      <w:tr w:rsidR="00F60500" w:rsidRPr="00F60500" w14:paraId="10711BFF" w14:textId="77777777" w:rsidTr="000F55F9">
        <w:tc>
          <w:tcPr>
            <w:tcW w:w="901" w:type="dxa"/>
          </w:tcPr>
          <w:p w14:paraId="5A4DB4AC" w14:textId="3A1EC28B" w:rsidR="000F55F9" w:rsidRPr="00F60500" w:rsidRDefault="0019428C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1153</w:t>
            </w:r>
          </w:p>
        </w:tc>
        <w:tc>
          <w:tcPr>
            <w:tcW w:w="3831" w:type="dxa"/>
          </w:tcPr>
          <w:p w14:paraId="721913AE" w14:textId="4E6A2B59" w:rsidR="000F55F9" w:rsidRPr="00F60500" w:rsidRDefault="004A7CF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S. A.</w:t>
            </w:r>
          </w:p>
        </w:tc>
        <w:tc>
          <w:tcPr>
            <w:tcW w:w="2209" w:type="dxa"/>
          </w:tcPr>
          <w:p w14:paraId="4714FB50" w14:textId="76FA45CD" w:rsidR="000F55F9" w:rsidRPr="00F60500" w:rsidRDefault="004A7CF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0AFA04B5" w14:textId="1D2F590C" w:rsidR="000F55F9" w:rsidRPr="00F60500" w:rsidRDefault="004A7CF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26/07/2021</w:t>
            </w:r>
          </w:p>
        </w:tc>
        <w:tc>
          <w:tcPr>
            <w:tcW w:w="5953" w:type="dxa"/>
          </w:tcPr>
          <w:p w14:paraId="349342A9" w14:textId="6CDDD5BD" w:rsidR="000F55F9" w:rsidRPr="00F60500" w:rsidRDefault="004A7CF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706201</w:t>
            </w:r>
          </w:p>
        </w:tc>
      </w:tr>
      <w:tr w:rsidR="00F60500" w:rsidRPr="00F60500" w14:paraId="63328A04" w14:textId="77777777" w:rsidTr="000F55F9">
        <w:tc>
          <w:tcPr>
            <w:tcW w:w="901" w:type="dxa"/>
          </w:tcPr>
          <w:p w14:paraId="65886B13" w14:textId="55034409" w:rsidR="000F55F9" w:rsidRPr="00F60500" w:rsidRDefault="004A7CF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1154</w:t>
            </w:r>
          </w:p>
        </w:tc>
        <w:tc>
          <w:tcPr>
            <w:tcW w:w="3831" w:type="dxa"/>
          </w:tcPr>
          <w:p w14:paraId="3D80B722" w14:textId="1DA6CCE7" w:rsidR="000F55F9" w:rsidRPr="00F60500" w:rsidRDefault="004A7CF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C. R. C.</w:t>
            </w:r>
          </w:p>
        </w:tc>
        <w:tc>
          <w:tcPr>
            <w:tcW w:w="2209" w:type="dxa"/>
          </w:tcPr>
          <w:p w14:paraId="0DFE572A" w14:textId="35C12FE5" w:rsidR="000F55F9" w:rsidRPr="00F60500" w:rsidRDefault="004A7CF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7162A87E" w14:textId="62537D6B" w:rsidR="000F55F9" w:rsidRPr="00F60500" w:rsidRDefault="004A7CF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70E6D97D" w14:textId="40CDD773" w:rsidR="000F55F9" w:rsidRPr="00F60500" w:rsidRDefault="004A7CF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702003</w:t>
            </w:r>
          </w:p>
        </w:tc>
      </w:tr>
      <w:tr w:rsidR="00F60500" w:rsidRPr="00F60500" w14:paraId="2817ECE5" w14:textId="77777777" w:rsidTr="000F55F9">
        <w:tc>
          <w:tcPr>
            <w:tcW w:w="901" w:type="dxa"/>
          </w:tcPr>
          <w:p w14:paraId="24E5B42A" w14:textId="6D1C0333" w:rsidR="000F55F9" w:rsidRPr="00F60500" w:rsidRDefault="004A7CF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1155</w:t>
            </w:r>
          </w:p>
        </w:tc>
        <w:tc>
          <w:tcPr>
            <w:tcW w:w="3831" w:type="dxa"/>
          </w:tcPr>
          <w:p w14:paraId="1B3D7AA3" w14:textId="5268094A" w:rsidR="000F55F9" w:rsidRPr="00F60500" w:rsidRDefault="004A7CF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A. T.</w:t>
            </w:r>
          </w:p>
        </w:tc>
        <w:tc>
          <w:tcPr>
            <w:tcW w:w="2209" w:type="dxa"/>
          </w:tcPr>
          <w:p w14:paraId="20968EB7" w14:textId="7D97100F" w:rsidR="000F55F9" w:rsidRPr="00F60500" w:rsidRDefault="004A7CF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4AEDD19B" w14:textId="58ECC8A8" w:rsidR="000F55F9" w:rsidRPr="00F60500" w:rsidRDefault="004A7CF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208EF9F5" w14:textId="47114179" w:rsidR="000F55F9" w:rsidRPr="00F60500" w:rsidRDefault="004A7CF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708608</w:t>
            </w:r>
          </w:p>
        </w:tc>
      </w:tr>
      <w:tr w:rsidR="00F60500" w:rsidRPr="00F60500" w14:paraId="2A2526E8" w14:textId="77777777" w:rsidTr="000F55F9">
        <w:tc>
          <w:tcPr>
            <w:tcW w:w="901" w:type="dxa"/>
          </w:tcPr>
          <w:p w14:paraId="38E7CC35" w14:textId="609E4DFF" w:rsidR="000F55F9" w:rsidRPr="00F60500" w:rsidRDefault="004A7CF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1156</w:t>
            </w:r>
          </w:p>
        </w:tc>
        <w:tc>
          <w:tcPr>
            <w:tcW w:w="3831" w:type="dxa"/>
          </w:tcPr>
          <w:p w14:paraId="2F91DDE1" w14:textId="6D10A12F" w:rsidR="000F55F9" w:rsidRPr="00F60500" w:rsidRDefault="004A7CF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B. C. G.</w:t>
            </w:r>
          </w:p>
        </w:tc>
        <w:tc>
          <w:tcPr>
            <w:tcW w:w="2209" w:type="dxa"/>
          </w:tcPr>
          <w:p w14:paraId="09F9C54D" w14:textId="6383F26B" w:rsidR="000F55F9" w:rsidRPr="00F60500" w:rsidRDefault="004A7CF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4E12D62A" w14:textId="3CF8FB6A" w:rsidR="000F55F9" w:rsidRPr="00F60500" w:rsidRDefault="004A7CF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43AEF621" w14:textId="0AF8277A" w:rsidR="000F55F9" w:rsidRPr="00F60500" w:rsidRDefault="004A7CF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706500</w:t>
            </w:r>
          </w:p>
        </w:tc>
      </w:tr>
      <w:tr w:rsidR="00F60500" w:rsidRPr="00F60500" w14:paraId="6D03B867" w14:textId="77777777" w:rsidTr="000F55F9">
        <w:tc>
          <w:tcPr>
            <w:tcW w:w="901" w:type="dxa"/>
          </w:tcPr>
          <w:p w14:paraId="6E5260BB" w14:textId="50E3A384" w:rsidR="000F55F9" w:rsidRPr="00F60500" w:rsidRDefault="004A7CF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1157</w:t>
            </w:r>
          </w:p>
        </w:tc>
        <w:tc>
          <w:tcPr>
            <w:tcW w:w="3831" w:type="dxa"/>
          </w:tcPr>
          <w:p w14:paraId="6955C697" w14:textId="6D3BFF90" w:rsidR="000F55F9" w:rsidRPr="00F60500" w:rsidRDefault="004A7CF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C.</w:t>
            </w:r>
          </w:p>
        </w:tc>
        <w:tc>
          <w:tcPr>
            <w:tcW w:w="2209" w:type="dxa"/>
          </w:tcPr>
          <w:p w14:paraId="1AB074FC" w14:textId="6711B7F5" w:rsidR="000F55F9" w:rsidRPr="00F60500" w:rsidRDefault="004A7CF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7E84B11F" w14:textId="7D6E39CD" w:rsidR="000F55F9" w:rsidRPr="00F60500" w:rsidRDefault="004A7CF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438C00B3" w14:textId="13E7C43D" w:rsidR="000F55F9" w:rsidRPr="00F60500" w:rsidRDefault="004A7CF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700503</w:t>
            </w:r>
          </w:p>
        </w:tc>
      </w:tr>
      <w:tr w:rsidR="00F60500" w:rsidRPr="00F60500" w14:paraId="0F74E1B7" w14:textId="77777777" w:rsidTr="000F55F9">
        <w:tc>
          <w:tcPr>
            <w:tcW w:w="901" w:type="dxa"/>
          </w:tcPr>
          <w:p w14:paraId="42C63E67" w14:textId="3225561D" w:rsidR="000F55F9" w:rsidRPr="00F60500" w:rsidRDefault="004A7CF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1158</w:t>
            </w:r>
          </w:p>
        </w:tc>
        <w:tc>
          <w:tcPr>
            <w:tcW w:w="3831" w:type="dxa"/>
          </w:tcPr>
          <w:p w14:paraId="4A54E057" w14:textId="76B068BF" w:rsidR="000F55F9" w:rsidRPr="00F60500" w:rsidRDefault="004A7CF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D.</w:t>
            </w:r>
          </w:p>
        </w:tc>
        <w:tc>
          <w:tcPr>
            <w:tcW w:w="2209" w:type="dxa"/>
          </w:tcPr>
          <w:p w14:paraId="352F4B2A" w14:textId="6223CB98" w:rsidR="000F55F9" w:rsidRPr="00F60500" w:rsidRDefault="004A7CF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726350C3" w14:textId="09AEAE09" w:rsidR="000F55F9" w:rsidRPr="00F60500" w:rsidRDefault="004F14E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03/08/2021</w:t>
            </w:r>
          </w:p>
        </w:tc>
        <w:tc>
          <w:tcPr>
            <w:tcW w:w="5953" w:type="dxa"/>
          </w:tcPr>
          <w:p w14:paraId="671E461E" w14:textId="65FE0B73" w:rsidR="000F55F9" w:rsidRPr="00F60500" w:rsidRDefault="004A7CF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705803</w:t>
            </w:r>
          </w:p>
        </w:tc>
      </w:tr>
      <w:tr w:rsidR="00F60500" w:rsidRPr="00F60500" w14:paraId="01133876" w14:textId="77777777" w:rsidTr="000F55F9">
        <w:tc>
          <w:tcPr>
            <w:tcW w:w="901" w:type="dxa"/>
          </w:tcPr>
          <w:p w14:paraId="1203E3C7" w14:textId="6C55D992" w:rsidR="000F55F9" w:rsidRPr="00F60500" w:rsidRDefault="004A7CF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1159</w:t>
            </w:r>
          </w:p>
        </w:tc>
        <w:tc>
          <w:tcPr>
            <w:tcW w:w="3831" w:type="dxa"/>
          </w:tcPr>
          <w:p w14:paraId="3A4608E8" w14:textId="2C243DB8" w:rsidR="000F55F9" w:rsidRPr="00F60500" w:rsidRDefault="004A7CF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R. R. C.</w:t>
            </w:r>
          </w:p>
        </w:tc>
        <w:tc>
          <w:tcPr>
            <w:tcW w:w="2209" w:type="dxa"/>
          </w:tcPr>
          <w:p w14:paraId="2BD08E4A" w14:textId="2858C792" w:rsidR="000F55F9" w:rsidRPr="00F60500" w:rsidRDefault="004A7CF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7AEF76D5" w14:textId="32B855FD" w:rsidR="000F55F9" w:rsidRPr="00F60500" w:rsidRDefault="004A7CF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4FAED44C" w14:textId="0698E417" w:rsidR="000F55F9" w:rsidRPr="00F60500" w:rsidRDefault="004A7CF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706102</w:t>
            </w:r>
          </w:p>
        </w:tc>
      </w:tr>
      <w:tr w:rsidR="00F60500" w:rsidRPr="00F60500" w14:paraId="5782B8F7" w14:textId="77777777" w:rsidTr="000F55F9">
        <w:tc>
          <w:tcPr>
            <w:tcW w:w="901" w:type="dxa"/>
          </w:tcPr>
          <w:p w14:paraId="5969B9F8" w14:textId="0A088DE1" w:rsidR="000F55F9" w:rsidRPr="00F60500" w:rsidRDefault="004A7CF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1160</w:t>
            </w:r>
          </w:p>
        </w:tc>
        <w:tc>
          <w:tcPr>
            <w:tcW w:w="3831" w:type="dxa"/>
          </w:tcPr>
          <w:p w14:paraId="4810344A" w14:textId="1389A43C" w:rsidR="000F55F9" w:rsidRPr="00F60500" w:rsidRDefault="004A7CF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M. B.</w:t>
            </w:r>
          </w:p>
        </w:tc>
        <w:tc>
          <w:tcPr>
            <w:tcW w:w="2209" w:type="dxa"/>
          </w:tcPr>
          <w:p w14:paraId="30B2CDFB" w14:textId="75CD9D7A" w:rsidR="000F55F9" w:rsidRPr="00F60500" w:rsidRDefault="004A7CF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5694DA84" w14:textId="7B48C8DF" w:rsidR="000F55F9" w:rsidRPr="00F60500" w:rsidRDefault="004A7CF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26/07/2021</w:t>
            </w:r>
          </w:p>
        </w:tc>
        <w:tc>
          <w:tcPr>
            <w:tcW w:w="5953" w:type="dxa"/>
          </w:tcPr>
          <w:p w14:paraId="278FECF8" w14:textId="76DB22DD" w:rsidR="000F55F9" w:rsidRPr="00F60500" w:rsidRDefault="004A7CF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705004</w:t>
            </w:r>
          </w:p>
        </w:tc>
      </w:tr>
      <w:tr w:rsidR="00F60500" w:rsidRPr="00F60500" w14:paraId="682B2838" w14:textId="77777777" w:rsidTr="000F55F9">
        <w:tc>
          <w:tcPr>
            <w:tcW w:w="901" w:type="dxa"/>
          </w:tcPr>
          <w:p w14:paraId="4CFEB186" w14:textId="400DA712" w:rsidR="000F55F9" w:rsidRPr="00F60500" w:rsidRDefault="004A7CF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1161</w:t>
            </w:r>
          </w:p>
        </w:tc>
        <w:tc>
          <w:tcPr>
            <w:tcW w:w="3831" w:type="dxa"/>
          </w:tcPr>
          <w:p w14:paraId="61ED3AB1" w14:textId="44149865" w:rsidR="000F55F9" w:rsidRPr="00F60500" w:rsidRDefault="004A7CF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B. D. O.</w:t>
            </w:r>
          </w:p>
        </w:tc>
        <w:tc>
          <w:tcPr>
            <w:tcW w:w="2209" w:type="dxa"/>
          </w:tcPr>
          <w:p w14:paraId="64F19069" w14:textId="4CE43C19" w:rsidR="000F55F9" w:rsidRPr="00F60500" w:rsidRDefault="004A7CF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223DEC81" w14:textId="6645C378" w:rsidR="000F55F9" w:rsidRPr="00F60500" w:rsidRDefault="004A7CF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26/07/2021</w:t>
            </w:r>
          </w:p>
        </w:tc>
        <w:tc>
          <w:tcPr>
            <w:tcW w:w="5953" w:type="dxa"/>
          </w:tcPr>
          <w:p w14:paraId="3CA6DAF8" w14:textId="301B8040" w:rsidR="000F55F9" w:rsidRPr="00F60500" w:rsidRDefault="00A24F6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704205</w:t>
            </w:r>
          </w:p>
        </w:tc>
      </w:tr>
      <w:tr w:rsidR="00F60500" w:rsidRPr="00F60500" w14:paraId="71332064" w14:textId="77777777" w:rsidTr="000F55F9">
        <w:tc>
          <w:tcPr>
            <w:tcW w:w="901" w:type="dxa"/>
          </w:tcPr>
          <w:p w14:paraId="5AB2DB29" w14:textId="2F069476" w:rsidR="000F55F9" w:rsidRPr="00F60500" w:rsidRDefault="004A7CF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1162</w:t>
            </w:r>
          </w:p>
        </w:tc>
        <w:tc>
          <w:tcPr>
            <w:tcW w:w="3831" w:type="dxa"/>
          </w:tcPr>
          <w:p w14:paraId="1A8EA68A" w14:textId="60886E85" w:rsidR="000F55F9" w:rsidRPr="00F60500" w:rsidRDefault="00A24F65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F. P.</w:t>
            </w:r>
          </w:p>
        </w:tc>
        <w:tc>
          <w:tcPr>
            <w:tcW w:w="2209" w:type="dxa"/>
          </w:tcPr>
          <w:p w14:paraId="6D97AC29" w14:textId="0578F175" w:rsidR="000F55F9" w:rsidRPr="00F60500" w:rsidRDefault="00A24F6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6EB48B4A" w14:textId="12ED52E4" w:rsidR="000F55F9" w:rsidRPr="00F60500" w:rsidRDefault="00A24F6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1F509364" w14:textId="67084D46" w:rsidR="000F55F9" w:rsidRPr="00F60500" w:rsidRDefault="00A24F6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701100</w:t>
            </w:r>
          </w:p>
        </w:tc>
      </w:tr>
      <w:tr w:rsidR="00F60500" w:rsidRPr="00F60500" w14:paraId="54FF64DF" w14:textId="77777777" w:rsidTr="000F55F9">
        <w:tc>
          <w:tcPr>
            <w:tcW w:w="901" w:type="dxa"/>
          </w:tcPr>
          <w:p w14:paraId="516E9DF4" w14:textId="412381D4" w:rsidR="000F55F9" w:rsidRPr="00F60500" w:rsidRDefault="004A7CF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1163</w:t>
            </w:r>
          </w:p>
        </w:tc>
        <w:tc>
          <w:tcPr>
            <w:tcW w:w="3831" w:type="dxa"/>
          </w:tcPr>
          <w:p w14:paraId="1BAE7CC6" w14:textId="07D87F05" w:rsidR="000F55F9" w:rsidRPr="00F60500" w:rsidRDefault="00A24F65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O. O. C.</w:t>
            </w:r>
          </w:p>
        </w:tc>
        <w:tc>
          <w:tcPr>
            <w:tcW w:w="2209" w:type="dxa"/>
          </w:tcPr>
          <w:p w14:paraId="0FF57753" w14:textId="419E727D" w:rsidR="000F55F9" w:rsidRPr="00F60500" w:rsidRDefault="00A24F6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56EF51E4" w14:textId="04011B8B" w:rsidR="000F55F9" w:rsidRPr="00F60500" w:rsidRDefault="00A24F6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36256E25" w14:textId="73DEB33A" w:rsidR="000F55F9" w:rsidRPr="00F60500" w:rsidRDefault="00A24F6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703400</w:t>
            </w:r>
          </w:p>
        </w:tc>
      </w:tr>
      <w:tr w:rsidR="00F60500" w:rsidRPr="00F60500" w14:paraId="49B5860C" w14:textId="77777777" w:rsidTr="000F55F9">
        <w:tc>
          <w:tcPr>
            <w:tcW w:w="901" w:type="dxa"/>
          </w:tcPr>
          <w:p w14:paraId="64CD9A46" w14:textId="16077187" w:rsidR="000F55F9" w:rsidRPr="00F60500" w:rsidRDefault="004A7CF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1164</w:t>
            </w:r>
          </w:p>
        </w:tc>
        <w:tc>
          <w:tcPr>
            <w:tcW w:w="3831" w:type="dxa"/>
          </w:tcPr>
          <w:p w14:paraId="3EA45269" w14:textId="73CCA77A" w:rsidR="000F55F9" w:rsidRPr="00F60500" w:rsidRDefault="00A24F65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S. S.</w:t>
            </w:r>
          </w:p>
        </w:tc>
        <w:tc>
          <w:tcPr>
            <w:tcW w:w="2209" w:type="dxa"/>
          </w:tcPr>
          <w:p w14:paraId="40FA5DF6" w14:textId="58B9426C" w:rsidR="000F55F9" w:rsidRPr="00F60500" w:rsidRDefault="00A24F6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5FF37BB5" w14:textId="460E3954" w:rsidR="000F55F9" w:rsidRPr="00F60500" w:rsidRDefault="00A24F6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1ADDCAB0" w14:textId="772C26F8" w:rsidR="000F55F9" w:rsidRPr="00F60500" w:rsidRDefault="00A24F6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704803</w:t>
            </w:r>
          </w:p>
        </w:tc>
      </w:tr>
      <w:tr w:rsidR="00F60500" w:rsidRPr="00F60500" w14:paraId="5E8F15AB" w14:textId="77777777" w:rsidTr="000F55F9">
        <w:tc>
          <w:tcPr>
            <w:tcW w:w="901" w:type="dxa"/>
          </w:tcPr>
          <w:p w14:paraId="53E45878" w14:textId="2F527830" w:rsidR="000F55F9" w:rsidRPr="00F60500" w:rsidRDefault="004A7CF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1165</w:t>
            </w:r>
          </w:p>
        </w:tc>
        <w:tc>
          <w:tcPr>
            <w:tcW w:w="3831" w:type="dxa"/>
          </w:tcPr>
          <w:p w14:paraId="7A22D2D3" w14:textId="07F5694C" w:rsidR="000F55F9" w:rsidRPr="00F60500" w:rsidRDefault="00A24F65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K. T. C.</w:t>
            </w:r>
          </w:p>
        </w:tc>
        <w:tc>
          <w:tcPr>
            <w:tcW w:w="2209" w:type="dxa"/>
          </w:tcPr>
          <w:p w14:paraId="24FEE3B0" w14:textId="215E4D93" w:rsidR="000F55F9" w:rsidRPr="00F60500" w:rsidRDefault="00A24F6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6171944D" w14:textId="46B2E1D6" w:rsidR="000F55F9" w:rsidRPr="00F60500" w:rsidRDefault="00A24F6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5D53451B" w14:textId="2CC5BDEF" w:rsidR="000F55F9" w:rsidRPr="00F60500" w:rsidRDefault="00A24F6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706809</w:t>
            </w:r>
          </w:p>
        </w:tc>
      </w:tr>
      <w:tr w:rsidR="00F60500" w:rsidRPr="00F60500" w14:paraId="07FCBE68" w14:textId="77777777" w:rsidTr="000F55F9">
        <w:tc>
          <w:tcPr>
            <w:tcW w:w="901" w:type="dxa"/>
          </w:tcPr>
          <w:p w14:paraId="323F1A70" w14:textId="400771D5" w:rsidR="000F55F9" w:rsidRPr="00F60500" w:rsidRDefault="004A7CF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1166</w:t>
            </w:r>
          </w:p>
        </w:tc>
        <w:tc>
          <w:tcPr>
            <w:tcW w:w="3831" w:type="dxa"/>
          </w:tcPr>
          <w:p w14:paraId="39E601F2" w14:textId="7E7B7DCA" w:rsidR="000F55F9" w:rsidRPr="00F60500" w:rsidRDefault="00A24F65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V. P. A.</w:t>
            </w:r>
          </w:p>
        </w:tc>
        <w:tc>
          <w:tcPr>
            <w:tcW w:w="2209" w:type="dxa"/>
          </w:tcPr>
          <w:p w14:paraId="47E570CA" w14:textId="7F523E9E" w:rsidR="000F55F9" w:rsidRPr="00F60500" w:rsidRDefault="00A24F6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4824C0FC" w14:textId="0C4241B0" w:rsidR="000F55F9" w:rsidRPr="00F60500" w:rsidRDefault="00A24F6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450C67F3" w14:textId="4366FB76" w:rsidR="000F55F9" w:rsidRPr="00F60500" w:rsidRDefault="00A24F6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701206</w:t>
            </w:r>
          </w:p>
        </w:tc>
      </w:tr>
      <w:tr w:rsidR="00F60500" w:rsidRPr="00F60500" w14:paraId="38E7A1AF" w14:textId="77777777" w:rsidTr="000F55F9">
        <w:tc>
          <w:tcPr>
            <w:tcW w:w="901" w:type="dxa"/>
          </w:tcPr>
          <w:p w14:paraId="06214931" w14:textId="69C6F58B" w:rsidR="004A7CFE" w:rsidRPr="00F60500" w:rsidRDefault="004A7CF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1167</w:t>
            </w:r>
          </w:p>
        </w:tc>
        <w:tc>
          <w:tcPr>
            <w:tcW w:w="3831" w:type="dxa"/>
          </w:tcPr>
          <w:p w14:paraId="46019320" w14:textId="794DFD32" w:rsidR="000F55F9" w:rsidRPr="00F60500" w:rsidRDefault="00A24F65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L.</w:t>
            </w:r>
          </w:p>
        </w:tc>
        <w:tc>
          <w:tcPr>
            <w:tcW w:w="2209" w:type="dxa"/>
          </w:tcPr>
          <w:p w14:paraId="4576008D" w14:textId="6680286C" w:rsidR="000F55F9" w:rsidRPr="00F60500" w:rsidRDefault="00A24F6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5AFFF777" w14:textId="34466CED" w:rsidR="000F55F9" w:rsidRPr="00F60500" w:rsidRDefault="00A24F6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28C56CB2" w14:textId="2AAADB25" w:rsidR="000F55F9" w:rsidRPr="00F60500" w:rsidRDefault="00A24F6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706307</w:t>
            </w:r>
          </w:p>
        </w:tc>
      </w:tr>
      <w:tr w:rsidR="00F60500" w:rsidRPr="00F60500" w14:paraId="4C021331" w14:textId="77777777" w:rsidTr="000F55F9">
        <w:tc>
          <w:tcPr>
            <w:tcW w:w="901" w:type="dxa"/>
          </w:tcPr>
          <w:p w14:paraId="2932992E" w14:textId="5E430E9A" w:rsidR="000F55F9" w:rsidRPr="00F60500" w:rsidRDefault="004A7CF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1168</w:t>
            </w:r>
          </w:p>
        </w:tc>
        <w:tc>
          <w:tcPr>
            <w:tcW w:w="3831" w:type="dxa"/>
          </w:tcPr>
          <w:p w14:paraId="152B550D" w14:textId="3DAE148D" w:rsidR="000F55F9" w:rsidRPr="00F60500" w:rsidRDefault="00A24F65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A. C. P.</w:t>
            </w:r>
          </w:p>
        </w:tc>
        <w:tc>
          <w:tcPr>
            <w:tcW w:w="2209" w:type="dxa"/>
          </w:tcPr>
          <w:p w14:paraId="3A6A974F" w14:textId="0177623B" w:rsidR="000F55F9" w:rsidRPr="00F60500" w:rsidRDefault="00A24F6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263B8565" w14:textId="404C15AB" w:rsidR="000F55F9" w:rsidRPr="00F60500" w:rsidRDefault="00A24F6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54794969" w14:textId="5BC28E4F" w:rsidR="000F55F9" w:rsidRPr="00F60500" w:rsidRDefault="00A24F6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708802</w:t>
            </w:r>
          </w:p>
        </w:tc>
      </w:tr>
      <w:tr w:rsidR="00F60500" w:rsidRPr="00F60500" w14:paraId="22725ACB" w14:textId="77777777" w:rsidTr="000F55F9">
        <w:tc>
          <w:tcPr>
            <w:tcW w:w="901" w:type="dxa"/>
          </w:tcPr>
          <w:p w14:paraId="06A714AC" w14:textId="65EAC3ED" w:rsidR="000F55F9" w:rsidRPr="00F60500" w:rsidRDefault="004A7CF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1169</w:t>
            </w:r>
          </w:p>
        </w:tc>
        <w:tc>
          <w:tcPr>
            <w:tcW w:w="3831" w:type="dxa"/>
          </w:tcPr>
          <w:p w14:paraId="52D0C41A" w14:textId="3C8D1245" w:rsidR="000F55F9" w:rsidRPr="00F60500" w:rsidRDefault="00A24F65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C. G.</w:t>
            </w:r>
          </w:p>
        </w:tc>
        <w:tc>
          <w:tcPr>
            <w:tcW w:w="2209" w:type="dxa"/>
          </w:tcPr>
          <w:p w14:paraId="2E000D70" w14:textId="6471766F" w:rsidR="000F55F9" w:rsidRPr="00F60500" w:rsidRDefault="00A24F6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53103C0E" w14:textId="6EE12356" w:rsidR="000F55F9" w:rsidRPr="00F60500" w:rsidRDefault="00A24F6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30DCD208" w14:textId="7FA8B41C" w:rsidR="000F55F9" w:rsidRPr="00F60500" w:rsidRDefault="00A24F6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700508</w:t>
            </w:r>
          </w:p>
        </w:tc>
      </w:tr>
      <w:tr w:rsidR="00F60500" w:rsidRPr="00F60500" w14:paraId="2E86B189" w14:textId="77777777" w:rsidTr="000F55F9">
        <w:tc>
          <w:tcPr>
            <w:tcW w:w="901" w:type="dxa"/>
          </w:tcPr>
          <w:p w14:paraId="1811E814" w14:textId="7DA355B0" w:rsidR="000F55F9" w:rsidRPr="00F60500" w:rsidRDefault="004A7CF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1170</w:t>
            </w:r>
          </w:p>
        </w:tc>
        <w:tc>
          <w:tcPr>
            <w:tcW w:w="3831" w:type="dxa"/>
          </w:tcPr>
          <w:p w14:paraId="020101F0" w14:textId="31F0A567" w:rsidR="000F55F9" w:rsidRPr="00F60500" w:rsidRDefault="00A24F65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R. S.</w:t>
            </w:r>
          </w:p>
        </w:tc>
        <w:tc>
          <w:tcPr>
            <w:tcW w:w="2209" w:type="dxa"/>
          </w:tcPr>
          <w:p w14:paraId="7BB41047" w14:textId="6DC09609" w:rsidR="000F55F9" w:rsidRPr="00F60500" w:rsidRDefault="00A24F6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45E1678F" w14:textId="047EDA95" w:rsidR="000F55F9" w:rsidRPr="00F60500" w:rsidRDefault="00A24F6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734EBBC7" w14:textId="39020DD2" w:rsidR="000F55F9" w:rsidRPr="00F60500" w:rsidRDefault="00A24F6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700573</w:t>
            </w:r>
          </w:p>
        </w:tc>
      </w:tr>
      <w:tr w:rsidR="00F60500" w:rsidRPr="00F60500" w14:paraId="3ACC9776" w14:textId="77777777" w:rsidTr="000F55F9">
        <w:tc>
          <w:tcPr>
            <w:tcW w:w="901" w:type="dxa"/>
          </w:tcPr>
          <w:p w14:paraId="0055B282" w14:textId="6EC2D768" w:rsidR="000F55F9" w:rsidRPr="00F60500" w:rsidRDefault="004A7CF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1171</w:t>
            </w:r>
          </w:p>
        </w:tc>
        <w:tc>
          <w:tcPr>
            <w:tcW w:w="3831" w:type="dxa"/>
          </w:tcPr>
          <w:p w14:paraId="72ADE19E" w14:textId="4C961699" w:rsidR="000F55F9" w:rsidRPr="00F60500" w:rsidRDefault="00A24F65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B. C. S.</w:t>
            </w:r>
          </w:p>
        </w:tc>
        <w:tc>
          <w:tcPr>
            <w:tcW w:w="2209" w:type="dxa"/>
          </w:tcPr>
          <w:p w14:paraId="13B553AD" w14:textId="5F304B79" w:rsidR="000F55F9" w:rsidRPr="00F60500" w:rsidRDefault="00A24F6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2E57DDA7" w14:textId="30765E6E" w:rsidR="000F55F9" w:rsidRPr="00F60500" w:rsidRDefault="00A24F6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7BDF2648" w14:textId="73B2FB60" w:rsidR="000F55F9" w:rsidRPr="00F60500" w:rsidRDefault="00A24F6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704500</w:t>
            </w:r>
          </w:p>
        </w:tc>
      </w:tr>
      <w:tr w:rsidR="00F60500" w:rsidRPr="00F60500" w14:paraId="20D1EA5C" w14:textId="77777777" w:rsidTr="000F55F9">
        <w:tc>
          <w:tcPr>
            <w:tcW w:w="901" w:type="dxa"/>
          </w:tcPr>
          <w:p w14:paraId="55DB54B8" w14:textId="1A3D1407" w:rsidR="000F55F9" w:rsidRPr="00F60500" w:rsidRDefault="004A7CF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1172</w:t>
            </w:r>
          </w:p>
        </w:tc>
        <w:tc>
          <w:tcPr>
            <w:tcW w:w="3831" w:type="dxa"/>
          </w:tcPr>
          <w:p w14:paraId="5A4E024A" w14:textId="639ABF3F" w:rsidR="000F55F9" w:rsidRPr="00F60500" w:rsidRDefault="00A24F65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D. N. R.</w:t>
            </w:r>
          </w:p>
        </w:tc>
        <w:tc>
          <w:tcPr>
            <w:tcW w:w="2209" w:type="dxa"/>
          </w:tcPr>
          <w:p w14:paraId="7DBABCDA" w14:textId="761F9BAA" w:rsidR="000F55F9" w:rsidRPr="00F60500" w:rsidRDefault="00A24F6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7FEBED94" w14:textId="12AB5B24" w:rsidR="000F55F9" w:rsidRPr="00F60500" w:rsidRDefault="00A24F6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03/08/2021</w:t>
            </w:r>
          </w:p>
        </w:tc>
        <w:tc>
          <w:tcPr>
            <w:tcW w:w="5953" w:type="dxa"/>
          </w:tcPr>
          <w:p w14:paraId="190646AC" w14:textId="0622C438" w:rsidR="000F55F9" w:rsidRPr="00F60500" w:rsidRDefault="00A24F6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706707</w:t>
            </w:r>
          </w:p>
        </w:tc>
      </w:tr>
      <w:tr w:rsidR="00F60500" w:rsidRPr="00F60500" w14:paraId="5A309436" w14:textId="77777777" w:rsidTr="000F55F9">
        <w:tc>
          <w:tcPr>
            <w:tcW w:w="901" w:type="dxa"/>
          </w:tcPr>
          <w:p w14:paraId="301895E7" w14:textId="1042D5C4" w:rsidR="000F55F9" w:rsidRPr="00F60500" w:rsidRDefault="004A7CF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1173</w:t>
            </w:r>
          </w:p>
        </w:tc>
        <w:tc>
          <w:tcPr>
            <w:tcW w:w="3831" w:type="dxa"/>
          </w:tcPr>
          <w:p w14:paraId="3A3B8786" w14:textId="75F6E355" w:rsidR="000F55F9" w:rsidRPr="00F60500" w:rsidRDefault="00A24F65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C. S. S.</w:t>
            </w:r>
          </w:p>
        </w:tc>
        <w:tc>
          <w:tcPr>
            <w:tcW w:w="2209" w:type="dxa"/>
          </w:tcPr>
          <w:p w14:paraId="18CAF9E5" w14:textId="3E8552C0" w:rsidR="000F55F9" w:rsidRPr="00F60500" w:rsidRDefault="00A24F6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3DE19458" w14:textId="61E16C4E" w:rsidR="000F55F9" w:rsidRPr="00F60500" w:rsidRDefault="00A24F6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1204B8C2" w14:textId="7A283AF3" w:rsidR="000F55F9" w:rsidRPr="00F60500" w:rsidRDefault="00A24F6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70005</w:t>
            </w:r>
          </w:p>
        </w:tc>
      </w:tr>
      <w:tr w:rsidR="00F60500" w:rsidRPr="00F60500" w14:paraId="7A2320FE" w14:textId="77777777" w:rsidTr="000F55F9">
        <w:tc>
          <w:tcPr>
            <w:tcW w:w="901" w:type="dxa"/>
          </w:tcPr>
          <w:p w14:paraId="14B2BC21" w14:textId="7FB1FC14" w:rsidR="000F55F9" w:rsidRPr="00F60500" w:rsidRDefault="004A7CF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1174</w:t>
            </w:r>
          </w:p>
        </w:tc>
        <w:tc>
          <w:tcPr>
            <w:tcW w:w="3831" w:type="dxa"/>
          </w:tcPr>
          <w:p w14:paraId="27E7EFAB" w14:textId="44895F3F" w:rsidR="000F55F9" w:rsidRPr="00F60500" w:rsidRDefault="00A24F65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C. B.</w:t>
            </w:r>
          </w:p>
        </w:tc>
        <w:tc>
          <w:tcPr>
            <w:tcW w:w="2209" w:type="dxa"/>
          </w:tcPr>
          <w:p w14:paraId="07E23703" w14:textId="5A1C7BD7" w:rsidR="000F55F9" w:rsidRPr="00F60500" w:rsidRDefault="00A24F6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0C6510EF" w14:textId="461587EC" w:rsidR="000F55F9" w:rsidRPr="00F60500" w:rsidRDefault="00A24F6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1C47660F" w14:textId="03838B2C" w:rsidR="000F55F9" w:rsidRPr="00F60500" w:rsidRDefault="00A24F6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704807</w:t>
            </w:r>
          </w:p>
        </w:tc>
      </w:tr>
      <w:tr w:rsidR="00F60500" w:rsidRPr="00F60500" w14:paraId="3515801B" w14:textId="77777777" w:rsidTr="000F55F9">
        <w:tc>
          <w:tcPr>
            <w:tcW w:w="901" w:type="dxa"/>
          </w:tcPr>
          <w:p w14:paraId="30B59E6B" w14:textId="56B3AF05" w:rsidR="000F55F9" w:rsidRPr="00F60500" w:rsidRDefault="004A7CF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1175</w:t>
            </w:r>
          </w:p>
        </w:tc>
        <w:tc>
          <w:tcPr>
            <w:tcW w:w="3831" w:type="dxa"/>
          </w:tcPr>
          <w:p w14:paraId="428B494F" w14:textId="024483B6" w:rsidR="000F55F9" w:rsidRPr="00F60500" w:rsidRDefault="00A24F65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F. C.</w:t>
            </w:r>
          </w:p>
        </w:tc>
        <w:tc>
          <w:tcPr>
            <w:tcW w:w="2209" w:type="dxa"/>
          </w:tcPr>
          <w:p w14:paraId="74883EC0" w14:textId="2FE4E7CE" w:rsidR="000F55F9" w:rsidRPr="00F60500" w:rsidRDefault="00A24F6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29DC50E6" w14:textId="1E100B52" w:rsidR="000F55F9" w:rsidRPr="00F60500" w:rsidRDefault="00A24F6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041858DB" w14:textId="11F2B57B" w:rsidR="000F55F9" w:rsidRPr="00F60500" w:rsidRDefault="00A24F6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700000</w:t>
            </w:r>
          </w:p>
        </w:tc>
      </w:tr>
      <w:tr w:rsidR="00F60500" w:rsidRPr="00F60500" w14:paraId="2A3C909B" w14:textId="77777777" w:rsidTr="000F55F9">
        <w:tc>
          <w:tcPr>
            <w:tcW w:w="901" w:type="dxa"/>
          </w:tcPr>
          <w:p w14:paraId="14E06EA4" w14:textId="2D40069B" w:rsidR="000F55F9" w:rsidRPr="00F60500" w:rsidRDefault="004A7CF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1176</w:t>
            </w:r>
          </w:p>
        </w:tc>
        <w:tc>
          <w:tcPr>
            <w:tcW w:w="3831" w:type="dxa"/>
          </w:tcPr>
          <w:p w14:paraId="01015376" w14:textId="58776D01" w:rsidR="000F55F9" w:rsidRPr="00F60500" w:rsidRDefault="00A24F65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S. S.</w:t>
            </w:r>
          </w:p>
        </w:tc>
        <w:tc>
          <w:tcPr>
            <w:tcW w:w="2209" w:type="dxa"/>
          </w:tcPr>
          <w:p w14:paraId="2AEB8D17" w14:textId="1961BCF3" w:rsidR="000F55F9" w:rsidRPr="00F60500" w:rsidRDefault="00A24F6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2990802D" w14:textId="3AB16FDE" w:rsidR="000F55F9" w:rsidRPr="00F60500" w:rsidRDefault="00A24F6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27921501" w14:textId="7CB85789" w:rsidR="000F55F9" w:rsidRPr="00F60500" w:rsidRDefault="00A24F6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702005</w:t>
            </w:r>
          </w:p>
        </w:tc>
      </w:tr>
      <w:tr w:rsidR="00F60500" w:rsidRPr="00F60500" w14:paraId="01EEEC38" w14:textId="77777777" w:rsidTr="000F55F9">
        <w:tc>
          <w:tcPr>
            <w:tcW w:w="901" w:type="dxa"/>
          </w:tcPr>
          <w:p w14:paraId="70846635" w14:textId="280222E1" w:rsidR="000F55F9" w:rsidRPr="00F60500" w:rsidRDefault="004A7CF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1177</w:t>
            </w:r>
          </w:p>
        </w:tc>
        <w:tc>
          <w:tcPr>
            <w:tcW w:w="3831" w:type="dxa"/>
          </w:tcPr>
          <w:p w14:paraId="2251E3EC" w14:textId="3662E7EA" w:rsidR="000F55F9" w:rsidRPr="00F60500" w:rsidRDefault="00A24F65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N. A. M.</w:t>
            </w:r>
          </w:p>
        </w:tc>
        <w:tc>
          <w:tcPr>
            <w:tcW w:w="2209" w:type="dxa"/>
          </w:tcPr>
          <w:p w14:paraId="3AA19CBE" w14:textId="33AA0D9F" w:rsidR="000F55F9" w:rsidRPr="00F60500" w:rsidRDefault="00A24F6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6506EDDA" w14:textId="329C2751" w:rsidR="000F55F9" w:rsidRPr="00F60500" w:rsidRDefault="00A24F6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55DFB350" w14:textId="41121584" w:rsidR="000F55F9" w:rsidRPr="00F60500" w:rsidRDefault="00A24F6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706209</w:t>
            </w:r>
          </w:p>
        </w:tc>
      </w:tr>
      <w:tr w:rsidR="00F60500" w:rsidRPr="00F60500" w14:paraId="1674EF8F" w14:textId="77777777" w:rsidTr="000F55F9">
        <w:tc>
          <w:tcPr>
            <w:tcW w:w="901" w:type="dxa"/>
          </w:tcPr>
          <w:p w14:paraId="45E8BFE3" w14:textId="49963BA5" w:rsidR="000F55F9" w:rsidRPr="00F60500" w:rsidRDefault="004A7CF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1178</w:t>
            </w:r>
          </w:p>
        </w:tc>
        <w:tc>
          <w:tcPr>
            <w:tcW w:w="3831" w:type="dxa"/>
          </w:tcPr>
          <w:p w14:paraId="0D16535E" w14:textId="3570E1B8" w:rsidR="000F55F9" w:rsidRPr="00F60500" w:rsidRDefault="0033070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E. J. Z.</w:t>
            </w:r>
          </w:p>
        </w:tc>
        <w:tc>
          <w:tcPr>
            <w:tcW w:w="2209" w:type="dxa"/>
          </w:tcPr>
          <w:p w14:paraId="2C88F6D8" w14:textId="3B812657" w:rsidR="000F55F9" w:rsidRPr="00F60500" w:rsidRDefault="0033070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1D729111" w14:textId="77777777" w:rsidR="000F55F9" w:rsidRPr="00F60500" w:rsidRDefault="000F55F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F33EF6C" w14:textId="34A5EE51" w:rsidR="000F55F9" w:rsidRPr="00F60500" w:rsidRDefault="0033070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702109</w:t>
            </w:r>
          </w:p>
        </w:tc>
      </w:tr>
      <w:tr w:rsidR="00F60500" w:rsidRPr="00F60500" w14:paraId="4AFE1E42" w14:textId="77777777" w:rsidTr="000F55F9">
        <w:tc>
          <w:tcPr>
            <w:tcW w:w="901" w:type="dxa"/>
          </w:tcPr>
          <w:p w14:paraId="1F16F4F4" w14:textId="051EDC34" w:rsidR="000F55F9" w:rsidRPr="00F60500" w:rsidRDefault="004A7CF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1179</w:t>
            </w:r>
          </w:p>
        </w:tc>
        <w:tc>
          <w:tcPr>
            <w:tcW w:w="3831" w:type="dxa"/>
          </w:tcPr>
          <w:p w14:paraId="4EBFEA5D" w14:textId="140311B7" w:rsidR="000F55F9" w:rsidRPr="00F60500" w:rsidRDefault="0033070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S. J. C.</w:t>
            </w:r>
          </w:p>
        </w:tc>
        <w:tc>
          <w:tcPr>
            <w:tcW w:w="2209" w:type="dxa"/>
          </w:tcPr>
          <w:p w14:paraId="338ED4B1" w14:textId="640047AC" w:rsidR="000F55F9" w:rsidRPr="00F60500" w:rsidRDefault="0033070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09825B27" w14:textId="174146BB" w:rsidR="000F55F9" w:rsidRPr="00F60500" w:rsidRDefault="0033070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68EF9A44" w14:textId="6FEFAF9F" w:rsidR="000F55F9" w:rsidRPr="00F60500" w:rsidRDefault="0033070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704800</w:t>
            </w:r>
          </w:p>
        </w:tc>
      </w:tr>
      <w:tr w:rsidR="00F60500" w:rsidRPr="00F60500" w14:paraId="2E826754" w14:textId="77777777" w:rsidTr="000F55F9">
        <w:tc>
          <w:tcPr>
            <w:tcW w:w="901" w:type="dxa"/>
          </w:tcPr>
          <w:p w14:paraId="11DBB7F9" w14:textId="7231FEA9" w:rsidR="000F55F9" w:rsidRPr="00F60500" w:rsidRDefault="004A7CF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lastRenderedPageBreak/>
              <w:t>1180</w:t>
            </w:r>
          </w:p>
        </w:tc>
        <w:tc>
          <w:tcPr>
            <w:tcW w:w="3831" w:type="dxa"/>
          </w:tcPr>
          <w:p w14:paraId="352D97CF" w14:textId="596263E4" w:rsidR="000F55F9" w:rsidRPr="00F60500" w:rsidRDefault="0033070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C. C. S.</w:t>
            </w:r>
          </w:p>
        </w:tc>
        <w:tc>
          <w:tcPr>
            <w:tcW w:w="2209" w:type="dxa"/>
          </w:tcPr>
          <w:p w14:paraId="3125BD90" w14:textId="3C91FFD5" w:rsidR="000F55F9" w:rsidRPr="00F60500" w:rsidRDefault="0033070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0FE5FD3B" w14:textId="6B963854" w:rsidR="000F55F9" w:rsidRPr="00F60500" w:rsidRDefault="0033070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05307197" w14:textId="3C58E321" w:rsidR="000F55F9" w:rsidRPr="00F60500" w:rsidRDefault="0033070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706708</w:t>
            </w:r>
          </w:p>
        </w:tc>
      </w:tr>
      <w:tr w:rsidR="00F60500" w:rsidRPr="00F60500" w14:paraId="6948A60D" w14:textId="77777777" w:rsidTr="000F55F9">
        <w:tc>
          <w:tcPr>
            <w:tcW w:w="901" w:type="dxa"/>
          </w:tcPr>
          <w:p w14:paraId="5BC2C134" w14:textId="43E83DBA" w:rsidR="000F55F9" w:rsidRPr="00F60500" w:rsidRDefault="004A7CF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1181</w:t>
            </w:r>
          </w:p>
        </w:tc>
        <w:tc>
          <w:tcPr>
            <w:tcW w:w="3831" w:type="dxa"/>
          </w:tcPr>
          <w:p w14:paraId="597AD0DD" w14:textId="751BBBD6" w:rsidR="000F55F9" w:rsidRPr="00F60500" w:rsidRDefault="0033070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M. P.</w:t>
            </w:r>
          </w:p>
        </w:tc>
        <w:tc>
          <w:tcPr>
            <w:tcW w:w="2209" w:type="dxa"/>
          </w:tcPr>
          <w:p w14:paraId="57AB9A7B" w14:textId="48F29162" w:rsidR="000F55F9" w:rsidRPr="00F60500" w:rsidRDefault="0033070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6D52459C" w14:textId="13DD2BA6" w:rsidR="000F55F9" w:rsidRPr="00F60500" w:rsidRDefault="0033070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08456537" w14:textId="6FEAD042" w:rsidR="000F55F9" w:rsidRPr="00F60500" w:rsidRDefault="0033070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700600</w:t>
            </w:r>
          </w:p>
        </w:tc>
      </w:tr>
      <w:tr w:rsidR="00F60500" w:rsidRPr="00F60500" w14:paraId="2E96FD16" w14:textId="77777777" w:rsidTr="000F55F9">
        <w:tc>
          <w:tcPr>
            <w:tcW w:w="901" w:type="dxa"/>
          </w:tcPr>
          <w:p w14:paraId="23172DF8" w14:textId="375203EE" w:rsidR="000F55F9" w:rsidRPr="00F60500" w:rsidRDefault="004A7CF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1182</w:t>
            </w:r>
          </w:p>
        </w:tc>
        <w:tc>
          <w:tcPr>
            <w:tcW w:w="3831" w:type="dxa"/>
          </w:tcPr>
          <w:p w14:paraId="4B4B567D" w14:textId="40DBCE60" w:rsidR="000F55F9" w:rsidRPr="00F60500" w:rsidRDefault="004030C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S.</w:t>
            </w:r>
          </w:p>
        </w:tc>
        <w:tc>
          <w:tcPr>
            <w:tcW w:w="2209" w:type="dxa"/>
          </w:tcPr>
          <w:p w14:paraId="2441D99F" w14:textId="624E8A2A" w:rsidR="000F55F9" w:rsidRPr="00F60500" w:rsidRDefault="004030C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0D4664EF" w14:textId="77777777" w:rsidR="000F55F9" w:rsidRPr="00F60500" w:rsidRDefault="000F55F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09AD2D4" w14:textId="733E1DC7" w:rsidR="000F55F9" w:rsidRPr="00F60500" w:rsidRDefault="004030C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700906</w:t>
            </w:r>
          </w:p>
        </w:tc>
      </w:tr>
      <w:tr w:rsidR="00F60500" w:rsidRPr="00F60500" w14:paraId="6E67D290" w14:textId="77777777" w:rsidTr="000F55F9">
        <w:tc>
          <w:tcPr>
            <w:tcW w:w="901" w:type="dxa"/>
          </w:tcPr>
          <w:p w14:paraId="3E34A419" w14:textId="5AA4B354" w:rsidR="000F55F9" w:rsidRPr="00F60500" w:rsidRDefault="004A7CF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1183</w:t>
            </w:r>
          </w:p>
        </w:tc>
        <w:tc>
          <w:tcPr>
            <w:tcW w:w="3831" w:type="dxa"/>
          </w:tcPr>
          <w:p w14:paraId="04881D57" w14:textId="557DCEDD" w:rsidR="000F55F9" w:rsidRPr="00F60500" w:rsidRDefault="004030C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B. A. M.</w:t>
            </w:r>
          </w:p>
        </w:tc>
        <w:tc>
          <w:tcPr>
            <w:tcW w:w="2209" w:type="dxa"/>
          </w:tcPr>
          <w:p w14:paraId="74DA464E" w14:textId="33315BE7" w:rsidR="000F55F9" w:rsidRPr="00F60500" w:rsidRDefault="004030C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74C804E9" w14:textId="1EA47177" w:rsidR="000F55F9" w:rsidRPr="00F60500" w:rsidRDefault="004030C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3871521C" w14:textId="5F6CA4C2" w:rsidR="000F55F9" w:rsidRPr="00F60500" w:rsidRDefault="004030C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707603</w:t>
            </w:r>
          </w:p>
        </w:tc>
      </w:tr>
      <w:tr w:rsidR="00F60500" w:rsidRPr="00F60500" w14:paraId="47ADD76F" w14:textId="77777777" w:rsidTr="000F55F9">
        <w:tc>
          <w:tcPr>
            <w:tcW w:w="901" w:type="dxa"/>
          </w:tcPr>
          <w:p w14:paraId="2005C8B7" w14:textId="00354DA4" w:rsidR="000F55F9" w:rsidRPr="00F60500" w:rsidRDefault="004030C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1184</w:t>
            </w:r>
          </w:p>
        </w:tc>
        <w:tc>
          <w:tcPr>
            <w:tcW w:w="3831" w:type="dxa"/>
          </w:tcPr>
          <w:p w14:paraId="18F1C543" w14:textId="54624330" w:rsidR="000F55F9" w:rsidRPr="00F60500" w:rsidRDefault="004030C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O. D.</w:t>
            </w:r>
          </w:p>
        </w:tc>
        <w:tc>
          <w:tcPr>
            <w:tcW w:w="2209" w:type="dxa"/>
          </w:tcPr>
          <w:p w14:paraId="0E295856" w14:textId="73D9287A" w:rsidR="000F55F9" w:rsidRPr="00F60500" w:rsidRDefault="004030C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632E892C" w14:textId="608ECC6A" w:rsidR="000F55F9" w:rsidRPr="00F60500" w:rsidRDefault="004030C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0B514417" w14:textId="7DE234AE" w:rsidR="000F55F9" w:rsidRPr="00F60500" w:rsidRDefault="004030C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700908</w:t>
            </w:r>
          </w:p>
        </w:tc>
      </w:tr>
      <w:tr w:rsidR="00F60500" w:rsidRPr="00F60500" w14:paraId="7527A94E" w14:textId="77777777" w:rsidTr="000F55F9">
        <w:tc>
          <w:tcPr>
            <w:tcW w:w="901" w:type="dxa"/>
          </w:tcPr>
          <w:p w14:paraId="732E9630" w14:textId="31C3AF64" w:rsidR="000F55F9" w:rsidRPr="00F60500" w:rsidRDefault="004030C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1185</w:t>
            </w:r>
          </w:p>
        </w:tc>
        <w:tc>
          <w:tcPr>
            <w:tcW w:w="3831" w:type="dxa"/>
          </w:tcPr>
          <w:p w14:paraId="5D44999C" w14:textId="486B66A3" w:rsidR="000F55F9" w:rsidRPr="00F60500" w:rsidRDefault="004030C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T. S.</w:t>
            </w:r>
          </w:p>
        </w:tc>
        <w:tc>
          <w:tcPr>
            <w:tcW w:w="2209" w:type="dxa"/>
          </w:tcPr>
          <w:p w14:paraId="2BC5DE59" w14:textId="58F2C066" w:rsidR="000F55F9" w:rsidRPr="00F60500" w:rsidRDefault="004030C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60EFCCA7" w14:textId="7A65874F" w:rsidR="000F55F9" w:rsidRPr="00F60500" w:rsidRDefault="004030C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6A8B1814" w14:textId="09611606" w:rsidR="000F55F9" w:rsidRPr="00F60500" w:rsidRDefault="004030C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705005</w:t>
            </w:r>
          </w:p>
        </w:tc>
      </w:tr>
      <w:tr w:rsidR="00F60500" w:rsidRPr="00F60500" w14:paraId="7B6C6D23" w14:textId="77777777" w:rsidTr="000F55F9">
        <w:tc>
          <w:tcPr>
            <w:tcW w:w="901" w:type="dxa"/>
          </w:tcPr>
          <w:p w14:paraId="0D9700B6" w14:textId="50E7E09C" w:rsidR="000F55F9" w:rsidRPr="00F60500" w:rsidRDefault="004030C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1186</w:t>
            </w:r>
          </w:p>
        </w:tc>
        <w:tc>
          <w:tcPr>
            <w:tcW w:w="3831" w:type="dxa"/>
          </w:tcPr>
          <w:p w14:paraId="750304D4" w14:textId="16F2C4D4" w:rsidR="000F55F9" w:rsidRPr="00F60500" w:rsidRDefault="004030C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I. M.</w:t>
            </w:r>
          </w:p>
        </w:tc>
        <w:tc>
          <w:tcPr>
            <w:tcW w:w="2209" w:type="dxa"/>
          </w:tcPr>
          <w:p w14:paraId="0FDD3A7F" w14:textId="2788E639" w:rsidR="000F55F9" w:rsidRPr="00F60500" w:rsidRDefault="004030C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3519C8D1" w14:textId="77777777" w:rsidR="000F55F9" w:rsidRPr="00F60500" w:rsidRDefault="000F55F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939D9FC" w14:textId="3D589438" w:rsidR="000F55F9" w:rsidRPr="00F60500" w:rsidRDefault="004030C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708401</w:t>
            </w:r>
          </w:p>
        </w:tc>
      </w:tr>
      <w:tr w:rsidR="00F60500" w:rsidRPr="00F60500" w14:paraId="5CACCCD4" w14:textId="77777777" w:rsidTr="000F55F9">
        <w:tc>
          <w:tcPr>
            <w:tcW w:w="901" w:type="dxa"/>
          </w:tcPr>
          <w:p w14:paraId="09A3DAB1" w14:textId="0B740252" w:rsidR="000F55F9" w:rsidRPr="00F60500" w:rsidRDefault="004030C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1187</w:t>
            </w:r>
          </w:p>
        </w:tc>
        <w:tc>
          <w:tcPr>
            <w:tcW w:w="3831" w:type="dxa"/>
          </w:tcPr>
          <w:p w14:paraId="6E097F41" w14:textId="1FBABEBB" w:rsidR="000F55F9" w:rsidRPr="00F60500" w:rsidRDefault="004030C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Z. L. S.</w:t>
            </w:r>
          </w:p>
        </w:tc>
        <w:tc>
          <w:tcPr>
            <w:tcW w:w="2209" w:type="dxa"/>
          </w:tcPr>
          <w:p w14:paraId="7D63E156" w14:textId="6B53FC11" w:rsidR="000F55F9" w:rsidRPr="00F60500" w:rsidRDefault="004030C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7BC8A2D7" w14:textId="78264F4D" w:rsidR="000F55F9" w:rsidRPr="00F60500" w:rsidRDefault="004030C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5B1C0305" w14:textId="62CE4E42" w:rsidR="000F55F9" w:rsidRPr="00F60500" w:rsidRDefault="004030C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708907</w:t>
            </w:r>
          </w:p>
        </w:tc>
      </w:tr>
      <w:tr w:rsidR="00F60500" w:rsidRPr="00F60500" w14:paraId="794752ED" w14:textId="77777777" w:rsidTr="000F55F9">
        <w:tc>
          <w:tcPr>
            <w:tcW w:w="901" w:type="dxa"/>
          </w:tcPr>
          <w:p w14:paraId="6C3ABE13" w14:textId="38344A1B" w:rsidR="000F55F9" w:rsidRPr="00F60500" w:rsidRDefault="004030C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1188</w:t>
            </w:r>
          </w:p>
        </w:tc>
        <w:tc>
          <w:tcPr>
            <w:tcW w:w="3831" w:type="dxa"/>
          </w:tcPr>
          <w:p w14:paraId="249ACFAC" w14:textId="15B47597" w:rsidR="000F55F9" w:rsidRPr="00F60500" w:rsidRDefault="004030C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A. S. P.</w:t>
            </w:r>
          </w:p>
        </w:tc>
        <w:tc>
          <w:tcPr>
            <w:tcW w:w="2209" w:type="dxa"/>
          </w:tcPr>
          <w:p w14:paraId="621DBB32" w14:textId="60C6D6B8" w:rsidR="000F55F9" w:rsidRPr="00F60500" w:rsidRDefault="004030C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26/05/2021</w:t>
            </w:r>
          </w:p>
        </w:tc>
        <w:tc>
          <w:tcPr>
            <w:tcW w:w="1985" w:type="dxa"/>
          </w:tcPr>
          <w:p w14:paraId="29A35278" w14:textId="77777777" w:rsidR="000F55F9" w:rsidRPr="00F60500" w:rsidRDefault="000F55F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99F8F3F" w14:textId="46916635" w:rsidR="000F55F9" w:rsidRPr="00F60500" w:rsidRDefault="004030C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706800</w:t>
            </w:r>
          </w:p>
        </w:tc>
      </w:tr>
      <w:tr w:rsidR="00F60500" w:rsidRPr="00F60500" w14:paraId="56F1D82C" w14:textId="77777777" w:rsidTr="000F55F9">
        <w:tc>
          <w:tcPr>
            <w:tcW w:w="901" w:type="dxa"/>
          </w:tcPr>
          <w:p w14:paraId="404555CB" w14:textId="7FA32E1D" w:rsidR="000F55F9" w:rsidRPr="00F60500" w:rsidRDefault="004030C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1189</w:t>
            </w:r>
          </w:p>
        </w:tc>
        <w:tc>
          <w:tcPr>
            <w:tcW w:w="3831" w:type="dxa"/>
          </w:tcPr>
          <w:p w14:paraId="3EF924CA" w14:textId="331B8B51" w:rsidR="000F55F9" w:rsidRPr="00F60500" w:rsidRDefault="004030C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B. F.</w:t>
            </w:r>
          </w:p>
        </w:tc>
        <w:tc>
          <w:tcPr>
            <w:tcW w:w="2209" w:type="dxa"/>
          </w:tcPr>
          <w:p w14:paraId="77051D44" w14:textId="530F6F47" w:rsidR="000F55F9" w:rsidRPr="00F60500" w:rsidRDefault="004030C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31/05/2021</w:t>
            </w:r>
          </w:p>
        </w:tc>
        <w:tc>
          <w:tcPr>
            <w:tcW w:w="1985" w:type="dxa"/>
          </w:tcPr>
          <w:p w14:paraId="1A40A946" w14:textId="6686AEC7" w:rsidR="000F55F9" w:rsidRPr="00F60500" w:rsidRDefault="004F14E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09/08/2021</w:t>
            </w:r>
          </w:p>
        </w:tc>
        <w:tc>
          <w:tcPr>
            <w:tcW w:w="5953" w:type="dxa"/>
          </w:tcPr>
          <w:p w14:paraId="3DAAA7BD" w14:textId="062DA9EB" w:rsidR="000F55F9" w:rsidRPr="00F60500" w:rsidRDefault="004030C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704205</w:t>
            </w:r>
          </w:p>
        </w:tc>
      </w:tr>
      <w:tr w:rsidR="00F60500" w:rsidRPr="00F60500" w14:paraId="71C3D522" w14:textId="77777777" w:rsidTr="000F55F9">
        <w:tc>
          <w:tcPr>
            <w:tcW w:w="901" w:type="dxa"/>
          </w:tcPr>
          <w:p w14:paraId="16FEFA03" w14:textId="5BE77150" w:rsidR="000F55F9" w:rsidRPr="00F60500" w:rsidRDefault="004030C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1190</w:t>
            </w:r>
          </w:p>
        </w:tc>
        <w:tc>
          <w:tcPr>
            <w:tcW w:w="3831" w:type="dxa"/>
          </w:tcPr>
          <w:p w14:paraId="4EC9F964" w14:textId="3C051007" w:rsidR="000F55F9" w:rsidRPr="00F60500" w:rsidRDefault="004030C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V. A.</w:t>
            </w:r>
          </w:p>
        </w:tc>
        <w:tc>
          <w:tcPr>
            <w:tcW w:w="2209" w:type="dxa"/>
          </w:tcPr>
          <w:p w14:paraId="357142ED" w14:textId="33BD8FB1" w:rsidR="000F55F9" w:rsidRPr="00F60500" w:rsidRDefault="004030C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31/05/2021</w:t>
            </w:r>
          </w:p>
        </w:tc>
        <w:tc>
          <w:tcPr>
            <w:tcW w:w="1985" w:type="dxa"/>
          </w:tcPr>
          <w:p w14:paraId="55215085" w14:textId="480695C3" w:rsidR="000F55F9" w:rsidRPr="00F60500" w:rsidRDefault="00861E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09/08/2021</w:t>
            </w:r>
          </w:p>
        </w:tc>
        <w:tc>
          <w:tcPr>
            <w:tcW w:w="5953" w:type="dxa"/>
          </w:tcPr>
          <w:p w14:paraId="7A1AD0A9" w14:textId="6A385181" w:rsidR="000F55F9" w:rsidRPr="00F60500" w:rsidRDefault="004030C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707706</w:t>
            </w:r>
          </w:p>
        </w:tc>
      </w:tr>
      <w:tr w:rsidR="00F60500" w:rsidRPr="00F60500" w14:paraId="3E81C4B9" w14:textId="77777777" w:rsidTr="000F55F9">
        <w:tc>
          <w:tcPr>
            <w:tcW w:w="901" w:type="dxa"/>
          </w:tcPr>
          <w:p w14:paraId="00D46F5E" w14:textId="4EE47438" w:rsidR="000F55F9" w:rsidRPr="00F60500" w:rsidRDefault="004030C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1191</w:t>
            </w:r>
          </w:p>
        </w:tc>
        <w:tc>
          <w:tcPr>
            <w:tcW w:w="3831" w:type="dxa"/>
          </w:tcPr>
          <w:p w14:paraId="70C11FEB" w14:textId="4D7106C0" w:rsidR="000F55F9" w:rsidRPr="00F60500" w:rsidRDefault="004030C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D.</w:t>
            </w:r>
          </w:p>
        </w:tc>
        <w:tc>
          <w:tcPr>
            <w:tcW w:w="2209" w:type="dxa"/>
          </w:tcPr>
          <w:p w14:paraId="3BF2721C" w14:textId="4A64F175" w:rsidR="000F55F9" w:rsidRPr="00F60500" w:rsidRDefault="004030C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31/05/2021</w:t>
            </w:r>
          </w:p>
        </w:tc>
        <w:tc>
          <w:tcPr>
            <w:tcW w:w="1985" w:type="dxa"/>
          </w:tcPr>
          <w:p w14:paraId="5F10653A" w14:textId="61B2BA34" w:rsidR="000F55F9" w:rsidRPr="00F60500" w:rsidRDefault="00861E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09/08/2021</w:t>
            </w:r>
          </w:p>
        </w:tc>
        <w:tc>
          <w:tcPr>
            <w:tcW w:w="5953" w:type="dxa"/>
          </w:tcPr>
          <w:p w14:paraId="13083FBC" w14:textId="601B9866" w:rsidR="000F55F9" w:rsidRPr="00F60500" w:rsidRDefault="004030C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700209</w:t>
            </w:r>
          </w:p>
        </w:tc>
      </w:tr>
      <w:tr w:rsidR="00F60500" w:rsidRPr="00F60500" w14:paraId="2DB97199" w14:textId="77777777" w:rsidTr="000F55F9">
        <w:tc>
          <w:tcPr>
            <w:tcW w:w="901" w:type="dxa"/>
          </w:tcPr>
          <w:p w14:paraId="1364B43E" w14:textId="3407B53F" w:rsidR="000F55F9" w:rsidRPr="00F60500" w:rsidRDefault="004030C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1192</w:t>
            </w:r>
          </w:p>
        </w:tc>
        <w:tc>
          <w:tcPr>
            <w:tcW w:w="3831" w:type="dxa"/>
          </w:tcPr>
          <w:p w14:paraId="1963697F" w14:textId="682A89E9" w:rsidR="000F55F9" w:rsidRPr="00F60500" w:rsidRDefault="004030C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A. S.</w:t>
            </w:r>
          </w:p>
        </w:tc>
        <w:tc>
          <w:tcPr>
            <w:tcW w:w="2209" w:type="dxa"/>
          </w:tcPr>
          <w:p w14:paraId="15D2DEBE" w14:textId="56273913" w:rsidR="000F55F9" w:rsidRPr="00F60500" w:rsidRDefault="004030C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31/05/2021</w:t>
            </w:r>
          </w:p>
        </w:tc>
        <w:tc>
          <w:tcPr>
            <w:tcW w:w="1985" w:type="dxa"/>
          </w:tcPr>
          <w:p w14:paraId="55B7DBF0" w14:textId="63562023" w:rsidR="000F55F9" w:rsidRPr="00F60500" w:rsidRDefault="00861E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09/08/2021</w:t>
            </w:r>
          </w:p>
        </w:tc>
        <w:tc>
          <w:tcPr>
            <w:tcW w:w="5953" w:type="dxa"/>
          </w:tcPr>
          <w:p w14:paraId="097D79E1" w14:textId="6D65C95F" w:rsidR="000F55F9" w:rsidRPr="00F60500" w:rsidRDefault="009713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705000</w:t>
            </w:r>
          </w:p>
        </w:tc>
      </w:tr>
      <w:tr w:rsidR="00F60500" w:rsidRPr="00F60500" w14:paraId="1C7E2153" w14:textId="77777777" w:rsidTr="000F55F9">
        <w:tc>
          <w:tcPr>
            <w:tcW w:w="901" w:type="dxa"/>
          </w:tcPr>
          <w:p w14:paraId="3E47D1A6" w14:textId="286D2B95" w:rsidR="000F55F9" w:rsidRPr="00F60500" w:rsidRDefault="004030C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1193</w:t>
            </w:r>
          </w:p>
        </w:tc>
        <w:tc>
          <w:tcPr>
            <w:tcW w:w="3831" w:type="dxa"/>
          </w:tcPr>
          <w:p w14:paraId="6442A9B0" w14:textId="6CA08501" w:rsidR="000F55F9" w:rsidRPr="00F60500" w:rsidRDefault="00971370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R. S. S.</w:t>
            </w:r>
          </w:p>
        </w:tc>
        <w:tc>
          <w:tcPr>
            <w:tcW w:w="2209" w:type="dxa"/>
          </w:tcPr>
          <w:p w14:paraId="6C74C3B7" w14:textId="2CB4FE4C" w:rsidR="000F55F9" w:rsidRPr="00F60500" w:rsidRDefault="009713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31/05/2021</w:t>
            </w:r>
          </w:p>
        </w:tc>
        <w:tc>
          <w:tcPr>
            <w:tcW w:w="1985" w:type="dxa"/>
          </w:tcPr>
          <w:p w14:paraId="56852A35" w14:textId="7D368D69" w:rsidR="000F55F9" w:rsidRPr="00F60500" w:rsidRDefault="00861E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09/08/2021</w:t>
            </w:r>
          </w:p>
        </w:tc>
        <w:tc>
          <w:tcPr>
            <w:tcW w:w="5953" w:type="dxa"/>
          </w:tcPr>
          <w:p w14:paraId="4DB10E4B" w14:textId="2E68E95A" w:rsidR="000F55F9" w:rsidRPr="00F60500" w:rsidRDefault="009713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702606</w:t>
            </w:r>
          </w:p>
        </w:tc>
      </w:tr>
      <w:tr w:rsidR="00F60500" w:rsidRPr="00F60500" w14:paraId="717B7724" w14:textId="77777777" w:rsidTr="000F55F9">
        <w:tc>
          <w:tcPr>
            <w:tcW w:w="901" w:type="dxa"/>
          </w:tcPr>
          <w:p w14:paraId="2DD12AF8" w14:textId="0516FA46" w:rsidR="000F55F9" w:rsidRPr="00F60500" w:rsidRDefault="004030C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1194</w:t>
            </w:r>
          </w:p>
        </w:tc>
        <w:tc>
          <w:tcPr>
            <w:tcW w:w="3831" w:type="dxa"/>
          </w:tcPr>
          <w:p w14:paraId="4C6A4050" w14:textId="7B55E234" w:rsidR="000F55F9" w:rsidRPr="00F60500" w:rsidRDefault="00971370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C. M. P.</w:t>
            </w:r>
          </w:p>
        </w:tc>
        <w:tc>
          <w:tcPr>
            <w:tcW w:w="2209" w:type="dxa"/>
          </w:tcPr>
          <w:p w14:paraId="23321D33" w14:textId="2B652BC9" w:rsidR="000F55F9" w:rsidRPr="00F60500" w:rsidRDefault="009713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31/05/2021</w:t>
            </w:r>
          </w:p>
        </w:tc>
        <w:tc>
          <w:tcPr>
            <w:tcW w:w="1985" w:type="dxa"/>
          </w:tcPr>
          <w:p w14:paraId="5496E2BA" w14:textId="2EE37D36" w:rsidR="000F55F9" w:rsidRPr="00F60500" w:rsidRDefault="00861E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09/08/2021</w:t>
            </w:r>
          </w:p>
        </w:tc>
        <w:tc>
          <w:tcPr>
            <w:tcW w:w="5953" w:type="dxa"/>
          </w:tcPr>
          <w:p w14:paraId="3B84D210" w14:textId="11D53F7A" w:rsidR="000F55F9" w:rsidRPr="00F60500" w:rsidRDefault="009713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701804</w:t>
            </w:r>
          </w:p>
        </w:tc>
      </w:tr>
      <w:tr w:rsidR="00F60500" w:rsidRPr="00F60500" w14:paraId="7E199AC5" w14:textId="77777777" w:rsidTr="000F55F9">
        <w:tc>
          <w:tcPr>
            <w:tcW w:w="901" w:type="dxa"/>
          </w:tcPr>
          <w:p w14:paraId="28969D49" w14:textId="4EE5AA80" w:rsidR="000F55F9" w:rsidRPr="00F60500" w:rsidRDefault="004030C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1195</w:t>
            </w:r>
          </w:p>
        </w:tc>
        <w:tc>
          <w:tcPr>
            <w:tcW w:w="3831" w:type="dxa"/>
          </w:tcPr>
          <w:p w14:paraId="351CC114" w14:textId="61702A3E" w:rsidR="000F55F9" w:rsidRPr="00F60500" w:rsidRDefault="00971370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D. L. C.</w:t>
            </w:r>
          </w:p>
        </w:tc>
        <w:tc>
          <w:tcPr>
            <w:tcW w:w="2209" w:type="dxa"/>
          </w:tcPr>
          <w:p w14:paraId="2B27E1A7" w14:textId="36719212" w:rsidR="000F55F9" w:rsidRPr="00F60500" w:rsidRDefault="009713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31/05/2021</w:t>
            </w:r>
          </w:p>
        </w:tc>
        <w:tc>
          <w:tcPr>
            <w:tcW w:w="1985" w:type="dxa"/>
          </w:tcPr>
          <w:p w14:paraId="34087ECA" w14:textId="452A8FCC" w:rsidR="000F55F9" w:rsidRPr="00F60500" w:rsidRDefault="00861E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09/08/2021</w:t>
            </w:r>
          </w:p>
        </w:tc>
        <w:tc>
          <w:tcPr>
            <w:tcW w:w="5953" w:type="dxa"/>
          </w:tcPr>
          <w:p w14:paraId="44F4CAEC" w14:textId="24ED474F" w:rsidR="000F55F9" w:rsidRPr="00F60500" w:rsidRDefault="009713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708900</w:t>
            </w:r>
          </w:p>
        </w:tc>
      </w:tr>
      <w:tr w:rsidR="00F60500" w:rsidRPr="00F60500" w14:paraId="750A08AE" w14:textId="77777777" w:rsidTr="000F55F9">
        <w:tc>
          <w:tcPr>
            <w:tcW w:w="901" w:type="dxa"/>
          </w:tcPr>
          <w:p w14:paraId="37536C01" w14:textId="19C4A270" w:rsidR="000F55F9" w:rsidRPr="00F60500" w:rsidRDefault="004030C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1196</w:t>
            </w:r>
          </w:p>
        </w:tc>
        <w:tc>
          <w:tcPr>
            <w:tcW w:w="3831" w:type="dxa"/>
          </w:tcPr>
          <w:p w14:paraId="166346B2" w14:textId="63398B41" w:rsidR="000F55F9" w:rsidRPr="00F60500" w:rsidRDefault="00971370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C. S.</w:t>
            </w:r>
          </w:p>
        </w:tc>
        <w:tc>
          <w:tcPr>
            <w:tcW w:w="2209" w:type="dxa"/>
          </w:tcPr>
          <w:p w14:paraId="799BD674" w14:textId="15586575" w:rsidR="000F55F9" w:rsidRPr="00F60500" w:rsidRDefault="009713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31/05/2021</w:t>
            </w:r>
          </w:p>
        </w:tc>
        <w:tc>
          <w:tcPr>
            <w:tcW w:w="1985" w:type="dxa"/>
          </w:tcPr>
          <w:p w14:paraId="6A7F1E64" w14:textId="50EBA973" w:rsidR="000F55F9" w:rsidRPr="00F60500" w:rsidRDefault="00861E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09/08/2021</w:t>
            </w:r>
          </w:p>
        </w:tc>
        <w:tc>
          <w:tcPr>
            <w:tcW w:w="5953" w:type="dxa"/>
          </w:tcPr>
          <w:p w14:paraId="29BDE514" w14:textId="22AAC512" w:rsidR="000F55F9" w:rsidRPr="00F60500" w:rsidRDefault="009713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701069</w:t>
            </w:r>
          </w:p>
        </w:tc>
      </w:tr>
      <w:tr w:rsidR="00F60500" w:rsidRPr="00F60500" w14:paraId="6A218951" w14:textId="77777777" w:rsidTr="000F55F9">
        <w:tc>
          <w:tcPr>
            <w:tcW w:w="901" w:type="dxa"/>
          </w:tcPr>
          <w:p w14:paraId="1CFBE1F1" w14:textId="070B6964" w:rsidR="000F55F9" w:rsidRPr="00F60500" w:rsidRDefault="004030C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1197</w:t>
            </w:r>
          </w:p>
        </w:tc>
        <w:tc>
          <w:tcPr>
            <w:tcW w:w="3831" w:type="dxa"/>
          </w:tcPr>
          <w:p w14:paraId="06178F3B" w14:textId="4F778704" w:rsidR="000F55F9" w:rsidRPr="00F60500" w:rsidRDefault="00971370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S. S.</w:t>
            </w:r>
          </w:p>
        </w:tc>
        <w:tc>
          <w:tcPr>
            <w:tcW w:w="2209" w:type="dxa"/>
          </w:tcPr>
          <w:p w14:paraId="50DE7225" w14:textId="137E194B" w:rsidR="000F55F9" w:rsidRPr="00F60500" w:rsidRDefault="009713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31/05/2021</w:t>
            </w:r>
          </w:p>
        </w:tc>
        <w:tc>
          <w:tcPr>
            <w:tcW w:w="1985" w:type="dxa"/>
          </w:tcPr>
          <w:p w14:paraId="00CDD9A0" w14:textId="510C5F4B" w:rsidR="000F55F9" w:rsidRPr="00F60500" w:rsidRDefault="00861E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09/08/2021</w:t>
            </w:r>
          </w:p>
        </w:tc>
        <w:tc>
          <w:tcPr>
            <w:tcW w:w="5953" w:type="dxa"/>
          </w:tcPr>
          <w:p w14:paraId="74227CFA" w14:textId="64AF949C" w:rsidR="000F55F9" w:rsidRPr="00F60500" w:rsidRDefault="009713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704205</w:t>
            </w:r>
          </w:p>
        </w:tc>
      </w:tr>
      <w:tr w:rsidR="00F60500" w:rsidRPr="00F60500" w14:paraId="44ABAD32" w14:textId="77777777" w:rsidTr="000F55F9">
        <w:tc>
          <w:tcPr>
            <w:tcW w:w="901" w:type="dxa"/>
          </w:tcPr>
          <w:p w14:paraId="239DCF9B" w14:textId="49E1774F" w:rsidR="000F55F9" w:rsidRPr="00F60500" w:rsidRDefault="004030C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1198</w:t>
            </w:r>
          </w:p>
        </w:tc>
        <w:tc>
          <w:tcPr>
            <w:tcW w:w="3831" w:type="dxa"/>
          </w:tcPr>
          <w:p w14:paraId="7832255A" w14:textId="04352CFC" w:rsidR="000F55F9" w:rsidRPr="00F60500" w:rsidRDefault="00971370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C. S. S.</w:t>
            </w:r>
          </w:p>
        </w:tc>
        <w:tc>
          <w:tcPr>
            <w:tcW w:w="2209" w:type="dxa"/>
          </w:tcPr>
          <w:p w14:paraId="36CFE8CE" w14:textId="2B790AD6" w:rsidR="000F55F9" w:rsidRPr="00F60500" w:rsidRDefault="009713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31/05/2021</w:t>
            </w:r>
          </w:p>
        </w:tc>
        <w:tc>
          <w:tcPr>
            <w:tcW w:w="1985" w:type="dxa"/>
          </w:tcPr>
          <w:p w14:paraId="6122EB18" w14:textId="556CE8CD" w:rsidR="000F55F9" w:rsidRPr="00F60500" w:rsidRDefault="00861E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09/08/2021</w:t>
            </w:r>
          </w:p>
        </w:tc>
        <w:tc>
          <w:tcPr>
            <w:tcW w:w="5953" w:type="dxa"/>
          </w:tcPr>
          <w:p w14:paraId="13A1E3C5" w14:textId="730525A5" w:rsidR="000F55F9" w:rsidRPr="00F60500" w:rsidRDefault="009713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702507</w:t>
            </w:r>
          </w:p>
        </w:tc>
      </w:tr>
      <w:tr w:rsidR="00F60500" w:rsidRPr="00F60500" w14:paraId="54458352" w14:textId="77777777" w:rsidTr="000F55F9">
        <w:tc>
          <w:tcPr>
            <w:tcW w:w="901" w:type="dxa"/>
          </w:tcPr>
          <w:p w14:paraId="09202C96" w14:textId="2E0216C6" w:rsidR="000F55F9" w:rsidRPr="00F60500" w:rsidRDefault="004030C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1199</w:t>
            </w:r>
          </w:p>
        </w:tc>
        <w:tc>
          <w:tcPr>
            <w:tcW w:w="3831" w:type="dxa"/>
          </w:tcPr>
          <w:p w14:paraId="325B2CAB" w14:textId="1A3C6576" w:rsidR="000F55F9" w:rsidRPr="00F60500" w:rsidRDefault="00971370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L. S.</w:t>
            </w:r>
          </w:p>
        </w:tc>
        <w:tc>
          <w:tcPr>
            <w:tcW w:w="2209" w:type="dxa"/>
          </w:tcPr>
          <w:p w14:paraId="6ECD5C1B" w14:textId="365DC0DC" w:rsidR="000F55F9" w:rsidRPr="00F60500" w:rsidRDefault="009713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31/05/2021</w:t>
            </w:r>
          </w:p>
        </w:tc>
        <w:tc>
          <w:tcPr>
            <w:tcW w:w="1985" w:type="dxa"/>
          </w:tcPr>
          <w:p w14:paraId="57537CA8" w14:textId="33B9A6EB" w:rsidR="000F55F9" w:rsidRPr="00F60500" w:rsidRDefault="00861E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09/08/2021</w:t>
            </w:r>
          </w:p>
        </w:tc>
        <w:tc>
          <w:tcPr>
            <w:tcW w:w="5953" w:type="dxa"/>
          </w:tcPr>
          <w:p w14:paraId="38E214D2" w14:textId="4F60D4AE" w:rsidR="000F55F9" w:rsidRPr="00F60500" w:rsidRDefault="009713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702409</w:t>
            </w:r>
          </w:p>
        </w:tc>
      </w:tr>
      <w:tr w:rsidR="00F60500" w:rsidRPr="00F60500" w14:paraId="0E661AB4" w14:textId="77777777" w:rsidTr="000F55F9">
        <w:tc>
          <w:tcPr>
            <w:tcW w:w="901" w:type="dxa"/>
          </w:tcPr>
          <w:p w14:paraId="09CBC220" w14:textId="2D95E6F7" w:rsidR="000F55F9" w:rsidRPr="00F60500" w:rsidRDefault="004030C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1200</w:t>
            </w:r>
          </w:p>
        </w:tc>
        <w:tc>
          <w:tcPr>
            <w:tcW w:w="3831" w:type="dxa"/>
          </w:tcPr>
          <w:p w14:paraId="68E2F73A" w14:textId="35365D09" w:rsidR="000F55F9" w:rsidRPr="00F60500" w:rsidRDefault="00971370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M. C.</w:t>
            </w:r>
          </w:p>
        </w:tc>
        <w:tc>
          <w:tcPr>
            <w:tcW w:w="2209" w:type="dxa"/>
          </w:tcPr>
          <w:p w14:paraId="66334F59" w14:textId="63E18B08" w:rsidR="000F55F9" w:rsidRPr="00F60500" w:rsidRDefault="009713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31/05/2021</w:t>
            </w:r>
          </w:p>
        </w:tc>
        <w:tc>
          <w:tcPr>
            <w:tcW w:w="1985" w:type="dxa"/>
          </w:tcPr>
          <w:p w14:paraId="5977FD05" w14:textId="637F1524" w:rsidR="000F55F9" w:rsidRPr="00F60500" w:rsidRDefault="00861E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09/08/2021</w:t>
            </w:r>
          </w:p>
        </w:tc>
        <w:tc>
          <w:tcPr>
            <w:tcW w:w="5953" w:type="dxa"/>
          </w:tcPr>
          <w:p w14:paraId="6B329409" w14:textId="34474DC9" w:rsidR="000F55F9" w:rsidRPr="00F60500" w:rsidRDefault="009713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704209</w:t>
            </w:r>
          </w:p>
        </w:tc>
      </w:tr>
      <w:tr w:rsidR="00F60500" w:rsidRPr="00F60500" w14:paraId="03470376" w14:textId="77777777" w:rsidTr="000F55F9">
        <w:tc>
          <w:tcPr>
            <w:tcW w:w="901" w:type="dxa"/>
          </w:tcPr>
          <w:p w14:paraId="7E1B218F" w14:textId="0B19BD88" w:rsidR="000F55F9" w:rsidRPr="00F60500" w:rsidRDefault="004030C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1201</w:t>
            </w:r>
          </w:p>
        </w:tc>
        <w:tc>
          <w:tcPr>
            <w:tcW w:w="3831" w:type="dxa"/>
          </w:tcPr>
          <w:p w14:paraId="71E377A9" w14:textId="01E7E074" w:rsidR="000F55F9" w:rsidRPr="00F60500" w:rsidRDefault="00971370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S. F.</w:t>
            </w:r>
          </w:p>
        </w:tc>
        <w:tc>
          <w:tcPr>
            <w:tcW w:w="2209" w:type="dxa"/>
          </w:tcPr>
          <w:p w14:paraId="3E729365" w14:textId="253FAE8A" w:rsidR="000F55F9" w:rsidRPr="00F60500" w:rsidRDefault="009713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31/05/2021</w:t>
            </w:r>
          </w:p>
        </w:tc>
        <w:tc>
          <w:tcPr>
            <w:tcW w:w="1985" w:type="dxa"/>
          </w:tcPr>
          <w:p w14:paraId="4C8D4D0D" w14:textId="78CA1B3B" w:rsidR="000F55F9" w:rsidRPr="00F60500" w:rsidRDefault="00861E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09/08/2021</w:t>
            </w:r>
          </w:p>
        </w:tc>
        <w:tc>
          <w:tcPr>
            <w:tcW w:w="5953" w:type="dxa"/>
          </w:tcPr>
          <w:p w14:paraId="63D1D0E0" w14:textId="6F2F7040" w:rsidR="000F55F9" w:rsidRPr="00F60500" w:rsidRDefault="009713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700204</w:t>
            </w:r>
          </w:p>
        </w:tc>
      </w:tr>
      <w:tr w:rsidR="00F60500" w:rsidRPr="00F60500" w14:paraId="58DFFFDB" w14:textId="77777777" w:rsidTr="000F55F9">
        <w:tc>
          <w:tcPr>
            <w:tcW w:w="901" w:type="dxa"/>
          </w:tcPr>
          <w:p w14:paraId="565C706D" w14:textId="5E2CE681" w:rsidR="000F55F9" w:rsidRPr="00F60500" w:rsidRDefault="004030C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1202</w:t>
            </w:r>
          </w:p>
        </w:tc>
        <w:tc>
          <w:tcPr>
            <w:tcW w:w="3831" w:type="dxa"/>
          </w:tcPr>
          <w:p w14:paraId="3351E609" w14:textId="7069205F" w:rsidR="000F55F9" w:rsidRPr="00F60500" w:rsidRDefault="00971370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C. M. N.</w:t>
            </w:r>
          </w:p>
        </w:tc>
        <w:tc>
          <w:tcPr>
            <w:tcW w:w="2209" w:type="dxa"/>
          </w:tcPr>
          <w:p w14:paraId="67F2A8FB" w14:textId="4A86E964" w:rsidR="000F55F9" w:rsidRPr="00F60500" w:rsidRDefault="009713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31/05/2021</w:t>
            </w:r>
          </w:p>
        </w:tc>
        <w:tc>
          <w:tcPr>
            <w:tcW w:w="1985" w:type="dxa"/>
          </w:tcPr>
          <w:p w14:paraId="63498A7C" w14:textId="7B1A266D" w:rsidR="000F55F9" w:rsidRPr="00F60500" w:rsidRDefault="00861E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09/08/2021</w:t>
            </w:r>
          </w:p>
        </w:tc>
        <w:tc>
          <w:tcPr>
            <w:tcW w:w="5953" w:type="dxa"/>
          </w:tcPr>
          <w:p w14:paraId="1752A711" w14:textId="67D7FB0F" w:rsidR="000F55F9" w:rsidRPr="00F60500" w:rsidRDefault="009713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700203</w:t>
            </w:r>
          </w:p>
        </w:tc>
      </w:tr>
      <w:tr w:rsidR="00F60500" w:rsidRPr="00F60500" w14:paraId="550C0E44" w14:textId="77777777" w:rsidTr="000F55F9">
        <w:tc>
          <w:tcPr>
            <w:tcW w:w="901" w:type="dxa"/>
          </w:tcPr>
          <w:p w14:paraId="246755BE" w14:textId="546054BD" w:rsidR="000F55F9" w:rsidRPr="00F60500" w:rsidRDefault="004030C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1203</w:t>
            </w:r>
          </w:p>
        </w:tc>
        <w:tc>
          <w:tcPr>
            <w:tcW w:w="3831" w:type="dxa"/>
          </w:tcPr>
          <w:p w14:paraId="2B51240E" w14:textId="532D96FD" w:rsidR="000F55F9" w:rsidRPr="00F60500" w:rsidRDefault="00971370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G. V. R.</w:t>
            </w:r>
          </w:p>
        </w:tc>
        <w:tc>
          <w:tcPr>
            <w:tcW w:w="2209" w:type="dxa"/>
          </w:tcPr>
          <w:p w14:paraId="62E0F23E" w14:textId="532B710C" w:rsidR="000F55F9" w:rsidRPr="00F60500" w:rsidRDefault="009713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31/05/2021</w:t>
            </w:r>
          </w:p>
        </w:tc>
        <w:tc>
          <w:tcPr>
            <w:tcW w:w="1985" w:type="dxa"/>
          </w:tcPr>
          <w:p w14:paraId="6ABA2776" w14:textId="4BE00248" w:rsidR="000F55F9" w:rsidRPr="00F60500" w:rsidRDefault="00861E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09/08/2021</w:t>
            </w:r>
          </w:p>
        </w:tc>
        <w:tc>
          <w:tcPr>
            <w:tcW w:w="5953" w:type="dxa"/>
          </w:tcPr>
          <w:p w14:paraId="0288CC23" w14:textId="7F8F574B" w:rsidR="000F55F9" w:rsidRPr="00F60500" w:rsidRDefault="009713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704609</w:t>
            </w:r>
          </w:p>
        </w:tc>
      </w:tr>
      <w:tr w:rsidR="00F60500" w:rsidRPr="00F60500" w14:paraId="1EF72157" w14:textId="77777777" w:rsidTr="000F55F9">
        <w:tc>
          <w:tcPr>
            <w:tcW w:w="901" w:type="dxa"/>
          </w:tcPr>
          <w:p w14:paraId="4A8C1F58" w14:textId="1401715E" w:rsidR="000F55F9" w:rsidRPr="00F60500" w:rsidRDefault="004030C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1204</w:t>
            </w:r>
          </w:p>
        </w:tc>
        <w:tc>
          <w:tcPr>
            <w:tcW w:w="3831" w:type="dxa"/>
          </w:tcPr>
          <w:p w14:paraId="7C9B5F3D" w14:textId="1CF4441F" w:rsidR="000F55F9" w:rsidRPr="00F60500" w:rsidRDefault="00971370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V. R. S.</w:t>
            </w:r>
          </w:p>
        </w:tc>
        <w:tc>
          <w:tcPr>
            <w:tcW w:w="2209" w:type="dxa"/>
          </w:tcPr>
          <w:p w14:paraId="6FA1930E" w14:textId="7ECFDADC" w:rsidR="000F55F9" w:rsidRPr="00F60500" w:rsidRDefault="009713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31/05/2021</w:t>
            </w:r>
          </w:p>
        </w:tc>
        <w:tc>
          <w:tcPr>
            <w:tcW w:w="1985" w:type="dxa"/>
          </w:tcPr>
          <w:p w14:paraId="24936F82" w14:textId="6EAEDAC5" w:rsidR="000F55F9" w:rsidRPr="00F60500" w:rsidRDefault="00861E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09/08/2021</w:t>
            </w:r>
          </w:p>
        </w:tc>
        <w:tc>
          <w:tcPr>
            <w:tcW w:w="5953" w:type="dxa"/>
          </w:tcPr>
          <w:p w14:paraId="47298599" w14:textId="4EF9008C" w:rsidR="000F55F9" w:rsidRPr="00F60500" w:rsidRDefault="009713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706801</w:t>
            </w:r>
          </w:p>
        </w:tc>
      </w:tr>
      <w:tr w:rsidR="00F60500" w:rsidRPr="00F60500" w14:paraId="6C8D7D2C" w14:textId="77777777" w:rsidTr="000F55F9">
        <w:tc>
          <w:tcPr>
            <w:tcW w:w="901" w:type="dxa"/>
          </w:tcPr>
          <w:p w14:paraId="09C6C985" w14:textId="6F52539A" w:rsidR="000F55F9" w:rsidRPr="00F60500" w:rsidRDefault="004030C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1205</w:t>
            </w:r>
          </w:p>
        </w:tc>
        <w:tc>
          <w:tcPr>
            <w:tcW w:w="3831" w:type="dxa"/>
          </w:tcPr>
          <w:p w14:paraId="2A2DAEA9" w14:textId="199CE53F" w:rsidR="000F55F9" w:rsidRPr="00F60500" w:rsidRDefault="00971370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D. P. S.</w:t>
            </w:r>
          </w:p>
        </w:tc>
        <w:tc>
          <w:tcPr>
            <w:tcW w:w="2209" w:type="dxa"/>
          </w:tcPr>
          <w:p w14:paraId="35925DD7" w14:textId="218B1C8B" w:rsidR="000F55F9" w:rsidRPr="00F60500" w:rsidRDefault="009713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31/05/2021</w:t>
            </w:r>
          </w:p>
        </w:tc>
        <w:tc>
          <w:tcPr>
            <w:tcW w:w="1985" w:type="dxa"/>
          </w:tcPr>
          <w:p w14:paraId="4B26CFC8" w14:textId="3E13F1D2" w:rsidR="000F55F9" w:rsidRPr="00F60500" w:rsidRDefault="00861E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09/08/2021</w:t>
            </w:r>
          </w:p>
        </w:tc>
        <w:tc>
          <w:tcPr>
            <w:tcW w:w="5953" w:type="dxa"/>
          </w:tcPr>
          <w:p w14:paraId="2AFDFADB" w14:textId="2615F5C7" w:rsidR="000F55F9" w:rsidRPr="00F60500" w:rsidRDefault="009713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700400</w:t>
            </w:r>
          </w:p>
        </w:tc>
      </w:tr>
      <w:tr w:rsidR="00F60500" w:rsidRPr="00F60500" w14:paraId="3EE7BE1D" w14:textId="77777777" w:rsidTr="000F55F9">
        <w:tc>
          <w:tcPr>
            <w:tcW w:w="901" w:type="dxa"/>
          </w:tcPr>
          <w:p w14:paraId="0B07E41E" w14:textId="0DA45B22" w:rsidR="000F55F9" w:rsidRPr="00F60500" w:rsidRDefault="004030C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1206</w:t>
            </w:r>
          </w:p>
        </w:tc>
        <w:tc>
          <w:tcPr>
            <w:tcW w:w="3831" w:type="dxa"/>
          </w:tcPr>
          <w:p w14:paraId="48C7125D" w14:textId="37F0AD8D" w:rsidR="000F55F9" w:rsidRPr="00F60500" w:rsidRDefault="00971370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M. H. L.</w:t>
            </w:r>
          </w:p>
        </w:tc>
        <w:tc>
          <w:tcPr>
            <w:tcW w:w="2209" w:type="dxa"/>
          </w:tcPr>
          <w:p w14:paraId="18184DDC" w14:textId="544B5127" w:rsidR="000F55F9" w:rsidRPr="00F60500" w:rsidRDefault="009713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31/05/2021</w:t>
            </w:r>
          </w:p>
        </w:tc>
        <w:tc>
          <w:tcPr>
            <w:tcW w:w="1985" w:type="dxa"/>
          </w:tcPr>
          <w:p w14:paraId="776F9CC0" w14:textId="2C207449" w:rsidR="000F55F9" w:rsidRPr="00F60500" w:rsidRDefault="00861E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09/08/2021</w:t>
            </w:r>
          </w:p>
        </w:tc>
        <w:tc>
          <w:tcPr>
            <w:tcW w:w="5953" w:type="dxa"/>
          </w:tcPr>
          <w:p w14:paraId="0FDD7BEC" w14:textId="2FDB301A" w:rsidR="000F55F9" w:rsidRPr="00F60500" w:rsidRDefault="009713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706206</w:t>
            </w:r>
          </w:p>
        </w:tc>
      </w:tr>
      <w:tr w:rsidR="00F60500" w:rsidRPr="00F60500" w14:paraId="0A69A933" w14:textId="77777777" w:rsidTr="000F55F9">
        <w:tc>
          <w:tcPr>
            <w:tcW w:w="901" w:type="dxa"/>
          </w:tcPr>
          <w:p w14:paraId="5B752CE9" w14:textId="180D2C9F" w:rsidR="000F55F9" w:rsidRPr="00F60500" w:rsidRDefault="004030C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1207</w:t>
            </w:r>
          </w:p>
        </w:tc>
        <w:tc>
          <w:tcPr>
            <w:tcW w:w="3831" w:type="dxa"/>
          </w:tcPr>
          <w:p w14:paraId="3948C056" w14:textId="7D548913" w:rsidR="000F55F9" w:rsidRPr="00F60500" w:rsidRDefault="00971370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F. A.</w:t>
            </w:r>
          </w:p>
        </w:tc>
        <w:tc>
          <w:tcPr>
            <w:tcW w:w="2209" w:type="dxa"/>
          </w:tcPr>
          <w:p w14:paraId="370766FA" w14:textId="5C6C6F2A" w:rsidR="000F55F9" w:rsidRPr="00F60500" w:rsidRDefault="009713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31/05/2021</w:t>
            </w:r>
          </w:p>
        </w:tc>
        <w:tc>
          <w:tcPr>
            <w:tcW w:w="1985" w:type="dxa"/>
          </w:tcPr>
          <w:p w14:paraId="32066674" w14:textId="5999D312" w:rsidR="000F55F9" w:rsidRPr="00F60500" w:rsidRDefault="00861E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09/08/2021</w:t>
            </w:r>
          </w:p>
        </w:tc>
        <w:tc>
          <w:tcPr>
            <w:tcW w:w="5953" w:type="dxa"/>
          </w:tcPr>
          <w:p w14:paraId="3A953D9E" w14:textId="78995F67" w:rsidR="000F55F9" w:rsidRPr="00F60500" w:rsidRDefault="009713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704106</w:t>
            </w:r>
          </w:p>
        </w:tc>
      </w:tr>
      <w:tr w:rsidR="00F60500" w:rsidRPr="00F60500" w14:paraId="09693FB0" w14:textId="77777777" w:rsidTr="000F55F9">
        <w:tc>
          <w:tcPr>
            <w:tcW w:w="901" w:type="dxa"/>
          </w:tcPr>
          <w:p w14:paraId="128CB1FE" w14:textId="6DA96053" w:rsidR="000F55F9" w:rsidRPr="00F60500" w:rsidRDefault="004030C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1208</w:t>
            </w:r>
          </w:p>
        </w:tc>
        <w:tc>
          <w:tcPr>
            <w:tcW w:w="3831" w:type="dxa"/>
          </w:tcPr>
          <w:p w14:paraId="3A95140C" w14:textId="62EB5493" w:rsidR="000F55F9" w:rsidRPr="00F60500" w:rsidRDefault="00971370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F. T. A.</w:t>
            </w:r>
          </w:p>
        </w:tc>
        <w:tc>
          <w:tcPr>
            <w:tcW w:w="2209" w:type="dxa"/>
          </w:tcPr>
          <w:p w14:paraId="042EE1BC" w14:textId="4F94C379" w:rsidR="000F55F9" w:rsidRPr="00F60500" w:rsidRDefault="009713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31/05/2021</w:t>
            </w:r>
          </w:p>
        </w:tc>
        <w:tc>
          <w:tcPr>
            <w:tcW w:w="1985" w:type="dxa"/>
          </w:tcPr>
          <w:p w14:paraId="1596A6D1" w14:textId="1E10A7F4" w:rsidR="000F55F9" w:rsidRPr="00F60500" w:rsidRDefault="00861E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09/08/2021</w:t>
            </w:r>
          </w:p>
        </w:tc>
        <w:tc>
          <w:tcPr>
            <w:tcW w:w="5953" w:type="dxa"/>
          </w:tcPr>
          <w:p w14:paraId="4F8A5845" w14:textId="59A5F207" w:rsidR="000F55F9" w:rsidRPr="00F60500" w:rsidRDefault="009713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705000</w:t>
            </w:r>
          </w:p>
        </w:tc>
      </w:tr>
      <w:tr w:rsidR="00F60500" w:rsidRPr="00F60500" w14:paraId="5180B5DB" w14:textId="77777777" w:rsidTr="000F55F9">
        <w:tc>
          <w:tcPr>
            <w:tcW w:w="901" w:type="dxa"/>
          </w:tcPr>
          <w:p w14:paraId="25BCF6A4" w14:textId="0EF955D6" w:rsidR="000F55F9" w:rsidRPr="00F60500" w:rsidRDefault="004030C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lastRenderedPageBreak/>
              <w:t>1209</w:t>
            </w:r>
          </w:p>
        </w:tc>
        <w:tc>
          <w:tcPr>
            <w:tcW w:w="3831" w:type="dxa"/>
          </w:tcPr>
          <w:p w14:paraId="5D4EB1CA" w14:textId="183E4171" w:rsidR="000F55F9" w:rsidRPr="00F60500" w:rsidRDefault="00971370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P. C. B. M.</w:t>
            </w:r>
          </w:p>
        </w:tc>
        <w:tc>
          <w:tcPr>
            <w:tcW w:w="2209" w:type="dxa"/>
          </w:tcPr>
          <w:p w14:paraId="2F0785C6" w14:textId="60CED9A0" w:rsidR="000F55F9" w:rsidRPr="00F60500" w:rsidRDefault="009713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31/05/2021</w:t>
            </w:r>
          </w:p>
        </w:tc>
        <w:tc>
          <w:tcPr>
            <w:tcW w:w="1985" w:type="dxa"/>
          </w:tcPr>
          <w:p w14:paraId="4EA3CC47" w14:textId="3BF18482" w:rsidR="000F55F9" w:rsidRPr="00F60500" w:rsidRDefault="00861E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09/08/2021</w:t>
            </w:r>
          </w:p>
        </w:tc>
        <w:tc>
          <w:tcPr>
            <w:tcW w:w="5953" w:type="dxa"/>
          </w:tcPr>
          <w:p w14:paraId="7CE0A757" w14:textId="5302A53C" w:rsidR="000F55F9" w:rsidRPr="00F60500" w:rsidRDefault="009713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700004</w:t>
            </w:r>
          </w:p>
        </w:tc>
      </w:tr>
      <w:tr w:rsidR="00F60500" w:rsidRPr="00F60500" w14:paraId="1B60A588" w14:textId="77777777" w:rsidTr="000F55F9">
        <w:tc>
          <w:tcPr>
            <w:tcW w:w="901" w:type="dxa"/>
          </w:tcPr>
          <w:p w14:paraId="51CD7922" w14:textId="30AA729A" w:rsidR="000F55F9" w:rsidRPr="00F60500" w:rsidRDefault="004030C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1210</w:t>
            </w:r>
          </w:p>
        </w:tc>
        <w:tc>
          <w:tcPr>
            <w:tcW w:w="3831" w:type="dxa"/>
          </w:tcPr>
          <w:p w14:paraId="52AD00BE" w14:textId="3AD13F63" w:rsidR="000F55F9" w:rsidRPr="00F60500" w:rsidRDefault="00971370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A. B.</w:t>
            </w:r>
          </w:p>
        </w:tc>
        <w:tc>
          <w:tcPr>
            <w:tcW w:w="2209" w:type="dxa"/>
          </w:tcPr>
          <w:p w14:paraId="5202485F" w14:textId="649632CD" w:rsidR="000F55F9" w:rsidRPr="00F60500" w:rsidRDefault="009713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31/05/2021</w:t>
            </w:r>
          </w:p>
        </w:tc>
        <w:tc>
          <w:tcPr>
            <w:tcW w:w="1985" w:type="dxa"/>
          </w:tcPr>
          <w:p w14:paraId="3C9F4C10" w14:textId="5BFEB955" w:rsidR="000F55F9" w:rsidRPr="00F60500" w:rsidRDefault="00861E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09/08/2021</w:t>
            </w:r>
          </w:p>
        </w:tc>
        <w:tc>
          <w:tcPr>
            <w:tcW w:w="5953" w:type="dxa"/>
          </w:tcPr>
          <w:p w14:paraId="4635DCB3" w14:textId="5C75BEAF" w:rsidR="000F55F9" w:rsidRPr="00F60500" w:rsidRDefault="009713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702508</w:t>
            </w:r>
          </w:p>
        </w:tc>
      </w:tr>
      <w:tr w:rsidR="00F60500" w:rsidRPr="00F60500" w14:paraId="687F3007" w14:textId="77777777" w:rsidTr="000F55F9">
        <w:tc>
          <w:tcPr>
            <w:tcW w:w="901" w:type="dxa"/>
          </w:tcPr>
          <w:p w14:paraId="65BB1876" w14:textId="40627000" w:rsidR="000F55F9" w:rsidRPr="00F60500" w:rsidRDefault="004030C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1211</w:t>
            </w:r>
          </w:p>
        </w:tc>
        <w:tc>
          <w:tcPr>
            <w:tcW w:w="3831" w:type="dxa"/>
          </w:tcPr>
          <w:p w14:paraId="55A660B3" w14:textId="0A6B2974" w:rsidR="000F55F9" w:rsidRPr="00F60500" w:rsidRDefault="00313E4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A. F.</w:t>
            </w:r>
          </w:p>
        </w:tc>
        <w:tc>
          <w:tcPr>
            <w:tcW w:w="2209" w:type="dxa"/>
          </w:tcPr>
          <w:p w14:paraId="6AD89A34" w14:textId="3927CFCD" w:rsidR="000F55F9" w:rsidRPr="00F60500" w:rsidRDefault="00313E4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31/05/2021</w:t>
            </w:r>
          </w:p>
        </w:tc>
        <w:tc>
          <w:tcPr>
            <w:tcW w:w="1985" w:type="dxa"/>
          </w:tcPr>
          <w:p w14:paraId="12A09B4E" w14:textId="1F02D60A" w:rsidR="000F55F9" w:rsidRPr="00F60500" w:rsidRDefault="00861E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09/08/2021</w:t>
            </w:r>
          </w:p>
        </w:tc>
        <w:tc>
          <w:tcPr>
            <w:tcW w:w="5953" w:type="dxa"/>
          </w:tcPr>
          <w:p w14:paraId="3672ADB8" w14:textId="3F0C8054" w:rsidR="000F55F9" w:rsidRPr="00F60500" w:rsidRDefault="00313E4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700503</w:t>
            </w:r>
          </w:p>
        </w:tc>
      </w:tr>
      <w:tr w:rsidR="00F60500" w:rsidRPr="00F60500" w14:paraId="02C960A1" w14:textId="77777777" w:rsidTr="000F55F9">
        <w:tc>
          <w:tcPr>
            <w:tcW w:w="901" w:type="dxa"/>
          </w:tcPr>
          <w:p w14:paraId="42920C8B" w14:textId="6C8E1BD0" w:rsidR="000F55F9" w:rsidRPr="00F60500" w:rsidRDefault="00B3036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1212</w:t>
            </w:r>
          </w:p>
        </w:tc>
        <w:tc>
          <w:tcPr>
            <w:tcW w:w="3831" w:type="dxa"/>
          </w:tcPr>
          <w:p w14:paraId="77F7F6A0" w14:textId="389496C2" w:rsidR="000F55F9" w:rsidRPr="00F60500" w:rsidRDefault="00313E4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C. S. M.</w:t>
            </w:r>
          </w:p>
        </w:tc>
        <w:tc>
          <w:tcPr>
            <w:tcW w:w="2209" w:type="dxa"/>
          </w:tcPr>
          <w:p w14:paraId="7EBD58EC" w14:textId="65469760" w:rsidR="000F55F9" w:rsidRPr="00F60500" w:rsidRDefault="00313E4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31/05/2021</w:t>
            </w:r>
          </w:p>
        </w:tc>
        <w:tc>
          <w:tcPr>
            <w:tcW w:w="1985" w:type="dxa"/>
          </w:tcPr>
          <w:p w14:paraId="41095F3A" w14:textId="35AA7476" w:rsidR="000F55F9" w:rsidRPr="00F60500" w:rsidRDefault="00861E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09/08/2021</w:t>
            </w:r>
          </w:p>
        </w:tc>
        <w:tc>
          <w:tcPr>
            <w:tcW w:w="5953" w:type="dxa"/>
          </w:tcPr>
          <w:p w14:paraId="1F9719E6" w14:textId="262606D0" w:rsidR="000F55F9" w:rsidRPr="00F60500" w:rsidRDefault="00313E4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700908</w:t>
            </w:r>
          </w:p>
        </w:tc>
      </w:tr>
      <w:tr w:rsidR="00F60500" w:rsidRPr="00F60500" w14:paraId="358D81C0" w14:textId="77777777" w:rsidTr="000F55F9">
        <w:tc>
          <w:tcPr>
            <w:tcW w:w="901" w:type="dxa"/>
          </w:tcPr>
          <w:p w14:paraId="028CAC53" w14:textId="37AC7C3E" w:rsidR="000F55F9" w:rsidRPr="00F60500" w:rsidRDefault="00B3036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1213</w:t>
            </w:r>
          </w:p>
        </w:tc>
        <w:tc>
          <w:tcPr>
            <w:tcW w:w="3831" w:type="dxa"/>
          </w:tcPr>
          <w:p w14:paraId="69BBA998" w14:textId="35D11B54" w:rsidR="000F55F9" w:rsidRPr="00F60500" w:rsidRDefault="00313E4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I. P.</w:t>
            </w:r>
          </w:p>
        </w:tc>
        <w:tc>
          <w:tcPr>
            <w:tcW w:w="2209" w:type="dxa"/>
          </w:tcPr>
          <w:p w14:paraId="5F661AF5" w14:textId="4072B995" w:rsidR="000F55F9" w:rsidRPr="00F60500" w:rsidRDefault="00313E4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31/05/2021</w:t>
            </w:r>
          </w:p>
        </w:tc>
        <w:tc>
          <w:tcPr>
            <w:tcW w:w="1985" w:type="dxa"/>
          </w:tcPr>
          <w:p w14:paraId="6B250D08" w14:textId="7EAC79BC" w:rsidR="000F55F9" w:rsidRPr="00F60500" w:rsidRDefault="00861E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09/08/2021</w:t>
            </w:r>
          </w:p>
        </w:tc>
        <w:tc>
          <w:tcPr>
            <w:tcW w:w="5953" w:type="dxa"/>
          </w:tcPr>
          <w:p w14:paraId="0771D88E" w14:textId="713C6A1A" w:rsidR="000F55F9" w:rsidRPr="00F60500" w:rsidRDefault="00313E4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704201</w:t>
            </w:r>
          </w:p>
        </w:tc>
      </w:tr>
      <w:tr w:rsidR="00F60500" w:rsidRPr="00F60500" w14:paraId="17536E8C" w14:textId="77777777" w:rsidTr="000F55F9">
        <w:tc>
          <w:tcPr>
            <w:tcW w:w="901" w:type="dxa"/>
          </w:tcPr>
          <w:p w14:paraId="10B76524" w14:textId="2C6E6B80" w:rsidR="000F55F9" w:rsidRPr="00F60500" w:rsidRDefault="00B3036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1214</w:t>
            </w:r>
          </w:p>
        </w:tc>
        <w:tc>
          <w:tcPr>
            <w:tcW w:w="3831" w:type="dxa"/>
          </w:tcPr>
          <w:p w14:paraId="66AFC701" w14:textId="140922F5" w:rsidR="000F55F9" w:rsidRPr="00F60500" w:rsidRDefault="00313E4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B. A. M. C.</w:t>
            </w:r>
          </w:p>
        </w:tc>
        <w:tc>
          <w:tcPr>
            <w:tcW w:w="2209" w:type="dxa"/>
          </w:tcPr>
          <w:p w14:paraId="007262A9" w14:textId="2B5F4A1F" w:rsidR="000F55F9" w:rsidRPr="00F60500" w:rsidRDefault="00313E4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31/05/2021</w:t>
            </w:r>
          </w:p>
        </w:tc>
        <w:tc>
          <w:tcPr>
            <w:tcW w:w="1985" w:type="dxa"/>
          </w:tcPr>
          <w:p w14:paraId="3F3F9315" w14:textId="75FA1F73" w:rsidR="000F55F9" w:rsidRPr="00F60500" w:rsidRDefault="00861E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09/08/2021</w:t>
            </w:r>
          </w:p>
        </w:tc>
        <w:tc>
          <w:tcPr>
            <w:tcW w:w="5953" w:type="dxa"/>
          </w:tcPr>
          <w:p w14:paraId="04FA747C" w14:textId="7AD7E308" w:rsidR="000F55F9" w:rsidRPr="00F60500" w:rsidRDefault="00313E4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708602</w:t>
            </w:r>
          </w:p>
        </w:tc>
      </w:tr>
      <w:tr w:rsidR="00F60500" w:rsidRPr="00F60500" w14:paraId="4E3A2F64" w14:textId="77777777" w:rsidTr="000F55F9">
        <w:tc>
          <w:tcPr>
            <w:tcW w:w="901" w:type="dxa"/>
          </w:tcPr>
          <w:p w14:paraId="76C4BEDB" w14:textId="5B8697EE" w:rsidR="000F55F9" w:rsidRPr="00F60500" w:rsidRDefault="00B3036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1215</w:t>
            </w:r>
          </w:p>
        </w:tc>
        <w:tc>
          <w:tcPr>
            <w:tcW w:w="3831" w:type="dxa"/>
          </w:tcPr>
          <w:p w14:paraId="74DADB21" w14:textId="78427540" w:rsidR="000F55F9" w:rsidRPr="00F60500" w:rsidRDefault="00313E4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M.</w:t>
            </w:r>
          </w:p>
        </w:tc>
        <w:tc>
          <w:tcPr>
            <w:tcW w:w="2209" w:type="dxa"/>
          </w:tcPr>
          <w:p w14:paraId="0B157FB2" w14:textId="79C0FDB1" w:rsidR="000F55F9" w:rsidRPr="00F60500" w:rsidRDefault="00313E4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31/05/2021</w:t>
            </w:r>
          </w:p>
        </w:tc>
        <w:tc>
          <w:tcPr>
            <w:tcW w:w="1985" w:type="dxa"/>
          </w:tcPr>
          <w:p w14:paraId="52D08922" w14:textId="4FB91797" w:rsidR="000F55F9" w:rsidRPr="00F60500" w:rsidRDefault="004F14E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09/08/2021</w:t>
            </w:r>
          </w:p>
        </w:tc>
        <w:tc>
          <w:tcPr>
            <w:tcW w:w="5953" w:type="dxa"/>
          </w:tcPr>
          <w:p w14:paraId="2529C368" w14:textId="7C1F4E23" w:rsidR="000F55F9" w:rsidRPr="00F60500" w:rsidRDefault="00313E4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701203</w:t>
            </w:r>
          </w:p>
        </w:tc>
      </w:tr>
      <w:tr w:rsidR="00F60500" w:rsidRPr="00F60500" w14:paraId="025F6DE5" w14:textId="77777777" w:rsidTr="000F55F9">
        <w:tc>
          <w:tcPr>
            <w:tcW w:w="901" w:type="dxa"/>
          </w:tcPr>
          <w:p w14:paraId="2938FB87" w14:textId="7C31C436" w:rsidR="000F55F9" w:rsidRPr="00F60500" w:rsidRDefault="00B3036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1216</w:t>
            </w:r>
          </w:p>
        </w:tc>
        <w:tc>
          <w:tcPr>
            <w:tcW w:w="3831" w:type="dxa"/>
          </w:tcPr>
          <w:p w14:paraId="0A16289D" w14:textId="23F8C55F" w:rsidR="000F55F9" w:rsidRPr="00F60500" w:rsidRDefault="00313E4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M. F.</w:t>
            </w:r>
          </w:p>
        </w:tc>
        <w:tc>
          <w:tcPr>
            <w:tcW w:w="2209" w:type="dxa"/>
          </w:tcPr>
          <w:p w14:paraId="0F20B5DA" w14:textId="01313B57" w:rsidR="000F55F9" w:rsidRPr="00F60500" w:rsidRDefault="00313E4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31/05/2021</w:t>
            </w:r>
          </w:p>
        </w:tc>
        <w:tc>
          <w:tcPr>
            <w:tcW w:w="1985" w:type="dxa"/>
          </w:tcPr>
          <w:p w14:paraId="74ED231D" w14:textId="2D9BE2FA" w:rsidR="000F55F9" w:rsidRPr="00F60500" w:rsidRDefault="004F14E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09/08/2021</w:t>
            </w:r>
          </w:p>
        </w:tc>
        <w:tc>
          <w:tcPr>
            <w:tcW w:w="5953" w:type="dxa"/>
          </w:tcPr>
          <w:p w14:paraId="48691535" w14:textId="6C30317D" w:rsidR="000F55F9" w:rsidRPr="00F60500" w:rsidRDefault="00313E4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706801</w:t>
            </w:r>
          </w:p>
        </w:tc>
      </w:tr>
      <w:tr w:rsidR="00F60500" w:rsidRPr="00F60500" w14:paraId="35EC084A" w14:textId="77777777" w:rsidTr="000F55F9">
        <w:tc>
          <w:tcPr>
            <w:tcW w:w="901" w:type="dxa"/>
          </w:tcPr>
          <w:p w14:paraId="2207A34A" w14:textId="02085AF7" w:rsidR="000F55F9" w:rsidRPr="00F60500" w:rsidRDefault="00B3036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1217</w:t>
            </w:r>
          </w:p>
        </w:tc>
        <w:tc>
          <w:tcPr>
            <w:tcW w:w="3831" w:type="dxa"/>
          </w:tcPr>
          <w:p w14:paraId="1A101119" w14:textId="4A7965C6" w:rsidR="000F55F9" w:rsidRPr="00F60500" w:rsidRDefault="00313E4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R.</w:t>
            </w:r>
          </w:p>
        </w:tc>
        <w:tc>
          <w:tcPr>
            <w:tcW w:w="2209" w:type="dxa"/>
          </w:tcPr>
          <w:p w14:paraId="756CB3EF" w14:textId="38C33098" w:rsidR="000F55F9" w:rsidRPr="00F60500" w:rsidRDefault="00313E4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31/05/2021</w:t>
            </w:r>
          </w:p>
        </w:tc>
        <w:tc>
          <w:tcPr>
            <w:tcW w:w="1985" w:type="dxa"/>
          </w:tcPr>
          <w:p w14:paraId="663FDF71" w14:textId="1E275442" w:rsidR="000F55F9" w:rsidRPr="00F60500" w:rsidRDefault="004F14E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09/08/2021</w:t>
            </w:r>
          </w:p>
        </w:tc>
        <w:tc>
          <w:tcPr>
            <w:tcW w:w="5953" w:type="dxa"/>
          </w:tcPr>
          <w:p w14:paraId="3B6BE990" w14:textId="19417B0F" w:rsidR="000F55F9" w:rsidRPr="00F60500" w:rsidRDefault="00313E4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700002</w:t>
            </w:r>
          </w:p>
        </w:tc>
      </w:tr>
      <w:tr w:rsidR="00F60500" w:rsidRPr="00F60500" w14:paraId="0FF2C0AA" w14:textId="77777777" w:rsidTr="000F55F9">
        <w:tc>
          <w:tcPr>
            <w:tcW w:w="901" w:type="dxa"/>
          </w:tcPr>
          <w:p w14:paraId="3B06C398" w14:textId="0BB92B85" w:rsidR="000F55F9" w:rsidRPr="00F60500" w:rsidRDefault="00B3036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1218</w:t>
            </w:r>
          </w:p>
        </w:tc>
        <w:tc>
          <w:tcPr>
            <w:tcW w:w="3831" w:type="dxa"/>
          </w:tcPr>
          <w:p w14:paraId="0D8A675A" w14:textId="79795677" w:rsidR="000F55F9" w:rsidRPr="00F60500" w:rsidRDefault="00313E4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O. A. M.</w:t>
            </w:r>
          </w:p>
        </w:tc>
        <w:tc>
          <w:tcPr>
            <w:tcW w:w="2209" w:type="dxa"/>
          </w:tcPr>
          <w:p w14:paraId="11ABA5F7" w14:textId="29CFF94A" w:rsidR="000F55F9" w:rsidRPr="00F60500" w:rsidRDefault="00313E4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31/05/2021</w:t>
            </w:r>
          </w:p>
        </w:tc>
        <w:tc>
          <w:tcPr>
            <w:tcW w:w="1985" w:type="dxa"/>
          </w:tcPr>
          <w:p w14:paraId="010AA60A" w14:textId="3F6491C1" w:rsidR="000F55F9" w:rsidRPr="00F60500" w:rsidRDefault="004F14E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09/08/2021</w:t>
            </w:r>
          </w:p>
        </w:tc>
        <w:tc>
          <w:tcPr>
            <w:tcW w:w="5953" w:type="dxa"/>
          </w:tcPr>
          <w:p w14:paraId="10906EAE" w14:textId="20D80CAF" w:rsidR="000F55F9" w:rsidRPr="00F60500" w:rsidRDefault="00313E4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706200</w:t>
            </w:r>
          </w:p>
        </w:tc>
      </w:tr>
      <w:tr w:rsidR="00F60500" w:rsidRPr="00F60500" w14:paraId="618983DC" w14:textId="77777777" w:rsidTr="000F55F9">
        <w:tc>
          <w:tcPr>
            <w:tcW w:w="901" w:type="dxa"/>
          </w:tcPr>
          <w:p w14:paraId="6ED5E241" w14:textId="78B11390" w:rsidR="000F55F9" w:rsidRPr="00F60500" w:rsidRDefault="00B3036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1219</w:t>
            </w:r>
          </w:p>
        </w:tc>
        <w:tc>
          <w:tcPr>
            <w:tcW w:w="3831" w:type="dxa"/>
          </w:tcPr>
          <w:p w14:paraId="1E55CB6B" w14:textId="57547362" w:rsidR="000F55F9" w:rsidRPr="00F60500" w:rsidRDefault="00313E4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I. S. H.</w:t>
            </w:r>
          </w:p>
        </w:tc>
        <w:tc>
          <w:tcPr>
            <w:tcW w:w="2209" w:type="dxa"/>
          </w:tcPr>
          <w:p w14:paraId="5C698409" w14:textId="533B2F82" w:rsidR="000F55F9" w:rsidRPr="00F60500" w:rsidRDefault="00313E4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31/05/2021</w:t>
            </w:r>
          </w:p>
        </w:tc>
        <w:tc>
          <w:tcPr>
            <w:tcW w:w="1985" w:type="dxa"/>
          </w:tcPr>
          <w:p w14:paraId="56FB4800" w14:textId="77777777" w:rsidR="000F55F9" w:rsidRPr="00F60500" w:rsidRDefault="000F55F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1061613" w14:textId="17956558" w:rsidR="000F55F9" w:rsidRPr="00F60500" w:rsidRDefault="00313E4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705804</w:t>
            </w:r>
          </w:p>
        </w:tc>
      </w:tr>
      <w:tr w:rsidR="00F60500" w:rsidRPr="00F60500" w14:paraId="487515F0" w14:textId="77777777" w:rsidTr="000F55F9">
        <w:tc>
          <w:tcPr>
            <w:tcW w:w="901" w:type="dxa"/>
          </w:tcPr>
          <w:p w14:paraId="73946829" w14:textId="3D10B75F" w:rsidR="000F55F9" w:rsidRPr="00F60500" w:rsidRDefault="00B3036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1220</w:t>
            </w:r>
          </w:p>
        </w:tc>
        <w:tc>
          <w:tcPr>
            <w:tcW w:w="3831" w:type="dxa"/>
          </w:tcPr>
          <w:p w14:paraId="1F6CDF03" w14:textId="71613DAA" w:rsidR="000F55F9" w:rsidRPr="00F60500" w:rsidRDefault="00313E4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V. E. S.</w:t>
            </w:r>
          </w:p>
        </w:tc>
        <w:tc>
          <w:tcPr>
            <w:tcW w:w="2209" w:type="dxa"/>
          </w:tcPr>
          <w:p w14:paraId="2EB44225" w14:textId="03D0463E" w:rsidR="000F55F9" w:rsidRPr="00F60500" w:rsidRDefault="00313E4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31/05/2021</w:t>
            </w:r>
          </w:p>
        </w:tc>
        <w:tc>
          <w:tcPr>
            <w:tcW w:w="1985" w:type="dxa"/>
          </w:tcPr>
          <w:p w14:paraId="545A46EE" w14:textId="77777777" w:rsidR="000F55F9" w:rsidRPr="00F60500" w:rsidRDefault="000F55F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65FE8DC" w14:textId="3C427A7E" w:rsidR="000F55F9" w:rsidRPr="00F60500" w:rsidRDefault="00313E4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700302</w:t>
            </w:r>
          </w:p>
        </w:tc>
      </w:tr>
      <w:tr w:rsidR="00F60500" w:rsidRPr="00F60500" w14:paraId="255DB47D" w14:textId="77777777" w:rsidTr="000F55F9">
        <w:tc>
          <w:tcPr>
            <w:tcW w:w="901" w:type="dxa"/>
          </w:tcPr>
          <w:p w14:paraId="4ED7861B" w14:textId="72A6F8B9" w:rsidR="000F55F9" w:rsidRPr="00F60500" w:rsidRDefault="00B3036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1221</w:t>
            </w:r>
          </w:p>
        </w:tc>
        <w:tc>
          <w:tcPr>
            <w:tcW w:w="3831" w:type="dxa"/>
          </w:tcPr>
          <w:p w14:paraId="3D40A58E" w14:textId="227CC60A" w:rsidR="000F55F9" w:rsidRPr="00F60500" w:rsidRDefault="00313E4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K. K. M. S.</w:t>
            </w:r>
          </w:p>
        </w:tc>
        <w:tc>
          <w:tcPr>
            <w:tcW w:w="2209" w:type="dxa"/>
          </w:tcPr>
          <w:p w14:paraId="741C1A11" w14:textId="5ED51F7C" w:rsidR="000F55F9" w:rsidRPr="00F60500" w:rsidRDefault="00313E4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31/05/2021</w:t>
            </w:r>
          </w:p>
        </w:tc>
        <w:tc>
          <w:tcPr>
            <w:tcW w:w="1985" w:type="dxa"/>
          </w:tcPr>
          <w:p w14:paraId="7520E413" w14:textId="1CA68201" w:rsidR="000F55F9" w:rsidRPr="00F60500" w:rsidRDefault="00861E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09/08/2021</w:t>
            </w:r>
          </w:p>
        </w:tc>
        <w:tc>
          <w:tcPr>
            <w:tcW w:w="5953" w:type="dxa"/>
          </w:tcPr>
          <w:p w14:paraId="09DAAE4F" w14:textId="0A399D37" w:rsidR="000F55F9" w:rsidRPr="00F60500" w:rsidRDefault="00313E4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706004</w:t>
            </w:r>
          </w:p>
        </w:tc>
      </w:tr>
      <w:tr w:rsidR="00F60500" w:rsidRPr="00F60500" w14:paraId="30DB448C" w14:textId="77777777" w:rsidTr="000F55F9">
        <w:tc>
          <w:tcPr>
            <w:tcW w:w="901" w:type="dxa"/>
          </w:tcPr>
          <w:p w14:paraId="16E1E432" w14:textId="6F6369C6" w:rsidR="000F55F9" w:rsidRPr="00F60500" w:rsidRDefault="00B3036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1222</w:t>
            </w:r>
          </w:p>
        </w:tc>
        <w:tc>
          <w:tcPr>
            <w:tcW w:w="3831" w:type="dxa"/>
          </w:tcPr>
          <w:p w14:paraId="72FC2242" w14:textId="4A7FDBB6" w:rsidR="000F55F9" w:rsidRPr="00F60500" w:rsidRDefault="00313E4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R.</w:t>
            </w:r>
          </w:p>
        </w:tc>
        <w:tc>
          <w:tcPr>
            <w:tcW w:w="2209" w:type="dxa"/>
          </w:tcPr>
          <w:p w14:paraId="4DBB44D9" w14:textId="6FC6AE19" w:rsidR="000F55F9" w:rsidRPr="00F60500" w:rsidRDefault="00313E4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31/05/2021</w:t>
            </w:r>
          </w:p>
        </w:tc>
        <w:tc>
          <w:tcPr>
            <w:tcW w:w="1985" w:type="dxa"/>
          </w:tcPr>
          <w:p w14:paraId="244D10E0" w14:textId="2305BE18" w:rsidR="000F55F9" w:rsidRPr="00F60500" w:rsidRDefault="00861E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09/08/2021</w:t>
            </w:r>
          </w:p>
        </w:tc>
        <w:tc>
          <w:tcPr>
            <w:tcW w:w="5953" w:type="dxa"/>
          </w:tcPr>
          <w:p w14:paraId="3B8D2543" w14:textId="3D663182" w:rsidR="000F55F9" w:rsidRPr="00F60500" w:rsidRDefault="00313E4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705401</w:t>
            </w:r>
          </w:p>
        </w:tc>
      </w:tr>
      <w:tr w:rsidR="00F60500" w:rsidRPr="00F60500" w14:paraId="2FE7EB3B" w14:textId="77777777" w:rsidTr="000F55F9">
        <w:tc>
          <w:tcPr>
            <w:tcW w:w="901" w:type="dxa"/>
          </w:tcPr>
          <w:p w14:paraId="66E17417" w14:textId="2640587A" w:rsidR="000F55F9" w:rsidRPr="00F60500" w:rsidRDefault="00B3036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1223</w:t>
            </w:r>
          </w:p>
        </w:tc>
        <w:tc>
          <w:tcPr>
            <w:tcW w:w="3831" w:type="dxa"/>
          </w:tcPr>
          <w:p w14:paraId="722F9043" w14:textId="78223E39" w:rsidR="000F55F9" w:rsidRPr="00F60500" w:rsidRDefault="00313E4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V. C.</w:t>
            </w:r>
          </w:p>
        </w:tc>
        <w:tc>
          <w:tcPr>
            <w:tcW w:w="2209" w:type="dxa"/>
          </w:tcPr>
          <w:p w14:paraId="25BE487D" w14:textId="79DCD3DB" w:rsidR="000F55F9" w:rsidRPr="00F60500" w:rsidRDefault="00313E4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31/05/2021</w:t>
            </w:r>
          </w:p>
        </w:tc>
        <w:tc>
          <w:tcPr>
            <w:tcW w:w="1985" w:type="dxa"/>
          </w:tcPr>
          <w:p w14:paraId="0FEF977D" w14:textId="37354221" w:rsidR="000F55F9" w:rsidRPr="00F60500" w:rsidRDefault="00861E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75935319" w14:textId="760238AC" w:rsidR="000F55F9" w:rsidRPr="00F60500" w:rsidRDefault="00313E4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704309</w:t>
            </w:r>
          </w:p>
        </w:tc>
      </w:tr>
      <w:tr w:rsidR="00F60500" w:rsidRPr="00F60500" w14:paraId="18466238" w14:textId="77777777" w:rsidTr="000F55F9">
        <w:tc>
          <w:tcPr>
            <w:tcW w:w="901" w:type="dxa"/>
          </w:tcPr>
          <w:p w14:paraId="6F3807BA" w14:textId="2E656C64" w:rsidR="000F55F9" w:rsidRPr="00F60500" w:rsidRDefault="00B3036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1224</w:t>
            </w:r>
          </w:p>
        </w:tc>
        <w:tc>
          <w:tcPr>
            <w:tcW w:w="3831" w:type="dxa"/>
          </w:tcPr>
          <w:p w14:paraId="538D6DD8" w14:textId="54D3B1FF" w:rsidR="000F55F9" w:rsidRPr="00F60500" w:rsidRDefault="00313E4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S.</w:t>
            </w:r>
          </w:p>
        </w:tc>
        <w:tc>
          <w:tcPr>
            <w:tcW w:w="2209" w:type="dxa"/>
          </w:tcPr>
          <w:p w14:paraId="73BBDA4C" w14:textId="4381F465" w:rsidR="000F55F9" w:rsidRPr="00F60500" w:rsidRDefault="00313E4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31/05/2021</w:t>
            </w:r>
          </w:p>
        </w:tc>
        <w:tc>
          <w:tcPr>
            <w:tcW w:w="1985" w:type="dxa"/>
          </w:tcPr>
          <w:p w14:paraId="08B285DB" w14:textId="77777777" w:rsidR="000F55F9" w:rsidRPr="00F60500" w:rsidRDefault="000F55F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3C5D9EE" w14:textId="4FBEF8F5" w:rsidR="000F55F9" w:rsidRPr="00F60500" w:rsidRDefault="00313E4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700103</w:t>
            </w:r>
          </w:p>
        </w:tc>
      </w:tr>
      <w:tr w:rsidR="00F60500" w:rsidRPr="00F60500" w14:paraId="2AE6A326" w14:textId="77777777" w:rsidTr="000F55F9">
        <w:tc>
          <w:tcPr>
            <w:tcW w:w="901" w:type="dxa"/>
          </w:tcPr>
          <w:p w14:paraId="5F32C141" w14:textId="3FE66CD6" w:rsidR="000F55F9" w:rsidRPr="00F60500" w:rsidRDefault="00B3036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1225</w:t>
            </w:r>
          </w:p>
        </w:tc>
        <w:tc>
          <w:tcPr>
            <w:tcW w:w="3831" w:type="dxa"/>
          </w:tcPr>
          <w:p w14:paraId="392CBC52" w14:textId="6EA786CC" w:rsidR="000F55F9" w:rsidRPr="00F60500" w:rsidRDefault="00313E4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M. P. S.</w:t>
            </w:r>
          </w:p>
        </w:tc>
        <w:tc>
          <w:tcPr>
            <w:tcW w:w="2209" w:type="dxa"/>
          </w:tcPr>
          <w:p w14:paraId="04416A3D" w14:textId="7B63072F" w:rsidR="000F55F9" w:rsidRPr="00F60500" w:rsidRDefault="00313E4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31/05/2021</w:t>
            </w:r>
          </w:p>
        </w:tc>
        <w:tc>
          <w:tcPr>
            <w:tcW w:w="1985" w:type="dxa"/>
          </w:tcPr>
          <w:p w14:paraId="5C954E78" w14:textId="1590A37F" w:rsidR="000F55F9" w:rsidRPr="00F60500" w:rsidRDefault="00861E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09/08/2021</w:t>
            </w:r>
          </w:p>
        </w:tc>
        <w:tc>
          <w:tcPr>
            <w:tcW w:w="5953" w:type="dxa"/>
          </w:tcPr>
          <w:p w14:paraId="66F04727" w14:textId="5AC49968" w:rsidR="000F55F9" w:rsidRPr="00F60500" w:rsidRDefault="00313E4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700401</w:t>
            </w:r>
          </w:p>
        </w:tc>
      </w:tr>
      <w:tr w:rsidR="00F60500" w:rsidRPr="00F60500" w14:paraId="6AD14C34" w14:textId="77777777" w:rsidTr="000F55F9">
        <w:tc>
          <w:tcPr>
            <w:tcW w:w="901" w:type="dxa"/>
          </w:tcPr>
          <w:p w14:paraId="6D0DA592" w14:textId="4111E579" w:rsidR="000F55F9" w:rsidRPr="00F60500" w:rsidRDefault="00B3036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1226</w:t>
            </w:r>
          </w:p>
        </w:tc>
        <w:tc>
          <w:tcPr>
            <w:tcW w:w="3831" w:type="dxa"/>
          </w:tcPr>
          <w:p w14:paraId="3F95B7CB" w14:textId="097683C4" w:rsidR="000F55F9" w:rsidRPr="00F60500" w:rsidRDefault="00313E4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E. B.</w:t>
            </w:r>
          </w:p>
        </w:tc>
        <w:tc>
          <w:tcPr>
            <w:tcW w:w="2209" w:type="dxa"/>
          </w:tcPr>
          <w:p w14:paraId="6DB8B3FF" w14:textId="3AB3DB74" w:rsidR="000F55F9" w:rsidRPr="00F60500" w:rsidRDefault="00313E4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31/05/2021</w:t>
            </w:r>
          </w:p>
        </w:tc>
        <w:tc>
          <w:tcPr>
            <w:tcW w:w="1985" w:type="dxa"/>
          </w:tcPr>
          <w:p w14:paraId="61DE21E4" w14:textId="3EACDE1D" w:rsidR="000F55F9" w:rsidRPr="00F60500" w:rsidRDefault="00861E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09/08/2021</w:t>
            </w:r>
          </w:p>
        </w:tc>
        <w:tc>
          <w:tcPr>
            <w:tcW w:w="5953" w:type="dxa"/>
          </w:tcPr>
          <w:p w14:paraId="21C7032B" w14:textId="6BB5107F" w:rsidR="000F55F9" w:rsidRPr="00F60500" w:rsidRDefault="00313E4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705000</w:t>
            </w:r>
          </w:p>
        </w:tc>
      </w:tr>
      <w:tr w:rsidR="00F60500" w:rsidRPr="00F60500" w14:paraId="286DBF8B" w14:textId="77777777" w:rsidTr="000F55F9">
        <w:tc>
          <w:tcPr>
            <w:tcW w:w="901" w:type="dxa"/>
          </w:tcPr>
          <w:p w14:paraId="7A6560F2" w14:textId="0C794218" w:rsidR="000F55F9" w:rsidRPr="00F60500" w:rsidRDefault="00B3036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1227</w:t>
            </w:r>
          </w:p>
        </w:tc>
        <w:tc>
          <w:tcPr>
            <w:tcW w:w="3831" w:type="dxa"/>
          </w:tcPr>
          <w:p w14:paraId="1E452013" w14:textId="4D99B962" w:rsidR="000F55F9" w:rsidRPr="00F60500" w:rsidRDefault="00313E4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N. D. S.</w:t>
            </w:r>
          </w:p>
        </w:tc>
        <w:tc>
          <w:tcPr>
            <w:tcW w:w="2209" w:type="dxa"/>
          </w:tcPr>
          <w:p w14:paraId="5CEC2BA1" w14:textId="6EDDC76A" w:rsidR="000F55F9" w:rsidRPr="00F60500" w:rsidRDefault="00313E4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31/05/2021</w:t>
            </w:r>
          </w:p>
        </w:tc>
        <w:tc>
          <w:tcPr>
            <w:tcW w:w="1985" w:type="dxa"/>
          </w:tcPr>
          <w:p w14:paraId="6B529833" w14:textId="77777777" w:rsidR="000F55F9" w:rsidRPr="00F60500" w:rsidRDefault="000F55F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AA5DF20" w14:textId="5F2205E2" w:rsidR="000F55F9" w:rsidRPr="00F60500" w:rsidRDefault="00313E4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704604</w:t>
            </w:r>
          </w:p>
        </w:tc>
      </w:tr>
      <w:tr w:rsidR="00F60500" w:rsidRPr="00F60500" w14:paraId="26335B71" w14:textId="77777777" w:rsidTr="000F55F9">
        <w:tc>
          <w:tcPr>
            <w:tcW w:w="901" w:type="dxa"/>
          </w:tcPr>
          <w:p w14:paraId="155A0713" w14:textId="6373C89A" w:rsidR="000F55F9" w:rsidRPr="00F60500" w:rsidRDefault="00B3036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1228</w:t>
            </w:r>
          </w:p>
        </w:tc>
        <w:tc>
          <w:tcPr>
            <w:tcW w:w="3831" w:type="dxa"/>
          </w:tcPr>
          <w:p w14:paraId="39CE13A2" w14:textId="223B6DB1" w:rsidR="000F55F9" w:rsidRPr="00F60500" w:rsidRDefault="00313E4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F. C. P.</w:t>
            </w:r>
          </w:p>
        </w:tc>
        <w:tc>
          <w:tcPr>
            <w:tcW w:w="2209" w:type="dxa"/>
          </w:tcPr>
          <w:p w14:paraId="31D3FC61" w14:textId="51EC6977" w:rsidR="000F55F9" w:rsidRPr="00F60500" w:rsidRDefault="00313E4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31/05/2021</w:t>
            </w:r>
          </w:p>
        </w:tc>
        <w:tc>
          <w:tcPr>
            <w:tcW w:w="1985" w:type="dxa"/>
          </w:tcPr>
          <w:p w14:paraId="2C85D681" w14:textId="77777777" w:rsidR="000F55F9" w:rsidRPr="00F60500" w:rsidRDefault="000F55F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582CE5C" w14:textId="0121D9F4" w:rsidR="000F55F9" w:rsidRPr="00F60500" w:rsidRDefault="00313E4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701404</w:t>
            </w:r>
          </w:p>
        </w:tc>
      </w:tr>
      <w:tr w:rsidR="00F60500" w:rsidRPr="00F60500" w14:paraId="42EC9251" w14:textId="77777777" w:rsidTr="000F55F9">
        <w:tc>
          <w:tcPr>
            <w:tcW w:w="901" w:type="dxa"/>
          </w:tcPr>
          <w:p w14:paraId="1B47C47C" w14:textId="5DA592EC" w:rsidR="000F55F9" w:rsidRPr="00F60500" w:rsidRDefault="00B3036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1229</w:t>
            </w:r>
          </w:p>
        </w:tc>
        <w:tc>
          <w:tcPr>
            <w:tcW w:w="3831" w:type="dxa"/>
          </w:tcPr>
          <w:p w14:paraId="2B4998FF" w14:textId="44873834" w:rsidR="000F55F9" w:rsidRPr="00F60500" w:rsidRDefault="00313E4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C. F. S.</w:t>
            </w:r>
          </w:p>
        </w:tc>
        <w:tc>
          <w:tcPr>
            <w:tcW w:w="2209" w:type="dxa"/>
          </w:tcPr>
          <w:p w14:paraId="417F4135" w14:textId="6DC1FEA9" w:rsidR="000F55F9" w:rsidRPr="00F60500" w:rsidRDefault="00313E4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31/05/2021</w:t>
            </w:r>
          </w:p>
        </w:tc>
        <w:tc>
          <w:tcPr>
            <w:tcW w:w="1985" w:type="dxa"/>
          </w:tcPr>
          <w:p w14:paraId="49F56E89" w14:textId="77777777" w:rsidR="000F55F9" w:rsidRPr="00F60500" w:rsidRDefault="000F55F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79E6744" w14:textId="01CAC6CB" w:rsidR="000F55F9" w:rsidRPr="00F60500" w:rsidRDefault="00313E4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706303</w:t>
            </w:r>
          </w:p>
        </w:tc>
      </w:tr>
      <w:tr w:rsidR="00F60500" w:rsidRPr="00F60500" w14:paraId="48C2AE22" w14:textId="77777777" w:rsidTr="000F55F9">
        <w:tc>
          <w:tcPr>
            <w:tcW w:w="901" w:type="dxa"/>
          </w:tcPr>
          <w:p w14:paraId="08B5F583" w14:textId="64F956FE" w:rsidR="000F55F9" w:rsidRPr="00F60500" w:rsidRDefault="00313E4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1230</w:t>
            </w:r>
          </w:p>
        </w:tc>
        <w:tc>
          <w:tcPr>
            <w:tcW w:w="3831" w:type="dxa"/>
          </w:tcPr>
          <w:p w14:paraId="47984C06" w14:textId="0CD252BA" w:rsidR="000F55F9" w:rsidRPr="00F60500" w:rsidRDefault="00B1379D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N. S.</w:t>
            </w:r>
          </w:p>
        </w:tc>
        <w:tc>
          <w:tcPr>
            <w:tcW w:w="2209" w:type="dxa"/>
          </w:tcPr>
          <w:p w14:paraId="38A96D2E" w14:textId="5D172856" w:rsidR="000F55F9" w:rsidRPr="00F60500" w:rsidRDefault="00B1379D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31/05/2021</w:t>
            </w:r>
          </w:p>
        </w:tc>
        <w:tc>
          <w:tcPr>
            <w:tcW w:w="1985" w:type="dxa"/>
          </w:tcPr>
          <w:p w14:paraId="56CE3FDF" w14:textId="05919935" w:rsidR="000F55F9" w:rsidRPr="00F60500" w:rsidRDefault="00861E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09/08/2021</w:t>
            </w:r>
          </w:p>
        </w:tc>
        <w:tc>
          <w:tcPr>
            <w:tcW w:w="5953" w:type="dxa"/>
          </w:tcPr>
          <w:p w14:paraId="417536C3" w14:textId="73847A9E" w:rsidR="000F55F9" w:rsidRPr="00F60500" w:rsidRDefault="00B1379D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704202</w:t>
            </w:r>
          </w:p>
        </w:tc>
      </w:tr>
      <w:tr w:rsidR="00F60500" w:rsidRPr="00F60500" w14:paraId="13547431" w14:textId="77777777" w:rsidTr="000F55F9">
        <w:tc>
          <w:tcPr>
            <w:tcW w:w="901" w:type="dxa"/>
          </w:tcPr>
          <w:p w14:paraId="6F9F1947" w14:textId="5E09F120" w:rsidR="000F55F9" w:rsidRPr="00F60500" w:rsidRDefault="00313E4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1231</w:t>
            </w:r>
          </w:p>
        </w:tc>
        <w:tc>
          <w:tcPr>
            <w:tcW w:w="3831" w:type="dxa"/>
          </w:tcPr>
          <w:p w14:paraId="4599AB35" w14:textId="34C88352" w:rsidR="000F55F9" w:rsidRPr="00F60500" w:rsidRDefault="00B1379D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O. R.</w:t>
            </w:r>
          </w:p>
        </w:tc>
        <w:tc>
          <w:tcPr>
            <w:tcW w:w="2209" w:type="dxa"/>
          </w:tcPr>
          <w:p w14:paraId="3349F82E" w14:textId="1447634F" w:rsidR="000F55F9" w:rsidRPr="00F60500" w:rsidRDefault="00B1379D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31/05/2021</w:t>
            </w:r>
          </w:p>
        </w:tc>
        <w:tc>
          <w:tcPr>
            <w:tcW w:w="1985" w:type="dxa"/>
          </w:tcPr>
          <w:p w14:paraId="37C2D414" w14:textId="6641E018" w:rsidR="000F55F9" w:rsidRPr="00F60500" w:rsidRDefault="00861E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09/08/2021</w:t>
            </w:r>
          </w:p>
        </w:tc>
        <w:tc>
          <w:tcPr>
            <w:tcW w:w="5953" w:type="dxa"/>
          </w:tcPr>
          <w:p w14:paraId="484ED529" w14:textId="22E6C317" w:rsidR="000F55F9" w:rsidRPr="00F60500" w:rsidRDefault="00B1379D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703608</w:t>
            </w:r>
          </w:p>
        </w:tc>
      </w:tr>
      <w:tr w:rsidR="00F60500" w:rsidRPr="00F60500" w14:paraId="6CCDF2F0" w14:textId="77777777" w:rsidTr="000F55F9">
        <w:tc>
          <w:tcPr>
            <w:tcW w:w="901" w:type="dxa"/>
          </w:tcPr>
          <w:p w14:paraId="29FA3DAA" w14:textId="20E37191" w:rsidR="000F55F9" w:rsidRPr="00F60500" w:rsidRDefault="00313E4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1232</w:t>
            </w:r>
          </w:p>
        </w:tc>
        <w:tc>
          <w:tcPr>
            <w:tcW w:w="3831" w:type="dxa"/>
          </w:tcPr>
          <w:p w14:paraId="001C6FA3" w14:textId="3F25B401" w:rsidR="000F55F9" w:rsidRPr="00F60500" w:rsidRDefault="00B1379D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L. V. N.</w:t>
            </w:r>
          </w:p>
        </w:tc>
        <w:tc>
          <w:tcPr>
            <w:tcW w:w="2209" w:type="dxa"/>
          </w:tcPr>
          <w:p w14:paraId="5DF381A0" w14:textId="6943BA73" w:rsidR="000F55F9" w:rsidRPr="00F60500" w:rsidRDefault="00B1379D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31/05/2021</w:t>
            </w:r>
          </w:p>
        </w:tc>
        <w:tc>
          <w:tcPr>
            <w:tcW w:w="1985" w:type="dxa"/>
          </w:tcPr>
          <w:p w14:paraId="61C0C6EB" w14:textId="02248C01" w:rsidR="000F55F9" w:rsidRPr="00F60500" w:rsidRDefault="00861E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09/08/2021</w:t>
            </w:r>
          </w:p>
        </w:tc>
        <w:tc>
          <w:tcPr>
            <w:tcW w:w="5953" w:type="dxa"/>
          </w:tcPr>
          <w:p w14:paraId="3B9C0DE6" w14:textId="474C57E2" w:rsidR="000F55F9" w:rsidRPr="00F60500" w:rsidRDefault="00B1379D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704303</w:t>
            </w:r>
          </w:p>
        </w:tc>
      </w:tr>
      <w:tr w:rsidR="00F60500" w:rsidRPr="00F60500" w14:paraId="211F0323" w14:textId="77777777" w:rsidTr="000F55F9">
        <w:tc>
          <w:tcPr>
            <w:tcW w:w="901" w:type="dxa"/>
          </w:tcPr>
          <w:p w14:paraId="33EDDED8" w14:textId="21DECE7B" w:rsidR="000F55F9" w:rsidRPr="00F60500" w:rsidRDefault="00313E4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1233</w:t>
            </w:r>
          </w:p>
        </w:tc>
        <w:tc>
          <w:tcPr>
            <w:tcW w:w="3831" w:type="dxa"/>
          </w:tcPr>
          <w:p w14:paraId="478ACF79" w14:textId="0EFABF19" w:rsidR="000F55F9" w:rsidRPr="00F60500" w:rsidRDefault="00B1379D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O. B.</w:t>
            </w:r>
          </w:p>
        </w:tc>
        <w:tc>
          <w:tcPr>
            <w:tcW w:w="2209" w:type="dxa"/>
          </w:tcPr>
          <w:p w14:paraId="334627FB" w14:textId="33442482" w:rsidR="000F55F9" w:rsidRPr="00F60500" w:rsidRDefault="00B1379D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31/05/2021</w:t>
            </w:r>
          </w:p>
        </w:tc>
        <w:tc>
          <w:tcPr>
            <w:tcW w:w="1985" w:type="dxa"/>
          </w:tcPr>
          <w:p w14:paraId="2578858D" w14:textId="2FC38495" w:rsidR="000F55F9" w:rsidRPr="00F60500" w:rsidRDefault="00861E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09/08/2021</w:t>
            </w:r>
          </w:p>
        </w:tc>
        <w:tc>
          <w:tcPr>
            <w:tcW w:w="5953" w:type="dxa"/>
          </w:tcPr>
          <w:p w14:paraId="1BA842FF" w14:textId="1DCA213A" w:rsidR="000F55F9" w:rsidRPr="00F60500" w:rsidRDefault="00B1379D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707006</w:t>
            </w:r>
          </w:p>
        </w:tc>
      </w:tr>
      <w:tr w:rsidR="00F60500" w:rsidRPr="00F60500" w14:paraId="2BCE9F06" w14:textId="77777777" w:rsidTr="000F55F9">
        <w:tc>
          <w:tcPr>
            <w:tcW w:w="901" w:type="dxa"/>
          </w:tcPr>
          <w:p w14:paraId="3DC808AB" w14:textId="72EAC605" w:rsidR="000F55F9" w:rsidRPr="00F60500" w:rsidRDefault="00313E4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1234</w:t>
            </w:r>
          </w:p>
        </w:tc>
        <w:tc>
          <w:tcPr>
            <w:tcW w:w="3831" w:type="dxa"/>
          </w:tcPr>
          <w:p w14:paraId="3E014F61" w14:textId="151AEF43" w:rsidR="000F55F9" w:rsidRPr="00F60500" w:rsidRDefault="00B1379D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N. A. S.</w:t>
            </w:r>
          </w:p>
        </w:tc>
        <w:tc>
          <w:tcPr>
            <w:tcW w:w="2209" w:type="dxa"/>
          </w:tcPr>
          <w:p w14:paraId="534F0C1C" w14:textId="48A887BE" w:rsidR="000F55F9" w:rsidRPr="00F60500" w:rsidRDefault="00B1379D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31/05/2021</w:t>
            </w:r>
          </w:p>
        </w:tc>
        <w:tc>
          <w:tcPr>
            <w:tcW w:w="1985" w:type="dxa"/>
          </w:tcPr>
          <w:p w14:paraId="1A908024" w14:textId="77777777" w:rsidR="000F55F9" w:rsidRPr="00F60500" w:rsidRDefault="000F55F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490A31F" w14:textId="422977C0" w:rsidR="000F55F9" w:rsidRPr="00F60500" w:rsidRDefault="00B1379D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708703</w:t>
            </w:r>
          </w:p>
        </w:tc>
      </w:tr>
      <w:tr w:rsidR="00F60500" w:rsidRPr="00F60500" w14:paraId="2582C137" w14:textId="77777777" w:rsidTr="000F55F9">
        <w:tc>
          <w:tcPr>
            <w:tcW w:w="901" w:type="dxa"/>
          </w:tcPr>
          <w:p w14:paraId="30B77CF3" w14:textId="30EBA5CD" w:rsidR="000F55F9" w:rsidRPr="00F60500" w:rsidRDefault="00313E4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1235</w:t>
            </w:r>
          </w:p>
        </w:tc>
        <w:tc>
          <w:tcPr>
            <w:tcW w:w="3831" w:type="dxa"/>
          </w:tcPr>
          <w:p w14:paraId="0A4152F8" w14:textId="066FDC2A" w:rsidR="000F55F9" w:rsidRPr="00F60500" w:rsidRDefault="00B1379D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E. P.</w:t>
            </w:r>
          </w:p>
        </w:tc>
        <w:tc>
          <w:tcPr>
            <w:tcW w:w="2209" w:type="dxa"/>
          </w:tcPr>
          <w:p w14:paraId="07189BA9" w14:textId="03037C2A" w:rsidR="000F55F9" w:rsidRPr="00F60500" w:rsidRDefault="00B1379D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31/05/2021</w:t>
            </w:r>
          </w:p>
        </w:tc>
        <w:tc>
          <w:tcPr>
            <w:tcW w:w="1985" w:type="dxa"/>
          </w:tcPr>
          <w:p w14:paraId="56185246" w14:textId="72DC6016" w:rsidR="000F55F9" w:rsidRPr="00F60500" w:rsidRDefault="00861E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09/08/2021</w:t>
            </w:r>
          </w:p>
        </w:tc>
        <w:tc>
          <w:tcPr>
            <w:tcW w:w="5953" w:type="dxa"/>
          </w:tcPr>
          <w:p w14:paraId="7E1923E3" w14:textId="3CEEDA3C" w:rsidR="000F55F9" w:rsidRPr="00F60500" w:rsidRDefault="00B1379D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707409</w:t>
            </w:r>
          </w:p>
        </w:tc>
      </w:tr>
      <w:tr w:rsidR="00F60500" w:rsidRPr="00F60500" w14:paraId="2E4F1A48" w14:textId="77777777" w:rsidTr="000F55F9">
        <w:tc>
          <w:tcPr>
            <w:tcW w:w="901" w:type="dxa"/>
          </w:tcPr>
          <w:p w14:paraId="243B174D" w14:textId="5D73D059" w:rsidR="000F55F9" w:rsidRPr="00F60500" w:rsidRDefault="00313E4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1236</w:t>
            </w:r>
          </w:p>
        </w:tc>
        <w:tc>
          <w:tcPr>
            <w:tcW w:w="3831" w:type="dxa"/>
          </w:tcPr>
          <w:p w14:paraId="09F9A0EB" w14:textId="37DD7E9F" w:rsidR="000F55F9" w:rsidRPr="00F60500" w:rsidRDefault="00B1379D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D. G. B.</w:t>
            </w:r>
          </w:p>
        </w:tc>
        <w:tc>
          <w:tcPr>
            <w:tcW w:w="2209" w:type="dxa"/>
          </w:tcPr>
          <w:p w14:paraId="489F16D6" w14:textId="2D81E7C2" w:rsidR="000F55F9" w:rsidRPr="00F60500" w:rsidRDefault="00B1379D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31/05/2021</w:t>
            </w:r>
          </w:p>
        </w:tc>
        <w:tc>
          <w:tcPr>
            <w:tcW w:w="1985" w:type="dxa"/>
          </w:tcPr>
          <w:p w14:paraId="1A3BE3D0" w14:textId="69741430" w:rsidR="000F55F9" w:rsidRPr="00F60500" w:rsidRDefault="00861E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069F74C3" w14:textId="7A3D509C" w:rsidR="000F55F9" w:rsidRPr="00F60500" w:rsidRDefault="00B1379D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708001</w:t>
            </w:r>
          </w:p>
        </w:tc>
      </w:tr>
      <w:tr w:rsidR="00F60500" w:rsidRPr="00F60500" w14:paraId="66AA44C5" w14:textId="77777777" w:rsidTr="000F55F9">
        <w:tc>
          <w:tcPr>
            <w:tcW w:w="901" w:type="dxa"/>
          </w:tcPr>
          <w:p w14:paraId="2BB013E6" w14:textId="33B9773F" w:rsidR="000F55F9" w:rsidRPr="00F60500" w:rsidRDefault="00313E4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1237</w:t>
            </w:r>
          </w:p>
        </w:tc>
        <w:tc>
          <w:tcPr>
            <w:tcW w:w="3831" w:type="dxa"/>
          </w:tcPr>
          <w:p w14:paraId="1CF82CEF" w14:textId="41D7A0BA" w:rsidR="000F55F9" w:rsidRPr="00F60500" w:rsidRDefault="00B1379D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W. R.</w:t>
            </w:r>
          </w:p>
        </w:tc>
        <w:tc>
          <w:tcPr>
            <w:tcW w:w="2209" w:type="dxa"/>
          </w:tcPr>
          <w:p w14:paraId="77E08026" w14:textId="229111CD" w:rsidR="000F55F9" w:rsidRPr="00F60500" w:rsidRDefault="00B1379D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31/05/2021</w:t>
            </w:r>
          </w:p>
        </w:tc>
        <w:tc>
          <w:tcPr>
            <w:tcW w:w="1985" w:type="dxa"/>
          </w:tcPr>
          <w:p w14:paraId="7AA11BE6" w14:textId="7952322E" w:rsidR="000F55F9" w:rsidRPr="00F60500" w:rsidRDefault="00861E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09/08/2021</w:t>
            </w:r>
          </w:p>
        </w:tc>
        <w:tc>
          <w:tcPr>
            <w:tcW w:w="5953" w:type="dxa"/>
          </w:tcPr>
          <w:p w14:paraId="11B84E8D" w14:textId="50E7FBCE" w:rsidR="000F55F9" w:rsidRPr="00F60500" w:rsidRDefault="00B1379D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700005</w:t>
            </w:r>
          </w:p>
        </w:tc>
      </w:tr>
      <w:tr w:rsidR="00F60500" w:rsidRPr="00F60500" w14:paraId="1856D97B" w14:textId="77777777" w:rsidTr="000F55F9">
        <w:tc>
          <w:tcPr>
            <w:tcW w:w="901" w:type="dxa"/>
          </w:tcPr>
          <w:p w14:paraId="2D1D39B2" w14:textId="7537EBA8" w:rsidR="000F55F9" w:rsidRPr="00F60500" w:rsidRDefault="00313E4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lastRenderedPageBreak/>
              <w:t>1238</w:t>
            </w:r>
          </w:p>
        </w:tc>
        <w:tc>
          <w:tcPr>
            <w:tcW w:w="3831" w:type="dxa"/>
          </w:tcPr>
          <w:p w14:paraId="553B2C5E" w14:textId="09294D1F" w:rsidR="000F55F9" w:rsidRPr="00F60500" w:rsidRDefault="00B1379D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V. V. R.</w:t>
            </w:r>
          </w:p>
        </w:tc>
        <w:tc>
          <w:tcPr>
            <w:tcW w:w="2209" w:type="dxa"/>
          </w:tcPr>
          <w:p w14:paraId="5A21EFA8" w14:textId="0620BA86" w:rsidR="000F55F9" w:rsidRPr="00F60500" w:rsidRDefault="00B1379D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31/05/2021</w:t>
            </w:r>
          </w:p>
        </w:tc>
        <w:tc>
          <w:tcPr>
            <w:tcW w:w="1985" w:type="dxa"/>
          </w:tcPr>
          <w:p w14:paraId="62F3F43E" w14:textId="3A467E81" w:rsidR="000F55F9" w:rsidRPr="00F60500" w:rsidRDefault="00861E7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09/08/2021</w:t>
            </w:r>
          </w:p>
        </w:tc>
        <w:tc>
          <w:tcPr>
            <w:tcW w:w="5953" w:type="dxa"/>
          </w:tcPr>
          <w:p w14:paraId="43EDE429" w14:textId="1CE140D6" w:rsidR="000F55F9" w:rsidRPr="00F60500" w:rsidRDefault="00B1379D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700007</w:t>
            </w:r>
          </w:p>
        </w:tc>
      </w:tr>
      <w:tr w:rsidR="00F60500" w:rsidRPr="00F60500" w14:paraId="287DEA82" w14:textId="77777777" w:rsidTr="000F55F9">
        <w:tc>
          <w:tcPr>
            <w:tcW w:w="901" w:type="dxa"/>
          </w:tcPr>
          <w:p w14:paraId="56E1FC54" w14:textId="2A797053" w:rsidR="000F55F9" w:rsidRPr="00F60500" w:rsidRDefault="00313E4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1239</w:t>
            </w:r>
          </w:p>
        </w:tc>
        <w:tc>
          <w:tcPr>
            <w:tcW w:w="3831" w:type="dxa"/>
          </w:tcPr>
          <w:p w14:paraId="369A08A5" w14:textId="03E92A79" w:rsidR="000F55F9" w:rsidRPr="00F60500" w:rsidRDefault="00B1379D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M. J.</w:t>
            </w:r>
          </w:p>
        </w:tc>
        <w:tc>
          <w:tcPr>
            <w:tcW w:w="2209" w:type="dxa"/>
          </w:tcPr>
          <w:p w14:paraId="4E4A6B85" w14:textId="574EA868" w:rsidR="000F55F9" w:rsidRPr="00F60500" w:rsidRDefault="00B1379D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29/05/2021</w:t>
            </w:r>
          </w:p>
        </w:tc>
        <w:tc>
          <w:tcPr>
            <w:tcW w:w="1985" w:type="dxa"/>
          </w:tcPr>
          <w:p w14:paraId="180BB565" w14:textId="4969FB33" w:rsidR="000F55F9" w:rsidRPr="00F60500" w:rsidRDefault="00D53D3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16/07/2021</w:t>
            </w:r>
          </w:p>
        </w:tc>
        <w:tc>
          <w:tcPr>
            <w:tcW w:w="5953" w:type="dxa"/>
          </w:tcPr>
          <w:p w14:paraId="143AA2A2" w14:textId="1BFAAAF0" w:rsidR="000F55F9" w:rsidRPr="00F60500" w:rsidRDefault="00B1379D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704104</w:t>
            </w:r>
          </w:p>
        </w:tc>
      </w:tr>
      <w:tr w:rsidR="00F60500" w:rsidRPr="00F60500" w14:paraId="0B7BB063" w14:textId="77777777" w:rsidTr="000F55F9">
        <w:tc>
          <w:tcPr>
            <w:tcW w:w="901" w:type="dxa"/>
          </w:tcPr>
          <w:p w14:paraId="019A45E9" w14:textId="631F2428" w:rsidR="000F55F9" w:rsidRPr="00F60500" w:rsidRDefault="00313E4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1240</w:t>
            </w:r>
          </w:p>
        </w:tc>
        <w:tc>
          <w:tcPr>
            <w:tcW w:w="3831" w:type="dxa"/>
          </w:tcPr>
          <w:p w14:paraId="1678B677" w14:textId="7EAC7DFE" w:rsidR="000F55F9" w:rsidRPr="00F60500" w:rsidRDefault="00B1379D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B.</w:t>
            </w:r>
          </w:p>
        </w:tc>
        <w:tc>
          <w:tcPr>
            <w:tcW w:w="2209" w:type="dxa"/>
          </w:tcPr>
          <w:p w14:paraId="2FFCBD43" w14:textId="1B693416" w:rsidR="000F55F9" w:rsidRPr="00F60500" w:rsidRDefault="00B1379D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29/05/2021</w:t>
            </w:r>
          </w:p>
        </w:tc>
        <w:tc>
          <w:tcPr>
            <w:tcW w:w="1985" w:type="dxa"/>
          </w:tcPr>
          <w:p w14:paraId="0DF58401" w14:textId="77777777" w:rsidR="000F55F9" w:rsidRPr="00F60500" w:rsidRDefault="000F55F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ED5CF3A" w14:textId="56A8CDFA" w:rsidR="000F55F9" w:rsidRPr="00F60500" w:rsidRDefault="00B1379D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700009</w:t>
            </w:r>
          </w:p>
        </w:tc>
      </w:tr>
      <w:tr w:rsidR="00F60500" w:rsidRPr="00F60500" w14:paraId="623DADC7" w14:textId="77777777" w:rsidTr="004030C4">
        <w:tc>
          <w:tcPr>
            <w:tcW w:w="901" w:type="dxa"/>
          </w:tcPr>
          <w:p w14:paraId="7FEC523E" w14:textId="4674FE34" w:rsidR="004030C4" w:rsidRPr="00F60500" w:rsidRDefault="00B1379D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1241</w:t>
            </w:r>
          </w:p>
        </w:tc>
        <w:tc>
          <w:tcPr>
            <w:tcW w:w="3831" w:type="dxa"/>
          </w:tcPr>
          <w:p w14:paraId="281C1148" w14:textId="769CB5A1" w:rsidR="004030C4" w:rsidRPr="00F60500" w:rsidRDefault="00B1379D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E. D. S.</w:t>
            </w:r>
          </w:p>
        </w:tc>
        <w:tc>
          <w:tcPr>
            <w:tcW w:w="2209" w:type="dxa"/>
          </w:tcPr>
          <w:p w14:paraId="57CFBB44" w14:textId="0AE2DDE9" w:rsidR="004030C4" w:rsidRPr="00F60500" w:rsidRDefault="00B1379D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29/05/2021</w:t>
            </w:r>
          </w:p>
        </w:tc>
        <w:tc>
          <w:tcPr>
            <w:tcW w:w="1985" w:type="dxa"/>
          </w:tcPr>
          <w:p w14:paraId="574FFDD0" w14:textId="46718195" w:rsidR="004030C4" w:rsidRPr="00F60500" w:rsidRDefault="00D53D3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16/07/2021</w:t>
            </w:r>
          </w:p>
        </w:tc>
        <w:tc>
          <w:tcPr>
            <w:tcW w:w="5953" w:type="dxa"/>
          </w:tcPr>
          <w:p w14:paraId="32C8F3CC" w14:textId="31C6E24B" w:rsidR="004030C4" w:rsidRPr="00F60500" w:rsidRDefault="00B1379D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702808</w:t>
            </w:r>
          </w:p>
        </w:tc>
      </w:tr>
      <w:tr w:rsidR="00F60500" w:rsidRPr="00F60500" w14:paraId="54EBE722" w14:textId="77777777" w:rsidTr="004030C4">
        <w:tc>
          <w:tcPr>
            <w:tcW w:w="901" w:type="dxa"/>
          </w:tcPr>
          <w:p w14:paraId="73408EDF" w14:textId="38B45F7C" w:rsidR="004030C4" w:rsidRPr="00F60500" w:rsidRDefault="00B1379D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1242</w:t>
            </w:r>
          </w:p>
        </w:tc>
        <w:tc>
          <w:tcPr>
            <w:tcW w:w="3831" w:type="dxa"/>
          </w:tcPr>
          <w:p w14:paraId="0EB5EA37" w14:textId="2A4ED4F2" w:rsidR="004030C4" w:rsidRPr="00F60500" w:rsidRDefault="00B1379D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P. S. M. R.</w:t>
            </w:r>
          </w:p>
        </w:tc>
        <w:tc>
          <w:tcPr>
            <w:tcW w:w="2209" w:type="dxa"/>
          </w:tcPr>
          <w:p w14:paraId="73E6F45A" w14:textId="4E154368" w:rsidR="004030C4" w:rsidRPr="00F60500" w:rsidRDefault="00B1379D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29/05/2021</w:t>
            </w:r>
          </w:p>
        </w:tc>
        <w:tc>
          <w:tcPr>
            <w:tcW w:w="1985" w:type="dxa"/>
          </w:tcPr>
          <w:p w14:paraId="7E391F9F" w14:textId="2281B193" w:rsidR="004030C4" w:rsidRPr="00F60500" w:rsidRDefault="00D53D3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16/07/2021</w:t>
            </w:r>
          </w:p>
        </w:tc>
        <w:tc>
          <w:tcPr>
            <w:tcW w:w="5953" w:type="dxa"/>
          </w:tcPr>
          <w:p w14:paraId="707F0B93" w14:textId="31ACE031" w:rsidR="004030C4" w:rsidRPr="00F60500" w:rsidRDefault="00B1379D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700001</w:t>
            </w:r>
          </w:p>
        </w:tc>
      </w:tr>
      <w:tr w:rsidR="00F60500" w:rsidRPr="00F60500" w14:paraId="0FB83FD3" w14:textId="77777777" w:rsidTr="004030C4">
        <w:tc>
          <w:tcPr>
            <w:tcW w:w="901" w:type="dxa"/>
          </w:tcPr>
          <w:p w14:paraId="790EF05E" w14:textId="2F3DFD96" w:rsidR="004030C4" w:rsidRPr="00F60500" w:rsidRDefault="00B1379D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1243</w:t>
            </w:r>
          </w:p>
        </w:tc>
        <w:tc>
          <w:tcPr>
            <w:tcW w:w="3831" w:type="dxa"/>
          </w:tcPr>
          <w:p w14:paraId="4D28515D" w14:textId="2A78FF8E" w:rsidR="004030C4" w:rsidRPr="00F60500" w:rsidRDefault="00B1379D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C. S.</w:t>
            </w:r>
          </w:p>
        </w:tc>
        <w:tc>
          <w:tcPr>
            <w:tcW w:w="2209" w:type="dxa"/>
          </w:tcPr>
          <w:p w14:paraId="1EC64982" w14:textId="138EDC15" w:rsidR="004030C4" w:rsidRPr="00F60500" w:rsidRDefault="00B1379D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29/05/2021</w:t>
            </w:r>
          </w:p>
        </w:tc>
        <w:tc>
          <w:tcPr>
            <w:tcW w:w="1985" w:type="dxa"/>
          </w:tcPr>
          <w:p w14:paraId="37FEC935" w14:textId="37A14BD2" w:rsidR="004030C4" w:rsidRPr="00F60500" w:rsidRDefault="00D53D3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16/07/2021</w:t>
            </w:r>
          </w:p>
        </w:tc>
        <w:tc>
          <w:tcPr>
            <w:tcW w:w="5953" w:type="dxa"/>
          </w:tcPr>
          <w:p w14:paraId="4479CCF2" w14:textId="76929C75" w:rsidR="004030C4" w:rsidRPr="00F60500" w:rsidRDefault="00B1379D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705004</w:t>
            </w:r>
          </w:p>
        </w:tc>
      </w:tr>
      <w:tr w:rsidR="00F60500" w:rsidRPr="00F60500" w14:paraId="10D9B280" w14:textId="77777777" w:rsidTr="004030C4">
        <w:tc>
          <w:tcPr>
            <w:tcW w:w="901" w:type="dxa"/>
          </w:tcPr>
          <w:p w14:paraId="2A754850" w14:textId="57800205" w:rsidR="004030C4" w:rsidRPr="00F60500" w:rsidRDefault="00B1379D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1244</w:t>
            </w:r>
          </w:p>
        </w:tc>
        <w:tc>
          <w:tcPr>
            <w:tcW w:w="3831" w:type="dxa"/>
          </w:tcPr>
          <w:p w14:paraId="7063E38D" w14:textId="0D76EAEC" w:rsidR="004030C4" w:rsidRPr="00F60500" w:rsidRDefault="00B1379D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C. L. T. S.</w:t>
            </w:r>
          </w:p>
        </w:tc>
        <w:tc>
          <w:tcPr>
            <w:tcW w:w="2209" w:type="dxa"/>
          </w:tcPr>
          <w:p w14:paraId="431D84CB" w14:textId="5D96E956" w:rsidR="004030C4" w:rsidRPr="00F60500" w:rsidRDefault="00B1379D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29/05/2021</w:t>
            </w:r>
          </w:p>
        </w:tc>
        <w:tc>
          <w:tcPr>
            <w:tcW w:w="1985" w:type="dxa"/>
          </w:tcPr>
          <w:p w14:paraId="5E7C413A" w14:textId="3EE5A59C" w:rsidR="004030C4" w:rsidRPr="00F60500" w:rsidRDefault="00D53D3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16/07/2021</w:t>
            </w:r>
          </w:p>
        </w:tc>
        <w:tc>
          <w:tcPr>
            <w:tcW w:w="5953" w:type="dxa"/>
          </w:tcPr>
          <w:p w14:paraId="5FDF33F9" w14:textId="19DFD9FC" w:rsidR="004030C4" w:rsidRPr="00F60500" w:rsidRDefault="00B1379D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706608</w:t>
            </w:r>
          </w:p>
        </w:tc>
      </w:tr>
      <w:tr w:rsidR="00F60500" w:rsidRPr="00F60500" w14:paraId="0EEB1B24" w14:textId="77777777" w:rsidTr="004030C4">
        <w:tc>
          <w:tcPr>
            <w:tcW w:w="901" w:type="dxa"/>
          </w:tcPr>
          <w:p w14:paraId="0AA18037" w14:textId="3C5D9DEB" w:rsidR="004030C4" w:rsidRPr="00F60500" w:rsidRDefault="00B1379D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1245</w:t>
            </w:r>
          </w:p>
        </w:tc>
        <w:tc>
          <w:tcPr>
            <w:tcW w:w="3831" w:type="dxa"/>
          </w:tcPr>
          <w:p w14:paraId="70C07BCB" w14:textId="1A70B5AF" w:rsidR="004030C4" w:rsidRPr="00F60500" w:rsidRDefault="00B1379D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C.</w:t>
            </w:r>
          </w:p>
        </w:tc>
        <w:tc>
          <w:tcPr>
            <w:tcW w:w="2209" w:type="dxa"/>
          </w:tcPr>
          <w:p w14:paraId="235A1555" w14:textId="00A8F373" w:rsidR="004030C4" w:rsidRPr="00F60500" w:rsidRDefault="00B1379D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29/05/2021</w:t>
            </w:r>
          </w:p>
        </w:tc>
        <w:tc>
          <w:tcPr>
            <w:tcW w:w="1985" w:type="dxa"/>
          </w:tcPr>
          <w:p w14:paraId="51F117A6" w14:textId="3F92CA65" w:rsidR="004030C4" w:rsidRPr="00F60500" w:rsidRDefault="00D53D3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16/07/2021</w:t>
            </w:r>
          </w:p>
        </w:tc>
        <w:tc>
          <w:tcPr>
            <w:tcW w:w="5953" w:type="dxa"/>
          </w:tcPr>
          <w:p w14:paraId="292516DE" w14:textId="1A8832EC" w:rsidR="004030C4" w:rsidRPr="00F60500" w:rsidRDefault="00B1379D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706608</w:t>
            </w:r>
          </w:p>
        </w:tc>
      </w:tr>
      <w:tr w:rsidR="00F60500" w:rsidRPr="00F60500" w14:paraId="6CB62DF3" w14:textId="77777777" w:rsidTr="004030C4">
        <w:tc>
          <w:tcPr>
            <w:tcW w:w="901" w:type="dxa"/>
          </w:tcPr>
          <w:p w14:paraId="6C7CFB68" w14:textId="15F4FC30" w:rsidR="004030C4" w:rsidRPr="00F60500" w:rsidRDefault="00B1379D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1246</w:t>
            </w:r>
          </w:p>
        </w:tc>
        <w:tc>
          <w:tcPr>
            <w:tcW w:w="3831" w:type="dxa"/>
          </w:tcPr>
          <w:p w14:paraId="11C5C1FD" w14:textId="37BF5A42" w:rsidR="004030C4" w:rsidRPr="00F60500" w:rsidRDefault="00B1379D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N. P. A. P.</w:t>
            </w:r>
          </w:p>
        </w:tc>
        <w:tc>
          <w:tcPr>
            <w:tcW w:w="2209" w:type="dxa"/>
          </w:tcPr>
          <w:p w14:paraId="6AAFCE77" w14:textId="76E1C8DD" w:rsidR="004030C4" w:rsidRPr="00F60500" w:rsidRDefault="00B1379D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29/05/2021</w:t>
            </w:r>
          </w:p>
        </w:tc>
        <w:tc>
          <w:tcPr>
            <w:tcW w:w="1985" w:type="dxa"/>
          </w:tcPr>
          <w:p w14:paraId="759096F9" w14:textId="42C56E84" w:rsidR="004030C4" w:rsidRPr="00F60500" w:rsidRDefault="00D53D3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16/07/2021</w:t>
            </w:r>
          </w:p>
        </w:tc>
        <w:tc>
          <w:tcPr>
            <w:tcW w:w="5953" w:type="dxa"/>
          </w:tcPr>
          <w:p w14:paraId="46FCD64D" w14:textId="6BC1E59A" w:rsidR="004030C4" w:rsidRPr="00F60500" w:rsidRDefault="00B1379D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700909</w:t>
            </w:r>
          </w:p>
        </w:tc>
      </w:tr>
      <w:tr w:rsidR="00F60500" w:rsidRPr="00F60500" w14:paraId="7949CE86" w14:textId="77777777" w:rsidTr="004030C4">
        <w:tc>
          <w:tcPr>
            <w:tcW w:w="901" w:type="dxa"/>
          </w:tcPr>
          <w:p w14:paraId="240DA549" w14:textId="347F726C" w:rsidR="004030C4" w:rsidRPr="00F60500" w:rsidRDefault="00B1379D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1247</w:t>
            </w:r>
          </w:p>
        </w:tc>
        <w:tc>
          <w:tcPr>
            <w:tcW w:w="3831" w:type="dxa"/>
          </w:tcPr>
          <w:p w14:paraId="3A8AAB79" w14:textId="0AAAEF31" w:rsidR="004030C4" w:rsidRPr="00F60500" w:rsidRDefault="00B1379D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N. F. C.</w:t>
            </w:r>
          </w:p>
        </w:tc>
        <w:tc>
          <w:tcPr>
            <w:tcW w:w="2209" w:type="dxa"/>
          </w:tcPr>
          <w:p w14:paraId="74E12582" w14:textId="0D677EFA" w:rsidR="004030C4" w:rsidRPr="00F60500" w:rsidRDefault="00B1379D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29/05/2021</w:t>
            </w:r>
          </w:p>
        </w:tc>
        <w:tc>
          <w:tcPr>
            <w:tcW w:w="1985" w:type="dxa"/>
          </w:tcPr>
          <w:p w14:paraId="7C68E349" w14:textId="07AC417F" w:rsidR="004030C4" w:rsidRPr="00F60500" w:rsidRDefault="00D53D3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16/07/2021</w:t>
            </w:r>
          </w:p>
        </w:tc>
        <w:tc>
          <w:tcPr>
            <w:tcW w:w="5953" w:type="dxa"/>
          </w:tcPr>
          <w:p w14:paraId="5EE4597C" w14:textId="1F5F3AC5" w:rsidR="004030C4" w:rsidRPr="00F60500" w:rsidRDefault="00D318B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706703</w:t>
            </w:r>
          </w:p>
        </w:tc>
      </w:tr>
      <w:tr w:rsidR="00F60500" w:rsidRPr="00F60500" w14:paraId="61A12F58" w14:textId="77777777" w:rsidTr="004030C4">
        <w:tc>
          <w:tcPr>
            <w:tcW w:w="901" w:type="dxa"/>
          </w:tcPr>
          <w:p w14:paraId="1F84DAC6" w14:textId="2F041216" w:rsidR="004030C4" w:rsidRPr="00F60500" w:rsidRDefault="00B1379D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1248</w:t>
            </w:r>
          </w:p>
        </w:tc>
        <w:tc>
          <w:tcPr>
            <w:tcW w:w="3831" w:type="dxa"/>
          </w:tcPr>
          <w:p w14:paraId="46C9AD94" w14:textId="484A4659" w:rsidR="004030C4" w:rsidRPr="00F60500" w:rsidRDefault="00D318BC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Q. M. F.</w:t>
            </w:r>
          </w:p>
        </w:tc>
        <w:tc>
          <w:tcPr>
            <w:tcW w:w="2209" w:type="dxa"/>
          </w:tcPr>
          <w:p w14:paraId="4214E3D4" w14:textId="74D9BC00" w:rsidR="004030C4" w:rsidRPr="00F60500" w:rsidRDefault="00D318B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29/05/2021</w:t>
            </w:r>
          </w:p>
        </w:tc>
        <w:tc>
          <w:tcPr>
            <w:tcW w:w="1985" w:type="dxa"/>
          </w:tcPr>
          <w:p w14:paraId="3675066C" w14:textId="795E5039" w:rsidR="004030C4" w:rsidRPr="00F60500" w:rsidRDefault="00D53D3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16/07/2021</w:t>
            </w:r>
          </w:p>
        </w:tc>
        <w:tc>
          <w:tcPr>
            <w:tcW w:w="5953" w:type="dxa"/>
          </w:tcPr>
          <w:p w14:paraId="42841EDF" w14:textId="6A5299CB" w:rsidR="004030C4" w:rsidRPr="00F60500" w:rsidRDefault="00D318B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704205</w:t>
            </w:r>
          </w:p>
        </w:tc>
      </w:tr>
      <w:tr w:rsidR="00F60500" w:rsidRPr="00F60500" w14:paraId="7ECCB114" w14:textId="77777777" w:rsidTr="004030C4">
        <w:tc>
          <w:tcPr>
            <w:tcW w:w="901" w:type="dxa"/>
          </w:tcPr>
          <w:p w14:paraId="7FA2371B" w14:textId="785D5391" w:rsidR="004030C4" w:rsidRPr="00F60500" w:rsidRDefault="00B1379D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1249</w:t>
            </w:r>
          </w:p>
        </w:tc>
        <w:tc>
          <w:tcPr>
            <w:tcW w:w="3831" w:type="dxa"/>
          </w:tcPr>
          <w:p w14:paraId="0D28F57B" w14:textId="221CAC5B" w:rsidR="004030C4" w:rsidRPr="00F60500" w:rsidRDefault="00D318BC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P. B.</w:t>
            </w:r>
          </w:p>
        </w:tc>
        <w:tc>
          <w:tcPr>
            <w:tcW w:w="2209" w:type="dxa"/>
          </w:tcPr>
          <w:p w14:paraId="775E2E19" w14:textId="40587721" w:rsidR="004030C4" w:rsidRPr="00F60500" w:rsidRDefault="00D318B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02/06/2021</w:t>
            </w:r>
          </w:p>
        </w:tc>
        <w:tc>
          <w:tcPr>
            <w:tcW w:w="1985" w:type="dxa"/>
          </w:tcPr>
          <w:p w14:paraId="731B5AAF" w14:textId="4F57C1AE" w:rsidR="004030C4" w:rsidRPr="00F60500" w:rsidRDefault="00D53D3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30/06/2021</w:t>
            </w:r>
          </w:p>
        </w:tc>
        <w:tc>
          <w:tcPr>
            <w:tcW w:w="5953" w:type="dxa"/>
          </w:tcPr>
          <w:p w14:paraId="7B72D119" w14:textId="329DE2AC" w:rsidR="004030C4" w:rsidRPr="00F60500" w:rsidRDefault="00D318B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709206</w:t>
            </w:r>
          </w:p>
        </w:tc>
      </w:tr>
      <w:tr w:rsidR="00F60500" w:rsidRPr="00F60500" w14:paraId="1BEF4F8A" w14:textId="77777777" w:rsidTr="004030C4">
        <w:tc>
          <w:tcPr>
            <w:tcW w:w="901" w:type="dxa"/>
          </w:tcPr>
          <w:p w14:paraId="0DB235FE" w14:textId="72B4729C" w:rsidR="004030C4" w:rsidRPr="00F60500" w:rsidRDefault="00B1379D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1250</w:t>
            </w:r>
          </w:p>
        </w:tc>
        <w:tc>
          <w:tcPr>
            <w:tcW w:w="3831" w:type="dxa"/>
          </w:tcPr>
          <w:p w14:paraId="08CE1024" w14:textId="6C13A896" w:rsidR="004030C4" w:rsidRPr="00F60500" w:rsidRDefault="00D318BC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N. F. P.</w:t>
            </w:r>
          </w:p>
        </w:tc>
        <w:tc>
          <w:tcPr>
            <w:tcW w:w="2209" w:type="dxa"/>
          </w:tcPr>
          <w:p w14:paraId="644DF7C3" w14:textId="74C7DAF9" w:rsidR="004030C4" w:rsidRPr="00F60500" w:rsidRDefault="00D318B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02/06/2021</w:t>
            </w:r>
          </w:p>
        </w:tc>
        <w:tc>
          <w:tcPr>
            <w:tcW w:w="1985" w:type="dxa"/>
          </w:tcPr>
          <w:p w14:paraId="1E26E702" w14:textId="08156BC2" w:rsidR="004030C4" w:rsidRPr="00F60500" w:rsidRDefault="00D53D3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Vacinou</w:t>
            </w:r>
          </w:p>
        </w:tc>
        <w:tc>
          <w:tcPr>
            <w:tcW w:w="5953" w:type="dxa"/>
          </w:tcPr>
          <w:p w14:paraId="5578F22B" w14:textId="69CD022C" w:rsidR="004030C4" w:rsidRPr="00F60500" w:rsidRDefault="00D318B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700006</w:t>
            </w:r>
          </w:p>
        </w:tc>
      </w:tr>
      <w:tr w:rsidR="00F60500" w:rsidRPr="00F60500" w14:paraId="60225685" w14:textId="77777777" w:rsidTr="004030C4">
        <w:tc>
          <w:tcPr>
            <w:tcW w:w="901" w:type="dxa"/>
          </w:tcPr>
          <w:p w14:paraId="46CB1489" w14:textId="55E54414" w:rsidR="004030C4" w:rsidRPr="00F60500" w:rsidRDefault="00B1379D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1251</w:t>
            </w:r>
          </w:p>
        </w:tc>
        <w:tc>
          <w:tcPr>
            <w:tcW w:w="3831" w:type="dxa"/>
          </w:tcPr>
          <w:p w14:paraId="77DF9678" w14:textId="2633077A" w:rsidR="004030C4" w:rsidRPr="00F60500" w:rsidRDefault="00D318BC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S. M.</w:t>
            </w:r>
          </w:p>
        </w:tc>
        <w:tc>
          <w:tcPr>
            <w:tcW w:w="2209" w:type="dxa"/>
          </w:tcPr>
          <w:p w14:paraId="579C7D77" w14:textId="12097102" w:rsidR="004030C4" w:rsidRPr="00F60500" w:rsidRDefault="00D318B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02/06/2021</w:t>
            </w:r>
          </w:p>
        </w:tc>
        <w:tc>
          <w:tcPr>
            <w:tcW w:w="1985" w:type="dxa"/>
          </w:tcPr>
          <w:p w14:paraId="29863272" w14:textId="1844C109" w:rsidR="004030C4" w:rsidRPr="00F60500" w:rsidRDefault="00D318B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30/06/2021</w:t>
            </w:r>
          </w:p>
        </w:tc>
        <w:tc>
          <w:tcPr>
            <w:tcW w:w="5953" w:type="dxa"/>
          </w:tcPr>
          <w:p w14:paraId="1C4A0EB1" w14:textId="6E4ED832" w:rsidR="004030C4" w:rsidRPr="00F60500" w:rsidRDefault="00D318B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706203</w:t>
            </w:r>
          </w:p>
        </w:tc>
      </w:tr>
      <w:tr w:rsidR="00F60500" w:rsidRPr="00F60500" w14:paraId="3BAD1095" w14:textId="77777777" w:rsidTr="004030C4">
        <w:tc>
          <w:tcPr>
            <w:tcW w:w="901" w:type="dxa"/>
          </w:tcPr>
          <w:p w14:paraId="205E0B54" w14:textId="43A5F3EE" w:rsidR="004030C4" w:rsidRPr="00F60500" w:rsidRDefault="00B1379D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1252</w:t>
            </w:r>
          </w:p>
        </w:tc>
        <w:tc>
          <w:tcPr>
            <w:tcW w:w="3831" w:type="dxa"/>
          </w:tcPr>
          <w:p w14:paraId="52E55547" w14:textId="4941E2DE" w:rsidR="004030C4" w:rsidRPr="00F60500" w:rsidRDefault="00D318BC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V. F. P.</w:t>
            </w:r>
          </w:p>
        </w:tc>
        <w:tc>
          <w:tcPr>
            <w:tcW w:w="2209" w:type="dxa"/>
          </w:tcPr>
          <w:p w14:paraId="430574BC" w14:textId="2F329E69" w:rsidR="004030C4" w:rsidRPr="00F60500" w:rsidRDefault="00D318B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02/06/2021</w:t>
            </w:r>
          </w:p>
        </w:tc>
        <w:tc>
          <w:tcPr>
            <w:tcW w:w="1985" w:type="dxa"/>
          </w:tcPr>
          <w:p w14:paraId="435C385F" w14:textId="77E22F4A" w:rsidR="004030C4" w:rsidRPr="00F60500" w:rsidRDefault="00D318B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12/07/2021</w:t>
            </w:r>
          </w:p>
        </w:tc>
        <w:tc>
          <w:tcPr>
            <w:tcW w:w="5953" w:type="dxa"/>
          </w:tcPr>
          <w:p w14:paraId="43EB79D1" w14:textId="5DD1FFCA" w:rsidR="004030C4" w:rsidRPr="00F60500" w:rsidRDefault="00D318B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703204</w:t>
            </w:r>
          </w:p>
        </w:tc>
      </w:tr>
      <w:tr w:rsidR="00F60500" w:rsidRPr="00F60500" w14:paraId="09F8AA3B" w14:textId="77777777" w:rsidTr="004030C4">
        <w:tc>
          <w:tcPr>
            <w:tcW w:w="901" w:type="dxa"/>
          </w:tcPr>
          <w:p w14:paraId="7961ECCE" w14:textId="58C46502" w:rsidR="004030C4" w:rsidRPr="00F60500" w:rsidRDefault="00B1379D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1253</w:t>
            </w:r>
          </w:p>
        </w:tc>
        <w:tc>
          <w:tcPr>
            <w:tcW w:w="3831" w:type="dxa"/>
          </w:tcPr>
          <w:p w14:paraId="3CC6A262" w14:textId="27435450" w:rsidR="004030C4" w:rsidRPr="00F60500" w:rsidRDefault="00D318BC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M. O.</w:t>
            </w:r>
          </w:p>
        </w:tc>
        <w:tc>
          <w:tcPr>
            <w:tcW w:w="2209" w:type="dxa"/>
          </w:tcPr>
          <w:p w14:paraId="2B5053B5" w14:textId="33477A74" w:rsidR="004030C4" w:rsidRPr="00F60500" w:rsidRDefault="00D318B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07/06/2021</w:t>
            </w:r>
          </w:p>
        </w:tc>
        <w:tc>
          <w:tcPr>
            <w:tcW w:w="1985" w:type="dxa"/>
          </w:tcPr>
          <w:p w14:paraId="43A812E2" w14:textId="77777777" w:rsidR="004030C4" w:rsidRPr="00F60500" w:rsidRDefault="004030C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1E9308F" w14:textId="64A3DEBE" w:rsidR="004030C4" w:rsidRPr="00F60500" w:rsidRDefault="00D318B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709202</w:t>
            </w:r>
          </w:p>
        </w:tc>
      </w:tr>
      <w:tr w:rsidR="00F60500" w:rsidRPr="00F60500" w14:paraId="28BCFED5" w14:textId="77777777" w:rsidTr="004030C4">
        <w:tc>
          <w:tcPr>
            <w:tcW w:w="901" w:type="dxa"/>
          </w:tcPr>
          <w:p w14:paraId="23A74977" w14:textId="518004F4" w:rsidR="004030C4" w:rsidRPr="00F60500" w:rsidRDefault="00B1379D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1254</w:t>
            </w:r>
          </w:p>
        </w:tc>
        <w:tc>
          <w:tcPr>
            <w:tcW w:w="3831" w:type="dxa"/>
          </w:tcPr>
          <w:p w14:paraId="63BA1E43" w14:textId="769F01A1" w:rsidR="004030C4" w:rsidRPr="00F60500" w:rsidRDefault="00D318BC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N. M. P.</w:t>
            </w:r>
          </w:p>
        </w:tc>
        <w:tc>
          <w:tcPr>
            <w:tcW w:w="2209" w:type="dxa"/>
          </w:tcPr>
          <w:p w14:paraId="7627EDD7" w14:textId="5BBE3584" w:rsidR="004030C4" w:rsidRPr="00F60500" w:rsidRDefault="00D318B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74DC5AD2" w14:textId="77777777" w:rsidR="004030C4" w:rsidRPr="00F60500" w:rsidRDefault="004030C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4952519" w14:textId="38B5A477" w:rsidR="004030C4" w:rsidRPr="00F60500" w:rsidRDefault="00D318B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702502</w:t>
            </w:r>
          </w:p>
        </w:tc>
      </w:tr>
      <w:tr w:rsidR="00F60500" w:rsidRPr="00F60500" w14:paraId="5141F9B6" w14:textId="77777777" w:rsidTr="004030C4">
        <w:tc>
          <w:tcPr>
            <w:tcW w:w="901" w:type="dxa"/>
          </w:tcPr>
          <w:p w14:paraId="7589078B" w14:textId="1B11CD34" w:rsidR="004030C4" w:rsidRPr="00F60500" w:rsidRDefault="00B1379D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1255</w:t>
            </w:r>
          </w:p>
        </w:tc>
        <w:tc>
          <w:tcPr>
            <w:tcW w:w="3831" w:type="dxa"/>
          </w:tcPr>
          <w:p w14:paraId="24F35B5B" w14:textId="5A93B15A" w:rsidR="004030C4" w:rsidRPr="00F60500" w:rsidRDefault="00D318BC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L. K. S.</w:t>
            </w:r>
          </w:p>
        </w:tc>
        <w:tc>
          <w:tcPr>
            <w:tcW w:w="2209" w:type="dxa"/>
          </w:tcPr>
          <w:p w14:paraId="27046F47" w14:textId="71C7B61F" w:rsidR="004030C4" w:rsidRPr="00F60500" w:rsidRDefault="00D318B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702DB9A0" w14:textId="0EDE7F2E" w:rsidR="004030C4" w:rsidRPr="00F60500" w:rsidRDefault="00D53D3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2537303A" w14:textId="0BE40941" w:rsidR="004030C4" w:rsidRPr="00F60500" w:rsidRDefault="00D318B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703406</w:t>
            </w:r>
          </w:p>
        </w:tc>
      </w:tr>
      <w:tr w:rsidR="00F60500" w:rsidRPr="00F60500" w14:paraId="102F26BC" w14:textId="77777777" w:rsidTr="004030C4">
        <w:tc>
          <w:tcPr>
            <w:tcW w:w="901" w:type="dxa"/>
          </w:tcPr>
          <w:p w14:paraId="6B159062" w14:textId="0A106351" w:rsidR="004030C4" w:rsidRPr="00F60500" w:rsidRDefault="00B1379D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1256</w:t>
            </w:r>
          </w:p>
        </w:tc>
        <w:tc>
          <w:tcPr>
            <w:tcW w:w="3831" w:type="dxa"/>
          </w:tcPr>
          <w:p w14:paraId="3550F491" w14:textId="61C30EBD" w:rsidR="004030C4" w:rsidRPr="00F60500" w:rsidRDefault="00D318BC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F. F. S. F.</w:t>
            </w:r>
          </w:p>
        </w:tc>
        <w:tc>
          <w:tcPr>
            <w:tcW w:w="2209" w:type="dxa"/>
          </w:tcPr>
          <w:p w14:paraId="7DC326FA" w14:textId="07107382" w:rsidR="004030C4" w:rsidRPr="00F60500" w:rsidRDefault="00D318B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42BB4FE3" w14:textId="6BEC88F1" w:rsidR="004030C4" w:rsidRPr="00F60500" w:rsidRDefault="00D53D3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26F4961A" w14:textId="7D6FA845" w:rsidR="004030C4" w:rsidRPr="00F60500" w:rsidRDefault="00D318B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700105</w:t>
            </w:r>
          </w:p>
        </w:tc>
      </w:tr>
      <w:tr w:rsidR="00F60500" w:rsidRPr="00F60500" w14:paraId="6DC265E1" w14:textId="77777777" w:rsidTr="004030C4">
        <w:tc>
          <w:tcPr>
            <w:tcW w:w="901" w:type="dxa"/>
          </w:tcPr>
          <w:p w14:paraId="7BEDB21D" w14:textId="614FA8F7" w:rsidR="004030C4" w:rsidRPr="00F60500" w:rsidRDefault="00B1379D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1257</w:t>
            </w:r>
          </w:p>
        </w:tc>
        <w:tc>
          <w:tcPr>
            <w:tcW w:w="3831" w:type="dxa"/>
          </w:tcPr>
          <w:p w14:paraId="68D70F19" w14:textId="60ABD242" w:rsidR="004030C4" w:rsidRPr="00F60500" w:rsidRDefault="00D318BC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F. A L. F.</w:t>
            </w:r>
          </w:p>
        </w:tc>
        <w:tc>
          <w:tcPr>
            <w:tcW w:w="2209" w:type="dxa"/>
          </w:tcPr>
          <w:p w14:paraId="1D6B28FF" w14:textId="42695946" w:rsidR="004030C4" w:rsidRPr="00F60500" w:rsidRDefault="00D318B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33107C3B" w14:textId="185514C7" w:rsidR="004030C4" w:rsidRPr="00F60500" w:rsidRDefault="00D53D3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1A7AA2C0" w14:textId="5E7105BD" w:rsidR="004030C4" w:rsidRPr="00F60500" w:rsidRDefault="00D318B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702004</w:t>
            </w:r>
          </w:p>
        </w:tc>
      </w:tr>
      <w:tr w:rsidR="00F60500" w:rsidRPr="00F60500" w14:paraId="56EADA85" w14:textId="77777777" w:rsidTr="004030C4">
        <w:tc>
          <w:tcPr>
            <w:tcW w:w="901" w:type="dxa"/>
          </w:tcPr>
          <w:p w14:paraId="55CB698A" w14:textId="57A87827" w:rsidR="004030C4" w:rsidRPr="00F60500" w:rsidRDefault="00B1379D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1258</w:t>
            </w:r>
          </w:p>
        </w:tc>
        <w:tc>
          <w:tcPr>
            <w:tcW w:w="3831" w:type="dxa"/>
          </w:tcPr>
          <w:p w14:paraId="779CB643" w14:textId="19DDFB6B" w:rsidR="004030C4" w:rsidRPr="00F60500" w:rsidRDefault="00D318BC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L. S.</w:t>
            </w:r>
          </w:p>
        </w:tc>
        <w:tc>
          <w:tcPr>
            <w:tcW w:w="2209" w:type="dxa"/>
          </w:tcPr>
          <w:p w14:paraId="52090E17" w14:textId="05A5409A" w:rsidR="004030C4" w:rsidRPr="00F60500" w:rsidRDefault="00D318B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406E7BF8" w14:textId="22753448" w:rsidR="004030C4" w:rsidRPr="00F60500" w:rsidRDefault="00D53D3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6996BD58" w14:textId="212FD3DF" w:rsidR="004030C4" w:rsidRPr="00F60500" w:rsidRDefault="00D318B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702004</w:t>
            </w:r>
          </w:p>
        </w:tc>
      </w:tr>
      <w:tr w:rsidR="00F60500" w:rsidRPr="00F60500" w14:paraId="04878054" w14:textId="77777777" w:rsidTr="004030C4">
        <w:tc>
          <w:tcPr>
            <w:tcW w:w="901" w:type="dxa"/>
          </w:tcPr>
          <w:p w14:paraId="0ACDFC55" w14:textId="05E92B65" w:rsidR="004030C4" w:rsidRPr="00F60500" w:rsidRDefault="00B1379D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1259</w:t>
            </w:r>
          </w:p>
        </w:tc>
        <w:tc>
          <w:tcPr>
            <w:tcW w:w="3831" w:type="dxa"/>
          </w:tcPr>
          <w:p w14:paraId="1B55FE75" w14:textId="2C23DD24" w:rsidR="004030C4" w:rsidRPr="00F60500" w:rsidRDefault="00D318BC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S. G. A.</w:t>
            </w:r>
          </w:p>
        </w:tc>
        <w:tc>
          <w:tcPr>
            <w:tcW w:w="2209" w:type="dxa"/>
          </w:tcPr>
          <w:p w14:paraId="4D0F7D1C" w14:textId="5D476D0D" w:rsidR="004030C4" w:rsidRPr="00F60500" w:rsidRDefault="00D318B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663F7442" w14:textId="03542ED3" w:rsidR="004030C4" w:rsidRPr="00F60500" w:rsidRDefault="00D53D3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2B5C070E" w14:textId="02E32E51" w:rsidR="004030C4" w:rsidRPr="00F60500" w:rsidRDefault="00D318B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709005</w:t>
            </w:r>
          </w:p>
        </w:tc>
      </w:tr>
      <w:tr w:rsidR="00F60500" w:rsidRPr="00F60500" w14:paraId="5E17E955" w14:textId="77777777" w:rsidTr="004030C4">
        <w:tc>
          <w:tcPr>
            <w:tcW w:w="901" w:type="dxa"/>
          </w:tcPr>
          <w:p w14:paraId="5D52BAA1" w14:textId="11A243B2" w:rsidR="004030C4" w:rsidRPr="00F60500" w:rsidRDefault="00B1379D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1260</w:t>
            </w:r>
          </w:p>
        </w:tc>
        <w:tc>
          <w:tcPr>
            <w:tcW w:w="3831" w:type="dxa"/>
          </w:tcPr>
          <w:p w14:paraId="49CEA175" w14:textId="407F199D" w:rsidR="004030C4" w:rsidRPr="00F60500" w:rsidRDefault="00D318BC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A. A.</w:t>
            </w:r>
          </w:p>
        </w:tc>
        <w:tc>
          <w:tcPr>
            <w:tcW w:w="2209" w:type="dxa"/>
          </w:tcPr>
          <w:p w14:paraId="1714DFB8" w14:textId="57DDB9ED" w:rsidR="004030C4" w:rsidRPr="00F60500" w:rsidRDefault="00D318B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16D763FF" w14:textId="7E814BAB" w:rsidR="004030C4" w:rsidRPr="00F60500" w:rsidRDefault="00D53D3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6023F26B" w14:textId="2141E752" w:rsidR="004030C4" w:rsidRPr="00F60500" w:rsidRDefault="00D318B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702802</w:t>
            </w:r>
          </w:p>
        </w:tc>
      </w:tr>
      <w:tr w:rsidR="00F60500" w:rsidRPr="00F60500" w14:paraId="3E0180F8" w14:textId="77777777" w:rsidTr="004030C4">
        <w:tc>
          <w:tcPr>
            <w:tcW w:w="901" w:type="dxa"/>
          </w:tcPr>
          <w:p w14:paraId="565F4263" w14:textId="0FF6AE92" w:rsidR="004030C4" w:rsidRPr="00F60500" w:rsidRDefault="00B1379D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1261</w:t>
            </w:r>
          </w:p>
        </w:tc>
        <w:tc>
          <w:tcPr>
            <w:tcW w:w="3831" w:type="dxa"/>
          </w:tcPr>
          <w:p w14:paraId="1F82A802" w14:textId="06422FCF" w:rsidR="004030C4" w:rsidRPr="00F60500" w:rsidRDefault="00D318BC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G. A.</w:t>
            </w:r>
          </w:p>
        </w:tc>
        <w:tc>
          <w:tcPr>
            <w:tcW w:w="2209" w:type="dxa"/>
          </w:tcPr>
          <w:p w14:paraId="7274189C" w14:textId="346141A1" w:rsidR="004030C4" w:rsidRPr="00F60500" w:rsidRDefault="00D318B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6AE1083D" w14:textId="77342495" w:rsidR="004030C4" w:rsidRPr="00F60500" w:rsidRDefault="00D53D3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5605F7D5" w14:textId="22099AE5" w:rsidR="004030C4" w:rsidRPr="00F60500" w:rsidRDefault="00D318B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705005</w:t>
            </w:r>
          </w:p>
        </w:tc>
      </w:tr>
      <w:tr w:rsidR="00F60500" w:rsidRPr="00F60500" w14:paraId="7E0D8F41" w14:textId="77777777" w:rsidTr="004030C4">
        <w:tc>
          <w:tcPr>
            <w:tcW w:w="901" w:type="dxa"/>
          </w:tcPr>
          <w:p w14:paraId="5ABD74B9" w14:textId="154337F5" w:rsidR="004030C4" w:rsidRPr="00F60500" w:rsidRDefault="00B1379D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1262</w:t>
            </w:r>
          </w:p>
        </w:tc>
        <w:tc>
          <w:tcPr>
            <w:tcW w:w="3831" w:type="dxa"/>
          </w:tcPr>
          <w:p w14:paraId="3133B3C0" w14:textId="287F542E" w:rsidR="004030C4" w:rsidRPr="00F60500" w:rsidRDefault="00D318BC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D. A. M. V.</w:t>
            </w:r>
          </w:p>
        </w:tc>
        <w:tc>
          <w:tcPr>
            <w:tcW w:w="2209" w:type="dxa"/>
          </w:tcPr>
          <w:p w14:paraId="27839EB9" w14:textId="1688EF68" w:rsidR="004030C4" w:rsidRPr="00F60500" w:rsidRDefault="00D318B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7F6CEE1A" w14:textId="18D70D35" w:rsidR="004030C4" w:rsidRPr="00F60500" w:rsidRDefault="00D53D3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10F765EA" w14:textId="3E36536F" w:rsidR="004030C4" w:rsidRPr="00F60500" w:rsidRDefault="00D318B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702803</w:t>
            </w:r>
          </w:p>
        </w:tc>
      </w:tr>
      <w:tr w:rsidR="00F60500" w:rsidRPr="00F60500" w14:paraId="37500C65" w14:textId="77777777" w:rsidTr="004030C4">
        <w:tc>
          <w:tcPr>
            <w:tcW w:w="901" w:type="dxa"/>
          </w:tcPr>
          <w:p w14:paraId="693DBB3A" w14:textId="75E2B1D7" w:rsidR="004030C4" w:rsidRPr="00F60500" w:rsidRDefault="00B1379D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1263</w:t>
            </w:r>
          </w:p>
        </w:tc>
        <w:tc>
          <w:tcPr>
            <w:tcW w:w="3831" w:type="dxa"/>
          </w:tcPr>
          <w:p w14:paraId="0044A1C7" w14:textId="0F694537" w:rsidR="004030C4" w:rsidRPr="00F60500" w:rsidRDefault="00D318BC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H. L. M. S.</w:t>
            </w:r>
          </w:p>
        </w:tc>
        <w:tc>
          <w:tcPr>
            <w:tcW w:w="2209" w:type="dxa"/>
          </w:tcPr>
          <w:p w14:paraId="63FEEC83" w14:textId="29402BA0" w:rsidR="004030C4" w:rsidRPr="00F60500" w:rsidRDefault="00D318B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45C457A6" w14:textId="7A7B3151" w:rsidR="004030C4" w:rsidRPr="00F60500" w:rsidRDefault="00D53D3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18635F69" w14:textId="070D7961" w:rsidR="004030C4" w:rsidRPr="00F60500" w:rsidRDefault="00D318B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700007</w:t>
            </w:r>
          </w:p>
        </w:tc>
      </w:tr>
      <w:tr w:rsidR="00F60500" w:rsidRPr="00F60500" w14:paraId="2C401EE8" w14:textId="77777777" w:rsidTr="004030C4">
        <w:tc>
          <w:tcPr>
            <w:tcW w:w="901" w:type="dxa"/>
          </w:tcPr>
          <w:p w14:paraId="14F862F3" w14:textId="03295450" w:rsidR="004030C4" w:rsidRPr="00F60500" w:rsidRDefault="00B1379D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1264</w:t>
            </w:r>
          </w:p>
        </w:tc>
        <w:tc>
          <w:tcPr>
            <w:tcW w:w="3831" w:type="dxa"/>
          </w:tcPr>
          <w:p w14:paraId="17F8B91B" w14:textId="5BC51DA3" w:rsidR="004030C4" w:rsidRPr="00F60500" w:rsidRDefault="00D318BC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G. R. S.</w:t>
            </w:r>
          </w:p>
        </w:tc>
        <w:tc>
          <w:tcPr>
            <w:tcW w:w="2209" w:type="dxa"/>
          </w:tcPr>
          <w:p w14:paraId="3BE1F675" w14:textId="56A72C16" w:rsidR="004030C4" w:rsidRPr="00F60500" w:rsidRDefault="00D318B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66B8C270" w14:textId="32A9B0CC" w:rsidR="004030C4" w:rsidRPr="00F60500" w:rsidRDefault="00D53D3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59083E05" w14:textId="1627A4BA" w:rsidR="004030C4" w:rsidRPr="00F60500" w:rsidRDefault="00D318B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700506</w:t>
            </w:r>
          </w:p>
        </w:tc>
      </w:tr>
      <w:tr w:rsidR="00F60500" w:rsidRPr="00F60500" w14:paraId="1EB99668" w14:textId="77777777" w:rsidTr="004030C4">
        <w:tc>
          <w:tcPr>
            <w:tcW w:w="901" w:type="dxa"/>
          </w:tcPr>
          <w:p w14:paraId="32EE82FF" w14:textId="59831A05" w:rsidR="004030C4" w:rsidRPr="00F60500" w:rsidRDefault="00B1379D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1265</w:t>
            </w:r>
          </w:p>
        </w:tc>
        <w:tc>
          <w:tcPr>
            <w:tcW w:w="3831" w:type="dxa"/>
          </w:tcPr>
          <w:p w14:paraId="03244CE1" w14:textId="71B53F07" w:rsidR="004030C4" w:rsidRPr="00F60500" w:rsidRDefault="00D318BC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R. S. G.</w:t>
            </w:r>
          </w:p>
        </w:tc>
        <w:tc>
          <w:tcPr>
            <w:tcW w:w="2209" w:type="dxa"/>
          </w:tcPr>
          <w:p w14:paraId="22A5F7DB" w14:textId="49B91A71" w:rsidR="004030C4" w:rsidRPr="00F60500" w:rsidRDefault="00D318B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5422552A" w14:textId="1ED94966" w:rsidR="004030C4" w:rsidRPr="00F60500" w:rsidRDefault="00D53D3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442A1D79" w14:textId="3ABFD333" w:rsidR="004030C4" w:rsidRPr="00F60500" w:rsidRDefault="00D318B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704208</w:t>
            </w:r>
          </w:p>
        </w:tc>
      </w:tr>
      <w:tr w:rsidR="00F60500" w:rsidRPr="00F60500" w14:paraId="71DF2476" w14:textId="77777777" w:rsidTr="004030C4">
        <w:tc>
          <w:tcPr>
            <w:tcW w:w="901" w:type="dxa"/>
          </w:tcPr>
          <w:p w14:paraId="50CBD964" w14:textId="12110F33" w:rsidR="00B1379D" w:rsidRPr="00F60500" w:rsidRDefault="00B1379D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1266</w:t>
            </w:r>
          </w:p>
        </w:tc>
        <w:tc>
          <w:tcPr>
            <w:tcW w:w="3831" w:type="dxa"/>
          </w:tcPr>
          <w:p w14:paraId="375FA15A" w14:textId="011FC378" w:rsidR="004030C4" w:rsidRPr="00F60500" w:rsidRDefault="00D318BC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P. S.</w:t>
            </w:r>
          </w:p>
        </w:tc>
        <w:tc>
          <w:tcPr>
            <w:tcW w:w="2209" w:type="dxa"/>
          </w:tcPr>
          <w:p w14:paraId="6ABDD33B" w14:textId="73C78598" w:rsidR="004030C4" w:rsidRPr="00F60500" w:rsidRDefault="00D318B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0F5D80F6" w14:textId="3891CCDB" w:rsidR="004030C4" w:rsidRPr="00F60500" w:rsidRDefault="00D53D3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112920E1" w14:textId="5A1E5CB0" w:rsidR="004030C4" w:rsidRPr="00F60500" w:rsidRDefault="0092343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705006</w:t>
            </w:r>
          </w:p>
        </w:tc>
      </w:tr>
      <w:tr w:rsidR="00F60500" w:rsidRPr="00F60500" w14:paraId="383F7BE9" w14:textId="77777777" w:rsidTr="004030C4">
        <w:tc>
          <w:tcPr>
            <w:tcW w:w="901" w:type="dxa"/>
          </w:tcPr>
          <w:p w14:paraId="1886C312" w14:textId="1FF82F49" w:rsidR="004030C4" w:rsidRPr="00F60500" w:rsidRDefault="00B1379D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lastRenderedPageBreak/>
              <w:t>1267</w:t>
            </w:r>
          </w:p>
        </w:tc>
        <w:tc>
          <w:tcPr>
            <w:tcW w:w="3831" w:type="dxa"/>
          </w:tcPr>
          <w:p w14:paraId="04F65B4A" w14:textId="2F70DDC3" w:rsidR="004030C4" w:rsidRPr="00F60500" w:rsidRDefault="0092343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O. P. S.</w:t>
            </w:r>
          </w:p>
        </w:tc>
        <w:tc>
          <w:tcPr>
            <w:tcW w:w="2209" w:type="dxa"/>
          </w:tcPr>
          <w:p w14:paraId="7A18DFE0" w14:textId="5CB4F47E" w:rsidR="004030C4" w:rsidRPr="00F60500" w:rsidRDefault="0092343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275184D8" w14:textId="77777777" w:rsidR="004030C4" w:rsidRPr="00F60500" w:rsidRDefault="004030C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D621EAB" w14:textId="3CC3AB41" w:rsidR="004030C4" w:rsidRPr="00F60500" w:rsidRDefault="0092343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705200</w:t>
            </w:r>
          </w:p>
        </w:tc>
      </w:tr>
      <w:tr w:rsidR="00F60500" w:rsidRPr="00F60500" w14:paraId="669DE149" w14:textId="77777777" w:rsidTr="004030C4">
        <w:tc>
          <w:tcPr>
            <w:tcW w:w="901" w:type="dxa"/>
          </w:tcPr>
          <w:p w14:paraId="768161CC" w14:textId="3A0EACB8" w:rsidR="004030C4" w:rsidRPr="00F60500" w:rsidRDefault="00B1379D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1268</w:t>
            </w:r>
          </w:p>
        </w:tc>
        <w:tc>
          <w:tcPr>
            <w:tcW w:w="3831" w:type="dxa"/>
          </w:tcPr>
          <w:p w14:paraId="5C91CC3D" w14:textId="0E84C8EC" w:rsidR="004030C4" w:rsidRPr="00F60500" w:rsidRDefault="0092343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T. G.</w:t>
            </w:r>
          </w:p>
        </w:tc>
        <w:tc>
          <w:tcPr>
            <w:tcW w:w="2209" w:type="dxa"/>
          </w:tcPr>
          <w:p w14:paraId="6055272F" w14:textId="572FAA96" w:rsidR="004030C4" w:rsidRPr="00F60500" w:rsidRDefault="0092343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3DCD2CE9" w14:textId="001F8D42" w:rsidR="004030C4" w:rsidRPr="00F60500" w:rsidRDefault="00D53D3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0340C3A2" w14:textId="6996F63E" w:rsidR="004030C4" w:rsidRPr="00F60500" w:rsidRDefault="0092343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709008</w:t>
            </w:r>
          </w:p>
        </w:tc>
      </w:tr>
      <w:tr w:rsidR="00F60500" w:rsidRPr="00F60500" w14:paraId="771AE0A0" w14:textId="77777777" w:rsidTr="004030C4">
        <w:tc>
          <w:tcPr>
            <w:tcW w:w="901" w:type="dxa"/>
          </w:tcPr>
          <w:p w14:paraId="51D899A5" w14:textId="58133BCB" w:rsidR="004030C4" w:rsidRPr="00F60500" w:rsidRDefault="00B1379D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1269</w:t>
            </w:r>
          </w:p>
        </w:tc>
        <w:tc>
          <w:tcPr>
            <w:tcW w:w="3831" w:type="dxa"/>
          </w:tcPr>
          <w:p w14:paraId="7D8B1D8A" w14:textId="058A8CB0" w:rsidR="004030C4" w:rsidRPr="00F60500" w:rsidRDefault="0092343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A. S.</w:t>
            </w:r>
          </w:p>
        </w:tc>
        <w:tc>
          <w:tcPr>
            <w:tcW w:w="2209" w:type="dxa"/>
          </w:tcPr>
          <w:p w14:paraId="5CF925BA" w14:textId="20881228" w:rsidR="004030C4" w:rsidRPr="00F60500" w:rsidRDefault="0092343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5D292E4E" w14:textId="1D763D08" w:rsidR="004030C4" w:rsidRPr="00F60500" w:rsidRDefault="00D53D3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0FE24918" w14:textId="30411FA6" w:rsidR="004030C4" w:rsidRPr="00F60500" w:rsidRDefault="0092343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705007</w:t>
            </w:r>
          </w:p>
        </w:tc>
      </w:tr>
      <w:tr w:rsidR="00F60500" w:rsidRPr="00F60500" w14:paraId="043063E9" w14:textId="77777777" w:rsidTr="004030C4">
        <w:tc>
          <w:tcPr>
            <w:tcW w:w="901" w:type="dxa"/>
          </w:tcPr>
          <w:p w14:paraId="2E911505" w14:textId="02CD43BC" w:rsidR="004030C4" w:rsidRPr="00F60500" w:rsidRDefault="0092343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1270</w:t>
            </w:r>
          </w:p>
        </w:tc>
        <w:tc>
          <w:tcPr>
            <w:tcW w:w="3831" w:type="dxa"/>
          </w:tcPr>
          <w:p w14:paraId="0EE033C4" w14:textId="1E1E1362" w:rsidR="004030C4" w:rsidRPr="00F60500" w:rsidRDefault="0092343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H. H. D.</w:t>
            </w:r>
          </w:p>
        </w:tc>
        <w:tc>
          <w:tcPr>
            <w:tcW w:w="2209" w:type="dxa"/>
          </w:tcPr>
          <w:p w14:paraId="4A2E9C9A" w14:textId="09B503A3" w:rsidR="004030C4" w:rsidRPr="00F60500" w:rsidRDefault="0092343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793A94D6" w14:textId="3DC8224D" w:rsidR="004030C4" w:rsidRPr="00F60500" w:rsidRDefault="00D53D3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576CCE3A" w14:textId="5EE10A70" w:rsidR="004030C4" w:rsidRPr="00F60500" w:rsidRDefault="0092343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709605</w:t>
            </w:r>
          </w:p>
        </w:tc>
      </w:tr>
      <w:tr w:rsidR="00F60500" w:rsidRPr="00F60500" w14:paraId="2394D554" w14:textId="77777777" w:rsidTr="004030C4">
        <w:tc>
          <w:tcPr>
            <w:tcW w:w="901" w:type="dxa"/>
          </w:tcPr>
          <w:p w14:paraId="4F759725" w14:textId="7239507D" w:rsidR="004030C4" w:rsidRPr="00F60500" w:rsidRDefault="0092343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1271</w:t>
            </w:r>
          </w:p>
        </w:tc>
        <w:tc>
          <w:tcPr>
            <w:tcW w:w="3831" w:type="dxa"/>
          </w:tcPr>
          <w:p w14:paraId="6D343470" w14:textId="17AFE019" w:rsidR="004030C4" w:rsidRPr="00F60500" w:rsidRDefault="0092343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F. S. S.</w:t>
            </w:r>
          </w:p>
        </w:tc>
        <w:tc>
          <w:tcPr>
            <w:tcW w:w="2209" w:type="dxa"/>
          </w:tcPr>
          <w:p w14:paraId="06CCB044" w14:textId="367A0304" w:rsidR="004030C4" w:rsidRPr="00F60500" w:rsidRDefault="0092343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7592D2AD" w14:textId="77777777" w:rsidR="004030C4" w:rsidRPr="00F60500" w:rsidRDefault="004030C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CA93CF9" w14:textId="30B3746C" w:rsidR="004030C4" w:rsidRPr="00F60500" w:rsidRDefault="0092343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702804</w:t>
            </w:r>
          </w:p>
        </w:tc>
      </w:tr>
      <w:tr w:rsidR="00F60500" w:rsidRPr="00F60500" w14:paraId="274E91B5" w14:textId="77777777" w:rsidTr="004030C4">
        <w:tc>
          <w:tcPr>
            <w:tcW w:w="901" w:type="dxa"/>
          </w:tcPr>
          <w:p w14:paraId="1FC8CC30" w14:textId="3C0271ED" w:rsidR="004030C4" w:rsidRPr="00F60500" w:rsidRDefault="0092343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1272</w:t>
            </w:r>
          </w:p>
        </w:tc>
        <w:tc>
          <w:tcPr>
            <w:tcW w:w="3831" w:type="dxa"/>
          </w:tcPr>
          <w:p w14:paraId="754E0AA7" w14:textId="74022061" w:rsidR="004030C4" w:rsidRPr="00F60500" w:rsidRDefault="0092343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C. A. S.</w:t>
            </w:r>
          </w:p>
        </w:tc>
        <w:tc>
          <w:tcPr>
            <w:tcW w:w="2209" w:type="dxa"/>
          </w:tcPr>
          <w:p w14:paraId="4DFB91DE" w14:textId="06D6C667" w:rsidR="004030C4" w:rsidRPr="00F60500" w:rsidRDefault="0092343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4717CC63" w14:textId="5F5C719E" w:rsidR="004030C4" w:rsidRPr="00F60500" w:rsidRDefault="00D53D3E" w:rsidP="00D53D3E">
            <w:pPr>
              <w:tabs>
                <w:tab w:val="left" w:pos="20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  <w:t>11/08/2021</w:t>
            </w:r>
          </w:p>
        </w:tc>
        <w:tc>
          <w:tcPr>
            <w:tcW w:w="5953" w:type="dxa"/>
          </w:tcPr>
          <w:p w14:paraId="7708CA87" w14:textId="4FDA526C" w:rsidR="004030C4" w:rsidRPr="00F60500" w:rsidRDefault="0092343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701207</w:t>
            </w:r>
          </w:p>
        </w:tc>
      </w:tr>
      <w:tr w:rsidR="00F60500" w:rsidRPr="00F60500" w14:paraId="742FA868" w14:textId="77777777" w:rsidTr="004030C4">
        <w:tc>
          <w:tcPr>
            <w:tcW w:w="901" w:type="dxa"/>
          </w:tcPr>
          <w:p w14:paraId="0C389F8E" w14:textId="7BC483AB" w:rsidR="004030C4" w:rsidRPr="00F60500" w:rsidRDefault="0092343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1273</w:t>
            </w:r>
          </w:p>
        </w:tc>
        <w:tc>
          <w:tcPr>
            <w:tcW w:w="3831" w:type="dxa"/>
          </w:tcPr>
          <w:p w14:paraId="734DB30B" w14:textId="6554B48D" w:rsidR="004030C4" w:rsidRPr="00F60500" w:rsidRDefault="0092343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C. T. S.</w:t>
            </w:r>
          </w:p>
        </w:tc>
        <w:tc>
          <w:tcPr>
            <w:tcW w:w="2209" w:type="dxa"/>
          </w:tcPr>
          <w:p w14:paraId="06DAB080" w14:textId="516C10EB" w:rsidR="004030C4" w:rsidRPr="00F60500" w:rsidRDefault="0092343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0EB1C996" w14:textId="6C666E57" w:rsidR="004030C4" w:rsidRPr="00F60500" w:rsidRDefault="00D53D3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558F43FA" w14:textId="5AA1387A" w:rsidR="004030C4" w:rsidRPr="00F60500" w:rsidRDefault="0092343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708503</w:t>
            </w:r>
          </w:p>
        </w:tc>
      </w:tr>
      <w:tr w:rsidR="00F60500" w:rsidRPr="00F60500" w14:paraId="2EDD0D14" w14:textId="77777777" w:rsidTr="004030C4">
        <w:tc>
          <w:tcPr>
            <w:tcW w:w="901" w:type="dxa"/>
          </w:tcPr>
          <w:p w14:paraId="635C8EC5" w14:textId="398703B5" w:rsidR="004030C4" w:rsidRPr="00F60500" w:rsidRDefault="0092343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1274</w:t>
            </w:r>
          </w:p>
        </w:tc>
        <w:tc>
          <w:tcPr>
            <w:tcW w:w="3831" w:type="dxa"/>
          </w:tcPr>
          <w:p w14:paraId="70DE1878" w14:textId="04B0E67E" w:rsidR="004030C4" w:rsidRPr="00F60500" w:rsidRDefault="0092343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L. S.</w:t>
            </w:r>
          </w:p>
        </w:tc>
        <w:tc>
          <w:tcPr>
            <w:tcW w:w="2209" w:type="dxa"/>
          </w:tcPr>
          <w:p w14:paraId="135DABEF" w14:textId="37C35C45" w:rsidR="004030C4" w:rsidRPr="00F60500" w:rsidRDefault="0092343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0B999884" w14:textId="0AB55DC2" w:rsidR="004030C4" w:rsidRPr="00F60500" w:rsidRDefault="00D53D3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1E7CA545" w14:textId="536C5D6C" w:rsidR="004030C4" w:rsidRPr="00F60500" w:rsidRDefault="0092343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704501</w:t>
            </w:r>
          </w:p>
        </w:tc>
      </w:tr>
      <w:tr w:rsidR="00F60500" w:rsidRPr="00F60500" w14:paraId="3189E70F" w14:textId="77777777" w:rsidTr="004030C4">
        <w:tc>
          <w:tcPr>
            <w:tcW w:w="901" w:type="dxa"/>
          </w:tcPr>
          <w:p w14:paraId="714B76E7" w14:textId="33576148" w:rsidR="004030C4" w:rsidRPr="00F60500" w:rsidRDefault="0092343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1275</w:t>
            </w:r>
          </w:p>
        </w:tc>
        <w:tc>
          <w:tcPr>
            <w:tcW w:w="3831" w:type="dxa"/>
          </w:tcPr>
          <w:p w14:paraId="771D766C" w14:textId="7E098C1F" w:rsidR="004030C4" w:rsidRPr="00F60500" w:rsidRDefault="0092343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K. V. S.</w:t>
            </w:r>
          </w:p>
        </w:tc>
        <w:tc>
          <w:tcPr>
            <w:tcW w:w="2209" w:type="dxa"/>
          </w:tcPr>
          <w:p w14:paraId="40550CD6" w14:textId="67FB5CB0" w:rsidR="004030C4" w:rsidRPr="00F60500" w:rsidRDefault="0092343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19DA5479" w14:textId="19DD4B26" w:rsidR="004030C4" w:rsidRPr="00F60500" w:rsidRDefault="00D53D3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12/08/2021</w:t>
            </w:r>
          </w:p>
        </w:tc>
        <w:tc>
          <w:tcPr>
            <w:tcW w:w="5953" w:type="dxa"/>
          </w:tcPr>
          <w:p w14:paraId="67E75A8E" w14:textId="69E54B75" w:rsidR="004030C4" w:rsidRPr="00F60500" w:rsidRDefault="0092343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700704</w:t>
            </w:r>
          </w:p>
        </w:tc>
      </w:tr>
      <w:tr w:rsidR="00F60500" w:rsidRPr="00F60500" w14:paraId="28EEE65C" w14:textId="77777777" w:rsidTr="004030C4">
        <w:tc>
          <w:tcPr>
            <w:tcW w:w="901" w:type="dxa"/>
          </w:tcPr>
          <w:p w14:paraId="1271EC64" w14:textId="676274E9" w:rsidR="004030C4" w:rsidRPr="00F60500" w:rsidRDefault="0092343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1276</w:t>
            </w:r>
          </w:p>
        </w:tc>
        <w:tc>
          <w:tcPr>
            <w:tcW w:w="3831" w:type="dxa"/>
          </w:tcPr>
          <w:p w14:paraId="378665CF" w14:textId="53F5FADD" w:rsidR="004030C4" w:rsidRPr="00F60500" w:rsidRDefault="0092343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O. M.</w:t>
            </w:r>
          </w:p>
        </w:tc>
        <w:tc>
          <w:tcPr>
            <w:tcW w:w="2209" w:type="dxa"/>
          </w:tcPr>
          <w:p w14:paraId="39FC99DB" w14:textId="617928A6" w:rsidR="004030C4" w:rsidRPr="00F60500" w:rsidRDefault="0092343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2AA7305D" w14:textId="44DA6631" w:rsidR="004030C4" w:rsidRPr="00F60500" w:rsidRDefault="00D53D3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6AF73666" w14:textId="06EC645F" w:rsidR="004030C4" w:rsidRPr="00F60500" w:rsidRDefault="0092343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705006</w:t>
            </w:r>
          </w:p>
        </w:tc>
      </w:tr>
      <w:tr w:rsidR="00F60500" w:rsidRPr="00F60500" w14:paraId="11CF9773" w14:textId="77777777" w:rsidTr="004030C4">
        <w:tc>
          <w:tcPr>
            <w:tcW w:w="901" w:type="dxa"/>
          </w:tcPr>
          <w:p w14:paraId="70082246" w14:textId="00D7CDC9" w:rsidR="004030C4" w:rsidRPr="00F60500" w:rsidRDefault="0092343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1277</w:t>
            </w:r>
          </w:p>
        </w:tc>
        <w:tc>
          <w:tcPr>
            <w:tcW w:w="3831" w:type="dxa"/>
          </w:tcPr>
          <w:p w14:paraId="0317C2E2" w14:textId="66BAD564" w:rsidR="004030C4" w:rsidRPr="00F60500" w:rsidRDefault="0092343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F. G. F.</w:t>
            </w:r>
          </w:p>
        </w:tc>
        <w:tc>
          <w:tcPr>
            <w:tcW w:w="2209" w:type="dxa"/>
          </w:tcPr>
          <w:p w14:paraId="419BF77F" w14:textId="3E54B861" w:rsidR="004030C4" w:rsidRPr="00F60500" w:rsidRDefault="0092343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1772A11A" w14:textId="1B9B89AE" w:rsidR="004030C4" w:rsidRPr="00F60500" w:rsidRDefault="00D53D3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239B2462" w14:textId="005F915A" w:rsidR="004030C4" w:rsidRPr="00F60500" w:rsidRDefault="0092343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700003</w:t>
            </w:r>
          </w:p>
        </w:tc>
      </w:tr>
      <w:tr w:rsidR="00F60500" w:rsidRPr="00F60500" w14:paraId="7A3E2BEC" w14:textId="77777777" w:rsidTr="004030C4">
        <w:tc>
          <w:tcPr>
            <w:tcW w:w="901" w:type="dxa"/>
          </w:tcPr>
          <w:p w14:paraId="63F1D411" w14:textId="7E2641B7" w:rsidR="004030C4" w:rsidRPr="00F60500" w:rsidRDefault="0092343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1278</w:t>
            </w:r>
          </w:p>
        </w:tc>
        <w:tc>
          <w:tcPr>
            <w:tcW w:w="3831" w:type="dxa"/>
          </w:tcPr>
          <w:p w14:paraId="4F618058" w14:textId="4A1819EA" w:rsidR="004030C4" w:rsidRPr="00F60500" w:rsidRDefault="0092343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J. S. A.</w:t>
            </w:r>
          </w:p>
        </w:tc>
        <w:tc>
          <w:tcPr>
            <w:tcW w:w="2209" w:type="dxa"/>
          </w:tcPr>
          <w:p w14:paraId="6A858695" w14:textId="280E9A5D" w:rsidR="004030C4" w:rsidRPr="00F60500" w:rsidRDefault="0092343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1F89016F" w14:textId="7BC440E3" w:rsidR="004030C4" w:rsidRPr="00F60500" w:rsidRDefault="00D53D3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6608CA1A" w14:textId="3BF4DD9D" w:rsidR="004030C4" w:rsidRPr="00F60500" w:rsidRDefault="0092343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705005</w:t>
            </w:r>
          </w:p>
        </w:tc>
      </w:tr>
      <w:tr w:rsidR="00F60500" w:rsidRPr="00F60500" w14:paraId="53620E2D" w14:textId="77777777" w:rsidTr="004030C4">
        <w:tc>
          <w:tcPr>
            <w:tcW w:w="901" w:type="dxa"/>
          </w:tcPr>
          <w:p w14:paraId="3E27ECD4" w14:textId="63A251ED" w:rsidR="004030C4" w:rsidRPr="00F60500" w:rsidRDefault="0092343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1279</w:t>
            </w:r>
          </w:p>
        </w:tc>
        <w:tc>
          <w:tcPr>
            <w:tcW w:w="3831" w:type="dxa"/>
          </w:tcPr>
          <w:p w14:paraId="1CB550AB" w14:textId="5B54BF6E" w:rsidR="004030C4" w:rsidRPr="00F60500" w:rsidRDefault="0092343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D. S. G.</w:t>
            </w:r>
          </w:p>
        </w:tc>
        <w:tc>
          <w:tcPr>
            <w:tcW w:w="2209" w:type="dxa"/>
          </w:tcPr>
          <w:p w14:paraId="72E466D1" w14:textId="57420FF8" w:rsidR="004030C4" w:rsidRPr="00F60500" w:rsidRDefault="0092343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3F4950B1" w14:textId="77777777" w:rsidR="004030C4" w:rsidRPr="00F60500" w:rsidRDefault="004030C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AA97E5F" w14:textId="75EFFC54" w:rsidR="004030C4" w:rsidRPr="00F60500" w:rsidRDefault="0092343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708004</w:t>
            </w:r>
          </w:p>
        </w:tc>
      </w:tr>
      <w:tr w:rsidR="00F60500" w:rsidRPr="00F60500" w14:paraId="45AC743B" w14:textId="77777777" w:rsidTr="004030C4">
        <w:tc>
          <w:tcPr>
            <w:tcW w:w="901" w:type="dxa"/>
          </w:tcPr>
          <w:p w14:paraId="73C6C45D" w14:textId="2A1FD2BB" w:rsidR="004030C4" w:rsidRPr="00F60500" w:rsidRDefault="0092343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1280</w:t>
            </w:r>
          </w:p>
        </w:tc>
        <w:tc>
          <w:tcPr>
            <w:tcW w:w="3831" w:type="dxa"/>
          </w:tcPr>
          <w:p w14:paraId="2B6812D5" w14:textId="48D1FE45" w:rsidR="004030C4" w:rsidRPr="00F60500" w:rsidRDefault="0092343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G. T. G. L.</w:t>
            </w:r>
          </w:p>
        </w:tc>
        <w:tc>
          <w:tcPr>
            <w:tcW w:w="2209" w:type="dxa"/>
          </w:tcPr>
          <w:p w14:paraId="52A73059" w14:textId="452D5F21" w:rsidR="004030C4" w:rsidRPr="00F60500" w:rsidRDefault="0092343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72F69E4C" w14:textId="77777777" w:rsidR="004030C4" w:rsidRPr="00F60500" w:rsidRDefault="004030C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A23ACE3" w14:textId="67804F53" w:rsidR="004030C4" w:rsidRPr="00F60500" w:rsidRDefault="0092343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705002</w:t>
            </w:r>
          </w:p>
        </w:tc>
      </w:tr>
      <w:tr w:rsidR="00F60500" w:rsidRPr="00F60500" w14:paraId="37FF3236" w14:textId="77777777" w:rsidTr="004030C4">
        <w:tc>
          <w:tcPr>
            <w:tcW w:w="901" w:type="dxa"/>
          </w:tcPr>
          <w:p w14:paraId="03F3C757" w14:textId="1A1DF6CB" w:rsidR="004030C4" w:rsidRPr="00F60500" w:rsidRDefault="0092343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1281</w:t>
            </w:r>
          </w:p>
        </w:tc>
        <w:tc>
          <w:tcPr>
            <w:tcW w:w="3831" w:type="dxa"/>
          </w:tcPr>
          <w:p w14:paraId="3A330828" w14:textId="27B0817C" w:rsidR="004030C4" w:rsidRPr="00F60500" w:rsidRDefault="0092343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S. M.</w:t>
            </w:r>
          </w:p>
        </w:tc>
        <w:tc>
          <w:tcPr>
            <w:tcW w:w="2209" w:type="dxa"/>
          </w:tcPr>
          <w:p w14:paraId="52CCBF2C" w14:textId="70E8FAA5" w:rsidR="004030C4" w:rsidRPr="00F60500" w:rsidRDefault="0092343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13CED041" w14:textId="1E792CE0" w:rsidR="004030C4" w:rsidRPr="00F60500" w:rsidRDefault="00F33A7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00181C38" w14:textId="4CC39A25" w:rsidR="004030C4" w:rsidRPr="00F60500" w:rsidRDefault="0092343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709209</w:t>
            </w:r>
          </w:p>
        </w:tc>
      </w:tr>
      <w:tr w:rsidR="00F60500" w:rsidRPr="00F60500" w14:paraId="594200B0" w14:textId="77777777" w:rsidTr="004030C4">
        <w:tc>
          <w:tcPr>
            <w:tcW w:w="901" w:type="dxa"/>
          </w:tcPr>
          <w:p w14:paraId="54361F5A" w14:textId="6DD4CACC" w:rsidR="004030C4" w:rsidRPr="00F60500" w:rsidRDefault="0092343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1282</w:t>
            </w:r>
          </w:p>
        </w:tc>
        <w:tc>
          <w:tcPr>
            <w:tcW w:w="3831" w:type="dxa"/>
          </w:tcPr>
          <w:p w14:paraId="3B5DB017" w14:textId="3AB26EEF" w:rsidR="004030C4" w:rsidRPr="00F60500" w:rsidRDefault="0092343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C. M.</w:t>
            </w:r>
          </w:p>
        </w:tc>
        <w:tc>
          <w:tcPr>
            <w:tcW w:w="2209" w:type="dxa"/>
          </w:tcPr>
          <w:p w14:paraId="14392784" w14:textId="681733D4" w:rsidR="004030C4" w:rsidRPr="00F60500" w:rsidRDefault="0092343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6FADBF87" w14:textId="7478A220" w:rsidR="004030C4" w:rsidRPr="00F60500" w:rsidRDefault="00F33A7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7799904E" w14:textId="3D784813" w:rsidR="004030C4" w:rsidRPr="00F60500" w:rsidRDefault="0092343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708203</w:t>
            </w:r>
          </w:p>
        </w:tc>
      </w:tr>
      <w:tr w:rsidR="00F60500" w:rsidRPr="00F60500" w14:paraId="01F6F8F1" w14:textId="77777777" w:rsidTr="004030C4">
        <w:tc>
          <w:tcPr>
            <w:tcW w:w="901" w:type="dxa"/>
          </w:tcPr>
          <w:p w14:paraId="54213F9F" w14:textId="47A8B420" w:rsidR="004030C4" w:rsidRPr="00F60500" w:rsidRDefault="0092343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1283</w:t>
            </w:r>
          </w:p>
        </w:tc>
        <w:tc>
          <w:tcPr>
            <w:tcW w:w="3831" w:type="dxa"/>
          </w:tcPr>
          <w:p w14:paraId="1A928EE1" w14:textId="10F1E23B" w:rsidR="004030C4" w:rsidRPr="00F60500" w:rsidRDefault="0092343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S. C. C.</w:t>
            </w:r>
          </w:p>
        </w:tc>
        <w:tc>
          <w:tcPr>
            <w:tcW w:w="2209" w:type="dxa"/>
          </w:tcPr>
          <w:p w14:paraId="03801898" w14:textId="56615A34" w:rsidR="004030C4" w:rsidRPr="00F60500" w:rsidRDefault="0092343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643C444D" w14:textId="2367B846" w:rsidR="004030C4" w:rsidRPr="00F60500" w:rsidRDefault="00F33A7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771529F1" w14:textId="1BF97DB9" w:rsidR="004030C4" w:rsidRPr="00F60500" w:rsidRDefault="0092343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707301</w:t>
            </w:r>
          </w:p>
        </w:tc>
      </w:tr>
      <w:tr w:rsidR="00F60500" w:rsidRPr="00F60500" w14:paraId="45A64750" w14:textId="77777777" w:rsidTr="004030C4">
        <w:tc>
          <w:tcPr>
            <w:tcW w:w="901" w:type="dxa"/>
          </w:tcPr>
          <w:p w14:paraId="7AB8E8B9" w14:textId="44F50F7A" w:rsidR="004030C4" w:rsidRPr="00F60500" w:rsidRDefault="0092343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1284</w:t>
            </w:r>
          </w:p>
        </w:tc>
        <w:tc>
          <w:tcPr>
            <w:tcW w:w="3831" w:type="dxa"/>
          </w:tcPr>
          <w:p w14:paraId="22C503BD" w14:textId="6F054197" w:rsidR="004030C4" w:rsidRPr="00F60500" w:rsidRDefault="0092343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S. L.</w:t>
            </w:r>
          </w:p>
        </w:tc>
        <w:tc>
          <w:tcPr>
            <w:tcW w:w="2209" w:type="dxa"/>
          </w:tcPr>
          <w:p w14:paraId="7B2D1DE2" w14:textId="4E400917" w:rsidR="004030C4" w:rsidRPr="00F60500" w:rsidRDefault="0092343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0CE05819" w14:textId="7B032DAF" w:rsidR="004030C4" w:rsidRPr="00F60500" w:rsidRDefault="00F33A7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15A06744" w14:textId="58D14168" w:rsidR="004030C4" w:rsidRPr="00F60500" w:rsidRDefault="0092343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705006</w:t>
            </w:r>
          </w:p>
        </w:tc>
      </w:tr>
      <w:tr w:rsidR="00F60500" w:rsidRPr="00F60500" w14:paraId="68C95398" w14:textId="77777777" w:rsidTr="004030C4">
        <w:tc>
          <w:tcPr>
            <w:tcW w:w="901" w:type="dxa"/>
          </w:tcPr>
          <w:p w14:paraId="170A96F7" w14:textId="4FE13179" w:rsidR="004030C4" w:rsidRPr="00F60500" w:rsidRDefault="0092343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1285</w:t>
            </w:r>
          </w:p>
        </w:tc>
        <w:tc>
          <w:tcPr>
            <w:tcW w:w="3831" w:type="dxa"/>
          </w:tcPr>
          <w:p w14:paraId="0C4E3F7A" w14:textId="05FB43AC" w:rsidR="004030C4" w:rsidRPr="00F60500" w:rsidRDefault="0092343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R. S.</w:t>
            </w:r>
          </w:p>
        </w:tc>
        <w:tc>
          <w:tcPr>
            <w:tcW w:w="2209" w:type="dxa"/>
          </w:tcPr>
          <w:p w14:paraId="30E5D236" w14:textId="1B8E26F5" w:rsidR="004030C4" w:rsidRPr="00F60500" w:rsidRDefault="0092343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7BBE1F81" w14:textId="3FFD85EC" w:rsidR="004030C4" w:rsidRPr="00F60500" w:rsidRDefault="00F33A7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47CB996A" w14:textId="0C0EA06C" w:rsidR="004030C4" w:rsidRPr="00F60500" w:rsidRDefault="0092343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701807</w:t>
            </w:r>
          </w:p>
        </w:tc>
      </w:tr>
      <w:tr w:rsidR="00F60500" w:rsidRPr="00F60500" w14:paraId="153FCE93" w14:textId="77777777" w:rsidTr="004030C4">
        <w:tc>
          <w:tcPr>
            <w:tcW w:w="901" w:type="dxa"/>
          </w:tcPr>
          <w:p w14:paraId="0E98D121" w14:textId="355EF028" w:rsidR="004030C4" w:rsidRPr="00F60500" w:rsidRDefault="0092343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1286</w:t>
            </w:r>
          </w:p>
        </w:tc>
        <w:tc>
          <w:tcPr>
            <w:tcW w:w="3831" w:type="dxa"/>
          </w:tcPr>
          <w:p w14:paraId="179B897A" w14:textId="6D7465B5" w:rsidR="004030C4" w:rsidRPr="00F60500" w:rsidRDefault="0092343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R. L.</w:t>
            </w:r>
          </w:p>
        </w:tc>
        <w:tc>
          <w:tcPr>
            <w:tcW w:w="2209" w:type="dxa"/>
          </w:tcPr>
          <w:p w14:paraId="44F5C06C" w14:textId="5DC14C0E" w:rsidR="004030C4" w:rsidRPr="00F60500" w:rsidRDefault="0092343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22E3C46E" w14:textId="77777777" w:rsidR="004030C4" w:rsidRPr="00F60500" w:rsidRDefault="004030C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6F37798" w14:textId="7D63699C" w:rsidR="004030C4" w:rsidRPr="00F60500" w:rsidRDefault="00EB24A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708905</w:t>
            </w:r>
          </w:p>
        </w:tc>
      </w:tr>
      <w:tr w:rsidR="00F60500" w:rsidRPr="00F60500" w14:paraId="5F0F9A0E" w14:textId="77777777" w:rsidTr="004030C4">
        <w:tc>
          <w:tcPr>
            <w:tcW w:w="901" w:type="dxa"/>
          </w:tcPr>
          <w:p w14:paraId="4BE49466" w14:textId="4A3C0FB0" w:rsidR="004030C4" w:rsidRPr="00F60500" w:rsidRDefault="0092343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1287</w:t>
            </w:r>
          </w:p>
        </w:tc>
        <w:tc>
          <w:tcPr>
            <w:tcW w:w="3831" w:type="dxa"/>
          </w:tcPr>
          <w:p w14:paraId="1B1DF356" w14:textId="21EE9070" w:rsidR="004030C4" w:rsidRPr="00F60500" w:rsidRDefault="00417D30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B. S.</w:t>
            </w:r>
          </w:p>
        </w:tc>
        <w:tc>
          <w:tcPr>
            <w:tcW w:w="2209" w:type="dxa"/>
          </w:tcPr>
          <w:p w14:paraId="670CDB65" w14:textId="717DA108" w:rsidR="004030C4" w:rsidRPr="00F60500" w:rsidRDefault="00417D3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</w:t>
            </w:r>
            <w:r w:rsidR="00EB24A4" w:rsidRPr="00F60500">
              <w:rPr>
                <w:rFonts w:ascii="Arial" w:hAnsi="Arial" w:cs="Arial"/>
                <w:sz w:val="24"/>
                <w:szCs w:val="24"/>
              </w:rPr>
              <w:t>/</w:t>
            </w:r>
            <w:r w:rsidRPr="00F60500"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1985" w:type="dxa"/>
          </w:tcPr>
          <w:p w14:paraId="73499186" w14:textId="77777777" w:rsidR="004030C4" w:rsidRPr="00F60500" w:rsidRDefault="004030C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860A7BB" w14:textId="56EA4B83" w:rsidR="004030C4" w:rsidRPr="00F60500" w:rsidRDefault="00EB24A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706508</w:t>
            </w:r>
          </w:p>
        </w:tc>
      </w:tr>
      <w:tr w:rsidR="00F60500" w:rsidRPr="00F60500" w14:paraId="0DCBE54C" w14:textId="77777777" w:rsidTr="004030C4">
        <w:tc>
          <w:tcPr>
            <w:tcW w:w="901" w:type="dxa"/>
          </w:tcPr>
          <w:p w14:paraId="74960537" w14:textId="1EA57C3A" w:rsidR="004030C4" w:rsidRPr="00F60500" w:rsidRDefault="0092343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1288</w:t>
            </w:r>
          </w:p>
        </w:tc>
        <w:tc>
          <w:tcPr>
            <w:tcW w:w="3831" w:type="dxa"/>
          </w:tcPr>
          <w:p w14:paraId="3A531208" w14:textId="29B25AED" w:rsidR="004030C4" w:rsidRPr="00F60500" w:rsidRDefault="00EB24A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N. S</w:t>
            </w:r>
          </w:p>
        </w:tc>
        <w:tc>
          <w:tcPr>
            <w:tcW w:w="2209" w:type="dxa"/>
          </w:tcPr>
          <w:p w14:paraId="1FE78AE9" w14:textId="28BBA3D5" w:rsidR="004030C4" w:rsidRPr="00F60500" w:rsidRDefault="00EB24A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10C8C37F" w14:textId="44765643" w:rsidR="004030C4" w:rsidRPr="00F60500" w:rsidRDefault="00F33A7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0100911E" w14:textId="6E86FA10" w:rsidR="004030C4" w:rsidRPr="00F60500" w:rsidRDefault="00EB24A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702102</w:t>
            </w:r>
          </w:p>
        </w:tc>
      </w:tr>
      <w:tr w:rsidR="00F60500" w:rsidRPr="00F60500" w14:paraId="6A4C1FDC" w14:textId="77777777" w:rsidTr="004030C4">
        <w:tc>
          <w:tcPr>
            <w:tcW w:w="901" w:type="dxa"/>
          </w:tcPr>
          <w:p w14:paraId="62284D54" w14:textId="367EA77A" w:rsidR="004030C4" w:rsidRPr="00F60500" w:rsidRDefault="0092343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1289</w:t>
            </w:r>
          </w:p>
        </w:tc>
        <w:tc>
          <w:tcPr>
            <w:tcW w:w="3831" w:type="dxa"/>
          </w:tcPr>
          <w:p w14:paraId="3F2B881D" w14:textId="058729B0" w:rsidR="004030C4" w:rsidRPr="00F60500" w:rsidRDefault="00EB24A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G. S.</w:t>
            </w:r>
          </w:p>
        </w:tc>
        <w:tc>
          <w:tcPr>
            <w:tcW w:w="2209" w:type="dxa"/>
          </w:tcPr>
          <w:p w14:paraId="0411949C" w14:textId="2EB2B558" w:rsidR="004030C4" w:rsidRPr="00F60500" w:rsidRDefault="00EB24A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317ED082" w14:textId="2EFC7537" w:rsidR="004030C4" w:rsidRPr="00F60500" w:rsidRDefault="00F33A7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6911C8AA" w14:textId="1CC5DBDC" w:rsidR="004030C4" w:rsidRPr="00F60500" w:rsidRDefault="00EB24A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702608</w:t>
            </w:r>
          </w:p>
        </w:tc>
      </w:tr>
      <w:tr w:rsidR="00F60500" w:rsidRPr="00F60500" w14:paraId="1F6334F2" w14:textId="77777777" w:rsidTr="004030C4">
        <w:tc>
          <w:tcPr>
            <w:tcW w:w="901" w:type="dxa"/>
          </w:tcPr>
          <w:p w14:paraId="056F2FAA" w14:textId="3D035F6E" w:rsidR="004030C4" w:rsidRPr="00F60500" w:rsidRDefault="0092343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1290</w:t>
            </w:r>
          </w:p>
        </w:tc>
        <w:tc>
          <w:tcPr>
            <w:tcW w:w="3831" w:type="dxa"/>
          </w:tcPr>
          <w:p w14:paraId="15844016" w14:textId="132592EB" w:rsidR="004030C4" w:rsidRPr="00F60500" w:rsidRDefault="00EB24A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T. N. S.</w:t>
            </w:r>
          </w:p>
        </w:tc>
        <w:tc>
          <w:tcPr>
            <w:tcW w:w="2209" w:type="dxa"/>
          </w:tcPr>
          <w:p w14:paraId="0D9B4FBB" w14:textId="3126E7F1" w:rsidR="004030C4" w:rsidRPr="00F60500" w:rsidRDefault="00EB24A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1A4E7434" w14:textId="782C06CD" w:rsidR="004030C4" w:rsidRPr="00F60500" w:rsidRDefault="00F33A7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4ECCBC5E" w14:textId="0D92A830" w:rsidR="004030C4" w:rsidRPr="00F60500" w:rsidRDefault="00EB24A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702007</w:t>
            </w:r>
          </w:p>
        </w:tc>
      </w:tr>
      <w:tr w:rsidR="00F60500" w:rsidRPr="00F60500" w14:paraId="4EA0B95D" w14:textId="77777777" w:rsidTr="004030C4">
        <w:tc>
          <w:tcPr>
            <w:tcW w:w="901" w:type="dxa"/>
          </w:tcPr>
          <w:p w14:paraId="3BF2F6BD" w14:textId="148EF64C" w:rsidR="004030C4" w:rsidRPr="00F60500" w:rsidRDefault="0092343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1291</w:t>
            </w:r>
          </w:p>
        </w:tc>
        <w:tc>
          <w:tcPr>
            <w:tcW w:w="3831" w:type="dxa"/>
          </w:tcPr>
          <w:p w14:paraId="72F08DCB" w14:textId="10845DAC" w:rsidR="004030C4" w:rsidRPr="00F60500" w:rsidRDefault="005C447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S. V.</w:t>
            </w:r>
          </w:p>
        </w:tc>
        <w:tc>
          <w:tcPr>
            <w:tcW w:w="2209" w:type="dxa"/>
          </w:tcPr>
          <w:p w14:paraId="117C9C7C" w14:textId="67ADB9D2" w:rsidR="004030C4" w:rsidRPr="00F60500" w:rsidRDefault="00EB24A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748BFEB6" w14:textId="4CB310C3" w:rsidR="004030C4" w:rsidRPr="00F60500" w:rsidRDefault="00F33A7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39B778C4" w14:textId="0B3B314E" w:rsidR="004030C4" w:rsidRPr="00F60500" w:rsidRDefault="005C447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703403</w:t>
            </w:r>
          </w:p>
        </w:tc>
      </w:tr>
      <w:tr w:rsidR="00F60500" w:rsidRPr="00F60500" w14:paraId="747A3182" w14:textId="77777777" w:rsidTr="004030C4">
        <w:tc>
          <w:tcPr>
            <w:tcW w:w="901" w:type="dxa"/>
          </w:tcPr>
          <w:p w14:paraId="06F40D8A" w14:textId="479E83AF" w:rsidR="004030C4" w:rsidRPr="00F60500" w:rsidRDefault="0092343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1292</w:t>
            </w:r>
          </w:p>
        </w:tc>
        <w:tc>
          <w:tcPr>
            <w:tcW w:w="3831" w:type="dxa"/>
          </w:tcPr>
          <w:p w14:paraId="5BB8180F" w14:textId="181013F1" w:rsidR="004030C4" w:rsidRPr="00F60500" w:rsidRDefault="005C447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C.</w:t>
            </w:r>
          </w:p>
        </w:tc>
        <w:tc>
          <w:tcPr>
            <w:tcW w:w="2209" w:type="dxa"/>
          </w:tcPr>
          <w:p w14:paraId="407FE8BE" w14:textId="28F3BAEE" w:rsidR="004030C4" w:rsidRPr="00F60500" w:rsidRDefault="005C447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06108D14" w14:textId="4F7EB17B" w:rsidR="004030C4" w:rsidRPr="00F60500" w:rsidRDefault="00F33A7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4400F9C1" w14:textId="58C46074" w:rsidR="004030C4" w:rsidRPr="00F60500" w:rsidRDefault="005C447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700501</w:t>
            </w:r>
          </w:p>
        </w:tc>
      </w:tr>
      <w:tr w:rsidR="00F60500" w:rsidRPr="00F60500" w14:paraId="59EF9BCB" w14:textId="77777777" w:rsidTr="004030C4">
        <w:tc>
          <w:tcPr>
            <w:tcW w:w="901" w:type="dxa"/>
          </w:tcPr>
          <w:p w14:paraId="0ECA449C" w14:textId="753DB674" w:rsidR="004030C4" w:rsidRPr="00F60500" w:rsidRDefault="0092343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1293</w:t>
            </w:r>
          </w:p>
        </w:tc>
        <w:tc>
          <w:tcPr>
            <w:tcW w:w="3831" w:type="dxa"/>
          </w:tcPr>
          <w:p w14:paraId="00B6DC3C" w14:textId="66F4CFAB" w:rsidR="004030C4" w:rsidRPr="00F60500" w:rsidRDefault="005C447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C. G.</w:t>
            </w:r>
          </w:p>
        </w:tc>
        <w:tc>
          <w:tcPr>
            <w:tcW w:w="2209" w:type="dxa"/>
          </w:tcPr>
          <w:p w14:paraId="022B88D2" w14:textId="7E4C9640" w:rsidR="004030C4" w:rsidRPr="00F60500" w:rsidRDefault="005C447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5B2C9B68" w14:textId="118E5D4A" w:rsidR="004030C4" w:rsidRPr="00F60500" w:rsidRDefault="00F33A7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5952D62F" w14:textId="54A63678" w:rsidR="004030C4" w:rsidRPr="00F60500" w:rsidRDefault="005C447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704506</w:t>
            </w:r>
          </w:p>
        </w:tc>
      </w:tr>
      <w:tr w:rsidR="00F60500" w:rsidRPr="00F60500" w14:paraId="1776C26D" w14:textId="77777777" w:rsidTr="004030C4">
        <w:tc>
          <w:tcPr>
            <w:tcW w:w="901" w:type="dxa"/>
          </w:tcPr>
          <w:p w14:paraId="5838A8F7" w14:textId="214E8639" w:rsidR="004030C4" w:rsidRPr="00F60500" w:rsidRDefault="0092343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1294</w:t>
            </w:r>
          </w:p>
        </w:tc>
        <w:tc>
          <w:tcPr>
            <w:tcW w:w="3831" w:type="dxa"/>
          </w:tcPr>
          <w:p w14:paraId="10B6ECFE" w14:textId="7E37E00F" w:rsidR="004030C4" w:rsidRPr="00F60500" w:rsidRDefault="005C447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R. S. L.</w:t>
            </w:r>
          </w:p>
        </w:tc>
        <w:tc>
          <w:tcPr>
            <w:tcW w:w="2209" w:type="dxa"/>
          </w:tcPr>
          <w:p w14:paraId="54AE76E8" w14:textId="571A8065" w:rsidR="004030C4" w:rsidRPr="00F60500" w:rsidRDefault="005C447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441489AF" w14:textId="6D578888" w:rsidR="004030C4" w:rsidRPr="00F60500" w:rsidRDefault="00F33A7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62F2CB86" w14:textId="2966B95D" w:rsidR="004030C4" w:rsidRPr="00F60500" w:rsidRDefault="005C447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701001</w:t>
            </w:r>
          </w:p>
        </w:tc>
      </w:tr>
      <w:tr w:rsidR="00F60500" w:rsidRPr="00F60500" w14:paraId="291C7554" w14:textId="77777777" w:rsidTr="004030C4">
        <w:tc>
          <w:tcPr>
            <w:tcW w:w="901" w:type="dxa"/>
          </w:tcPr>
          <w:p w14:paraId="420D94E8" w14:textId="08023852" w:rsidR="004030C4" w:rsidRPr="00F60500" w:rsidRDefault="0092343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1295</w:t>
            </w:r>
          </w:p>
        </w:tc>
        <w:tc>
          <w:tcPr>
            <w:tcW w:w="3831" w:type="dxa"/>
          </w:tcPr>
          <w:p w14:paraId="1E1662CC" w14:textId="400AB76B" w:rsidR="004030C4" w:rsidRPr="00F60500" w:rsidRDefault="005C447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E. S.</w:t>
            </w:r>
          </w:p>
        </w:tc>
        <w:tc>
          <w:tcPr>
            <w:tcW w:w="2209" w:type="dxa"/>
          </w:tcPr>
          <w:p w14:paraId="5BD8EFC5" w14:textId="1773DE6A" w:rsidR="004030C4" w:rsidRPr="00F60500" w:rsidRDefault="005C447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2C73333B" w14:textId="1A39B3B0" w:rsidR="004030C4" w:rsidRPr="00F60500" w:rsidRDefault="00F33A7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5A813007" w14:textId="1B583325" w:rsidR="004030C4" w:rsidRPr="00F60500" w:rsidRDefault="005C447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705004</w:t>
            </w:r>
          </w:p>
        </w:tc>
      </w:tr>
      <w:tr w:rsidR="00F60500" w:rsidRPr="00F60500" w14:paraId="3F2B17AF" w14:textId="77777777" w:rsidTr="004030C4">
        <w:tc>
          <w:tcPr>
            <w:tcW w:w="901" w:type="dxa"/>
          </w:tcPr>
          <w:p w14:paraId="43CDE9DD" w14:textId="7E5489F6" w:rsidR="004030C4" w:rsidRPr="00F60500" w:rsidRDefault="0092343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lastRenderedPageBreak/>
              <w:t>1296</w:t>
            </w:r>
          </w:p>
        </w:tc>
        <w:tc>
          <w:tcPr>
            <w:tcW w:w="3831" w:type="dxa"/>
          </w:tcPr>
          <w:p w14:paraId="4D918EAA" w14:textId="09E5F825" w:rsidR="004030C4" w:rsidRPr="00F60500" w:rsidRDefault="005C447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D. F.</w:t>
            </w:r>
          </w:p>
        </w:tc>
        <w:tc>
          <w:tcPr>
            <w:tcW w:w="2209" w:type="dxa"/>
          </w:tcPr>
          <w:p w14:paraId="641ADF41" w14:textId="7ABCB74F" w:rsidR="004030C4" w:rsidRPr="00F60500" w:rsidRDefault="005C447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75F3B619" w14:textId="12B2D296" w:rsidR="004030C4" w:rsidRPr="00F60500" w:rsidRDefault="00F33A7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219DD618" w14:textId="555CCED0" w:rsidR="004030C4" w:rsidRPr="00F60500" w:rsidRDefault="005C447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700100</w:t>
            </w:r>
          </w:p>
        </w:tc>
      </w:tr>
      <w:tr w:rsidR="00F60500" w:rsidRPr="00F60500" w14:paraId="012D1323" w14:textId="77777777" w:rsidTr="004030C4">
        <w:tc>
          <w:tcPr>
            <w:tcW w:w="901" w:type="dxa"/>
          </w:tcPr>
          <w:p w14:paraId="73385A8E" w14:textId="54C0079D" w:rsidR="004030C4" w:rsidRPr="00F60500" w:rsidRDefault="0092343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1297</w:t>
            </w:r>
          </w:p>
        </w:tc>
        <w:tc>
          <w:tcPr>
            <w:tcW w:w="3831" w:type="dxa"/>
          </w:tcPr>
          <w:p w14:paraId="53F6EC73" w14:textId="12ABD853" w:rsidR="004030C4" w:rsidRPr="00F60500" w:rsidRDefault="005C447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F. C.</w:t>
            </w:r>
          </w:p>
        </w:tc>
        <w:tc>
          <w:tcPr>
            <w:tcW w:w="2209" w:type="dxa"/>
          </w:tcPr>
          <w:p w14:paraId="42D9E326" w14:textId="45C2C36A" w:rsidR="004030C4" w:rsidRPr="00F60500" w:rsidRDefault="005C447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3BEC0DCF" w14:textId="57DFF06A" w:rsidR="004030C4" w:rsidRPr="00F60500" w:rsidRDefault="00F33A7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69DA9257" w14:textId="5A494939" w:rsidR="004030C4" w:rsidRPr="00F60500" w:rsidRDefault="005C447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709803</w:t>
            </w:r>
          </w:p>
        </w:tc>
      </w:tr>
      <w:tr w:rsidR="00F60500" w:rsidRPr="00F60500" w14:paraId="4CC134F7" w14:textId="77777777" w:rsidTr="004030C4">
        <w:tc>
          <w:tcPr>
            <w:tcW w:w="901" w:type="dxa"/>
          </w:tcPr>
          <w:p w14:paraId="3943DF09" w14:textId="25D5E18A" w:rsidR="004030C4" w:rsidRPr="00F60500" w:rsidRDefault="0092343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1298</w:t>
            </w:r>
          </w:p>
        </w:tc>
        <w:tc>
          <w:tcPr>
            <w:tcW w:w="3831" w:type="dxa"/>
          </w:tcPr>
          <w:p w14:paraId="7BD03462" w14:textId="7489B83A" w:rsidR="004030C4" w:rsidRPr="00F60500" w:rsidRDefault="000F12EB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V. O. C.</w:t>
            </w:r>
          </w:p>
        </w:tc>
        <w:tc>
          <w:tcPr>
            <w:tcW w:w="2209" w:type="dxa"/>
          </w:tcPr>
          <w:p w14:paraId="7D769047" w14:textId="5A4D6D34" w:rsidR="004030C4" w:rsidRPr="00F60500" w:rsidRDefault="000F12E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4889FD96" w14:textId="1633EA79" w:rsidR="004030C4" w:rsidRPr="00F60500" w:rsidRDefault="00F33A7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70D23ED4" w14:textId="6EB765A5" w:rsidR="004030C4" w:rsidRPr="00F60500" w:rsidRDefault="000F12E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704209</w:t>
            </w:r>
          </w:p>
        </w:tc>
      </w:tr>
      <w:tr w:rsidR="00F60500" w:rsidRPr="00F60500" w14:paraId="60C6B06D" w14:textId="77777777" w:rsidTr="004030C4">
        <w:tc>
          <w:tcPr>
            <w:tcW w:w="901" w:type="dxa"/>
          </w:tcPr>
          <w:p w14:paraId="6371079E" w14:textId="488323B5" w:rsidR="004030C4" w:rsidRPr="00F60500" w:rsidRDefault="0092343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1299</w:t>
            </w:r>
          </w:p>
        </w:tc>
        <w:tc>
          <w:tcPr>
            <w:tcW w:w="3831" w:type="dxa"/>
          </w:tcPr>
          <w:p w14:paraId="023E202E" w14:textId="7E980F5C" w:rsidR="004030C4" w:rsidRPr="00F60500" w:rsidRDefault="000F12EB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M. C.</w:t>
            </w:r>
          </w:p>
        </w:tc>
        <w:tc>
          <w:tcPr>
            <w:tcW w:w="2209" w:type="dxa"/>
          </w:tcPr>
          <w:p w14:paraId="246527C8" w14:textId="338BCCB8" w:rsidR="004030C4" w:rsidRPr="00F60500" w:rsidRDefault="000F12E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57B3D76F" w14:textId="77777777" w:rsidR="004030C4" w:rsidRPr="00F60500" w:rsidRDefault="004030C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95C9B83" w14:textId="7988FA3C" w:rsidR="004030C4" w:rsidRPr="00F60500" w:rsidRDefault="000F12E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708603</w:t>
            </w:r>
          </w:p>
        </w:tc>
      </w:tr>
      <w:tr w:rsidR="00F60500" w:rsidRPr="00F60500" w14:paraId="21BBB778" w14:textId="77777777" w:rsidTr="004030C4">
        <w:tc>
          <w:tcPr>
            <w:tcW w:w="901" w:type="dxa"/>
          </w:tcPr>
          <w:p w14:paraId="416B3C82" w14:textId="5531E749" w:rsidR="004030C4" w:rsidRPr="00F60500" w:rsidRDefault="0092343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1300</w:t>
            </w:r>
          </w:p>
        </w:tc>
        <w:tc>
          <w:tcPr>
            <w:tcW w:w="3831" w:type="dxa"/>
          </w:tcPr>
          <w:p w14:paraId="49FD2B2E" w14:textId="2DFA91AB" w:rsidR="004030C4" w:rsidRPr="00F60500" w:rsidRDefault="000F12EB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I. J. M. R.</w:t>
            </w:r>
          </w:p>
        </w:tc>
        <w:tc>
          <w:tcPr>
            <w:tcW w:w="2209" w:type="dxa"/>
          </w:tcPr>
          <w:p w14:paraId="106E6964" w14:textId="71F7EE24" w:rsidR="004030C4" w:rsidRPr="00F60500" w:rsidRDefault="000F12E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76CDE775" w14:textId="48844CC9" w:rsidR="004030C4" w:rsidRPr="00F60500" w:rsidRDefault="00F33A7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18/08/2021</w:t>
            </w:r>
          </w:p>
        </w:tc>
        <w:tc>
          <w:tcPr>
            <w:tcW w:w="5953" w:type="dxa"/>
          </w:tcPr>
          <w:p w14:paraId="5435744E" w14:textId="31FAEE53" w:rsidR="004030C4" w:rsidRPr="00F60500" w:rsidRDefault="000F12E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708202</w:t>
            </w:r>
          </w:p>
        </w:tc>
      </w:tr>
      <w:tr w:rsidR="00F60500" w:rsidRPr="00F60500" w14:paraId="6C19ADF1" w14:textId="77777777" w:rsidTr="004030C4">
        <w:tc>
          <w:tcPr>
            <w:tcW w:w="901" w:type="dxa"/>
          </w:tcPr>
          <w:p w14:paraId="397A35FC" w14:textId="6DDBD830" w:rsidR="004030C4" w:rsidRPr="00F60500" w:rsidRDefault="000F12EB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1301</w:t>
            </w:r>
          </w:p>
        </w:tc>
        <w:tc>
          <w:tcPr>
            <w:tcW w:w="3831" w:type="dxa"/>
          </w:tcPr>
          <w:p w14:paraId="2075D1A6" w14:textId="1EA2FB0E" w:rsidR="004030C4" w:rsidRPr="00F60500" w:rsidRDefault="000F12EB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E. V.</w:t>
            </w:r>
          </w:p>
        </w:tc>
        <w:tc>
          <w:tcPr>
            <w:tcW w:w="2209" w:type="dxa"/>
          </w:tcPr>
          <w:p w14:paraId="62F8A39F" w14:textId="78D18D40" w:rsidR="004030C4" w:rsidRPr="00F60500" w:rsidRDefault="000F12E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77A9EE30" w14:textId="65B53EA6" w:rsidR="004030C4" w:rsidRPr="00F60500" w:rsidRDefault="00F33A7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4D23A910" w14:textId="73F9810D" w:rsidR="004030C4" w:rsidRPr="00F60500" w:rsidRDefault="000F12E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708400</w:t>
            </w:r>
          </w:p>
        </w:tc>
      </w:tr>
      <w:tr w:rsidR="00F60500" w:rsidRPr="00F60500" w14:paraId="5A2D8E72" w14:textId="77777777" w:rsidTr="004030C4">
        <w:tc>
          <w:tcPr>
            <w:tcW w:w="901" w:type="dxa"/>
          </w:tcPr>
          <w:p w14:paraId="3032DC4E" w14:textId="330C44A0" w:rsidR="004030C4" w:rsidRPr="00F60500" w:rsidRDefault="000F12EB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1302</w:t>
            </w:r>
          </w:p>
        </w:tc>
        <w:tc>
          <w:tcPr>
            <w:tcW w:w="3831" w:type="dxa"/>
          </w:tcPr>
          <w:p w14:paraId="2A3A6997" w14:textId="7507628E" w:rsidR="004030C4" w:rsidRPr="00F60500" w:rsidRDefault="000F12EB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A. V.</w:t>
            </w:r>
          </w:p>
        </w:tc>
        <w:tc>
          <w:tcPr>
            <w:tcW w:w="2209" w:type="dxa"/>
          </w:tcPr>
          <w:p w14:paraId="1DF183C0" w14:textId="0671AF79" w:rsidR="004030C4" w:rsidRPr="00F60500" w:rsidRDefault="000F12E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55581193" w14:textId="5E1CB473" w:rsidR="004030C4" w:rsidRPr="00F60500" w:rsidRDefault="00F33A7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2EA7106A" w14:textId="21C37C9A" w:rsidR="004030C4" w:rsidRPr="00F60500" w:rsidRDefault="000F12E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704408</w:t>
            </w:r>
          </w:p>
        </w:tc>
      </w:tr>
      <w:tr w:rsidR="00F60500" w:rsidRPr="00F60500" w14:paraId="48D01143" w14:textId="77777777" w:rsidTr="004030C4">
        <w:tc>
          <w:tcPr>
            <w:tcW w:w="901" w:type="dxa"/>
          </w:tcPr>
          <w:p w14:paraId="20BE8063" w14:textId="1B020C92" w:rsidR="004030C4" w:rsidRPr="00F60500" w:rsidRDefault="000F12EB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1303</w:t>
            </w:r>
          </w:p>
        </w:tc>
        <w:tc>
          <w:tcPr>
            <w:tcW w:w="3831" w:type="dxa"/>
          </w:tcPr>
          <w:p w14:paraId="475008B1" w14:textId="64F0C280" w:rsidR="004030C4" w:rsidRPr="00F60500" w:rsidRDefault="000F12EB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B. S.</w:t>
            </w:r>
          </w:p>
        </w:tc>
        <w:tc>
          <w:tcPr>
            <w:tcW w:w="2209" w:type="dxa"/>
          </w:tcPr>
          <w:p w14:paraId="646A4704" w14:textId="4F06A09F" w:rsidR="004030C4" w:rsidRPr="00F60500" w:rsidRDefault="000F12E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5C3340B0" w14:textId="54CB48A1" w:rsidR="004030C4" w:rsidRPr="00F60500" w:rsidRDefault="00F33A7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354590C8" w14:textId="7F4D5317" w:rsidR="004030C4" w:rsidRPr="00F60500" w:rsidRDefault="000F12E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704209</w:t>
            </w:r>
          </w:p>
        </w:tc>
      </w:tr>
      <w:tr w:rsidR="00F60500" w:rsidRPr="00F60500" w14:paraId="72D04353" w14:textId="77777777" w:rsidTr="004030C4">
        <w:tc>
          <w:tcPr>
            <w:tcW w:w="901" w:type="dxa"/>
          </w:tcPr>
          <w:p w14:paraId="7133118D" w14:textId="0EF2116D" w:rsidR="004030C4" w:rsidRPr="00F60500" w:rsidRDefault="000F12EB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1304</w:t>
            </w:r>
          </w:p>
        </w:tc>
        <w:tc>
          <w:tcPr>
            <w:tcW w:w="3831" w:type="dxa"/>
          </w:tcPr>
          <w:p w14:paraId="4F3542BC" w14:textId="5C5E09C5" w:rsidR="004030C4" w:rsidRPr="00F60500" w:rsidRDefault="000F12EB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G. S. S.</w:t>
            </w:r>
          </w:p>
        </w:tc>
        <w:tc>
          <w:tcPr>
            <w:tcW w:w="2209" w:type="dxa"/>
          </w:tcPr>
          <w:p w14:paraId="494E1185" w14:textId="60617A49" w:rsidR="004030C4" w:rsidRPr="00F60500" w:rsidRDefault="000F12E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5302F262" w14:textId="5DB00748" w:rsidR="004030C4" w:rsidRPr="00F60500" w:rsidRDefault="00F33A7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331975FD" w14:textId="77B3E00A" w:rsidR="004030C4" w:rsidRPr="00F60500" w:rsidRDefault="000F12E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708509</w:t>
            </w:r>
          </w:p>
        </w:tc>
      </w:tr>
      <w:tr w:rsidR="00F60500" w:rsidRPr="00F60500" w14:paraId="35DC536E" w14:textId="77777777" w:rsidTr="004030C4">
        <w:tc>
          <w:tcPr>
            <w:tcW w:w="901" w:type="dxa"/>
          </w:tcPr>
          <w:p w14:paraId="3AB3ADE1" w14:textId="390532BF" w:rsidR="004030C4" w:rsidRPr="00F60500" w:rsidRDefault="000F12EB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1305</w:t>
            </w:r>
          </w:p>
        </w:tc>
        <w:tc>
          <w:tcPr>
            <w:tcW w:w="3831" w:type="dxa"/>
          </w:tcPr>
          <w:p w14:paraId="1A226BC7" w14:textId="55C63BEE" w:rsidR="004030C4" w:rsidRPr="00F60500" w:rsidRDefault="000F12EB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N. A. L.</w:t>
            </w:r>
          </w:p>
        </w:tc>
        <w:tc>
          <w:tcPr>
            <w:tcW w:w="2209" w:type="dxa"/>
          </w:tcPr>
          <w:p w14:paraId="358D7F5F" w14:textId="17822453" w:rsidR="004030C4" w:rsidRPr="00F60500" w:rsidRDefault="000F12E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105C1D55" w14:textId="685FC737" w:rsidR="004030C4" w:rsidRPr="00F60500" w:rsidRDefault="00F33A7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38DDF3BC" w14:textId="6734FF25" w:rsidR="004030C4" w:rsidRPr="00F60500" w:rsidRDefault="000F12E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705600</w:t>
            </w:r>
          </w:p>
        </w:tc>
      </w:tr>
      <w:tr w:rsidR="00F60500" w:rsidRPr="00F60500" w14:paraId="47010DA3" w14:textId="77777777" w:rsidTr="004030C4">
        <w:tc>
          <w:tcPr>
            <w:tcW w:w="901" w:type="dxa"/>
          </w:tcPr>
          <w:p w14:paraId="60797E86" w14:textId="5D24BD51" w:rsidR="004030C4" w:rsidRPr="00F60500" w:rsidRDefault="000F12EB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1306</w:t>
            </w:r>
          </w:p>
        </w:tc>
        <w:tc>
          <w:tcPr>
            <w:tcW w:w="3831" w:type="dxa"/>
          </w:tcPr>
          <w:p w14:paraId="2FF7B32C" w14:textId="56FAB6B8" w:rsidR="004030C4" w:rsidRPr="00F60500" w:rsidRDefault="000F12EB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A. S.</w:t>
            </w:r>
          </w:p>
        </w:tc>
        <w:tc>
          <w:tcPr>
            <w:tcW w:w="2209" w:type="dxa"/>
          </w:tcPr>
          <w:p w14:paraId="4CA16651" w14:textId="00DB95C4" w:rsidR="004030C4" w:rsidRPr="00F60500" w:rsidRDefault="000F12E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66DF0844" w14:textId="385F4DA5" w:rsidR="004030C4" w:rsidRPr="00F60500" w:rsidRDefault="00F33A7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154D068D" w14:textId="68F77844" w:rsidR="004030C4" w:rsidRPr="00F60500" w:rsidRDefault="000F12E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704709</w:t>
            </w:r>
          </w:p>
        </w:tc>
      </w:tr>
      <w:tr w:rsidR="00F60500" w:rsidRPr="00F60500" w14:paraId="29F26948" w14:textId="77777777" w:rsidTr="004030C4">
        <w:tc>
          <w:tcPr>
            <w:tcW w:w="901" w:type="dxa"/>
          </w:tcPr>
          <w:p w14:paraId="0E750BD2" w14:textId="6D0524C5" w:rsidR="004030C4" w:rsidRPr="00F60500" w:rsidRDefault="000F12EB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1307</w:t>
            </w:r>
          </w:p>
        </w:tc>
        <w:tc>
          <w:tcPr>
            <w:tcW w:w="3831" w:type="dxa"/>
          </w:tcPr>
          <w:p w14:paraId="3B533674" w14:textId="023730D1" w:rsidR="004030C4" w:rsidRPr="00F60500" w:rsidRDefault="000F12EB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N. S. D. S.</w:t>
            </w:r>
          </w:p>
        </w:tc>
        <w:tc>
          <w:tcPr>
            <w:tcW w:w="2209" w:type="dxa"/>
          </w:tcPr>
          <w:p w14:paraId="025CDEB4" w14:textId="729DD7AA" w:rsidR="004030C4" w:rsidRPr="00F60500" w:rsidRDefault="000F12E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3FD85BB5" w14:textId="77777777" w:rsidR="004030C4" w:rsidRPr="00F60500" w:rsidRDefault="004030C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A43110F" w14:textId="451F9FC5" w:rsidR="004030C4" w:rsidRPr="00F60500" w:rsidRDefault="004569F6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700109</w:t>
            </w:r>
          </w:p>
        </w:tc>
      </w:tr>
      <w:tr w:rsidR="00F60500" w:rsidRPr="00F60500" w14:paraId="20E48D9B" w14:textId="77777777" w:rsidTr="004030C4">
        <w:tc>
          <w:tcPr>
            <w:tcW w:w="901" w:type="dxa"/>
          </w:tcPr>
          <w:p w14:paraId="53BDBA29" w14:textId="61857E2A" w:rsidR="004030C4" w:rsidRPr="00F60500" w:rsidRDefault="000F12EB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1308</w:t>
            </w:r>
          </w:p>
        </w:tc>
        <w:tc>
          <w:tcPr>
            <w:tcW w:w="3831" w:type="dxa"/>
          </w:tcPr>
          <w:p w14:paraId="309B89EB" w14:textId="7CD6E93F" w:rsidR="004030C4" w:rsidRPr="00F60500" w:rsidRDefault="004569F6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S. G. S.</w:t>
            </w:r>
          </w:p>
        </w:tc>
        <w:tc>
          <w:tcPr>
            <w:tcW w:w="2209" w:type="dxa"/>
          </w:tcPr>
          <w:p w14:paraId="5A06B9BC" w14:textId="29F6761F" w:rsidR="004030C4" w:rsidRPr="00F60500" w:rsidRDefault="004569F6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4F10586F" w14:textId="71FFDEC7" w:rsidR="004030C4" w:rsidRPr="00F60500" w:rsidRDefault="00F33A7C" w:rsidP="00F33A7C">
            <w:pPr>
              <w:tabs>
                <w:tab w:val="left" w:pos="419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  <w:t>11/08/2021</w:t>
            </w:r>
          </w:p>
        </w:tc>
        <w:tc>
          <w:tcPr>
            <w:tcW w:w="5953" w:type="dxa"/>
          </w:tcPr>
          <w:p w14:paraId="411D6CD2" w14:textId="0127B1F1" w:rsidR="004030C4" w:rsidRPr="00F60500" w:rsidRDefault="004569F6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705007</w:t>
            </w:r>
          </w:p>
        </w:tc>
      </w:tr>
      <w:tr w:rsidR="00F60500" w:rsidRPr="00F60500" w14:paraId="61CC18CA" w14:textId="77777777" w:rsidTr="004030C4">
        <w:tc>
          <w:tcPr>
            <w:tcW w:w="901" w:type="dxa"/>
          </w:tcPr>
          <w:p w14:paraId="7B193A90" w14:textId="74F8DFF4" w:rsidR="004030C4" w:rsidRPr="00F60500" w:rsidRDefault="000F12EB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1309</w:t>
            </w:r>
          </w:p>
        </w:tc>
        <w:tc>
          <w:tcPr>
            <w:tcW w:w="3831" w:type="dxa"/>
          </w:tcPr>
          <w:p w14:paraId="11E89C8D" w14:textId="50DA2758" w:rsidR="004030C4" w:rsidRPr="00F60500" w:rsidRDefault="004569F6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G. S. B. S.</w:t>
            </w:r>
          </w:p>
        </w:tc>
        <w:tc>
          <w:tcPr>
            <w:tcW w:w="2209" w:type="dxa"/>
          </w:tcPr>
          <w:p w14:paraId="23CA98FA" w14:textId="71AB98C4" w:rsidR="004030C4" w:rsidRPr="00F60500" w:rsidRDefault="004569F6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2E5B7ACD" w14:textId="7B5CF6F6" w:rsidR="004030C4" w:rsidRPr="00F60500" w:rsidRDefault="00F33A7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0682C4FF" w14:textId="561D9AF8" w:rsidR="004030C4" w:rsidRPr="00F60500" w:rsidRDefault="004569F6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700000</w:t>
            </w:r>
          </w:p>
        </w:tc>
      </w:tr>
      <w:tr w:rsidR="00F60500" w:rsidRPr="00F60500" w14:paraId="36279E42" w14:textId="77777777" w:rsidTr="004030C4">
        <w:tc>
          <w:tcPr>
            <w:tcW w:w="901" w:type="dxa"/>
          </w:tcPr>
          <w:p w14:paraId="6DDFF963" w14:textId="29E7FAAA" w:rsidR="004030C4" w:rsidRPr="00F60500" w:rsidRDefault="000F12EB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1310</w:t>
            </w:r>
          </w:p>
        </w:tc>
        <w:tc>
          <w:tcPr>
            <w:tcW w:w="3831" w:type="dxa"/>
          </w:tcPr>
          <w:p w14:paraId="446F3C68" w14:textId="514A0E2F" w:rsidR="004030C4" w:rsidRPr="00F60500" w:rsidRDefault="004569F6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I. P. E.</w:t>
            </w:r>
          </w:p>
        </w:tc>
        <w:tc>
          <w:tcPr>
            <w:tcW w:w="2209" w:type="dxa"/>
          </w:tcPr>
          <w:p w14:paraId="7A6D3BEB" w14:textId="76ACFD02" w:rsidR="004030C4" w:rsidRPr="00F60500" w:rsidRDefault="004569F6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4BA093EA" w14:textId="1820BD6B" w:rsidR="004030C4" w:rsidRPr="00F60500" w:rsidRDefault="004030C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A57676D" w14:textId="5083FB97" w:rsidR="004030C4" w:rsidRPr="00F60500" w:rsidRDefault="004569F6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700007</w:t>
            </w:r>
          </w:p>
        </w:tc>
      </w:tr>
      <w:tr w:rsidR="00F60500" w:rsidRPr="00F60500" w14:paraId="12C4CEF4" w14:textId="77777777" w:rsidTr="004030C4">
        <w:tc>
          <w:tcPr>
            <w:tcW w:w="901" w:type="dxa"/>
          </w:tcPr>
          <w:p w14:paraId="28EF25C4" w14:textId="26027020" w:rsidR="004030C4" w:rsidRPr="00F60500" w:rsidRDefault="000F12EB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1311</w:t>
            </w:r>
          </w:p>
        </w:tc>
        <w:tc>
          <w:tcPr>
            <w:tcW w:w="3831" w:type="dxa"/>
          </w:tcPr>
          <w:p w14:paraId="7988973B" w14:textId="6CCCC062" w:rsidR="004030C4" w:rsidRPr="00F60500" w:rsidRDefault="004569F6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S.</w:t>
            </w:r>
          </w:p>
        </w:tc>
        <w:tc>
          <w:tcPr>
            <w:tcW w:w="2209" w:type="dxa"/>
          </w:tcPr>
          <w:p w14:paraId="081EBA22" w14:textId="42D02E66" w:rsidR="004030C4" w:rsidRPr="00F60500" w:rsidRDefault="004569F6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1DD75C08" w14:textId="48BC4BFD" w:rsidR="004030C4" w:rsidRPr="00F60500" w:rsidRDefault="00F33A7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69F262CA" w14:textId="24639E7A" w:rsidR="004030C4" w:rsidRPr="00F60500" w:rsidRDefault="004569F6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706308</w:t>
            </w:r>
          </w:p>
        </w:tc>
      </w:tr>
      <w:tr w:rsidR="00F60500" w:rsidRPr="00F60500" w14:paraId="6BA8FB79" w14:textId="77777777" w:rsidTr="004030C4">
        <w:tc>
          <w:tcPr>
            <w:tcW w:w="901" w:type="dxa"/>
          </w:tcPr>
          <w:p w14:paraId="23442BE0" w14:textId="6F0B0D06" w:rsidR="004030C4" w:rsidRPr="00F60500" w:rsidRDefault="000F12EB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1312</w:t>
            </w:r>
          </w:p>
        </w:tc>
        <w:tc>
          <w:tcPr>
            <w:tcW w:w="3831" w:type="dxa"/>
          </w:tcPr>
          <w:p w14:paraId="095403EC" w14:textId="1B9BEF07" w:rsidR="004030C4" w:rsidRPr="00F60500" w:rsidRDefault="004569F6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B. G.</w:t>
            </w:r>
          </w:p>
        </w:tc>
        <w:tc>
          <w:tcPr>
            <w:tcW w:w="2209" w:type="dxa"/>
          </w:tcPr>
          <w:p w14:paraId="77273C83" w14:textId="39B64E0B" w:rsidR="004030C4" w:rsidRPr="00F60500" w:rsidRDefault="004569F6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37496E3E" w14:textId="55E26E32" w:rsidR="004030C4" w:rsidRPr="00F60500" w:rsidRDefault="00F33A7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171715B8" w14:textId="79A63F8A" w:rsidR="004030C4" w:rsidRPr="00F60500" w:rsidRDefault="004569F6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708400</w:t>
            </w:r>
          </w:p>
        </w:tc>
      </w:tr>
      <w:tr w:rsidR="00F60500" w:rsidRPr="00F60500" w14:paraId="4C4D002C" w14:textId="77777777" w:rsidTr="004030C4">
        <w:tc>
          <w:tcPr>
            <w:tcW w:w="901" w:type="dxa"/>
          </w:tcPr>
          <w:p w14:paraId="4CC443AC" w14:textId="02DED004" w:rsidR="004030C4" w:rsidRPr="00F60500" w:rsidRDefault="000F12EB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1313</w:t>
            </w:r>
          </w:p>
        </w:tc>
        <w:tc>
          <w:tcPr>
            <w:tcW w:w="3831" w:type="dxa"/>
          </w:tcPr>
          <w:p w14:paraId="2064FAEC" w14:textId="7DB1E963" w:rsidR="004030C4" w:rsidRPr="00F60500" w:rsidRDefault="004569F6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C. C. D.</w:t>
            </w:r>
          </w:p>
        </w:tc>
        <w:tc>
          <w:tcPr>
            <w:tcW w:w="2209" w:type="dxa"/>
          </w:tcPr>
          <w:p w14:paraId="5CFAF69D" w14:textId="2EEA6664" w:rsidR="004030C4" w:rsidRPr="00F60500" w:rsidRDefault="004569F6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22D3DECC" w14:textId="77777777" w:rsidR="004030C4" w:rsidRPr="00F60500" w:rsidRDefault="004030C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516F1F4" w14:textId="0F7C237E" w:rsidR="004030C4" w:rsidRPr="00F60500" w:rsidRDefault="004569F6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705008</w:t>
            </w:r>
          </w:p>
        </w:tc>
      </w:tr>
      <w:tr w:rsidR="00F60500" w:rsidRPr="00F60500" w14:paraId="04B9352E" w14:textId="77777777" w:rsidTr="004030C4">
        <w:tc>
          <w:tcPr>
            <w:tcW w:w="901" w:type="dxa"/>
          </w:tcPr>
          <w:p w14:paraId="410C6C5B" w14:textId="5E0E8DA2" w:rsidR="004030C4" w:rsidRPr="00F60500" w:rsidRDefault="000F12EB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1314</w:t>
            </w:r>
          </w:p>
        </w:tc>
        <w:tc>
          <w:tcPr>
            <w:tcW w:w="3831" w:type="dxa"/>
          </w:tcPr>
          <w:p w14:paraId="14A5A6C5" w14:textId="6B0C0881" w:rsidR="004030C4" w:rsidRPr="00F60500" w:rsidRDefault="004569F6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D. V. A.</w:t>
            </w:r>
          </w:p>
        </w:tc>
        <w:tc>
          <w:tcPr>
            <w:tcW w:w="2209" w:type="dxa"/>
          </w:tcPr>
          <w:p w14:paraId="31FB8086" w14:textId="397519EA" w:rsidR="004030C4" w:rsidRPr="00F60500" w:rsidRDefault="004569F6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187E6DEC" w14:textId="4045431D" w:rsidR="004030C4" w:rsidRPr="00F60500" w:rsidRDefault="00F33A7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454BB706" w14:textId="7D33F979" w:rsidR="004030C4" w:rsidRPr="00F60500" w:rsidRDefault="004569F6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700004</w:t>
            </w:r>
          </w:p>
        </w:tc>
      </w:tr>
      <w:tr w:rsidR="00F60500" w:rsidRPr="00F60500" w14:paraId="47244FB0" w14:textId="77777777" w:rsidTr="004030C4">
        <w:tc>
          <w:tcPr>
            <w:tcW w:w="901" w:type="dxa"/>
          </w:tcPr>
          <w:p w14:paraId="5039CA93" w14:textId="101CA6E6" w:rsidR="004030C4" w:rsidRPr="00F60500" w:rsidRDefault="000F12EB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1315</w:t>
            </w:r>
          </w:p>
        </w:tc>
        <w:tc>
          <w:tcPr>
            <w:tcW w:w="3831" w:type="dxa"/>
          </w:tcPr>
          <w:p w14:paraId="541D5154" w14:textId="05364852" w:rsidR="004030C4" w:rsidRPr="00F60500" w:rsidRDefault="004569F6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B.</w:t>
            </w:r>
          </w:p>
        </w:tc>
        <w:tc>
          <w:tcPr>
            <w:tcW w:w="2209" w:type="dxa"/>
          </w:tcPr>
          <w:p w14:paraId="03C5DAE3" w14:textId="000468FA" w:rsidR="004030C4" w:rsidRPr="00F60500" w:rsidRDefault="004569F6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586AE1FF" w14:textId="1D75BE81" w:rsidR="004030C4" w:rsidRPr="00F60500" w:rsidRDefault="00A31BEA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176CE1EF" w14:textId="08B90866" w:rsidR="004030C4" w:rsidRPr="00F60500" w:rsidRDefault="004569F6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707806</w:t>
            </w:r>
          </w:p>
        </w:tc>
      </w:tr>
      <w:tr w:rsidR="00F60500" w:rsidRPr="00F60500" w14:paraId="2BFFF64B" w14:textId="77777777" w:rsidTr="004030C4">
        <w:tc>
          <w:tcPr>
            <w:tcW w:w="901" w:type="dxa"/>
          </w:tcPr>
          <w:p w14:paraId="5711DFD0" w14:textId="488C9CD9" w:rsidR="004030C4" w:rsidRPr="00F60500" w:rsidRDefault="000F12EB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1316</w:t>
            </w:r>
          </w:p>
        </w:tc>
        <w:tc>
          <w:tcPr>
            <w:tcW w:w="3831" w:type="dxa"/>
          </w:tcPr>
          <w:p w14:paraId="63C41656" w14:textId="397897AD" w:rsidR="004030C4" w:rsidRPr="00F60500" w:rsidRDefault="004569F6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C. O.</w:t>
            </w:r>
          </w:p>
        </w:tc>
        <w:tc>
          <w:tcPr>
            <w:tcW w:w="2209" w:type="dxa"/>
          </w:tcPr>
          <w:p w14:paraId="7499D108" w14:textId="02634BF4" w:rsidR="004030C4" w:rsidRPr="00F60500" w:rsidRDefault="004569F6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4BF52068" w14:textId="4411E88F" w:rsidR="004030C4" w:rsidRPr="00F60500" w:rsidRDefault="00A31BEA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15E92367" w14:textId="7DEB91AA" w:rsidR="004030C4" w:rsidRPr="00F60500" w:rsidRDefault="004569F6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704008</w:t>
            </w:r>
          </w:p>
        </w:tc>
      </w:tr>
      <w:tr w:rsidR="00F60500" w:rsidRPr="00F60500" w14:paraId="408ADA39" w14:textId="77777777" w:rsidTr="004030C4">
        <w:tc>
          <w:tcPr>
            <w:tcW w:w="901" w:type="dxa"/>
          </w:tcPr>
          <w:p w14:paraId="159866DA" w14:textId="2AA96FC8" w:rsidR="004030C4" w:rsidRPr="00F60500" w:rsidRDefault="000F12EB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1317</w:t>
            </w:r>
          </w:p>
        </w:tc>
        <w:tc>
          <w:tcPr>
            <w:tcW w:w="3831" w:type="dxa"/>
          </w:tcPr>
          <w:p w14:paraId="12AE773D" w14:textId="4B4E27BD" w:rsidR="004030C4" w:rsidRPr="00F60500" w:rsidRDefault="004569F6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R. O.</w:t>
            </w:r>
          </w:p>
        </w:tc>
        <w:tc>
          <w:tcPr>
            <w:tcW w:w="2209" w:type="dxa"/>
          </w:tcPr>
          <w:p w14:paraId="4A2121EC" w14:textId="314460D7" w:rsidR="004030C4" w:rsidRPr="00F60500" w:rsidRDefault="004569F6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741F2E80" w14:textId="6E8C7B0B" w:rsidR="004030C4" w:rsidRPr="00F60500" w:rsidRDefault="00A31BEA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6B47E78C" w14:textId="0AA4FEA9" w:rsidR="004030C4" w:rsidRPr="00F60500" w:rsidRDefault="004569F6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707009</w:t>
            </w:r>
          </w:p>
        </w:tc>
      </w:tr>
      <w:tr w:rsidR="00F60500" w:rsidRPr="00F60500" w14:paraId="5A7E9433" w14:textId="77777777" w:rsidTr="004030C4">
        <w:tc>
          <w:tcPr>
            <w:tcW w:w="901" w:type="dxa"/>
          </w:tcPr>
          <w:p w14:paraId="29E299FF" w14:textId="083CCDD5" w:rsidR="004030C4" w:rsidRPr="00F60500" w:rsidRDefault="000F12EB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1318</w:t>
            </w:r>
          </w:p>
        </w:tc>
        <w:tc>
          <w:tcPr>
            <w:tcW w:w="3831" w:type="dxa"/>
          </w:tcPr>
          <w:p w14:paraId="753A8494" w14:textId="0978A8BE" w:rsidR="004030C4" w:rsidRPr="00F60500" w:rsidRDefault="004569F6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C. O.</w:t>
            </w:r>
          </w:p>
        </w:tc>
        <w:tc>
          <w:tcPr>
            <w:tcW w:w="2209" w:type="dxa"/>
          </w:tcPr>
          <w:p w14:paraId="60FD23C4" w14:textId="61B53601" w:rsidR="004030C4" w:rsidRPr="00F60500" w:rsidRDefault="004569F6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6A51F5BC" w14:textId="0D669BEC" w:rsidR="004030C4" w:rsidRPr="00F60500" w:rsidRDefault="00A31BEA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654D1DD6" w14:textId="2956D1D0" w:rsidR="004030C4" w:rsidRPr="00F60500" w:rsidRDefault="004569F6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700504</w:t>
            </w:r>
          </w:p>
        </w:tc>
      </w:tr>
      <w:tr w:rsidR="00F60500" w:rsidRPr="00F60500" w14:paraId="4F100FC2" w14:textId="77777777" w:rsidTr="004030C4">
        <w:tc>
          <w:tcPr>
            <w:tcW w:w="901" w:type="dxa"/>
          </w:tcPr>
          <w:p w14:paraId="4508533A" w14:textId="2D14AA70" w:rsidR="004030C4" w:rsidRPr="00F60500" w:rsidRDefault="000F12EB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1319</w:t>
            </w:r>
          </w:p>
        </w:tc>
        <w:tc>
          <w:tcPr>
            <w:tcW w:w="3831" w:type="dxa"/>
          </w:tcPr>
          <w:p w14:paraId="6B6DA4B8" w14:textId="43A5154A" w:rsidR="004030C4" w:rsidRPr="00F60500" w:rsidRDefault="004569F6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Z. S. F.</w:t>
            </w:r>
          </w:p>
        </w:tc>
        <w:tc>
          <w:tcPr>
            <w:tcW w:w="2209" w:type="dxa"/>
          </w:tcPr>
          <w:p w14:paraId="68552013" w14:textId="4488A180" w:rsidR="004030C4" w:rsidRPr="00F60500" w:rsidRDefault="004569F6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24BC7536" w14:textId="33370EBC" w:rsidR="004030C4" w:rsidRPr="00F60500" w:rsidRDefault="00A31BEA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6CE95934" w14:textId="0D74EAB2" w:rsidR="004030C4" w:rsidRPr="00F60500" w:rsidRDefault="004569F6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708007</w:t>
            </w:r>
          </w:p>
        </w:tc>
      </w:tr>
      <w:tr w:rsidR="00F60500" w:rsidRPr="00F60500" w14:paraId="43AC4BD3" w14:textId="77777777" w:rsidTr="004030C4">
        <w:tc>
          <w:tcPr>
            <w:tcW w:w="901" w:type="dxa"/>
          </w:tcPr>
          <w:p w14:paraId="363966A9" w14:textId="3087A3AD" w:rsidR="004030C4" w:rsidRPr="00F60500" w:rsidRDefault="000F12EB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1320</w:t>
            </w:r>
          </w:p>
        </w:tc>
        <w:tc>
          <w:tcPr>
            <w:tcW w:w="3831" w:type="dxa"/>
          </w:tcPr>
          <w:p w14:paraId="53242B6C" w14:textId="4EB6E5F4" w:rsidR="004030C4" w:rsidRPr="00F60500" w:rsidRDefault="004569F6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A. C.</w:t>
            </w:r>
          </w:p>
        </w:tc>
        <w:tc>
          <w:tcPr>
            <w:tcW w:w="2209" w:type="dxa"/>
          </w:tcPr>
          <w:p w14:paraId="2DA2B9C2" w14:textId="25A71357" w:rsidR="004030C4" w:rsidRPr="00F60500" w:rsidRDefault="00D93782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56BD140D" w14:textId="4846FCA0" w:rsidR="004030C4" w:rsidRPr="00F60500" w:rsidRDefault="00A31BEA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2EB728FD" w14:textId="32513BB0" w:rsidR="004030C4" w:rsidRPr="00F60500" w:rsidRDefault="00D93782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702004</w:t>
            </w:r>
          </w:p>
        </w:tc>
      </w:tr>
      <w:tr w:rsidR="00F60500" w:rsidRPr="00F60500" w14:paraId="1B072E27" w14:textId="77777777" w:rsidTr="004030C4">
        <w:tc>
          <w:tcPr>
            <w:tcW w:w="901" w:type="dxa"/>
          </w:tcPr>
          <w:p w14:paraId="43E5B64B" w14:textId="7526043D" w:rsidR="004030C4" w:rsidRPr="00F60500" w:rsidRDefault="000F12EB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1321</w:t>
            </w:r>
          </w:p>
        </w:tc>
        <w:tc>
          <w:tcPr>
            <w:tcW w:w="3831" w:type="dxa"/>
          </w:tcPr>
          <w:p w14:paraId="5E8F3083" w14:textId="28863F1A" w:rsidR="004030C4" w:rsidRPr="00F60500" w:rsidRDefault="00D93782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G. A. D. S.</w:t>
            </w:r>
          </w:p>
        </w:tc>
        <w:tc>
          <w:tcPr>
            <w:tcW w:w="2209" w:type="dxa"/>
          </w:tcPr>
          <w:p w14:paraId="3645068E" w14:textId="4BD2C4C4" w:rsidR="004030C4" w:rsidRPr="00F60500" w:rsidRDefault="00D93782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11193DD2" w14:textId="0B8B3213" w:rsidR="004030C4" w:rsidRPr="00F60500" w:rsidRDefault="00A31BEA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106558AA" w14:textId="69E7312B" w:rsidR="004030C4" w:rsidRPr="00F60500" w:rsidRDefault="00D93782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702508</w:t>
            </w:r>
          </w:p>
        </w:tc>
      </w:tr>
      <w:tr w:rsidR="00F60500" w:rsidRPr="00F60500" w14:paraId="7C9D7D39" w14:textId="77777777" w:rsidTr="004030C4">
        <w:tc>
          <w:tcPr>
            <w:tcW w:w="901" w:type="dxa"/>
          </w:tcPr>
          <w:p w14:paraId="7D825113" w14:textId="4E50CF58" w:rsidR="004030C4" w:rsidRPr="00F60500" w:rsidRDefault="000F12EB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1322</w:t>
            </w:r>
          </w:p>
        </w:tc>
        <w:tc>
          <w:tcPr>
            <w:tcW w:w="3831" w:type="dxa"/>
          </w:tcPr>
          <w:p w14:paraId="0B6D4DFA" w14:textId="49595B48" w:rsidR="004030C4" w:rsidRPr="00F60500" w:rsidRDefault="00D93782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G. K. B.</w:t>
            </w:r>
          </w:p>
        </w:tc>
        <w:tc>
          <w:tcPr>
            <w:tcW w:w="2209" w:type="dxa"/>
          </w:tcPr>
          <w:p w14:paraId="7B551DE6" w14:textId="67F50938" w:rsidR="004030C4" w:rsidRPr="00F60500" w:rsidRDefault="00D93782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0B68F599" w14:textId="59466C62" w:rsidR="004030C4" w:rsidRPr="00F60500" w:rsidRDefault="00F33A7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54A29791" w14:textId="1C9053AF" w:rsidR="004030C4" w:rsidRPr="00F60500" w:rsidRDefault="00D93782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700009</w:t>
            </w:r>
          </w:p>
        </w:tc>
      </w:tr>
      <w:tr w:rsidR="00F60500" w:rsidRPr="00F60500" w14:paraId="63D85FEB" w14:textId="77777777" w:rsidTr="004030C4">
        <w:tc>
          <w:tcPr>
            <w:tcW w:w="901" w:type="dxa"/>
          </w:tcPr>
          <w:p w14:paraId="40D9F4F5" w14:textId="2DF0B16A" w:rsidR="004030C4" w:rsidRPr="00F60500" w:rsidRDefault="000F12EB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1323</w:t>
            </w:r>
          </w:p>
        </w:tc>
        <w:tc>
          <w:tcPr>
            <w:tcW w:w="3831" w:type="dxa"/>
          </w:tcPr>
          <w:p w14:paraId="04974196" w14:textId="215BEA68" w:rsidR="004030C4" w:rsidRPr="00F60500" w:rsidRDefault="00D93782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A. S.</w:t>
            </w:r>
          </w:p>
        </w:tc>
        <w:tc>
          <w:tcPr>
            <w:tcW w:w="2209" w:type="dxa"/>
          </w:tcPr>
          <w:p w14:paraId="39BBBE28" w14:textId="12B38E14" w:rsidR="004030C4" w:rsidRPr="00F60500" w:rsidRDefault="00D93782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727AD3E1" w14:textId="7E69616B" w:rsidR="004030C4" w:rsidRPr="00F60500" w:rsidRDefault="00F33A7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6D1F4649" w14:textId="6129442C" w:rsidR="004030C4" w:rsidRPr="00F60500" w:rsidRDefault="00D93782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706708</w:t>
            </w:r>
          </w:p>
        </w:tc>
      </w:tr>
      <w:tr w:rsidR="00F60500" w:rsidRPr="00F60500" w14:paraId="5B527E18" w14:textId="77777777" w:rsidTr="004030C4">
        <w:tc>
          <w:tcPr>
            <w:tcW w:w="901" w:type="dxa"/>
          </w:tcPr>
          <w:p w14:paraId="7EE4AEE2" w14:textId="57679D3B" w:rsidR="004030C4" w:rsidRPr="00F60500" w:rsidRDefault="000F12EB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1324</w:t>
            </w:r>
          </w:p>
        </w:tc>
        <w:tc>
          <w:tcPr>
            <w:tcW w:w="3831" w:type="dxa"/>
          </w:tcPr>
          <w:p w14:paraId="2615FF40" w14:textId="27FA3108" w:rsidR="004030C4" w:rsidRPr="00F60500" w:rsidRDefault="00D93782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G. O.</w:t>
            </w:r>
          </w:p>
        </w:tc>
        <w:tc>
          <w:tcPr>
            <w:tcW w:w="2209" w:type="dxa"/>
          </w:tcPr>
          <w:p w14:paraId="34EE0A80" w14:textId="79FCCB8C" w:rsidR="004030C4" w:rsidRPr="00F60500" w:rsidRDefault="00D93782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2B159895" w14:textId="6EFC9887" w:rsidR="004030C4" w:rsidRPr="00F60500" w:rsidRDefault="00F33A7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768B5BED" w14:textId="5E60C30E" w:rsidR="004030C4" w:rsidRPr="00F60500" w:rsidRDefault="00D93782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700007</w:t>
            </w:r>
          </w:p>
        </w:tc>
      </w:tr>
      <w:tr w:rsidR="00F60500" w:rsidRPr="00F60500" w14:paraId="03AE6401" w14:textId="77777777" w:rsidTr="004030C4">
        <w:tc>
          <w:tcPr>
            <w:tcW w:w="901" w:type="dxa"/>
          </w:tcPr>
          <w:p w14:paraId="06BC473F" w14:textId="396DCBEE" w:rsidR="004030C4" w:rsidRPr="00F60500" w:rsidRDefault="000F12EB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lastRenderedPageBreak/>
              <w:t>1325</w:t>
            </w:r>
          </w:p>
        </w:tc>
        <w:tc>
          <w:tcPr>
            <w:tcW w:w="3831" w:type="dxa"/>
          </w:tcPr>
          <w:p w14:paraId="0005FE47" w14:textId="0022E089" w:rsidR="004030C4" w:rsidRPr="00F60500" w:rsidRDefault="00D93782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G. S.</w:t>
            </w:r>
          </w:p>
        </w:tc>
        <w:tc>
          <w:tcPr>
            <w:tcW w:w="2209" w:type="dxa"/>
          </w:tcPr>
          <w:p w14:paraId="00F89ABA" w14:textId="6F00C66D" w:rsidR="004030C4" w:rsidRPr="00F60500" w:rsidRDefault="00D93782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5C547623" w14:textId="3BC00E68" w:rsidR="004030C4" w:rsidRPr="00F60500" w:rsidRDefault="00F33A7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2F44F66C" w14:textId="54CE2F6A" w:rsidR="004030C4" w:rsidRPr="00F60500" w:rsidRDefault="00D93782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702509</w:t>
            </w:r>
          </w:p>
        </w:tc>
      </w:tr>
      <w:tr w:rsidR="00F60500" w:rsidRPr="00F60500" w14:paraId="362C8296" w14:textId="77777777" w:rsidTr="004030C4">
        <w:tc>
          <w:tcPr>
            <w:tcW w:w="901" w:type="dxa"/>
          </w:tcPr>
          <w:p w14:paraId="543F3AE0" w14:textId="58ED4F2A" w:rsidR="004030C4" w:rsidRPr="00F60500" w:rsidRDefault="000F12EB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1326</w:t>
            </w:r>
          </w:p>
        </w:tc>
        <w:tc>
          <w:tcPr>
            <w:tcW w:w="3831" w:type="dxa"/>
          </w:tcPr>
          <w:p w14:paraId="18C28C47" w14:textId="0F221394" w:rsidR="004030C4" w:rsidRPr="00F60500" w:rsidRDefault="00D93782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D. A. F.</w:t>
            </w:r>
          </w:p>
        </w:tc>
        <w:tc>
          <w:tcPr>
            <w:tcW w:w="2209" w:type="dxa"/>
          </w:tcPr>
          <w:p w14:paraId="7A8C3EA8" w14:textId="1274C740" w:rsidR="004030C4" w:rsidRPr="00F60500" w:rsidRDefault="00D93782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714C9C14" w14:textId="7C4344CE" w:rsidR="004030C4" w:rsidRPr="00F60500" w:rsidRDefault="00F33A7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230C9E95" w14:textId="43B0B057" w:rsidR="004030C4" w:rsidRPr="00F60500" w:rsidRDefault="00D93782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704001</w:t>
            </w:r>
          </w:p>
        </w:tc>
      </w:tr>
      <w:tr w:rsidR="00F60500" w:rsidRPr="00F60500" w14:paraId="2370D7A2" w14:textId="77777777" w:rsidTr="004030C4">
        <w:tc>
          <w:tcPr>
            <w:tcW w:w="901" w:type="dxa"/>
          </w:tcPr>
          <w:p w14:paraId="649A80C4" w14:textId="3CDAA7D0" w:rsidR="004030C4" w:rsidRPr="00F60500" w:rsidRDefault="000F12EB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1327</w:t>
            </w:r>
          </w:p>
        </w:tc>
        <w:tc>
          <w:tcPr>
            <w:tcW w:w="3831" w:type="dxa"/>
          </w:tcPr>
          <w:p w14:paraId="164ADBF6" w14:textId="1269A05B" w:rsidR="004030C4" w:rsidRPr="00F60500" w:rsidRDefault="00FE0B8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A. A.</w:t>
            </w:r>
          </w:p>
        </w:tc>
        <w:tc>
          <w:tcPr>
            <w:tcW w:w="2209" w:type="dxa"/>
          </w:tcPr>
          <w:p w14:paraId="50E53067" w14:textId="1CA44153" w:rsidR="004030C4" w:rsidRPr="00F60500" w:rsidRDefault="00FE0B8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037EB690" w14:textId="73EF81DB" w:rsidR="004030C4" w:rsidRPr="00F60500" w:rsidRDefault="00F33A7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2F2E6F4E" w14:textId="05FC42B0" w:rsidR="004030C4" w:rsidRPr="00F60500" w:rsidRDefault="00FE0B8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705206</w:t>
            </w:r>
          </w:p>
        </w:tc>
      </w:tr>
      <w:tr w:rsidR="00F60500" w:rsidRPr="00F60500" w14:paraId="0236DF3F" w14:textId="77777777" w:rsidTr="004030C4">
        <w:tc>
          <w:tcPr>
            <w:tcW w:w="901" w:type="dxa"/>
          </w:tcPr>
          <w:p w14:paraId="6BEC741A" w14:textId="24EEDEAA" w:rsidR="004030C4" w:rsidRPr="00F60500" w:rsidRDefault="008648D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1328</w:t>
            </w:r>
          </w:p>
        </w:tc>
        <w:tc>
          <w:tcPr>
            <w:tcW w:w="3831" w:type="dxa"/>
          </w:tcPr>
          <w:p w14:paraId="692EFF75" w14:textId="2B36C788" w:rsidR="004030C4" w:rsidRPr="00F60500" w:rsidRDefault="00FE0B8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S. P.</w:t>
            </w:r>
          </w:p>
        </w:tc>
        <w:tc>
          <w:tcPr>
            <w:tcW w:w="2209" w:type="dxa"/>
          </w:tcPr>
          <w:p w14:paraId="4B0B08A4" w14:textId="5927C877" w:rsidR="004030C4" w:rsidRPr="00F60500" w:rsidRDefault="00FE0B8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01574CF4" w14:textId="531FBECB" w:rsidR="004030C4" w:rsidRPr="00F60500" w:rsidRDefault="00F33A7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0D2FEA29" w14:textId="2B98CAF8" w:rsidR="004030C4" w:rsidRPr="00F60500" w:rsidRDefault="00FE0B8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703008</w:t>
            </w:r>
          </w:p>
        </w:tc>
      </w:tr>
      <w:tr w:rsidR="00F60500" w:rsidRPr="00F60500" w14:paraId="02ED6D02" w14:textId="77777777" w:rsidTr="004030C4">
        <w:tc>
          <w:tcPr>
            <w:tcW w:w="901" w:type="dxa"/>
          </w:tcPr>
          <w:p w14:paraId="0E1F2348" w14:textId="7B285CD7" w:rsidR="004030C4" w:rsidRPr="00F60500" w:rsidRDefault="008648D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1329</w:t>
            </w:r>
          </w:p>
        </w:tc>
        <w:tc>
          <w:tcPr>
            <w:tcW w:w="3831" w:type="dxa"/>
          </w:tcPr>
          <w:p w14:paraId="5B994382" w14:textId="093AB92C" w:rsidR="004030C4" w:rsidRPr="00F60500" w:rsidRDefault="00FE0B8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F. E. B. A.</w:t>
            </w:r>
          </w:p>
        </w:tc>
        <w:tc>
          <w:tcPr>
            <w:tcW w:w="2209" w:type="dxa"/>
          </w:tcPr>
          <w:p w14:paraId="21BFA9DB" w14:textId="5AD1C8B8" w:rsidR="004030C4" w:rsidRPr="00F60500" w:rsidRDefault="00FE0B8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50E40DA0" w14:textId="2A52F893" w:rsidR="004030C4" w:rsidRPr="00F60500" w:rsidRDefault="00F33A7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57EB8F83" w14:textId="57C664B0" w:rsidR="004030C4" w:rsidRPr="00F60500" w:rsidRDefault="00FE0B8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709207</w:t>
            </w:r>
          </w:p>
        </w:tc>
      </w:tr>
      <w:tr w:rsidR="00F60500" w:rsidRPr="00F60500" w14:paraId="37DC1C4E" w14:textId="77777777" w:rsidTr="004030C4">
        <w:tc>
          <w:tcPr>
            <w:tcW w:w="901" w:type="dxa"/>
          </w:tcPr>
          <w:p w14:paraId="697BA616" w14:textId="4608301F" w:rsidR="004030C4" w:rsidRPr="00F60500" w:rsidRDefault="008648D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1330</w:t>
            </w:r>
          </w:p>
        </w:tc>
        <w:tc>
          <w:tcPr>
            <w:tcW w:w="3831" w:type="dxa"/>
          </w:tcPr>
          <w:p w14:paraId="479F9B52" w14:textId="10A259C5" w:rsidR="004030C4" w:rsidRPr="00F60500" w:rsidRDefault="0001572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B. B.</w:t>
            </w:r>
          </w:p>
        </w:tc>
        <w:tc>
          <w:tcPr>
            <w:tcW w:w="2209" w:type="dxa"/>
          </w:tcPr>
          <w:p w14:paraId="511676E6" w14:textId="60A5C60C" w:rsidR="004030C4" w:rsidRPr="00F60500" w:rsidRDefault="0001572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65DC34C9" w14:textId="2BD32886" w:rsidR="004030C4" w:rsidRPr="00F60500" w:rsidRDefault="00F33A7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4BE1FE0D" w14:textId="16A26187" w:rsidR="004030C4" w:rsidRPr="00F60500" w:rsidRDefault="0001572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700500</w:t>
            </w:r>
          </w:p>
        </w:tc>
      </w:tr>
      <w:tr w:rsidR="00F60500" w:rsidRPr="00F60500" w14:paraId="54BF6C63" w14:textId="77777777" w:rsidTr="004030C4">
        <w:tc>
          <w:tcPr>
            <w:tcW w:w="901" w:type="dxa"/>
          </w:tcPr>
          <w:p w14:paraId="12369F2D" w14:textId="0E67E06C" w:rsidR="004030C4" w:rsidRPr="00F60500" w:rsidRDefault="008648D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1331</w:t>
            </w:r>
          </w:p>
        </w:tc>
        <w:tc>
          <w:tcPr>
            <w:tcW w:w="3831" w:type="dxa"/>
          </w:tcPr>
          <w:p w14:paraId="548535B9" w14:textId="5D72D341" w:rsidR="004030C4" w:rsidRPr="00F60500" w:rsidRDefault="0001572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I. G. L. S.</w:t>
            </w:r>
          </w:p>
        </w:tc>
        <w:tc>
          <w:tcPr>
            <w:tcW w:w="2209" w:type="dxa"/>
          </w:tcPr>
          <w:p w14:paraId="156AD2C6" w14:textId="01C5B497" w:rsidR="004030C4" w:rsidRPr="00F60500" w:rsidRDefault="0001572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3E24C43B" w14:textId="5FA0EA07" w:rsidR="004030C4" w:rsidRPr="00F60500" w:rsidRDefault="00F33A7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2388DE28" w14:textId="773B0182" w:rsidR="004030C4" w:rsidRPr="00F60500" w:rsidRDefault="0001572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706506</w:t>
            </w:r>
          </w:p>
        </w:tc>
      </w:tr>
      <w:tr w:rsidR="00F60500" w:rsidRPr="00F60500" w14:paraId="048CE2C1" w14:textId="77777777" w:rsidTr="004030C4">
        <w:tc>
          <w:tcPr>
            <w:tcW w:w="901" w:type="dxa"/>
          </w:tcPr>
          <w:p w14:paraId="4EADF339" w14:textId="2985D648" w:rsidR="004030C4" w:rsidRPr="00F60500" w:rsidRDefault="008648D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1332</w:t>
            </w:r>
          </w:p>
        </w:tc>
        <w:tc>
          <w:tcPr>
            <w:tcW w:w="3831" w:type="dxa"/>
          </w:tcPr>
          <w:p w14:paraId="0258A2B5" w14:textId="35E3FF25" w:rsidR="004030C4" w:rsidRPr="00F60500" w:rsidRDefault="0001572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H. R.</w:t>
            </w:r>
          </w:p>
        </w:tc>
        <w:tc>
          <w:tcPr>
            <w:tcW w:w="2209" w:type="dxa"/>
          </w:tcPr>
          <w:p w14:paraId="1D66BACB" w14:textId="60E5423E" w:rsidR="004030C4" w:rsidRPr="00F60500" w:rsidRDefault="0001572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0918CAB4" w14:textId="601625C2" w:rsidR="004030C4" w:rsidRPr="00F60500" w:rsidRDefault="00F33A7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1725146A" w14:textId="067CEE27" w:rsidR="004030C4" w:rsidRPr="00F60500" w:rsidRDefault="0001572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704605</w:t>
            </w:r>
          </w:p>
        </w:tc>
      </w:tr>
      <w:tr w:rsidR="00F60500" w:rsidRPr="00F60500" w14:paraId="5F18E3ED" w14:textId="77777777" w:rsidTr="004030C4">
        <w:tc>
          <w:tcPr>
            <w:tcW w:w="901" w:type="dxa"/>
          </w:tcPr>
          <w:p w14:paraId="2BE3BB17" w14:textId="2410A190" w:rsidR="004030C4" w:rsidRPr="00F60500" w:rsidRDefault="008648D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1333</w:t>
            </w:r>
          </w:p>
        </w:tc>
        <w:tc>
          <w:tcPr>
            <w:tcW w:w="3831" w:type="dxa"/>
          </w:tcPr>
          <w:p w14:paraId="5A8D24F1" w14:textId="1648CFB3" w:rsidR="004030C4" w:rsidRPr="00F60500" w:rsidRDefault="0001572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M. J. A.</w:t>
            </w:r>
          </w:p>
        </w:tc>
        <w:tc>
          <w:tcPr>
            <w:tcW w:w="2209" w:type="dxa"/>
          </w:tcPr>
          <w:p w14:paraId="73CF053E" w14:textId="71402CD2" w:rsidR="004030C4" w:rsidRPr="00F60500" w:rsidRDefault="0001572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6809179A" w14:textId="63E94D87" w:rsidR="004030C4" w:rsidRPr="00F60500" w:rsidRDefault="00F33A7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3FDB675B" w14:textId="5DB6E744" w:rsidR="004030C4" w:rsidRPr="00F60500" w:rsidRDefault="0001572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704605</w:t>
            </w:r>
          </w:p>
        </w:tc>
      </w:tr>
      <w:tr w:rsidR="00F60500" w:rsidRPr="00F60500" w14:paraId="78DEC584" w14:textId="77777777" w:rsidTr="004030C4">
        <w:tc>
          <w:tcPr>
            <w:tcW w:w="901" w:type="dxa"/>
          </w:tcPr>
          <w:p w14:paraId="58ECDB14" w14:textId="5A97F715" w:rsidR="004030C4" w:rsidRPr="00F60500" w:rsidRDefault="008648D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1334</w:t>
            </w:r>
          </w:p>
        </w:tc>
        <w:tc>
          <w:tcPr>
            <w:tcW w:w="3831" w:type="dxa"/>
          </w:tcPr>
          <w:p w14:paraId="119D8242" w14:textId="0CB1C255" w:rsidR="004030C4" w:rsidRPr="00F60500" w:rsidRDefault="0001572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G. A. G.</w:t>
            </w:r>
          </w:p>
        </w:tc>
        <w:tc>
          <w:tcPr>
            <w:tcW w:w="2209" w:type="dxa"/>
          </w:tcPr>
          <w:p w14:paraId="629AD858" w14:textId="75B4ABD5" w:rsidR="004030C4" w:rsidRPr="00F60500" w:rsidRDefault="0001572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696A94EA" w14:textId="12C29397" w:rsidR="004030C4" w:rsidRPr="00F60500" w:rsidRDefault="00F33A7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38DFB2E5" w14:textId="3743DBE4" w:rsidR="004030C4" w:rsidRPr="00F60500" w:rsidRDefault="0001572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708005</w:t>
            </w:r>
          </w:p>
        </w:tc>
      </w:tr>
      <w:tr w:rsidR="00F60500" w:rsidRPr="00F60500" w14:paraId="14ADCD6D" w14:textId="77777777" w:rsidTr="004030C4">
        <w:tc>
          <w:tcPr>
            <w:tcW w:w="901" w:type="dxa"/>
          </w:tcPr>
          <w:p w14:paraId="154C605A" w14:textId="636EF45E" w:rsidR="004030C4" w:rsidRPr="00F60500" w:rsidRDefault="008648D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1335</w:t>
            </w:r>
          </w:p>
        </w:tc>
        <w:tc>
          <w:tcPr>
            <w:tcW w:w="3831" w:type="dxa"/>
          </w:tcPr>
          <w:p w14:paraId="2E1918DD" w14:textId="69EB1040" w:rsidR="004030C4" w:rsidRPr="00F60500" w:rsidRDefault="0001572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S. S.</w:t>
            </w:r>
          </w:p>
        </w:tc>
        <w:tc>
          <w:tcPr>
            <w:tcW w:w="2209" w:type="dxa"/>
          </w:tcPr>
          <w:p w14:paraId="13DBAAA8" w14:textId="69DC860D" w:rsidR="004030C4" w:rsidRPr="00F60500" w:rsidRDefault="0001572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6D2EB6BC" w14:textId="1E6C8AAA" w:rsidR="004030C4" w:rsidRPr="00F60500" w:rsidRDefault="00F33A7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342543FB" w14:textId="70810531" w:rsidR="004030C4" w:rsidRPr="00F60500" w:rsidRDefault="0001572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708203</w:t>
            </w:r>
          </w:p>
        </w:tc>
      </w:tr>
      <w:tr w:rsidR="00F60500" w:rsidRPr="00F60500" w14:paraId="60A91C99" w14:textId="77777777" w:rsidTr="004030C4">
        <w:tc>
          <w:tcPr>
            <w:tcW w:w="901" w:type="dxa"/>
          </w:tcPr>
          <w:p w14:paraId="6AAE8EE2" w14:textId="072A58C9" w:rsidR="004030C4" w:rsidRPr="00F60500" w:rsidRDefault="008648D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1336</w:t>
            </w:r>
          </w:p>
        </w:tc>
        <w:tc>
          <w:tcPr>
            <w:tcW w:w="3831" w:type="dxa"/>
          </w:tcPr>
          <w:p w14:paraId="45AC6E76" w14:textId="1D77DDF8" w:rsidR="004030C4" w:rsidRPr="00F60500" w:rsidRDefault="0001572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C. S.</w:t>
            </w:r>
          </w:p>
        </w:tc>
        <w:tc>
          <w:tcPr>
            <w:tcW w:w="2209" w:type="dxa"/>
          </w:tcPr>
          <w:p w14:paraId="03167019" w14:textId="1F4B561E" w:rsidR="004030C4" w:rsidRPr="00F60500" w:rsidRDefault="0001572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0ED730A6" w14:textId="09F86E89" w:rsidR="004030C4" w:rsidRPr="00F60500" w:rsidRDefault="00F33A7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7072014F" w14:textId="2DD5C604" w:rsidR="004030C4" w:rsidRPr="00F60500" w:rsidRDefault="0001572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702801</w:t>
            </w:r>
          </w:p>
        </w:tc>
      </w:tr>
      <w:tr w:rsidR="00F60500" w:rsidRPr="00F60500" w14:paraId="0998C3AA" w14:textId="77777777" w:rsidTr="004030C4">
        <w:tc>
          <w:tcPr>
            <w:tcW w:w="901" w:type="dxa"/>
          </w:tcPr>
          <w:p w14:paraId="52BAFECF" w14:textId="3DF2C234" w:rsidR="004030C4" w:rsidRPr="00F60500" w:rsidRDefault="008648D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1337</w:t>
            </w:r>
          </w:p>
        </w:tc>
        <w:tc>
          <w:tcPr>
            <w:tcW w:w="3831" w:type="dxa"/>
          </w:tcPr>
          <w:p w14:paraId="6ACE343F" w14:textId="11EB65FE" w:rsidR="004030C4" w:rsidRPr="00F60500" w:rsidRDefault="0001572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G. L. S.</w:t>
            </w:r>
          </w:p>
        </w:tc>
        <w:tc>
          <w:tcPr>
            <w:tcW w:w="2209" w:type="dxa"/>
          </w:tcPr>
          <w:p w14:paraId="03B7480E" w14:textId="22F94FF0" w:rsidR="004030C4" w:rsidRPr="00F60500" w:rsidRDefault="0001572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2953FB9B" w14:textId="0D2952FF" w:rsidR="004030C4" w:rsidRPr="00F60500" w:rsidRDefault="00F33A7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15E83DD5" w14:textId="3B65A069" w:rsidR="004030C4" w:rsidRPr="00F60500" w:rsidRDefault="0001572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703404</w:t>
            </w:r>
          </w:p>
        </w:tc>
      </w:tr>
      <w:tr w:rsidR="00F60500" w:rsidRPr="00F60500" w14:paraId="2A5D7422" w14:textId="77777777" w:rsidTr="004030C4">
        <w:tc>
          <w:tcPr>
            <w:tcW w:w="901" w:type="dxa"/>
          </w:tcPr>
          <w:p w14:paraId="4496F579" w14:textId="6C2E347A" w:rsidR="004030C4" w:rsidRPr="00F60500" w:rsidRDefault="008648D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1338</w:t>
            </w:r>
          </w:p>
        </w:tc>
        <w:tc>
          <w:tcPr>
            <w:tcW w:w="3831" w:type="dxa"/>
          </w:tcPr>
          <w:p w14:paraId="6E53FCF2" w14:textId="2C0FAB60" w:rsidR="004030C4" w:rsidRPr="00F60500" w:rsidRDefault="00B92992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O. S. S.</w:t>
            </w:r>
          </w:p>
        </w:tc>
        <w:tc>
          <w:tcPr>
            <w:tcW w:w="2209" w:type="dxa"/>
          </w:tcPr>
          <w:p w14:paraId="271BAF86" w14:textId="380D581E" w:rsidR="004030C4" w:rsidRPr="00F60500" w:rsidRDefault="00B92992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6C2978D3" w14:textId="5F438544" w:rsidR="004030C4" w:rsidRPr="00F60500" w:rsidRDefault="00F33A7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0E0D2BFE" w14:textId="415019B7" w:rsidR="004030C4" w:rsidRPr="00F60500" w:rsidRDefault="00B92992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705805</w:t>
            </w:r>
          </w:p>
        </w:tc>
      </w:tr>
      <w:tr w:rsidR="00F60500" w:rsidRPr="00F60500" w14:paraId="07BBDC55" w14:textId="77777777" w:rsidTr="004030C4">
        <w:tc>
          <w:tcPr>
            <w:tcW w:w="901" w:type="dxa"/>
          </w:tcPr>
          <w:p w14:paraId="5E3D136B" w14:textId="5274AF51" w:rsidR="004030C4" w:rsidRPr="00F60500" w:rsidRDefault="008648D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1339</w:t>
            </w:r>
          </w:p>
        </w:tc>
        <w:tc>
          <w:tcPr>
            <w:tcW w:w="3831" w:type="dxa"/>
          </w:tcPr>
          <w:p w14:paraId="681ECC41" w14:textId="24C73923" w:rsidR="004030C4" w:rsidRPr="00F60500" w:rsidRDefault="00B92992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C. P.</w:t>
            </w:r>
          </w:p>
        </w:tc>
        <w:tc>
          <w:tcPr>
            <w:tcW w:w="2209" w:type="dxa"/>
          </w:tcPr>
          <w:p w14:paraId="008ED865" w14:textId="670A394F" w:rsidR="004030C4" w:rsidRPr="00F60500" w:rsidRDefault="00B92992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03105B0F" w14:textId="755CA509" w:rsidR="004030C4" w:rsidRPr="00F60500" w:rsidRDefault="00F33A7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2582030D" w14:textId="5582192C" w:rsidR="004030C4" w:rsidRPr="00F60500" w:rsidRDefault="00B92992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700606</w:t>
            </w:r>
          </w:p>
        </w:tc>
      </w:tr>
      <w:tr w:rsidR="00F60500" w:rsidRPr="00F60500" w14:paraId="16466E07" w14:textId="77777777" w:rsidTr="004030C4">
        <w:tc>
          <w:tcPr>
            <w:tcW w:w="901" w:type="dxa"/>
          </w:tcPr>
          <w:p w14:paraId="4D006276" w14:textId="6455F36F" w:rsidR="004030C4" w:rsidRPr="00F60500" w:rsidRDefault="008648D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1340</w:t>
            </w:r>
          </w:p>
        </w:tc>
        <w:tc>
          <w:tcPr>
            <w:tcW w:w="3831" w:type="dxa"/>
          </w:tcPr>
          <w:p w14:paraId="22CE2631" w14:textId="57609AF6" w:rsidR="004030C4" w:rsidRPr="00F60500" w:rsidRDefault="00B92992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G. S. S. A.</w:t>
            </w:r>
          </w:p>
        </w:tc>
        <w:tc>
          <w:tcPr>
            <w:tcW w:w="2209" w:type="dxa"/>
          </w:tcPr>
          <w:p w14:paraId="599BF560" w14:textId="5C6AA06F" w:rsidR="004030C4" w:rsidRPr="00F60500" w:rsidRDefault="00B92992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4F2139F8" w14:textId="4559429D" w:rsidR="004030C4" w:rsidRPr="00F60500" w:rsidRDefault="00F33A7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48B9AD9E" w14:textId="1D8FEFFB" w:rsidR="004030C4" w:rsidRPr="00F60500" w:rsidRDefault="00B92992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706408</w:t>
            </w:r>
          </w:p>
        </w:tc>
      </w:tr>
      <w:tr w:rsidR="00F60500" w:rsidRPr="00F60500" w14:paraId="197F1AA0" w14:textId="77777777" w:rsidTr="004030C4">
        <w:tc>
          <w:tcPr>
            <w:tcW w:w="901" w:type="dxa"/>
          </w:tcPr>
          <w:p w14:paraId="26F7BE0A" w14:textId="00FAF974" w:rsidR="004030C4" w:rsidRPr="00F60500" w:rsidRDefault="008648D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1341</w:t>
            </w:r>
          </w:p>
        </w:tc>
        <w:tc>
          <w:tcPr>
            <w:tcW w:w="3831" w:type="dxa"/>
          </w:tcPr>
          <w:p w14:paraId="094241A7" w14:textId="1A693CF8" w:rsidR="004030C4" w:rsidRPr="00F60500" w:rsidRDefault="00B92992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D. C. T.</w:t>
            </w:r>
          </w:p>
        </w:tc>
        <w:tc>
          <w:tcPr>
            <w:tcW w:w="2209" w:type="dxa"/>
          </w:tcPr>
          <w:p w14:paraId="4DDD6A1A" w14:textId="34639960" w:rsidR="004030C4" w:rsidRPr="00F60500" w:rsidRDefault="00B92992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423C3765" w14:textId="46A9EBE4" w:rsidR="004030C4" w:rsidRPr="00F60500" w:rsidRDefault="00F33A7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1B25F044" w14:textId="0EB069D8" w:rsidR="004030C4" w:rsidRPr="00F60500" w:rsidRDefault="00B92992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705009</w:t>
            </w:r>
          </w:p>
        </w:tc>
      </w:tr>
      <w:tr w:rsidR="00F60500" w:rsidRPr="00F60500" w14:paraId="66800506" w14:textId="77777777" w:rsidTr="004030C4">
        <w:tc>
          <w:tcPr>
            <w:tcW w:w="901" w:type="dxa"/>
          </w:tcPr>
          <w:p w14:paraId="3C2D2F43" w14:textId="2660479C" w:rsidR="004030C4" w:rsidRPr="00F60500" w:rsidRDefault="008648D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1342</w:t>
            </w:r>
          </w:p>
        </w:tc>
        <w:tc>
          <w:tcPr>
            <w:tcW w:w="3831" w:type="dxa"/>
          </w:tcPr>
          <w:p w14:paraId="2C7AED97" w14:textId="297E4992" w:rsidR="004030C4" w:rsidRPr="00F60500" w:rsidRDefault="00B92992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C. S. P.</w:t>
            </w:r>
          </w:p>
        </w:tc>
        <w:tc>
          <w:tcPr>
            <w:tcW w:w="2209" w:type="dxa"/>
          </w:tcPr>
          <w:p w14:paraId="02F981F1" w14:textId="68A4BA8E" w:rsidR="004030C4" w:rsidRPr="00F60500" w:rsidRDefault="00B92992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38FAA3FD" w14:textId="361A6FB4" w:rsidR="004030C4" w:rsidRPr="00F60500" w:rsidRDefault="00F33A7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0271E58D" w14:textId="2128F9CE" w:rsidR="004030C4" w:rsidRPr="00F60500" w:rsidRDefault="00B92992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700704</w:t>
            </w:r>
          </w:p>
        </w:tc>
      </w:tr>
      <w:tr w:rsidR="00F60500" w:rsidRPr="00F60500" w14:paraId="6C1B8B9D" w14:textId="77777777" w:rsidTr="004030C4">
        <w:tc>
          <w:tcPr>
            <w:tcW w:w="901" w:type="dxa"/>
          </w:tcPr>
          <w:p w14:paraId="584D96DD" w14:textId="65B25E20" w:rsidR="004030C4" w:rsidRPr="00F60500" w:rsidRDefault="008648D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1343</w:t>
            </w:r>
          </w:p>
        </w:tc>
        <w:tc>
          <w:tcPr>
            <w:tcW w:w="3831" w:type="dxa"/>
          </w:tcPr>
          <w:p w14:paraId="33A18B68" w14:textId="4691D5C0" w:rsidR="004030C4" w:rsidRPr="00F60500" w:rsidRDefault="00B92992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M. S.</w:t>
            </w:r>
          </w:p>
        </w:tc>
        <w:tc>
          <w:tcPr>
            <w:tcW w:w="2209" w:type="dxa"/>
          </w:tcPr>
          <w:p w14:paraId="576DD691" w14:textId="3F1EF898" w:rsidR="004030C4" w:rsidRPr="00F60500" w:rsidRDefault="00B92992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2BCD64F3" w14:textId="60B89741" w:rsidR="004030C4" w:rsidRPr="00F60500" w:rsidRDefault="00F33A7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01A683D1" w14:textId="1A0F8992" w:rsidR="004030C4" w:rsidRPr="00F60500" w:rsidRDefault="00B92992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704008</w:t>
            </w:r>
          </w:p>
        </w:tc>
      </w:tr>
      <w:tr w:rsidR="00F60500" w:rsidRPr="00F60500" w14:paraId="4D01BACF" w14:textId="77777777" w:rsidTr="004030C4">
        <w:tc>
          <w:tcPr>
            <w:tcW w:w="901" w:type="dxa"/>
          </w:tcPr>
          <w:p w14:paraId="77C80A0F" w14:textId="6AC7509C" w:rsidR="004030C4" w:rsidRPr="00F60500" w:rsidRDefault="008648D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1344</w:t>
            </w:r>
          </w:p>
        </w:tc>
        <w:tc>
          <w:tcPr>
            <w:tcW w:w="3831" w:type="dxa"/>
          </w:tcPr>
          <w:p w14:paraId="5036C8C6" w14:textId="3FCDAB64" w:rsidR="004030C4" w:rsidRPr="00F60500" w:rsidRDefault="008E6060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R. S.</w:t>
            </w:r>
          </w:p>
        </w:tc>
        <w:tc>
          <w:tcPr>
            <w:tcW w:w="2209" w:type="dxa"/>
          </w:tcPr>
          <w:p w14:paraId="60C14059" w14:textId="681B777D" w:rsidR="004030C4" w:rsidRPr="00F60500" w:rsidRDefault="008E606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70CE902A" w14:textId="0B3B37F6" w:rsidR="004030C4" w:rsidRPr="00F60500" w:rsidRDefault="00F33A7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3F7D826F" w14:textId="5913ADC9" w:rsidR="004030C4" w:rsidRPr="00F60500" w:rsidRDefault="008E606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700500</w:t>
            </w:r>
          </w:p>
        </w:tc>
      </w:tr>
      <w:tr w:rsidR="00F60500" w:rsidRPr="00F60500" w14:paraId="01E45C5C" w14:textId="77777777" w:rsidTr="004030C4">
        <w:tc>
          <w:tcPr>
            <w:tcW w:w="901" w:type="dxa"/>
          </w:tcPr>
          <w:p w14:paraId="566872E9" w14:textId="7A7FC364" w:rsidR="004030C4" w:rsidRPr="00F60500" w:rsidRDefault="008648D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1345</w:t>
            </w:r>
          </w:p>
        </w:tc>
        <w:tc>
          <w:tcPr>
            <w:tcW w:w="3831" w:type="dxa"/>
          </w:tcPr>
          <w:p w14:paraId="000D3B13" w14:textId="43B4FDF7" w:rsidR="004030C4" w:rsidRPr="00F60500" w:rsidRDefault="008E6060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H. F.</w:t>
            </w:r>
          </w:p>
        </w:tc>
        <w:tc>
          <w:tcPr>
            <w:tcW w:w="2209" w:type="dxa"/>
          </w:tcPr>
          <w:p w14:paraId="16A006FF" w14:textId="5E3FC915" w:rsidR="004030C4" w:rsidRPr="00F60500" w:rsidRDefault="008E606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143915DE" w14:textId="66509A1A" w:rsidR="004030C4" w:rsidRPr="00F60500" w:rsidRDefault="00F33A7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6D08B3BD" w14:textId="494EB837" w:rsidR="004030C4" w:rsidRPr="00F60500" w:rsidRDefault="008E606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700401</w:t>
            </w:r>
          </w:p>
        </w:tc>
      </w:tr>
      <w:tr w:rsidR="00F60500" w:rsidRPr="00F60500" w14:paraId="1737348C" w14:textId="77777777" w:rsidTr="004030C4">
        <w:tc>
          <w:tcPr>
            <w:tcW w:w="901" w:type="dxa"/>
          </w:tcPr>
          <w:p w14:paraId="30B7D8B7" w14:textId="2776528C" w:rsidR="004030C4" w:rsidRPr="00F60500" w:rsidRDefault="008648D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1346</w:t>
            </w:r>
          </w:p>
        </w:tc>
        <w:tc>
          <w:tcPr>
            <w:tcW w:w="3831" w:type="dxa"/>
          </w:tcPr>
          <w:p w14:paraId="1801AD2B" w14:textId="374F7665" w:rsidR="004030C4" w:rsidRPr="00F60500" w:rsidRDefault="008E6060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G. Q. R. A. N.</w:t>
            </w:r>
          </w:p>
        </w:tc>
        <w:tc>
          <w:tcPr>
            <w:tcW w:w="2209" w:type="dxa"/>
          </w:tcPr>
          <w:p w14:paraId="135CF615" w14:textId="6282C9FD" w:rsidR="004030C4" w:rsidRPr="00F60500" w:rsidRDefault="008E606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70594497" w14:textId="0412252D" w:rsidR="004030C4" w:rsidRPr="00F60500" w:rsidRDefault="00F33A7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2BA94134" w14:textId="45107184" w:rsidR="004030C4" w:rsidRPr="00F60500" w:rsidRDefault="008E606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700000</w:t>
            </w:r>
          </w:p>
        </w:tc>
      </w:tr>
      <w:tr w:rsidR="00F60500" w:rsidRPr="00F60500" w14:paraId="61834852" w14:textId="77777777" w:rsidTr="004030C4">
        <w:tc>
          <w:tcPr>
            <w:tcW w:w="901" w:type="dxa"/>
          </w:tcPr>
          <w:p w14:paraId="3BE78B5E" w14:textId="0B3FD1A7" w:rsidR="004030C4" w:rsidRPr="00F60500" w:rsidRDefault="008648D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1347</w:t>
            </w:r>
          </w:p>
        </w:tc>
        <w:tc>
          <w:tcPr>
            <w:tcW w:w="3831" w:type="dxa"/>
          </w:tcPr>
          <w:p w14:paraId="3CDA6AF1" w14:textId="3F77BFC4" w:rsidR="004030C4" w:rsidRPr="00F60500" w:rsidRDefault="008E6060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M. S. S.</w:t>
            </w:r>
          </w:p>
        </w:tc>
        <w:tc>
          <w:tcPr>
            <w:tcW w:w="2209" w:type="dxa"/>
          </w:tcPr>
          <w:p w14:paraId="22457891" w14:textId="047E9BF8" w:rsidR="004030C4" w:rsidRPr="00F60500" w:rsidRDefault="008E606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5E2F246C" w14:textId="77777777" w:rsidR="004030C4" w:rsidRPr="00F60500" w:rsidRDefault="004030C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1952397" w14:textId="0E1D72C9" w:rsidR="004030C4" w:rsidRPr="00F60500" w:rsidRDefault="008E606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705809</w:t>
            </w:r>
          </w:p>
        </w:tc>
      </w:tr>
      <w:tr w:rsidR="00F60500" w:rsidRPr="00F60500" w14:paraId="25FB1126" w14:textId="77777777" w:rsidTr="004030C4">
        <w:tc>
          <w:tcPr>
            <w:tcW w:w="901" w:type="dxa"/>
          </w:tcPr>
          <w:p w14:paraId="047A6449" w14:textId="64F0360D" w:rsidR="004030C4" w:rsidRPr="00F60500" w:rsidRDefault="008648D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1348</w:t>
            </w:r>
          </w:p>
        </w:tc>
        <w:tc>
          <w:tcPr>
            <w:tcW w:w="3831" w:type="dxa"/>
          </w:tcPr>
          <w:p w14:paraId="6665E69C" w14:textId="341A97C5" w:rsidR="004030C4" w:rsidRPr="00F60500" w:rsidRDefault="008E6060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F.</w:t>
            </w:r>
          </w:p>
        </w:tc>
        <w:tc>
          <w:tcPr>
            <w:tcW w:w="2209" w:type="dxa"/>
          </w:tcPr>
          <w:p w14:paraId="6E4CE14F" w14:textId="085AA5DC" w:rsidR="004030C4" w:rsidRPr="00F60500" w:rsidRDefault="008E606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166C9075" w14:textId="77777777" w:rsidR="004030C4" w:rsidRPr="00F60500" w:rsidRDefault="004030C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DEE9C9D" w14:textId="0AD38CA3" w:rsidR="004030C4" w:rsidRPr="00F60500" w:rsidRDefault="008E606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706005</w:t>
            </w:r>
          </w:p>
        </w:tc>
      </w:tr>
      <w:tr w:rsidR="00F60500" w:rsidRPr="00F60500" w14:paraId="73CC12EC" w14:textId="77777777" w:rsidTr="004030C4">
        <w:tc>
          <w:tcPr>
            <w:tcW w:w="901" w:type="dxa"/>
          </w:tcPr>
          <w:p w14:paraId="2BCD97AD" w14:textId="4F9A52A9" w:rsidR="004030C4" w:rsidRPr="00F60500" w:rsidRDefault="008648D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1349</w:t>
            </w:r>
          </w:p>
        </w:tc>
        <w:tc>
          <w:tcPr>
            <w:tcW w:w="3831" w:type="dxa"/>
          </w:tcPr>
          <w:p w14:paraId="09409C85" w14:textId="22B6A6C4" w:rsidR="004030C4" w:rsidRPr="00F60500" w:rsidRDefault="008E6060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N. A.</w:t>
            </w:r>
          </w:p>
        </w:tc>
        <w:tc>
          <w:tcPr>
            <w:tcW w:w="2209" w:type="dxa"/>
          </w:tcPr>
          <w:p w14:paraId="0EC15789" w14:textId="07E9F12C" w:rsidR="004030C4" w:rsidRPr="00F60500" w:rsidRDefault="008E606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2A47E59B" w14:textId="06885F48" w:rsidR="004030C4" w:rsidRPr="00F60500" w:rsidRDefault="00A31BEA" w:rsidP="00A31BEA">
            <w:pPr>
              <w:tabs>
                <w:tab w:val="left" w:pos="35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  <w:t>11/08/2021</w:t>
            </w:r>
          </w:p>
        </w:tc>
        <w:tc>
          <w:tcPr>
            <w:tcW w:w="5953" w:type="dxa"/>
          </w:tcPr>
          <w:p w14:paraId="2340460D" w14:textId="23620590" w:rsidR="004030C4" w:rsidRPr="00F60500" w:rsidRDefault="008E606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709005</w:t>
            </w:r>
          </w:p>
        </w:tc>
      </w:tr>
      <w:tr w:rsidR="00F60500" w:rsidRPr="00F60500" w14:paraId="4B35D62C" w14:textId="77777777" w:rsidTr="004030C4">
        <w:tc>
          <w:tcPr>
            <w:tcW w:w="901" w:type="dxa"/>
          </w:tcPr>
          <w:p w14:paraId="76FEDC65" w14:textId="26CB6FD0" w:rsidR="004030C4" w:rsidRPr="00F60500" w:rsidRDefault="008648D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1350</w:t>
            </w:r>
          </w:p>
        </w:tc>
        <w:tc>
          <w:tcPr>
            <w:tcW w:w="3831" w:type="dxa"/>
          </w:tcPr>
          <w:p w14:paraId="2A5A07DA" w14:textId="4BF65BCE" w:rsidR="004030C4" w:rsidRPr="00F60500" w:rsidRDefault="008E6060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F. A. M. M.</w:t>
            </w:r>
          </w:p>
        </w:tc>
        <w:tc>
          <w:tcPr>
            <w:tcW w:w="2209" w:type="dxa"/>
          </w:tcPr>
          <w:p w14:paraId="5AEC0518" w14:textId="2F653688" w:rsidR="004030C4" w:rsidRPr="00F60500" w:rsidRDefault="008E606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2B8C4DD3" w14:textId="2B9F8EC1" w:rsidR="004030C4" w:rsidRPr="00F60500" w:rsidRDefault="00A31BEA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409264E7" w14:textId="560C92B1" w:rsidR="004030C4" w:rsidRPr="00F60500" w:rsidRDefault="008E606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703401</w:t>
            </w:r>
          </w:p>
        </w:tc>
      </w:tr>
      <w:tr w:rsidR="00F60500" w:rsidRPr="00F60500" w14:paraId="01AFE3AA" w14:textId="77777777" w:rsidTr="004030C4">
        <w:tc>
          <w:tcPr>
            <w:tcW w:w="901" w:type="dxa"/>
          </w:tcPr>
          <w:p w14:paraId="6B66312B" w14:textId="30F1B341" w:rsidR="004030C4" w:rsidRPr="00F60500" w:rsidRDefault="008648D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1351</w:t>
            </w:r>
          </w:p>
        </w:tc>
        <w:tc>
          <w:tcPr>
            <w:tcW w:w="3831" w:type="dxa"/>
          </w:tcPr>
          <w:p w14:paraId="4A7940FF" w14:textId="05A4B5BF" w:rsidR="004030C4" w:rsidRPr="00F60500" w:rsidRDefault="008E6060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S. F. C.</w:t>
            </w:r>
          </w:p>
        </w:tc>
        <w:tc>
          <w:tcPr>
            <w:tcW w:w="2209" w:type="dxa"/>
          </w:tcPr>
          <w:p w14:paraId="28BF5293" w14:textId="07C32BB0" w:rsidR="004030C4" w:rsidRPr="00F60500" w:rsidRDefault="008E606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4ECFA65F" w14:textId="77777777" w:rsidR="004030C4" w:rsidRPr="00F60500" w:rsidRDefault="004030C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F2E639B" w14:textId="6CE07927" w:rsidR="004030C4" w:rsidRPr="00F60500" w:rsidRDefault="008E606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708208</w:t>
            </w:r>
          </w:p>
        </w:tc>
      </w:tr>
      <w:tr w:rsidR="00F60500" w:rsidRPr="00F60500" w14:paraId="069D9BD0" w14:textId="77777777" w:rsidTr="004030C4">
        <w:tc>
          <w:tcPr>
            <w:tcW w:w="901" w:type="dxa"/>
          </w:tcPr>
          <w:p w14:paraId="53BDA6A1" w14:textId="40A1CA85" w:rsidR="004030C4" w:rsidRPr="00F60500" w:rsidRDefault="008648D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1352</w:t>
            </w:r>
          </w:p>
        </w:tc>
        <w:tc>
          <w:tcPr>
            <w:tcW w:w="3831" w:type="dxa"/>
          </w:tcPr>
          <w:p w14:paraId="2DAE5F56" w14:textId="13976276" w:rsidR="004030C4" w:rsidRPr="00F60500" w:rsidRDefault="008E6060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M. P.</w:t>
            </w:r>
          </w:p>
        </w:tc>
        <w:tc>
          <w:tcPr>
            <w:tcW w:w="2209" w:type="dxa"/>
          </w:tcPr>
          <w:p w14:paraId="158C1F7E" w14:textId="37ABCB1C" w:rsidR="004030C4" w:rsidRPr="00F60500" w:rsidRDefault="008E606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3BA0CF8F" w14:textId="0DDB867E" w:rsidR="004030C4" w:rsidRPr="00F60500" w:rsidRDefault="00A31BEA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23476FED" w14:textId="072B731F" w:rsidR="004030C4" w:rsidRPr="00F60500" w:rsidRDefault="008E606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700006</w:t>
            </w:r>
          </w:p>
        </w:tc>
      </w:tr>
      <w:tr w:rsidR="00F60500" w:rsidRPr="00F60500" w14:paraId="08D0A421" w14:textId="77777777" w:rsidTr="004030C4">
        <w:tc>
          <w:tcPr>
            <w:tcW w:w="901" w:type="dxa"/>
          </w:tcPr>
          <w:p w14:paraId="676F1D54" w14:textId="24E98989" w:rsidR="004030C4" w:rsidRPr="00F60500" w:rsidRDefault="008648D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1353</w:t>
            </w:r>
          </w:p>
        </w:tc>
        <w:tc>
          <w:tcPr>
            <w:tcW w:w="3831" w:type="dxa"/>
          </w:tcPr>
          <w:p w14:paraId="2CC50425" w14:textId="7CB4B814" w:rsidR="004030C4" w:rsidRPr="00F60500" w:rsidRDefault="008E6060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C. L. S.</w:t>
            </w:r>
          </w:p>
        </w:tc>
        <w:tc>
          <w:tcPr>
            <w:tcW w:w="2209" w:type="dxa"/>
          </w:tcPr>
          <w:p w14:paraId="1D3CD71C" w14:textId="0DEBB3CC" w:rsidR="004030C4" w:rsidRPr="00F60500" w:rsidRDefault="008E606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42151494" w14:textId="7C9824EF" w:rsidR="004030C4" w:rsidRPr="00F60500" w:rsidRDefault="00A31BEA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18/08/2021</w:t>
            </w:r>
          </w:p>
        </w:tc>
        <w:tc>
          <w:tcPr>
            <w:tcW w:w="5953" w:type="dxa"/>
          </w:tcPr>
          <w:p w14:paraId="3DC34F94" w14:textId="58445505" w:rsidR="004030C4" w:rsidRPr="00F60500" w:rsidRDefault="008E606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700500</w:t>
            </w:r>
          </w:p>
        </w:tc>
      </w:tr>
      <w:tr w:rsidR="00F60500" w:rsidRPr="00F60500" w14:paraId="5A09030B" w14:textId="77777777" w:rsidTr="004030C4">
        <w:tc>
          <w:tcPr>
            <w:tcW w:w="901" w:type="dxa"/>
          </w:tcPr>
          <w:p w14:paraId="473544C7" w14:textId="2FF32176" w:rsidR="004030C4" w:rsidRPr="00F60500" w:rsidRDefault="008648D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lastRenderedPageBreak/>
              <w:t>1354</w:t>
            </w:r>
          </w:p>
        </w:tc>
        <w:tc>
          <w:tcPr>
            <w:tcW w:w="3831" w:type="dxa"/>
          </w:tcPr>
          <w:p w14:paraId="619C685F" w14:textId="6F82BF07" w:rsidR="004030C4" w:rsidRPr="00F60500" w:rsidRDefault="008E6060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B. R.</w:t>
            </w:r>
          </w:p>
        </w:tc>
        <w:tc>
          <w:tcPr>
            <w:tcW w:w="2209" w:type="dxa"/>
          </w:tcPr>
          <w:p w14:paraId="485CFBCC" w14:textId="26DC00D6" w:rsidR="004030C4" w:rsidRPr="00F60500" w:rsidRDefault="008E606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3234A18B" w14:textId="132E0669" w:rsidR="004030C4" w:rsidRPr="00F60500" w:rsidRDefault="00A31BEA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28262292" w14:textId="25ADC63B" w:rsidR="004030C4" w:rsidRPr="00F60500" w:rsidRDefault="008E606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709201</w:t>
            </w:r>
          </w:p>
        </w:tc>
      </w:tr>
      <w:tr w:rsidR="00F60500" w:rsidRPr="00F60500" w14:paraId="0F473D76" w14:textId="77777777" w:rsidTr="004030C4">
        <w:tc>
          <w:tcPr>
            <w:tcW w:w="901" w:type="dxa"/>
          </w:tcPr>
          <w:p w14:paraId="26C6AC31" w14:textId="1D84EBC9" w:rsidR="004030C4" w:rsidRPr="00F60500" w:rsidRDefault="008648D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1355</w:t>
            </w:r>
          </w:p>
        </w:tc>
        <w:tc>
          <w:tcPr>
            <w:tcW w:w="3831" w:type="dxa"/>
          </w:tcPr>
          <w:p w14:paraId="2EC89C8F" w14:textId="3C3562A9" w:rsidR="004030C4" w:rsidRPr="00F60500" w:rsidRDefault="003D1E8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C. O. R.</w:t>
            </w:r>
          </w:p>
        </w:tc>
        <w:tc>
          <w:tcPr>
            <w:tcW w:w="2209" w:type="dxa"/>
          </w:tcPr>
          <w:p w14:paraId="612ADBBC" w14:textId="086C47DE" w:rsidR="004030C4" w:rsidRPr="00F60500" w:rsidRDefault="003D1E8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443CA791" w14:textId="6D130CF7" w:rsidR="004030C4" w:rsidRPr="00F60500" w:rsidRDefault="00A31BEA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65F55192" w14:textId="27B047FA" w:rsidR="004030C4" w:rsidRPr="00F60500" w:rsidRDefault="003D1E8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702405</w:t>
            </w:r>
          </w:p>
        </w:tc>
      </w:tr>
      <w:tr w:rsidR="00F60500" w:rsidRPr="00F60500" w14:paraId="7569E9B3" w14:textId="77777777" w:rsidTr="004030C4">
        <w:tc>
          <w:tcPr>
            <w:tcW w:w="901" w:type="dxa"/>
          </w:tcPr>
          <w:p w14:paraId="3B0D8F2A" w14:textId="22680052" w:rsidR="004030C4" w:rsidRPr="00F60500" w:rsidRDefault="008648D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1356</w:t>
            </w:r>
          </w:p>
        </w:tc>
        <w:tc>
          <w:tcPr>
            <w:tcW w:w="3831" w:type="dxa"/>
          </w:tcPr>
          <w:p w14:paraId="123A1A0C" w14:textId="7933FAA0" w:rsidR="004030C4" w:rsidRPr="00F60500" w:rsidRDefault="003D1E8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O. S.</w:t>
            </w:r>
          </w:p>
        </w:tc>
        <w:tc>
          <w:tcPr>
            <w:tcW w:w="2209" w:type="dxa"/>
          </w:tcPr>
          <w:p w14:paraId="5A060564" w14:textId="0D9A8BEB" w:rsidR="004030C4" w:rsidRPr="00F60500" w:rsidRDefault="003D1E8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3409AEA9" w14:textId="35230308" w:rsidR="004030C4" w:rsidRPr="00F60500" w:rsidRDefault="00A31BEA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727E615C" w14:textId="520BEA93" w:rsidR="004030C4" w:rsidRPr="00F60500" w:rsidRDefault="003D1E8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704703</w:t>
            </w:r>
          </w:p>
        </w:tc>
      </w:tr>
      <w:tr w:rsidR="00F60500" w:rsidRPr="00F60500" w14:paraId="0A959456" w14:textId="77777777" w:rsidTr="004030C4">
        <w:tc>
          <w:tcPr>
            <w:tcW w:w="901" w:type="dxa"/>
          </w:tcPr>
          <w:p w14:paraId="0E2018FB" w14:textId="1BFD841D" w:rsidR="004030C4" w:rsidRPr="00F60500" w:rsidRDefault="003D1E8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1357</w:t>
            </w:r>
          </w:p>
        </w:tc>
        <w:tc>
          <w:tcPr>
            <w:tcW w:w="3831" w:type="dxa"/>
          </w:tcPr>
          <w:p w14:paraId="006B14F4" w14:textId="515CCB7F" w:rsidR="004030C4" w:rsidRPr="00F60500" w:rsidRDefault="003D1E8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L. S.</w:t>
            </w:r>
          </w:p>
        </w:tc>
        <w:tc>
          <w:tcPr>
            <w:tcW w:w="2209" w:type="dxa"/>
          </w:tcPr>
          <w:p w14:paraId="270F77DC" w14:textId="1E9AB201" w:rsidR="004030C4" w:rsidRPr="00F60500" w:rsidRDefault="003D1E8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1775F4A3" w14:textId="2B6AB1B3" w:rsidR="004030C4" w:rsidRPr="00F60500" w:rsidRDefault="00A31BEA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18/08/2021</w:t>
            </w:r>
          </w:p>
        </w:tc>
        <w:tc>
          <w:tcPr>
            <w:tcW w:w="5953" w:type="dxa"/>
          </w:tcPr>
          <w:p w14:paraId="2336DBA8" w14:textId="6B4EA335" w:rsidR="004030C4" w:rsidRPr="00F60500" w:rsidRDefault="003D1E8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708903</w:t>
            </w:r>
          </w:p>
        </w:tc>
      </w:tr>
      <w:tr w:rsidR="00F60500" w:rsidRPr="00F60500" w14:paraId="2B08ACF4" w14:textId="77777777" w:rsidTr="004030C4">
        <w:tc>
          <w:tcPr>
            <w:tcW w:w="901" w:type="dxa"/>
          </w:tcPr>
          <w:p w14:paraId="27687056" w14:textId="51C6162F" w:rsidR="004030C4" w:rsidRPr="00F60500" w:rsidRDefault="003D1E8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1358</w:t>
            </w:r>
          </w:p>
        </w:tc>
        <w:tc>
          <w:tcPr>
            <w:tcW w:w="3831" w:type="dxa"/>
          </w:tcPr>
          <w:p w14:paraId="6CAA6134" w14:textId="1B9DCE1D" w:rsidR="004030C4" w:rsidRPr="00F60500" w:rsidRDefault="003D1E8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N. M. N. T.</w:t>
            </w:r>
          </w:p>
        </w:tc>
        <w:tc>
          <w:tcPr>
            <w:tcW w:w="2209" w:type="dxa"/>
          </w:tcPr>
          <w:p w14:paraId="5F5FF4CC" w14:textId="5852BBE4" w:rsidR="004030C4" w:rsidRPr="00F60500" w:rsidRDefault="003D1E8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7F3F23BA" w14:textId="77777777" w:rsidR="004030C4" w:rsidRPr="00F60500" w:rsidRDefault="004030C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44A8CCF" w14:textId="0CBA46F7" w:rsidR="004030C4" w:rsidRPr="00F60500" w:rsidRDefault="003D1E8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708400</w:t>
            </w:r>
          </w:p>
        </w:tc>
      </w:tr>
      <w:tr w:rsidR="00F60500" w:rsidRPr="00F60500" w14:paraId="389A4F2F" w14:textId="77777777" w:rsidTr="004030C4">
        <w:tc>
          <w:tcPr>
            <w:tcW w:w="901" w:type="dxa"/>
          </w:tcPr>
          <w:p w14:paraId="06DFD89F" w14:textId="0D47065C" w:rsidR="004030C4" w:rsidRPr="00F60500" w:rsidRDefault="003D1E8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1359</w:t>
            </w:r>
          </w:p>
        </w:tc>
        <w:tc>
          <w:tcPr>
            <w:tcW w:w="3831" w:type="dxa"/>
          </w:tcPr>
          <w:p w14:paraId="54860648" w14:textId="2372CEFD" w:rsidR="004030C4" w:rsidRPr="00F60500" w:rsidRDefault="003D1E8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B. N. T.</w:t>
            </w:r>
          </w:p>
        </w:tc>
        <w:tc>
          <w:tcPr>
            <w:tcW w:w="2209" w:type="dxa"/>
          </w:tcPr>
          <w:p w14:paraId="34ABCCAD" w14:textId="54526E54" w:rsidR="004030C4" w:rsidRPr="00F60500" w:rsidRDefault="003D1E8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3DD7DE7E" w14:textId="77777777" w:rsidR="004030C4" w:rsidRPr="00F60500" w:rsidRDefault="004030C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D7F52DB" w14:textId="13BFFD64" w:rsidR="004030C4" w:rsidRPr="00F60500" w:rsidRDefault="003D1E8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704302</w:t>
            </w:r>
          </w:p>
        </w:tc>
      </w:tr>
      <w:tr w:rsidR="00F60500" w:rsidRPr="00F60500" w14:paraId="44F2906F" w14:textId="77777777" w:rsidTr="004030C4">
        <w:tc>
          <w:tcPr>
            <w:tcW w:w="901" w:type="dxa"/>
          </w:tcPr>
          <w:p w14:paraId="12DC9DB0" w14:textId="2E2AB276" w:rsidR="004030C4" w:rsidRPr="00F60500" w:rsidRDefault="003D1E8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1360</w:t>
            </w:r>
          </w:p>
        </w:tc>
        <w:tc>
          <w:tcPr>
            <w:tcW w:w="3831" w:type="dxa"/>
          </w:tcPr>
          <w:p w14:paraId="349A13B9" w14:textId="27394362" w:rsidR="004030C4" w:rsidRPr="00F60500" w:rsidRDefault="003D1E8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V. J. R.</w:t>
            </w:r>
          </w:p>
        </w:tc>
        <w:tc>
          <w:tcPr>
            <w:tcW w:w="2209" w:type="dxa"/>
          </w:tcPr>
          <w:p w14:paraId="15F36F2F" w14:textId="54A2DC95" w:rsidR="004030C4" w:rsidRPr="00F60500" w:rsidRDefault="003D1E8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36FD22C9" w14:textId="5F06D44A" w:rsidR="004030C4" w:rsidRPr="00F60500" w:rsidRDefault="00A31BEA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282C4227" w14:textId="6BE71FAC" w:rsidR="004030C4" w:rsidRPr="00F60500" w:rsidRDefault="003D1E8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705007</w:t>
            </w:r>
          </w:p>
        </w:tc>
      </w:tr>
      <w:tr w:rsidR="00F60500" w:rsidRPr="00F60500" w14:paraId="1A7D3B9A" w14:textId="77777777" w:rsidTr="004030C4">
        <w:tc>
          <w:tcPr>
            <w:tcW w:w="901" w:type="dxa"/>
          </w:tcPr>
          <w:p w14:paraId="289BC9FE" w14:textId="02E7B96F" w:rsidR="004030C4" w:rsidRPr="00F60500" w:rsidRDefault="003D1E8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1361</w:t>
            </w:r>
          </w:p>
        </w:tc>
        <w:tc>
          <w:tcPr>
            <w:tcW w:w="3831" w:type="dxa"/>
          </w:tcPr>
          <w:p w14:paraId="7BA0DCAD" w14:textId="75EFEDFA" w:rsidR="004030C4" w:rsidRPr="00F60500" w:rsidRDefault="003D1E8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M. M. S.</w:t>
            </w:r>
          </w:p>
        </w:tc>
        <w:tc>
          <w:tcPr>
            <w:tcW w:w="2209" w:type="dxa"/>
          </w:tcPr>
          <w:p w14:paraId="653EDD05" w14:textId="7A52B7DB" w:rsidR="004030C4" w:rsidRPr="00F60500" w:rsidRDefault="003D1E8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37B1F28B" w14:textId="22A51264" w:rsidR="004030C4" w:rsidRPr="00F60500" w:rsidRDefault="00A31BEA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40B27D49" w14:textId="32BB8330" w:rsidR="004030C4" w:rsidRPr="00F60500" w:rsidRDefault="003D1E8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700003</w:t>
            </w:r>
          </w:p>
        </w:tc>
      </w:tr>
      <w:tr w:rsidR="00F60500" w:rsidRPr="00F60500" w14:paraId="5D7E5D38" w14:textId="77777777" w:rsidTr="004030C4">
        <w:tc>
          <w:tcPr>
            <w:tcW w:w="901" w:type="dxa"/>
          </w:tcPr>
          <w:p w14:paraId="516453DE" w14:textId="2749FE79" w:rsidR="004030C4" w:rsidRPr="00F60500" w:rsidRDefault="003D1E8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1362</w:t>
            </w:r>
          </w:p>
        </w:tc>
        <w:tc>
          <w:tcPr>
            <w:tcW w:w="3831" w:type="dxa"/>
          </w:tcPr>
          <w:p w14:paraId="10F24C16" w14:textId="243ABD0E" w:rsidR="004030C4" w:rsidRPr="00F60500" w:rsidRDefault="003D1E8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I. S. L. T.</w:t>
            </w:r>
          </w:p>
        </w:tc>
        <w:tc>
          <w:tcPr>
            <w:tcW w:w="2209" w:type="dxa"/>
          </w:tcPr>
          <w:p w14:paraId="3A5D92B4" w14:textId="7B3BFFC7" w:rsidR="004030C4" w:rsidRPr="00F60500" w:rsidRDefault="003D1E8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32D1CB66" w14:textId="0ABEC68D" w:rsidR="004030C4" w:rsidRPr="00F60500" w:rsidRDefault="00A31BEA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3574D0E3" w14:textId="2E7BD083" w:rsidR="004030C4" w:rsidRPr="00F60500" w:rsidRDefault="003D1E8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706804</w:t>
            </w:r>
          </w:p>
        </w:tc>
      </w:tr>
      <w:tr w:rsidR="00F60500" w:rsidRPr="00F60500" w14:paraId="5ED60AA5" w14:textId="77777777" w:rsidTr="004030C4">
        <w:tc>
          <w:tcPr>
            <w:tcW w:w="901" w:type="dxa"/>
          </w:tcPr>
          <w:p w14:paraId="53CB157E" w14:textId="0593F0BC" w:rsidR="004030C4" w:rsidRPr="00F60500" w:rsidRDefault="003D1E8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1363</w:t>
            </w:r>
          </w:p>
        </w:tc>
        <w:tc>
          <w:tcPr>
            <w:tcW w:w="3831" w:type="dxa"/>
          </w:tcPr>
          <w:p w14:paraId="31046F0C" w14:textId="19BACD09" w:rsidR="004030C4" w:rsidRPr="00F60500" w:rsidRDefault="003D1E8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C. A. M.</w:t>
            </w:r>
          </w:p>
        </w:tc>
        <w:tc>
          <w:tcPr>
            <w:tcW w:w="2209" w:type="dxa"/>
          </w:tcPr>
          <w:p w14:paraId="1224E4E5" w14:textId="05DD9764" w:rsidR="004030C4" w:rsidRPr="00F60500" w:rsidRDefault="003D1E8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2C6DEE3F" w14:textId="5D91D355" w:rsidR="004030C4" w:rsidRPr="00F60500" w:rsidRDefault="00A31BEA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1059C48D" w14:textId="59A80150" w:rsidR="004030C4" w:rsidRPr="00F60500" w:rsidRDefault="003D1E8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706001</w:t>
            </w:r>
          </w:p>
        </w:tc>
      </w:tr>
      <w:tr w:rsidR="00F60500" w:rsidRPr="00F60500" w14:paraId="00F99DD2" w14:textId="77777777" w:rsidTr="004030C4">
        <w:tc>
          <w:tcPr>
            <w:tcW w:w="901" w:type="dxa"/>
          </w:tcPr>
          <w:p w14:paraId="54634956" w14:textId="14DDB19B" w:rsidR="004030C4" w:rsidRPr="00F60500" w:rsidRDefault="003D1E8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1364</w:t>
            </w:r>
          </w:p>
        </w:tc>
        <w:tc>
          <w:tcPr>
            <w:tcW w:w="3831" w:type="dxa"/>
          </w:tcPr>
          <w:p w14:paraId="00014994" w14:textId="05326335" w:rsidR="004030C4" w:rsidRPr="00F60500" w:rsidRDefault="003D1E8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S.</w:t>
            </w:r>
          </w:p>
        </w:tc>
        <w:tc>
          <w:tcPr>
            <w:tcW w:w="2209" w:type="dxa"/>
          </w:tcPr>
          <w:p w14:paraId="4C70645E" w14:textId="25A3B303" w:rsidR="004030C4" w:rsidRPr="00F60500" w:rsidRDefault="003D1E8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0EC74D6F" w14:textId="1EFD146C" w:rsidR="004030C4" w:rsidRPr="00F60500" w:rsidRDefault="00A31BEA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0EF25027" w14:textId="4B518E4C" w:rsidR="004030C4" w:rsidRPr="00F60500" w:rsidRDefault="003D1E8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700604</w:t>
            </w:r>
          </w:p>
        </w:tc>
      </w:tr>
      <w:tr w:rsidR="00F60500" w:rsidRPr="00F60500" w14:paraId="0FB05F7A" w14:textId="77777777" w:rsidTr="004030C4">
        <w:tc>
          <w:tcPr>
            <w:tcW w:w="901" w:type="dxa"/>
          </w:tcPr>
          <w:p w14:paraId="032836DE" w14:textId="25B3F0CF" w:rsidR="004030C4" w:rsidRPr="00F60500" w:rsidRDefault="003D1E8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1365</w:t>
            </w:r>
          </w:p>
        </w:tc>
        <w:tc>
          <w:tcPr>
            <w:tcW w:w="3831" w:type="dxa"/>
          </w:tcPr>
          <w:p w14:paraId="38CD9141" w14:textId="2EBC8412" w:rsidR="004030C4" w:rsidRPr="00F60500" w:rsidRDefault="003D1E8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N. C.</w:t>
            </w:r>
          </w:p>
        </w:tc>
        <w:tc>
          <w:tcPr>
            <w:tcW w:w="2209" w:type="dxa"/>
          </w:tcPr>
          <w:p w14:paraId="414A4F34" w14:textId="0D3BDB58" w:rsidR="004030C4" w:rsidRPr="00F60500" w:rsidRDefault="003D1E8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5ACD4E4A" w14:textId="33FFA30B" w:rsidR="004030C4" w:rsidRPr="00F60500" w:rsidRDefault="00A31BEA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114142E7" w14:textId="2BE12C16" w:rsidR="004030C4" w:rsidRPr="00F60500" w:rsidRDefault="003D1E8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898005</w:t>
            </w:r>
          </w:p>
        </w:tc>
      </w:tr>
      <w:tr w:rsidR="00F60500" w:rsidRPr="00F60500" w14:paraId="64115898" w14:textId="77777777" w:rsidTr="004030C4">
        <w:tc>
          <w:tcPr>
            <w:tcW w:w="901" w:type="dxa"/>
          </w:tcPr>
          <w:p w14:paraId="7C4B90B3" w14:textId="5D326268" w:rsidR="004030C4" w:rsidRPr="00F60500" w:rsidRDefault="003D1E8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1366</w:t>
            </w:r>
          </w:p>
        </w:tc>
        <w:tc>
          <w:tcPr>
            <w:tcW w:w="3831" w:type="dxa"/>
          </w:tcPr>
          <w:p w14:paraId="79FB2ADE" w14:textId="52424AD8" w:rsidR="004030C4" w:rsidRPr="00F60500" w:rsidRDefault="003D1E8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D. L. A.</w:t>
            </w:r>
          </w:p>
        </w:tc>
        <w:tc>
          <w:tcPr>
            <w:tcW w:w="2209" w:type="dxa"/>
          </w:tcPr>
          <w:p w14:paraId="33A892FD" w14:textId="6DC356D3" w:rsidR="004030C4" w:rsidRPr="00F60500" w:rsidRDefault="003D1E8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651BD5FD" w14:textId="6A8323C6" w:rsidR="004030C4" w:rsidRPr="00F60500" w:rsidRDefault="00A31BEA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77ED4231" w14:textId="7B76910F" w:rsidR="004030C4" w:rsidRPr="00F60500" w:rsidRDefault="003D1E8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700507</w:t>
            </w:r>
          </w:p>
        </w:tc>
      </w:tr>
      <w:tr w:rsidR="00F60500" w:rsidRPr="00F60500" w14:paraId="02322AEC" w14:textId="77777777" w:rsidTr="004030C4">
        <w:tc>
          <w:tcPr>
            <w:tcW w:w="901" w:type="dxa"/>
          </w:tcPr>
          <w:p w14:paraId="0880B6BC" w14:textId="69D217D5" w:rsidR="004030C4" w:rsidRPr="00F60500" w:rsidRDefault="003D1E8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1367</w:t>
            </w:r>
          </w:p>
        </w:tc>
        <w:tc>
          <w:tcPr>
            <w:tcW w:w="3831" w:type="dxa"/>
          </w:tcPr>
          <w:p w14:paraId="4CEEF2E8" w14:textId="20D2CDC2" w:rsidR="004030C4" w:rsidRPr="00F60500" w:rsidRDefault="003D1E8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S. S.</w:t>
            </w:r>
          </w:p>
        </w:tc>
        <w:tc>
          <w:tcPr>
            <w:tcW w:w="2209" w:type="dxa"/>
          </w:tcPr>
          <w:p w14:paraId="05E9995C" w14:textId="678B18A4" w:rsidR="004030C4" w:rsidRPr="00F60500" w:rsidRDefault="003D1E8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6DAD0130" w14:textId="0F965FA4" w:rsidR="004030C4" w:rsidRPr="00F60500" w:rsidRDefault="00A31BEA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21137312" w14:textId="52F5691B" w:rsidR="004030C4" w:rsidRPr="00F60500" w:rsidRDefault="003D1E8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700007</w:t>
            </w:r>
          </w:p>
        </w:tc>
      </w:tr>
      <w:tr w:rsidR="00F60500" w:rsidRPr="00F60500" w14:paraId="389FEE90" w14:textId="77777777" w:rsidTr="004030C4">
        <w:tc>
          <w:tcPr>
            <w:tcW w:w="901" w:type="dxa"/>
          </w:tcPr>
          <w:p w14:paraId="59A547BF" w14:textId="2A5BC403" w:rsidR="004030C4" w:rsidRPr="00F60500" w:rsidRDefault="003D1E8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1368</w:t>
            </w:r>
          </w:p>
        </w:tc>
        <w:tc>
          <w:tcPr>
            <w:tcW w:w="3831" w:type="dxa"/>
          </w:tcPr>
          <w:p w14:paraId="34BE4414" w14:textId="19E2117E" w:rsidR="004030C4" w:rsidRPr="00F60500" w:rsidRDefault="003D1E8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C. M. C.</w:t>
            </w:r>
          </w:p>
        </w:tc>
        <w:tc>
          <w:tcPr>
            <w:tcW w:w="2209" w:type="dxa"/>
          </w:tcPr>
          <w:p w14:paraId="02468E02" w14:textId="428791B9" w:rsidR="004030C4" w:rsidRPr="00F60500" w:rsidRDefault="003D1E8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67C294ED" w14:textId="70161FF1" w:rsidR="004030C4" w:rsidRPr="00F60500" w:rsidRDefault="00A31BEA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2ED83CC4" w14:textId="724C84FE" w:rsidR="004030C4" w:rsidRPr="00F60500" w:rsidRDefault="003D1E8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706409</w:t>
            </w:r>
          </w:p>
        </w:tc>
      </w:tr>
      <w:tr w:rsidR="00F60500" w:rsidRPr="00F60500" w14:paraId="5DF247FB" w14:textId="77777777" w:rsidTr="004030C4">
        <w:tc>
          <w:tcPr>
            <w:tcW w:w="901" w:type="dxa"/>
          </w:tcPr>
          <w:p w14:paraId="6A8FEF77" w14:textId="1470F44F" w:rsidR="004030C4" w:rsidRPr="00F60500" w:rsidRDefault="003D1E8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1369</w:t>
            </w:r>
          </w:p>
        </w:tc>
        <w:tc>
          <w:tcPr>
            <w:tcW w:w="3831" w:type="dxa"/>
          </w:tcPr>
          <w:p w14:paraId="2EE28A50" w14:textId="266A37EB" w:rsidR="004030C4" w:rsidRPr="00F60500" w:rsidRDefault="00B11817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S. T.</w:t>
            </w:r>
          </w:p>
        </w:tc>
        <w:tc>
          <w:tcPr>
            <w:tcW w:w="2209" w:type="dxa"/>
          </w:tcPr>
          <w:p w14:paraId="43E0EFFC" w14:textId="1228A87B" w:rsidR="004030C4" w:rsidRPr="00F60500" w:rsidRDefault="00B11817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276376FB" w14:textId="346D62D3" w:rsidR="004030C4" w:rsidRPr="00F60500" w:rsidRDefault="00A31BEA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2DD84C42" w14:textId="4B24E45F" w:rsidR="004030C4" w:rsidRPr="00F60500" w:rsidRDefault="00B11817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703101</w:t>
            </w:r>
          </w:p>
        </w:tc>
      </w:tr>
      <w:tr w:rsidR="00F60500" w:rsidRPr="00F60500" w14:paraId="09C1F8E6" w14:textId="77777777" w:rsidTr="004030C4">
        <w:tc>
          <w:tcPr>
            <w:tcW w:w="901" w:type="dxa"/>
          </w:tcPr>
          <w:p w14:paraId="32C05761" w14:textId="5414B564" w:rsidR="004030C4" w:rsidRPr="00F60500" w:rsidRDefault="003D1E8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1370</w:t>
            </w:r>
          </w:p>
        </w:tc>
        <w:tc>
          <w:tcPr>
            <w:tcW w:w="3831" w:type="dxa"/>
          </w:tcPr>
          <w:p w14:paraId="17E4ECFF" w14:textId="4362AC89" w:rsidR="004030C4" w:rsidRPr="00F60500" w:rsidRDefault="00B11817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S. A. S. T.</w:t>
            </w:r>
          </w:p>
        </w:tc>
        <w:tc>
          <w:tcPr>
            <w:tcW w:w="2209" w:type="dxa"/>
          </w:tcPr>
          <w:p w14:paraId="4464B46C" w14:textId="6AAD3925" w:rsidR="004030C4" w:rsidRPr="00F60500" w:rsidRDefault="00B11817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666A7F81" w14:textId="609061F0" w:rsidR="004030C4" w:rsidRPr="00F60500" w:rsidRDefault="00A31BEA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1EAA63C3" w14:textId="5002C067" w:rsidR="004030C4" w:rsidRPr="00F60500" w:rsidRDefault="00B11817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708906</w:t>
            </w:r>
          </w:p>
        </w:tc>
      </w:tr>
      <w:tr w:rsidR="00F60500" w:rsidRPr="00F60500" w14:paraId="482D87D8" w14:textId="77777777" w:rsidTr="004030C4">
        <w:tc>
          <w:tcPr>
            <w:tcW w:w="901" w:type="dxa"/>
          </w:tcPr>
          <w:p w14:paraId="717646D9" w14:textId="6FA29A2B" w:rsidR="004030C4" w:rsidRPr="00F60500" w:rsidRDefault="003D1E8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1371</w:t>
            </w:r>
          </w:p>
        </w:tc>
        <w:tc>
          <w:tcPr>
            <w:tcW w:w="3831" w:type="dxa"/>
          </w:tcPr>
          <w:p w14:paraId="6188F4FB" w14:textId="29358D37" w:rsidR="004030C4" w:rsidRPr="00F60500" w:rsidRDefault="00B11817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L. T.</w:t>
            </w:r>
          </w:p>
        </w:tc>
        <w:tc>
          <w:tcPr>
            <w:tcW w:w="2209" w:type="dxa"/>
          </w:tcPr>
          <w:p w14:paraId="5E2B2EA7" w14:textId="69A27AD2" w:rsidR="004030C4" w:rsidRPr="00F60500" w:rsidRDefault="00B11817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39A9A4F8" w14:textId="03141501" w:rsidR="004030C4" w:rsidRPr="00F60500" w:rsidRDefault="00A31BEA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3C2A91F0" w14:textId="63BE41AD" w:rsidR="004030C4" w:rsidRPr="00F60500" w:rsidRDefault="00B11817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700208</w:t>
            </w:r>
          </w:p>
        </w:tc>
      </w:tr>
      <w:tr w:rsidR="00F60500" w:rsidRPr="00F60500" w14:paraId="37EB5B2A" w14:textId="77777777" w:rsidTr="004030C4">
        <w:tc>
          <w:tcPr>
            <w:tcW w:w="901" w:type="dxa"/>
          </w:tcPr>
          <w:p w14:paraId="15C13347" w14:textId="5B638F52" w:rsidR="004030C4" w:rsidRPr="00F60500" w:rsidRDefault="003D1E8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1372</w:t>
            </w:r>
          </w:p>
        </w:tc>
        <w:tc>
          <w:tcPr>
            <w:tcW w:w="3831" w:type="dxa"/>
          </w:tcPr>
          <w:p w14:paraId="2FD8DB0C" w14:textId="56682741" w:rsidR="004030C4" w:rsidRPr="00F60500" w:rsidRDefault="00B11817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F. R. B.</w:t>
            </w:r>
          </w:p>
        </w:tc>
        <w:tc>
          <w:tcPr>
            <w:tcW w:w="2209" w:type="dxa"/>
          </w:tcPr>
          <w:p w14:paraId="2D58344D" w14:textId="204BDE02" w:rsidR="004030C4" w:rsidRPr="00F60500" w:rsidRDefault="00B11817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2BDB38C1" w14:textId="77777777" w:rsidR="004030C4" w:rsidRPr="00F60500" w:rsidRDefault="004030C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41D023B" w14:textId="66A75697" w:rsidR="004030C4" w:rsidRPr="00F60500" w:rsidRDefault="00B11817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702807</w:t>
            </w:r>
          </w:p>
        </w:tc>
      </w:tr>
      <w:tr w:rsidR="00F60500" w:rsidRPr="00F60500" w14:paraId="0DEA00E0" w14:textId="77777777" w:rsidTr="004030C4">
        <w:tc>
          <w:tcPr>
            <w:tcW w:w="901" w:type="dxa"/>
          </w:tcPr>
          <w:p w14:paraId="5B1529E8" w14:textId="4D0509D5" w:rsidR="004030C4" w:rsidRPr="00F60500" w:rsidRDefault="003D1E8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1373</w:t>
            </w:r>
          </w:p>
        </w:tc>
        <w:tc>
          <w:tcPr>
            <w:tcW w:w="3831" w:type="dxa"/>
          </w:tcPr>
          <w:p w14:paraId="55F58657" w14:textId="6C45567C" w:rsidR="004030C4" w:rsidRPr="00F60500" w:rsidRDefault="00B11817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D. R. S.</w:t>
            </w:r>
          </w:p>
        </w:tc>
        <w:tc>
          <w:tcPr>
            <w:tcW w:w="2209" w:type="dxa"/>
          </w:tcPr>
          <w:p w14:paraId="472FA85F" w14:textId="6AF44589" w:rsidR="004030C4" w:rsidRPr="00F60500" w:rsidRDefault="00B11817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0A5B2C84" w14:textId="141D12BF" w:rsidR="004030C4" w:rsidRPr="00F60500" w:rsidRDefault="00A31BEA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66C77BEC" w14:textId="02D37655" w:rsidR="004030C4" w:rsidRPr="00F60500" w:rsidRDefault="00B11817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700001</w:t>
            </w:r>
          </w:p>
        </w:tc>
      </w:tr>
      <w:tr w:rsidR="00F60500" w:rsidRPr="00F60500" w14:paraId="42D472D1" w14:textId="77777777" w:rsidTr="004030C4">
        <w:tc>
          <w:tcPr>
            <w:tcW w:w="901" w:type="dxa"/>
          </w:tcPr>
          <w:p w14:paraId="653059AE" w14:textId="1E21F79E" w:rsidR="004030C4" w:rsidRPr="00F60500" w:rsidRDefault="003D1E8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1374</w:t>
            </w:r>
          </w:p>
        </w:tc>
        <w:tc>
          <w:tcPr>
            <w:tcW w:w="3831" w:type="dxa"/>
          </w:tcPr>
          <w:p w14:paraId="0AED4CEB" w14:textId="7107F02C" w:rsidR="004030C4" w:rsidRPr="00F60500" w:rsidRDefault="00B11817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G. O. K. M.</w:t>
            </w:r>
          </w:p>
        </w:tc>
        <w:tc>
          <w:tcPr>
            <w:tcW w:w="2209" w:type="dxa"/>
          </w:tcPr>
          <w:p w14:paraId="4CAC8BA4" w14:textId="1574493C" w:rsidR="004030C4" w:rsidRPr="00F60500" w:rsidRDefault="00B11817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1275FC3B" w14:textId="77777777" w:rsidR="004030C4" w:rsidRPr="00F60500" w:rsidRDefault="004030C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35A1B41" w14:textId="4178238A" w:rsidR="004030C4" w:rsidRPr="00F60500" w:rsidRDefault="00B11817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700001</w:t>
            </w:r>
          </w:p>
        </w:tc>
      </w:tr>
      <w:tr w:rsidR="00F60500" w:rsidRPr="00F60500" w14:paraId="4B0BC377" w14:textId="77777777" w:rsidTr="004030C4">
        <w:tc>
          <w:tcPr>
            <w:tcW w:w="901" w:type="dxa"/>
          </w:tcPr>
          <w:p w14:paraId="6B458C79" w14:textId="30ED049E" w:rsidR="004030C4" w:rsidRPr="00F60500" w:rsidRDefault="003D1E8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1375</w:t>
            </w:r>
          </w:p>
        </w:tc>
        <w:tc>
          <w:tcPr>
            <w:tcW w:w="3831" w:type="dxa"/>
          </w:tcPr>
          <w:p w14:paraId="662AE1E9" w14:textId="675B3FC4" w:rsidR="004030C4" w:rsidRPr="00F60500" w:rsidRDefault="00B11817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P. J. C.</w:t>
            </w:r>
          </w:p>
        </w:tc>
        <w:tc>
          <w:tcPr>
            <w:tcW w:w="2209" w:type="dxa"/>
          </w:tcPr>
          <w:p w14:paraId="16298D7A" w14:textId="3AE2E9BC" w:rsidR="004030C4" w:rsidRPr="00F60500" w:rsidRDefault="00B11817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53252F07" w14:textId="3B5E1464" w:rsidR="004030C4" w:rsidRPr="00F60500" w:rsidRDefault="00A31BEA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5489F1BD" w14:textId="2BA16C67" w:rsidR="004030C4" w:rsidRPr="00F60500" w:rsidRDefault="00B11817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708601</w:t>
            </w:r>
          </w:p>
        </w:tc>
      </w:tr>
      <w:tr w:rsidR="00F60500" w:rsidRPr="00F60500" w14:paraId="57F7FA5D" w14:textId="77777777" w:rsidTr="004030C4">
        <w:tc>
          <w:tcPr>
            <w:tcW w:w="901" w:type="dxa"/>
          </w:tcPr>
          <w:p w14:paraId="1D5683F9" w14:textId="3B32EF68" w:rsidR="004030C4" w:rsidRPr="00F60500" w:rsidRDefault="003D1E8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1376</w:t>
            </w:r>
          </w:p>
        </w:tc>
        <w:tc>
          <w:tcPr>
            <w:tcW w:w="3831" w:type="dxa"/>
          </w:tcPr>
          <w:p w14:paraId="1B11B5D6" w14:textId="07106DEB" w:rsidR="004030C4" w:rsidRPr="00F60500" w:rsidRDefault="00B11817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G. L.</w:t>
            </w:r>
          </w:p>
        </w:tc>
        <w:tc>
          <w:tcPr>
            <w:tcW w:w="2209" w:type="dxa"/>
          </w:tcPr>
          <w:p w14:paraId="11798612" w14:textId="7401403D" w:rsidR="004030C4" w:rsidRPr="00F60500" w:rsidRDefault="00B11817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7E192445" w14:textId="719711D9" w:rsidR="004030C4" w:rsidRPr="00F60500" w:rsidRDefault="00A31BEA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25917310" w14:textId="1D103F5B" w:rsidR="004030C4" w:rsidRPr="00F60500" w:rsidRDefault="00B11817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707008</w:t>
            </w:r>
          </w:p>
        </w:tc>
      </w:tr>
      <w:tr w:rsidR="00F60500" w:rsidRPr="00F60500" w14:paraId="77EB4538" w14:textId="77777777" w:rsidTr="004030C4">
        <w:tc>
          <w:tcPr>
            <w:tcW w:w="901" w:type="dxa"/>
          </w:tcPr>
          <w:p w14:paraId="5F4C9B8C" w14:textId="55080B2D" w:rsidR="004030C4" w:rsidRPr="00F60500" w:rsidRDefault="003D1E8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1377</w:t>
            </w:r>
          </w:p>
        </w:tc>
        <w:tc>
          <w:tcPr>
            <w:tcW w:w="3831" w:type="dxa"/>
          </w:tcPr>
          <w:p w14:paraId="18F83AEE" w14:textId="04A3485A" w:rsidR="004030C4" w:rsidRPr="00F60500" w:rsidRDefault="00B11817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O. P. V.</w:t>
            </w:r>
          </w:p>
        </w:tc>
        <w:tc>
          <w:tcPr>
            <w:tcW w:w="2209" w:type="dxa"/>
          </w:tcPr>
          <w:p w14:paraId="05F9739D" w14:textId="77205F46" w:rsidR="004030C4" w:rsidRPr="00F60500" w:rsidRDefault="00B11817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4DD4F586" w14:textId="402A88B8" w:rsidR="004030C4" w:rsidRPr="00F60500" w:rsidRDefault="00A31BEA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7DDBE4F3" w14:textId="14090F9A" w:rsidR="004030C4" w:rsidRPr="00F60500" w:rsidRDefault="00B11817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705602</w:t>
            </w:r>
          </w:p>
        </w:tc>
      </w:tr>
      <w:tr w:rsidR="00F60500" w:rsidRPr="00F60500" w14:paraId="12C9BA70" w14:textId="77777777" w:rsidTr="004030C4">
        <w:tc>
          <w:tcPr>
            <w:tcW w:w="901" w:type="dxa"/>
          </w:tcPr>
          <w:p w14:paraId="17CB7ACB" w14:textId="03BD61C1" w:rsidR="004030C4" w:rsidRPr="00F60500" w:rsidRDefault="003D1E8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1378</w:t>
            </w:r>
          </w:p>
        </w:tc>
        <w:tc>
          <w:tcPr>
            <w:tcW w:w="3831" w:type="dxa"/>
          </w:tcPr>
          <w:p w14:paraId="7432848D" w14:textId="4F5C27F6" w:rsidR="004030C4" w:rsidRPr="00F60500" w:rsidRDefault="00B11817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D. R. D.</w:t>
            </w:r>
          </w:p>
        </w:tc>
        <w:tc>
          <w:tcPr>
            <w:tcW w:w="2209" w:type="dxa"/>
          </w:tcPr>
          <w:p w14:paraId="51140803" w14:textId="6358865F" w:rsidR="004030C4" w:rsidRPr="00F60500" w:rsidRDefault="00B11817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08843F6C" w14:textId="04187E7E" w:rsidR="004030C4" w:rsidRPr="00F60500" w:rsidRDefault="00A31BEA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5481CE07" w14:textId="470FC562" w:rsidR="004030C4" w:rsidRPr="00F60500" w:rsidRDefault="00B11817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702106</w:t>
            </w:r>
          </w:p>
        </w:tc>
      </w:tr>
      <w:tr w:rsidR="00F60500" w:rsidRPr="00F60500" w14:paraId="616489CC" w14:textId="77777777" w:rsidTr="004030C4">
        <w:tc>
          <w:tcPr>
            <w:tcW w:w="901" w:type="dxa"/>
          </w:tcPr>
          <w:p w14:paraId="600210A2" w14:textId="0CAF7593" w:rsidR="004030C4" w:rsidRPr="00F60500" w:rsidRDefault="003D1E8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1379</w:t>
            </w:r>
          </w:p>
        </w:tc>
        <w:tc>
          <w:tcPr>
            <w:tcW w:w="3831" w:type="dxa"/>
          </w:tcPr>
          <w:p w14:paraId="4A450EA9" w14:textId="20F4239F" w:rsidR="004030C4" w:rsidRPr="00F60500" w:rsidRDefault="00B11817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B. R. F.</w:t>
            </w:r>
          </w:p>
        </w:tc>
        <w:tc>
          <w:tcPr>
            <w:tcW w:w="2209" w:type="dxa"/>
          </w:tcPr>
          <w:p w14:paraId="5650543E" w14:textId="59B08274" w:rsidR="004030C4" w:rsidRPr="00F60500" w:rsidRDefault="00B11817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62BCA91C" w14:textId="1CB3AB2B" w:rsidR="004030C4" w:rsidRPr="00F60500" w:rsidRDefault="00A31BEA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7AB08829" w14:textId="4FDFF9B7" w:rsidR="004030C4" w:rsidRPr="00F60500" w:rsidRDefault="00B11817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702504</w:t>
            </w:r>
          </w:p>
        </w:tc>
      </w:tr>
      <w:tr w:rsidR="00F60500" w:rsidRPr="00F60500" w14:paraId="3C1B5BDF" w14:textId="77777777" w:rsidTr="004030C4">
        <w:tc>
          <w:tcPr>
            <w:tcW w:w="901" w:type="dxa"/>
          </w:tcPr>
          <w:p w14:paraId="69074F84" w14:textId="0020A3CB" w:rsidR="004030C4" w:rsidRPr="00F60500" w:rsidRDefault="003D1E8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1380</w:t>
            </w:r>
          </w:p>
        </w:tc>
        <w:tc>
          <w:tcPr>
            <w:tcW w:w="3831" w:type="dxa"/>
          </w:tcPr>
          <w:p w14:paraId="5882772F" w14:textId="01BB03BF" w:rsidR="004030C4" w:rsidRPr="00F60500" w:rsidRDefault="00B11817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T. R. M.</w:t>
            </w:r>
          </w:p>
        </w:tc>
        <w:tc>
          <w:tcPr>
            <w:tcW w:w="2209" w:type="dxa"/>
          </w:tcPr>
          <w:p w14:paraId="2023260F" w14:textId="60CA4E5C" w:rsidR="004030C4" w:rsidRPr="00F60500" w:rsidRDefault="00B11817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7F77DB12" w14:textId="161AB31A" w:rsidR="004030C4" w:rsidRPr="00F60500" w:rsidRDefault="00A31BEA" w:rsidP="00A31BE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18/08/2021</w:t>
            </w:r>
          </w:p>
        </w:tc>
        <w:tc>
          <w:tcPr>
            <w:tcW w:w="5953" w:type="dxa"/>
          </w:tcPr>
          <w:p w14:paraId="341C48A3" w14:textId="56C09B36" w:rsidR="004030C4" w:rsidRPr="00F60500" w:rsidRDefault="00B11817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704002</w:t>
            </w:r>
          </w:p>
        </w:tc>
      </w:tr>
      <w:tr w:rsidR="00F60500" w:rsidRPr="00F60500" w14:paraId="397C0739" w14:textId="77777777" w:rsidTr="004030C4">
        <w:tc>
          <w:tcPr>
            <w:tcW w:w="901" w:type="dxa"/>
          </w:tcPr>
          <w:p w14:paraId="00A05EDF" w14:textId="3BBCC448" w:rsidR="004030C4" w:rsidRPr="00F60500" w:rsidRDefault="003D1E8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1381</w:t>
            </w:r>
          </w:p>
        </w:tc>
        <w:tc>
          <w:tcPr>
            <w:tcW w:w="3831" w:type="dxa"/>
          </w:tcPr>
          <w:p w14:paraId="236430DC" w14:textId="4E37EC1D" w:rsidR="004030C4" w:rsidRPr="00F60500" w:rsidRDefault="00B11817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V. N. A.</w:t>
            </w:r>
          </w:p>
        </w:tc>
        <w:tc>
          <w:tcPr>
            <w:tcW w:w="2209" w:type="dxa"/>
          </w:tcPr>
          <w:p w14:paraId="55B322F7" w14:textId="46259A3F" w:rsidR="004030C4" w:rsidRPr="00F60500" w:rsidRDefault="00B11817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5451482A" w14:textId="1955B50E" w:rsidR="004030C4" w:rsidRPr="00F60500" w:rsidRDefault="00A31BEA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4D4A611A" w14:textId="575F9206" w:rsidR="004030C4" w:rsidRPr="00F60500" w:rsidRDefault="00B11817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700002</w:t>
            </w:r>
          </w:p>
        </w:tc>
      </w:tr>
      <w:tr w:rsidR="00F60500" w:rsidRPr="00F60500" w14:paraId="75AC91EC" w14:textId="77777777" w:rsidTr="004030C4">
        <w:tc>
          <w:tcPr>
            <w:tcW w:w="901" w:type="dxa"/>
          </w:tcPr>
          <w:p w14:paraId="662DFB4F" w14:textId="141C0B2E" w:rsidR="004030C4" w:rsidRPr="00F60500" w:rsidRDefault="003D1E8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1382</w:t>
            </w:r>
          </w:p>
        </w:tc>
        <w:tc>
          <w:tcPr>
            <w:tcW w:w="3831" w:type="dxa"/>
          </w:tcPr>
          <w:p w14:paraId="0D0EEB3B" w14:textId="51382435" w:rsidR="004030C4" w:rsidRPr="00F60500" w:rsidRDefault="00B11817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B. O.</w:t>
            </w:r>
          </w:p>
        </w:tc>
        <w:tc>
          <w:tcPr>
            <w:tcW w:w="2209" w:type="dxa"/>
          </w:tcPr>
          <w:p w14:paraId="1062EEA2" w14:textId="749D3617" w:rsidR="004030C4" w:rsidRPr="00F60500" w:rsidRDefault="00B11817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3E69792B" w14:textId="77777777" w:rsidR="004030C4" w:rsidRPr="00F60500" w:rsidRDefault="004030C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F5A48ED" w14:textId="3FCF3C3F" w:rsidR="004030C4" w:rsidRPr="00F60500" w:rsidRDefault="00B11817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706005</w:t>
            </w:r>
          </w:p>
        </w:tc>
      </w:tr>
      <w:tr w:rsidR="00F60500" w:rsidRPr="00F60500" w14:paraId="6B7A9FDF" w14:textId="77777777" w:rsidTr="004030C4">
        <w:tc>
          <w:tcPr>
            <w:tcW w:w="901" w:type="dxa"/>
          </w:tcPr>
          <w:p w14:paraId="7867053D" w14:textId="793BA025" w:rsidR="004030C4" w:rsidRPr="00F60500" w:rsidRDefault="003D1E8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lastRenderedPageBreak/>
              <w:t>1383</w:t>
            </w:r>
          </w:p>
        </w:tc>
        <w:tc>
          <w:tcPr>
            <w:tcW w:w="3831" w:type="dxa"/>
          </w:tcPr>
          <w:p w14:paraId="2340F4C4" w14:textId="010E14E2" w:rsidR="004030C4" w:rsidRPr="00F60500" w:rsidRDefault="00B11817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N. L. C. P.</w:t>
            </w:r>
          </w:p>
        </w:tc>
        <w:tc>
          <w:tcPr>
            <w:tcW w:w="2209" w:type="dxa"/>
          </w:tcPr>
          <w:p w14:paraId="0DFAC392" w14:textId="59EDD528" w:rsidR="004030C4" w:rsidRPr="00F60500" w:rsidRDefault="00B11817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682D6CA3" w14:textId="337C61A0" w:rsidR="004030C4" w:rsidRPr="00F60500" w:rsidRDefault="00A31BEA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31AD96B0" w14:textId="373426A3" w:rsidR="004030C4" w:rsidRPr="00F60500" w:rsidRDefault="00B11817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707405</w:t>
            </w:r>
          </w:p>
        </w:tc>
      </w:tr>
      <w:tr w:rsidR="00F60500" w:rsidRPr="00F60500" w14:paraId="16491E91" w14:textId="77777777" w:rsidTr="004030C4">
        <w:tc>
          <w:tcPr>
            <w:tcW w:w="901" w:type="dxa"/>
          </w:tcPr>
          <w:p w14:paraId="5A542838" w14:textId="462C1EC4" w:rsidR="004030C4" w:rsidRPr="00F60500" w:rsidRDefault="003D1E8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1384</w:t>
            </w:r>
          </w:p>
        </w:tc>
        <w:tc>
          <w:tcPr>
            <w:tcW w:w="3831" w:type="dxa"/>
          </w:tcPr>
          <w:p w14:paraId="6997D012" w14:textId="6C45098B" w:rsidR="004030C4" w:rsidRPr="00F60500" w:rsidRDefault="00B11817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W. V. M.</w:t>
            </w:r>
          </w:p>
        </w:tc>
        <w:tc>
          <w:tcPr>
            <w:tcW w:w="2209" w:type="dxa"/>
          </w:tcPr>
          <w:p w14:paraId="001639AE" w14:textId="3E01FEF0" w:rsidR="004030C4" w:rsidRPr="00F60500" w:rsidRDefault="00B11817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6FAF7457" w14:textId="3BCBD7D1" w:rsidR="004030C4" w:rsidRPr="00F60500" w:rsidRDefault="00A31BEA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390F2D49" w14:textId="499220F0" w:rsidR="004030C4" w:rsidRPr="00F60500" w:rsidRDefault="00B11817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700704</w:t>
            </w:r>
          </w:p>
        </w:tc>
      </w:tr>
      <w:tr w:rsidR="00F60500" w:rsidRPr="00F60500" w14:paraId="2F4E3259" w14:textId="77777777" w:rsidTr="004030C4">
        <w:tc>
          <w:tcPr>
            <w:tcW w:w="901" w:type="dxa"/>
          </w:tcPr>
          <w:p w14:paraId="0E265A60" w14:textId="7FF7B474" w:rsidR="004030C4" w:rsidRPr="00F60500" w:rsidRDefault="003D1E8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1385</w:t>
            </w:r>
          </w:p>
        </w:tc>
        <w:tc>
          <w:tcPr>
            <w:tcW w:w="3831" w:type="dxa"/>
          </w:tcPr>
          <w:p w14:paraId="7065C31A" w14:textId="4DE35037" w:rsidR="004030C4" w:rsidRPr="00F60500" w:rsidRDefault="004C437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T. A.</w:t>
            </w:r>
          </w:p>
        </w:tc>
        <w:tc>
          <w:tcPr>
            <w:tcW w:w="2209" w:type="dxa"/>
          </w:tcPr>
          <w:p w14:paraId="0AFABF6C" w14:textId="26DCA1A0" w:rsidR="004030C4" w:rsidRPr="00F60500" w:rsidRDefault="004C437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508E5931" w14:textId="7E0584A2" w:rsidR="004030C4" w:rsidRPr="00F60500" w:rsidRDefault="00A31BEA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18/08/2021</w:t>
            </w:r>
          </w:p>
        </w:tc>
        <w:tc>
          <w:tcPr>
            <w:tcW w:w="5953" w:type="dxa"/>
          </w:tcPr>
          <w:p w14:paraId="0000872B" w14:textId="3573C91F" w:rsidR="004030C4" w:rsidRPr="00F60500" w:rsidRDefault="004C437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700406</w:t>
            </w:r>
          </w:p>
        </w:tc>
      </w:tr>
      <w:tr w:rsidR="00F60500" w:rsidRPr="00F60500" w14:paraId="040A93E9" w14:textId="77777777" w:rsidTr="004030C4">
        <w:tc>
          <w:tcPr>
            <w:tcW w:w="901" w:type="dxa"/>
          </w:tcPr>
          <w:p w14:paraId="058AB7E3" w14:textId="6ACBAEC5" w:rsidR="004030C4" w:rsidRPr="00F60500" w:rsidRDefault="00A4116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1386</w:t>
            </w:r>
          </w:p>
        </w:tc>
        <w:tc>
          <w:tcPr>
            <w:tcW w:w="3831" w:type="dxa"/>
          </w:tcPr>
          <w:p w14:paraId="35BD3E68" w14:textId="43BAD509" w:rsidR="004030C4" w:rsidRPr="00F60500" w:rsidRDefault="004C437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A. B.</w:t>
            </w:r>
          </w:p>
        </w:tc>
        <w:tc>
          <w:tcPr>
            <w:tcW w:w="2209" w:type="dxa"/>
          </w:tcPr>
          <w:p w14:paraId="380FE570" w14:textId="3ECCA491" w:rsidR="004030C4" w:rsidRPr="00F60500" w:rsidRDefault="004C437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54E1C25E" w14:textId="77777777" w:rsidR="004030C4" w:rsidRPr="00F60500" w:rsidRDefault="004030C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3EA7154" w14:textId="633C0481" w:rsidR="004030C4" w:rsidRPr="00F60500" w:rsidRDefault="004C437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700404</w:t>
            </w:r>
          </w:p>
        </w:tc>
      </w:tr>
      <w:tr w:rsidR="00F60500" w:rsidRPr="00F60500" w14:paraId="7260249F" w14:textId="77777777" w:rsidTr="004030C4">
        <w:tc>
          <w:tcPr>
            <w:tcW w:w="901" w:type="dxa"/>
          </w:tcPr>
          <w:p w14:paraId="24D916CE" w14:textId="41CCFE04" w:rsidR="004030C4" w:rsidRPr="00F60500" w:rsidRDefault="00A4116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1387</w:t>
            </w:r>
          </w:p>
        </w:tc>
        <w:tc>
          <w:tcPr>
            <w:tcW w:w="3831" w:type="dxa"/>
          </w:tcPr>
          <w:p w14:paraId="374CA96A" w14:textId="7BFA0814" w:rsidR="004030C4" w:rsidRPr="00F60500" w:rsidRDefault="004C437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F. A. M. F.</w:t>
            </w:r>
          </w:p>
        </w:tc>
        <w:tc>
          <w:tcPr>
            <w:tcW w:w="2209" w:type="dxa"/>
          </w:tcPr>
          <w:p w14:paraId="130C136A" w14:textId="4CD34851" w:rsidR="004030C4" w:rsidRPr="00F60500" w:rsidRDefault="004C437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51517D0F" w14:textId="086506D8" w:rsidR="004030C4" w:rsidRPr="00F60500" w:rsidRDefault="00926D2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3E378117" w14:textId="584689FB" w:rsidR="004030C4" w:rsidRPr="00F60500" w:rsidRDefault="004C437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703408</w:t>
            </w:r>
          </w:p>
        </w:tc>
      </w:tr>
      <w:tr w:rsidR="00F60500" w:rsidRPr="00F60500" w14:paraId="6DA50C5A" w14:textId="77777777" w:rsidTr="004030C4">
        <w:tc>
          <w:tcPr>
            <w:tcW w:w="901" w:type="dxa"/>
          </w:tcPr>
          <w:p w14:paraId="6D69DCB9" w14:textId="56EBE983" w:rsidR="004030C4" w:rsidRPr="00F60500" w:rsidRDefault="00A4116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1388</w:t>
            </w:r>
          </w:p>
        </w:tc>
        <w:tc>
          <w:tcPr>
            <w:tcW w:w="3831" w:type="dxa"/>
          </w:tcPr>
          <w:p w14:paraId="114593E1" w14:textId="16A6E8E1" w:rsidR="004030C4" w:rsidRPr="00F60500" w:rsidRDefault="004C437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A. S.</w:t>
            </w:r>
          </w:p>
        </w:tc>
        <w:tc>
          <w:tcPr>
            <w:tcW w:w="2209" w:type="dxa"/>
          </w:tcPr>
          <w:p w14:paraId="3546DD28" w14:textId="6D54C764" w:rsidR="004030C4" w:rsidRPr="00F60500" w:rsidRDefault="004C437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7A9F06C4" w14:textId="4A01EC58" w:rsidR="004030C4" w:rsidRPr="00F60500" w:rsidRDefault="00926D2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41D39918" w14:textId="09C7E665" w:rsidR="004030C4" w:rsidRPr="00F60500" w:rsidRDefault="004C437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708708</w:t>
            </w:r>
          </w:p>
        </w:tc>
      </w:tr>
      <w:tr w:rsidR="00F60500" w:rsidRPr="00F60500" w14:paraId="2E1DFE0A" w14:textId="77777777" w:rsidTr="004030C4">
        <w:tc>
          <w:tcPr>
            <w:tcW w:w="901" w:type="dxa"/>
          </w:tcPr>
          <w:p w14:paraId="6FD7C257" w14:textId="2FA59DFD" w:rsidR="004030C4" w:rsidRPr="00F60500" w:rsidRDefault="00A4116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1389</w:t>
            </w:r>
          </w:p>
        </w:tc>
        <w:tc>
          <w:tcPr>
            <w:tcW w:w="3831" w:type="dxa"/>
          </w:tcPr>
          <w:p w14:paraId="4347884E" w14:textId="1530B274" w:rsidR="004030C4" w:rsidRPr="00F60500" w:rsidRDefault="004C437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T. S.</w:t>
            </w:r>
          </w:p>
        </w:tc>
        <w:tc>
          <w:tcPr>
            <w:tcW w:w="2209" w:type="dxa"/>
          </w:tcPr>
          <w:p w14:paraId="2A44E630" w14:textId="7DBAEF9D" w:rsidR="004030C4" w:rsidRPr="00F60500" w:rsidRDefault="004C437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303F8EB7" w14:textId="5A221811" w:rsidR="004030C4" w:rsidRPr="00F60500" w:rsidRDefault="00926D2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1152BCB4" w14:textId="101019F9" w:rsidR="004030C4" w:rsidRPr="00F60500" w:rsidRDefault="004C437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709003</w:t>
            </w:r>
          </w:p>
        </w:tc>
      </w:tr>
      <w:tr w:rsidR="00F60500" w:rsidRPr="00F60500" w14:paraId="66E280A8" w14:textId="77777777" w:rsidTr="004030C4">
        <w:tc>
          <w:tcPr>
            <w:tcW w:w="901" w:type="dxa"/>
          </w:tcPr>
          <w:p w14:paraId="4FA78565" w14:textId="05548889" w:rsidR="004030C4" w:rsidRPr="00F60500" w:rsidRDefault="00A4116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1390</w:t>
            </w:r>
          </w:p>
        </w:tc>
        <w:tc>
          <w:tcPr>
            <w:tcW w:w="3831" w:type="dxa"/>
          </w:tcPr>
          <w:p w14:paraId="68B563A2" w14:textId="729B9D18" w:rsidR="004030C4" w:rsidRPr="00F60500" w:rsidRDefault="004C437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V. G. S.</w:t>
            </w:r>
          </w:p>
        </w:tc>
        <w:tc>
          <w:tcPr>
            <w:tcW w:w="2209" w:type="dxa"/>
          </w:tcPr>
          <w:p w14:paraId="11BC25EE" w14:textId="0D0DCF29" w:rsidR="004030C4" w:rsidRPr="00F60500" w:rsidRDefault="004C437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7A07DA66" w14:textId="5570DA24" w:rsidR="004030C4" w:rsidRPr="00F60500" w:rsidRDefault="00926D2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1A526B13" w14:textId="4A3C8B8A" w:rsidR="004030C4" w:rsidRPr="00F60500" w:rsidRDefault="004C437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703006</w:t>
            </w:r>
          </w:p>
        </w:tc>
      </w:tr>
      <w:tr w:rsidR="00F60500" w:rsidRPr="00F60500" w14:paraId="4F9B6074" w14:textId="77777777" w:rsidTr="004030C4">
        <w:tc>
          <w:tcPr>
            <w:tcW w:w="901" w:type="dxa"/>
          </w:tcPr>
          <w:p w14:paraId="1A6E952F" w14:textId="6BF32B42" w:rsidR="004030C4" w:rsidRPr="00F60500" w:rsidRDefault="00A4116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1391</w:t>
            </w:r>
          </w:p>
        </w:tc>
        <w:tc>
          <w:tcPr>
            <w:tcW w:w="3831" w:type="dxa"/>
          </w:tcPr>
          <w:p w14:paraId="1F5DF1FC" w14:textId="57E9B0C6" w:rsidR="004030C4" w:rsidRPr="00F60500" w:rsidRDefault="004C437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F. S.</w:t>
            </w:r>
          </w:p>
        </w:tc>
        <w:tc>
          <w:tcPr>
            <w:tcW w:w="2209" w:type="dxa"/>
          </w:tcPr>
          <w:p w14:paraId="72191614" w14:textId="0CE376F9" w:rsidR="004030C4" w:rsidRPr="00F60500" w:rsidRDefault="004C437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4770ECAF" w14:textId="69D77FF8" w:rsidR="004030C4" w:rsidRPr="00F60500" w:rsidRDefault="00926D2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5234D34F" w14:textId="184187D0" w:rsidR="004030C4" w:rsidRPr="00F60500" w:rsidRDefault="004C437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708708</w:t>
            </w:r>
          </w:p>
        </w:tc>
      </w:tr>
      <w:tr w:rsidR="00F60500" w:rsidRPr="00F60500" w14:paraId="5276071A" w14:textId="77777777" w:rsidTr="004030C4">
        <w:tc>
          <w:tcPr>
            <w:tcW w:w="901" w:type="dxa"/>
          </w:tcPr>
          <w:p w14:paraId="16D02B6B" w14:textId="4E8B5945" w:rsidR="004030C4" w:rsidRPr="00F60500" w:rsidRDefault="00A4116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1392</w:t>
            </w:r>
          </w:p>
        </w:tc>
        <w:tc>
          <w:tcPr>
            <w:tcW w:w="3831" w:type="dxa"/>
          </w:tcPr>
          <w:p w14:paraId="4B1E6337" w14:textId="49689CB2" w:rsidR="004030C4" w:rsidRPr="00F60500" w:rsidRDefault="004C437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C. C.</w:t>
            </w:r>
          </w:p>
        </w:tc>
        <w:tc>
          <w:tcPr>
            <w:tcW w:w="2209" w:type="dxa"/>
          </w:tcPr>
          <w:p w14:paraId="67D1096C" w14:textId="3E67A4AE" w:rsidR="004030C4" w:rsidRPr="00F60500" w:rsidRDefault="004C437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59636945" w14:textId="1EB1FD27" w:rsidR="004030C4" w:rsidRPr="00F60500" w:rsidRDefault="004030C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5CA71A1" w14:textId="66D6F9CE" w:rsidR="004030C4" w:rsidRPr="00F60500" w:rsidRDefault="004C437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700207</w:t>
            </w:r>
          </w:p>
        </w:tc>
      </w:tr>
      <w:tr w:rsidR="00F60500" w:rsidRPr="00F60500" w14:paraId="6CB3BEFC" w14:textId="77777777" w:rsidTr="004030C4">
        <w:tc>
          <w:tcPr>
            <w:tcW w:w="901" w:type="dxa"/>
          </w:tcPr>
          <w:p w14:paraId="14FB5394" w14:textId="593A4EA0" w:rsidR="004030C4" w:rsidRPr="00F60500" w:rsidRDefault="00A4116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1393</w:t>
            </w:r>
          </w:p>
        </w:tc>
        <w:tc>
          <w:tcPr>
            <w:tcW w:w="3831" w:type="dxa"/>
          </w:tcPr>
          <w:p w14:paraId="08C21429" w14:textId="757DD486" w:rsidR="004030C4" w:rsidRPr="00F60500" w:rsidRDefault="004C437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S. S. P.</w:t>
            </w:r>
          </w:p>
        </w:tc>
        <w:tc>
          <w:tcPr>
            <w:tcW w:w="2209" w:type="dxa"/>
          </w:tcPr>
          <w:p w14:paraId="188C0FA3" w14:textId="60331F52" w:rsidR="004030C4" w:rsidRPr="00F60500" w:rsidRDefault="004C437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5040902B" w14:textId="0737A663" w:rsidR="004030C4" w:rsidRPr="00F60500" w:rsidRDefault="00926D2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57E7A50D" w14:textId="05849664" w:rsidR="004030C4" w:rsidRPr="00F60500" w:rsidRDefault="004C437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708200</w:t>
            </w:r>
          </w:p>
        </w:tc>
      </w:tr>
      <w:tr w:rsidR="00F60500" w:rsidRPr="00F60500" w14:paraId="3860A59D" w14:textId="77777777" w:rsidTr="004030C4">
        <w:tc>
          <w:tcPr>
            <w:tcW w:w="901" w:type="dxa"/>
          </w:tcPr>
          <w:p w14:paraId="46B2AC87" w14:textId="55275B49" w:rsidR="004030C4" w:rsidRPr="00F60500" w:rsidRDefault="00A4116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1394</w:t>
            </w:r>
          </w:p>
        </w:tc>
        <w:tc>
          <w:tcPr>
            <w:tcW w:w="3831" w:type="dxa"/>
          </w:tcPr>
          <w:p w14:paraId="4F918EEF" w14:textId="42B1FC63" w:rsidR="004030C4" w:rsidRPr="00F60500" w:rsidRDefault="004C437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T. S. P.</w:t>
            </w:r>
          </w:p>
        </w:tc>
        <w:tc>
          <w:tcPr>
            <w:tcW w:w="2209" w:type="dxa"/>
          </w:tcPr>
          <w:p w14:paraId="1E254323" w14:textId="62F0D3CD" w:rsidR="004030C4" w:rsidRPr="00F60500" w:rsidRDefault="004C437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168D672A" w14:textId="483C14D9" w:rsidR="004030C4" w:rsidRPr="00F60500" w:rsidRDefault="00926D2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49BB7ABE" w14:textId="2B25036D" w:rsidR="004030C4" w:rsidRPr="00F60500" w:rsidRDefault="004C437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708702</w:t>
            </w:r>
          </w:p>
        </w:tc>
      </w:tr>
      <w:tr w:rsidR="00F60500" w:rsidRPr="00F60500" w14:paraId="48238393" w14:textId="77777777" w:rsidTr="004030C4">
        <w:tc>
          <w:tcPr>
            <w:tcW w:w="901" w:type="dxa"/>
          </w:tcPr>
          <w:p w14:paraId="6EBE42A9" w14:textId="404A1183" w:rsidR="004030C4" w:rsidRPr="00F60500" w:rsidRDefault="00A4116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1395</w:t>
            </w:r>
          </w:p>
        </w:tc>
        <w:tc>
          <w:tcPr>
            <w:tcW w:w="3831" w:type="dxa"/>
          </w:tcPr>
          <w:p w14:paraId="14104A4E" w14:textId="3E88FC2B" w:rsidR="004030C4" w:rsidRPr="00F60500" w:rsidRDefault="004C437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S. P.</w:t>
            </w:r>
          </w:p>
        </w:tc>
        <w:tc>
          <w:tcPr>
            <w:tcW w:w="2209" w:type="dxa"/>
          </w:tcPr>
          <w:p w14:paraId="4FFF3E05" w14:textId="5EB79C8A" w:rsidR="004030C4" w:rsidRPr="00F60500" w:rsidRDefault="004C437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0DFB1BB0" w14:textId="76BE948E" w:rsidR="004030C4" w:rsidRPr="00F60500" w:rsidRDefault="00926D2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7561E88E" w14:textId="6379EF33" w:rsidR="004030C4" w:rsidRPr="00F60500" w:rsidRDefault="004C437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708007</w:t>
            </w:r>
          </w:p>
        </w:tc>
      </w:tr>
      <w:tr w:rsidR="00F60500" w:rsidRPr="00F60500" w14:paraId="69DBD9CB" w14:textId="77777777" w:rsidTr="004030C4">
        <w:tc>
          <w:tcPr>
            <w:tcW w:w="901" w:type="dxa"/>
          </w:tcPr>
          <w:p w14:paraId="157B7F23" w14:textId="2D77C756" w:rsidR="004030C4" w:rsidRPr="00F60500" w:rsidRDefault="00A4116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1396</w:t>
            </w:r>
          </w:p>
        </w:tc>
        <w:tc>
          <w:tcPr>
            <w:tcW w:w="3831" w:type="dxa"/>
          </w:tcPr>
          <w:p w14:paraId="3DC9284C" w14:textId="68C5386A" w:rsidR="004030C4" w:rsidRPr="00F60500" w:rsidRDefault="004C437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S. P.</w:t>
            </w:r>
          </w:p>
        </w:tc>
        <w:tc>
          <w:tcPr>
            <w:tcW w:w="2209" w:type="dxa"/>
          </w:tcPr>
          <w:p w14:paraId="691BC97E" w14:textId="1A32F74E" w:rsidR="004030C4" w:rsidRPr="00F60500" w:rsidRDefault="004C437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6A0DD777" w14:textId="475D1880" w:rsidR="004030C4" w:rsidRPr="00F60500" w:rsidRDefault="00926D2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300FD144" w14:textId="4AFEF559" w:rsidR="004030C4" w:rsidRPr="00F60500" w:rsidRDefault="004C437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700000</w:t>
            </w:r>
          </w:p>
        </w:tc>
      </w:tr>
      <w:tr w:rsidR="00F60500" w:rsidRPr="00F60500" w14:paraId="3B782780" w14:textId="77777777" w:rsidTr="004030C4">
        <w:tc>
          <w:tcPr>
            <w:tcW w:w="901" w:type="dxa"/>
          </w:tcPr>
          <w:p w14:paraId="323F3483" w14:textId="22CDE77A" w:rsidR="004030C4" w:rsidRPr="00F60500" w:rsidRDefault="00A4116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1397</w:t>
            </w:r>
          </w:p>
        </w:tc>
        <w:tc>
          <w:tcPr>
            <w:tcW w:w="3831" w:type="dxa"/>
          </w:tcPr>
          <w:p w14:paraId="3DCE516B" w14:textId="0A0B1B4A" w:rsidR="004030C4" w:rsidRPr="00F60500" w:rsidRDefault="004C437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C. P. S.</w:t>
            </w:r>
          </w:p>
        </w:tc>
        <w:tc>
          <w:tcPr>
            <w:tcW w:w="2209" w:type="dxa"/>
          </w:tcPr>
          <w:p w14:paraId="2F1648D1" w14:textId="6050D4F9" w:rsidR="004030C4" w:rsidRPr="00F60500" w:rsidRDefault="004C437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04F456B1" w14:textId="5A6C1FEF" w:rsidR="004030C4" w:rsidRPr="00F60500" w:rsidRDefault="00926D2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2CAE72D5" w14:textId="1250B7EB" w:rsidR="004030C4" w:rsidRPr="00F60500" w:rsidRDefault="004C437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703005</w:t>
            </w:r>
          </w:p>
        </w:tc>
      </w:tr>
      <w:tr w:rsidR="00F60500" w:rsidRPr="00F60500" w14:paraId="43ABD4CE" w14:textId="77777777" w:rsidTr="004030C4">
        <w:tc>
          <w:tcPr>
            <w:tcW w:w="901" w:type="dxa"/>
          </w:tcPr>
          <w:p w14:paraId="0B903657" w14:textId="2F08A287" w:rsidR="004030C4" w:rsidRPr="00F60500" w:rsidRDefault="00A4116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1398</w:t>
            </w:r>
          </w:p>
        </w:tc>
        <w:tc>
          <w:tcPr>
            <w:tcW w:w="3831" w:type="dxa"/>
          </w:tcPr>
          <w:p w14:paraId="36815D1B" w14:textId="1295514B" w:rsidR="004030C4" w:rsidRPr="00F60500" w:rsidRDefault="004C437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A. B.</w:t>
            </w:r>
          </w:p>
        </w:tc>
        <w:tc>
          <w:tcPr>
            <w:tcW w:w="2209" w:type="dxa"/>
          </w:tcPr>
          <w:p w14:paraId="1BDDA2D0" w14:textId="1472579A" w:rsidR="004030C4" w:rsidRPr="00F60500" w:rsidRDefault="004C437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20BBBC6A" w14:textId="029A2F13" w:rsidR="004030C4" w:rsidRPr="00F60500" w:rsidRDefault="00926D2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5D37E07C" w14:textId="18946550" w:rsidR="004030C4" w:rsidRPr="00F60500" w:rsidRDefault="004C437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700804</w:t>
            </w:r>
          </w:p>
        </w:tc>
      </w:tr>
      <w:tr w:rsidR="00F60500" w:rsidRPr="00F60500" w14:paraId="3B08F89E" w14:textId="77777777" w:rsidTr="004030C4">
        <w:tc>
          <w:tcPr>
            <w:tcW w:w="901" w:type="dxa"/>
          </w:tcPr>
          <w:p w14:paraId="320FC1EC" w14:textId="536C79BC" w:rsidR="004030C4" w:rsidRPr="00F60500" w:rsidRDefault="00A4116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1399</w:t>
            </w:r>
          </w:p>
        </w:tc>
        <w:tc>
          <w:tcPr>
            <w:tcW w:w="3831" w:type="dxa"/>
          </w:tcPr>
          <w:p w14:paraId="218F4178" w14:textId="2796026C" w:rsidR="004030C4" w:rsidRPr="00F60500" w:rsidRDefault="004C437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D. F. S.</w:t>
            </w:r>
          </w:p>
        </w:tc>
        <w:tc>
          <w:tcPr>
            <w:tcW w:w="2209" w:type="dxa"/>
          </w:tcPr>
          <w:p w14:paraId="0FCF5E0E" w14:textId="1FBAEDBF" w:rsidR="004030C4" w:rsidRPr="00F60500" w:rsidRDefault="004C437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2158012D" w14:textId="620A41D4" w:rsidR="004030C4" w:rsidRPr="00F60500" w:rsidRDefault="00926D2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4831D6C4" w14:textId="3EB1E552" w:rsidR="004030C4" w:rsidRPr="00F60500" w:rsidRDefault="004C437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700105</w:t>
            </w:r>
          </w:p>
        </w:tc>
      </w:tr>
      <w:tr w:rsidR="00F60500" w:rsidRPr="00F60500" w14:paraId="6DD6DB90" w14:textId="77777777" w:rsidTr="004030C4">
        <w:tc>
          <w:tcPr>
            <w:tcW w:w="901" w:type="dxa"/>
          </w:tcPr>
          <w:p w14:paraId="62368FF3" w14:textId="61E31898" w:rsidR="004030C4" w:rsidRPr="00F60500" w:rsidRDefault="00A4116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1400</w:t>
            </w:r>
          </w:p>
        </w:tc>
        <w:tc>
          <w:tcPr>
            <w:tcW w:w="3831" w:type="dxa"/>
          </w:tcPr>
          <w:p w14:paraId="623D5336" w14:textId="133F4AF6" w:rsidR="004030C4" w:rsidRPr="00F60500" w:rsidRDefault="0054193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M. T.</w:t>
            </w:r>
          </w:p>
        </w:tc>
        <w:tc>
          <w:tcPr>
            <w:tcW w:w="2209" w:type="dxa"/>
          </w:tcPr>
          <w:p w14:paraId="65AE3B12" w14:textId="2DB77BB8" w:rsidR="004030C4" w:rsidRPr="00F60500" w:rsidRDefault="0054193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681D166D" w14:textId="01210C7A" w:rsidR="004030C4" w:rsidRPr="00F60500" w:rsidRDefault="00926D2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3EF23B39" w14:textId="78CA1C86" w:rsidR="004030C4" w:rsidRPr="00F60500" w:rsidRDefault="0054193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700206</w:t>
            </w:r>
          </w:p>
        </w:tc>
      </w:tr>
      <w:tr w:rsidR="00F60500" w:rsidRPr="00F60500" w14:paraId="61B898D0" w14:textId="77777777" w:rsidTr="004030C4">
        <w:tc>
          <w:tcPr>
            <w:tcW w:w="901" w:type="dxa"/>
          </w:tcPr>
          <w:p w14:paraId="66B205B1" w14:textId="0B216A6D" w:rsidR="004030C4" w:rsidRPr="00F60500" w:rsidRDefault="00A4116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1401</w:t>
            </w:r>
          </w:p>
        </w:tc>
        <w:tc>
          <w:tcPr>
            <w:tcW w:w="3831" w:type="dxa"/>
          </w:tcPr>
          <w:p w14:paraId="5691442C" w14:textId="6CD1D9C0" w:rsidR="004030C4" w:rsidRPr="00F60500" w:rsidRDefault="0054193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V. J. M. S.</w:t>
            </w:r>
          </w:p>
        </w:tc>
        <w:tc>
          <w:tcPr>
            <w:tcW w:w="2209" w:type="dxa"/>
          </w:tcPr>
          <w:p w14:paraId="1DF122E7" w14:textId="6CC037E7" w:rsidR="004030C4" w:rsidRPr="00F60500" w:rsidRDefault="0054193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46D4C65E" w14:textId="3DF0670D" w:rsidR="004030C4" w:rsidRPr="00F60500" w:rsidRDefault="00926D2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6BCAE4CE" w14:textId="7416F2DC" w:rsidR="004030C4" w:rsidRPr="00F60500" w:rsidRDefault="0054193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707407</w:t>
            </w:r>
          </w:p>
        </w:tc>
      </w:tr>
      <w:tr w:rsidR="00F60500" w:rsidRPr="00F60500" w14:paraId="05020D61" w14:textId="77777777" w:rsidTr="004030C4">
        <w:tc>
          <w:tcPr>
            <w:tcW w:w="901" w:type="dxa"/>
          </w:tcPr>
          <w:p w14:paraId="01CB45A6" w14:textId="4D02DC06" w:rsidR="004030C4" w:rsidRPr="00F60500" w:rsidRDefault="00A4116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1402</w:t>
            </w:r>
          </w:p>
        </w:tc>
        <w:tc>
          <w:tcPr>
            <w:tcW w:w="3831" w:type="dxa"/>
          </w:tcPr>
          <w:p w14:paraId="6E3B9BDD" w14:textId="2D6A4112" w:rsidR="004030C4" w:rsidRPr="00F60500" w:rsidRDefault="0054193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S. L.</w:t>
            </w:r>
          </w:p>
        </w:tc>
        <w:tc>
          <w:tcPr>
            <w:tcW w:w="2209" w:type="dxa"/>
          </w:tcPr>
          <w:p w14:paraId="7FD74DB7" w14:textId="2FE4EC4D" w:rsidR="004030C4" w:rsidRPr="00F60500" w:rsidRDefault="0054193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08/06/2021</w:t>
            </w:r>
          </w:p>
        </w:tc>
        <w:tc>
          <w:tcPr>
            <w:tcW w:w="1985" w:type="dxa"/>
          </w:tcPr>
          <w:p w14:paraId="01CD73EC" w14:textId="6F61FE83" w:rsidR="004030C4" w:rsidRPr="00F60500" w:rsidRDefault="00926D2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41E4E3C0" w14:textId="70162EAC" w:rsidR="004030C4" w:rsidRPr="00F60500" w:rsidRDefault="0054193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704604</w:t>
            </w:r>
          </w:p>
        </w:tc>
      </w:tr>
      <w:tr w:rsidR="00F60500" w:rsidRPr="00F60500" w14:paraId="1B81B625" w14:textId="77777777" w:rsidTr="004030C4">
        <w:tc>
          <w:tcPr>
            <w:tcW w:w="901" w:type="dxa"/>
          </w:tcPr>
          <w:p w14:paraId="3AC7F770" w14:textId="740DA46E" w:rsidR="004030C4" w:rsidRPr="00F60500" w:rsidRDefault="00A4116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1403</w:t>
            </w:r>
          </w:p>
        </w:tc>
        <w:tc>
          <w:tcPr>
            <w:tcW w:w="3831" w:type="dxa"/>
          </w:tcPr>
          <w:p w14:paraId="246C5C2E" w14:textId="6574AAD9" w:rsidR="004030C4" w:rsidRPr="00F60500" w:rsidRDefault="0054193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M.</w:t>
            </w:r>
          </w:p>
        </w:tc>
        <w:tc>
          <w:tcPr>
            <w:tcW w:w="2209" w:type="dxa"/>
          </w:tcPr>
          <w:p w14:paraId="6C19180A" w14:textId="0E8C5E07" w:rsidR="004030C4" w:rsidRPr="00F60500" w:rsidRDefault="0054193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09/06/2021</w:t>
            </w:r>
          </w:p>
        </w:tc>
        <w:tc>
          <w:tcPr>
            <w:tcW w:w="1985" w:type="dxa"/>
          </w:tcPr>
          <w:p w14:paraId="19BC34D7" w14:textId="77777777" w:rsidR="004030C4" w:rsidRPr="00F60500" w:rsidRDefault="004030C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443E3A9" w14:textId="4C9F482F" w:rsidR="004030C4" w:rsidRPr="00F60500" w:rsidRDefault="0054193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702109</w:t>
            </w:r>
          </w:p>
        </w:tc>
      </w:tr>
      <w:tr w:rsidR="00F60500" w:rsidRPr="00F60500" w14:paraId="3C783705" w14:textId="77777777" w:rsidTr="004030C4">
        <w:tc>
          <w:tcPr>
            <w:tcW w:w="901" w:type="dxa"/>
          </w:tcPr>
          <w:p w14:paraId="5A35648F" w14:textId="480E5CFC" w:rsidR="004030C4" w:rsidRPr="00F60500" w:rsidRDefault="00A4116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1404</w:t>
            </w:r>
          </w:p>
        </w:tc>
        <w:tc>
          <w:tcPr>
            <w:tcW w:w="3831" w:type="dxa"/>
          </w:tcPr>
          <w:p w14:paraId="4D5FA7DA" w14:textId="12CF2393" w:rsidR="004030C4" w:rsidRPr="00F60500" w:rsidRDefault="0054193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S. A. A.</w:t>
            </w:r>
          </w:p>
        </w:tc>
        <w:tc>
          <w:tcPr>
            <w:tcW w:w="2209" w:type="dxa"/>
          </w:tcPr>
          <w:p w14:paraId="69B7313B" w14:textId="3AF8314D" w:rsidR="004030C4" w:rsidRPr="00F60500" w:rsidRDefault="0054193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09/06/2021</w:t>
            </w:r>
          </w:p>
        </w:tc>
        <w:tc>
          <w:tcPr>
            <w:tcW w:w="1985" w:type="dxa"/>
          </w:tcPr>
          <w:p w14:paraId="33E898E0" w14:textId="0A70509E" w:rsidR="004030C4" w:rsidRPr="00F60500" w:rsidRDefault="00926D2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7D3D8730" w14:textId="2D01CDBA" w:rsidR="004030C4" w:rsidRPr="00F60500" w:rsidRDefault="0054193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706903</w:t>
            </w:r>
          </w:p>
        </w:tc>
      </w:tr>
      <w:tr w:rsidR="00F60500" w:rsidRPr="00F60500" w14:paraId="6D8E8914" w14:textId="77777777" w:rsidTr="004030C4">
        <w:tc>
          <w:tcPr>
            <w:tcW w:w="901" w:type="dxa"/>
          </w:tcPr>
          <w:p w14:paraId="6AE39AF2" w14:textId="7CE4248A" w:rsidR="004030C4" w:rsidRPr="00F60500" w:rsidRDefault="00A4116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1405</w:t>
            </w:r>
          </w:p>
        </w:tc>
        <w:tc>
          <w:tcPr>
            <w:tcW w:w="3831" w:type="dxa"/>
          </w:tcPr>
          <w:p w14:paraId="38BC37D7" w14:textId="11807666" w:rsidR="004030C4" w:rsidRPr="00F60500" w:rsidRDefault="0054193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G. P. R.</w:t>
            </w:r>
          </w:p>
        </w:tc>
        <w:tc>
          <w:tcPr>
            <w:tcW w:w="2209" w:type="dxa"/>
          </w:tcPr>
          <w:p w14:paraId="27B70BBF" w14:textId="76293478" w:rsidR="004030C4" w:rsidRPr="00F60500" w:rsidRDefault="0054193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09/06/2021</w:t>
            </w:r>
          </w:p>
        </w:tc>
        <w:tc>
          <w:tcPr>
            <w:tcW w:w="1985" w:type="dxa"/>
          </w:tcPr>
          <w:p w14:paraId="344A73A8" w14:textId="526EF80B" w:rsidR="004030C4" w:rsidRPr="00F60500" w:rsidRDefault="00926D2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2743C2A2" w14:textId="47E532E4" w:rsidR="004030C4" w:rsidRPr="00F60500" w:rsidRDefault="0054193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705006</w:t>
            </w:r>
          </w:p>
        </w:tc>
      </w:tr>
      <w:tr w:rsidR="00F60500" w:rsidRPr="00F60500" w14:paraId="30F9669B" w14:textId="77777777" w:rsidTr="004030C4">
        <w:tc>
          <w:tcPr>
            <w:tcW w:w="901" w:type="dxa"/>
          </w:tcPr>
          <w:p w14:paraId="102DC85E" w14:textId="4C23B79D" w:rsidR="004030C4" w:rsidRPr="00F60500" w:rsidRDefault="00A4116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1406</w:t>
            </w:r>
          </w:p>
        </w:tc>
        <w:tc>
          <w:tcPr>
            <w:tcW w:w="3831" w:type="dxa"/>
          </w:tcPr>
          <w:p w14:paraId="476C7A9E" w14:textId="75F0B66B" w:rsidR="004030C4" w:rsidRPr="00F60500" w:rsidRDefault="0054193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P. A.</w:t>
            </w:r>
          </w:p>
        </w:tc>
        <w:tc>
          <w:tcPr>
            <w:tcW w:w="2209" w:type="dxa"/>
          </w:tcPr>
          <w:p w14:paraId="27A8C948" w14:textId="048F8862" w:rsidR="004030C4" w:rsidRPr="00F60500" w:rsidRDefault="0054193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09/06/2021</w:t>
            </w:r>
          </w:p>
        </w:tc>
        <w:tc>
          <w:tcPr>
            <w:tcW w:w="1985" w:type="dxa"/>
          </w:tcPr>
          <w:p w14:paraId="113E8662" w14:textId="4C47C293" w:rsidR="004030C4" w:rsidRPr="00F60500" w:rsidRDefault="00926D2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26B60C0F" w14:textId="4AF234E1" w:rsidR="004030C4" w:rsidRPr="00F60500" w:rsidRDefault="0054193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700202</w:t>
            </w:r>
          </w:p>
        </w:tc>
      </w:tr>
      <w:tr w:rsidR="00F60500" w:rsidRPr="00F60500" w14:paraId="409D384B" w14:textId="77777777" w:rsidTr="004030C4">
        <w:tc>
          <w:tcPr>
            <w:tcW w:w="901" w:type="dxa"/>
          </w:tcPr>
          <w:p w14:paraId="6AE202E6" w14:textId="7179AD13" w:rsidR="004030C4" w:rsidRPr="00F60500" w:rsidRDefault="00A4116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1407</w:t>
            </w:r>
          </w:p>
        </w:tc>
        <w:tc>
          <w:tcPr>
            <w:tcW w:w="3831" w:type="dxa"/>
          </w:tcPr>
          <w:p w14:paraId="7B963367" w14:textId="5993E2A3" w:rsidR="004030C4" w:rsidRPr="00F60500" w:rsidRDefault="0054193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P. B.</w:t>
            </w:r>
          </w:p>
        </w:tc>
        <w:tc>
          <w:tcPr>
            <w:tcW w:w="2209" w:type="dxa"/>
          </w:tcPr>
          <w:p w14:paraId="4C3EEE61" w14:textId="7960A7C7" w:rsidR="004030C4" w:rsidRPr="00F60500" w:rsidRDefault="0054193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09/06/2021</w:t>
            </w:r>
          </w:p>
        </w:tc>
        <w:tc>
          <w:tcPr>
            <w:tcW w:w="1985" w:type="dxa"/>
          </w:tcPr>
          <w:p w14:paraId="254BD1BC" w14:textId="318C7536" w:rsidR="004030C4" w:rsidRPr="00F60500" w:rsidRDefault="00926D2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68B9F29C" w14:textId="422ECDFB" w:rsidR="004030C4" w:rsidRPr="00F60500" w:rsidRDefault="0054193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702601</w:t>
            </w:r>
          </w:p>
        </w:tc>
      </w:tr>
      <w:tr w:rsidR="00F60500" w:rsidRPr="00F60500" w14:paraId="724B3D50" w14:textId="77777777" w:rsidTr="004030C4">
        <w:tc>
          <w:tcPr>
            <w:tcW w:w="901" w:type="dxa"/>
          </w:tcPr>
          <w:p w14:paraId="6A85651E" w14:textId="375BF766" w:rsidR="004030C4" w:rsidRPr="00F60500" w:rsidRDefault="00A4116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1408</w:t>
            </w:r>
          </w:p>
        </w:tc>
        <w:tc>
          <w:tcPr>
            <w:tcW w:w="3831" w:type="dxa"/>
          </w:tcPr>
          <w:p w14:paraId="1A8521DE" w14:textId="7EEF5117" w:rsidR="004030C4" w:rsidRPr="00F60500" w:rsidRDefault="0054193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W. S. A.</w:t>
            </w:r>
          </w:p>
        </w:tc>
        <w:tc>
          <w:tcPr>
            <w:tcW w:w="2209" w:type="dxa"/>
          </w:tcPr>
          <w:p w14:paraId="0070FFB1" w14:textId="4C4AE6D9" w:rsidR="004030C4" w:rsidRPr="00F60500" w:rsidRDefault="0054193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09/06/2021</w:t>
            </w:r>
          </w:p>
        </w:tc>
        <w:tc>
          <w:tcPr>
            <w:tcW w:w="1985" w:type="dxa"/>
          </w:tcPr>
          <w:p w14:paraId="0A0DEC11" w14:textId="28BA1245" w:rsidR="004030C4" w:rsidRPr="00F60500" w:rsidRDefault="00926D2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5325F595" w14:textId="3553A6F7" w:rsidR="004030C4" w:rsidRPr="00F60500" w:rsidRDefault="0054193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706007</w:t>
            </w:r>
          </w:p>
        </w:tc>
      </w:tr>
      <w:tr w:rsidR="00F60500" w:rsidRPr="00F60500" w14:paraId="04F1D148" w14:textId="77777777" w:rsidTr="004030C4">
        <w:tc>
          <w:tcPr>
            <w:tcW w:w="901" w:type="dxa"/>
          </w:tcPr>
          <w:p w14:paraId="4B7C2909" w14:textId="02881A50" w:rsidR="004030C4" w:rsidRPr="00F60500" w:rsidRDefault="00A4116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1409</w:t>
            </w:r>
          </w:p>
        </w:tc>
        <w:tc>
          <w:tcPr>
            <w:tcW w:w="3831" w:type="dxa"/>
          </w:tcPr>
          <w:p w14:paraId="753F2B96" w14:textId="7EE1EBEA" w:rsidR="004030C4" w:rsidRPr="00F60500" w:rsidRDefault="0054193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S.</w:t>
            </w:r>
          </w:p>
        </w:tc>
        <w:tc>
          <w:tcPr>
            <w:tcW w:w="2209" w:type="dxa"/>
          </w:tcPr>
          <w:p w14:paraId="13781A39" w14:textId="42B9E91A" w:rsidR="004030C4" w:rsidRPr="00F60500" w:rsidRDefault="0054193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09/06/2021</w:t>
            </w:r>
          </w:p>
        </w:tc>
        <w:tc>
          <w:tcPr>
            <w:tcW w:w="1985" w:type="dxa"/>
          </w:tcPr>
          <w:p w14:paraId="0192B296" w14:textId="0D3186CF" w:rsidR="004030C4" w:rsidRPr="00F60500" w:rsidRDefault="00926D2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73D9C89B" w14:textId="7BB9CF54" w:rsidR="004030C4" w:rsidRPr="00F60500" w:rsidRDefault="0054193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707803</w:t>
            </w:r>
          </w:p>
        </w:tc>
      </w:tr>
      <w:tr w:rsidR="00F60500" w:rsidRPr="00F60500" w14:paraId="02D17604" w14:textId="77777777" w:rsidTr="004030C4">
        <w:tc>
          <w:tcPr>
            <w:tcW w:w="901" w:type="dxa"/>
          </w:tcPr>
          <w:p w14:paraId="4BF6769F" w14:textId="1968EF08" w:rsidR="004030C4" w:rsidRPr="00F60500" w:rsidRDefault="00A4116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1410</w:t>
            </w:r>
          </w:p>
        </w:tc>
        <w:tc>
          <w:tcPr>
            <w:tcW w:w="3831" w:type="dxa"/>
          </w:tcPr>
          <w:p w14:paraId="493185D5" w14:textId="33CB7B51" w:rsidR="004030C4" w:rsidRPr="00F60500" w:rsidRDefault="0054193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C. A. D.</w:t>
            </w:r>
          </w:p>
        </w:tc>
        <w:tc>
          <w:tcPr>
            <w:tcW w:w="2209" w:type="dxa"/>
          </w:tcPr>
          <w:p w14:paraId="0BE80E94" w14:textId="0E333EB5" w:rsidR="004030C4" w:rsidRPr="00F60500" w:rsidRDefault="0054193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09/06/2021</w:t>
            </w:r>
          </w:p>
        </w:tc>
        <w:tc>
          <w:tcPr>
            <w:tcW w:w="1985" w:type="dxa"/>
          </w:tcPr>
          <w:p w14:paraId="60840135" w14:textId="1B6C3813" w:rsidR="004030C4" w:rsidRPr="00F60500" w:rsidRDefault="00926D2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432F25FF" w14:textId="4B92DB9D" w:rsidR="004030C4" w:rsidRPr="00F60500" w:rsidRDefault="0054193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706907</w:t>
            </w:r>
          </w:p>
        </w:tc>
      </w:tr>
      <w:tr w:rsidR="00F60500" w:rsidRPr="00F60500" w14:paraId="0CFB23C8" w14:textId="77777777" w:rsidTr="004030C4">
        <w:tc>
          <w:tcPr>
            <w:tcW w:w="901" w:type="dxa"/>
          </w:tcPr>
          <w:p w14:paraId="38A92AC8" w14:textId="5EE8E810" w:rsidR="004030C4" w:rsidRPr="00F60500" w:rsidRDefault="00A4116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1411</w:t>
            </w:r>
          </w:p>
        </w:tc>
        <w:tc>
          <w:tcPr>
            <w:tcW w:w="3831" w:type="dxa"/>
          </w:tcPr>
          <w:p w14:paraId="4CDAFE65" w14:textId="78C127B5" w:rsidR="004030C4" w:rsidRPr="00F60500" w:rsidRDefault="0054193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I. T. D.</w:t>
            </w:r>
          </w:p>
        </w:tc>
        <w:tc>
          <w:tcPr>
            <w:tcW w:w="2209" w:type="dxa"/>
          </w:tcPr>
          <w:p w14:paraId="085E3AF7" w14:textId="5E751B38" w:rsidR="004030C4" w:rsidRPr="00F60500" w:rsidRDefault="0054193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09/06/2021</w:t>
            </w:r>
          </w:p>
        </w:tc>
        <w:tc>
          <w:tcPr>
            <w:tcW w:w="1985" w:type="dxa"/>
          </w:tcPr>
          <w:p w14:paraId="2208DA24" w14:textId="67A1BD5D" w:rsidR="004030C4" w:rsidRPr="00F60500" w:rsidRDefault="00926D2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48A56AB3" w14:textId="2A22BE9B" w:rsidR="004030C4" w:rsidRPr="00F60500" w:rsidRDefault="0054193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702405</w:t>
            </w:r>
          </w:p>
        </w:tc>
      </w:tr>
      <w:tr w:rsidR="00F60500" w:rsidRPr="00F60500" w14:paraId="1FC8C4F0" w14:textId="77777777" w:rsidTr="004030C4">
        <w:tc>
          <w:tcPr>
            <w:tcW w:w="901" w:type="dxa"/>
          </w:tcPr>
          <w:p w14:paraId="19985F77" w14:textId="2C402872" w:rsidR="004030C4" w:rsidRPr="00F60500" w:rsidRDefault="00A4116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lastRenderedPageBreak/>
              <w:t>1412</w:t>
            </w:r>
          </w:p>
        </w:tc>
        <w:tc>
          <w:tcPr>
            <w:tcW w:w="3831" w:type="dxa"/>
          </w:tcPr>
          <w:p w14:paraId="0593075D" w14:textId="02D4079A" w:rsidR="004030C4" w:rsidRPr="00F60500" w:rsidRDefault="0054193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R. D.</w:t>
            </w:r>
          </w:p>
        </w:tc>
        <w:tc>
          <w:tcPr>
            <w:tcW w:w="2209" w:type="dxa"/>
          </w:tcPr>
          <w:p w14:paraId="748E37EC" w14:textId="5C6ADF04" w:rsidR="004030C4" w:rsidRPr="00F60500" w:rsidRDefault="0054193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09/06/2021</w:t>
            </w:r>
          </w:p>
        </w:tc>
        <w:tc>
          <w:tcPr>
            <w:tcW w:w="1985" w:type="dxa"/>
          </w:tcPr>
          <w:p w14:paraId="0F046155" w14:textId="14E1C15B" w:rsidR="004030C4" w:rsidRPr="00F60500" w:rsidRDefault="00926D2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3616B273" w14:textId="32AE7741" w:rsidR="004030C4" w:rsidRPr="00F60500" w:rsidRDefault="0054193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700105</w:t>
            </w:r>
          </w:p>
        </w:tc>
      </w:tr>
      <w:tr w:rsidR="00F60500" w:rsidRPr="00F60500" w14:paraId="79F569A3" w14:textId="77777777" w:rsidTr="004030C4">
        <w:tc>
          <w:tcPr>
            <w:tcW w:w="901" w:type="dxa"/>
          </w:tcPr>
          <w:p w14:paraId="7437F8E3" w14:textId="28211CA5" w:rsidR="004030C4" w:rsidRPr="00F60500" w:rsidRDefault="00A4116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1413</w:t>
            </w:r>
          </w:p>
        </w:tc>
        <w:tc>
          <w:tcPr>
            <w:tcW w:w="3831" w:type="dxa"/>
          </w:tcPr>
          <w:p w14:paraId="2254042B" w14:textId="38981FAA" w:rsidR="004030C4" w:rsidRPr="00F60500" w:rsidRDefault="0054193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J.</w:t>
            </w:r>
          </w:p>
        </w:tc>
        <w:tc>
          <w:tcPr>
            <w:tcW w:w="2209" w:type="dxa"/>
          </w:tcPr>
          <w:p w14:paraId="0C30A816" w14:textId="6BB9C65B" w:rsidR="004030C4" w:rsidRPr="00F60500" w:rsidRDefault="0054193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09/06/2021</w:t>
            </w:r>
          </w:p>
        </w:tc>
        <w:tc>
          <w:tcPr>
            <w:tcW w:w="1985" w:type="dxa"/>
          </w:tcPr>
          <w:p w14:paraId="41AD0BE4" w14:textId="31CAEA6B" w:rsidR="004030C4" w:rsidRPr="00F60500" w:rsidRDefault="00926D2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26ADF0A3" w14:textId="2BEF8A2B" w:rsidR="004030C4" w:rsidRPr="00F60500" w:rsidRDefault="0054193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708406</w:t>
            </w:r>
          </w:p>
        </w:tc>
      </w:tr>
      <w:tr w:rsidR="00F60500" w:rsidRPr="00F60500" w14:paraId="7EEE6447" w14:textId="77777777" w:rsidTr="004030C4">
        <w:tc>
          <w:tcPr>
            <w:tcW w:w="901" w:type="dxa"/>
          </w:tcPr>
          <w:p w14:paraId="56E29CE8" w14:textId="701B6A44" w:rsidR="004030C4" w:rsidRPr="00F60500" w:rsidRDefault="00A4116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1414</w:t>
            </w:r>
          </w:p>
        </w:tc>
        <w:tc>
          <w:tcPr>
            <w:tcW w:w="3831" w:type="dxa"/>
          </w:tcPr>
          <w:p w14:paraId="4EAA5283" w14:textId="3CA1E5E1" w:rsidR="004030C4" w:rsidRPr="00F60500" w:rsidRDefault="008C190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D. A. S.</w:t>
            </w:r>
          </w:p>
        </w:tc>
        <w:tc>
          <w:tcPr>
            <w:tcW w:w="2209" w:type="dxa"/>
          </w:tcPr>
          <w:p w14:paraId="772C4A72" w14:textId="19E94A6B" w:rsidR="004030C4" w:rsidRPr="00F60500" w:rsidRDefault="008C190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09/06/2021</w:t>
            </w:r>
          </w:p>
        </w:tc>
        <w:tc>
          <w:tcPr>
            <w:tcW w:w="1985" w:type="dxa"/>
          </w:tcPr>
          <w:p w14:paraId="7930F5F7" w14:textId="075AE2AA" w:rsidR="004030C4" w:rsidRPr="00F60500" w:rsidRDefault="00926D2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09/08/2021</w:t>
            </w:r>
          </w:p>
        </w:tc>
        <w:tc>
          <w:tcPr>
            <w:tcW w:w="5953" w:type="dxa"/>
          </w:tcPr>
          <w:p w14:paraId="6658FCFD" w14:textId="047BFFB9" w:rsidR="004030C4" w:rsidRPr="00F60500" w:rsidRDefault="008C190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701204</w:t>
            </w:r>
          </w:p>
        </w:tc>
      </w:tr>
      <w:tr w:rsidR="00F60500" w:rsidRPr="00F60500" w14:paraId="2E764C1A" w14:textId="77777777" w:rsidTr="004030C4">
        <w:tc>
          <w:tcPr>
            <w:tcW w:w="901" w:type="dxa"/>
          </w:tcPr>
          <w:p w14:paraId="1813E96A" w14:textId="2E4E3D81" w:rsidR="004030C4" w:rsidRPr="00F60500" w:rsidRDefault="008C190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1415</w:t>
            </w:r>
          </w:p>
        </w:tc>
        <w:tc>
          <w:tcPr>
            <w:tcW w:w="3831" w:type="dxa"/>
          </w:tcPr>
          <w:p w14:paraId="4EEE38E3" w14:textId="39BA6BDE" w:rsidR="004030C4" w:rsidRPr="00F60500" w:rsidRDefault="008C190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F. B. T.</w:t>
            </w:r>
          </w:p>
        </w:tc>
        <w:tc>
          <w:tcPr>
            <w:tcW w:w="2209" w:type="dxa"/>
          </w:tcPr>
          <w:p w14:paraId="24092AD8" w14:textId="79D199A7" w:rsidR="004030C4" w:rsidRPr="00F60500" w:rsidRDefault="008C190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09/06/2021</w:t>
            </w:r>
          </w:p>
        </w:tc>
        <w:tc>
          <w:tcPr>
            <w:tcW w:w="1985" w:type="dxa"/>
          </w:tcPr>
          <w:p w14:paraId="0EBD53CC" w14:textId="7E53A77A" w:rsidR="004030C4" w:rsidRPr="00F60500" w:rsidRDefault="00926D2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10447CD9" w14:textId="46AB65DD" w:rsidR="004030C4" w:rsidRPr="00F60500" w:rsidRDefault="008C190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700908</w:t>
            </w:r>
          </w:p>
        </w:tc>
      </w:tr>
      <w:tr w:rsidR="00F60500" w:rsidRPr="00F60500" w14:paraId="3E5BD3F8" w14:textId="77777777" w:rsidTr="004030C4">
        <w:tc>
          <w:tcPr>
            <w:tcW w:w="901" w:type="dxa"/>
          </w:tcPr>
          <w:p w14:paraId="0B524EED" w14:textId="25E37004" w:rsidR="004030C4" w:rsidRPr="00F60500" w:rsidRDefault="008C190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1416</w:t>
            </w:r>
          </w:p>
        </w:tc>
        <w:tc>
          <w:tcPr>
            <w:tcW w:w="3831" w:type="dxa"/>
          </w:tcPr>
          <w:p w14:paraId="6FAA8687" w14:textId="290DC240" w:rsidR="004030C4" w:rsidRPr="00F60500" w:rsidRDefault="00DA348B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B. M.</w:t>
            </w:r>
          </w:p>
        </w:tc>
        <w:tc>
          <w:tcPr>
            <w:tcW w:w="2209" w:type="dxa"/>
          </w:tcPr>
          <w:p w14:paraId="7BF7DE3A" w14:textId="7BE1F5FB" w:rsidR="004030C4" w:rsidRPr="00F60500" w:rsidRDefault="00DA348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09/06/2021</w:t>
            </w:r>
          </w:p>
        </w:tc>
        <w:tc>
          <w:tcPr>
            <w:tcW w:w="1985" w:type="dxa"/>
          </w:tcPr>
          <w:p w14:paraId="6F155A91" w14:textId="4E1BA362" w:rsidR="004030C4" w:rsidRPr="00F60500" w:rsidRDefault="00926D2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2140647D" w14:textId="0CC199E4" w:rsidR="004030C4" w:rsidRPr="00F60500" w:rsidRDefault="00DA348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702502</w:t>
            </w:r>
          </w:p>
        </w:tc>
      </w:tr>
      <w:tr w:rsidR="00F60500" w:rsidRPr="00F60500" w14:paraId="138E8394" w14:textId="77777777" w:rsidTr="004030C4">
        <w:tc>
          <w:tcPr>
            <w:tcW w:w="901" w:type="dxa"/>
          </w:tcPr>
          <w:p w14:paraId="63DFB2A6" w14:textId="71B3B63D" w:rsidR="004030C4" w:rsidRPr="00F60500" w:rsidRDefault="008C190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1417</w:t>
            </w:r>
          </w:p>
        </w:tc>
        <w:tc>
          <w:tcPr>
            <w:tcW w:w="3831" w:type="dxa"/>
          </w:tcPr>
          <w:p w14:paraId="17D5772E" w14:textId="746D97BD" w:rsidR="004030C4" w:rsidRPr="00F60500" w:rsidRDefault="00DA348B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B.</w:t>
            </w:r>
          </w:p>
        </w:tc>
        <w:tc>
          <w:tcPr>
            <w:tcW w:w="2209" w:type="dxa"/>
          </w:tcPr>
          <w:p w14:paraId="7349D043" w14:textId="7692CF81" w:rsidR="004030C4" w:rsidRPr="00F60500" w:rsidRDefault="00DA348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09/06/2021</w:t>
            </w:r>
          </w:p>
        </w:tc>
        <w:tc>
          <w:tcPr>
            <w:tcW w:w="1985" w:type="dxa"/>
          </w:tcPr>
          <w:p w14:paraId="71C78F26" w14:textId="44B63CBE" w:rsidR="004030C4" w:rsidRPr="00F60500" w:rsidRDefault="00926D2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0FCBABE7" w14:textId="601D79C3" w:rsidR="004030C4" w:rsidRPr="00F60500" w:rsidRDefault="00DA348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701006</w:t>
            </w:r>
          </w:p>
        </w:tc>
      </w:tr>
      <w:tr w:rsidR="00F60500" w:rsidRPr="00F60500" w14:paraId="454739A6" w14:textId="77777777" w:rsidTr="004030C4">
        <w:tc>
          <w:tcPr>
            <w:tcW w:w="901" w:type="dxa"/>
          </w:tcPr>
          <w:p w14:paraId="5D5A8341" w14:textId="3617F8D4" w:rsidR="004030C4" w:rsidRPr="00F60500" w:rsidRDefault="008C190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1418</w:t>
            </w:r>
          </w:p>
        </w:tc>
        <w:tc>
          <w:tcPr>
            <w:tcW w:w="3831" w:type="dxa"/>
          </w:tcPr>
          <w:p w14:paraId="746A412E" w14:textId="34FB3C85" w:rsidR="004030C4" w:rsidRPr="00F60500" w:rsidRDefault="00DA348B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F. N. O.</w:t>
            </w:r>
          </w:p>
        </w:tc>
        <w:tc>
          <w:tcPr>
            <w:tcW w:w="2209" w:type="dxa"/>
          </w:tcPr>
          <w:p w14:paraId="2B53897C" w14:textId="1B5E24CE" w:rsidR="004030C4" w:rsidRPr="00F60500" w:rsidRDefault="00DA348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09/06/2021</w:t>
            </w:r>
          </w:p>
        </w:tc>
        <w:tc>
          <w:tcPr>
            <w:tcW w:w="1985" w:type="dxa"/>
          </w:tcPr>
          <w:p w14:paraId="3ECE129E" w14:textId="77777777" w:rsidR="004030C4" w:rsidRPr="00F60500" w:rsidRDefault="004030C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2AD1690" w14:textId="269E7517" w:rsidR="004030C4" w:rsidRPr="00F60500" w:rsidRDefault="00DA348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705004</w:t>
            </w:r>
          </w:p>
        </w:tc>
      </w:tr>
      <w:tr w:rsidR="00F60500" w:rsidRPr="00F60500" w14:paraId="222FA64F" w14:textId="77777777" w:rsidTr="004030C4">
        <w:tc>
          <w:tcPr>
            <w:tcW w:w="901" w:type="dxa"/>
          </w:tcPr>
          <w:p w14:paraId="587B7D02" w14:textId="22AB44A5" w:rsidR="004030C4" w:rsidRPr="00F60500" w:rsidRDefault="008C190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1419</w:t>
            </w:r>
          </w:p>
        </w:tc>
        <w:tc>
          <w:tcPr>
            <w:tcW w:w="3831" w:type="dxa"/>
          </w:tcPr>
          <w:p w14:paraId="14778F32" w14:textId="2498B0E5" w:rsidR="004030C4" w:rsidRPr="00F60500" w:rsidRDefault="00DA348B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E. L. C.</w:t>
            </w:r>
          </w:p>
        </w:tc>
        <w:tc>
          <w:tcPr>
            <w:tcW w:w="2209" w:type="dxa"/>
          </w:tcPr>
          <w:p w14:paraId="49BD1FFE" w14:textId="06E47092" w:rsidR="004030C4" w:rsidRPr="00F60500" w:rsidRDefault="00DA348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09/06/2021</w:t>
            </w:r>
          </w:p>
        </w:tc>
        <w:tc>
          <w:tcPr>
            <w:tcW w:w="1985" w:type="dxa"/>
          </w:tcPr>
          <w:p w14:paraId="77814144" w14:textId="72CE27B8" w:rsidR="004030C4" w:rsidRPr="00F60500" w:rsidRDefault="00926D2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34B1C06B" w14:textId="4DBB70B2" w:rsidR="004030C4" w:rsidRPr="00F60500" w:rsidRDefault="00DA348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706501</w:t>
            </w:r>
          </w:p>
        </w:tc>
      </w:tr>
      <w:tr w:rsidR="00F60500" w:rsidRPr="00F60500" w14:paraId="5B22B34D" w14:textId="77777777" w:rsidTr="004030C4">
        <w:tc>
          <w:tcPr>
            <w:tcW w:w="901" w:type="dxa"/>
          </w:tcPr>
          <w:p w14:paraId="190BEB96" w14:textId="6789A82F" w:rsidR="004030C4" w:rsidRPr="00F60500" w:rsidRDefault="008C190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1420</w:t>
            </w:r>
          </w:p>
        </w:tc>
        <w:tc>
          <w:tcPr>
            <w:tcW w:w="3831" w:type="dxa"/>
          </w:tcPr>
          <w:p w14:paraId="79598685" w14:textId="4305EF3F" w:rsidR="004030C4" w:rsidRPr="00F60500" w:rsidRDefault="00DA348B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M. S.</w:t>
            </w:r>
          </w:p>
        </w:tc>
        <w:tc>
          <w:tcPr>
            <w:tcW w:w="2209" w:type="dxa"/>
          </w:tcPr>
          <w:p w14:paraId="7A8AA2E2" w14:textId="59D3D9BE" w:rsidR="004030C4" w:rsidRPr="00F60500" w:rsidRDefault="00DA348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09/06/2021</w:t>
            </w:r>
          </w:p>
        </w:tc>
        <w:tc>
          <w:tcPr>
            <w:tcW w:w="1985" w:type="dxa"/>
          </w:tcPr>
          <w:p w14:paraId="3397C0FF" w14:textId="32EEF514" w:rsidR="004030C4" w:rsidRPr="00F60500" w:rsidRDefault="00926D2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09/08/2021</w:t>
            </w:r>
          </w:p>
        </w:tc>
        <w:tc>
          <w:tcPr>
            <w:tcW w:w="5953" w:type="dxa"/>
          </w:tcPr>
          <w:p w14:paraId="5FD3CB14" w14:textId="4F2C357C" w:rsidR="004030C4" w:rsidRPr="00F60500" w:rsidRDefault="00DA348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700106</w:t>
            </w:r>
          </w:p>
        </w:tc>
      </w:tr>
      <w:tr w:rsidR="00F60500" w:rsidRPr="00F60500" w14:paraId="3E430AC4" w14:textId="77777777" w:rsidTr="004030C4">
        <w:tc>
          <w:tcPr>
            <w:tcW w:w="901" w:type="dxa"/>
          </w:tcPr>
          <w:p w14:paraId="5D458689" w14:textId="20B41654" w:rsidR="004030C4" w:rsidRPr="00F60500" w:rsidRDefault="008C190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1421</w:t>
            </w:r>
          </w:p>
        </w:tc>
        <w:tc>
          <w:tcPr>
            <w:tcW w:w="3831" w:type="dxa"/>
          </w:tcPr>
          <w:p w14:paraId="4F470F62" w14:textId="1B8FF078" w:rsidR="004030C4" w:rsidRPr="00F60500" w:rsidRDefault="00DA348B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S. F.</w:t>
            </w:r>
          </w:p>
        </w:tc>
        <w:tc>
          <w:tcPr>
            <w:tcW w:w="2209" w:type="dxa"/>
          </w:tcPr>
          <w:p w14:paraId="742605BB" w14:textId="146F626A" w:rsidR="004030C4" w:rsidRPr="00F60500" w:rsidRDefault="00DA348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09/06/2021</w:t>
            </w:r>
          </w:p>
        </w:tc>
        <w:tc>
          <w:tcPr>
            <w:tcW w:w="1985" w:type="dxa"/>
          </w:tcPr>
          <w:p w14:paraId="71B6BCAF" w14:textId="7B475ABE" w:rsidR="004030C4" w:rsidRPr="00F60500" w:rsidRDefault="00926D2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0A717931" w14:textId="151299A5" w:rsidR="004030C4" w:rsidRPr="00F60500" w:rsidRDefault="00DA348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700009</w:t>
            </w:r>
          </w:p>
        </w:tc>
      </w:tr>
      <w:tr w:rsidR="00F60500" w:rsidRPr="00F60500" w14:paraId="38D3D4CE" w14:textId="77777777" w:rsidTr="004030C4">
        <w:tc>
          <w:tcPr>
            <w:tcW w:w="901" w:type="dxa"/>
          </w:tcPr>
          <w:p w14:paraId="2D00E35C" w14:textId="236EF5AF" w:rsidR="004030C4" w:rsidRPr="00F60500" w:rsidRDefault="008C190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1422</w:t>
            </w:r>
          </w:p>
        </w:tc>
        <w:tc>
          <w:tcPr>
            <w:tcW w:w="3831" w:type="dxa"/>
          </w:tcPr>
          <w:p w14:paraId="161F1851" w14:textId="0FC9A074" w:rsidR="004030C4" w:rsidRPr="00F60500" w:rsidRDefault="00DA348B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V. R. B.</w:t>
            </w:r>
          </w:p>
        </w:tc>
        <w:tc>
          <w:tcPr>
            <w:tcW w:w="2209" w:type="dxa"/>
          </w:tcPr>
          <w:p w14:paraId="41F49160" w14:textId="27A5F2CF" w:rsidR="004030C4" w:rsidRPr="00F60500" w:rsidRDefault="00DA348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09/06/2021</w:t>
            </w:r>
          </w:p>
        </w:tc>
        <w:tc>
          <w:tcPr>
            <w:tcW w:w="1985" w:type="dxa"/>
          </w:tcPr>
          <w:p w14:paraId="5E79E152" w14:textId="649AB99E" w:rsidR="004030C4" w:rsidRPr="00F60500" w:rsidRDefault="00926D2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04C5F1A4" w14:textId="390BBCC7" w:rsidR="004030C4" w:rsidRPr="00F60500" w:rsidRDefault="00DA348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708208</w:t>
            </w:r>
          </w:p>
        </w:tc>
      </w:tr>
      <w:tr w:rsidR="00F60500" w:rsidRPr="00F60500" w14:paraId="76E3AA9E" w14:textId="77777777" w:rsidTr="004030C4">
        <w:tc>
          <w:tcPr>
            <w:tcW w:w="901" w:type="dxa"/>
          </w:tcPr>
          <w:p w14:paraId="3197AD77" w14:textId="7779E8F7" w:rsidR="004030C4" w:rsidRPr="00F60500" w:rsidRDefault="008C190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1423</w:t>
            </w:r>
          </w:p>
        </w:tc>
        <w:tc>
          <w:tcPr>
            <w:tcW w:w="3831" w:type="dxa"/>
          </w:tcPr>
          <w:p w14:paraId="22E684C6" w14:textId="4150ED93" w:rsidR="004030C4" w:rsidRPr="00F60500" w:rsidRDefault="00DA348B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G. L. P.</w:t>
            </w:r>
          </w:p>
        </w:tc>
        <w:tc>
          <w:tcPr>
            <w:tcW w:w="2209" w:type="dxa"/>
          </w:tcPr>
          <w:p w14:paraId="008071E8" w14:textId="24B05803" w:rsidR="004030C4" w:rsidRPr="00F60500" w:rsidRDefault="00DA348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09/06/2021</w:t>
            </w:r>
          </w:p>
        </w:tc>
        <w:tc>
          <w:tcPr>
            <w:tcW w:w="1985" w:type="dxa"/>
          </w:tcPr>
          <w:p w14:paraId="5A9E79D1" w14:textId="5F5609D7" w:rsidR="004030C4" w:rsidRPr="00F60500" w:rsidRDefault="00926D2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0CB42B09" w14:textId="269130CE" w:rsidR="004030C4" w:rsidRPr="00F60500" w:rsidRDefault="00DA348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700508</w:t>
            </w:r>
          </w:p>
        </w:tc>
      </w:tr>
      <w:tr w:rsidR="00F60500" w:rsidRPr="00F60500" w14:paraId="023E92F4" w14:textId="77777777" w:rsidTr="004030C4">
        <w:tc>
          <w:tcPr>
            <w:tcW w:w="901" w:type="dxa"/>
          </w:tcPr>
          <w:p w14:paraId="17157200" w14:textId="4F39C75A" w:rsidR="004030C4" w:rsidRPr="00F60500" w:rsidRDefault="008C190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1424</w:t>
            </w:r>
          </w:p>
        </w:tc>
        <w:tc>
          <w:tcPr>
            <w:tcW w:w="3831" w:type="dxa"/>
          </w:tcPr>
          <w:p w14:paraId="2CC3348E" w14:textId="383F0BBC" w:rsidR="004030C4" w:rsidRPr="00F60500" w:rsidRDefault="00DA348B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V. M. R.</w:t>
            </w:r>
          </w:p>
        </w:tc>
        <w:tc>
          <w:tcPr>
            <w:tcW w:w="2209" w:type="dxa"/>
          </w:tcPr>
          <w:p w14:paraId="57C3FB29" w14:textId="071BEA3B" w:rsidR="004030C4" w:rsidRPr="00F60500" w:rsidRDefault="00DA348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09/06/2021</w:t>
            </w:r>
          </w:p>
        </w:tc>
        <w:tc>
          <w:tcPr>
            <w:tcW w:w="1985" w:type="dxa"/>
          </w:tcPr>
          <w:p w14:paraId="148729FD" w14:textId="00F83854" w:rsidR="004030C4" w:rsidRPr="00F60500" w:rsidRDefault="00926D2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20629D70" w14:textId="0E770273" w:rsidR="004030C4" w:rsidRPr="00F60500" w:rsidRDefault="00DA348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702808</w:t>
            </w:r>
          </w:p>
        </w:tc>
      </w:tr>
      <w:tr w:rsidR="00F60500" w:rsidRPr="00F60500" w14:paraId="42607404" w14:textId="77777777" w:rsidTr="004030C4">
        <w:tc>
          <w:tcPr>
            <w:tcW w:w="901" w:type="dxa"/>
          </w:tcPr>
          <w:p w14:paraId="35985622" w14:textId="5F606FBA" w:rsidR="004030C4" w:rsidRPr="00F60500" w:rsidRDefault="008C190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1425</w:t>
            </w:r>
          </w:p>
        </w:tc>
        <w:tc>
          <w:tcPr>
            <w:tcW w:w="3831" w:type="dxa"/>
          </w:tcPr>
          <w:p w14:paraId="302D38BC" w14:textId="593D3934" w:rsidR="004030C4" w:rsidRPr="00F60500" w:rsidRDefault="00DA348B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F. S. C.</w:t>
            </w:r>
          </w:p>
        </w:tc>
        <w:tc>
          <w:tcPr>
            <w:tcW w:w="2209" w:type="dxa"/>
          </w:tcPr>
          <w:p w14:paraId="51E661BB" w14:textId="7CE9F482" w:rsidR="004030C4" w:rsidRPr="00F60500" w:rsidRDefault="00DA348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09/06/2021</w:t>
            </w:r>
          </w:p>
        </w:tc>
        <w:tc>
          <w:tcPr>
            <w:tcW w:w="1985" w:type="dxa"/>
          </w:tcPr>
          <w:p w14:paraId="0E40302F" w14:textId="54AEFAF9" w:rsidR="004030C4" w:rsidRPr="00F60500" w:rsidRDefault="00926D2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4F85281B" w14:textId="7E06E1DF" w:rsidR="004030C4" w:rsidRPr="00F60500" w:rsidRDefault="00DA348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705009</w:t>
            </w:r>
          </w:p>
        </w:tc>
      </w:tr>
      <w:tr w:rsidR="00F60500" w:rsidRPr="00F60500" w14:paraId="1D766A96" w14:textId="77777777" w:rsidTr="004030C4">
        <w:tc>
          <w:tcPr>
            <w:tcW w:w="901" w:type="dxa"/>
          </w:tcPr>
          <w:p w14:paraId="094F9FFD" w14:textId="0994B9A3" w:rsidR="004030C4" w:rsidRPr="00F60500" w:rsidRDefault="008C190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1426</w:t>
            </w:r>
          </w:p>
        </w:tc>
        <w:tc>
          <w:tcPr>
            <w:tcW w:w="3831" w:type="dxa"/>
          </w:tcPr>
          <w:p w14:paraId="4EB95AEA" w14:textId="244F74F8" w:rsidR="004030C4" w:rsidRPr="00F60500" w:rsidRDefault="00DA348B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S. C.</w:t>
            </w:r>
          </w:p>
        </w:tc>
        <w:tc>
          <w:tcPr>
            <w:tcW w:w="2209" w:type="dxa"/>
          </w:tcPr>
          <w:p w14:paraId="37E1B114" w14:textId="12134081" w:rsidR="004030C4" w:rsidRPr="00F60500" w:rsidRDefault="00DA348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09/06/2021</w:t>
            </w:r>
          </w:p>
        </w:tc>
        <w:tc>
          <w:tcPr>
            <w:tcW w:w="1985" w:type="dxa"/>
          </w:tcPr>
          <w:p w14:paraId="68531F95" w14:textId="52905625" w:rsidR="004030C4" w:rsidRPr="00F60500" w:rsidRDefault="00926D2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57EF96BB" w14:textId="315D119B" w:rsidR="004030C4" w:rsidRPr="00F60500" w:rsidRDefault="00DA348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702500</w:t>
            </w:r>
          </w:p>
        </w:tc>
      </w:tr>
      <w:tr w:rsidR="00F60500" w:rsidRPr="00F60500" w14:paraId="6F4D6AFE" w14:textId="77777777" w:rsidTr="004030C4">
        <w:tc>
          <w:tcPr>
            <w:tcW w:w="901" w:type="dxa"/>
          </w:tcPr>
          <w:p w14:paraId="62E3D07C" w14:textId="320964B9" w:rsidR="004030C4" w:rsidRPr="00F60500" w:rsidRDefault="008C190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1427</w:t>
            </w:r>
          </w:p>
        </w:tc>
        <w:tc>
          <w:tcPr>
            <w:tcW w:w="3831" w:type="dxa"/>
          </w:tcPr>
          <w:p w14:paraId="58C216A3" w14:textId="40AD29B7" w:rsidR="004030C4" w:rsidRPr="00F60500" w:rsidRDefault="00DA348B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M. M. S.</w:t>
            </w:r>
          </w:p>
        </w:tc>
        <w:tc>
          <w:tcPr>
            <w:tcW w:w="2209" w:type="dxa"/>
          </w:tcPr>
          <w:p w14:paraId="28EB5324" w14:textId="77167A18" w:rsidR="004030C4" w:rsidRPr="00F60500" w:rsidRDefault="00DA348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09/06/2021</w:t>
            </w:r>
          </w:p>
        </w:tc>
        <w:tc>
          <w:tcPr>
            <w:tcW w:w="1985" w:type="dxa"/>
          </w:tcPr>
          <w:p w14:paraId="66E16371" w14:textId="143CE007" w:rsidR="004030C4" w:rsidRPr="00F60500" w:rsidRDefault="00926D2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6FB0DE4F" w14:textId="6F02F618" w:rsidR="004030C4" w:rsidRPr="00F60500" w:rsidRDefault="00DA348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706406</w:t>
            </w:r>
          </w:p>
        </w:tc>
      </w:tr>
      <w:tr w:rsidR="00F60500" w:rsidRPr="00F60500" w14:paraId="16245D43" w14:textId="77777777" w:rsidTr="004030C4">
        <w:tc>
          <w:tcPr>
            <w:tcW w:w="901" w:type="dxa"/>
          </w:tcPr>
          <w:p w14:paraId="080E7A81" w14:textId="4C9B5D28" w:rsidR="004030C4" w:rsidRPr="00F60500" w:rsidRDefault="008C190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1428</w:t>
            </w:r>
          </w:p>
        </w:tc>
        <w:tc>
          <w:tcPr>
            <w:tcW w:w="3831" w:type="dxa"/>
          </w:tcPr>
          <w:p w14:paraId="2E7E4D74" w14:textId="0E525D8A" w:rsidR="004030C4" w:rsidRPr="00F60500" w:rsidRDefault="00DA348B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V. L. H.</w:t>
            </w:r>
          </w:p>
        </w:tc>
        <w:tc>
          <w:tcPr>
            <w:tcW w:w="2209" w:type="dxa"/>
          </w:tcPr>
          <w:p w14:paraId="3E6E2386" w14:textId="6C4D63C9" w:rsidR="004030C4" w:rsidRPr="00F60500" w:rsidRDefault="00DA348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09/06/2021</w:t>
            </w:r>
          </w:p>
        </w:tc>
        <w:tc>
          <w:tcPr>
            <w:tcW w:w="1985" w:type="dxa"/>
          </w:tcPr>
          <w:p w14:paraId="225590FE" w14:textId="77777777" w:rsidR="004030C4" w:rsidRPr="00F60500" w:rsidRDefault="004030C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7A8146C" w14:textId="1AC3D711" w:rsidR="004030C4" w:rsidRPr="00F60500" w:rsidRDefault="00DA348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702401</w:t>
            </w:r>
          </w:p>
        </w:tc>
      </w:tr>
      <w:tr w:rsidR="00F60500" w:rsidRPr="00F60500" w14:paraId="5C5F2076" w14:textId="77777777" w:rsidTr="004030C4">
        <w:tc>
          <w:tcPr>
            <w:tcW w:w="901" w:type="dxa"/>
          </w:tcPr>
          <w:p w14:paraId="0C1A87A5" w14:textId="5DEF372D" w:rsidR="004030C4" w:rsidRPr="00F60500" w:rsidRDefault="008C190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1429</w:t>
            </w:r>
          </w:p>
        </w:tc>
        <w:tc>
          <w:tcPr>
            <w:tcW w:w="3831" w:type="dxa"/>
          </w:tcPr>
          <w:p w14:paraId="70D2702C" w14:textId="27B83892" w:rsidR="004030C4" w:rsidRPr="00F60500" w:rsidRDefault="00DA348B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C. J.</w:t>
            </w:r>
          </w:p>
        </w:tc>
        <w:tc>
          <w:tcPr>
            <w:tcW w:w="2209" w:type="dxa"/>
          </w:tcPr>
          <w:p w14:paraId="542640C5" w14:textId="731BF98B" w:rsidR="004030C4" w:rsidRPr="00F60500" w:rsidRDefault="00DA348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09/06/2021</w:t>
            </w:r>
          </w:p>
        </w:tc>
        <w:tc>
          <w:tcPr>
            <w:tcW w:w="1985" w:type="dxa"/>
          </w:tcPr>
          <w:p w14:paraId="5A8F97E9" w14:textId="747C13D2" w:rsidR="004030C4" w:rsidRPr="00F60500" w:rsidRDefault="00076E8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51C3B763" w14:textId="4E2C0A6F" w:rsidR="004030C4" w:rsidRPr="00F60500" w:rsidRDefault="00DA348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702802</w:t>
            </w:r>
          </w:p>
        </w:tc>
      </w:tr>
      <w:tr w:rsidR="00F60500" w:rsidRPr="00F60500" w14:paraId="0FBC010D" w14:textId="77777777" w:rsidTr="004030C4">
        <w:tc>
          <w:tcPr>
            <w:tcW w:w="901" w:type="dxa"/>
          </w:tcPr>
          <w:p w14:paraId="486D445B" w14:textId="2E1DB3D5" w:rsidR="004030C4" w:rsidRPr="00F60500" w:rsidRDefault="008C190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1430</w:t>
            </w:r>
          </w:p>
        </w:tc>
        <w:tc>
          <w:tcPr>
            <w:tcW w:w="3831" w:type="dxa"/>
          </w:tcPr>
          <w:p w14:paraId="22E429B5" w14:textId="09A8912D" w:rsidR="004030C4" w:rsidRPr="00F60500" w:rsidRDefault="00DA348B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N. W.</w:t>
            </w:r>
          </w:p>
        </w:tc>
        <w:tc>
          <w:tcPr>
            <w:tcW w:w="2209" w:type="dxa"/>
          </w:tcPr>
          <w:p w14:paraId="2620C5A5" w14:textId="2B54E67E" w:rsidR="004030C4" w:rsidRPr="00F60500" w:rsidRDefault="00DA348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09/06/2021</w:t>
            </w:r>
          </w:p>
        </w:tc>
        <w:tc>
          <w:tcPr>
            <w:tcW w:w="1985" w:type="dxa"/>
          </w:tcPr>
          <w:p w14:paraId="524B09F5" w14:textId="1D3EECA6" w:rsidR="004030C4" w:rsidRPr="00F60500" w:rsidRDefault="00076E8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23C9CCA1" w14:textId="106C9114" w:rsidR="004030C4" w:rsidRPr="00F60500" w:rsidRDefault="00DA348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709805</w:t>
            </w:r>
          </w:p>
        </w:tc>
      </w:tr>
      <w:tr w:rsidR="00F60500" w:rsidRPr="00F60500" w14:paraId="05F44A96" w14:textId="77777777" w:rsidTr="004030C4">
        <w:tc>
          <w:tcPr>
            <w:tcW w:w="901" w:type="dxa"/>
          </w:tcPr>
          <w:p w14:paraId="3A810AEB" w14:textId="4B086544" w:rsidR="004030C4" w:rsidRPr="00F60500" w:rsidRDefault="008C190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1431</w:t>
            </w:r>
          </w:p>
        </w:tc>
        <w:tc>
          <w:tcPr>
            <w:tcW w:w="3831" w:type="dxa"/>
          </w:tcPr>
          <w:p w14:paraId="038C9FE2" w14:textId="6AA8B7D3" w:rsidR="004030C4" w:rsidRPr="00F60500" w:rsidRDefault="00DA348B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G. R. G. S.</w:t>
            </w:r>
          </w:p>
        </w:tc>
        <w:tc>
          <w:tcPr>
            <w:tcW w:w="2209" w:type="dxa"/>
          </w:tcPr>
          <w:p w14:paraId="44DE51A8" w14:textId="3F8506E8" w:rsidR="004030C4" w:rsidRPr="00F60500" w:rsidRDefault="00DA348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09/06/2021</w:t>
            </w:r>
          </w:p>
        </w:tc>
        <w:tc>
          <w:tcPr>
            <w:tcW w:w="1985" w:type="dxa"/>
          </w:tcPr>
          <w:p w14:paraId="1FEF687C" w14:textId="42C77BBB" w:rsidR="004030C4" w:rsidRPr="00F60500" w:rsidRDefault="00076E8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3E881757" w14:textId="50C461C3" w:rsidR="004030C4" w:rsidRPr="00F60500" w:rsidRDefault="00DA348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708105</w:t>
            </w:r>
          </w:p>
        </w:tc>
      </w:tr>
      <w:tr w:rsidR="00F60500" w:rsidRPr="00F60500" w14:paraId="3C522E2F" w14:textId="77777777" w:rsidTr="004030C4">
        <w:tc>
          <w:tcPr>
            <w:tcW w:w="901" w:type="dxa"/>
          </w:tcPr>
          <w:p w14:paraId="07DE1824" w14:textId="71FA173B" w:rsidR="004030C4" w:rsidRPr="00F60500" w:rsidRDefault="008C190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1432</w:t>
            </w:r>
          </w:p>
        </w:tc>
        <w:tc>
          <w:tcPr>
            <w:tcW w:w="3831" w:type="dxa"/>
          </w:tcPr>
          <w:p w14:paraId="6E50C0AB" w14:textId="68C399FC" w:rsidR="004030C4" w:rsidRPr="00F60500" w:rsidRDefault="00866956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O.</w:t>
            </w:r>
          </w:p>
        </w:tc>
        <w:tc>
          <w:tcPr>
            <w:tcW w:w="2209" w:type="dxa"/>
          </w:tcPr>
          <w:p w14:paraId="2AFC44AD" w14:textId="50E89486" w:rsidR="004030C4" w:rsidRPr="00F60500" w:rsidRDefault="00866956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09/06/2021</w:t>
            </w:r>
          </w:p>
        </w:tc>
        <w:tc>
          <w:tcPr>
            <w:tcW w:w="1985" w:type="dxa"/>
          </w:tcPr>
          <w:p w14:paraId="2AE371B2" w14:textId="77777777" w:rsidR="004030C4" w:rsidRPr="00F60500" w:rsidRDefault="004030C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28D9320" w14:textId="4160B582" w:rsidR="004030C4" w:rsidRPr="00F60500" w:rsidRDefault="00866956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700908</w:t>
            </w:r>
          </w:p>
        </w:tc>
      </w:tr>
      <w:tr w:rsidR="00F60500" w:rsidRPr="00F60500" w14:paraId="2AA9F85B" w14:textId="77777777" w:rsidTr="004030C4">
        <w:tc>
          <w:tcPr>
            <w:tcW w:w="901" w:type="dxa"/>
          </w:tcPr>
          <w:p w14:paraId="37C288C8" w14:textId="3C849B02" w:rsidR="004030C4" w:rsidRPr="00F60500" w:rsidRDefault="008C190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1433</w:t>
            </w:r>
          </w:p>
        </w:tc>
        <w:tc>
          <w:tcPr>
            <w:tcW w:w="3831" w:type="dxa"/>
          </w:tcPr>
          <w:p w14:paraId="3D0633FA" w14:textId="6295092C" w:rsidR="004030C4" w:rsidRPr="00F60500" w:rsidRDefault="00866956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S.</w:t>
            </w:r>
          </w:p>
        </w:tc>
        <w:tc>
          <w:tcPr>
            <w:tcW w:w="2209" w:type="dxa"/>
          </w:tcPr>
          <w:p w14:paraId="3204D710" w14:textId="0E44DB32" w:rsidR="004030C4" w:rsidRPr="00F60500" w:rsidRDefault="00866956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09/06/2021</w:t>
            </w:r>
          </w:p>
        </w:tc>
        <w:tc>
          <w:tcPr>
            <w:tcW w:w="1985" w:type="dxa"/>
          </w:tcPr>
          <w:p w14:paraId="7EBB4119" w14:textId="10528D6E" w:rsidR="004030C4" w:rsidRPr="00F60500" w:rsidRDefault="00076E8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70BD5670" w14:textId="209B4143" w:rsidR="004030C4" w:rsidRPr="00F60500" w:rsidRDefault="00866956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706807</w:t>
            </w:r>
          </w:p>
        </w:tc>
      </w:tr>
      <w:tr w:rsidR="00F60500" w:rsidRPr="00F60500" w14:paraId="43279974" w14:textId="77777777" w:rsidTr="004030C4">
        <w:tc>
          <w:tcPr>
            <w:tcW w:w="901" w:type="dxa"/>
          </w:tcPr>
          <w:p w14:paraId="55A983AA" w14:textId="57514813" w:rsidR="004030C4" w:rsidRPr="00F60500" w:rsidRDefault="008C190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1434</w:t>
            </w:r>
          </w:p>
        </w:tc>
        <w:tc>
          <w:tcPr>
            <w:tcW w:w="3831" w:type="dxa"/>
          </w:tcPr>
          <w:p w14:paraId="632CEAF8" w14:textId="3687A5B7" w:rsidR="004030C4" w:rsidRPr="00F60500" w:rsidRDefault="00866956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F. M.</w:t>
            </w:r>
          </w:p>
        </w:tc>
        <w:tc>
          <w:tcPr>
            <w:tcW w:w="2209" w:type="dxa"/>
          </w:tcPr>
          <w:p w14:paraId="4D3F209B" w14:textId="6587D87B" w:rsidR="004030C4" w:rsidRPr="00F60500" w:rsidRDefault="00866956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09/06/2021</w:t>
            </w:r>
          </w:p>
        </w:tc>
        <w:tc>
          <w:tcPr>
            <w:tcW w:w="1985" w:type="dxa"/>
          </w:tcPr>
          <w:p w14:paraId="09D2C576" w14:textId="77777777" w:rsidR="004030C4" w:rsidRPr="00F60500" w:rsidRDefault="004030C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5EDE999" w14:textId="2FFB6C3D" w:rsidR="004030C4" w:rsidRPr="00F60500" w:rsidRDefault="00866956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702504</w:t>
            </w:r>
          </w:p>
        </w:tc>
      </w:tr>
      <w:tr w:rsidR="00F60500" w:rsidRPr="00F60500" w14:paraId="1A977BA0" w14:textId="77777777" w:rsidTr="004030C4">
        <w:tc>
          <w:tcPr>
            <w:tcW w:w="901" w:type="dxa"/>
          </w:tcPr>
          <w:p w14:paraId="6136CF2E" w14:textId="6BE1294A" w:rsidR="004030C4" w:rsidRPr="00F60500" w:rsidRDefault="008C190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1435</w:t>
            </w:r>
          </w:p>
        </w:tc>
        <w:tc>
          <w:tcPr>
            <w:tcW w:w="3831" w:type="dxa"/>
          </w:tcPr>
          <w:p w14:paraId="0EB701F6" w14:textId="2FB02FE5" w:rsidR="004030C4" w:rsidRPr="00F60500" w:rsidRDefault="00866956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R. M.</w:t>
            </w:r>
          </w:p>
        </w:tc>
        <w:tc>
          <w:tcPr>
            <w:tcW w:w="2209" w:type="dxa"/>
          </w:tcPr>
          <w:p w14:paraId="1DD30393" w14:textId="60FE3E88" w:rsidR="004030C4" w:rsidRPr="00F60500" w:rsidRDefault="00866956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09/06/2021</w:t>
            </w:r>
          </w:p>
        </w:tc>
        <w:tc>
          <w:tcPr>
            <w:tcW w:w="1985" w:type="dxa"/>
          </w:tcPr>
          <w:p w14:paraId="433CE3A3" w14:textId="746C34AB" w:rsidR="004030C4" w:rsidRPr="00F60500" w:rsidRDefault="00076E8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11F5B7C3" w14:textId="55F359FD" w:rsidR="004030C4" w:rsidRPr="00F60500" w:rsidRDefault="00866956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701104</w:t>
            </w:r>
          </w:p>
        </w:tc>
      </w:tr>
      <w:tr w:rsidR="00F60500" w:rsidRPr="00F60500" w14:paraId="4C9A5917" w14:textId="77777777" w:rsidTr="004030C4">
        <w:tc>
          <w:tcPr>
            <w:tcW w:w="901" w:type="dxa"/>
          </w:tcPr>
          <w:p w14:paraId="406E5D0D" w14:textId="318A607A" w:rsidR="004030C4" w:rsidRPr="00F60500" w:rsidRDefault="008C190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1436</w:t>
            </w:r>
          </w:p>
        </w:tc>
        <w:tc>
          <w:tcPr>
            <w:tcW w:w="3831" w:type="dxa"/>
          </w:tcPr>
          <w:p w14:paraId="64F490D7" w14:textId="740FCD20" w:rsidR="004030C4" w:rsidRPr="00F60500" w:rsidRDefault="00866956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R. F. M.</w:t>
            </w:r>
          </w:p>
        </w:tc>
        <w:tc>
          <w:tcPr>
            <w:tcW w:w="2209" w:type="dxa"/>
          </w:tcPr>
          <w:p w14:paraId="15656F23" w14:textId="34BC6297" w:rsidR="004030C4" w:rsidRPr="00F60500" w:rsidRDefault="00866956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10/06/2021</w:t>
            </w:r>
          </w:p>
        </w:tc>
        <w:tc>
          <w:tcPr>
            <w:tcW w:w="1985" w:type="dxa"/>
          </w:tcPr>
          <w:p w14:paraId="6F653BD2" w14:textId="77777777" w:rsidR="004030C4" w:rsidRPr="00F60500" w:rsidRDefault="004030C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9B4EAA4" w14:textId="33E455AE" w:rsidR="004030C4" w:rsidRPr="00F60500" w:rsidRDefault="00866956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706809</w:t>
            </w:r>
          </w:p>
        </w:tc>
      </w:tr>
      <w:tr w:rsidR="00F60500" w:rsidRPr="00F60500" w14:paraId="01E10B8B" w14:textId="77777777" w:rsidTr="004030C4">
        <w:tc>
          <w:tcPr>
            <w:tcW w:w="901" w:type="dxa"/>
          </w:tcPr>
          <w:p w14:paraId="58589415" w14:textId="5BCEAEC0" w:rsidR="004030C4" w:rsidRPr="00F60500" w:rsidRDefault="008C190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1437</w:t>
            </w:r>
          </w:p>
        </w:tc>
        <w:tc>
          <w:tcPr>
            <w:tcW w:w="3831" w:type="dxa"/>
          </w:tcPr>
          <w:p w14:paraId="5935C377" w14:textId="30D1DC46" w:rsidR="004030C4" w:rsidRPr="00F60500" w:rsidRDefault="000E1E2B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I. P. C.</w:t>
            </w:r>
          </w:p>
        </w:tc>
        <w:tc>
          <w:tcPr>
            <w:tcW w:w="2209" w:type="dxa"/>
          </w:tcPr>
          <w:p w14:paraId="7E98A443" w14:textId="7439A2B1" w:rsidR="004030C4" w:rsidRPr="00F60500" w:rsidRDefault="000E1E2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11/06/2021</w:t>
            </w:r>
          </w:p>
        </w:tc>
        <w:tc>
          <w:tcPr>
            <w:tcW w:w="1985" w:type="dxa"/>
          </w:tcPr>
          <w:p w14:paraId="40E29E18" w14:textId="312F533B" w:rsidR="004030C4" w:rsidRPr="00F60500" w:rsidRDefault="00076E8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50D7CD05" w14:textId="58911FA9" w:rsidR="004030C4" w:rsidRPr="00F60500" w:rsidRDefault="000E1E2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708103</w:t>
            </w:r>
          </w:p>
        </w:tc>
      </w:tr>
      <w:tr w:rsidR="00F60500" w:rsidRPr="00F60500" w14:paraId="130F3A3B" w14:textId="77777777" w:rsidTr="004030C4">
        <w:tc>
          <w:tcPr>
            <w:tcW w:w="901" w:type="dxa"/>
          </w:tcPr>
          <w:p w14:paraId="318474FE" w14:textId="362B44D7" w:rsidR="004030C4" w:rsidRPr="00F60500" w:rsidRDefault="008C190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1438</w:t>
            </w:r>
          </w:p>
        </w:tc>
        <w:tc>
          <w:tcPr>
            <w:tcW w:w="3831" w:type="dxa"/>
          </w:tcPr>
          <w:p w14:paraId="4188EF2B" w14:textId="3D058554" w:rsidR="004030C4" w:rsidRPr="00F60500" w:rsidRDefault="000E1E2B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V. F. S.</w:t>
            </w:r>
          </w:p>
        </w:tc>
        <w:tc>
          <w:tcPr>
            <w:tcW w:w="2209" w:type="dxa"/>
          </w:tcPr>
          <w:p w14:paraId="3D4C2C9F" w14:textId="6AA0F8ED" w:rsidR="004030C4" w:rsidRPr="00F60500" w:rsidRDefault="000E1E2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11/06/2021</w:t>
            </w:r>
          </w:p>
        </w:tc>
        <w:tc>
          <w:tcPr>
            <w:tcW w:w="1985" w:type="dxa"/>
          </w:tcPr>
          <w:p w14:paraId="2E58AE19" w14:textId="6024D7F2" w:rsidR="004030C4" w:rsidRPr="00F60500" w:rsidRDefault="00076E8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1B1BC2DC" w14:textId="72D2A9AF" w:rsidR="004030C4" w:rsidRPr="00F60500" w:rsidRDefault="000E1E2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700507</w:t>
            </w:r>
          </w:p>
        </w:tc>
      </w:tr>
      <w:tr w:rsidR="00F60500" w:rsidRPr="00F60500" w14:paraId="35373A26" w14:textId="77777777" w:rsidTr="004030C4">
        <w:tc>
          <w:tcPr>
            <w:tcW w:w="901" w:type="dxa"/>
          </w:tcPr>
          <w:p w14:paraId="4A39A7C6" w14:textId="4E5338B8" w:rsidR="004030C4" w:rsidRPr="00F60500" w:rsidRDefault="008C190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1439</w:t>
            </w:r>
          </w:p>
        </w:tc>
        <w:tc>
          <w:tcPr>
            <w:tcW w:w="3831" w:type="dxa"/>
          </w:tcPr>
          <w:p w14:paraId="20E63591" w14:textId="3A0D9AF5" w:rsidR="004030C4" w:rsidRPr="00F60500" w:rsidRDefault="000E1E2B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S.</w:t>
            </w:r>
          </w:p>
        </w:tc>
        <w:tc>
          <w:tcPr>
            <w:tcW w:w="2209" w:type="dxa"/>
          </w:tcPr>
          <w:p w14:paraId="3AA1BEF6" w14:textId="76BD4BB5" w:rsidR="004030C4" w:rsidRPr="00F60500" w:rsidRDefault="000E1E2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11/06/2021</w:t>
            </w:r>
          </w:p>
        </w:tc>
        <w:tc>
          <w:tcPr>
            <w:tcW w:w="1985" w:type="dxa"/>
          </w:tcPr>
          <w:p w14:paraId="6A27C18D" w14:textId="2885526E" w:rsidR="004030C4" w:rsidRPr="00F60500" w:rsidRDefault="00076E8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1239246E" w14:textId="15AF4A95" w:rsidR="004030C4" w:rsidRPr="00F60500" w:rsidRDefault="000E1E2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704009</w:t>
            </w:r>
          </w:p>
        </w:tc>
      </w:tr>
      <w:tr w:rsidR="00F60500" w:rsidRPr="00F60500" w14:paraId="71DE573E" w14:textId="77777777" w:rsidTr="004030C4">
        <w:tc>
          <w:tcPr>
            <w:tcW w:w="901" w:type="dxa"/>
          </w:tcPr>
          <w:p w14:paraId="22BE8166" w14:textId="0D93117E" w:rsidR="004030C4" w:rsidRPr="00F60500" w:rsidRDefault="008C190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1440</w:t>
            </w:r>
          </w:p>
        </w:tc>
        <w:tc>
          <w:tcPr>
            <w:tcW w:w="3831" w:type="dxa"/>
          </w:tcPr>
          <w:p w14:paraId="0176E560" w14:textId="3CD67FAE" w:rsidR="004030C4" w:rsidRPr="00F60500" w:rsidRDefault="000E1E2B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V. F. C.</w:t>
            </w:r>
          </w:p>
        </w:tc>
        <w:tc>
          <w:tcPr>
            <w:tcW w:w="2209" w:type="dxa"/>
          </w:tcPr>
          <w:p w14:paraId="494A33A5" w14:textId="708692A1" w:rsidR="004030C4" w:rsidRPr="00F60500" w:rsidRDefault="000E1E2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11/06/2021</w:t>
            </w:r>
          </w:p>
        </w:tc>
        <w:tc>
          <w:tcPr>
            <w:tcW w:w="1985" w:type="dxa"/>
          </w:tcPr>
          <w:p w14:paraId="3EAC1B62" w14:textId="5F0D8326" w:rsidR="004030C4" w:rsidRPr="00F60500" w:rsidRDefault="00076E8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Vacinou</w:t>
            </w:r>
          </w:p>
        </w:tc>
        <w:tc>
          <w:tcPr>
            <w:tcW w:w="5953" w:type="dxa"/>
          </w:tcPr>
          <w:p w14:paraId="6BA346C1" w14:textId="28B9E10C" w:rsidR="004030C4" w:rsidRPr="00F60500" w:rsidRDefault="000E1E2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704207</w:t>
            </w:r>
          </w:p>
        </w:tc>
      </w:tr>
      <w:tr w:rsidR="00F60500" w:rsidRPr="00F60500" w14:paraId="50679148" w14:textId="77777777" w:rsidTr="004030C4">
        <w:tc>
          <w:tcPr>
            <w:tcW w:w="901" w:type="dxa"/>
          </w:tcPr>
          <w:p w14:paraId="79C5CC8C" w14:textId="194CE195" w:rsidR="004030C4" w:rsidRPr="00F60500" w:rsidRDefault="008C190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lastRenderedPageBreak/>
              <w:t>1441</w:t>
            </w:r>
          </w:p>
        </w:tc>
        <w:tc>
          <w:tcPr>
            <w:tcW w:w="3831" w:type="dxa"/>
          </w:tcPr>
          <w:p w14:paraId="34450DC6" w14:textId="17356BC4" w:rsidR="004030C4" w:rsidRPr="00F60500" w:rsidRDefault="00034A25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S. O. M. S.</w:t>
            </w:r>
          </w:p>
        </w:tc>
        <w:tc>
          <w:tcPr>
            <w:tcW w:w="2209" w:type="dxa"/>
          </w:tcPr>
          <w:p w14:paraId="582E2298" w14:textId="2AB09506" w:rsidR="004030C4" w:rsidRPr="00F60500" w:rsidRDefault="00034A2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11/06/2021</w:t>
            </w:r>
          </w:p>
        </w:tc>
        <w:tc>
          <w:tcPr>
            <w:tcW w:w="1985" w:type="dxa"/>
          </w:tcPr>
          <w:p w14:paraId="7CF20DDD" w14:textId="4ED2DF1C" w:rsidR="004030C4" w:rsidRPr="00F60500" w:rsidRDefault="00076E8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6D0ABFA8" w14:textId="296D8A01" w:rsidR="004030C4" w:rsidRPr="00F60500" w:rsidRDefault="00034A2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708406</w:t>
            </w:r>
          </w:p>
        </w:tc>
      </w:tr>
      <w:tr w:rsidR="00F60500" w:rsidRPr="00F60500" w14:paraId="6DD5A32C" w14:textId="77777777" w:rsidTr="004030C4">
        <w:tc>
          <w:tcPr>
            <w:tcW w:w="901" w:type="dxa"/>
          </w:tcPr>
          <w:p w14:paraId="303D5DBC" w14:textId="1BD44CA8" w:rsidR="004030C4" w:rsidRPr="00F60500" w:rsidRDefault="008C190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1442</w:t>
            </w:r>
          </w:p>
        </w:tc>
        <w:tc>
          <w:tcPr>
            <w:tcW w:w="3831" w:type="dxa"/>
          </w:tcPr>
          <w:p w14:paraId="3D41C253" w14:textId="1A8B90C9" w:rsidR="004030C4" w:rsidRPr="00F60500" w:rsidRDefault="00034A25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A. S. N.</w:t>
            </w:r>
          </w:p>
        </w:tc>
        <w:tc>
          <w:tcPr>
            <w:tcW w:w="2209" w:type="dxa"/>
          </w:tcPr>
          <w:p w14:paraId="1EC8B981" w14:textId="0A8F5D32" w:rsidR="004030C4" w:rsidRPr="00F60500" w:rsidRDefault="00034A2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11/06/2021</w:t>
            </w:r>
          </w:p>
        </w:tc>
        <w:tc>
          <w:tcPr>
            <w:tcW w:w="1985" w:type="dxa"/>
          </w:tcPr>
          <w:p w14:paraId="15814B0E" w14:textId="77777777" w:rsidR="004030C4" w:rsidRPr="00F60500" w:rsidRDefault="004030C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C290C9D" w14:textId="6AD62C64" w:rsidR="004030C4" w:rsidRPr="00F60500" w:rsidRDefault="00034A2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700500</w:t>
            </w:r>
          </w:p>
        </w:tc>
      </w:tr>
      <w:tr w:rsidR="00F60500" w:rsidRPr="00F60500" w14:paraId="4D5BDC83" w14:textId="77777777" w:rsidTr="004030C4">
        <w:tc>
          <w:tcPr>
            <w:tcW w:w="901" w:type="dxa"/>
          </w:tcPr>
          <w:p w14:paraId="37E1BB68" w14:textId="7276E459" w:rsidR="004030C4" w:rsidRPr="00F60500" w:rsidRDefault="008C1908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1443</w:t>
            </w:r>
          </w:p>
        </w:tc>
        <w:tc>
          <w:tcPr>
            <w:tcW w:w="3831" w:type="dxa"/>
          </w:tcPr>
          <w:p w14:paraId="69DF5853" w14:textId="0D8FC35A" w:rsidR="004030C4" w:rsidRPr="00F60500" w:rsidRDefault="0078697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T. A. S. P.</w:t>
            </w:r>
          </w:p>
        </w:tc>
        <w:tc>
          <w:tcPr>
            <w:tcW w:w="2209" w:type="dxa"/>
          </w:tcPr>
          <w:p w14:paraId="384C564C" w14:textId="1AF3B03A" w:rsidR="004030C4" w:rsidRPr="00F60500" w:rsidRDefault="0078697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11/06/2021</w:t>
            </w:r>
          </w:p>
        </w:tc>
        <w:tc>
          <w:tcPr>
            <w:tcW w:w="1985" w:type="dxa"/>
          </w:tcPr>
          <w:p w14:paraId="63977BE5" w14:textId="2BC362B7" w:rsidR="004030C4" w:rsidRPr="00F60500" w:rsidRDefault="00076E8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4578FBAC" w14:textId="3A884578" w:rsidR="004030C4" w:rsidRPr="00F60500" w:rsidRDefault="0078697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702304</w:t>
            </w:r>
          </w:p>
        </w:tc>
      </w:tr>
      <w:tr w:rsidR="00F60500" w:rsidRPr="00F60500" w14:paraId="1040994C" w14:textId="77777777" w:rsidTr="00A41169">
        <w:tc>
          <w:tcPr>
            <w:tcW w:w="901" w:type="dxa"/>
          </w:tcPr>
          <w:p w14:paraId="4BF55FEE" w14:textId="72A45321" w:rsidR="00A41169" w:rsidRPr="00F60500" w:rsidRDefault="0078697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1444</w:t>
            </w:r>
          </w:p>
        </w:tc>
        <w:tc>
          <w:tcPr>
            <w:tcW w:w="3831" w:type="dxa"/>
          </w:tcPr>
          <w:p w14:paraId="1F6E0DBF" w14:textId="25D289A5" w:rsidR="00A41169" w:rsidRPr="00F60500" w:rsidRDefault="0078697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S.</w:t>
            </w:r>
          </w:p>
        </w:tc>
        <w:tc>
          <w:tcPr>
            <w:tcW w:w="2209" w:type="dxa"/>
          </w:tcPr>
          <w:p w14:paraId="5C121B85" w14:textId="192599D5" w:rsidR="00A41169" w:rsidRPr="00F60500" w:rsidRDefault="0078697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11/06/2021</w:t>
            </w:r>
          </w:p>
        </w:tc>
        <w:tc>
          <w:tcPr>
            <w:tcW w:w="1985" w:type="dxa"/>
          </w:tcPr>
          <w:p w14:paraId="3DB6B3EE" w14:textId="0DE2E90D" w:rsidR="00A41169" w:rsidRPr="00F60500" w:rsidRDefault="00076E8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2521798B" w14:textId="38C03E14" w:rsidR="00A41169" w:rsidRPr="00F60500" w:rsidRDefault="0078697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700802</w:t>
            </w:r>
          </w:p>
        </w:tc>
      </w:tr>
      <w:tr w:rsidR="00F60500" w:rsidRPr="00F60500" w14:paraId="3DAA46F2" w14:textId="77777777" w:rsidTr="00A41169">
        <w:tc>
          <w:tcPr>
            <w:tcW w:w="901" w:type="dxa"/>
          </w:tcPr>
          <w:p w14:paraId="1945BD3F" w14:textId="1841E018" w:rsidR="00A41169" w:rsidRPr="00F60500" w:rsidRDefault="0078697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1445</w:t>
            </w:r>
          </w:p>
        </w:tc>
        <w:tc>
          <w:tcPr>
            <w:tcW w:w="3831" w:type="dxa"/>
          </w:tcPr>
          <w:p w14:paraId="2379DC0D" w14:textId="23276DEE" w:rsidR="00A41169" w:rsidRPr="00F60500" w:rsidRDefault="0078697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H.</w:t>
            </w:r>
          </w:p>
        </w:tc>
        <w:tc>
          <w:tcPr>
            <w:tcW w:w="2209" w:type="dxa"/>
          </w:tcPr>
          <w:p w14:paraId="14FBA11D" w14:textId="3AC0794F" w:rsidR="00A41169" w:rsidRPr="00F60500" w:rsidRDefault="0078697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11/06/2021</w:t>
            </w:r>
          </w:p>
        </w:tc>
        <w:tc>
          <w:tcPr>
            <w:tcW w:w="1985" w:type="dxa"/>
          </w:tcPr>
          <w:p w14:paraId="14608677" w14:textId="22F42668" w:rsidR="00A41169" w:rsidRPr="00F60500" w:rsidRDefault="00076E8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56134E28" w14:textId="70F3B192" w:rsidR="00A41169" w:rsidRPr="00F60500" w:rsidRDefault="0078697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706904</w:t>
            </w:r>
          </w:p>
        </w:tc>
      </w:tr>
      <w:tr w:rsidR="00F60500" w:rsidRPr="00F60500" w14:paraId="750FF22F" w14:textId="77777777" w:rsidTr="00A41169">
        <w:tc>
          <w:tcPr>
            <w:tcW w:w="901" w:type="dxa"/>
          </w:tcPr>
          <w:p w14:paraId="487099C4" w14:textId="37AD49E3" w:rsidR="00A41169" w:rsidRPr="00F60500" w:rsidRDefault="0078697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1446</w:t>
            </w:r>
          </w:p>
        </w:tc>
        <w:tc>
          <w:tcPr>
            <w:tcW w:w="3831" w:type="dxa"/>
          </w:tcPr>
          <w:p w14:paraId="22C7C49A" w14:textId="532F9D61" w:rsidR="00A41169" w:rsidRPr="00F60500" w:rsidRDefault="0078697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W. C. M.</w:t>
            </w:r>
          </w:p>
        </w:tc>
        <w:tc>
          <w:tcPr>
            <w:tcW w:w="2209" w:type="dxa"/>
          </w:tcPr>
          <w:p w14:paraId="64CE1DF6" w14:textId="7ABD41D8" w:rsidR="00A41169" w:rsidRPr="00F60500" w:rsidRDefault="0078697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11/06/2021</w:t>
            </w:r>
          </w:p>
        </w:tc>
        <w:tc>
          <w:tcPr>
            <w:tcW w:w="1985" w:type="dxa"/>
          </w:tcPr>
          <w:p w14:paraId="52605449" w14:textId="6DB1C820" w:rsidR="00A41169" w:rsidRPr="00F60500" w:rsidRDefault="00076E8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548E6044" w14:textId="5772CF9F" w:rsidR="00A41169" w:rsidRPr="00F60500" w:rsidRDefault="0078697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702105</w:t>
            </w:r>
          </w:p>
        </w:tc>
      </w:tr>
      <w:tr w:rsidR="00F60500" w:rsidRPr="00F60500" w14:paraId="34B9BFC7" w14:textId="77777777" w:rsidTr="00A41169">
        <w:tc>
          <w:tcPr>
            <w:tcW w:w="901" w:type="dxa"/>
          </w:tcPr>
          <w:p w14:paraId="7FCADAF9" w14:textId="7EC599AB" w:rsidR="00A41169" w:rsidRPr="00F60500" w:rsidRDefault="0078697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1447</w:t>
            </w:r>
          </w:p>
        </w:tc>
        <w:tc>
          <w:tcPr>
            <w:tcW w:w="3831" w:type="dxa"/>
          </w:tcPr>
          <w:p w14:paraId="243F83DC" w14:textId="271C9700" w:rsidR="00A41169" w:rsidRPr="00F60500" w:rsidRDefault="0078697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G. G. S. C.</w:t>
            </w:r>
          </w:p>
        </w:tc>
        <w:tc>
          <w:tcPr>
            <w:tcW w:w="2209" w:type="dxa"/>
          </w:tcPr>
          <w:p w14:paraId="33B25D13" w14:textId="5580D87A" w:rsidR="00A41169" w:rsidRPr="00F60500" w:rsidRDefault="0078697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11/06/2021</w:t>
            </w:r>
          </w:p>
        </w:tc>
        <w:tc>
          <w:tcPr>
            <w:tcW w:w="1985" w:type="dxa"/>
          </w:tcPr>
          <w:p w14:paraId="5CA966AF" w14:textId="25369991" w:rsidR="00A41169" w:rsidRPr="00F60500" w:rsidRDefault="00076E8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69D53E09" w14:textId="5827E1B4" w:rsidR="00A41169" w:rsidRPr="00F60500" w:rsidRDefault="0078697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700004</w:t>
            </w:r>
          </w:p>
        </w:tc>
      </w:tr>
      <w:tr w:rsidR="00F60500" w:rsidRPr="00F60500" w14:paraId="7E1FA9B9" w14:textId="77777777" w:rsidTr="00A41169">
        <w:tc>
          <w:tcPr>
            <w:tcW w:w="901" w:type="dxa"/>
          </w:tcPr>
          <w:p w14:paraId="54FF0D55" w14:textId="1C65CCAD" w:rsidR="00A41169" w:rsidRPr="00F60500" w:rsidRDefault="0078697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1448</w:t>
            </w:r>
          </w:p>
        </w:tc>
        <w:tc>
          <w:tcPr>
            <w:tcW w:w="3831" w:type="dxa"/>
          </w:tcPr>
          <w:p w14:paraId="57AF6020" w14:textId="5EB5E8A5" w:rsidR="00A41169" w:rsidRPr="00F60500" w:rsidRDefault="0078697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L. A. B.</w:t>
            </w:r>
          </w:p>
        </w:tc>
        <w:tc>
          <w:tcPr>
            <w:tcW w:w="2209" w:type="dxa"/>
          </w:tcPr>
          <w:p w14:paraId="7E079B31" w14:textId="5607862F" w:rsidR="00A41169" w:rsidRPr="00F60500" w:rsidRDefault="0078697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11/06/2021</w:t>
            </w:r>
          </w:p>
        </w:tc>
        <w:tc>
          <w:tcPr>
            <w:tcW w:w="1985" w:type="dxa"/>
          </w:tcPr>
          <w:p w14:paraId="04D99267" w14:textId="56A6688B" w:rsidR="00A41169" w:rsidRPr="00F60500" w:rsidRDefault="00076E8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29D2269A" w14:textId="1F2193B7" w:rsidR="00A41169" w:rsidRPr="00F60500" w:rsidRDefault="0078697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700803</w:t>
            </w:r>
          </w:p>
        </w:tc>
      </w:tr>
      <w:tr w:rsidR="00F60500" w:rsidRPr="00F60500" w14:paraId="2C771951" w14:textId="77777777" w:rsidTr="00A41169">
        <w:tc>
          <w:tcPr>
            <w:tcW w:w="901" w:type="dxa"/>
          </w:tcPr>
          <w:p w14:paraId="1FBF1EDC" w14:textId="536AB2A9" w:rsidR="00A41169" w:rsidRPr="00F60500" w:rsidRDefault="0078697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1449</w:t>
            </w:r>
          </w:p>
        </w:tc>
        <w:tc>
          <w:tcPr>
            <w:tcW w:w="3831" w:type="dxa"/>
          </w:tcPr>
          <w:p w14:paraId="020FB31F" w14:textId="7D480260" w:rsidR="00A41169" w:rsidRPr="00F60500" w:rsidRDefault="0078697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C. B.</w:t>
            </w:r>
          </w:p>
        </w:tc>
        <w:tc>
          <w:tcPr>
            <w:tcW w:w="2209" w:type="dxa"/>
          </w:tcPr>
          <w:p w14:paraId="2F574D88" w14:textId="629F3191" w:rsidR="00A41169" w:rsidRPr="00F60500" w:rsidRDefault="0078697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11/06/2021</w:t>
            </w:r>
          </w:p>
        </w:tc>
        <w:tc>
          <w:tcPr>
            <w:tcW w:w="1985" w:type="dxa"/>
          </w:tcPr>
          <w:p w14:paraId="434626C3" w14:textId="4981324C" w:rsidR="00A41169" w:rsidRPr="00F60500" w:rsidRDefault="00076E8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7549D4D6" w14:textId="0EEE1407" w:rsidR="00A41169" w:rsidRPr="00F60500" w:rsidRDefault="0078697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703103</w:t>
            </w:r>
          </w:p>
        </w:tc>
      </w:tr>
      <w:tr w:rsidR="00F60500" w:rsidRPr="00F60500" w14:paraId="2D41343C" w14:textId="77777777" w:rsidTr="00A41169">
        <w:tc>
          <w:tcPr>
            <w:tcW w:w="901" w:type="dxa"/>
          </w:tcPr>
          <w:p w14:paraId="701310C3" w14:textId="577E549A" w:rsidR="00A41169" w:rsidRPr="00F60500" w:rsidRDefault="0078697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1450</w:t>
            </w:r>
          </w:p>
        </w:tc>
        <w:tc>
          <w:tcPr>
            <w:tcW w:w="3831" w:type="dxa"/>
          </w:tcPr>
          <w:p w14:paraId="26770EF7" w14:textId="5816B579" w:rsidR="00A41169" w:rsidRPr="00F60500" w:rsidRDefault="0078697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A. S.</w:t>
            </w:r>
          </w:p>
        </w:tc>
        <w:tc>
          <w:tcPr>
            <w:tcW w:w="2209" w:type="dxa"/>
          </w:tcPr>
          <w:p w14:paraId="4085D29A" w14:textId="16920DAD" w:rsidR="00A41169" w:rsidRPr="00F60500" w:rsidRDefault="0078697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11/06/2021</w:t>
            </w:r>
          </w:p>
        </w:tc>
        <w:tc>
          <w:tcPr>
            <w:tcW w:w="1985" w:type="dxa"/>
          </w:tcPr>
          <w:p w14:paraId="68ED329D" w14:textId="573EF207" w:rsidR="00A41169" w:rsidRPr="00F60500" w:rsidRDefault="00076E8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6EBB949D" w14:textId="47D1A33D" w:rsidR="00A41169" w:rsidRPr="00F60500" w:rsidRDefault="0078697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700002</w:t>
            </w:r>
          </w:p>
        </w:tc>
      </w:tr>
      <w:tr w:rsidR="00F60500" w:rsidRPr="00F60500" w14:paraId="3D2381C9" w14:textId="77777777" w:rsidTr="00A41169">
        <w:tc>
          <w:tcPr>
            <w:tcW w:w="901" w:type="dxa"/>
          </w:tcPr>
          <w:p w14:paraId="397DBC89" w14:textId="2A1CD5B5" w:rsidR="00A41169" w:rsidRPr="00F60500" w:rsidRDefault="0078697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1451</w:t>
            </w:r>
          </w:p>
        </w:tc>
        <w:tc>
          <w:tcPr>
            <w:tcW w:w="3831" w:type="dxa"/>
          </w:tcPr>
          <w:p w14:paraId="27B6AC56" w14:textId="788C9836" w:rsidR="00A41169" w:rsidRPr="00F60500" w:rsidRDefault="0078697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S. P. S.</w:t>
            </w:r>
          </w:p>
        </w:tc>
        <w:tc>
          <w:tcPr>
            <w:tcW w:w="2209" w:type="dxa"/>
          </w:tcPr>
          <w:p w14:paraId="25FE2D8B" w14:textId="6584FEF0" w:rsidR="00A41169" w:rsidRPr="00F60500" w:rsidRDefault="0078697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11/06/2021</w:t>
            </w:r>
          </w:p>
        </w:tc>
        <w:tc>
          <w:tcPr>
            <w:tcW w:w="1985" w:type="dxa"/>
          </w:tcPr>
          <w:p w14:paraId="23260038" w14:textId="348E5E54" w:rsidR="00A41169" w:rsidRPr="00F60500" w:rsidRDefault="00076E8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03E32C34" w14:textId="4C5BDE6C" w:rsidR="00A41169" w:rsidRPr="00F60500" w:rsidRDefault="0078697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707808</w:t>
            </w:r>
          </w:p>
        </w:tc>
      </w:tr>
      <w:tr w:rsidR="00F60500" w:rsidRPr="00F60500" w14:paraId="0B92AAB8" w14:textId="77777777" w:rsidTr="00A41169">
        <w:tc>
          <w:tcPr>
            <w:tcW w:w="901" w:type="dxa"/>
          </w:tcPr>
          <w:p w14:paraId="1636CD05" w14:textId="22EEBA15" w:rsidR="00A41169" w:rsidRPr="00F60500" w:rsidRDefault="0078697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1452</w:t>
            </w:r>
          </w:p>
        </w:tc>
        <w:tc>
          <w:tcPr>
            <w:tcW w:w="3831" w:type="dxa"/>
          </w:tcPr>
          <w:p w14:paraId="4F63F9DB" w14:textId="6BC0AC9F" w:rsidR="00A41169" w:rsidRPr="00F60500" w:rsidRDefault="0078697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B.</w:t>
            </w:r>
          </w:p>
        </w:tc>
        <w:tc>
          <w:tcPr>
            <w:tcW w:w="2209" w:type="dxa"/>
          </w:tcPr>
          <w:p w14:paraId="49751382" w14:textId="32116F19" w:rsidR="00A41169" w:rsidRPr="00F60500" w:rsidRDefault="0078697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11/06/2021</w:t>
            </w:r>
          </w:p>
        </w:tc>
        <w:tc>
          <w:tcPr>
            <w:tcW w:w="1985" w:type="dxa"/>
          </w:tcPr>
          <w:p w14:paraId="2B7A50F9" w14:textId="668A4861" w:rsidR="00A41169" w:rsidRPr="00F60500" w:rsidRDefault="00076E8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0E8125C5" w14:textId="6514A0B6" w:rsidR="00A41169" w:rsidRPr="00F60500" w:rsidRDefault="0078697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700702</w:t>
            </w:r>
          </w:p>
        </w:tc>
      </w:tr>
      <w:tr w:rsidR="00F60500" w:rsidRPr="00F60500" w14:paraId="66C054B5" w14:textId="77777777" w:rsidTr="00A41169">
        <w:tc>
          <w:tcPr>
            <w:tcW w:w="901" w:type="dxa"/>
          </w:tcPr>
          <w:p w14:paraId="14AC1882" w14:textId="0921E657" w:rsidR="00A41169" w:rsidRPr="00F60500" w:rsidRDefault="0078697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1453</w:t>
            </w:r>
          </w:p>
        </w:tc>
        <w:tc>
          <w:tcPr>
            <w:tcW w:w="3831" w:type="dxa"/>
          </w:tcPr>
          <w:p w14:paraId="2934E787" w14:textId="16BB988A" w:rsidR="00A41169" w:rsidRPr="00F60500" w:rsidRDefault="0078697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F. M.</w:t>
            </w:r>
          </w:p>
        </w:tc>
        <w:tc>
          <w:tcPr>
            <w:tcW w:w="2209" w:type="dxa"/>
          </w:tcPr>
          <w:p w14:paraId="6DA2F7A3" w14:textId="6609AA63" w:rsidR="00A41169" w:rsidRPr="00F60500" w:rsidRDefault="0078697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11/06/2021</w:t>
            </w:r>
          </w:p>
        </w:tc>
        <w:tc>
          <w:tcPr>
            <w:tcW w:w="1985" w:type="dxa"/>
          </w:tcPr>
          <w:p w14:paraId="20032100" w14:textId="3258E812" w:rsidR="00A41169" w:rsidRPr="00F60500" w:rsidRDefault="00076E8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3315CF59" w14:textId="14D9269C" w:rsidR="00A41169" w:rsidRPr="00F60500" w:rsidRDefault="0078697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702302</w:t>
            </w:r>
          </w:p>
        </w:tc>
      </w:tr>
      <w:tr w:rsidR="00F60500" w:rsidRPr="00F60500" w14:paraId="506D5979" w14:textId="77777777" w:rsidTr="00A41169">
        <w:tc>
          <w:tcPr>
            <w:tcW w:w="901" w:type="dxa"/>
          </w:tcPr>
          <w:p w14:paraId="7B7E999D" w14:textId="03B648EA" w:rsidR="00A41169" w:rsidRPr="00F60500" w:rsidRDefault="0078697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1454</w:t>
            </w:r>
          </w:p>
        </w:tc>
        <w:tc>
          <w:tcPr>
            <w:tcW w:w="3831" w:type="dxa"/>
          </w:tcPr>
          <w:p w14:paraId="42D81186" w14:textId="094A28A9" w:rsidR="00A41169" w:rsidRPr="00F60500" w:rsidRDefault="0078697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S. S.</w:t>
            </w:r>
          </w:p>
        </w:tc>
        <w:tc>
          <w:tcPr>
            <w:tcW w:w="2209" w:type="dxa"/>
          </w:tcPr>
          <w:p w14:paraId="76251453" w14:textId="131EDEEE" w:rsidR="00A41169" w:rsidRPr="00F60500" w:rsidRDefault="0078697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11/06/2021</w:t>
            </w:r>
          </w:p>
        </w:tc>
        <w:tc>
          <w:tcPr>
            <w:tcW w:w="1985" w:type="dxa"/>
          </w:tcPr>
          <w:p w14:paraId="07899B68" w14:textId="2128AB95" w:rsidR="00A41169" w:rsidRPr="00F60500" w:rsidRDefault="00076E8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451BA3F2" w14:textId="2146FD4E" w:rsidR="00A41169" w:rsidRPr="00F60500" w:rsidRDefault="0078697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707308</w:t>
            </w:r>
          </w:p>
        </w:tc>
      </w:tr>
      <w:tr w:rsidR="00F60500" w:rsidRPr="00F60500" w14:paraId="79BD68E5" w14:textId="77777777" w:rsidTr="00A41169">
        <w:tc>
          <w:tcPr>
            <w:tcW w:w="901" w:type="dxa"/>
          </w:tcPr>
          <w:p w14:paraId="0E0E59A4" w14:textId="04499D1F" w:rsidR="00A41169" w:rsidRPr="00F60500" w:rsidRDefault="0078697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1455</w:t>
            </w:r>
          </w:p>
        </w:tc>
        <w:tc>
          <w:tcPr>
            <w:tcW w:w="3831" w:type="dxa"/>
          </w:tcPr>
          <w:p w14:paraId="5791A485" w14:textId="547543F6" w:rsidR="00A41169" w:rsidRPr="00F60500" w:rsidRDefault="003F3B96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T. B.</w:t>
            </w:r>
          </w:p>
        </w:tc>
        <w:tc>
          <w:tcPr>
            <w:tcW w:w="2209" w:type="dxa"/>
          </w:tcPr>
          <w:p w14:paraId="09616826" w14:textId="31BD0F8E" w:rsidR="00A41169" w:rsidRPr="00F60500" w:rsidRDefault="003F3B96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11/06/2021</w:t>
            </w:r>
          </w:p>
        </w:tc>
        <w:tc>
          <w:tcPr>
            <w:tcW w:w="1985" w:type="dxa"/>
          </w:tcPr>
          <w:p w14:paraId="78E52782" w14:textId="10FE2654" w:rsidR="00A41169" w:rsidRPr="00F60500" w:rsidRDefault="00076E8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0A299ECA" w14:textId="3D0A9699" w:rsidR="00A41169" w:rsidRPr="00F60500" w:rsidRDefault="003F3B96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704605</w:t>
            </w:r>
          </w:p>
        </w:tc>
      </w:tr>
      <w:tr w:rsidR="00F60500" w:rsidRPr="00F60500" w14:paraId="74D8F0A1" w14:textId="77777777" w:rsidTr="00A41169">
        <w:tc>
          <w:tcPr>
            <w:tcW w:w="901" w:type="dxa"/>
          </w:tcPr>
          <w:p w14:paraId="726E1E43" w14:textId="2ABEBCB1" w:rsidR="00A41169" w:rsidRPr="00F60500" w:rsidRDefault="0078697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1456</w:t>
            </w:r>
          </w:p>
        </w:tc>
        <w:tc>
          <w:tcPr>
            <w:tcW w:w="3831" w:type="dxa"/>
          </w:tcPr>
          <w:p w14:paraId="058BE0F6" w14:textId="5A404785" w:rsidR="00A41169" w:rsidRPr="00F60500" w:rsidRDefault="003F3B96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C. P. O.</w:t>
            </w:r>
          </w:p>
        </w:tc>
        <w:tc>
          <w:tcPr>
            <w:tcW w:w="2209" w:type="dxa"/>
          </w:tcPr>
          <w:p w14:paraId="6241F124" w14:textId="6F048E48" w:rsidR="00A41169" w:rsidRPr="00F60500" w:rsidRDefault="003F3B96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11/06/2021</w:t>
            </w:r>
          </w:p>
        </w:tc>
        <w:tc>
          <w:tcPr>
            <w:tcW w:w="1985" w:type="dxa"/>
          </w:tcPr>
          <w:p w14:paraId="16CCDFA0" w14:textId="5BB4A051" w:rsidR="00A41169" w:rsidRPr="00F60500" w:rsidRDefault="00076E8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4CABC608" w14:textId="1CD35F9D" w:rsidR="00A41169" w:rsidRPr="00F60500" w:rsidRDefault="003F3B96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705007</w:t>
            </w:r>
          </w:p>
        </w:tc>
      </w:tr>
      <w:tr w:rsidR="00F60500" w:rsidRPr="00F60500" w14:paraId="55360B32" w14:textId="77777777" w:rsidTr="00A41169">
        <w:tc>
          <w:tcPr>
            <w:tcW w:w="901" w:type="dxa"/>
          </w:tcPr>
          <w:p w14:paraId="41943485" w14:textId="5A05ABE1" w:rsidR="00A41169" w:rsidRPr="00F60500" w:rsidRDefault="0078697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1457</w:t>
            </w:r>
          </w:p>
        </w:tc>
        <w:tc>
          <w:tcPr>
            <w:tcW w:w="3831" w:type="dxa"/>
          </w:tcPr>
          <w:p w14:paraId="6DAF98AC" w14:textId="7407BC76" w:rsidR="00A41169" w:rsidRPr="00F60500" w:rsidRDefault="003F3B96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T. V.</w:t>
            </w:r>
          </w:p>
        </w:tc>
        <w:tc>
          <w:tcPr>
            <w:tcW w:w="2209" w:type="dxa"/>
          </w:tcPr>
          <w:p w14:paraId="0480EDD5" w14:textId="67D5DE12" w:rsidR="00A41169" w:rsidRPr="00F60500" w:rsidRDefault="003F3B96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11/06/2021</w:t>
            </w:r>
          </w:p>
        </w:tc>
        <w:tc>
          <w:tcPr>
            <w:tcW w:w="1985" w:type="dxa"/>
          </w:tcPr>
          <w:p w14:paraId="6130B4DB" w14:textId="1D41E08B" w:rsidR="00A41169" w:rsidRPr="00F60500" w:rsidRDefault="00076E8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24972368" w14:textId="12B54543" w:rsidR="00A41169" w:rsidRPr="00F60500" w:rsidRDefault="003F3B96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708505</w:t>
            </w:r>
          </w:p>
        </w:tc>
      </w:tr>
      <w:tr w:rsidR="00F60500" w:rsidRPr="00F60500" w14:paraId="26FB1906" w14:textId="77777777" w:rsidTr="00A41169">
        <w:tc>
          <w:tcPr>
            <w:tcW w:w="901" w:type="dxa"/>
          </w:tcPr>
          <w:p w14:paraId="155862C5" w14:textId="191E1AA9" w:rsidR="00A41169" w:rsidRPr="00F60500" w:rsidRDefault="0078697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1458</w:t>
            </w:r>
          </w:p>
        </w:tc>
        <w:tc>
          <w:tcPr>
            <w:tcW w:w="3831" w:type="dxa"/>
          </w:tcPr>
          <w:p w14:paraId="7AD1DEBA" w14:textId="3852C6C4" w:rsidR="00A41169" w:rsidRPr="00F60500" w:rsidRDefault="003F3B96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F. V. N.</w:t>
            </w:r>
          </w:p>
        </w:tc>
        <w:tc>
          <w:tcPr>
            <w:tcW w:w="2209" w:type="dxa"/>
          </w:tcPr>
          <w:p w14:paraId="605A8A7E" w14:textId="5AA02B63" w:rsidR="00A41169" w:rsidRPr="00F60500" w:rsidRDefault="003F3B96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11/06/2021</w:t>
            </w:r>
          </w:p>
        </w:tc>
        <w:tc>
          <w:tcPr>
            <w:tcW w:w="1985" w:type="dxa"/>
          </w:tcPr>
          <w:p w14:paraId="0C7FE69B" w14:textId="20235A9D" w:rsidR="00A41169" w:rsidRPr="00F60500" w:rsidRDefault="00076E8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21BE9231" w14:textId="4DAD5B2B" w:rsidR="00A41169" w:rsidRPr="00F60500" w:rsidRDefault="003F3B96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709003</w:t>
            </w:r>
          </w:p>
        </w:tc>
      </w:tr>
      <w:tr w:rsidR="00F60500" w:rsidRPr="00F60500" w14:paraId="279253E7" w14:textId="77777777" w:rsidTr="00A41169">
        <w:tc>
          <w:tcPr>
            <w:tcW w:w="901" w:type="dxa"/>
          </w:tcPr>
          <w:p w14:paraId="09FBD001" w14:textId="6233DD01" w:rsidR="00A41169" w:rsidRPr="00F60500" w:rsidRDefault="0078697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1459</w:t>
            </w:r>
          </w:p>
        </w:tc>
        <w:tc>
          <w:tcPr>
            <w:tcW w:w="3831" w:type="dxa"/>
          </w:tcPr>
          <w:p w14:paraId="1C675B28" w14:textId="0E8F512C" w:rsidR="00A41169" w:rsidRPr="00F60500" w:rsidRDefault="003F3B96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G.</w:t>
            </w:r>
          </w:p>
        </w:tc>
        <w:tc>
          <w:tcPr>
            <w:tcW w:w="2209" w:type="dxa"/>
          </w:tcPr>
          <w:p w14:paraId="4420C820" w14:textId="2B29C294" w:rsidR="00A41169" w:rsidRPr="00F60500" w:rsidRDefault="003F3B96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11/06/2021</w:t>
            </w:r>
          </w:p>
        </w:tc>
        <w:tc>
          <w:tcPr>
            <w:tcW w:w="1985" w:type="dxa"/>
          </w:tcPr>
          <w:p w14:paraId="38AA4F1D" w14:textId="0F1B0798" w:rsidR="00A41169" w:rsidRPr="00F60500" w:rsidRDefault="00076E8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78A9DD0E" w14:textId="7C1A6714" w:rsidR="00A41169" w:rsidRPr="00F60500" w:rsidRDefault="003F3B96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700005</w:t>
            </w:r>
          </w:p>
        </w:tc>
      </w:tr>
      <w:tr w:rsidR="00F60500" w:rsidRPr="00F60500" w14:paraId="7A42E6B8" w14:textId="77777777" w:rsidTr="00A41169">
        <w:tc>
          <w:tcPr>
            <w:tcW w:w="901" w:type="dxa"/>
          </w:tcPr>
          <w:p w14:paraId="33A99B76" w14:textId="7D1ADB04" w:rsidR="00A41169" w:rsidRPr="00F60500" w:rsidRDefault="0078697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1460</w:t>
            </w:r>
          </w:p>
        </w:tc>
        <w:tc>
          <w:tcPr>
            <w:tcW w:w="3831" w:type="dxa"/>
          </w:tcPr>
          <w:p w14:paraId="0CBDCFD8" w14:textId="1BF156C4" w:rsidR="00A41169" w:rsidRPr="00F60500" w:rsidRDefault="003F3B96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R. C.</w:t>
            </w:r>
          </w:p>
        </w:tc>
        <w:tc>
          <w:tcPr>
            <w:tcW w:w="2209" w:type="dxa"/>
          </w:tcPr>
          <w:p w14:paraId="68DB3A01" w14:textId="149A5148" w:rsidR="00A41169" w:rsidRPr="00F60500" w:rsidRDefault="003F3B96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11/06/2021</w:t>
            </w:r>
          </w:p>
        </w:tc>
        <w:tc>
          <w:tcPr>
            <w:tcW w:w="1985" w:type="dxa"/>
          </w:tcPr>
          <w:p w14:paraId="3D4D1C78" w14:textId="67A1FEF0" w:rsidR="00A41169" w:rsidRPr="00F60500" w:rsidRDefault="00076E8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5249F4D8" w14:textId="7F2CF3D8" w:rsidR="00A41169" w:rsidRPr="00F60500" w:rsidRDefault="003F3B96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705300</w:t>
            </w:r>
          </w:p>
        </w:tc>
      </w:tr>
      <w:tr w:rsidR="00F60500" w:rsidRPr="00F60500" w14:paraId="24DDA2E5" w14:textId="77777777" w:rsidTr="00A41169">
        <w:tc>
          <w:tcPr>
            <w:tcW w:w="901" w:type="dxa"/>
          </w:tcPr>
          <w:p w14:paraId="739A2264" w14:textId="1C47CF7C" w:rsidR="00A41169" w:rsidRPr="00F60500" w:rsidRDefault="0078697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1461</w:t>
            </w:r>
          </w:p>
        </w:tc>
        <w:tc>
          <w:tcPr>
            <w:tcW w:w="3831" w:type="dxa"/>
          </w:tcPr>
          <w:p w14:paraId="7B2658C6" w14:textId="7A93AA9D" w:rsidR="00A41169" w:rsidRPr="00F60500" w:rsidRDefault="003F3B96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O. L. P.</w:t>
            </w:r>
          </w:p>
        </w:tc>
        <w:tc>
          <w:tcPr>
            <w:tcW w:w="2209" w:type="dxa"/>
          </w:tcPr>
          <w:p w14:paraId="0928AD47" w14:textId="0E0540B3" w:rsidR="00A41169" w:rsidRPr="00F60500" w:rsidRDefault="003F3B96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11/06/2021</w:t>
            </w:r>
          </w:p>
        </w:tc>
        <w:tc>
          <w:tcPr>
            <w:tcW w:w="1985" w:type="dxa"/>
          </w:tcPr>
          <w:p w14:paraId="788C2E51" w14:textId="013378D1" w:rsidR="00A41169" w:rsidRPr="00F60500" w:rsidRDefault="00076E8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12/08/2021</w:t>
            </w:r>
          </w:p>
        </w:tc>
        <w:tc>
          <w:tcPr>
            <w:tcW w:w="5953" w:type="dxa"/>
          </w:tcPr>
          <w:p w14:paraId="34D9DC1A" w14:textId="7A8FC9A6" w:rsidR="00A41169" w:rsidRPr="00F60500" w:rsidRDefault="003F3B96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702603</w:t>
            </w:r>
          </w:p>
        </w:tc>
      </w:tr>
      <w:tr w:rsidR="00F60500" w:rsidRPr="00F60500" w14:paraId="307D0114" w14:textId="77777777" w:rsidTr="00A41169">
        <w:tc>
          <w:tcPr>
            <w:tcW w:w="901" w:type="dxa"/>
          </w:tcPr>
          <w:p w14:paraId="65BEEFAD" w14:textId="0B819A1B" w:rsidR="00A41169" w:rsidRPr="00F60500" w:rsidRDefault="0078697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1462</w:t>
            </w:r>
          </w:p>
        </w:tc>
        <w:tc>
          <w:tcPr>
            <w:tcW w:w="3831" w:type="dxa"/>
          </w:tcPr>
          <w:p w14:paraId="68FD9A6F" w14:textId="7937CF1A" w:rsidR="00A41169" w:rsidRPr="00F60500" w:rsidRDefault="003F3B96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T. M.</w:t>
            </w:r>
          </w:p>
        </w:tc>
        <w:tc>
          <w:tcPr>
            <w:tcW w:w="2209" w:type="dxa"/>
          </w:tcPr>
          <w:p w14:paraId="641A8550" w14:textId="40E90CB6" w:rsidR="00A41169" w:rsidRPr="00F60500" w:rsidRDefault="003F3B96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11/06/2021</w:t>
            </w:r>
          </w:p>
        </w:tc>
        <w:tc>
          <w:tcPr>
            <w:tcW w:w="1985" w:type="dxa"/>
          </w:tcPr>
          <w:p w14:paraId="68794AF7" w14:textId="4ECAC534" w:rsidR="00A41169" w:rsidRPr="00F60500" w:rsidRDefault="00076E8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103DDE12" w14:textId="47997A75" w:rsidR="00A41169" w:rsidRPr="00F60500" w:rsidRDefault="003F3B96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700506</w:t>
            </w:r>
          </w:p>
        </w:tc>
      </w:tr>
      <w:tr w:rsidR="00F60500" w:rsidRPr="00F60500" w14:paraId="3E0ADE16" w14:textId="77777777" w:rsidTr="00A41169">
        <w:tc>
          <w:tcPr>
            <w:tcW w:w="901" w:type="dxa"/>
          </w:tcPr>
          <w:p w14:paraId="469F1A02" w14:textId="7E023C79" w:rsidR="00A41169" w:rsidRPr="00F60500" w:rsidRDefault="0078697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1463</w:t>
            </w:r>
          </w:p>
        </w:tc>
        <w:tc>
          <w:tcPr>
            <w:tcW w:w="3831" w:type="dxa"/>
          </w:tcPr>
          <w:p w14:paraId="60B58BFA" w14:textId="03F992D2" w:rsidR="00A41169" w:rsidRPr="00F60500" w:rsidRDefault="00B93AF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K. M. R. L.</w:t>
            </w:r>
          </w:p>
        </w:tc>
        <w:tc>
          <w:tcPr>
            <w:tcW w:w="2209" w:type="dxa"/>
          </w:tcPr>
          <w:p w14:paraId="2FC7DA13" w14:textId="1882394A" w:rsidR="00A41169" w:rsidRPr="00F60500" w:rsidRDefault="00B93AF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11/06/2021</w:t>
            </w:r>
          </w:p>
        </w:tc>
        <w:tc>
          <w:tcPr>
            <w:tcW w:w="1985" w:type="dxa"/>
          </w:tcPr>
          <w:p w14:paraId="2105E618" w14:textId="62C4A2EE" w:rsidR="00A41169" w:rsidRPr="00F60500" w:rsidRDefault="00076E8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7A58DC5D" w14:textId="56DC8BCC" w:rsidR="00A41169" w:rsidRPr="00F60500" w:rsidRDefault="00B93AF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700507</w:t>
            </w:r>
          </w:p>
        </w:tc>
      </w:tr>
      <w:tr w:rsidR="00F60500" w:rsidRPr="00F60500" w14:paraId="32BC698D" w14:textId="77777777" w:rsidTr="00A41169">
        <w:tc>
          <w:tcPr>
            <w:tcW w:w="901" w:type="dxa"/>
          </w:tcPr>
          <w:p w14:paraId="41F6C709" w14:textId="3E688B54" w:rsidR="00A41169" w:rsidRPr="00F60500" w:rsidRDefault="0078697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1464</w:t>
            </w:r>
          </w:p>
        </w:tc>
        <w:tc>
          <w:tcPr>
            <w:tcW w:w="3831" w:type="dxa"/>
          </w:tcPr>
          <w:p w14:paraId="333E8454" w14:textId="65EBE8A0" w:rsidR="00A41169" w:rsidRPr="00F60500" w:rsidRDefault="00B93AF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M.</w:t>
            </w:r>
          </w:p>
        </w:tc>
        <w:tc>
          <w:tcPr>
            <w:tcW w:w="2209" w:type="dxa"/>
          </w:tcPr>
          <w:p w14:paraId="00675F1D" w14:textId="264821F6" w:rsidR="00A41169" w:rsidRPr="00F60500" w:rsidRDefault="00B93AF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11/06/2021</w:t>
            </w:r>
          </w:p>
        </w:tc>
        <w:tc>
          <w:tcPr>
            <w:tcW w:w="1985" w:type="dxa"/>
          </w:tcPr>
          <w:p w14:paraId="18B891C9" w14:textId="43A00592" w:rsidR="00A41169" w:rsidRPr="00F60500" w:rsidRDefault="00076E8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7BBD92FA" w14:textId="384B9A0F" w:rsidR="00A41169" w:rsidRPr="00F60500" w:rsidRDefault="00B93AF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708600</w:t>
            </w:r>
          </w:p>
        </w:tc>
      </w:tr>
      <w:tr w:rsidR="00F60500" w:rsidRPr="00F60500" w14:paraId="009F7E5B" w14:textId="77777777" w:rsidTr="00A41169">
        <w:tc>
          <w:tcPr>
            <w:tcW w:w="901" w:type="dxa"/>
          </w:tcPr>
          <w:p w14:paraId="012A2576" w14:textId="43BD24D2" w:rsidR="00A41169" w:rsidRPr="00F60500" w:rsidRDefault="0078697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1465</w:t>
            </w:r>
          </w:p>
        </w:tc>
        <w:tc>
          <w:tcPr>
            <w:tcW w:w="3831" w:type="dxa"/>
          </w:tcPr>
          <w:p w14:paraId="48EBCE2C" w14:textId="4761F40F" w:rsidR="00A41169" w:rsidRPr="00F60500" w:rsidRDefault="00B93AF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E. A.</w:t>
            </w:r>
          </w:p>
        </w:tc>
        <w:tc>
          <w:tcPr>
            <w:tcW w:w="2209" w:type="dxa"/>
          </w:tcPr>
          <w:p w14:paraId="19515191" w14:textId="13DCCFA6" w:rsidR="00A41169" w:rsidRPr="00F60500" w:rsidRDefault="00B93AF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11/06/2021</w:t>
            </w:r>
          </w:p>
        </w:tc>
        <w:tc>
          <w:tcPr>
            <w:tcW w:w="1985" w:type="dxa"/>
          </w:tcPr>
          <w:p w14:paraId="5FB2F5F9" w14:textId="4DBF9768" w:rsidR="00A41169" w:rsidRPr="00F60500" w:rsidRDefault="00076E8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6F934A8A" w14:textId="1916D1DF" w:rsidR="00A41169" w:rsidRPr="00F60500" w:rsidRDefault="00B93AF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706701</w:t>
            </w:r>
          </w:p>
        </w:tc>
      </w:tr>
      <w:tr w:rsidR="00F60500" w:rsidRPr="00F60500" w14:paraId="4620A91B" w14:textId="77777777" w:rsidTr="00A41169">
        <w:tc>
          <w:tcPr>
            <w:tcW w:w="901" w:type="dxa"/>
          </w:tcPr>
          <w:p w14:paraId="01BF2408" w14:textId="3EBC6441" w:rsidR="00A41169" w:rsidRPr="00F60500" w:rsidRDefault="0078697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1466</w:t>
            </w:r>
          </w:p>
        </w:tc>
        <w:tc>
          <w:tcPr>
            <w:tcW w:w="3831" w:type="dxa"/>
          </w:tcPr>
          <w:p w14:paraId="1CD5F883" w14:textId="1B7E2531" w:rsidR="00A41169" w:rsidRPr="00F60500" w:rsidRDefault="00B93AF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D. G. F.</w:t>
            </w:r>
          </w:p>
        </w:tc>
        <w:tc>
          <w:tcPr>
            <w:tcW w:w="2209" w:type="dxa"/>
          </w:tcPr>
          <w:p w14:paraId="57AB8201" w14:textId="51657FB9" w:rsidR="00A41169" w:rsidRPr="00F60500" w:rsidRDefault="00B93AF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11/06/2021</w:t>
            </w:r>
          </w:p>
        </w:tc>
        <w:tc>
          <w:tcPr>
            <w:tcW w:w="1985" w:type="dxa"/>
          </w:tcPr>
          <w:p w14:paraId="69A74BB2" w14:textId="4852FA97" w:rsidR="00A41169" w:rsidRPr="00F60500" w:rsidRDefault="00076E8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520FE067" w14:textId="3DE1BB84" w:rsidR="00A41169" w:rsidRPr="00F60500" w:rsidRDefault="00B93AF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700006</w:t>
            </w:r>
          </w:p>
        </w:tc>
      </w:tr>
      <w:tr w:rsidR="00F60500" w:rsidRPr="00F60500" w14:paraId="22F5FFA9" w14:textId="77777777" w:rsidTr="00A41169">
        <w:tc>
          <w:tcPr>
            <w:tcW w:w="901" w:type="dxa"/>
          </w:tcPr>
          <w:p w14:paraId="6E045AE8" w14:textId="1485216C" w:rsidR="00A41169" w:rsidRPr="00F60500" w:rsidRDefault="0078697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1467</w:t>
            </w:r>
          </w:p>
        </w:tc>
        <w:tc>
          <w:tcPr>
            <w:tcW w:w="3831" w:type="dxa"/>
          </w:tcPr>
          <w:p w14:paraId="382057EA" w14:textId="17E39298" w:rsidR="00A41169" w:rsidRPr="00F60500" w:rsidRDefault="00B93AF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S. H. S.</w:t>
            </w:r>
          </w:p>
        </w:tc>
        <w:tc>
          <w:tcPr>
            <w:tcW w:w="2209" w:type="dxa"/>
          </w:tcPr>
          <w:p w14:paraId="4BD9798F" w14:textId="107B8A51" w:rsidR="00A41169" w:rsidRPr="00F60500" w:rsidRDefault="00B93AF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11/06/2021</w:t>
            </w:r>
          </w:p>
        </w:tc>
        <w:tc>
          <w:tcPr>
            <w:tcW w:w="1985" w:type="dxa"/>
          </w:tcPr>
          <w:p w14:paraId="71193CB6" w14:textId="3CD462D4" w:rsidR="00A41169" w:rsidRPr="00F60500" w:rsidRDefault="00076E8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703B032E" w14:textId="6E7608A2" w:rsidR="00A41169" w:rsidRPr="00F60500" w:rsidRDefault="00B93AF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708605</w:t>
            </w:r>
          </w:p>
        </w:tc>
      </w:tr>
      <w:tr w:rsidR="00F60500" w:rsidRPr="00F60500" w14:paraId="0BD2F69F" w14:textId="77777777" w:rsidTr="00A41169">
        <w:tc>
          <w:tcPr>
            <w:tcW w:w="901" w:type="dxa"/>
          </w:tcPr>
          <w:p w14:paraId="525DCB4A" w14:textId="0A57CE3B" w:rsidR="00A41169" w:rsidRPr="00F60500" w:rsidRDefault="0078697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1468</w:t>
            </w:r>
          </w:p>
        </w:tc>
        <w:tc>
          <w:tcPr>
            <w:tcW w:w="3831" w:type="dxa"/>
          </w:tcPr>
          <w:p w14:paraId="734CA800" w14:textId="41362C6E" w:rsidR="00A41169" w:rsidRPr="00F60500" w:rsidRDefault="00B93AF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B. M. S.</w:t>
            </w:r>
          </w:p>
        </w:tc>
        <w:tc>
          <w:tcPr>
            <w:tcW w:w="2209" w:type="dxa"/>
          </w:tcPr>
          <w:p w14:paraId="5ED60B33" w14:textId="56536248" w:rsidR="00A41169" w:rsidRPr="00F60500" w:rsidRDefault="00B93AF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11/06/2021</w:t>
            </w:r>
          </w:p>
        </w:tc>
        <w:tc>
          <w:tcPr>
            <w:tcW w:w="1985" w:type="dxa"/>
          </w:tcPr>
          <w:p w14:paraId="54787F77" w14:textId="04FA1185" w:rsidR="00A41169" w:rsidRPr="00F60500" w:rsidRDefault="00076E8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2DBECD33" w14:textId="57EE5AB1" w:rsidR="00A41169" w:rsidRPr="00F60500" w:rsidRDefault="00B93AF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704606</w:t>
            </w:r>
          </w:p>
        </w:tc>
      </w:tr>
      <w:tr w:rsidR="00F60500" w:rsidRPr="00F60500" w14:paraId="35FCE2AA" w14:textId="77777777" w:rsidTr="00A41169">
        <w:tc>
          <w:tcPr>
            <w:tcW w:w="901" w:type="dxa"/>
          </w:tcPr>
          <w:p w14:paraId="374BE41D" w14:textId="39E690B9" w:rsidR="00A41169" w:rsidRPr="00F60500" w:rsidRDefault="0078697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1469</w:t>
            </w:r>
          </w:p>
        </w:tc>
        <w:tc>
          <w:tcPr>
            <w:tcW w:w="3831" w:type="dxa"/>
          </w:tcPr>
          <w:p w14:paraId="757B08C5" w14:textId="6E1A1FC6" w:rsidR="00A41169" w:rsidRPr="00F60500" w:rsidRDefault="00B93AF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E. S.</w:t>
            </w:r>
          </w:p>
        </w:tc>
        <w:tc>
          <w:tcPr>
            <w:tcW w:w="2209" w:type="dxa"/>
          </w:tcPr>
          <w:p w14:paraId="0C0C5E69" w14:textId="7B41E936" w:rsidR="00A41169" w:rsidRPr="00F60500" w:rsidRDefault="00B93AF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11/06/2021</w:t>
            </w:r>
          </w:p>
        </w:tc>
        <w:tc>
          <w:tcPr>
            <w:tcW w:w="1985" w:type="dxa"/>
          </w:tcPr>
          <w:p w14:paraId="518EAAE6" w14:textId="7CB79E72" w:rsidR="00A41169" w:rsidRPr="00F60500" w:rsidRDefault="00076E8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693F21B4" w14:textId="2A9CA73E" w:rsidR="00A41169" w:rsidRPr="00F60500" w:rsidRDefault="00B93AF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702405</w:t>
            </w:r>
          </w:p>
        </w:tc>
      </w:tr>
      <w:tr w:rsidR="00F60500" w:rsidRPr="00F60500" w14:paraId="534DD3F3" w14:textId="77777777" w:rsidTr="00A41169">
        <w:tc>
          <w:tcPr>
            <w:tcW w:w="901" w:type="dxa"/>
          </w:tcPr>
          <w:p w14:paraId="4190594B" w14:textId="047CCD46" w:rsidR="00A41169" w:rsidRPr="00F60500" w:rsidRDefault="0078697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lastRenderedPageBreak/>
              <w:t>1470</w:t>
            </w:r>
          </w:p>
        </w:tc>
        <w:tc>
          <w:tcPr>
            <w:tcW w:w="3831" w:type="dxa"/>
          </w:tcPr>
          <w:p w14:paraId="59BE5B4D" w14:textId="56C8BB48" w:rsidR="00A41169" w:rsidRPr="00F60500" w:rsidRDefault="00B93AF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P. A.</w:t>
            </w:r>
          </w:p>
        </w:tc>
        <w:tc>
          <w:tcPr>
            <w:tcW w:w="2209" w:type="dxa"/>
          </w:tcPr>
          <w:p w14:paraId="76C176A1" w14:textId="6DC5971D" w:rsidR="00A41169" w:rsidRPr="00F60500" w:rsidRDefault="00B93AF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11/06/2021</w:t>
            </w:r>
          </w:p>
        </w:tc>
        <w:tc>
          <w:tcPr>
            <w:tcW w:w="1985" w:type="dxa"/>
          </w:tcPr>
          <w:p w14:paraId="76F100A3" w14:textId="2EAEA798" w:rsidR="00A41169" w:rsidRPr="00F60500" w:rsidRDefault="00076E8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16B25AB0" w14:textId="50432B32" w:rsidR="00A41169" w:rsidRPr="00F60500" w:rsidRDefault="00B93AF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705600</w:t>
            </w:r>
          </w:p>
        </w:tc>
      </w:tr>
      <w:tr w:rsidR="00F60500" w:rsidRPr="00F60500" w14:paraId="4FE95DC4" w14:textId="77777777" w:rsidTr="00A41169">
        <w:tc>
          <w:tcPr>
            <w:tcW w:w="901" w:type="dxa"/>
          </w:tcPr>
          <w:p w14:paraId="6BC8EC17" w14:textId="13E19C8C" w:rsidR="00A41169" w:rsidRPr="00F60500" w:rsidRDefault="0078697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1471</w:t>
            </w:r>
          </w:p>
        </w:tc>
        <w:tc>
          <w:tcPr>
            <w:tcW w:w="3831" w:type="dxa"/>
          </w:tcPr>
          <w:p w14:paraId="16160DE4" w14:textId="3BDCFA27" w:rsidR="00A41169" w:rsidRPr="00F60500" w:rsidRDefault="00B93AF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A. R.</w:t>
            </w:r>
          </w:p>
        </w:tc>
        <w:tc>
          <w:tcPr>
            <w:tcW w:w="2209" w:type="dxa"/>
          </w:tcPr>
          <w:p w14:paraId="671FAE14" w14:textId="27756D9B" w:rsidR="00A41169" w:rsidRPr="00F60500" w:rsidRDefault="00B93AF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11/06/2021</w:t>
            </w:r>
          </w:p>
        </w:tc>
        <w:tc>
          <w:tcPr>
            <w:tcW w:w="1985" w:type="dxa"/>
          </w:tcPr>
          <w:p w14:paraId="456635B1" w14:textId="77777777" w:rsidR="00A41169" w:rsidRPr="00F60500" w:rsidRDefault="00A4116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D26ADE0" w14:textId="5EFA9911" w:rsidR="00A41169" w:rsidRPr="00F60500" w:rsidRDefault="00B93AF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702500</w:t>
            </w:r>
          </w:p>
        </w:tc>
      </w:tr>
      <w:tr w:rsidR="00F60500" w:rsidRPr="00F60500" w14:paraId="383E564A" w14:textId="77777777" w:rsidTr="00A41169">
        <w:tc>
          <w:tcPr>
            <w:tcW w:w="901" w:type="dxa"/>
          </w:tcPr>
          <w:p w14:paraId="46BEF78D" w14:textId="669EBF76" w:rsidR="00A41169" w:rsidRPr="00F60500" w:rsidRDefault="0078697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1472</w:t>
            </w:r>
          </w:p>
        </w:tc>
        <w:tc>
          <w:tcPr>
            <w:tcW w:w="3831" w:type="dxa"/>
          </w:tcPr>
          <w:p w14:paraId="272BC3C7" w14:textId="1D819110" w:rsidR="00A41169" w:rsidRPr="00F60500" w:rsidRDefault="00B93AF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A. O. M.</w:t>
            </w:r>
          </w:p>
        </w:tc>
        <w:tc>
          <w:tcPr>
            <w:tcW w:w="2209" w:type="dxa"/>
          </w:tcPr>
          <w:p w14:paraId="55025DD1" w14:textId="0EA6C2FF" w:rsidR="00A41169" w:rsidRPr="00F60500" w:rsidRDefault="00B93AF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11/06/2021</w:t>
            </w:r>
          </w:p>
        </w:tc>
        <w:tc>
          <w:tcPr>
            <w:tcW w:w="1985" w:type="dxa"/>
          </w:tcPr>
          <w:p w14:paraId="56D6016D" w14:textId="77777777" w:rsidR="00A41169" w:rsidRPr="00F60500" w:rsidRDefault="00A4116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B019F04" w14:textId="2E935C3F" w:rsidR="00A41169" w:rsidRPr="00F60500" w:rsidRDefault="00B93AF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700009</w:t>
            </w:r>
          </w:p>
        </w:tc>
      </w:tr>
      <w:tr w:rsidR="00F60500" w:rsidRPr="00F60500" w14:paraId="3C90E175" w14:textId="77777777" w:rsidTr="00A41169">
        <w:tc>
          <w:tcPr>
            <w:tcW w:w="901" w:type="dxa"/>
          </w:tcPr>
          <w:p w14:paraId="32DB0E28" w14:textId="4ECEFF23" w:rsidR="00A41169" w:rsidRPr="00F60500" w:rsidRDefault="00B93AF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1473</w:t>
            </w:r>
          </w:p>
        </w:tc>
        <w:tc>
          <w:tcPr>
            <w:tcW w:w="3831" w:type="dxa"/>
          </w:tcPr>
          <w:p w14:paraId="18BADF63" w14:textId="6646ABC9" w:rsidR="00A41169" w:rsidRPr="00F60500" w:rsidRDefault="00B93AF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M. S.</w:t>
            </w:r>
          </w:p>
        </w:tc>
        <w:tc>
          <w:tcPr>
            <w:tcW w:w="2209" w:type="dxa"/>
          </w:tcPr>
          <w:p w14:paraId="54189E0C" w14:textId="40392220" w:rsidR="00A41169" w:rsidRPr="00F60500" w:rsidRDefault="00B93AF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11/06/2021</w:t>
            </w:r>
          </w:p>
        </w:tc>
        <w:tc>
          <w:tcPr>
            <w:tcW w:w="1985" w:type="dxa"/>
          </w:tcPr>
          <w:p w14:paraId="4F741E55" w14:textId="77777777" w:rsidR="00A41169" w:rsidRPr="00F60500" w:rsidRDefault="00A4116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4BC72E7" w14:textId="6ADEF2E0" w:rsidR="00A41169" w:rsidRPr="00F60500" w:rsidRDefault="00B93AF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708509</w:t>
            </w:r>
          </w:p>
        </w:tc>
      </w:tr>
      <w:tr w:rsidR="00F60500" w:rsidRPr="00F60500" w14:paraId="42DDB393" w14:textId="77777777" w:rsidTr="00A41169">
        <w:tc>
          <w:tcPr>
            <w:tcW w:w="901" w:type="dxa"/>
          </w:tcPr>
          <w:p w14:paraId="1D2621AB" w14:textId="761EB302" w:rsidR="00A41169" w:rsidRPr="00F60500" w:rsidRDefault="00B93AF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1474</w:t>
            </w:r>
          </w:p>
        </w:tc>
        <w:tc>
          <w:tcPr>
            <w:tcW w:w="3831" w:type="dxa"/>
          </w:tcPr>
          <w:p w14:paraId="5AE660A1" w14:textId="06185FA2" w:rsidR="00A41169" w:rsidRPr="00F60500" w:rsidRDefault="00B93AF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S.</w:t>
            </w:r>
          </w:p>
        </w:tc>
        <w:tc>
          <w:tcPr>
            <w:tcW w:w="2209" w:type="dxa"/>
          </w:tcPr>
          <w:p w14:paraId="5315F394" w14:textId="70197ED3" w:rsidR="00A41169" w:rsidRPr="00F60500" w:rsidRDefault="00B93AF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11/06/2021</w:t>
            </w:r>
          </w:p>
        </w:tc>
        <w:tc>
          <w:tcPr>
            <w:tcW w:w="1985" w:type="dxa"/>
          </w:tcPr>
          <w:p w14:paraId="0C2E4E9C" w14:textId="67D5C0F3" w:rsidR="00A41169" w:rsidRPr="00F60500" w:rsidRDefault="00076E8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678A61FA" w14:textId="1D234E9A" w:rsidR="00A41169" w:rsidRPr="00F60500" w:rsidRDefault="00B93AF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701009</w:t>
            </w:r>
          </w:p>
        </w:tc>
      </w:tr>
      <w:tr w:rsidR="00F60500" w:rsidRPr="00F60500" w14:paraId="4262DBC7" w14:textId="77777777" w:rsidTr="00A41169">
        <w:tc>
          <w:tcPr>
            <w:tcW w:w="901" w:type="dxa"/>
          </w:tcPr>
          <w:p w14:paraId="4E3EDCA0" w14:textId="12C65701" w:rsidR="00A41169" w:rsidRPr="00F60500" w:rsidRDefault="00B93AF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1475</w:t>
            </w:r>
          </w:p>
        </w:tc>
        <w:tc>
          <w:tcPr>
            <w:tcW w:w="3831" w:type="dxa"/>
          </w:tcPr>
          <w:p w14:paraId="5CA2D83D" w14:textId="6838EB00" w:rsidR="00A41169" w:rsidRPr="00F60500" w:rsidRDefault="00B93AF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H. A. M.</w:t>
            </w:r>
          </w:p>
        </w:tc>
        <w:tc>
          <w:tcPr>
            <w:tcW w:w="2209" w:type="dxa"/>
          </w:tcPr>
          <w:p w14:paraId="6E4E8E80" w14:textId="6A9C53BC" w:rsidR="00A41169" w:rsidRPr="00F60500" w:rsidRDefault="00B93AF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11/06/2021</w:t>
            </w:r>
          </w:p>
        </w:tc>
        <w:tc>
          <w:tcPr>
            <w:tcW w:w="1985" w:type="dxa"/>
          </w:tcPr>
          <w:p w14:paraId="56BDA562" w14:textId="749F38C4" w:rsidR="00A41169" w:rsidRPr="00F60500" w:rsidRDefault="00076E8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447E7532" w14:textId="0A45535A" w:rsidR="00A41169" w:rsidRPr="00F60500" w:rsidRDefault="00B93AF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702002</w:t>
            </w:r>
          </w:p>
        </w:tc>
      </w:tr>
      <w:tr w:rsidR="00F60500" w:rsidRPr="00F60500" w14:paraId="4B4FCF0F" w14:textId="77777777" w:rsidTr="00A41169">
        <w:tc>
          <w:tcPr>
            <w:tcW w:w="901" w:type="dxa"/>
          </w:tcPr>
          <w:p w14:paraId="65962840" w14:textId="5E047DD4" w:rsidR="00A41169" w:rsidRPr="00F60500" w:rsidRDefault="00B93AF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1476</w:t>
            </w:r>
          </w:p>
        </w:tc>
        <w:tc>
          <w:tcPr>
            <w:tcW w:w="3831" w:type="dxa"/>
          </w:tcPr>
          <w:p w14:paraId="4C92F99D" w14:textId="209B676F" w:rsidR="00A41169" w:rsidRPr="00F60500" w:rsidRDefault="00B93AF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F. S. R.</w:t>
            </w:r>
          </w:p>
        </w:tc>
        <w:tc>
          <w:tcPr>
            <w:tcW w:w="2209" w:type="dxa"/>
          </w:tcPr>
          <w:p w14:paraId="3D7ED81F" w14:textId="04DBC899" w:rsidR="00A41169" w:rsidRPr="00F60500" w:rsidRDefault="00B93AF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11/06/2021</w:t>
            </w:r>
          </w:p>
        </w:tc>
        <w:tc>
          <w:tcPr>
            <w:tcW w:w="1985" w:type="dxa"/>
          </w:tcPr>
          <w:p w14:paraId="4636002B" w14:textId="521C5DAA" w:rsidR="00A41169" w:rsidRPr="00F60500" w:rsidRDefault="00076E8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20B14279" w14:textId="7EAB3CB1" w:rsidR="00A41169" w:rsidRPr="00F60500" w:rsidRDefault="00B93AF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705002</w:t>
            </w:r>
          </w:p>
        </w:tc>
      </w:tr>
      <w:tr w:rsidR="00F60500" w:rsidRPr="00F60500" w14:paraId="306BB950" w14:textId="77777777" w:rsidTr="00A41169">
        <w:tc>
          <w:tcPr>
            <w:tcW w:w="901" w:type="dxa"/>
          </w:tcPr>
          <w:p w14:paraId="4FC747A4" w14:textId="6D5C1E41" w:rsidR="00A41169" w:rsidRPr="00F60500" w:rsidRDefault="00B93AF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1477</w:t>
            </w:r>
          </w:p>
        </w:tc>
        <w:tc>
          <w:tcPr>
            <w:tcW w:w="3831" w:type="dxa"/>
          </w:tcPr>
          <w:p w14:paraId="2B144C93" w14:textId="0A444B77" w:rsidR="00A41169" w:rsidRPr="00F60500" w:rsidRDefault="00B93AF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O. F. F. B.</w:t>
            </w:r>
          </w:p>
        </w:tc>
        <w:tc>
          <w:tcPr>
            <w:tcW w:w="2209" w:type="dxa"/>
          </w:tcPr>
          <w:p w14:paraId="44CA6FC1" w14:textId="790FBCC3" w:rsidR="00A41169" w:rsidRPr="00F60500" w:rsidRDefault="00B93AF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11/06/2021</w:t>
            </w:r>
          </w:p>
        </w:tc>
        <w:tc>
          <w:tcPr>
            <w:tcW w:w="1985" w:type="dxa"/>
          </w:tcPr>
          <w:p w14:paraId="252E1C7A" w14:textId="50CE2ACA" w:rsidR="00A41169" w:rsidRPr="00F60500" w:rsidRDefault="00076E8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7507343B" w14:textId="6BC98F4E" w:rsidR="00A41169" w:rsidRPr="00F60500" w:rsidRDefault="00B93AF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708205</w:t>
            </w:r>
          </w:p>
        </w:tc>
      </w:tr>
      <w:tr w:rsidR="00F60500" w:rsidRPr="00F60500" w14:paraId="66F88660" w14:textId="77777777" w:rsidTr="00A41169">
        <w:tc>
          <w:tcPr>
            <w:tcW w:w="901" w:type="dxa"/>
          </w:tcPr>
          <w:p w14:paraId="2FB111E6" w14:textId="0201A791" w:rsidR="00A41169" w:rsidRPr="00F60500" w:rsidRDefault="00B93AF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1478</w:t>
            </w:r>
          </w:p>
        </w:tc>
        <w:tc>
          <w:tcPr>
            <w:tcW w:w="3831" w:type="dxa"/>
          </w:tcPr>
          <w:p w14:paraId="3708643F" w14:textId="62CF2D0B" w:rsidR="00A41169" w:rsidRPr="00F60500" w:rsidRDefault="006A5300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C. S. M.</w:t>
            </w:r>
          </w:p>
        </w:tc>
        <w:tc>
          <w:tcPr>
            <w:tcW w:w="2209" w:type="dxa"/>
          </w:tcPr>
          <w:p w14:paraId="57FA877F" w14:textId="40FFFCCD" w:rsidR="00A41169" w:rsidRPr="00F60500" w:rsidRDefault="006A53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11/06/2021</w:t>
            </w:r>
          </w:p>
        </w:tc>
        <w:tc>
          <w:tcPr>
            <w:tcW w:w="1985" w:type="dxa"/>
          </w:tcPr>
          <w:p w14:paraId="412CFF55" w14:textId="045AAF9A" w:rsidR="00A41169" w:rsidRPr="00F60500" w:rsidRDefault="00076E8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764C44CE" w14:textId="37921D57" w:rsidR="00A41169" w:rsidRPr="00F60500" w:rsidRDefault="006A53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703009</w:t>
            </w:r>
          </w:p>
        </w:tc>
      </w:tr>
      <w:tr w:rsidR="00F60500" w:rsidRPr="00F60500" w14:paraId="5DDD2FEE" w14:textId="77777777" w:rsidTr="00A41169">
        <w:tc>
          <w:tcPr>
            <w:tcW w:w="901" w:type="dxa"/>
          </w:tcPr>
          <w:p w14:paraId="6747EE4F" w14:textId="14861436" w:rsidR="00A41169" w:rsidRPr="00F60500" w:rsidRDefault="00B93AF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1479</w:t>
            </w:r>
          </w:p>
        </w:tc>
        <w:tc>
          <w:tcPr>
            <w:tcW w:w="3831" w:type="dxa"/>
          </w:tcPr>
          <w:p w14:paraId="4D8E39F2" w14:textId="7B7C566A" w:rsidR="00A41169" w:rsidRPr="00F60500" w:rsidRDefault="006A5300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N. D. M.</w:t>
            </w:r>
          </w:p>
        </w:tc>
        <w:tc>
          <w:tcPr>
            <w:tcW w:w="2209" w:type="dxa"/>
          </w:tcPr>
          <w:p w14:paraId="6451CC4F" w14:textId="2BBEE20C" w:rsidR="00A41169" w:rsidRPr="00F60500" w:rsidRDefault="006A53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11/06/2021</w:t>
            </w:r>
          </w:p>
        </w:tc>
        <w:tc>
          <w:tcPr>
            <w:tcW w:w="1985" w:type="dxa"/>
          </w:tcPr>
          <w:p w14:paraId="3117D2E9" w14:textId="1FAED1B1" w:rsidR="00A41169" w:rsidRPr="00F60500" w:rsidRDefault="00076E8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7A02F0CF" w14:textId="3CED7B53" w:rsidR="00A41169" w:rsidRPr="00F60500" w:rsidRDefault="006A53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700003</w:t>
            </w:r>
          </w:p>
        </w:tc>
      </w:tr>
      <w:tr w:rsidR="00F60500" w:rsidRPr="00F60500" w14:paraId="5C35A9EA" w14:textId="77777777" w:rsidTr="00A41169">
        <w:tc>
          <w:tcPr>
            <w:tcW w:w="901" w:type="dxa"/>
          </w:tcPr>
          <w:p w14:paraId="0984ABAF" w14:textId="76C20760" w:rsidR="00A41169" w:rsidRPr="00F60500" w:rsidRDefault="00B93AF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1480</w:t>
            </w:r>
          </w:p>
        </w:tc>
        <w:tc>
          <w:tcPr>
            <w:tcW w:w="3831" w:type="dxa"/>
          </w:tcPr>
          <w:p w14:paraId="41BB1378" w14:textId="7DA0FD1C" w:rsidR="00A41169" w:rsidRPr="00F60500" w:rsidRDefault="006A5300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C. S. V.</w:t>
            </w:r>
          </w:p>
        </w:tc>
        <w:tc>
          <w:tcPr>
            <w:tcW w:w="2209" w:type="dxa"/>
          </w:tcPr>
          <w:p w14:paraId="40E6B397" w14:textId="241B2138" w:rsidR="00A41169" w:rsidRPr="00F60500" w:rsidRDefault="006A53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11/06/2021</w:t>
            </w:r>
          </w:p>
        </w:tc>
        <w:tc>
          <w:tcPr>
            <w:tcW w:w="1985" w:type="dxa"/>
          </w:tcPr>
          <w:p w14:paraId="6D848F41" w14:textId="2C1DD1EA" w:rsidR="00A41169" w:rsidRPr="00F60500" w:rsidRDefault="00076E8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1178A3EE" w14:textId="3FD63989" w:rsidR="00A41169" w:rsidRPr="00F60500" w:rsidRDefault="006A53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702607</w:t>
            </w:r>
          </w:p>
        </w:tc>
      </w:tr>
      <w:tr w:rsidR="00F60500" w:rsidRPr="00F60500" w14:paraId="7573BEEE" w14:textId="77777777" w:rsidTr="00A41169">
        <w:tc>
          <w:tcPr>
            <w:tcW w:w="901" w:type="dxa"/>
          </w:tcPr>
          <w:p w14:paraId="11C468A7" w14:textId="0CA1E1B8" w:rsidR="00A41169" w:rsidRPr="00F60500" w:rsidRDefault="00B93AF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1481</w:t>
            </w:r>
          </w:p>
        </w:tc>
        <w:tc>
          <w:tcPr>
            <w:tcW w:w="3831" w:type="dxa"/>
          </w:tcPr>
          <w:p w14:paraId="36EF7EB3" w14:textId="186A0E98" w:rsidR="00A41169" w:rsidRPr="00F60500" w:rsidRDefault="006A5300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F. E. C. T.</w:t>
            </w:r>
          </w:p>
        </w:tc>
        <w:tc>
          <w:tcPr>
            <w:tcW w:w="2209" w:type="dxa"/>
          </w:tcPr>
          <w:p w14:paraId="1CDC5D11" w14:textId="37BE9E2F" w:rsidR="00A41169" w:rsidRPr="00F60500" w:rsidRDefault="006A53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11/06/2021</w:t>
            </w:r>
          </w:p>
        </w:tc>
        <w:tc>
          <w:tcPr>
            <w:tcW w:w="1985" w:type="dxa"/>
          </w:tcPr>
          <w:p w14:paraId="4CEB05F4" w14:textId="77777777" w:rsidR="00A41169" w:rsidRPr="00F60500" w:rsidRDefault="00A4116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F5044FE" w14:textId="26C7370F" w:rsidR="00A41169" w:rsidRPr="00F60500" w:rsidRDefault="006A53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201377</w:t>
            </w:r>
          </w:p>
        </w:tc>
      </w:tr>
      <w:tr w:rsidR="00F60500" w:rsidRPr="00F60500" w14:paraId="3D7A3735" w14:textId="77777777" w:rsidTr="00A41169">
        <w:tc>
          <w:tcPr>
            <w:tcW w:w="901" w:type="dxa"/>
          </w:tcPr>
          <w:p w14:paraId="747097A2" w14:textId="395CFC6D" w:rsidR="00A41169" w:rsidRPr="00F60500" w:rsidRDefault="00B93AF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1482</w:t>
            </w:r>
          </w:p>
        </w:tc>
        <w:tc>
          <w:tcPr>
            <w:tcW w:w="3831" w:type="dxa"/>
          </w:tcPr>
          <w:p w14:paraId="1E7626B4" w14:textId="439806F3" w:rsidR="00A41169" w:rsidRPr="00F60500" w:rsidRDefault="006A5300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F. S. C.</w:t>
            </w:r>
          </w:p>
        </w:tc>
        <w:tc>
          <w:tcPr>
            <w:tcW w:w="2209" w:type="dxa"/>
          </w:tcPr>
          <w:p w14:paraId="35B77CD1" w14:textId="3A4F8393" w:rsidR="00A41169" w:rsidRPr="00F60500" w:rsidRDefault="006A53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11/06/2021</w:t>
            </w:r>
          </w:p>
        </w:tc>
        <w:tc>
          <w:tcPr>
            <w:tcW w:w="1985" w:type="dxa"/>
          </w:tcPr>
          <w:p w14:paraId="5B3C24F5" w14:textId="77777777" w:rsidR="00A41169" w:rsidRPr="00F60500" w:rsidRDefault="00A4116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D62AC56" w14:textId="17777C71" w:rsidR="00A41169" w:rsidRPr="00F60500" w:rsidRDefault="006A53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701203</w:t>
            </w:r>
          </w:p>
        </w:tc>
      </w:tr>
      <w:tr w:rsidR="00F60500" w:rsidRPr="00F60500" w14:paraId="5A05E782" w14:textId="77777777" w:rsidTr="00A41169">
        <w:tc>
          <w:tcPr>
            <w:tcW w:w="901" w:type="dxa"/>
          </w:tcPr>
          <w:p w14:paraId="14A4CF89" w14:textId="3F4CBE5C" w:rsidR="00A41169" w:rsidRPr="00F60500" w:rsidRDefault="00B93AF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1483</w:t>
            </w:r>
          </w:p>
        </w:tc>
        <w:tc>
          <w:tcPr>
            <w:tcW w:w="3831" w:type="dxa"/>
          </w:tcPr>
          <w:p w14:paraId="11BA8819" w14:textId="5DEDACF4" w:rsidR="00A41169" w:rsidRPr="00F60500" w:rsidRDefault="006A5300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S. A. N.</w:t>
            </w:r>
          </w:p>
        </w:tc>
        <w:tc>
          <w:tcPr>
            <w:tcW w:w="2209" w:type="dxa"/>
          </w:tcPr>
          <w:p w14:paraId="3C03EBF1" w14:textId="0210E56F" w:rsidR="00A41169" w:rsidRPr="00F60500" w:rsidRDefault="006A53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11/06/2021</w:t>
            </w:r>
          </w:p>
        </w:tc>
        <w:tc>
          <w:tcPr>
            <w:tcW w:w="1985" w:type="dxa"/>
          </w:tcPr>
          <w:p w14:paraId="7D7F539D" w14:textId="77777777" w:rsidR="00A41169" w:rsidRPr="00F60500" w:rsidRDefault="00A4116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8B7B0CA" w14:textId="5D3E902A" w:rsidR="00A41169" w:rsidRPr="00F60500" w:rsidRDefault="006A53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705001</w:t>
            </w:r>
          </w:p>
        </w:tc>
      </w:tr>
      <w:tr w:rsidR="00F60500" w:rsidRPr="00F60500" w14:paraId="667002F3" w14:textId="77777777" w:rsidTr="00A41169">
        <w:tc>
          <w:tcPr>
            <w:tcW w:w="901" w:type="dxa"/>
          </w:tcPr>
          <w:p w14:paraId="2F8F53EC" w14:textId="7E2FA450" w:rsidR="00A41169" w:rsidRPr="00F60500" w:rsidRDefault="00B93AF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1484</w:t>
            </w:r>
          </w:p>
        </w:tc>
        <w:tc>
          <w:tcPr>
            <w:tcW w:w="3831" w:type="dxa"/>
          </w:tcPr>
          <w:p w14:paraId="28935B94" w14:textId="442D87FB" w:rsidR="00A41169" w:rsidRPr="00F60500" w:rsidRDefault="006A5300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O. P. F. F.</w:t>
            </w:r>
          </w:p>
        </w:tc>
        <w:tc>
          <w:tcPr>
            <w:tcW w:w="2209" w:type="dxa"/>
          </w:tcPr>
          <w:p w14:paraId="382D043F" w14:textId="21C6882B" w:rsidR="00A41169" w:rsidRPr="00F60500" w:rsidRDefault="006A53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11/06/2021</w:t>
            </w:r>
          </w:p>
        </w:tc>
        <w:tc>
          <w:tcPr>
            <w:tcW w:w="1985" w:type="dxa"/>
          </w:tcPr>
          <w:p w14:paraId="3208C9AB" w14:textId="77777777" w:rsidR="00A41169" w:rsidRPr="00F60500" w:rsidRDefault="00A4116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62D645D" w14:textId="5862A73F" w:rsidR="00A41169" w:rsidRPr="00F60500" w:rsidRDefault="006A53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700505</w:t>
            </w:r>
          </w:p>
        </w:tc>
      </w:tr>
      <w:tr w:rsidR="00F60500" w:rsidRPr="00F60500" w14:paraId="03690617" w14:textId="77777777" w:rsidTr="00A41169">
        <w:tc>
          <w:tcPr>
            <w:tcW w:w="901" w:type="dxa"/>
          </w:tcPr>
          <w:p w14:paraId="722E02D6" w14:textId="04BF898D" w:rsidR="00A41169" w:rsidRPr="00F60500" w:rsidRDefault="00B93AF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1485</w:t>
            </w:r>
          </w:p>
        </w:tc>
        <w:tc>
          <w:tcPr>
            <w:tcW w:w="3831" w:type="dxa"/>
          </w:tcPr>
          <w:p w14:paraId="6A2FAE6C" w14:textId="5BB6FC9E" w:rsidR="00A41169" w:rsidRPr="00F60500" w:rsidRDefault="006A5300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D. S. C. G.</w:t>
            </w:r>
          </w:p>
        </w:tc>
        <w:tc>
          <w:tcPr>
            <w:tcW w:w="2209" w:type="dxa"/>
          </w:tcPr>
          <w:p w14:paraId="4243479E" w14:textId="16062659" w:rsidR="00A41169" w:rsidRPr="00F60500" w:rsidRDefault="006A53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11/06/2021</w:t>
            </w:r>
          </w:p>
        </w:tc>
        <w:tc>
          <w:tcPr>
            <w:tcW w:w="1985" w:type="dxa"/>
          </w:tcPr>
          <w:p w14:paraId="2A1F3ED5" w14:textId="77777777" w:rsidR="00A41169" w:rsidRPr="00F60500" w:rsidRDefault="00A4116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BBA4155" w14:textId="04F9DBDC" w:rsidR="00A41169" w:rsidRPr="00F60500" w:rsidRDefault="006A53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700403</w:t>
            </w:r>
          </w:p>
        </w:tc>
      </w:tr>
      <w:tr w:rsidR="00F60500" w:rsidRPr="00F60500" w14:paraId="2D5F36E5" w14:textId="77777777" w:rsidTr="00A41169">
        <w:tc>
          <w:tcPr>
            <w:tcW w:w="901" w:type="dxa"/>
          </w:tcPr>
          <w:p w14:paraId="6F1B5A46" w14:textId="430C9CB2" w:rsidR="00A41169" w:rsidRPr="00F60500" w:rsidRDefault="00B93AF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1486</w:t>
            </w:r>
          </w:p>
        </w:tc>
        <w:tc>
          <w:tcPr>
            <w:tcW w:w="3831" w:type="dxa"/>
          </w:tcPr>
          <w:p w14:paraId="076318EF" w14:textId="00742AE4" w:rsidR="00A41169" w:rsidRPr="00F60500" w:rsidRDefault="006A5300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N. R. B. A.</w:t>
            </w:r>
          </w:p>
        </w:tc>
        <w:tc>
          <w:tcPr>
            <w:tcW w:w="2209" w:type="dxa"/>
          </w:tcPr>
          <w:p w14:paraId="7FC032B5" w14:textId="039E2780" w:rsidR="00A41169" w:rsidRPr="00F60500" w:rsidRDefault="006A53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11/06/2021</w:t>
            </w:r>
          </w:p>
        </w:tc>
        <w:tc>
          <w:tcPr>
            <w:tcW w:w="1985" w:type="dxa"/>
          </w:tcPr>
          <w:p w14:paraId="0B663834" w14:textId="6C39E63F" w:rsidR="00A41169" w:rsidRPr="00F60500" w:rsidRDefault="0053206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6B86CC79" w14:textId="655E1597" w:rsidR="00A41169" w:rsidRPr="00F60500" w:rsidRDefault="006A53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700001</w:t>
            </w:r>
          </w:p>
        </w:tc>
      </w:tr>
      <w:tr w:rsidR="00F60500" w:rsidRPr="00F60500" w14:paraId="61DE2114" w14:textId="77777777" w:rsidTr="00A41169">
        <w:tc>
          <w:tcPr>
            <w:tcW w:w="901" w:type="dxa"/>
          </w:tcPr>
          <w:p w14:paraId="38C9A943" w14:textId="55E43486" w:rsidR="00A41169" w:rsidRPr="00F60500" w:rsidRDefault="00B93AF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1487</w:t>
            </w:r>
          </w:p>
        </w:tc>
        <w:tc>
          <w:tcPr>
            <w:tcW w:w="3831" w:type="dxa"/>
          </w:tcPr>
          <w:p w14:paraId="2B6F406A" w14:textId="656F411D" w:rsidR="00A41169" w:rsidRPr="00F60500" w:rsidRDefault="006A5300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S.</w:t>
            </w:r>
          </w:p>
        </w:tc>
        <w:tc>
          <w:tcPr>
            <w:tcW w:w="2209" w:type="dxa"/>
          </w:tcPr>
          <w:p w14:paraId="6606EA83" w14:textId="7821EEC4" w:rsidR="00A41169" w:rsidRPr="00F60500" w:rsidRDefault="006A53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11/06/2021</w:t>
            </w:r>
          </w:p>
        </w:tc>
        <w:tc>
          <w:tcPr>
            <w:tcW w:w="1985" w:type="dxa"/>
          </w:tcPr>
          <w:p w14:paraId="325F92C9" w14:textId="77D2706B" w:rsidR="00A41169" w:rsidRPr="00F60500" w:rsidRDefault="0053206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178EF1C7" w14:textId="48D1D15C" w:rsidR="00A41169" w:rsidRPr="00F60500" w:rsidRDefault="006A53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702804</w:t>
            </w:r>
          </w:p>
        </w:tc>
      </w:tr>
      <w:tr w:rsidR="00F60500" w:rsidRPr="00F60500" w14:paraId="3A974AFC" w14:textId="77777777" w:rsidTr="00A41169">
        <w:tc>
          <w:tcPr>
            <w:tcW w:w="901" w:type="dxa"/>
          </w:tcPr>
          <w:p w14:paraId="21A7E88A" w14:textId="2EBFED0B" w:rsidR="00A41169" w:rsidRPr="00F60500" w:rsidRDefault="00B93AF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1488</w:t>
            </w:r>
          </w:p>
        </w:tc>
        <w:tc>
          <w:tcPr>
            <w:tcW w:w="3831" w:type="dxa"/>
          </w:tcPr>
          <w:p w14:paraId="4190BBAB" w14:textId="34598F83" w:rsidR="00A41169" w:rsidRPr="00F60500" w:rsidRDefault="006A5300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S. A.</w:t>
            </w:r>
          </w:p>
        </w:tc>
        <w:tc>
          <w:tcPr>
            <w:tcW w:w="2209" w:type="dxa"/>
          </w:tcPr>
          <w:p w14:paraId="687C582D" w14:textId="6AE36D4D" w:rsidR="00A41169" w:rsidRPr="00F60500" w:rsidRDefault="006A53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11/06/2021</w:t>
            </w:r>
          </w:p>
        </w:tc>
        <w:tc>
          <w:tcPr>
            <w:tcW w:w="1985" w:type="dxa"/>
          </w:tcPr>
          <w:p w14:paraId="054F9403" w14:textId="143BC39C" w:rsidR="00A41169" w:rsidRPr="00F60500" w:rsidRDefault="0053206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58EDEC83" w14:textId="31E52593" w:rsidR="00A41169" w:rsidRPr="00F60500" w:rsidRDefault="006A53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700709</w:t>
            </w:r>
          </w:p>
        </w:tc>
      </w:tr>
      <w:tr w:rsidR="00F60500" w:rsidRPr="00F60500" w14:paraId="31EEBA4D" w14:textId="77777777" w:rsidTr="00A41169">
        <w:tc>
          <w:tcPr>
            <w:tcW w:w="901" w:type="dxa"/>
          </w:tcPr>
          <w:p w14:paraId="592486E1" w14:textId="13F59C36" w:rsidR="00A41169" w:rsidRPr="00F60500" w:rsidRDefault="00B93AF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1489</w:t>
            </w:r>
          </w:p>
        </w:tc>
        <w:tc>
          <w:tcPr>
            <w:tcW w:w="3831" w:type="dxa"/>
          </w:tcPr>
          <w:p w14:paraId="69573DB4" w14:textId="3EDF42F5" w:rsidR="00A41169" w:rsidRPr="00F60500" w:rsidRDefault="006A5300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P. W.</w:t>
            </w:r>
          </w:p>
        </w:tc>
        <w:tc>
          <w:tcPr>
            <w:tcW w:w="2209" w:type="dxa"/>
          </w:tcPr>
          <w:p w14:paraId="52E705AB" w14:textId="16188095" w:rsidR="00A41169" w:rsidRPr="00F60500" w:rsidRDefault="006A53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11/06/2021</w:t>
            </w:r>
          </w:p>
        </w:tc>
        <w:tc>
          <w:tcPr>
            <w:tcW w:w="1985" w:type="dxa"/>
          </w:tcPr>
          <w:p w14:paraId="03D164D0" w14:textId="315F45CF" w:rsidR="00A41169" w:rsidRPr="00F60500" w:rsidRDefault="0053206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17/08/2021</w:t>
            </w:r>
          </w:p>
        </w:tc>
        <w:tc>
          <w:tcPr>
            <w:tcW w:w="5953" w:type="dxa"/>
          </w:tcPr>
          <w:p w14:paraId="1315446D" w14:textId="450983DC" w:rsidR="00A41169" w:rsidRPr="00F60500" w:rsidRDefault="006A53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700000</w:t>
            </w:r>
          </w:p>
        </w:tc>
      </w:tr>
      <w:tr w:rsidR="00F60500" w:rsidRPr="00F60500" w14:paraId="1AA22977" w14:textId="77777777" w:rsidTr="00A41169">
        <w:tc>
          <w:tcPr>
            <w:tcW w:w="901" w:type="dxa"/>
          </w:tcPr>
          <w:p w14:paraId="2E6DF85C" w14:textId="50767598" w:rsidR="00A41169" w:rsidRPr="00F60500" w:rsidRDefault="00B93AF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1490</w:t>
            </w:r>
          </w:p>
        </w:tc>
        <w:tc>
          <w:tcPr>
            <w:tcW w:w="3831" w:type="dxa"/>
          </w:tcPr>
          <w:p w14:paraId="4BDDB9D6" w14:textId="19145D73" w:rsidR="00A41169" w:rsidRPr="00F60500" w:rsidRDefault="006A5300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F. B. V.</w:t>
            </w:r>
          </w:p>
        </w:tc>
        <w:tc>
          <w:tcPr>
            <w:tcW w:w="2209" w:type="dxa"/>
          </w:tcPr>
          <w:p w14:paraId="142F2D79" w14:textId="3D51C60A" w:rsidR="00A41169" w:rsidRPr="00F60500" w:rsidRDefault="006A53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11/06/2021</w:t>
            </w:r>
          </w:p>
        </w:tc>
        <w:tc>
          <w:tcPr>
            <w:tcW w:w="1985" w:type="dxa"/>
          </w:tcPr>
          <w:p w14:paraId="70F02F8E" w14:textId="48C84D1C" w:rsidR="00A41169" w:rsidRPr="00F60500" w:rsidRDefault="0053206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495D480E" w14:textId="05274F7E" w:rsidR="00A41169" w:rsidRPr="00F60500" w:rsidRDefault="006A53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702407</w:t>
            </w:r>
          </w:p>
        </w:tc>
      </w:tr>
      <w:tr w:rsidR="00F60500" w:rsidRPr="00F60500" w14:paraId="1A62D75B" w14:textId="77777777" w:rsidTr="00A41169">
        <w:tc>
          <w:tcPr>
            <w:tcW w:w="901" w:type="dxa"/>
          </w:tcPr>
          <w:p w14:paraId="5A1D6EAE" w14:textId="6B8A27FA" w:rsidR="00A41169" w:rsidRPr="00F60500" w:rsidRDefault="00B93AF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1491</w:t>
            </w:r>
          </w:p>
        </w:tc>
        <w:tc>
          <w:tcPr>
            <w:tcW w:w="3831" w:type="dxa"/>
          </w:tcPr>
          <w:p w14:paraId="362BE8BF" w14:textId="502150CA" w:rsidR="00A41169" w:rsidRPr="00F60500" w:rsidRDefault="006A5300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N. C. V.</w:t>
            </w:r>
          </w:p>
        </w:tc>
        <w:tc>
          <w:tcPr>
            <w:tcW w:w="2209" w:type="dxa"/>
          </w:tcPr>
          <w:p w14:paraId="4D8CB191" w14:textId="2925422E" w:rsidR="00A41169" w:rsidRPr="00F60500" w:rsidRDefault="006A53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11/06/2021</w:t>
            </w:r>
          </w:p>
        </w:tc>
        <w:tc>
          <w:tcPr>
            <w:tcW w:w="1985" w:type="dxa"/>
          </w:tcPr>
          <w:p w14:paraId="2984DAC6" w14:textId="4D895D22" w:rsidR="00A41169" w:rsidRPr="00F60500" w:rsidRDefault="0053206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68C9A243" w14:textId="1568AEAA" w:rsidR="00A41169" w:rsidRPr="00F60500" w:rsidRDefault="006A53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702003</w:t>
            </w:r>
          </w:p>
        </w:tc>
      </w:tr>
      <w:tr w:rsidR="00F60500" w:rsidRPr="00F60500" w14:paraId="7B1F2EA2" w14:textId="77777777" w:rsidTr="00A41169">
        <w:tc>
          <w:tcPr>
            <w:tcW w:w="901" w:type="dxa"/>
          </w:tcPr>
          <w:p w14:paraId="5CEC90EE" w14:textId="2E2C80E8" w:rsidR="00A41169" w:rsidRPr="00F60500" w:rsidRDefault="00B93AF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1492</w:t>
            </w:r>
          </w:p>
        </w:tc>
        <w:tc>
          <w:tcPr>
            <w:tcW w:w="3831" w:type="dxa"/>
          </w:tcPr>
          <w:p w14:paraId="7A80D040" w14:textId="6C015BF7" w:rsidR="00A41169" w:rsidRPr="00F60500" w:rsidRDefault="006A5300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M. V. A.</w:t>
            </w:r>
          </w:p>
        </w:tc>
        <w:tc>
          <w:tcPr>
            <w:tcW w:w="2209" w:type="dxa"/>
          </w:tcPr>
          <w:p w14:paraId="3AC226A1" w14:textId="0B31F304" w:rsidR="00A41169" w:rsidRPr="00F60500" w:rsidRDefault="006A53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11/06/2021</w:t>
            </w:r>
          </w:p>
        </w:tc>
        <w:tc>
          <w:tcPr>
            <w:tcW w:w="1985" w:type="dxa"/>
          </w:tcPr>
          <w:p w14:paraId="4550C03C" w14:textId="0ECDE12D" w:rsidR="00A41169" w:rsidRPr="00F60500" w:rsidRDefault="0053206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45EB9E28" w14:textId="1644A3AB" w:rsidR="00A41169" w:rsidRPr="00F60500" w:rsidRDefault="006A53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703408</w:t>
            </w:r>
          </w:p>
        </w:tc>
      </w:tr>
      <w:tr w:rsidR="00F60500" w:rsidRPr="00F60500" w14:paraId="3DE6CB81" w14:textId="77777777" w:rsidTr="00A41169">
        <w:tc>
          <w:tcPr>
            <w:tcW w:w="901" w:type="dxa"/>
          </w:tcPr>
          <w:p w14:paraId="764CEF57" w14:textId="7C5A0B16" w:rsidR="00A41169" w:rsidRPr="00F60500" w:rsidRDefault="00B93AF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1493</w:t>
            </w:r>
          </w:p>
        </w:tc>
        <w:tc>
          <w:tcPr>
            <w:tcW w:w="3831" w:type="dxa"/>
          </w:tcPr>
          <w:p w14:paraId="0086CB6E" w14:textId="624787F9" w:rsidR="00A41169" w:rsidRPr="00F60500" w:rsidRDefault="006A5300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C. B. S.</w:t>
            </w:r>
          </w:p>
        </w:tc>
        <w:tc>
          <w:tcPr>
            <w:tcW w:w="2209" w:type="dxa"/>
          </w:tcPr>
          <w:p w14:paraId="4E36E0F3" w14:textId="6D3845C7" w:rsidR="00A41169" w:rsidRPr="00F60500" w:rsidRDefault="006A53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11/06/2021</w:t>
            </w:r>
          </w:p>
        </w:tc>
        <w:tc>
          <w:tcPr>
            <w:tcW w:w="1985" w:type="dxa"/>
          </w:tcPr>
          <w:p w14:paraId="2A60A7A4" w14:textId="59E518A8" w:rsidR="00A41169" w:rsidRPr="00F60500" w:rsidRDefault="0053206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590C09F4" w14:textId="22D9D9D5" w:rsidR="00A41169" w:rsidRPr="00F60500" w:rsidRDefault="006A53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703207</w:t>
            </w:r>
          </w:p>
        </w:tc>
      </w:tr>
      <w:tr w:rsidR="00F60500" w:rsidRPr="00F60500" w14:paraId="2528B4E6" w14:textId="77777777" w:rsidTr="00A41169">
        <w:tc>
          <w:tcPr>
            <w:tcW w:w="901" w:type="dxa"/>
          </w:tcPr>
          <w:p w14:paraId="5A19E2FC" w14:textId="25683DC9" w:rsidR="00A41169" w:rsidRPr="00F60500" w:rsidRDefault="00B93AF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1494</w:t>
            </w:r>
          </w:p>
        </w:tc>
        <w:tc>
          <w:tcPr>
            <w:tcW w:w="3831" w:type="dxa"/>
          </w:tcPr>
          <w:p w14:paraId="2E25D68F" w14:textId="1A8681A5" w:rsidR="00A41169" w:rsidRPr="00F60500" w:rsidRDefault="006A5300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G. P. B.</w:t>
            </w:r>
          </w:p>
        </w:tc>
        <w:tc>
          <w:tcPr>
            <w:tcW w:w="2209" w:type="dxa"/>
          </w:tcPr>
          <w:p w14:paraId="7CA4ECD5" w14:textId="3528526F" w:rsidR="00A41169" w:rsidRPr="00F60500" w:rsidRDefault="006A53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11/06/2021</w:t>
            </w:r>
          </w:p>
        </w:tc>
        <w:tc>
          <w:tcPr>
            <w:tcW w:w="1985" w:type="dxa"/>
          </w:tcPr>
          <w:p w14:paraId="5E1EB31E" w14:textId="48942D79" w:rsidR="00A41169" w:rsidRPr="00F60500" w:rsidRDefault="0053206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5ACA7CF5" w14:textId="66EF4EB4" w:rsidR="00A41169" w:rsidRPr="00F60500" w:rsidRDefault="006A53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700509</w:t>
            </w:r>
          </w:p>
        </w:tc>
      </w:tr>
      <w:tr w:rsidR="00F60500" w:rsidRPr="00F60500" w14:paraId="40E94338" w14:textId="77777777" w:rsidTr="00A41169">
        <w:tc>
          <w:tcPr>
            <w:tcW w:w="901" w:type="dxa"/>
          </w:tcPr>
          <w:p w14:paraId="25B092A1" w14:textId="2B1705FD" w:rsidR="00A41169" w:rsidRPr="00F60500" w:rsidRDefault="00B93AF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1495</w:t>
            </w:r>
          </w:p>
        </w:tc>
        <w:tc>
          <w:tcPr>
            <w:tcW w:w="3831" w:type="dxa"/>
          </w:tcPr>
          <w:p w14:paraId="01F5F160" w14:textId="05AB3C31" w:rsidR="00A41169" w:rsidRPr="00F60500" w:rsidRDefault="006A5300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S. M. C.</w:t>
            </w:r>
          </w:p>
        </w:tc>
        <w:tc>
          <w:tcPr>
            <w:tcW w:w="2209" w:type="dxa"/>
          </w:tcPr>
          <w:p w14:paraId="53399CE8" w14:textId="1530CD64" w:rsidR="00A41169" w:rsidRPr="00F60500" w:rsidRDefault="006A53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11/06/2021</w:t>
            </w:r>
          </w:p>
        </w:tc>
        <w:tc>
          <w:tcPr>
            <w:tcW w:w="1985" w:type="dxa"/>
          </w:tcPr>
          <w:p w14:paraId="6445507D" w14:textId="0D18B296" w:rsidR="00A41169" w:rsidRPr="00F60500" w:rsidRDefault="0053206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522DC4F1" w14:textId="0C44218A" w:rsidR="00A41169" w:rsidRPr="00F60500" w:rsidRDefault="006A53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702604</w:t>
            </w:r>
          </w:p>
        </w:tc>
      </w:tr>
      <w:tr w:rsidR="00F60500" w:rsidRPr="00F60500" w14:paraId="14943622" w14:textId="77777777" w:rsidTr="00A41169">
        <w:tc>
          <w:tcPr>
            <w:tcW w:w="901" w:type="dxa"/>
          </w:tcPr>
          <w:p w14:paraId="4FC483E0" w14:textId="2D4D76B4" w:rsidR="00A41169" w:rsidRPr="00F60500" w:rsidRDefault="00B93AF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1496</w:t>
            </w:r>
          </w:p>
        </w:tc>
        <w:tc>
          <w:tcPr>
            <w:tcW w:w="3831" w:type="dxa"/>
          </w:tcPr>
          <w:p w14:paraId="4103FB9F" w14:textId="6338A81D" w:rsidR="00A41169" w:rsidRPr="00F60500" w:rsidRDefault="006A5300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V. A. A. S.</w:t>
            </w:r>
          </w:p>
        </w:tc>
        <w:tc>
          <w:tcPr>
            <w:tcW w:w="2209" w:type="dxa"/>
          </w:tcPr>
          <w:p w14:paraId="50D8D508" w14:textId="0F964DA2" w:rsidR="00A41169" w:rsidRPr="00F60500" w:rsidRDefault="006A53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11/06/2021</w:t>
            </w:r>
          </w:p>
        </w:tc>
        <w:tc>
          <w:tcPr>
            <w:tcW w:w="1985" w:type="dxa"/>
          </w:tcPr>
          <w:p w14:paraId="29717EAE" w14:textId="142D0550" w:rsidR="00A41169" w:rsidRPr="00F60500" w:rsidRDefault="006A53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30/07/2021</w:t>
            </w:r>
          </w:p>
        </w:tc>
        <w:tc>
          <w:tcPr>
            <w:tcW w:w="5953" w:type="dxa"/>
          </w:tcPr>
          <w:p w14:paraId="0215ACD6" w14:textId="1E319027" w:rsidR="00A41169" w:rsidRPr="00F60500" w:rsidRDefault="006A53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706408</w:t>
            </w:r>
          </w:p>
        </w:tc>
      </w:tr>
      <w:tr w:rsidR="00F60500" w:rsidRPr="00F60500" w14:paraId="5E8C8007" w14:textId="77777777" w:rsidTr="00A41169">
        <w:tc>
          <w:tcPr>
            <w:tcW w:w="901" w:type="dxa"/>
          </w:tcPr>
          <w:p w14:paraId="14ED6629" w14:textId="0FCFAF49" w:rsidR="00A41169" w:rsidRPr="00F60500" w:rsidRDefault="00B93AF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1497</w:t>
            </w:r>
          </w:p>
        </w:tc>
        <w:tc>
          <w:tcPr>
            <w:tcW w:w="3831" w:type="dxa"/>
          </w:tcPr>
          <w:p w14:paraId="7274F906" w14:textId="6E73E395" w:rsidR="00A41169" w:rsidRPr="00F60500" w:rsidRDefault="006A5300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C. S.</w:t>
            </w:r>
          </w:p>
        </w:tc>
        <w:tc>
          <w:tcPr>
            <w:tcW w:w="2209" w:type="dxa"/>
          </w:tcPr>
          <w:p w14:paraId="0C825BFC" w14:textId="6EEECCE7" w:rsidR="00A41169" w:rsidRPr="00F60500" w:rsidRDefault="006A53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11/06/2021</w:t>
            </w:r>
          </w:p>
        </w:tc>
        <w:tc>
          <w:tcPr>
            <w:tcW w:w="1985" w:type="dxa"/>
          </w:tcPr>
          <w:p w14:paraId="000F8F51" w14:textId="5A37AAD5" w:rsidR="00A41169" w:rsidRPr="00F60500" w:rsidRDefault="006A53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30/07/2021</w:t>
            </w:r>
          </w:p>
        </w:tc>
        <w:tc>
          <w:tcPr>
            <w:tcW w:w="5953" w:type="dxa"/>
          </w:tcPr>
          <w:p w14:paraId="6FF9D5D0" w14:textId="24A1A365" w:rsidR="00A41169" w:rsidRPr="00F60500" w:rsidRDefault="006A53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705001</w:t>
            </w:r>
          </w:p>
        </w:tc>
      </w:tr>
      <w:tr w:rsidR="00F60500" w:rsidRPr="00F60500" w14:paraId="5F58AAE5" w14:textId="77777777" w:rsidTr="00A41169">
        <w:tc>
          <w:tcPr>
            <w:tcW w:w="901" w:type="dxa"/>
          </w:tcPr>
          <w:p w14:paraId="4F187092" w14:textId="2D843978" w:rsidR="00A41169" w:rsidRPr="00F60500" w:rsidRDefault="00B93AF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1498</w:t>
            </w:r>
          </w:p>
        </w:tc>
        <w:tc>
          <w:tcPr>
            <w:tcW w:w="3831" w:type="dxa"/>
          </w:tcPr>
          <w:p w14:paraId="77A37DAF" w14:textId="3FF3E793" w:rsidR="00A41169" w:rsidRPr="00F60500" w:rsidRDefault="00CB4117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A. S.</w:t>
            </w:r>
          </w:p>
        </w:tc>
        <w:tc>
          <w:tcPr>
            <w:tcW w:w="2209" w:type="dxa"/>
          </w:tcPr>
          <w:p w14:paraId="56198AF3" w14:textId="0B07BA7D" w:rsidR="00A41169" w:rsidRPr="00F60500" w:rsidRDefault="00CB4117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11/06/2021</w:t>
            </w:r>
          </w:p>
        </w:tc>
        <w:tc>
          <w:tcPr>
            <w:tcW w:w="1985" w:type="dxa"/>
          </w:tcPr>
          <w:p w14:paraId="2CF4672B" w14:textId="5A33CCA6" w:rsidR="00A41169" w:rsidRPr="00F60500" w:rsidRDefault="0053206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37269CC3" w14:textId="565868C1" w:rsidR="00A41169" w:rsidRPr="00F60500" w:rsidRDefault="00CB4117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707801</w:t>
            </w:r>
          </w:p>
        </w:tc>
      </w:tr>
      <w:tr w:rsidR="00F60500" w:rsidRPr="00F60500" w14:paraId="616DBE54" w14:textId="77777777" w:rsidTr="00A41169">
        <w:tc>
          <w:tcPr>
            <w:tcW w:w="901" w:type="dxa"/>
          </w:tcPr>
          <w:p w14:paraId="67A10D06" w14:textId="449D820A" w:rsidR="00A41169" w:rsidRPr="00F60500" w:rsidRDefault="00B93AF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lastRenderedPageBreak/>
              <w:t>1499</w:t>
            </w:r>
          </w:p>
        </w:tc>
        <w:tc>
          <w:tcPr>
            <w:tcW w:w="3831" w:type="dxa"/>
          </w:tcPr>
          <w:p w14:paraId="287D865C" w14:textId="18B79CDE" w:rsidR="00A41169" w:rsidRPr="00F60500" w:rsidRDefault="00CB4117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B.  C.</w:t>
            </w:r>
          </w:p>
        </w:tc>
        <w:tc>
          <w:tcPr>
            <w:tcW w:w="2209" w:type="dxa"/>
          </w:tcPr>
          <w:p w14:paraId="72982F77" w14:textId="5709A193" w:rsidR="00A41169" w:rsidRPr="00F60500" w:rsidRDefault="00CB4117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11/06/2021</w:t>
            </w:r>
          </w:p>
        </w:tc>
        <w:tc>
          <w:tcPr>
            <w:tcW w:w="1985" w:type="dxa"/>
          </w:tcPr>
          <w:p w14:paraId="5361E356" w14:textId="278875B2" w:rsidR="00A41169" w:rsidRPr="00F60500" w:rsidRDefault="00CB4117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30/07/2021</w:t>
            </w:r>
          </w:p>
        </w:tc>
        <w:tc>
          <w:tcPr>
            <w:tcW w:w="5953" w:type="dxa"/>
          </w:tcPr>
          <w:p w14:paraId="6D5B44DD" w14:textId="3917F9B8" w:rsidR="00A41169" w:rsidRPr="00F60500" w:rsidRDefault="00CB4117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709005</w:t>
            </w:r>
          </w:p>
        </w:tc>
      </w:tr>
      <w:tr w:rsidR="00F60500" w:rsidRPr="00F60500" w14:paraId="1D81C2B8" w14:textId="77777777" w:rsidTr="00A41169">
        <w:tc>
          <w:tcPr>
            <w:tcW w:w="901" w:type="dxa"/>
          </w:tcPr>
          <w:p w14:paraId="4A2B9A05" w14:textId="6992A47A" w:rsidR="00A41169" w:rsidRPr="00F60500" w:rsidRDefault="00B93AF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1500</w:t>
            </w:r>
          </w:p>
        </w:tc>
        <w:tc>
          <w:tcPr>
            <w:tcW w:w="3831" w:type="dxa"/>
          </w:tcPr>
          <w:p w14:paraId="05C0952D" w14:textId="67D3C954" w:rsidR="00A41169" w:rsidRPr="00F60500" w:rsidRDefault="00CB4117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L. B.</w:t>
            </w:r>
          </w:p>
        </w:tc>
        <w:tc>
          <w:tcPr>
            <w:tcW w:w="2209" w:type="dxa"/>
          </w:tcPr>
          <w:p w14:paraId="48278D47" w14:textId="42DF9247" w:rsidR="00A41169" w:rsidRPr="00F60500" w:rsidRDefault="00CB4117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11/06/2021</w:t>
            </w:r>
          </w:p>
        </w:tc>
        <w:tc>
          <w:tcPr>
            <w:tcW w:w="1985" w:type="dxa"/>
          </w:tcPr>
          <w:p w14:paraId="3063C3E5" w14:textId="4AC4421C" w:rsidR="00A41169" w:rsidRPr="00F60500" w:rsidRDefault="0053206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7E5EFFA1" w14:textId="15FB83D0" w:rsidR="00A41169" w:rsidRPr="00F60500" w:rsidRDefault="00CB4117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702402</w:t>
            </w:r>
          </w:p>
        </w:tc>
      </w:tr>
      <w:tr w:rsidR="00F60500" w:rsidRPr="00F60500" w14:paraId="0432B857" w14:textId="77777777" w:rsidTr="00A41169">
        <w:tc>
          <w:tcPr>
            <w:tcW w:w="901" w:type="dxa"/>
          </w:tcPr>
          <w:p w14:paraId="1617D0CE" w14:textId="39BCDD46" w:rsidR="00A41169" w:rsidRPr="00F60500" w:rsidRDefault="00B93AF9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1501</w:t>
            </w:r>
          </w:p>
        </w:tc>
        <w:tc>
          <w:tcPr>
            <w:tcW w:w="3831" w:type="dxa"/>
          </w:tcPr>
          <w:p w14:paraId="2AB23F03" w14:textId="4E06543F" w:rsidR="00A41169" w:rsidRPr="00F60500" w:rsidRDefault="004D6A61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F. C. S.</w:t>
            </w:r>
          </w:p>
        </w:tc>
        <w:tc>
          <w:tcPr>
            <w:tcW w:w="2209" w:type="dxa"/>
          </w:tcPr>
          <w:p w14:paraId="13281735" w14:textId="63DACF19" w:rsidR="00A41169" w:rsidRPr="00F60500" w:rsidRDefault="004D6A61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11/06/2021</w:t>
            </w:r>
          </w:p>
        </w:tc>
        <w:tc>
          <w:tcPr>
            <w:tcW w:w="1985" w:type="dxa"/>
          </w:tcPr>
          <w:p w14:paraId="040EF9D0" w14:textId="5C47E698" w:rsidR="00A41169" w:rsidRPr="00F60500" w:rsidRDefault="004D6A61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30/07/2021</w:t>
            </w:r>
          </w:p>
        </w:tc>
        <w:tc>
          <w:tcPr>
            <w:tcW w:w="5953" w:type="dxa"/>
          </w:tcPr>
          <w:p w14:paraId="4D9264D2" w14:textId="4D66405E" w:rsidR="00A41169" w:rsidRPr="00F60500" w:rsidRDefault="004D6A61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702400</w:t>
            </w:r>
          </w:p>
        </w:tc>
      </w:tr>
      <w:tr w:rsidR="00F60500" w:rsidRPr="00F60500" w14:paraId="2EF1EC44" w14:textId="77777777" w:rsidTr="00A41169">
        <w:tc>
          <w:tcPr>
            <w:tcW w:w="901" w:type="dxa"/>
          </w:tcPr>
          <w:p w14:paraId="27C60953" w14:textId="5604A9E9" w:rsidR="00A41169" w:rsidRPr="00F60500" w:rsidRDefault="004D6A61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1502</w:t>
            </w:r>
          </w:p>
        </w:tc>
        <w:tc>
          <w:tcPr>
            <w:tcW w:w="3831" w:type="dxa"/>
          </w:tcPr>
          <w:p w14:paraId="7360803A" w14:textId="66C0263F" w:rsidR="00A41169" w:rsidRPr="00F60500" w:rsidRDefault="004D6A61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C. F. S.</w:t>
            </w:r>
          </w:p>
        </w:tc>
        <w:tc>
          <w:tcPr>
            <w:tcW w:w="2209" w:type="dxa"/>
          </w:tcPr>
          <w:p w14:paraId="5824316C" w14:textId="74881F64" w:rsidR="00A41169" w:rsidRPr="00F60500" w:rsidRDefault="004D6A61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11/06/2021</w:t>
            </w:r>
          </w:p>
        </w:tc>
        <w:tc>
          <w:tcPr>
            <w:tcW w:w="1985" w:type="dxa"/>
          </w:tcPr>
          <w:p w14:paraId="7F88DBEA" w14:textId="526E71F4" w:rsidR="00A41169" w:rsidRPr="00F60500" w:rsidRDefault="0053206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40699E7D" w14:textId="25293DBC" w:rsidR="00A41169" w:rsidRPr="00F60500" w:rsidRDefault="004D6A61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706702</w:t>
            </w:r>
          </w:p>
        </w:tc>
      </w:tr>
      <w:tr w:rsidR="00F60500" w:rsidRPr="00F60500" w14:paraId="3DA2729B" w14:textId="77777777" w:rsidTr="00A41169">
        <w:tc>
          <w:tcPr>
            <w:tcW w:w="901" w:type="dxa"/>
          </w:tcPr>
          <w:p w14:paraId="1201B1CA" w14:textId="0BF741B0" w:rsidR="00A41169" w:rsidRPr="00F60500" w:rsidRDefault="004D6A61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1503</w:t>
            </w:r>
          </w:p>
        </w:tc>
        <w:tc>
          <w:tcPr>
            <w:tcW w:w="3831" w:type="dxa"/>
          </w:tcPr>
          <w:p w14:paraId="660E57FD" w14:textId="3A321942" w:rsidR="00A41169" w:rsidRPr="00F60500" w:rsidRDefault="004D6A61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G. S.</w:t>
            </w:r>
          </w:p>
        </w:tc>
        <w:tc>
          <w:tcPr>
            <w:tcW w:w="2209" w:type="dxa"/>
          </w:tcPr>
          <w:p w14:paraId="4F527B4C" w14:textId="2EFFC927" w:rsidR="00A41169" w:rsidRPr="00F60500" w:rsidRDefault="004D6A61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11/06/2021</w:t>
            </w:r>
          </w:p>
        </w:tc>
        <w:tc>
          <w:tcPr>
            <w:tcW w:w="1985" w:type="dxa"/>
          </w:tcPr>
          <w:p w14:paraId="2A50EC26" w14:textId="22CEDB85" w:rsidR="00A41169" w:rsidRPr="00F60500" w:rsidRDefault="0053206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7D8049F7" w14:textId="25D49E48" w:rsidR="00A41169" w:rsidRPr="00F60500" w:rsidRDefault="004D6A61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700004</w:t>
            </w:r>
          </w:p>
        </w:tc>
      </w:tr>
      <w:tr w:rsidR="00F60500" w:rsidRPr="00F60500" w14:paraId="5A5E2C76" w14:textId="77777777" w:rsidTr="00A41169">
        <w:tc>
          <w:tcPr>
            <w:tcW w:w="901" w:type="dxa"/>
          </w:tcPr>
          <w:p w14:paraId="1C13711D" w14:textId="279FC1F3" w:rsidR="00A41169" w:rsidRPr="00F60500" w:rsidRDefault="004D6A61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1504</w:t>
            </w:r>
          </w:p>
        </w:tc>
        <w:tc>
          <w:tcPr>
            <w:tcW w:w="3831" w:type="dxa"/>
          </w:tcPr>
          <w:p w14:paraId="30E71FFB" w14:textId="68C90413" w:rsidR="00A41169" w:rsidRPr="00F60500" w:rsidRDefault="004D6A61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C. K.</w:t>
            </w:r>
          </w:p>
        </w:tc>
        <w:tc>
          <w:tcPr>
            <w:tcW w:w="2209" w:type="dxa"/>
          </w:tcPr>
          <w:p w14:paraId="2DC2ADBC" w14:textId="02AE3788" w:rsidR="00A41169" w:rsidRPr="00F60500" w:rsidRDefault="004D6A61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11/06/2021</w:t>
            </w:r>
          </w:p>
        </w:tc>
        <w:tc>
          <w:tcPr>
            <w:tcW w:w="1985" w:type="dxa"/>
          </w:tcPr>
          <w:p w14:paraId="208FDF10" w14:textId="46561F89" w:rsidR="00A41169" w:rsidRPr="00F60500" w:rsidRDefault="0053206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4A6D3384" w14:textId="7094FBB9" w:rsidR="00A41169" w:rsidRPr="00F60500" w:rsidRDefault="004D6A61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708905</w:t>
            </w:r>
          </w:p>
        </w:tc>
      </w:tr>
      <w:tr w:rsidR="00F60500" w:rsidRPr="00F60500" w14:paraId="0499BBA4" w14:textId="77777777" w:rsidTr="00A41169">
        <w:tc>
          <w:tcPr>
            <w:tcW w:w="901" w:type="dxa"/>
          </w:tcPr>
          <w:p w14:paraId="69DC9F14" w14:textId="36E045EB" w:rsidR="00A41169" w:rsidRPr="00F60500" w:rsidRDefault="004D6A61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1505</w:t>
            </w:r>
          </w:p>
        </w:tc>
        <w:tc>
          <w:tcPr>
            <w:tcW w:w="3831" w:type="dxa"/>
          </w:tcPr>
          <w:p w14:paraId="4FCFB7E7" w14:textId="1E89E591" w:rsidR="00A41169" w:rsidRPr="00F60500" w:rsidRDefault="004D6A61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B. M.</w:t>
            </w:r>
          </w:p>
        </w:tc>
        <w:tc>
          <w:tcPr>
            <w:tcW w:w="2209" w:type="dxa"/>
          </w:tcPr>
          <w:p w14:paraId="6ECEF97F" w14:textId="2B38B1BC" w:rsidR="00A41169" w:rsidRPr="00F60500" w:rsidRDefault="004D6A61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11/06/2021</w:t>
            </w:r>
          </w:p>
        </w:tc>
        <w:tc>
          <w:tcPr>
            <w:tcW w:w="1985" w:type="dxa"/>
          </w:tcPr>
          <w:p w14:paraId="15468283" w14:textId="4BF18B0C" w:rsidR="00A41169" w:rsidRPr="00F60500" w:rsidRDefault="0053206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4D099B5A" w14:textId="3D15B90E" w:rsidR="00A41169" w:rsidRPr="00F60500" w:rsidRDefault="00F74E8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704008</w:t>
            </w:r>
          </w:p>
        </w:tc>
      </w:tr>
      <w:tr w:rsidR="00F60500" w:rsidRPr="00F60500" w14:paraId="7669F030" w14:textId="77777777" w:rsidTr="00A41169">
        <w:tc>
          <w:tcPr>
            <w:tcW w:w="901" w:type="dxa"/>
          </w:tcPr>
          <w:p w14:paraId="18C0444B" w14:textId="54E71C84" w:rsidR="00A41169" w:rsidRPr="00F60500" w:rsidRDefault="004D6A61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1506</w:t>
            </w:r>
          </w:p>
        </w:tc>
        <w:tc>
          <w:tcPr>
            <w:tcW w:w="3831" w:type="dxa"/>
          </w:tcPr>
          <w:p w14:paraId="2308B030" w14:textId="0569290E" w:rsidR="00A41169" w:rsidRPr="00F60500" w:rsidRDefault="00F74E80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S. R.</w:t>
            </w:r>
          </w:p>
        </w:tc>
        <w:tc>
          <w:tcPr>
            <w:tcW w:w="2209" w:type="dxa"/>
          </w:tcPr>
          <w:p w14:paraId="1F5BEB18" w14:textId="2E589ED5" w:rsidR="00A41169" w:rsidRPr="00F60500" w:rsidRDefault="00F74E8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11/06/2021</w:t>
            </w:r>
          </w:p>
        </w:tc>
        <w:tc>
          <w:tcPr>
            <w:tcW w:w="1985" w:type="dxa"/>
          </w:tcPr>
          <w:p w14:paraId="2456C067" w14:textId="19A042AE" w:rsidR="00A41169" w:rsidRPr="00F60500" w:rsidRDefault="0053206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2F1FEA3D" w14:textId="18D21352" w:rsidR="00A41169" w:rsidRPr="00F60500" w:rsidRDefault="00F74E8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700207</w:t>
            </w:r>
          </w:p>
        </w:tc>
      </w:tr>
      <w:tr w:rsidR="00F60500" w:rsidRPr="00F60500" w14:paraId="70B37F05" w14:textId="77777777" w:rsidTr="00A41169">
        <w:tc>
          <w:tcPr>
            <w:tcW w:w="901" w:type="dxa"/>
          </w:tcPr>
          <w:p w14:paraId="59304CF5" w14:textId="413DCD1E" w:rsidR="00A41169" w:rsidRPr="00F60500" w:rsidRDefault="004D6A61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1507</w:t>
            </w:r>
          </w:p>
        </w:tc>
        <w:tc>
          <w:tcPr>
            <w:tcW w:w="3831" w:type="dxa"/>
          </w:tcPr>
          <w:p w14:paraId="2D054605" w14:textId="4E3BDE45" w:rsidR="00A41169" w:rsidRPr="00F60500" w:rsidRDefault="00F74E80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 R.</w:t>
            </w:r>
          </w:p>
        </w:tc>
        <w:tc>
          <w:tcPr>
            <w:tcW w:w="2209" w:type="dxa"/>
          </w:tcPr>
          <w:p w14:paraId="3E5C00B0" w14:textId="69CAE0B8" w:rsidR="00A41169" w:rsidRPr="00F60500" w:rsidRDefault="00F74E8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11/06/2021</w:t>
            </w:r>
          </w:p>
        </w:tc>
        <w:tc>
          <w:tcPr>
            <w:tcW w:w="1985" w:type="dxa"/>
          </w:tcPr>
          <w:p w14:paraId="6A9335BA" w14:textId="3D636D1E" w:rsidR="00A41169" w:rsidRPr="00F60500" w:rsidRDefault="0053206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5953" w:type="dxa"/>
          </w:tcPr>
          <w:p w14:paraId="2C811FF3" w14:textId="271BE303" w:rsidR="00A41169" w:rsidRPr="00F60500" w:rsidRDefault="00F74E8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701808</w:t>
            </w:r>
          </w:p>
        </w:tc>
      </w:tr>
      <w:tr w:rsidR="00F60500" w:rsidRPr="00F60500" w14:paraId="463A383B" w14:textId="77777777" w:rsidTr="00A41169">
        <w:tc>
          <w:tcPr>
            <w:tcW w:w="901" w:type="dxa"/>
          </w:tcPr>
          <w:p w14:paraId="311CE98A" w14:textId="7AF2D794" w:rsidR="00A41169" w:rsidRPr="00F60500" w:rsidRDefault="004D6A61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1508</w:t>
            </w:r>
          </w:p>
        </w:tc>
        <w:tc>
          <w:tcPr>
            <w:tcW w:w="3831" w:type="dxa"/>
          </w:tcPr>
          <w:p w14:paraId="3D381D63" w14:textId="73E0C0B4" w:rsidR="00A41169" w:rsidRPr="00F60500" w:rsidRDefault="00F74E80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J. B.</w:t>
            </w:r>
          </w:p>
        </w:tc>
        <w:tc>
          <w:tcPr>
            <w:tcW w:w="2209" w:type="dxa"/>
          </w:tcPr>
          <w:p w14:paraId="2CCC3908" w14:textId="104DB8B2" w:rsidR="00A41169" w:rsidRPr="00F60500" w:rsidRDefault="00F74E8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11/06/2021</w:t>
            </w:r>
          </w:p>
        </w:tc>
        <w:tc>
          <w:tcPr>
            <w:tcW w:w="1985" w:type="dxa"/>
          </w:tcPr>
          <w:p w14:paraId="31B4A81F" w14:textId="5B89F3AA" w:rsidR="00A41169" w:rsidRPr="00F60500" w:rsidRDefault="0053206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7AA27A49" w14:textId="10B34F85" w:rsidR="00A41169" w:rsidRPr="00F60500" w:rsidRDefault="00F74E8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704208</w:t>
            </w:r>
          </w:p>
        </w:tc>
      </w:tr>
      <w:tr w:rsidR="00F60500" w:rsidRPr="00F60500" w14:paraId="6CE40998" w14:textId="77777777" w:rsidTr="00A41169">
        <w:tc>
          <w:tcPr>
            <w:tcW w:w="901" w:type="dxa"/>
          </w:tcPr>
          <w:p w14:paraId="428C170F" w14:textId="5145473E" w:rsidR="00A41169" w:rsidRPr="00F60500" w:rsidRDefault="004D6A61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1509</w:t>
            </w:r>
          </w:p>
        </w:tc>
        <w:tc>
          <w:tcPr>
            <w:tcW w:w="3831" w:type="dxa"/>
          </w:tcPr>
          <w:p w14:paraId="135D7C4F" w14:textId="70813816" w:rsidR="00A41169" w:rsidRPr="00F60500" w:rsidRDefault="00897046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 J.</w:t>
            </w:r>
          </w:p>
        </w:tc>
        <w:tc>
          <w:tcPr>
            <w:tcW w:w="2209" w:type="dxa"/>
          </w:tcPr>
          <w:p w14:paraId="04769EB9" w14:textId="28518FD1" w:rsidR="00A41169" w:rsidRPr="00F60500" w:rsidRDefault="00897046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15/06/2021</w:t>
            </w:r>
          </w:p>
        </w:tc>
        <w:tc>
          <w:tcPr>
            <w:tcW w:w="1985" w:type="dxa"/>
          </w:tcPr>
          <w:p w14:paraId="55B3BF46" w14:textId="7228D60B" w:rsidR="00A41169" w:rsidRPr="00F60500" w:rsidRDefault="0053206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12/08/2021</w:t>
            </w:r>
          </w:p>
        </w:tc>
        <w:tc>
          <w:tcPr>
            <w:tcW w:w="5953" w:type="dxa"/>
          </w:tcPr>
          <w:p w14:paraId="6BBDD6BD" w14:textId="5C070716" w:rsidR="00A41169" w:rsidRPr="00F60500" w:rsidRDefault="00897046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700003</w:t>
            </w:r>
          </w:p>
        </w:tc>
      </w:tr>
      <w:tr w:rsidR="00F60500" w:rsidRPr="00F60500" w14:paraId="2D9EDF77" w14:textId="77777777" w:rsidTr="00A41169">
        <w:tc>
          <w:tcPr>
            <w:tcW w:w="901" w:type="dxa"/>
          </w:tcPr>
          <w:p w14:paraId="0350ECA8" w14:textId="69CB06BD" w:rsidR="00A41169" w:rsidRPr="00F60500" w:rsidRDefault="004D6A61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1510</w:t>
            </w:r>
          </w:p>
        </w:tc>
        <w:tc>
          <w:tcPr>
            <w:tcW w:w="3831" w:type="dxa"/>
          </w:tcPr>
          <w:p w14:paraId="529393D1" w14:textId="14A7BFBF" w:rsidR="00A41169" w:rsidRPr="00F60500" w:rsidRDefault="00897046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F. P. G.</w:t>
            </w:r>
          </w:p>
        </w:tc>
        <w:tc>
          <w:tcPr>
            <w:tcW w:w="2209" w:type="dxa"/>
          </w:tcPr>
          <w:p w14:paraId="029A87E8" w14:textId="0273B352" w:rsidR="00A41169" w:rsidRPr="00F60500" w:rsidRDefault="00897046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15/06/2021</w:t>
            </w:r>
          </w:p>
        </w:tc>
        <w:tc>
          <w:tcPr>
            <w:tcW w:w="1985" w:type="dxa"/>
          </w:tcPr>
          <w:p w14:paraId="7D5C84A0" w14:textId="6243A1F8" w:rsidR="00A41169" w:rsidRPr="00F60500" w:rsidRDefault="0053206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12/08/2021</w:t>
            </w:r>
          </w:p>
        </w:tc>
        <w:tc>
          <w:tcPr>
            <w:tcW w:w="5953" w:type="dxa"/>
          </w:tcPr>
          <w:p w14:paraId="6158FAEA" w14:textId="2BB2F55B" w:rsidR="00A41169" w:rsidRPr="00F60500" w:rsidRDefault="00897046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705408</w:t>
            </w:r>
          </w:p>
        </w:tc>
      </w:tr>
      <w:tr w:rsidR="00F60500" w:rsidRPr="00F60500" w14:paraId="1E806494" w14:textId="77777777" w:rsidTr="00A41169">
        <w:tc>
          <w:tcPr>
            <w:tcW w:w="901" w:type="dxa"/>
          </w:tcPr>
          <w:p w14:paraId="42EFA6C1" w14:textId="2CCE6C1C" w:rsidR="00A41169" w:rsidRPr="00F60500" w:rsidRDefault="004D6A61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1511</w:t>
            </w:r>
          </w:p>
        </w:tc>
        <w:tc>
          <w:tcPr>
            <w:tcW w:w="3831" w:type="dxa"/>
          </w:tcPr>
          <w:p w14:paraId="7EDD21BC" w14:textId="0B7B701E" w:rsidR="00A41169" w:rsidRPr="00F60500" w:rsidRDefault="00897046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 L. D.</w:t>
            </w:r>
          </w:p>
        </w:tc>
        <w:tc>
          <w:tcPr>
            <w:tcW w:w="2209" w:type="dxa"/>
          </w:tcPr>
          <w:p w14:paraId="04643185" w14:textId="1988E107" w:rsidR="00A41169" w:rsidRPr="00F60500" w:rsidRDefault="00897046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15/06/2021</w:t>
            </w:r>
          </w:p>
        </w:tc>
        <w:tc>
          <w:tcPr>
            <w:tcW w:w="1985" w:type="dxa"/>
          </w:tcPr>
          <w:p w14:paraId="12CC777D" w14:textId="77777777" w:rsidR="00A41169" w:rsidRPr="00F60500" w:rsidRDefault="00A4116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910A46A" w14:textId="332D90E0" w:rsidR="00A41169" w:rsidRPr="00F60500" w:rsidRDefault="00897046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706202</w:t>
            </w:r>
          </w:p>
        </w:tc>
      </w:tr>
      <w:tr w:rsidR="00F60500" w:rsidRPr="00F60500" w14:paraId="637C16C9" w14:textId="77777777" w:rsidTr="00A41169">
        <w:tc>
          <w:tcPr>
            <w:tcW w:w="901" w:type="dxa"/>
          </w:tcPr>
          <w:p w14:paraId="3E9F5516" w14:textId="061633C9" w:rsidR="00A41169" w:rsidRPr="00F60500" w:rsidRDefault="004D6A61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1512</w:t>
            </w:r>
          </w:p>
        </w:tc>
        <w:tc>
          <w:tcPr>
            <w:tcW w:w="3831" w:type="dxa"/>
          </w:tcPr>
          <w:p w14:paraId="0190063C" w14:textId="761BB837" w:rsidR="00A41169" w:rsidRPr="00F60500" w:rsidRDefault="00897046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I. C. M.</w:t>
            </w:r>
          </w:p>
        </w:tc>
        <w:tc>
          <w:tcPr>
            <w:tcW w:w="2209" w:type="dxa"/>
          </w:tcPr>
          <w:p w14:paraId="0D4BEC17" w14:textId="207703D4" w:rsidR="00A41169" w:rsidRPr="00F60500" w:rsidRDefault="00897046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15/06/2021</w:t>
            </w:r>
          </w:p>
        </w:tc>
        <w:tc>
          <w:tcPr>
            <w:tcW w:w="1985" w:type="dxa"/>
          </w:tcPr>
          <w:p w14:paraId="34ACDBFD" w14:textId="2B985CF4" w:rsidR="00A41169" w:rsidRPr="00F60500" w:rsidRDefault="0053206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12/08/2021</w:t>
            </w:r>
          </w:p>
        </w:tc>
        <w:tc>
          <w:tcPr>
            <w:tcW w:w="5953" w:type="dxa"/>
          </w:tcPr>
          <w:p w14:paraId="66804FA3" w14:textId="10DA9A95" w:rsidR="00A41169" w:rsidRPr="00F60500" w:rsidRDefault="00897046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705004</w:t>
            </w:r>
          </w:p>
        </w:tc>
      </w:tr>
      <w:tr w:rsidR="00F60500" w:rsidRPr="00F60500" w14:paraId="389B489A" w14:textId="77777777" w:rsidTr="00A41169">
        <w:tc>
          <w:tcPr>
            <w:tcW w:w="901" w:type="dxa"/>
          </w:tcPr>
          <w:p w14:paraId="2A831B33" w14:textId="1CCD4FAF" w:rsidR="00A41169" w:rsidRPr="00F60500" w:rsidRDefault="004D6A61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1513</w:t>
            </w:r>
          </w:p>
        </w:tc>
        <w:tc>
          <w:tcPr>
            <w:tcW w:w="3831" w:type="dxa"/>
          </w:tcPr>
          <w:p w14:paraId="02B748E0" w14:textId="273E0038" w:rsidR="00A41169" w:rsidRPr="00F60500" w:rsidRDefault="00477B9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G. J. P.</w:t>
            </w:r>
          </w:p>
        </w:tc>
        <w:tc>
          <w:tcPr>
            <w:tcW w:w="2209" w:type="dxa"/>
          </w:tcPr>
          <w:p w14:paraId="4C736894" w14:textId="109B2D67" w:rsidR="00A41169" w:rsidRPr="00F60500" w:rsidRDefault="00477B9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15/06/2021</w:t>
            </w:r>
          </w:p>
        </w:tc>
        <w:tc>
          <w:tcPr>
            <w:tcW w:w="1985" w:type="dxa"/>
          </w:tcPr>
          <w:p w14:paraId="027FE03F" w14:textId="77777777" w:rsidR="00A41169" w:rsidRPr="00F60500" w:rsidRDefault="00A4116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ECA7945" w14:textId="2C297FB7" w:rsidR="00A41169" w:rsidRPr="00F60500" w:rsidRDefault="00477B9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700004</w:t>
            </w:r>
          </w:p>
        </w:tc>
      </w:tr>
      <w:tr w:rsidR="00F60500" w:rsidRPr="00F60500" w14:paraId="08DE429A" w14:textId="77777777" w:rsidTr="00A41169">
        <w:tc>
          <w:tcPr>
            <w:tcW w:w="901" w:type="dxa"/>
          </w:tcPr>
          <w:p w14:paraId="383D0227" w14:textId="0B769FC1" w:rsidR="00A41169" w:rsidRPr="00F60500" w:rsidRDefault="004D6A61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1514</w:t>
            </w:r>
          </w:p>
        </w:tc>
        <w:tc>
          <w:tcPr>
            <w:tcW w:w="3831" w:type="dxa"/>
          </w:tcPr>
          <w:p w14:paraId="17887394" w14:textId="4F156B44" w:rsidR="00A41169" w:rsidRPr="00F60500" w:rsidRDefault="00477B9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J. C.</w:t>
            </w:r>
          </w:p>
        </w:tc>
        <w:tc>
          <w:tcPr>
            <w:tcW w:w="2209" w:type="dxa"/>
          </w:tcPr>
          <w:p w14:paraId="68C6AD56" w14:textId="1DBA896B" w:rsidR="00A41169" w:rsidRPr="00F60500" w:rsidRDefault="00477B9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15/06/2021</w:t>
            </w:r>
          </w:p>
        </w:tc>
        <w:tc>
          <w:tcPr>
            <w:tcW w:w="1985" w:type="dxa"/>
          </w:tcPr>
          <w:p w14:paraId="28F49B67" w14:textId="43A9AE52" w:rsidR="00A41169" w:rsidRPr="00F60500" w:rsidRDefault="0053206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12/08/2021</w:t>
            </w:r>
          </w:p>
        </w:tc>
        <w:tc>
          <w:tcPr>
            <w:tcW w:w="5953" w:type="dxa"/>
          </w:tcPr>
          <w:p w14:paraId="4AFA8C1E" w14:textId="18367F7A" w:rsidR="00A41169" w:rsidRPr="00F60500" w:rsidRDefault="00477B9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707601</w:t>
            </w:r>
          </w:p>
        </w:tc>
      </w:tr>
      <w:tr w:rsidR="00F60500" w:rsidRPr="00F60500" w14:paraId="088F9B48" w14:textId="77777777" w:rsidTr="00A41169">
        <w:tc>
          <w:tcPr>
            <w:tcW w:w="901" w:type="dxa"/>
          </w:tcPr>
          <w:p w14:paraId="51ADD068" w14:textId="60DB64E9" w:rsidR="00A41169" w:rsidRPr="00F60500" w:rsidRDefault="004D6A61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1515</w:t>
            </w:r>
          </w:p>
        </w:tc>
        <w:tc>
          <w:tcPr>
            <w:tcW w:w="3831" w:type="dxa"/>
          </w:tcPr>
          <w:p w14:paraId="1421040B" w14:textId="7DC5283C" w:rsidR="00A41169" w:rsidRPr="00F60500" w:rsidRDefault="00477B9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D. C. S.</w:t>
            </w:r>
          </w:p>
        </w:tc>
        <w:tc>
          <w:tcPr>
            <w:tcW w:w="2209" w:type="dxa"/>
          </w:tcPr>
          <w:p w14:paraId="51A4E0CD" w14:textId="0FA5797D" w:rsidR="00A41169" w:rsidRPr="00F60500" w:rsidRDefault="00477B9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15/06/2021</w:t>
            </w:r>
          </w:p>
        </w:tc>
        <w:tc>
          <w:tcPr>
            <w:tcW w:w="1985" w:type="dxa"/>
          </w:tcPr>
          <w:p w14:paraId="3D510B43" w14:textId="531635E8" w:rsidR="00A41169" w:rsidRPr="00F60500" w:rsidRDefault="0053206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12/08/2021</w:t>
            </w:r>
          </w:p>
        </w:tc>
        <w:tc>
          <w:tcPr>
            <w:tcW w:w="5953" w:type="dxa"/>
          </w:tcPr>
          <w:p w14:paraId="6929EDAB" w14:textId="5A327545" w:rsidR="00A41169" w:rsidRPr="00F60500" w:rsidRDefault="00477B9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706204</w:t>
            </w:r>
          </w:p>
        </w:tc>
      </w:tr>
      <w:tr w:rsidR="00F60500" w:rsidRPr="00F60500" w14:paraId="690D9369" w14:textId="77777777" w:rsidTr="00A41169">
        <w:tc>
          <w:tcPr>
            <w:tcW w:w="901" w:type="dxa"/>
          </w:tcPr>
          <w:p w14:paraId="0844CAB0" w14:textId="5BBB2884" w:rsidR="00A41169" w:rsidRPr="00F60500" w:rsidRDefault="004D6A61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1516</w:t>
            </w:r>
          </w:p>
        </w:tc>
        <w:tc>
          <w:tcPr>
            <w:tcW w:w="3831" w:type="dxa"/>
          </w:tcPr>
          <w:p w14:paraId="522077E3" w14:textId="5CC9AF22" w:rsidR="00A41169" w:rsidRPr="00F60500" w:rsidRDefault="00477B9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 P. L. M.</w:t>
            </w:r>
          </w:p>
        </w:tc>
        <w:tc>
          <w:tcPr>
            <w:tcW w:w="2209" w:type="dxa"/>
          </w:tcPr>
          <w:p w14:paraId="42A410E9" w14:textId="405087BD" w:rsidR="00A41169" w:rsidRPr="00F60500" w:rsidRDefault="00477B9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15/06/2021</w:t>
            </w:r>
          </w:p>
        </w:tc>
        <w:tc>
          <w:tcPr>
            <w:tcW w:w="1985" w:type="dxa"/>
          </w:tcPr>
          <w:p w14:paraId="2B29A57E" w14:textId="4513605F" w:rsidR="00A41169" w:rsidRPr="00F60500" w:rsidRDefault="0053206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12/08/2021</w:t>
            </w:r>
          </w:p>
        </w:tc>
        <w:tc>
          <w:tcPr>
            <w:tcW w:w="5953" w:type="dxa"/>
          </w:tcPr>
          <w:p w14:paraId="77BEAD5C" w14:textId="6C743613" w:rsidR="00A41169" w:rsidRPr="00F60500" w:rsidRDefault="00477B9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701208</w:t>
            </w:r>
          </w:p>
        </w:tc>
      </w:tr>
      <w:tr w:rsidR="00F60500" w:rsidRPr="00F60500" w14:paraId="65F58A84" w14:textId="77777777" w:rsidTr="00A41169">
        <w:tc>
          <w:tcPr>
            <w:tcW w:w="901" w:type="dxa"/>
          </w:tcPr>
          <w:p w14:paraId="48DD200D" w14:textId="360E430B" w:rsidR="00A41169" w:rsidRPr="00F60500" w:rsidRDefault="004D6A61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1517</w:t>
            </w:r>
          </w:p>
        </w:tc>
        <w:tc>
          <w:tcPr>
            <w:tcW w:w="3831" w:type="dxa"/>
          </w:tcPr>
          <w:p w14:paraId="662364B1" w14:textId="414B5DA1" w:rsidR="00A41169" w:rsidRPr="00F60500" w:rsidRDefault="00477B9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 L. S.</w:t>
            </w:r>
          </w:p>
        </w:tc>
        <w:tc>
          <w:tcPr>
            <w:tcW w:w="2209" w:type="dxa"/>
          </w:tcPr>
          <w:p w14:paraId="76DACF8F" w14:textId="0353C488" w:rsidR="00A41169" w:rsidRPr="00F60500" w:rsidRDefault="00477B9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15/06/2021</w:t>
            </w:r>
          </w:p>
        </w:tc>
        <w:tc>
          <w:tcPr>
            <w:tcW w:w="1985" w:type="dxa"/>
          </w:tcPr>
          <w:p w14:paraId="4359AB6B" w14:textId="64401445" w:rsidR="00A41169" w:rsidRPr="00F60500" w:rsidRDefault="0053206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12/08/2021</w:t>
            </w:r>
          </w:p>
        </w:tc>
        <w:tc>
          <w:tcPr>
            <w:tcW w:w="5953" w:type="dxa"/>
          </w:tcPr>
          <w:p w14:paraId="6211F51F" w14:textId="3FA73D1E" w:rsidR="00A41169" w:rsidRPr="00F60500" w:rsidRDefault="00477B9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709204</w:t>
            </w:r>
          </w:p>
        </w:tc>
      </w:tr>
      <w:tr w:rsidR="00F60500" w:rsidRPr="00F60500" w14:paraId="32A80041" w14:textId="77777777" w:rsidTr="00A41169">
        <w:tc>
          <w:tcPr>
            <w:tcW w:w="901" w:type="dxa"/>
          </w:tcPr>
          <w:p w14:paraId="17CFC525" w14:textId="5C2ED6D5" w:rsidR="00A41169" w:rsidRPr="00F60500" w:rsidRDefault="004D6A61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1518</w:t>
            </w:r>
          </w:p>
        </w:tc>
        <w:tc>
          <w:tcPr>
            <w:tcW w:w="3831" w:type="dxa"/>
          </w:tcPr>
          <w:p w14:paraId="18CAD218" w14:textId="0DE08C15" w:rsidR="00A41169" w:rsidRPr="00F60500" w:rsidRDefault="00477B9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W. M. D.</w:t>
            </w:r>
          </w:p>
        </w:tc>
        <w:tc>
          <w:tcPr>
            <w:tcW w:w="2209" w:type="dxa"/>
          </w:tcPr>
          <w:p w14:paraId="37EA984B" w14:textId="7A6AC67C" w:rsidR="00A41169" w:rsidRPr="00F60500" w:rsidRDefault="00477B9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15/06/2021</w:t>
            </w:r>
          </w:p>
        </w:tc>
        <w:tc>
          <w:tcPr>
            <w:tcW w:w="1985" w:type="dxa"/>
          </w:tcPr>
          <w:p w14:paraId="3DE14A37" w14:textId="77777777" w:rsidR="00A41169" w:rsidRPr="00F60500" w:rsidRDefault="00A4116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6E8F913" w14:textId="6D4D8079" w:rsidR="00A41169" w:rsidRPr="00F60500" w:rsidRDefault="00477B9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708602</w:t>
            </w:r>
          </w:p>
        </w:tc>
      </w:tr>
      <w:tr w:rsidR="00F60500" w:rsidRPr="00F60500" w14:paraId="732058CE" w14:textId="77777777" w:rsidTr="00A41169">
        <w:tc>
          <w:tcPr>
            <w:tcW w:w="901" w:type="dxa"/>
          </w:tcPr>
          <w:p w14:paraId="721E99D9" w14:textId="0BF4A16B" w:rsidR="00A41169" w:rsidRPr="00F60500" w:rsidRDefault="004D6A61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1519</w:t>
            </w:r>
          </w:p>
        </w:tc>
        <w:tc>
          <w:tcPr>
            <w:tcW w:w="3831" w:type="dxa"/>
          </w:tcPr>
          <w:p w14:paraId="1B010AAD" w14:textId="5146A4DB" w:rsidR="00A41169" w:rsidRPr="00F60500" w:rsidRDefault="00477B9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 F. S.</w:t>
            </w:r>
          </w:p>
        </w:tc>
        <w:tc>
          <w:tcPr>
            <w:tcW w:w="2209" w:type="dxa"/>
          </w:tcPr>
          <w:p w14:paraId="1203579B" w14:textId="1E2F4BFD" w:rsidR="00A41169" w:rsidRPr="00F60500" w:rsidRDefault="00477B9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15/06/2021</w:t>
            </w:r>
          </w:p>
        </w:tc>
        <w:tc>
          <w:tcPr>
            <w:tcW w:w="1985" w:type="dxa"/>
          </w:tcPr>
          <w:p w14:paraId="25449719" w14:textId="36A7B3F4" w:rsidR="00A41169" w:rsidRPr="00F60500" w:rsidRDefault="0053206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Sinop</w:t>
            </w:r>
          </w:p>
        </w:tc>
        <w:tc>
          <w:tcPr>
            <w:tcW w:w="5953" w:type="dxa"/>
          </w:tcPr>
          <w:p w14:paraId="53655FFD" w14:textId="1782E801" w:rsidR="00A41169" w:rsidRPr="00F60500" w:rsidRDefault="00477B9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707702</w:t>
            </w:r>
          </w:p>
        </w:tc>
      </w:tr>
      <w:tr w:rsidR="00F60500" w:rsidRPr="00F60500" w14:paraId="4A5FAD97" w14:textId="77777777" w:rsidTr="00A41169">
        <w:tc>
          <w:tcPr>
            <w:tcW w:w="901" w:type="dxa"/>
          </w:tcPr>
          <w:p w14:paraId="3AFBC641" w14:textId="42E138E6" w:rsidR="00A41169" w:rsidRPr="00F60500" w:rsidRDefault="004D6A61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1520</w:t>
            </w:r>
          </w:p>
        </w:tc>
        <w:tc>
          <w:tcPr>
            <w:tcW w:w="3831" w:type="dxa"/>
          </w:tcPr>
          <w:p w14:paraId="67F18959" w14:textId="085C241D" w:rsidR="00A41169" w:rsidRPr="00F60500" w:rsidRDefault="005105A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D. F. L. M.</w:t>
            </w:r>
          </w:p>
        </w:tc>
        <w:tc>
          <w:tcPr>
            <w:tcW w:w="2209" w:type="dxa"/>
          </w:tcPr>
          <w:p w14:paraId="382EFE17" w14:textId="51E2251B" w:rsidR="00A41169" w:rsidRPr="00F60500" w:rsidRDefault="005105A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15/06/2021</w:t>
            </w:r>
          </w:p>
        </w:tc>
        <w:tc>
          <w:tcPr>
            <w:tcW w:w="1985" w:type="dxa"/>
          </w:tcPr>
          <w:p w14:paraId="7DD67B43" w14:textId="5C10D789" w:rsidR="00A41169" w:rsidRPr="00F60500" w:rsidRDefault="0053206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12/08/2021</w:t>
            </w:r>
          </w:p>
        </w:tc>
        <w:tc>
          <w:tcPr>
            <w:tcW w:w="5953" w:type="dxa"/>
          </w:tcPr>
          <w:p w14:paraId="2843C169" w14:textId="6BB65BF7" w:rsidR="00A41169" w:rsidRPr="00F60500" w:rsidRDefault="005105A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700508</w:t>
            </w:r>
          </w:p>
        </w:tc>
      </w:tr>
      <w:tr w:rsidR="00F60500" w:rsidRPr="00F60500" w14:paraId="5FB117AE" w14:textId="77777777" w:rsidTr="00A41169">
        <w:tc>
          <w:tcPr>
            <w:tcW w:w="901" w:type="dxa"/>
          </w:tcPr>
          <w:p w14:paraId="53934888" w14:textId="55509DC7" w:rsidR="00A41169" w:rsidRPr="00F60500" w:rsidRDefault="004D6A61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1521</w:t>
            </w:r>
          </w:p>
        </w:tc>
        <w:tc>
          <w:tcPr>
            <w:tcW w:w="3831" w:type="dxa"/>
          </w:tcPr>
          <w:p w14:paraId="5452589B" w14:textId="4DF306CB" w:rsidR="00A41169" w:rsidRPr="00F60500" w:rsidRDefault="005105A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N. O.</w:t>
            </w:r>
          </w:p>
        </w:tc>
        <w:tc>
          <w:tcPr>
            <w:tcW w:w="2209" w:type="dxa"/>
          </w:tcPr>
          <w:p w14:paraId="761E0BEB" w14:textId="7F588185" w:rsidR="00A41169" w:rsidRPr="00F60500" w:rsidRDefault="005105A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15/06/2021</w:t>
            </w:r>
          </w:p>
        </w:tc>
        <w:tc>
          <w:tcPr>
            <w:tcW w:w="1985" w:type="dxa"/>
          </w:tcPr>
          <w:p w14:paraId="79BC3FDC" w14:textId="195991A6" w:rsidR="00A41169" w:rsidRPr="00F60500" w:rsidRDefault="0053206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12/08/2021</w:t>
            </w:r>
          </w:p>
        </w:tc>
        <w:tc>
          <w:tcPr>
            <w:tcW w:w="5953" w:type="dxa"/>
          </w:tcPr>
          <w:p w14:paraId="45EAE71D" w14:textId="016DBB1D" w:rsidR="00A41169" w:rsidRPr="00F60500" w:rsidRDefault="005105A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700106</w:t>
            </w:r>
          </w:p>
        </w:tc>
      </w:tr>
      <w:tr w:rsidR="00F60500" w:rsidRPr="00F60500" w14:paraId="24B3DAE2" w14:textId="77777777" w:rsidTr="00A41169">
        <w:tc>
          <w:tcPr>
            <w:tcW w:w="901" w:type="dxa"/>
          </w:tcPr>
          <w:p w14:paraId="27E64761" w14:textId="10C1CD69" w:rsidR="00A41169" w:rsidRPr="00F60500" w:rsidRDefault="004D6A61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1522</w:t>
            </w:r>
          </w:p>
        </w:tc>
        <w:tc>
          <w:tcPr>
            <w:tcW w:w="3831" w:type="dxa"/>
          </w:tcPr>
          <w:p w14:paraId="484D0D8F" w14:textId="6FA7D089" w:rsidR="00A41169" w:rsidRPr="00F60500" w:rsidRDefault="00394CD3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A.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H</w:t>
            </w:r>
            <w:r w:rsidR="002C7EDA" w:rsidRPr="00F60500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209" w:type="dxa"/>
          </w:tcPr>
          <w:p w14:paraId="4F0DFF10" w14:textId="68B67CA0" w:rsidR="00A41169" w:rsidRPr="00F60500" w:rsidRDefault="00394CD3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15/06/2021</w:t>
            </w:r>
          </w:p>
        </w:tc>
        <w:tc>
          <w:tcPr>
            <w:tcW w:w="1985" w:type="dxa"/>
          </w:tcPr>
          <w:p w14:paraId="66FEFA07" w14:textId="77777777" w:rsidR="00A41169" w:rsidRPr="00F60500" w:rsidRDefault="00A4116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ECAC9FD" w14:textId="005DD160" w:rsidR="00A41169" w:rsidRPr="00F60500" w:rsidRDefault="00394CD3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706507</w:t>
            </w:r>
          </w:p>
        </w:tc>
      </w:tr>
      <w:tr w:rsidR="00F60500" w:rsidRPr="00F60500" w14:paraId="79DB485F" w14:textId="77777777" w:rsidTr="00A41169">
        <w:tc>
          <w:tcPr>
            <w:tcW w:w="901" w:type="dxa"/>
          </w:tcPr>
          <w:p w14:paraId="22E0E021" w14:textId="75F2011E" w:rsidR="00A41169" w:rsidRPr="00F60500" w:rsidRDefault="004D6A61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1523</w:t>
            </w:r>
          </w:p>
        </w:tc>
        <w:tc>
          <w:tcPr>
            <w:tcW w:w="3831" w:type="dxa"/>
          </w:tcPr>
          <w:p w14:paraId="2803052B" w14:textId="2C10876C" w:rsidR="00A41169" w:rsidRPr="00F60500" w:rsidRDefault="00394CD3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M.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S</w:t>
            </w:r>
            <w:r w:rsidR="002C7EDA" w:rsidRPr="00F60500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209" w:type="dxa"/>
          </w:tcPr>
          <w:p w14:paraId="16E9F86C" w14:textId="45C4A2BC" w:rsidR="00A41169" w:rsidRPr="00F60500" w:rsidRDefault="00394CD3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15/06/2021</w:t>
            </w:r>
          </w:p>
        </w:tc>
        <w:tc>
          <w:tcPr>
            <w:tcW w:w="1985" w:type="dxa"/>
          </w:tcPr>
          <w:p w14:paraId="28EC0ABF" w14:textId="77777777" w:rsidR="00A41169" w:rsidRPr="00F60500" w:rsidRDefault="00A4116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2650E1E" w14:textId="16D3865F" w:rsidR="00A41169" w:rsidRPr="00F60500" w:rsidRDefault="00394CD3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706500</w:t>
            </w:r>
          </w:p>
        </w:tc>
      </w:tr>
      <w:tr w:rsidR="00F60500" w:rsidRPr="00F60500" w14:paraId="53BA8779" w14:textId="77777777" w:rsidTr="00A41169">
        <w:tc>
          <w:tcPr>
            <w:tcW w:w="901" w:type="dxa"/>
          </w:tcPr>
          <w:p w14:paraId="6C745C8C" w14:textId="6021E324" w:rsidR="00A41169" w:rsidRPr="00F60500" w:rsidRDefault="004D6A61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1524</w:t>
            </w:r>
          </w:p>
        </w:tc>
        <w:tc>
          <w:tcPr>
            <w:tcW w:w="3831" w:type="dxa"/>
          </w:tcPr>
          <w:p w14:paraId="470F5754" w14:textId="5B633D0E" w:rsidR="00A41169" w:rsidRPr="00F60500" w:rsidRDefault="00394CD3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O.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S</w:t>
            </w:r>
            <w:r w:rsidR="002C7EDA" w:rsidRPr="00F60500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209" w:type="dxa"/>
          </w:tcPr>
          <w:p w14:paraId="3295FDB8" w14:textId="33C7E44F" w:rsidR="00A41169" w:rsidRPr="00F60500" w:rsidRDefault="00394CD3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15/06/2021</w:t>
            </w:r>
          </w:p>
        </w:tc>
        <w:tc>
          <w:tcPr>
            <w:tcW w:w="1985" w:type="dxa"/>
          </w:tcPr>
          <w:p w14:paraId="3F334B45" w14:textId="6F31B7CF" w:rsidR="00A41169" w:rsidRPr="00F60500" w:rsidRDefault="0053206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32068">
              <w:rPr>
                <w:rFonts w:ascii="Arial" w:hAnsi="Arial" w:cs="Arial"/>
                <w:sz w:val="24"/>
                <w:szCs w:val="24"/>
              </w:rPr>
              <w:t>12/08/2021</w:t>
            </w:r>
          </w:p>
        </w:tc>
        <w:tc>
          <w:tcPr>
            <w:tcW w:w="5953" w:type="dxa"/>
          </w:tcPr>
          <w:p w14:paraId="2DDB5E39" w14:textId="7AE4F165" w:rsidR="00A41169" w:rsidRPr="00F60500" w:rsidRDefault="00394CD3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706302</w:t>
            </w:r>
          </w:p>
        </w:tc>
      </w:tr>
      <w:tr w:rsidR="00F60500" w:rsidRPr="00F60500" w14:paraId="3E0B4954" w14:textId="77777777" w:rsidTr="00A41169">
        <w:tc>
          <w:tcPr>
            <w:tcW w:w="901" w:type="dxa"/>
          </w:tcPr>
          <w:p w14:paraId="35EC13D6" w14:textId="0F13D70A" w:rsidR="00A41169" w:rsidRPr="00F60500" w:rsidRDefault="004D6A61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1525</w:t>
            </w:r>
          </w:p>
        </w:tc>
        <w:tc>
          <w:tcPr>
            <w:tcW w:w="3831" w:type="dxa"/>
          </w:tcPr>
          <w:p w14:paraId="3CC1BB47" w14:textId="1BB1F653" w:rsidR="00A41169" w:rsidRPr="00F60500" w:rsidRDefault="00394CD3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J.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S.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M</w:t>
            </w:r>
            <w:r w:rsidR="002C7EDA" w:rsidRPr="00F60500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209" w:type="dxa"/>
          </w:tcPr>
          <w:p w14:paraId="6F3A7805" w14:textId="61B8980F" w:rsidR="00A41169" w:rsidRPr="00F60500" w:rsidRDefault="00394CD3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15/06/2021</w:t>
            </w:r>
          </w:p>
        </w:tc>
        <w:tc>
          <w:tcPr>
            <w:tcW w:w="1985" w:type="dxa"/>
          </w:tcPr>
          <w:p w14:paraId="311B40DE" w14:textId="77777777" w:rsidR="00A41169" w:rsidRPr="00F60500" w:rsidRDefault="00A4116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D945199" w14:textId="466CAD20" w:rsidR="00A41169" w:rsidRPr="00F60500" w:rsidRDefault="00394CD3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704006</w:t>
            </w:r>
          </w:p>
        </w:tc>
      </w:tr>
      <w:tr w:rsidR="00F60500" w:rsidRPr="00F60500" w14:paraId="5608D7C6" w14:textId="77777777" w:rsidTr="00A41169">
        <w:tc>
          <w:tcPr>
            <w:tcW w:w="901" w:type="dxa"/>
          </w:tcPr>
          <w:p w14:paraId="5208E0F9" w14:textId="072D50E2" w:rsidR="00A41169" w:rsidRPr="00F60500" w:rsidRDefault="004D6A61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1526</w:t>
            </w:r>
          </w:p>
        </w:tc>
        <w:tc>
          <w:tcPr>
            <w:tcW w:w="3831" w:type="dxa"/>
          </w:tcPr>
          <w:p w14:paraId="39AB98E8" w14:textId="0A905103" w:rsidR="00A41169" w:rsidRPr="00F60500" w:rsidRDefault="00394CD3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S.S.D</w:t>
            </w:r>
            <w:r w:rsidR="002C7EDA" w:rsidRPr="00F60500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209" w:type="dxa"/>
          </w:tcPr>
          <w:p w14:paraId="0715DE11" w14:textId="24469F66" w:rsidR="00A41169" w:rsidRPr="00F60500" w:rsidRDefault="002C7EDA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15/06/2021</w:t>
            </w:r>
          </w:p>
        </w:tc>
        <w:tc>
          <w:tcPr>
            <w:tcW w:w="1985" w:type="dxa"/>
          </w:tcPr>
          <w:p w14:paraId="6CF4E739" w14:textId="4737FE7E" w:rsidR="00A41169" w:rsidRPr="00F60500" w:rsidRDefault="0053206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32068">
              <w:rPr>
                <w:rFonts w:ascii="Arial" w:hAnsi="Arial" w:cs="Arial"/>
                <w:sz w:val="24"/>
                <w:szCs w:val="24"/>
              </w:rPr>
              <w:t>12/08/2021</w:t>
            </w:r>
          </w:p>
        </w:tc>
        <w:tc>
          <w:tcPr>
            <w:tcW w:w="5953" w:type="dxa"/>
          </w:tcPr>
          <w:p w14:paraId="0A5766A1" w14:textId="2CD5CE9A" w:rsidR="00A41169" w:rsidRPr="00F60500" w:rsidRDefault="002C7EDA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702509</w:t>
            </w:r>
          </w:p>
        </w:tc>
      </w:tr>
      <w:tr w:rsidR="00F60500" w:rsidRPr="00F60500" w14:paraId="2096B45D" w14:textId="77777777" w:rsidTr="00A41169">
        <w:tc>
          <w:tcPr>
            <w:tcW w:w="901" w:type="dxa"/>
          </w:tcPr>
          <w:p w14:paraId="2C4AA3FE" w14:textId="7084B50E" w:rsidR="00A41169" w:rsidRPr="00F60500" w:rsidRDefault="004D6A61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1527</w:t>
            </w:r>
          </w:p>
        </w:tc>
        <w:tc>
          <w:tcPr>
            <w:tcW w:w="3831" w:type="dxa"/>
          </w:tcPr>
          <w:p w14:paraId="468211AD" w14:textId="2F336822" w:rsidR="00A41169" w:rsidRPr="00F60500" w:rsidRDefault="002C7EDA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P.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M.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O.</w:t>
            </w:r>
          </w:p>
        </w:tc>
        <w:tc>
          <w:tcPr>
            <w:tcW w:w="2209" w:type="dxa"/>
          </w:tcPr>
          <w:p w14:paraId="06ED01DA" w14:textId="5266344B" w:rsidR="00A41169" w:rsidRPr="00F60500" w:rsidRDefault="002C7EDA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15/06/2021</w:t>
            </w:r>
          </w:p>
        </w:tc>
        <w:tc>
          <w:tcPr>
            <w:tcW w:w="1985" w:type="dxa"/>
          </w:tcPr>
          <w:p w14:paraId="4D6CC02B" w14:textId="49D54116" w:rsidR="00A41169" w:rsidRPr="00F60500" w:rsidRDefault="0053206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32068">
              <w:rPr>
                <w:rFonts w:ascii="Arial" w:hAnsi="Arial" w:cs="Arial"/>
                <w:sz w:val="24"/>
                <w:szCs w:val="24"/>
              </w:rPr>
              <w:t>12/08/2021</w:t>
            </w:r>
          </w:p>
        </w:tc>
        <w:tc>
          <w:tcPr>
            <w:tcW w:w="5953" w:type="dxa"/>
          </w:tcPr>
          <w:p w14:paraId="6014FF65" w14:textId="1163BFAC" w:rsidR="00A41169" w:rsidRPr="00F60500" w:rsidRDefault="002C7EDA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700700</w:t>
            </w:r>
          </w:p>
        </w:tc>
      </w:tr>
      <w:tr w:rsidR="00F60500" w:rsidRPr="00F60500" w14:paraId="2657C778" w14:textId="77777777" w:rsidTr="00A41169">
        <w:tc>
          <w:tcPr>
            <w:tcW w:w="901" w:type="dxa"/>
          </w:tcPr>
          <w:p w14:paraId="50921220" w14:textId="2E22DAD0" w:rsidR="00A41169" w:rsidRPr="00F60500" w:rsidRDefault="004D6A61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lastRenderedPageBreak/>
              <w:t>1528</w:t>
            </w:r>
          </w:p>
        </w:tc>
        <w:tc>
          <w:tcPr>
            <w:tcW w:w="3831" w:type="dxa"/>
          </w:tcPr>
          <w:p w14:paraId="0ECE3443" w14:textId="622EB1CC" w:rsidR="00A41169" w:rsidRPr="00F60500" w:rsidRDefault="002C7EDA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D. S</w:t>
            </w:r>
          </w:p>
        </w:tc>
        <w:tc>
          <w:tcPr>
            <w:tcW w:w="2209" w:type="dxa"/>
          </w:tcPr>
          <w:p w14:paraId="17B7B1A1" w14:textId="3B2F0021" w:rsidR="00A41169" w:rsidRPr="00F60500" w:rsidRDefault="002C7EDA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15/06/2021</w:t>
            </w:r>
          </w:p>
        </w:tc>
        <w:tc>
          <w:tcPr>
            <w:tcW w:w="1985" w:type="dxa"/>
          </w:tcPr>
          <w:p w14:paraId="7D26254E" w14:textId="1EA8EEA6" w:rsidR="00A41169" w:rsidRPr="00F60500" w:rsidRDefault="0053206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32068">
              <w:rPr>
                <w:rFonts w:ascii="Arial" w:hAnsi="Arial" w:cs="Arial"/>
                <w:sz w:val="24"/>
                <w:szCs w:val="24"/>
              </w:rPr>
              <w:t>12/08/2021</w:t>
            </w:r>
          </w:p>
        </w:tc>
        <w:tc>
          <w:tcPr>
            <w:tcW w:w="5953" w:type="dxa"/>
          </w:tcPr>
          <w:p w14:paraId="3B722DE7" w14:textId="537875AF" w:rsidR="00A41169" w:rsidRPr="00F60500" w:rsidRDefault="002C7EDA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707608</w:t>
            </w:r>
          </w:p>
        </w:tc>
      </w:tr>
      <w:tr w:rsidR="00F60500" w:rsidRPr="00F60500" w14:paraId="32C0F80A" w14:textId="77777777" w:rsidTr="00A41169">
        <w:tc>
          <w:tcPr>
            <w:tcW w:w="901" w:type="dxa"/>
          </w:tcPr>
          <w:p w14:paraId="108C0430" w14:textId="0A3139CE" w:rsidR="00A41169" w:rsidRPr="00F60500" w:rsidRDefault="004D6A61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1529</w:t>
            </w:r>
          </w:p>
        </w:tc>
        <w:tc>
          <w:tcPr>
            <w:tcW w:w="3831" w:type="dxa"/>
          </w:tcPr>
          <w:p w14:paraId="668964C0" w14:textId="138D0FDA" w:rsidR="00A41169" w:rsidRPr="00F60500" w:rsidRDefault="002C7EDA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S.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C.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S. S</w:t>
            </w:r>
          </w:p>
        </w:tc>
        <w:tc>
          <w:tcPr>
            <w:tcW w:w="2209" w:type="dxa"/>
          </w:tcPr>
          <w:p w14:paraId="3FEB063F" w14:textId="19B6F14A" w:rsidR="00A41169" w:rsidRPr="00F60500" w:rsidRDefault="002C7EDA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15/06/2021</w:t>
            </w:r>
          </w:p>
        </w:tc>
        <w:tc>
          <w:tcPr>
            <w:tcW w:w="1985" w:type="dxa"/>
          </w:tcPr>
          <w:p w14:paraId="365B7953" w14:textId="77777777" w:rsidR="00A41169" w:rsidRPr="00F60500" w:rsidRDefault="00A4116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E4A4834" w14:textId="76001F08" w:rsidR="00A41169" w:rsidRPr="00F60500" w:rsidRDefault="002C7EDA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708600</w:t>
            </w:r>
          </w:p>
        </w:tc>
      </w:tr>
      <w:tr w:rsidR="00F60500" w:rsidRPr="00F60500" w14:paraId="556612B0" w14:textId="77777777" w:rsidTr="00A41169">
        <w:tc>
          <w:tcPr>
            <w:tcW w:w="901" w:type="dxa"/>
          </w:tcPr>
          <w:p w14:paraId="2FF868EE" w14:textId="1D8337F4" w:rsidR="00A41169" w:rsidRPr="00F60500" w:rsidRDefault="004D6A61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1530</w:t>
            </w:r>
          </w:p>
        </w:tc>
        <w:tc>
          <w:tcPr>
            <w:tcW w:w="3831" w:type="dxa"/>
          </w:tcPr>
          <w:p w14:paraId="67DE4F5F" w14:textId="3B2DE16E" w:rsidR="00A41169" w:rsidRPr="00F60500" w:rsidRDefault="002C7EDA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R.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M.</w:t>
            </w:r>
          </w:p>
        </w:tc>
        <w:tc>
          <w:tcPr>
            <w:tcW w:w="2209" w:type="dxa"/>
          </w:tcPr>
          <w:p w14:paraId="5697D257" w14:textId="09E73454" w:rsidR="00A41169" w:rsidRPr="00F60500" w:rsidRDefault="002C7EDA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15/06/2021</w:t>
            </w:r>
          </w:p>
        </w:tc>
        <w:tc>
          <w:tcPr>
            <w:tcW w:w="1985" w:type="dxa"/>
          </w:tcPr>
          <w:p w14:paraId="196D43DA" w14:textId="1B40F376" w:rsidR="00A41169" w:rsidRPr="00F60500" w:rsidRDefault="0053206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32068">
              <w:rPr>
                <w:rFonts w:ascii="Arial" w:hAnsi="Arial" w:cs="Arial"/>
                <w:sz w:val="24"/>
                <w:szCs w:val="24"/>
              </w:rPr>
              <w:t>12/08/2021</w:t>
            </w:r>
          </w:p>
        </w:tc>
        <w:tc>
          <w:tcPr>
            <w:tcW w:w="5953" w:type="dxa"/>
          </w:tcPr>
          <w:p w14:paraId="0FD0B96C" w14:textId="573B8AE7" w:rsidR="00A41169" w:rsidRPr="00F60500" w:rsidRDefault="002C7EDA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706201</w:t>
            </w:r>
          </w:p>
        </w:tc>
      </w:tr>
      <w:tr w:rsidR="00F60500" w:rsidRPr="00F60500" w14:paraId="758701A6" w14:textId="77777777" w:rsidTr="00A41169">
        <w:tc>
          <w:tcPr>
            <w:tcW w:w="901" w:type="dxa"/>
          </w:tcPr>
          <w:p w14:paraId="6ED73F9A" w14:textId="3330AA71" w:rsidR="00A41169" w:rsidRPr="00F60500" w:rsidRDefault="002C7EDA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1531</w:t>
            </w:r>
          </w:p>
        </w:tc>
        <w:tc>
          <w:tcPr>
            <w:tcW w:w="3831" w:type="dxa"/>
          </w:tcPr>
          <w:p w14:paraId="52AFF65C" w14:textId="05D325CB" w:rsidR="00A41169" w:rsidRPr="00F60500" w:rsidRDefault="002C7EDA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M.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C.</w:t>
            </w:r>
          </w:p>
        </w:tc>
        <w:tc>
          <w:tcPr>
            <w:tcW w:w="2209" w:type="dxa"/>
          </w:tcPr>
          <w:p w14:paraId="438B0FF2" w14:textId="0C3B24F7" w:rsidR="00A41169" w:rsidRPr="00F60500" w:rsidRDefault="002C7EDA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15/06/2021</w:t>
            </w:r>
          </w:p>
        </w:tc>
        <w:tc>
          <w:tcPr>
            <w:tcW w:w="1985" w:type="dxa"/>
          </w:tcPr>
          <w:p w14:paraId="48EF9FAA" w14:textId="373BB064" w:rsidR="00A41169" w:rsidRPr="00F60500" w:rsidRDefault="0053206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32068">
              <w:rPr>
                <w:rFonts w:ascii="Arial" w:hAnsi="Arial" w:cs="Arial"/>
                <w:sz w:val="24"/>
                <w:szCs w:val="24"/>
              </w:rPr>
              <w:t>12/08/2021</w:t>
            </w:r>
          </w:p>
        </w:tc>
        <w:tc>
          <w:tcPr>
            <w:tcW w:w="5953" w:type="dxa"/>
          </w:tcPr>
          <w:p w14:paraId="2BCD140D" w14:textId="3F883A31" w:rsidR="00A41169" w:rsidRPr="00F60500" w:rsidRDefault="002C7EDA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708600</w:t>
            </w:r>
          </w:p>
        </w:tc>
      </w:tr>
      <w:tr w:rsidR="00F60500" w:rsidRPr="00F60500" w14:paraId="17CAFED0" w14:textId="77777777" w:rsidTr="00A41169">
        <w:tc>
          <w:tcPr>
            <w:tcW w:w="901" w:type="dxa"/>
          </w:tcPr>
          <w:p w14:paraId="57572FB8" w14:textId="1E522E36" w:rsidR="002C7EDA" w:rsidRPr="00F60500" w:rsidRDefault="002C7EDA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1532</w:t>
            </w:r>
          </w:p>
        </w:tc>
        <w:tc>
          <w:tcPr>
            <w:tcW w:w="3831" w:type="dxa"/>
          </w:tcPr>
          <w:p w14:paraId="46CE8DC5" w14:textId="70D1881C" w:rsidR="00A41169" w:rsidRPr="00F60500" w:rsidRDefault="008B0C9F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N.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J.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R.</w:t>
            </w:r>
          </w:p>
        </w:tc>
        <w:tc>
          <w:tcPr>
            <w:tcW w:w="2209" w:type="dxa"/>
          </w:tcPr>
          <w:p w14:paraId="7D2195EE" w14:textId="6F9444B3" w:rsidR="00A41169" w:rsidRPr="00F60500" w:rsidRDefault="008B0C9F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15/06/2021</w:t>
            </w:r>
          </w:p>
        </w:tc>
        <w:tc>
          <w:tcPr>
            <w:tcW w:w="1985" w:type="dxa"/>
          </w:tcPr>
          <w:p w14:paraId="0C81C3B9" w14:textId="2078B19F" w:rsidR="00A41169" w:rsidRPr="00F60500" w:rsidRDefault="0053206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32068">
              <w:rPr>
                <w:rFonts w:ascii="Arial" w:hAnsi="Arial" w:cs="Arial"/>
                <w:sz w:val="24"/>
                <w:szCs w:val="24"/>
              </w:rPr>
              <w:t>12/08/2021</w:t>
            </w:r>
          </w:p>
        </w:tc>
        <w:tc>
          <w:tcPr>
            <w:tcW w:w="5953" w:type="dxa"/>
          </w:tcPr>
          <w:p w14:paraId="693E5836" w14:textId="44299E61" w:rsidR="00A41169" w:rsidRPr="00F60500" w:rsidRDefault="008B0C9F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703409</w:t>
            </w:r>
          </w:p>
        </w:tc>
      </w:tr>
      <w:tr w:rsidR="00F60500" w:rsidRPr="00F60500" w14:paraId="6835D0C4" w14:textId="77777777" w:rsidTr="00A41169">
        <w:tc>
          <w:tcPr>
            <w:tcW w:w="901" w:type="dxa"/>
          </w:tcPr>
          <w:p w14:paraId="619E3A51" w14:textId="2BB26F57" w:rsidR="00A41169" w:rsidRPr="00F60500" w:rsidRDefault="002C7EDA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1533</w:t>
            </w:r>
          </w:p>
        </w:tc>
        <w:tc>
          <w:tcPr>
            <w:tcW w:w="3831" w:type="dxa"/>
          </w:tcPr>
          <w:p w14:paraId="0E301D94" w14:textId="315F8505" w:rsidR="00A41169" w:rsidRPr="00F60500" w:rsidRDefault="008B0C9F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64111" w:rsidRPr="00F60500">
              <w:rPr>
                <w:rFonts w:ascii="Arial" w:hAnsi="Arial" w:cs="Arial"/>
                <w:sz w:val="24"/>
                <w:szCs w:val="24"/>
              </w:rPr>
              <w:t>S. S</w:t>
            </w:r>
            <w:r w:rsidR="00E64111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209" w:type="dxa"/>
          </w:tcPr>
          <w:p w14:paraId="66EB7CAC" w14:textId="11DEC3F7" w:rsidR="00A41169" w:rsidRPr="00F60500" w:rsidRDefault="008B0C9F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15/06/2021</w:t>
            </w:r>
          </w:p>
        </w:tc>
        <w:tc>
          <w:tcPr>
            <w:tcW w:w="1985" w:type="dxa"/>
          </w:tcPr>
          <w:p w14:paraId="731ABE61" w14:textId="77777777" w:rsidR="00A41169" w:rsidRPr="00F60500" w:rsidRDefault="00A4116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4067EA8" w14:textId="0DC05992" w:rsidR="00A41169" w:rsidRPr="00F60500" w:rsidRDefault="008B0C9F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708001</w:t>
            </w:r>
          </w:p>
        </w:tc>
      </w:tr>
      <w:tr w:rsidR="00F60500" w:rsidRPr="00F60500" w14:paraId="252DFC26" w14:textId="77777777" w:rsidTr="00A41169">
        <w:tc>
          <w:tcPr>
            <w:tcW w:w="901" w:type="dxa"/>
          </w:tcPr>
          <w:p w14:paraId="7396D1F5" w14:textId="093729D7" w:rsidR="00A41169" w:rsidRPr="00F60500" w:rsidRDefault="002C7EDA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1534</w:t>
            </w:r>
          </w:p>
        </w:tc>
        <w:tc>
          <w:tcPr>
            <w:tcW w:w="3831" w:type="dxa"/>
          </w:tcPr>
          <w:p w14:paraId="7C018D46" w14:textId="387EEB8E" w:rsidR="00A41169" w:rsidRPr="00F60500" w:rsidRDefault="008B0C9F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L.P.</w:t>
            </w:r>
          </w:p>
        </w:tc>
        <w:tc>
          <w:tcPr>
            <w:tcW w:w="2209" w:type="dxa"/>
          </w:tcPr>
          <w:p w14:paraId="6295BE93" w14:textId="6E5BB37A" w:rsidR="00A41169" w:rsidRPr="00F60500" w:rsidRDefault="008B0C9F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15/06/2021</w:t>
            </w:r>
          </w:p>
        </w:tc>
        <w:tc>
          <w:tcPr>
            <w:tcW w:w="1985" w:type="dxa"/>
          </w:tcPr>
          <w:p w14:paraId="25BCE8E4" w14:textId="6B816386" w:rsidR="00A41169" w:rsidRPr="00F60500" w:rsidRDefault="0053206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12/08/2021</w:t>
            </w:r>
          </w:p>
        </w:tc>
        <w:tc>
          <w:tcPr>
            <w:tcW w:w="5953" w:type="dxa"/>
          </w:tcPr>
          <w:p w14:paraId="5B3F4459" w14:textId="6C8E4A83" w:rsidR="00A41169" w:rsidRPr="00F60500" w:rsidRDefault="008B0C9F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700007</w:t>
            </w:r>
          </w:p>
        </w:tc>
      </w:tr>
      <w:tr w:rsidR="00F60500" w:rsidRPr="00F60500" w14:paraId="0ECA9240" w14:textId="77777777" w:rsidTr="00A41169">
        <w:tc>
          <w:tcPr>
            <w:tcW w:w="901" w:type="dxa"/>
          </w:tcPr>
          <w:p w14:paraId="702F1445" w14:textId="7CD4C77C" w:rsidR="00A41169" w:rsidRPr="00F60500" w:rsidRDefault="002C7EDA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1535</w:t>
            </w:r>
          </w:p>
        </w:tc>
        <w:tc>
          <w:tcPr>
            <w:tcW w:w="3831" w:type="dxa"/>
          </w:tcPr>
          <w:p w14:paraId="59298C6F" w14:textId="5872FF2C" w:rsidR="00A41169" w:rsidRPr="00F60500" w:rsidRDefault="008B0C9F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64111" w:rsidRPr="00F60500">
              <w:rPr>
                <w:rFonts w:ascii="Arial" w:hAnsi="Arial" w:cs="Arial"/>
                <w:sz w:val="24"/>
                <w:szCs w:val="24"/>
              </w:rPr>
              <w:t>S. S</w:t>
            </w:r>
            <w:r w:rsidR="00E64111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209" w:type="dxa"/>
          </w:tcPr>
          <w:p w14:paraId="29FD516C" w14:textId="555BC6E6" w:rsidR="00A41169" w:rsidRPr="00F60500" w:rsidRDefault="008B0C9F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15/06/2021</w:t>
            </w:r>
          </w:p>
        </w:tc>
        <w:tc>
          <w:tcPr>
            <w:tcW w:w="1985" w:type="dxa"/>
          </w:tcPr>
          <w:p w14:paraId="76296091" w14:textId="47C81E81" w:rsidR="00A41169" w:rsidRPr="00F60500" w:rsidRDefault="00532068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12/08/2021</w:t>
            </w:r>
          </w:p>
        </w:tc>
        <w:tc>
          <w:tcPr>
            <w:tcW w:w="5953" w:type="dxa"/>
          </w:tcPr>
          <w:p w14:paraId="2C6A8DB1" w14:textId="4D7166C1" w:rsidR="00A41169" w:rsidRPr="00F60500" w:rsidRDefault="008B0C9F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703202</w:t>
            </w:r>
          </w:p>
        </w:tc>
      </w:tr>
      <w:tr w:rsidR="00F60500" w:rsidRPr="00F60500" w14:paraId="3E482EB4" w14:textId="77777777" w:rsidTr="00A41169">
        <w:tc>
          <w:tcPr>
            <w:tcW w:w="901" w:type="dxa"/>
          </w:tcPr>
          <w:p w14:paraId="0C5957A7" w14:textId="3049BF2D" w:rsidR="00A41169" w:rsidRPr="00F60500" w:rsidRDefault="002C7EDA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1536</w:t>
            </w:r>
          </w:p>
        </w:tc>
        <w:tc>
          <w:tcPr>
            <w:tcW w:w="3831" w:type="dxa"/>
          </w:tcPr>
          <w:p w14:paraId="5A845032" w14:textId="6BA3F7ED" w:rsidR="00A41169" w:rsidRPr="00F60500" w:rsidRDefault="008B0C9F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C.</w:t>
            </w:r>
            <w:r w:rsidR="00E64111" w:rsidRPr="00F60500">
              <w:rPr>
                <w:rFonts w:ascii="Arial" w:hAnsi="Arial" w:cs="Arial"/>
                <w:sz w:val="24"/>
                <w:szCs w:val="24"/>
              </w:rPr>
              <w:t>C. A</w:t>
            </w:r>
          </w:p>
        </w:tc>
        <w:tc>
          <w:tcPr>
            <w:tcW w:w="2209" w:type="dxa"/>
          </w:tcPr>
          <w:p w14:paraId="210586A7" w14:textId="37E853EC" w:rsidR="00A41169" w:rsidRPr="00F60500" w:rsidRDefault="008B0C9F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15/06/2021</w:t>
            </w:r>
          </w:p>
        </w:tc>
        <w:tc>
          <w:tcPr>
            <w:tcW w:w="1985" w:type="dxa"/>
          </w:tcPr>
          <w:p w14:paraId="6C0B6B23" w14:textId="7845E558" w:rsidR="00A41169" w:rsidRPr="00F60500" w:rsidRDefault="00A11B0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12/07/2021</w:t>
            </w:r>
          </w:p>
        </w:tc>
        <w:tc>
          <w:tcPr>
            <w:tcW w:w="5953" w:type="dxa"/>
          </w:tcPr>
          <w:p w14:paraId="0D1A1FF2" w14:textId="052C7569" w:rsidR="00A41169" w:rsidRPr="00F60500" w:rsidRDefault="008B0C9F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704101</w:t>
            </w:r>
          </w:p>
        </w:tc>
      </w:tr>
      <w:tr w:rsidR="00F60500" w:rsidRPr="00F60500" w14:paraId="78ED341E" w14:textId="77777777" w:rsidTr="00A41169">
        <w:tc>
          <w:tcPr>
            <w:tcW w:w="901" w:type="dxa"/>
          </w:tcPr>
          <w:p w14:paraId="7234742C" w14:textId="005E5EA8" w:rsidR="00A41169" w:rsidRPr="00F60500" w:rsidRDefault="002C7EDA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1537</w:t>
            </w:r>
          </w:p>
        </w:tc>
        <w:tc>
          <w:tcPr>
            <w:tcW w:w="3831" w:type="dxa"/>
          </w:tcPr>
          <w:p w14:paraId="6159B272" w14:textId="51A28431" w:rsidR="00A41169" w:rsidRPr="00F60500" w:rsidRDefault="008B0C9F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A.C.B.F.</w:t>
            </w:r>
          </w:p>
        </w:tc>
        <w:tc>
          <w:tcPr>
            <w:tcW w:w="2209" w:type="dxa"/>
          </w:tcPr>
          <w:p w14:paraId="491F9FFF" w14:textId="77EF78AB" w:rsidR="00A41169" w:rsidRPr="00F60500" w:rsidRDefault="008B0C9F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15/06/2021</w:t>
            </w:r>
          </w:p>
        </w:tc>
        <w:tc>
          <w:tcPr>
            <w:tcW w:w="1985" w:type="dxa"/>
          </w:tcPr>
          <w:p w14:paraId="5D49D8A5" w14:textId="7FDC6844" w:rsidR="00A41169" w:rsidRPr="00F60500" w:rsidRDefault="00A11B0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12/07/2021</w:t>
            </w:r>
          </w:p>
        </w:tc>
        <w:tc>
          <w:tcPr>
            <w:tcW w:w="5953" w:type="dxa"/>
          </w:tcPr>
          <w:p w14:paraId="75091811" w14:textId="399130EB" w:rsidR="00A41169" w:rsidRPr="00F60500" w:rsidRDefault="008B0C9F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708603</w:t>
            </w:r>
          </w:p>
        </w:tc>
      </w:tr>
      <w:tr w:rsidR="00F60500" w:rsidRPr="00F60500" w14:paraId="57C90162" w14:textId="77777777" w:rsidTr="00A41169">
        <w:tc>
          <w:tcPr>
            <w:tcW w:w="901" w:type="dxa"/>
          </w:tcPr>
          <w:p w14:paraId="3EF54B20" w14:textId="33E4EC6F" w:rsidR="00A41169" w:rsidRPr="00F60500" w:rsidRDefault="002C7EDA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1538</w:t>
            </w:r>
          </w:p>
        </w:tc>
        <w:tc>
          <w:tcPr>
            <w:tcW w:w="3831" w:type="dxa"/>
          </w:tcPr>
          <w:p w14:paraId="634FD793" w14:textId="2CBC676C" w:rsidR="00A41169" w:rsidRPr="00F60500" w:rsidRDefault="008B0C9F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A.P.R.</w:t>
            </w:r>
          </w:p>
        </w:tc>
        <w:tc>
          <w:tcPr>
            <w:tcW w:w="2209" w:type="dxa"/>
          </w:tcPr>
          <w:p w14:paraId="090E1126" w14:textId="3469BB09" w:rsidR="00A41169" w:rsidRPr="00F60500" w:rsidRDefault="008B0C9F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15/06/2021</w:t>
            </w:r>
          </w:p>
        </w:tc>
        <w:tc>
          <w:tcPr>
            <w:tcW w:w="1985" w:type="dxa"/>
          </w:tcPr>
          <w:p w14:paraId="7BB4A41C" w14:textId="083C3FBF" w:rsidR="00A41169" w:rsidRPr="00F60500" w:rsidRDefault="00A11B0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12/07/2021</w:t>
            </w:r>
          </w:p>
        </w:tc>
        <w:tc>
          <w:tcPr>
            <w:tcW w:w="5953" w:type="dxa"/>
          </w:tcPr>
          <w:p w14:paraId="5C08C70C" w14:textId="7355CA64" w:rsidR="00A41169" w:rsidRPr="00F60500" w:rsidRDefault="008B0C9F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702509</w:t>
            </w:r>
          </w:p>
        </w:tc>
      </w:tr>
      <w:tr w:rsidR="00F60500" w:rsidRPr="00F60500" w14:paraId="4F6D3E97" w14:textId="77777777" w:rsidTr="00A41169">
        <w:tc>
          <w:tcPr>
            <w:tcW w:w="901" w:type="dxa"/>
          </w:tcPr>
          <w:p w14:paraId="5546E744" w14:textId="462D9DF8" w:rsidR="00A41169" w:rsidRPr="00F60500" w:rsidRDefault="008B0C9F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1539</w:t>
            </w:r>
          </w:p>
        </w:tc>
        <w:tc>
          <w:tcPr>
            <w:tcW w:w="3831" w:type="dxa"/>
          </w:tcPr>
          <w:p w14:paraId="1C22ED4D" w14:textId="7C1992F5" w:rsidR="00A41169" w:rsidRPr="00F60500" w:rsidRDefault="008B0C9F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64111" w:rsidRPr="00F60500">
              <w:rPr>
                <w:rFonts w:ascii="Arial" w:hAnsi="Arial" w:cs="Arial"/>
                <w:sz w:val="24"/>
                <w:szCs w:val="24"/>
              </w:rPr>
              <w:t>I. S</w:t>
            </w:r>
            <w:r w:rsidR="00E64111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209" w:type="dxa"/>
          </w:tcPr>
          <w:p w14:paraId="02F67566" w14:textId="087D7D65" w:rsidR="00A41169" w:rsidRPr="00F60500" w:rsidRDefault="008B0C9F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16/06/2021</w:t>
            </w:r>
          </w:p>
        </w:tc>
        <w:tc>
          <w:tcPr>
            <w:tcW w:w="1985" w:type="dxa"/>
          </w:tcPr>
          <w:p w14:paraId="4402760A" w14:textId="74438786" w:rsidR="00A41169" w:rsidRPr="00F60500" w:rsidRDefault="00A11B0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2D772904" w14:textId="6CCA54F5" w:rsidR="00A41169" w:rsidRPr="00F60500" w:rsidRDefault="008B0C9F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706100</w:t>
            </w:r>
          </w:p>
        </w:tc>
      </w:tr>
      <w:tr w:rsidR="00F60500" w:rsidRPr="00F60500" w14:paraId="7F672296" w14:textId="77777777" w:rsidTr="00A41169">
        <w:tc>
          <w:tcPr>
            <w:tcW w:w="901" w:type="dxa"/>
          </w:tcPr>
          <w:p w14:paraId="2D071347" w14:textId="50A7F5F2" w:rsidR="00A41169" w:rsidRPr="00F60500" w:rsidRDefault="008B0C9F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1540</w:t>
            </w:r>
          </w:p>
        </w:tc>
        <w:tc>
          <w:tcPr>
            <w:tcW w:w="3831" w:type="dxa"/>
          </w:tcPr>
          <w:p w14:paraId="037B5E44" w14:textId="3614325F" w:rsidR="00A41169" w:rsidRPr="00F60500" w:rsidRDefault="008B0C9F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N.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M.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N.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P.</w:t>
            </w:r>
          </w:p>
        </w:tc>
        <w:tc>
          <w:tcPr>
            <w:tcW w:w="2209" w:type="dxa"/>
          </w:tcPr>
          <w:p w14:paraId="2EDC1784" w14:textId="6F4FF0FA" w:rsidR="00A41169" w:rsidRPr="00F60500" w:rsidRDefault="008B0C9F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16/06/2021</w:t>
            </w:r>
          </w:p>
        </w:tc>
        <w:tc>
          <w:tcPr>
            <w:tcW w:w="1985" w:type="dxa"/>
          </w:tcPr>
          <w:p w14:paraId="4C7F015D" w14:textId="5C475C2C" w:rsidR="00A41169" w:rsidRPr="00F60500" w:rsidRDefault="00A11B0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09/08/2021</w:t>
            </w:r>
          </w:p>
        </w:tc>
        <w:tc>
          <w:tcPr>
            <w:tcW w:w="5953" w:type="dxa"/>
          </w:tcPr>
          <w:p w14:paraId="3F642188" w14:textId="50842986" w:rsidR="00A41169" w:rsidRPr="00F60500" w:rsidRDefault="008B0C9F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704108</w:t>
            </w:r>
          </w:p>
        </w:tc>
      </w:tr>
      <w:tr w:rsidR="00F60500" w:rsidRPr="00F60500" w14:paraId="7B89A120" w14:textId="77777777" w:rsidTr="00A41169">
        <w:tc>
          <w:tcPr>
            <w:tcW w:w="901" w:type="dxa"/>
          </w:tcPr>
          <w:p w14:paraId="32A6DFEF" w14:textId="1B7C3DDA" w:rsidR="00A41169" w:rsidRPr="00F60500" w:rsidRDefault="008B0C9F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1541</w:t>
            </w:r>
          </w:p>
        </w:tc>
        <w:tc>
          <w:tcPr>
            <w:tcW w:w="3831" w:type="dxa"/>
          </w:tcPr>
          <w:p w14:paraId="46E9AF03" w14:textId="22BEB39D" w:rsidR="00A41169" w:rsidRPr="00F60500" w:rsidRDefault="008B0C9F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C.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N.</w:t>
            </w:r>
          </w:p>
        </w:tc>
        <w:tc>
          <w:tcPr>
            <w:tcW w:w="2209" w:type="dxa"/>
          </w:tcPr>
          <w:p w14:paraId="0DEBE21B" w14:textId="0D538159" w:rsidR="00A41169" w:rsidRPr="00F60500" w:rsidRDefault="008B0C9F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16/06/2021</w:t>
            </w:r>
          </w:p>
        </w:tc>
        <w:tc>
          <w:tcPr>
            <w:tcW w:w="1985" w:type="dxa"/>
          </w:tcPr>
          <w:p w14:paraId="2D4DDB62" w14:textId="5CD103B8" w:rsidR="00A41169" w:rsidRPr="00F60500" w:rsidRDefault="00A11B0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1EE61393" w14:textId="1A38548A" w:rsidR="00A41169" w:rsidRPr="00F60500" w:rsidRDefault="008B0C9F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706708</w:t>
            </w:r>
          </w:p>
        </w:tc>
      </w:tr>
      <w:tr w:rsidR="00F60500" w:rsidRPr="00F60500" w14:paraId="26E025AD" w14:textId="77777777" w:rsidTr="00A41169">
        <w:tc>
          <w:tcPr>
            <w:tcW w:w="901" w:type="dxa"/>
          </w:tcPr>
          <w:p w14:paraId="69F747B3" w14:textId="63EF3F9E" w:rsidR="00A41169" w:rsidRPr="00F60500" w:rsidRDefault="008B0C9F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1542</w:t>
            </w:r>
          </w:p>
        </w:tc>
        <w:tc>
          <w:tcPr>
            <w:tcW w:w="3831" w:type="dxa"/>
          </w:tcPr>
          <w:p w14:paraId="4E86A0A0" w14:textId="272C4120" w:rsidR="00A41169" w:rsidRPr="00F60500" w:rsidRDefault="008B0C9F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C.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B.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B.</w:t>
            </w:r>
          </w:p>
        </w:tc>
        <w:tc>
          <w:tcPr>
            <w:tcW w:w="2209" w:type="dxa"/>
          </w:tcPr>
          <w:p w14:paraId="1DCD0AF8" w14:textId="0984C62D" w:rsidR="00A41169" w:rsidRPr="00F60500" w:rsidRDefault="008B0C9F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16/06/2021</w:t>
            </w:r>
          </w:p>
        </w:tc>
        <w:tc>
          <w:tcPr>
            <w:tcW w:w="1985" w:type="dxa"/>
          </w:tcPr>
          <w:p w14:paraId="5E2A94B3" w14:textId="0C911101" w:rsidR="00A41169" w:rsidRPr="00F60500" w:rsidRDefault="00A11B0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2297713E" w14:textId="7D8D0425" w:rsidR="00A41169" w:rsidRPr="00F60500" w:rsidRDefault="008B0C9F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706203</w:t>
            </w:r>
          </w:p>
        </w:tc>
      </w:tr>
      <w:tr w:rsidR="00F60500" w:rsidRPr="00F60500" w14:paraId="468E9A55" w14:textId="77777777" w:rsidTr="00A41169">
        <w:tc>
          <w:tcPr>
            <w:tcW w:w="901" w:type="dxa"/>
          </w:tcPr>
          <w:p w14:paraId="001222A3" w14:textId="14F0F803" w:rsidR="00A41169" w:rsidRPr="00F60500" w:rsidRDefault="008B0C9F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1543</w:t>
            </w:r>
          </w:p>
        </w:tc>
        <w:tc>
          <w:tcPr>
            <w:tcW w:w="3831" w:type="dxa"/>
          </w:tcPr>
          <w:p w14:paraId="52C770F3" w14:textId="7D755E00" w:rsidR="00A41169" w:rsidRPr="00F60500" w:rsidRDefault="008B0C9F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F.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F.</w:t>
            </w:r>
          </w:p>
        </w:tc>
        <w:tc>
          <w:tcPr>
            <w:tcW w:w="2209" w:type="dxa"/>
          </w:tcPr>
          <w:p w14:paraId="4844FAC9" w14:textId="0DA797F4" w:rsidR="00A41169" w:rsidRPr="00F60500" w:rsidRDefault="008B0C9F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16/06/2021</w:t>
            </w:r>
          </w:p>
        </w:tc>
        <w:tc>
          <w:tcPr>
            <w:tcW w:w="1985" w:type="dxa"/>
          </w:tcPr>
          <w:p w14:paraId="1955D6B3" w14:textId="0D60055A" w:rsidR="00A41169" w:rsidRPr="00F60500" w:rsidRDefault="00A11B0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0D1A572A" w14:textId="4AAD8D28" w:rsidR="00A41169" w:rsidRPr="00F60500" w:rsidRDefault="008B0C9F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702300</w:t>
            </w:r>
          </w:p>
        </w:tc>
      </w:tr>
      <w:tr w:rsidR="00F60500" w:rsidRPr="00F60500" w14:paraId="73FACCD6" w14:textId="77777777" w:rsidTr="00A41169">
        <w:tc>
          <w:tcPr>
            <w:tcW w:w="901" w:type="dxa"/>
          </w:tcPr>
          <w:p w14:paraId="67C391EF" w14:textId="69B4D5DE" w:rsidR="00A41169" w:rsidRPr="00F60500" w:rsidRDefault="008B0C9F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1544</w:t>
            </w:r>
          </w:p>
        </w:tc>
        <w:tc>
          <w:tcPr>
            <w:tcW w:w="3831" w:type="dxa"/>
          </w:tcPr>
          <w:p w14:paraId="54C25C9C" w14:textId="75A750F7" w:rsidR="00A41169" w:rsidRPr="00F60500" w:rsidRDefault="008B0C9F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D.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B.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D.</w:t>
            </w:r>
          </w:p>
        </w:tc>
        <w:tc>
          <w:tcPr>
            <w:tcW w:w="2209" w:type="dxa"/>
          </w:tcPr>
          <w:p w14:paraId="3F679DE5" w14:textId="41D00785" w:rsidR="00A41169" w:rsidRPr="00F60500" w:rsidRDefault="008B0C9F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16/06/2021</w:t>
            </w:r>
          </w:p>
        </w:tc>
        <w:tc>
          <w:tcPr>
            <w:tcW w:w="1985" w:type="dxa"/>
          </w:tcPr>
          <w:p w14:paraId="05213023" w14:textId="77777777" w:rsidR="00A41169" w:rsidRPr="00F60500" w:rsidRDefault="00A4116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5406F4D" w14:textId="4C06D977" w:rsidR="00A41169" w:rsidRPr="00F60500" w:rsidRDefault="008B0C9F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703606</w:t>
            </w:r>
          </w:p>
        </w:tc>
      </w:tr>
      <w:tr w:rsidR="00F60500" w:rsidRPr="00F60500" w14:paraId="4B08E02C" w14:textId="77777777" w:rsidTr="00A41169">
        <w:tc>
          <w:tcPr>
            <w:tcW w:w="901" w:type="dxa"/>
          </w:tcPr>
          <w:p w14:paraId="77913536" w14:textId="3B2ACA72" w:rsidR="00A41169" w:rsidRPr="00F60500" w:rsidRDefault="008B0C9F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1545</w:t>
            </w:r>
          </w:p>
        </w:tc>
        <w:tc>
          <w:tcPr>
            <w:tcW w:w="3831" w:type="dxa"/>
          </w:tcPr>
          <w:p w14:paraId="18B3420B" w14:textId="20AA26F6" w:rsidR="00A41169" w:rsidRPr="00F60500" w:rsidRDefault="008B0C9F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P.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H.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S.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C.</w:t>
            </w:r>
          </w:p>
        </w:tc>
        <w:tc>
          <w:tcPr>
            <w:tcW w:w="2209" w:type="dxa"/>
          </w:tcPr>
          <w:p w14:paraId="2FF9695A" w14:textId="778B0FC0" w:rsidR="00A41169" w:rsidRPr="00F60500" w:rsidRDefault="008B0C9F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16/06/2021</w:t>
            </w:r>
          </w:p>
        </w:tc>
        <w:tc>
          <w:tcPr>
            <w:tcW w:w="1985" w:type="dxa"/>
          </w:tcPr>
          <w:p w14:paraId="0E4B74DE" w14:textId="1AD81160" w:rsidR="00A41169" w:rsidRPr="00F60500" w:rsidRDefault="00A11B0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7FCF33F3" w14:textId="3C90F400" w:rsidR="00A41169" w:rsidRPr="00F60500" w:rsidRDefault="008B0C9F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705005</w:t>
            </w:r>
          </w:p>
        </w:tc>
      </w:tr>
      <w:tr w:rsidR="00F60500" w:rsidRPr="00F60500" w14:paraId="2D1429A7" w14:textId="77777777" w:rsidTr="00A41169">
        <w:tc>
          <w:tcPr>
            <w:tcW w:w="901" w:type="dxa"/>
          </w:tcPr>
          <w:p w14:paraId="2E8CCB3B" w14:textId="533DBBD3" w:rsidR="00A41169" w:rsidRPr="00F60500" w:rsidRDefault="008B0C9F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1546</w:t>
            </w:r>
          </w:p>
        </w:tc>
        <w:tc>
          <w:tcPr>
            <w:tcW w:w="3831" w:type="dxa"/>
          </w:tcPr>
          <w:p w14:paraId="6A5D68B4" w14:textId="686A6D82" w:rsidR="00A41169" w:rsidRPr="00F60500" w:rsidRDefault="008B0C9F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M.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S.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F.</w:t>
            </w:r>
          </w:p>
        </w:tc>
        <w:tc>
          <w:tcPr>
            <w:tcW w:w="2209" w:type="dxa"/>
          </w:tcPr>
          <w:p w14:paraId="1C86AC2A" w14:textId="16A5C712" w:rsidR="00A41169" w:rsidRPr="00F60500" w:rsidRDefault="008B0C9F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16/06/2021</w:t>
            </w:r>
          </w:p>
        </w:tc>
        <w:tc>
          <w:tcPr>
            <w:tcW w:w="1985" w:type="dxa"/>
          </w:tcPr>
          <w:p w14:paraId="75879AE0" w14:textId="36262C75" w:rsidR="00A41169" w:rsidRPr="00F60500" w:rsidRDefault="00A11B0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6E4D787C" w14:textId="26A2D213" w:rsidR="00A41169" w:rsidRPr="00F60500" w:rsidRDefault="008B0C9F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708003</w:t>
            </w:r>
          </w:p>
        </w:tc>
      </w:tr>
      <w:tr w:rsidR="00F60500" w:rsidRPr="00F60500" w14:paraId="2330B949" w14:textId="77777777" w:rsidTr="00A41169">
        <w:tc>
          <w:tcPr>
            <w:tcW w:w="901" w:type="dxa"/>
          </w:tcPr>
          <w:p w14:paraId="798EC834" w14:textId="5BB46C3B" w:rsidR="00A41169" w:rsidRPr="00F60500" w:rsidRDefault="008B0C9F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1547</w:t>
            </w:r>
          </w:p>
        </w:tc>
        <w:tc>
          <w:tcPr>
            <w:tcW w:w="3831" w:type="dxa"/>
          </w:tcPr>
          <w:p w14:paraId="75A3593D" w14:textId="2B45BF89" w:rsidR="00A41169" w:rsidRPr="00F60500" w:rsidRDefault="008B0C9F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L.</w:t>
            </w:r>
          </w:p>
        </w:tc>
        <w:tc>
          <w:tcPr>
            <w:tcW w:w="2209" w:type="dxa"/>
          </w:tcPr>
          <w:p w14:paraId="16A37E29" w14:textId="513D83FC" w:rsidR="00A41169" w:rsidRPr="00F60500" w:rsidRDefault="008B0C9F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16/06/2021</w:t>
            </w:r>
          </w:p>
        </w:tc>
        <w:tc>
          <w:tcPr>
            <w:tcW w:w="1985" w:type="dxa"/>
          </w:tcPr>
          <w:p w14:paraId="192BAE42" w14:textId="27B00E83" w:rsidR="00A41169" w:rsidRPr="00F60500" w:rsidRDefault="00A11B0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3BC8D8C4" w14:textId="64A4C268" w:rsidR="00A41169" w:rsidRPr="00F60500" w:rsidRDefault="008B0C9F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708000</w:t>
            </w:r>
          </w:p>
        </w:tc>
      </w:tr>
      <w:tr w:rsidR="00F60500" w:rsidRPr="00F60500" w14:paraId="4D11B341" w14:textId="77777777" w:rsidTr="00A41169">
        <w:tc>
          <w:tcPr>
            <w:tcW w:w="901" w:type="dxa"/>
          </w:tcPr>
          <w:p w14:paraId="1F40F672" w14:textId="456C76BF" w:rsidR="00A41169" w:rsidRPr="00F60500" w:rsidRDefault="008B0C9F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1548</w:t>
            </w:r>
          </w:p>
        </w:tc>
        <w:tc>
          <w:tcPr>
            <w:tcW w:w="3831" w:type="dxa"/>
          </w:tcPr>
          <w:p w14:paraId="1A3B2D7C" w14:textId="08FD6508" w:rsidR="00A41169" w:rsidRPr="00F60500" w:rsidRDefault="008B0C9F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64111" w:rsidRPr="00F60500">
              <w:rPr>
                <w:rFonts w:ascii="Arial" w:hAnsi="Arial" w:cs="Arial"/>
                <w:sz w:val="24"/>
                <w:szCs w:val="24"/>
              </w:rPr>
              <w:t>R. L</w:t>
            </w:r>
            <w:r w:rsidR="00E64111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209" w:type="dxa"/>
          </w:tcPr>
          <w:p w14:paraId="6B4CBF1E" w14:textId="0C003355" w:rsidR="00A41169" w:rsidRPr="00F60500" w:rsidRDefault="008B0C9F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16/06/2021</w:t>
            </w:r>
          </w:p>
        </w:tc>
        <w:tc>
          <w:tcPr>
            <w:tcW w:w="1985" w:type="dxa"/>
          </w:tcPr>
          <w:p w14:paraId="7A4CD044" w14:textId="4059BBE0" w:rsidR="00A41169" w:rsidRPr="00F60500" w:rsidRDefault="00A11B0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6FDEAFF8" w14:textId="618879C7" w:rsidR="00A41169" w:rsidRPr="00F60500" w:rsidRDefault="008B0C9F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704609</w:t>
            </w:r>
          </w:p>
        </w:tc>
      </w:tr>
      <w:tr w:rsidR="00F60500" w:rsidRPr="00F60500" w14:paraId="4EAB3CA3" w14:textId="77777777" w:rsidTr="00A41169">
        <w:tc>
          <w:tcPr>
            <w:tcW w:w="901" w:type="dxa"/>
          </w:tcPr>
          <w:p w14:paraId="3B16AFB0" w14:textId="69EF162F" w:rsidR="00A41169" w:rsidRPr="00F60500" w:rsidRDefault="008B0C9F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1549</w:t>
            </w:r>
          </w:p>
        </w:tc>
        <w:tc>
          <w:tcPr>
            <w:tcW w:w="3831" w:type="dxa"/>
          </w:tcPr>
          <w:p w14:paraId="705EBC11" w14:textId="3517A9CC" w:rsidR="00A41169" w:rsidRPr="00F60500" w:rsidRDefault="008B0C9F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D.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S.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M.</w:t>
            </w:r>
          </w:p>
        </w:tc>
        <w:tc>
          <w:tcPr>
            <w:tcW w:w="2209" w:type="dxa"/>
          </w:tcPr>
          <w:p w14:paraId="7D61BCCD" w14:textId="07F6FA22" w:rsidR="00A41169" w:rsidRPr="00F60500" w:rsidRDefault="008B0C9F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16/06/2021</w:t>
            </w:r>
          </w:p>
        </w:tc>
        <w:tc>
          <w:tcPr>
            <w:tcW w:w="1985" w:type="dxa"/>
          </w:tcPr>
          <w:p w14:paraId="29950294" w14:textId="02C275F4" w:rsidR="00A41169" w:rsidRPr="00F60500" w:rsidRDefault="00A11B0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5490B637" w14:textId="5C608507" w:rsidR="00A41169" w:rsidRPr="00F60500" w:rsidRDefault="008B0C9F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701008</w:t>
            </w:r>
          </w:p>
        </w:tc>
      </w:tr>
      <w:tr w:rsidR="00F60500" w:rsidRPr="00F60500" w14:paraId="7306B8C6" w14:textId="77777777" w:rsidTr="00A41169">
        <w:tc>
          <w:tcPr>
            <w:tcW w:w="901" w:type="dxa"/>
          </w:tcPr>
          <w:p w14:paraId="1A421F32" w14:textId="68C708C5" w:rsidR="00A41169" w:rsidRPr="00F60500" w:rsidRDefault="008B0C9F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1550</w:t>
            </w:r>
          </w:p>
        </w:tc>
        <w:tc>
          <w:tcPr>
            <w:tcW w:w="3831" w:type="dxa"/>
          </w:tcPr>
          <w:p w14:paraId="75B37CCE" w14:textId="1C935B59" w:rsidR="00A41169" w:rsidRPr="00F60500" w:rsidRDefault="008B0C9F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S.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S.</w:t>
            </w:r>
          </w:p>
        </w:tc>
        <w:tc>
          <w:tcPr>
            <w:tcW w:w="2209" w:type="dxa"/>
          </w:tcPr>
          <w:p w14:paraId="01C7DB28" w14:textId="7CD623FB" w:rsidR="00A41169" w:rsidRPr="00F60500" w:rsidRDefault="008B0C9F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16/06/2021</w:t>
            </w:r>
          </w:p>
        </w:tc>
        <w:tc>
          <w:tcPr>
            <w:tcW w:w="1985" w:type="dxa"/>
          </w:tcPr>
          <w:p w14:paraId="6B2F4BCB" w14:textId="77777777" w:rsidR="00A41169" w:rsidRPr="00F60500" w:rsidRDefault="00A4116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07BA8C8" w14:textId="15E4401E" w:rsidR="00A41169" w:rsidRPr="00F60500" w:rsidRDefault="008B0C9F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708009</w:t>
            </w:r>
          </w:p>
        </w:tc>
      </w:tr>
      <w:tr w:rsidR="00F60500" w:rsidRPr="00F60500" w14:paraId="5686C924" w14:textId="77777777" w:rsidTr="00A41169">
        <w:tc>
          <w:tcPr>
            <w:tcW w:w="901" w:type="dxa"/>
          </w:tcPr>
          <w:p w14:paraId="63EB8601" w14:textId="372661FC" w:rsidR="00A41169" w:rsidRPr="00F60500" w:rsidRDefault="008B0C9F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1551</w:t>
            </w:r>
          </w:p>
        </w:tc>
        <w:tc>
          <w:tcPr>
            <w:tcW w:w="3831" w:type="dxa"/>
          </w:tcPr>
          <w:p w14:paraId="5D80BACA" w14:textId="7198FAB2" w:rsidR="00A41169" w:rsidRPr="00F60500" w:rsidRDefault="008B0C9F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V.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G.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H.</w:t>
            </w:r>
          </w:p>
        </w:tc>
        <w:tc>
          <w:tcPr>
            <w:tcW w:w="2209" w:type="dxa"/>
          </w:tcPr>
          <w:p w14:paraId="2E8ABCD6" w14:textId="61D0AA2C" w:rsidR="00A41169" w:rsidRPr="00F60500" w:rsidRDefault="008B0C9F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16/06/2021</w:t>
            </w:r>
          </w:p>
        </w:tc>
        <w:tc>
          <w:tcPr>
            <w:tcW w:w="1985" w:type="dxa"/>
          </w:tcPr>
          <w:p w14:paraId="1B7B3556" w14:textId="77777777" w:rsidR="00A41169" w:rsidRPr="00F60500" w:rsidRDefault="00A4116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0B9E4AE" w14:textId="301A8E2F" w:rsidR="00A41169" w:rsidRPr="00F60500" w:rsidRDefault="008B0C9F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703209</w:t>
            </w:r>
          </w:p>
        </w:tc>
      </w:tr>
      <w:tr w:rsidR="00F60500" w:rsidRPr="00F60500" w14:paraId="305B6312" w14:textId="77777777" w:rsidTr="00A41169">
        <w:tc>
          <w:tcPr>
            <w:tcW w:w="901" w:type="dxa"/>
          </w:tcPr>
          <w:p w14:paraId="0BDF536E" w14:textId="437DC6A2" w:rsidR="00A41169" w:rsidRPr="00F60500" w:rsidRDefault="008B0C9F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1552</w:t>
            </w:r>
          </w:p>
        </w:tc>
        <w:tc>
          <w:tcPr>
            <w:tcW w:w="3831" w:type="dxa"/>
          </w:tcPr>
          <w:p w14:paraId="11906547" w14:textId="7F614F59" w:rsidR="00A41169" w:rsidRPr="00F60500" w:rsidRDefault="008B0C9F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E.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B.</w:t>
            </w:r>
          </w:p>
        </w:tc>
        <w:tc>
          <w:tcPr>
            <w:tcW w:w="2209" w:type="dxa"/>
          </w:tcPr>
          <w:p w14:paraId="6B89FEC0" w14:textId="6DFB8C8C" w:rsidR="00A41169" w:rsidRPr="00F60500" w:rsidRDefault="008B0C9F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16/06/2021</w:t>
            </w:r>
          </w:p>
        </w:tc>
        <w:tc>
          <w:tcPr>
            <w:tcW w:w="1985" w:type="dxa"/>
          </w:tcPr>
          <w:p w14:paraId="27FF012A" w14:textId="69BEA514" w:rsidR="00A41169" w:rsidRPr="00F60500" w:rsidRDefault="00A11B0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7CDC7402" w14:textId="463094A1" w:rsidR="00A41169" w:rsidRPr="00F60500" w:rsidRDefault="008B0C9F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708704</w:t>
            </w:r>
          </w:p>
        </w:tc>
      </w:tr>
      <w:tr w:rsidR="00F60500" w:rsidRPr="00F60500" w14:paraId="22F618BA" w14:textId="77777777" w:rsidTr="00A41169">
        <w:tc>
          <w:tcPr>
            <w:tcW w:w="901" w:type="dxa"/>
          </w:tcPr>
          <w:p w14:paraId="3CF46435" w14:textId="4C6A38CC" w:rsidR="00A41169" w:rsidRPr="00F60500" w:rsidRDefault="008B0C9F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1553</w:t>
            </w:r>
          </w:p>
        </w:tc>
        <w:tc>
          <w:tcPr>
            <w:tcW w:w="3831" w:type="dxa"/>
          </w:tcPr>
          <w:p w14:paraId="06B527B7" w14:textId="25481FF0" w:rsidR="00A41169" w:rsidRPr="00F60500" w:rsidRDefault="008B0C9F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F.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S.</w:t>
            </w:r>
          </w:p>
        </w:tc>
        <w:tc>
          <w:tcPr>
            <w:tcW w:w="2209" w:type="dxa"/>
          </w:tcPr>
          <w:p w14:paraId="6EC13E84" w14:textId="1273D11C" w:rsidR="00A41169" w:rsidRPr="00F60500" w:rsidRDefault="008B0C9F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16/06/2021</w:t>
            </w:r>
          </w:p>
        </w:tc>
        <w:tc>
          <w:tcPr>
            <w:tcW w:w="1985" w:type="dxa"/>
          </w:tcPr>
          <w:p w14:paraId="06884026" w14:textId="1B7FBD9E" w:rsidR="00A41169" w:rsidRPr="00F60500" w:rsidRDefault="00A11B0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34119E63" w14:textId="306FA2E7" w:rsidR="00A41169" w:rsidRPr="00F60500" w:rsidRDefault="008B0C9F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706200</w:t>
            </w:r>
          </w:p>
        </w:tc>
      </w:tr>
      <w:tr w:rsidR="00F60500" w:rsidRPr="00F60500" w14:paraId="43C1CF63" w14:textId="77777777" w:rsidTr="00A41169">
        <w:tc>
          <w:tcPr>
            <w:tcW w:w="901" w:type="dxa"/>
          </w:tcPr>
          <w:p w14:paraId="561F6C77" w14:textId="7972D189" w:rsidR="00A41169" w:rsidRPr="00F60500" w:rsidRDefault="008B0C9F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1554</w:t>
            </w:r>
          </w:p>
        </w:tc>
        <w:tc>
          <w:tcPr>
            <w:tcW w:w="3831" w:type="dxa"/>
          </w:tcPr>
          <w:p w14:paraId="0E90E35B" w14:textId="4D3FDE9F" w:rsidR="00A41169" w:rsidRPr="00F60500" w:rsidRDefault="008B0C9F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N.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M.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S.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B.</w:t>
            </w:r>
          </w:p>
        </w:tc>
        <w:tc>
          <w:tcPr>
            <w:tcW w:w="2209" w:type="dxa"/>
          </w:tcPr>
          <w:p w14:paraId="676ED088" w14:textId="6DBEB6F6" w:rsidR="00A41169" w:rsidRPr="00F60500" w:rsidRDefault="008B0C9F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16/06/2021</w:t>
            </w:r>
          </w:p>
        </w:tc>
        <w:tc>
          <w:tcPr>
            <w:tcW w:w="1985" w:type="dxa"/>
          </w:tcPr>
          <w:p w14:paraId="2142CD45" w14:textId="76BBDD5E" w:rsidR="00A41169" w:rsidRPr="00F60500" w:rsidRDefault="00A11B0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1AC99E12" w14:textId="40C7AB6A" w:rsidR="00A41169" w:rsidRPr="00F60500" w:rsidRDefault="008B0C9F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704602</w:t>
            </w:r>
          </w:p>
        </w:tc>
      </w:tr>
      <w:tr w:rsidR="00F60500" w:rsidRPr="00F60500" w14:paraId="16DB5BD0" w14:textId="77777777" w:rsidTr="00A41169">
        <w:tc>
          <w:tcPr>
            <w:tcW w:w="901" w:type="dxa"/>
          </w:tcPr>
          <w:p w14:paraId="7D3DE14D" w14:textId="087CEE0E" w:rsidR="00A41169" w:rsidRPr="00F60500" w:rsidRDefault="008B0C9F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1555</w:t>
            </w:r>
          </w:p>
        </w:tc>
        <w:tc>
          <w:tcPr>
            <w:tcW w:w="3831" w:type="dxa"/>
          </w:tcPr>
          <w:p w14:paraId="49F94D18" w14:textId="6A857570" w:rsidR="00A41169" w:rsidRPr="00F60500" w:rsidRDefault="008B0C9F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C.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M.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G.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B</w:t>
            </w:r>
            <w:r w:rsidR="00F95305" w:rsidRPr="00F60500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209" w:type="dxa"/>
          </w:tcPr>
          <w:p w14:paraId="7C0F70F3" w14:textId="3873C1FE" w:rsidR="00A41169" w:rsidRPr="00F60500" w:rsidRDefault="00F9530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16/06/2021</w:t>
            </w:r>
          </w:p>
        </w:tc>
        <w:tc>
          <w:tcPr>
            <w:tcW w:w="1985" w:type="dxa"/>
          </w:tcPr>
          <w:p w14:paraId="776D154E" w14:textId="536984FE" w:rsidR="00A41169" w:rsidRPr="00F60500" w:rsidRDefault="00A11B0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2ED75B6E" w14:textId="3E23EE92" w:rsidR="00A41169" w:rsidRPr="00F60500" w:rsidRDefault="00F9530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709209</w:t>
            </w:r>
          </w:p>
        </w:tc>
      </w:tr>
      <w:tr w:rsidR="00F60500" w:rsidRPr="00F60500" w14:paraId="3539ADEF" w14:textId="77777777" w:rsidTr="00A41169">
        <w:tc>
          <w:tcPr>
            <w:tcW w:w="901" w:type="dxa"/>
          </w:tcPr>
          <w:p w14:paraId="785DEDA9" w14:textId="3D7957DC" w:rsidR="00A41169" w:rsidRPr="00F60500" w:rsidRDefault="008B0C9F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1556</w:t>
            </w:r>
          </w:p>
        </w:tc>
        <w:tc>
          <w:tcPr>
            <w:tcW w:w="3831" w:type="dxa"/>
          </w:tcPr>
          <w:p w14:paraId="467367F4" w14:textId="5256C9FA" w:rsidR="00A41169" w:rsidRPr="00F60500" w:rsidRDefault="00F95305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F.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M.</w:t>
            </w:r>
          </w:p>
        </w:tc>
        <w:tc>
          <w:tcPr>
            <w:tcW w:w="2209" w:type="dxa"/>
          </w:tcPr>
          <w:p w14:paraId="5467C359" w14:textId="31473565" w:rsidR="00A41169" w:rsidRPr="00F60500" w:rsidRDefault="00F9530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16/06/2021</w:t>
            </w:r>
          </w:p>
        </w:tc>
        <w:tc>
          <w:tcPr>
            <w:tcW w:w="1985" w:type="dxa"/>
          </w:tcPr>
          <w:p w14:paraId="2BBE00A7" w14:textId="48ACC106" w:rsidR="00A41169" w:rsidRPr="00F60500" w:rsidRDefault="00A11B0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332BDFE9" w14:textId="77CD77AE" w:rsidR="00A41169" w:rsidRPr="00F60500" w:rsidRDefault="00F9530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706200</w:t>
            </w:r>
          </w:p>
        </w:tc>
      </w:tr>
      <w:tr w:rsidR="00F60500" w:rsidRPr="00F60500" w14:paraId="708B5CF7" w14:textId="77777777" w:rsidTr="00A41169">
        <w:tc>
          <w:tcPr>
            <w:tcW w:w="901" w:type="dxa"/>
          </w:tcPr>
          <w:p w14:paraId="00D27DD3" w14:textId="14FD233A" w:rsidR="00A41169" w:rsidRPr="00F60500" w:rsidRDefault="008B0C9F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lastRenderedPageBreak/>
              <w:t>1557</w:t>
            </w:r>
          </w:p>
        </w:tc>
        <w:tc>
          <w:tcPr>
            <w:tcW w:w="3831" w:type="dxa"/>
          </w:tcPr>
          <w:p w14:paraId="2631AC85" w14:textId="2759BD97" w:rsidR="00A41169" w:rsidRPr="00F60500" w:rsidRDefault="00F95305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D.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C.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S.</w:t>
            </w:r>
          </w:p>
        </w:tc>
        <w:tc>
          <w:tcPr>
            <w:tcW w:w="2209" w:type="dxa"/>
          </w:tcPr>
          <w:p w14:paraId="5AB42BE1" w14:textId="61599127" w:rsidR="00A41169" w:rsidRPr="00F60500" w:rsidRDefault="00F9530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16/06/2021</w:t>
            </w:r>
          </w:p>
        </w:tc>
        <w:tc>
          <w:tcPr>
            <w:tcW w:w="1985" w:type="dxa"/>
          </w:tcPr>
          <w:p w14:paraId="4D04399B" w14:textId="321D4B83" w:rsidR="00A41169" w:rsidRPr="00F60500" w:rsidRDefault="00A11B0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3622CFD1" w14:textId="2258CA95" w:rsidR="00A41169" w:rsidRPr="00F60500" w:rsidRDefault="00F9530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709001</w:t>
            </w:r>
          </w:p>
        </w:tc>
      </w:tr>
      <w:tr w:rsidR="00F60500" w:rsidRPr="00F60500" w14:paraId="5592346B" w14:textId="77777777" w:rsidTr="00A41169">
        <w:tc>
          <w:tcPr>
            <w:tcW w:w="901" w:type="dxa"/>
          </w:tcPr>
          <w:p w14:paraId="2D7A59FB" w14:textId="61FC850C" w:rsidR="00A41169" w:rsidRPr="00F60500" w:rsidRDefault="008B0C9F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1558</w:t>
            </w:r>
          </w:p>
        </w:tc>
        <w:tc>
          <w:tcPr>
            <w:tcW w:w="3831" w:type="dxa"/>
          </w:tcPr>
          <w:p w14:paraId="49DABB8A" w14:textId="607EFF5D" w:rsidR="00A41169" w:rsidRPr="00F60500" w:rsidRDefault="00F95305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O.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M.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B.</w:t>
            </w:r>
          </w:p>
        </w:tc>
        <w:tc>
          <w:tcPr>
            <w:tcW w:w="2209" w:type="dxa"/>
          </w:tcPr>
          <w:p w14:paraId="6759704D" w14:textId="3F6AE1E1" w:rsidR="00A41169" w:rsidRPr="00F60500" w:rsidRDefault="00F9530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16/06/2021</w:t>
            </w:r>
          </w:p>
        </w:tc>
        <w:tc>
          <w:tcPr>
            <w:tcW w:w="1985" w:type="dxa"/>
          </w:tcPr>
          <w:p w14:paraId="6D362BA3" w14:textId="77777777" w:rsidR="00A41169" w:rsidRPr="00F60500" w:rsidRDefault="00A4116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234FB1C" w14:textId="00463C75" w:rsidR="00A41169" w:rsidRPr="00F60500" w:rsidRDefault="00F9530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706094</w:t>
            </w:r>
          </w:p>
        </w:tc>
      </w:tr>
      <w:tr w:rsidR="00F60500" w:rsidRPr="00F60500" w14:paraId="147A2DF3" w14:textId="77777777" w:rsidTr="00A41169">
        <w:tc>
          <w:tcPr>
            <w:tcW w:w="901" w:type="dxa"/>
          </w:tcPr>
          <w:p w14:paraId="64F1BF24" w14:textId="0B1D6043" w:rsidR="00A41169" w:rsidRPr="00F60500" w:rsidRDefault="00F95305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1559</w:t>
            </w:r>
          </w:p>
        </w:tc>
        <w:tc>
          <w:tcPr>
            <w:tcW w:w="3831" w:type="dxa"/>
          </w:tcPr>
          <w:p w14:paraId="293EB2DA" w14:textId="637E225D" w:rsidR="00A41169" w:rsidRPr="00F60500" w:rsidRDefault="00F95305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R.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S.</w:t>
            </w:r>
          </w:p>
        </w:tc>
        <w:tc>
          <w:tcPr>
            <w:tcW w:w="2209" w:type="dxa"/>
          </w:tcPr>
          <w:p w14:paraId="656028D0" w14:textId="268437F8" w:rsidR="00A41169" w:rsidRPr="00F60500" w:rsidRDefault="00F9530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16/06/2021</w:t>
            </w:r>
          </w:p>
        </w:tc>
        <w:tc>
          <w:tcPr>
            <w:tcW w:w="1985" w:type="dxa"/>
          </w:tcPr>
          <w:p w14:paraId="350AA8AD" w14:textId="1AE82DC8" w:rsidR="00A41169" w:rsidRPr="00F60500" w:rsidRDefault="00A11B0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74F5CB03" w14:textId="14122846" w:rsidR="00A41169" w:rsidRPr="00F60500" w:rsidRDefault="00F95305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708605</w:t>
            </w:r>
          </w:p>
        </w:tc>
      </w:tr>
      <w:tr w:rsidR="00F60500" w:rsidRPr="00F60500" w14:paraId="03811A9D" w14:textId="77777777" w:rsidTr="00A41169">
        <w:tc>
          <w:tcPr>
            <w:tcW w:w="901" w:type="dxa"/>
          </w:tcPr>
          <w:p w14:paraId="19DA4DA9" w14:textId="5505C558" w:rsidR="00A41169" w:rsidRPr="00F60500" w:rsidRDefault="00F95305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1560</w:t>
            </w:r>
          </w:p>
        </w:tc>
        <w:tc>
          <w:tcPr>
            <w:tcW w:w="3831" w:type="dxa"/>
          </w:tcPr>
          <w:p w14:paraId="66E215F9" w14:textId="0A584193" w:rsidR="00A41169" w:rsidRPr="00F60500" w:rsidRDefault="00EA12EB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G.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A.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S.</w:t>
            </w:r>
          </w:p>
        </w:tc>
        <w:tc>
          <w:tcPr>
            <w:tcW w:w="2209" w:type="dxa"/>
          </w:tcPr>
          <w:p w14:paraId="0A71D989" w14:textId="3BF05531" w:rsidR="00A41169" w:rsidRPr="00F60500" w:rsidRDefault="00EA12E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16/06/2021</w:t>
            </w:r>
          </w:p>
        </w:tc>
        <w:tc>
          <w:tcPr>
            <w:tcW w:w="1985" w:type="dxa"/>
          </w:tcPr>
          <w:p w14:paraId="4CB31BB5" w14:textId="6C7EC1C5" w:rsidR="00A41169" w:rsidRPr="00F60500" w:rsidRDefault="00A11B0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0E3ADEC6" w14:textId="14081BCB" w:rsidR="00A41169" w:rsidRPr="00F60500" w:rsidRDefault="00EA12E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702503</w:t>
            </w:r>
          </w:p>
        </w:tc>
      </w:tr>
      <w:tr w:rsidR="00F60500" w:rsidRPr="00F60500" w14:paraId="16C97B1E" w14:textId="77777777" w:rsidTr="00A41169">
        <w:tc>
          <w:tcPr>
            <w:tcW w:w="901" w:type="dxa"/>
          </w:tcPr>
          <w:p w14:paraId="0AE6B3DC" w14:textId="0C556059" w:rsidR="00F95305" w:rsidRPr="00F60500" w:rsidRDefault="00F95305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1561</w:t>
            </w:r>
          </w:p>
        </w:tc>
        <w:tc>
          <w:tcPr>
            <w:tcW w:w="3831" w:type="dxa"/>
          </w:tcPr>
          <w:p w14:paraId="4F8EA296" w14:textId="7823101D" w:rsidR="00A41169" w:rsidRPr="00F60500" w:rsidRDefault="00EA12EB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64111" w:rsidRPr="00F60500">
              <w:rPr>
                <w:rFonts w:ascii="Arial" w:hAnsi="Arial" w:cs="Arial"/>
                <w:sz w:val="24"/>
                <w:szCs w:val="24"/>
              </w:rPr>
              <w:t>F. S</w:t>
            </w:r>
            <w:r w:rsidR="00E64111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209" w:type="dxa"/>
          </w:tcPr>
          <w:p w14:paraId="2E004004" w14:textId="251DCCE5" w:rsidR="00A41169" w:rsidRPr="00F60500" w:rsidRDefault="00EA12EB" w:rsidP="00EA12EB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.     16/06/2021</w:t>
            </w:r>
          </w:p>
        </w:tc>
        <w:tc>
          <w:tcPr>
            <w:tcW w:w="1985" w:type="dxa"/>
          </w:tcPr>
          <w:p w14:paraId="5AA4A607" w14:textId="32B3E342" w:rsidR="00A41169" w:rsidRPr="00F60500" w:rsidRDefault="00A11B0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79824CCE" w14:textId="60D5A5A2" w:rsidR="00A41169" w:rsidRPr="00F60500" w:rsidRDefault="00EA12E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702101</w:t>
            </w:r>
          </w:p>
        </w:tc>
      </w:tr>
      <w:tr w:rsidR="00F60500" w:rsidRPr="00F60500" w14:paraId="78BEEC60" w14:textId="77777777" w:rsidTr="00A41169">
        <w:tc>
          <w:tcPr>
            <w:tcW w:w="901" w:type="dxa"/>
          </w:tcPr>
          <w:p w14:paraId="4A84E02D" w14:textId="1F838722" w:rsidR="00A41169" w:rsidRPr="00F60500" w:rsidRDefault="00F95305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1562</w:t>
            </w:r>
          </w:p>
        </w:tc>
        <w:tc>
          <w:tcPr>
            <w:tcW w:w="3831" w:type="dxa"/>
          </w:tcPr>
          <w:p w14:paraId="6698F39D" w14:textId="742E1FF8" w:rsidR="00A41169" w:rsidRPr="00F60500" w:rsidRDefault="00EA12EB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R.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P.</w:t>
            </w:r>
          </w:p>
        </w:tc>
        <w:tc>
          <w:tcPr>
            <w:tcW w:w="2209" w:type="dxa"/>
          </w:tcPr>
          <w:p w14:paraId="14C6C300" w14:textId="592E089B" w:rsidR="00A41169" w:rsidRPr="00F60500" w:rsidRDefault="00EA12E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16/06/2021</w:t>
            </w:r>
          </w:p>
        </w:tc>
        <w:tc>
          <w:tcPr>
            <w:tcW w:w="1985" w:type="dxa"/>
          </w:tcPr>
          <w:p w14:paraId="28339F3C" w14:textId="0E2245E2" w:rsidR="00A41169" w:rsidRPr="00F60500" w:rsidRDefault="00A11B0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5F70782B" w14:textId="042F3790" w:rsidR="00A41169" w:rsidRPr="00F60500" w:rsidRDefault="00EA12E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705007</w:t>
            </w:r>
          </w:p>
        </w:tc>
      </w:tr>
      <w:tr w:rsidR="00F60500" w:rsidRPr="00F60500" w14:paraId="00DB4886" w14:textId="77777777" w:rsidTr="00A41169">
        <w:tc>
          <w:tcPr>
            <w:tcW w:w="901" w:type="dxa"/>
          </w:tcPr>
          <w:p w14:paraId="4F7F0826" w14:textId="26F14058" w:rsidR="00F95305" w:rsidRPr="00F60500" w:rsidRDefault="00F95305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1563</w:t>
            </w:r>
          </w:p>
        </w:tc>
        <w:tc>
          <w:tcPr>
            <w:tcW w:w="3831" w:type="dxa"/>
          </w:tcPr>
          <w:p w14:paraId="57687B96" w14:textId="27E43820" w:rsidR="00A41169" w:rsidRPr="00F60500" w:rsidRDefault="00EA12EB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M.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B.</w:t>
            </w:r>
          </w:p>
        </w:tc>
        <w:tc>
          <w:tcPr>
            <w:tcW w:w="2209" w:type="dxa"/>
          </w:tcPr>
          <w:p w14:paraId="5E5A04E7" w14:textId="2BE04A22" w:rsidR="00A41169" w:rsidRPr="00F60500" w:rsidRDefault="00EA12E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16/06/2021</w:t>
            </w:r>
          </w:p>
        </w:tc>
        <w:tc>
          <w:tcPr>
            <w:tcW w:w="1985" w:type="dxa"/>
          </w:tcPr>
          <w:p w14:paraId="3E7B02D6" w14:textId="1C3A1FD0" w:rsidR="00A41169" w:rsidRPr="00F60500" w:rsidRDefault="00A11B0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10289B52" w14:textId="678D005D" w:rsidR="00A41169" w:rsidRPr="00F60500" w:rsidRDefault="00EA12E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706003</w:t>
            </w:r>
          </w:p>
        </w:tc>
      </w:tr>
      <w:tr w:rsidR="00F60500" w:rsidRPr="00F60500" w14:paraId="33AFC298" w14:textId="77777777" w:rsidTr="00A41169">
        <w:tc>
          <w:tcPr>
            <w:tcW w:w="901" w:type="dxa"/>
          </w:tcPr>
          <w:p w14:paraId="7779E4D7" w14:textId="35238299" w:rsidR="00A41169" w:rsidRPr="00F60500" w:rsidRDefault="00F95305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1564</w:t>
            </w:r>
          </w:p>
        </w:tc>
        <w:tc>
          <w:tcPr>
            <w:tcW w:w="3831" w:type="dxa"/>
          </w:tcPr>
          <w:p w14:paraId="1A4CF3BC" w14:textId="2293FDB0" w:rsidR="00A41169" w:rsidRPr="00F60500" w:rsidRDefault="00EA12EB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V.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A.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A.</w:t>
            </w:r>
          </w:p>
        </w:tc>
        <w:tc>
          <w:tcPr>
            <w:tcW w:w="2209" w:type="dxa"/>
          </w:tcPr>
          <w:p w14:paraId="152F3A68" w14:textId="2368BC17" w:rsidR="00A41169" w:rsidRPr="00F60500" w:rsidRDefault="00EA12E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16/06/2021</w:t>
            </w:r>
          </w:p>
        </w:tc>
        <w:tc>
          <w:tcPr>
            <w:tcW w:w="1985" w:type="dxa"/>
          </w:tcPr>
          <w:p w14:paraId="4FE069B8" w14:textId="123C4081" w:rsidR="00A41169" w:rsidRPr="00F60500" w:rsidRDefault="00A11B0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6F448BB0" w14:textId="4BEF82AC" w:rsidR="00A41169" w:rsidRPr="00F60500" w:rsidRDefault="00EA12E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706909</w:t>
            </w:r>
          </w:p>
        </w:tc>
      </w:tr>
      <w:tr w:rsidR="00F60500" w:rsidRPr="00F60500" w14:paraId="24843E22" w14:textId="77777777" w:rsidTr="00A41169">
        <w:tc>
          <w:tcPr>
            <w:tcW w:w="901" w:type="dxa"/>
          </w:tcPr>
          <w:p w14:paraId="78C90B2B" w14:textId="5DDFFE3B" w:rsidR="00A41169" w:rsidRPr="00F60500" w:rsidRDefault="00F95305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1565</w:t>
            </w:r>
          </w:p>
        </w:tc>
        <w:tc>
          <w:tcPr>
            <w:tcW w:w="3831" w:type="dxa"/>
          </w:tcPr>
          <w:p w14:paraId="53BE7B8A" w14:textId="70323F24" w:rsidR="00A41169" w:rsidRPr="00F60500" w:rsidRDefault="00EA12EB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E.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O.</w:t>
            </w:r>
          </w:p>
        </w:tc>
        <w:tc>
          <w:tcPr>
            <w:tcW w:w="2209" w:type="dxa"/>
          </w:tcPr>
          <w:p w14:paraId="4D962DFB" w14:textId="528B7452" w:rsidR="00A41169" w:rsidRPr="00F60500" w:rsidRDefault="00EA12E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16/06/2021</w:t>
            </w:r>
          </w:p>
        </w:tc>
        <w:tc>
          <w:tcPr>
            <w:tcW w:w="1985" w:type="dxa"/>
          </w:tcPr>
          <w:p w14:paraId="156ECFA7" w14:textId="26424DD2" w:rsidR="00A41169" w:rsidRPr="00F60500" w:rsidRDefault="00A11B0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5720E87F" w14:textId="13C01B82" w:rsidR="00A41169" w:rsidRPr="00F60500" w:rsidRDefault="00EA12E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700601</w:t>
            </w:r>
          </w:p>
        </w:tc>
      </w:tr>
      <w:tr w:rsidR="00F60500" w:rsidRPr="00F60500" w14:paraId="2F559638" w14:textId="77777777" w:rsidTr="00A41169">
        <w:tc>
          <w:tcPr>
            <w:tcW w:w="901" w:type="dxa"/>
          </w:tcPr>
          <w:p w14:paraId="00506AB5" w14:textId="164245E8" w:rsidR="00A41169" w:rsidRPr="00F60500" w:rsidRDefault="00F95305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1566</w:t>
            </w:r>
          </w:p>
        </w:tc>
        <w:tc>
          <w:tcPr>
            <w:tcW w:w="3831" w:type="dxa"/>
          </w:tcPr>
          <w:p w14:paraId="281A58C1" w14:textId="7221A20F" w:rsidR="00A41169" w:rsidRPr="00F60500" w:rsidRDefault="00EA12EB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V.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M.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B.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B.</w:t>
            </w:r>
          </w:p>
        </w:tc>
        <w:tc>
          <w:tcPr>
            <w:tcW w:w="2209" w:type="dxa"/>
          </w:tcPr>
          <w:p w14:paraId="15CBA408" w14:textId="5A939FBF" w:rsidR="00A41169" w:rsidRPr="00F60500" w:rsidRDefault="00EA12E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16/06/2021</w:t>
            </w:r>
          </w:p>
        </w:tc>
        <w:tc>
          <w:tcPr>
            <w:tcW w:w="1985" w:type="dxa"/>
          </w:tcPr>
          <w:p w14:paraId="40608672" w14:textId="72386B77" w:rsidR="00A41169" w:rsidRPr="00F60500" w:rsidRDefault="00A11B0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52129E73" w14:textId="2A34D89D" w:rsidR="00A41169" w:rsidRPr="00F60500" w:rsidRDefault="00EA12E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706801</w:t>
            </w:r>
          </w:p>
        </w:tc>
      </w:tr>
      <w:tr w:rsidR="00F60500" w:rsidRPr="00F60500" w14:paraId="768E3AED" w14:textId="77777777" w:rsidTr="00A41169">
        <w:tc>
          <w:tcPr>
            <w:tcW w:w="901" w:type="dxa"/>
          </w:tcPr>
          <w:p w14:paraId="0170A02A" w14:textId="5E0139D2" w:rsidR="00A41169" w:rsidRPr="00F60500" w:rsidRDefault="00F95305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1567</w:t>
            </w:r>
          </w:p>
        </w:tc>
        <w:tc>
          <w:tcPr>
            <w:tcW w:w="3831" w:type="dxa"/>
          </w:tcPr>
          <w:p w14:paraId="58BD191D" w14:textId="7DA5201B" w:rsidR="00A41169" w:rsidRPr="00F60500" w:rsidRDefault="00EA12EB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L.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V.</w:t>
            </w:r>
          </w:p>
        </w:tc>
        <w:tc>
          <w:tcPr>
            <w:tcW w:w="2209" w:type="dxa"/>
          </w:tcPr>
          <w:p w14:paraId="69794DAB" w14:textId="4C5D2BDE" w:rsidR="00A41169" w:rsidRPr="00F60500" w:rsidRDefault="00EA12E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16/06/2021</w:t>
            </w:r>
          </w:p>
        </w:tc>
        <w:tc>
          <w:tcPr>
            <w:tcW w:w="1985" w:type="dxa"/>
          </w:tcPr>
          <w:p w14:paraId="6DA58025" w14:textId="145968AE" w:rsidR="00A41169" w:rsidRPr="00F60500" w:rsidRDefault="00A11B0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01320248" w14:textId="7DF61EC9" w:rsidR="00A41169" w:rsidRPr="00F60500" w:rsidRDefault="00EA12E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707706</w:t>
            </w:r>
          </w:p>
        </w:tc>
      </w:tr>
      <w:tr w:rsidR="00F60500" w:rsidRPr="00F60500" w14:paraId="7066ACAF" w14:textId="77777777" w:rsidTr="00A41169">
        <w:tc>
          <w:tcPr>
            <w:tcW w:w="901" w:type="dxa"/>
          </w:tcPr>
          <w:p w14:paraId="49778DD6" w14:textId="19711E24" w:rsidR="00A41169" w:rsidRPr="00F60500" w:rsidRDefault="00F95305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1568</w:t>
            </w:r>
          </w:p>
        </w:tc>
        <w:tc>
          <w:tcPr>
            <w:tcW w:w="3831" w:type="dxa"/>
          </w:tcPr>
          <w:p w14:paraId="0A8913CD" w14:textId="1FE6B856" w:rsidR="00A41169" w:rsidRPr="00F60500" w:rsidRDefault="00EA12EB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D.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S.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S.</w:t>
            </w:r>
            <w:r w:rsidR="00E641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0500">
              <w:rPr>
                <w:rFonts w:ascii="Arial" w:hAnsi="Arial" w:cs="Arial"/>
                <w:sz w:val="24"/>
                <w:szCs w:val="24"/>
              </w:rPr>
              <w:t>S.</w:t>
            </w:r>
          </w:p>
        </w:tc>
        <w:tc>
          <w:tcPr>
            <w:tcW w:w="2209" w:type="dxa"/>
          </w:tcPr>
          <w:p w14:paraId="47C956C5" w14:textId="2B547CD6" w:rsidR="00A41169" w:rsidRPr="00F60500" w:rsidRDefault="00EA12E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16/06/2021</w:t>
            </w:r>
          </w:p>
        </w:tc>
        <w:tc>
          <w:tcPr>
            <w:tcW w:w="1985" w:type="dxa"/>
          </w:tcPr>
          <w:p w14:paraId="12129F5B" w14:textId="0A1EF706" w:rsidR="00A41169" w:rsidRPr="00F60500" w:rsidRDefault="00A11B0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6F782D17" w14:textId="2934BBD3" w:rsidR="00A41169" w:rsidRPr="00F60500" w:rsidRDefault="00EA12E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700506</w:t>
            </w:r>
          </w:p>
        </w:tc>
      </w:tr>
      <w:tr w:rsidR="00F60500" w:rsidRPr="00F60500" w14:paraId="1A30D3B9" w14:textId="77777777" w:rsidTr="00A41169">
        <w:tc>
          <w:tcPr>
            <w:tcW w:w="901" w:type="dxa"/>
          </w:tcPr>
          <w:p w14:paraId="2DFBB3FB" w14:textId="64BC3303" w:rsidR="00A41169" w:rsidRPr="00F60500" w:rsidRDefault="00F95305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1569</w:t>
            </w:r>
          </w:p>
        </w:tc>
        <w:tc>
          <w:tcPr>
            <w:tcW w:w="3831" w:type="dxa"/>
          </w:tcPr>
          <w:p w14:paraId="2C346825" w14:textId="3A779DB4" w:rsidR="00A41169" w:rsidRPr="00F60500" w:rsidRDefault="00EA12EB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F.A.N.P.</w:t>
            </w:r>
          </w:p>
        </w:tc>
        <w:tc>
          <w:tcPr>
            <w:tcW w:w="2209" w:type="dxa"/>
          </w:tcPr>
          <w:p w14:paraId="718C239D" w14:textId="208FFA2D" w:rsidR="00A41169" w:rsidRPr="00F60500" w:rsidRDefault="00EA12E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16/06/2021</w:t>
            </w:r>
          </w:p>
        </w:tc>
        <w:tc>
          <w:tcPr>
            <w:tcW w:w="1985" w:type="dxa"/>
          </w:tcPr>
          <w:p w14:paraId="283F2583" w14:textId="261AB908" w:rsidR="00A41169" w:rsidRPr="00F60500" w:rsidRDefault="00A11B0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198EE696" w14:textId="5F762B41" w:rsidR="00A41169" w:rsidRPr="00F60500" w:rsidRDefault="00EA12EB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700007</w:t>
            </w:r>
          </w:p>
        </w:tc>
      </w:tr>
      <w:tr w:rsidR="00F60500" w:rsidRPr="00F60500" w14:paraId="03D8D46E" w14:textId="77777777" w:rsidTr="00A41169">
        <w:tc>
          <w:tcPr>
            <w:tcW w:w="901" w:type="dxa"/>
          </w:tcPr>
          <w:p w14:paraId="5E3721C5" w14:textId="710D6BC4" w:rsidR="00A41169" w:rsidRPr="00F60500" w:rsidRDefault="00F95305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1570</w:t>
            </w:r>
          </w:p>
        </w:tc>
        <w:tc>
          <w:tcPr>
            <w:tcW w:w="3831" w:type="dxa"/>
          </w:tcPr>
          <w:p w14:paraId="041759F0" w14:textId="51915CF7" w:rsidR="00A41169" w:rsidRPr="00F60500" w:rsidRDefault="00AB2FCA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D.B.</w:t>
            </w:r>
          </w:p>
        </w:tc>
        <w:tc>
          <w:tcPr>
            <w:tcW w:w="2209" w:type="dxa"/>
          </w:tcPr>
          <w:p w14:paraId="0EE1F7B9" w14:textId="5B8546EE" w:rsidR="00A41169" w:rsidRPr="00F60500" w:rsidRDefault="00AB2FCA" w:rsidP="00AB2FCA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 xml:space="preserve">      16/06/2021</w:t>
            </w:r>
          </w:p>
        </w:tc>
        <w:tc>
          <w:tcPr>
            <w:tcW w:w="1985" w:type="dxa"/>
          </w:tcPr>
          <w:p w14:paraId="0DE93C24" w14:textId="677C8AB0" w:rsidR="00A41169" w:rsidRPr="00F60500" w:rsidRDefault="00A11B0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47B4F2F1" w14:textId="4A8D1794" w:rsidR="00A41169" w:rsidRPr="00F60500" w:rsidRDefault="00AB2FCA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704506</w:t>
            </w:r>
          </w:p>
        </w:tc>
      </w:tr>
      <w:tr w:rsidR="00F60500" w:rsidRPr="00F60500" w14:paraId="5F10704A" w14:textId="77777777" w:rsidTr="00A41169">
        <w:tc>
          <w:tcPr>
            <w:tcW w:w="901" w:type="dxa"/>
          </w:tcPr>
          <w:p w14:paraId="305A4160" w14:textId="6EB3B8C1" w:rsidR="00A41169" w:rsidRPr="00F60500" w:rsidRDefault="00F95305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1571</w:t>
            </w:r>
          </w:p>
        </w:tc>
        <w:tc>
          <w:tcPr>
            <w:tcW w:w="3831" w:type="dxa"/>
          </w:tcPr>
          <w:p w14:paraId="118AC94F" w14:textId="3FCE4702" w:rsidR="00A41169" w:rsidRPr="00F60500" w:rsidRDefault="00AB2FCA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L.S.D.</w:t>
            </w:r>
          </w:p>
        </w:tc>
        <w:tc>
          <w:tcPr>
            <w:tcW w:w="2209" w:type="dxa"/>
          </w:tcPr>
          <w:p w14:paraId="14598F7A" w14:textId="56E9866B" w:rsidR="00A41169" w:rsidRPr="00F60500" w:rsidRDefault="00AB2FCA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16/06/2021</w:t>
            </w:r>
          </w:p>
        </w:tc>
        <w:tc>
          <w:tcPr>
            <w:tcW w:w="1985" w:type="dxa"/>
          </w:tcPr>
          <w:p w14:paraId="4AE20280" w14:textId="66B53890" w:rsidR="00A41169" w:rsidRPr="00F60500" w:rsidRDefault="00A11B0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5B86D7C4" w14:textId="521154F9" w:rsidR="00A41169" w:rsidRPr="00F60500" w:rsidRDefault="00AB2FCA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701207</w:t>
            </w:r>
          </w:p>
        </w:tc>
      </w:tr>
      <w:tr w:rsidR="00F60500" w:rsidRPr="00F60500" w14:paraId="67FA278C" w14:textId="77777777" w:rsidTr="00A41169">
        <w:tc>
          <w:tcPr>
            <w:tcW w:w="901" w:type="dxa"/>
          </w:tcPr>
          <w:p w14:paraId="14B0AAEA" w14:textId="611F49D5" w:rsidR="00A41169" w:rsidRPr="00F60500" w:rsidRDefault="00AB2FCA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1572</w:t>
            </w:r>
          </w:p>
        </w:tc>
        <w:tc>
          <w:tcPr>
            <w:tcW w:w="3831" w:type="dxa"/>
          </w:tcPr>
          <w:p w14:paraId="5899994A" w14:textId="01287D70" w:rsidR="00A41169" w:rsidRPr="00F60500" w:rsidRDefault="00AB2FCA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</w:t>
            </w:r>
            <w:r w:rsidR="00E64111" w:rsidRPr="00F60500">
              <w:rPr>
                <w:rFonts w:ascii="Arial" w:hAnsi="Arial" w:cs="Arial"/>
                <w:sz w:val="24"/>
                <w:szCs w:val="24"/>
              </w:rPr>
              <w:t>J. B</w:t>
            </w:r>
          </w:p>
        </w:tc>
        <w:tc>
          <w:tcPr>
            <w:tcW w:w="2209" w:type="dxa"/>
          </w:tcPr>
          <w:p w14:paraId="179A9443" w14:textId="6188046C" w:rsidR="00A41169" w:rsidRPr="00F60500" w:rsidRDefault="00AB2FCA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16/06/2021</w:t>
            </w:r>
          </w:p>
        </w:tc>
        <w:tc>
          <w:tcPr>
            <w:tcW w:w="1985" w:type="dxa"/>
          </w:tcPr>
          <w:p w14:paraId="203682CB" w14:textId="6C446F08" w:rsidR="00A41169" w:rsidRPr="00F60500" w:rsidRDefault="00A11B0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66445EEA" w14:textId="4D7C3D0D" w:rsidR="00A41169" w:rsidRPr="00F60500" w:rsidRDefault="00AB2FCA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700202</w:t>
            </w:r>
          </w:p>
        </w:tc>
      </w:tr>
      <w:tr w:rsidR="00F60500" w:rsidRPr="00F60500" w14:paraId="19AC68AC" w14:textId="77777777" w:rsidTr="00A41169">
        <w:tc>
          <w:tcPr>
            <w:tcW w:w="901" w:type="dxa"/>
          </w:tcPr>
          <w:p w14:paraId="02CC1F52" w14:textId="7EA3250D" w:rsidR="00A41169" w:rsidRPr="00F60500" w:rsidRDefault="00AB2FCA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1573</w:t>
            </w:r>
          </w:p>
        </w:tc>
        <w:tc>
          <w:tcPr>
            <w:tcW w:w="3831" w:type="dxa"/>
          </w:tcPr>
          <w:p w14:paraId="6BDA511F" w14:textId="22EB2AA6" w:rsidR="00A41169" w:rsidRPr="00F60500" w:rsidRDefault="00AB2FCA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D.M.C.</w:t>
            </w:r>
          </w:p>
        </w:tc>
        <w:tc>
          <w:tcPr>
            <w:tcW w:w="2209" w:type="dxa"/>
          </w:tcPr>
          <w:p w14:paraId="31670548" w14:textId="53C79851" w:rsidR="00A41169" w:rsidRPr="00F60500" w:rsidRDefault="00AB2FCA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16/06/2021</w:t>
            </w:r>
          </w:p>
        </w:tc>
        <w:tc>
          <w:tcPr>
            <w:tcW w:w="1985" w:type="dxa"/>
          </w:tcPr>
          <w:p w14:paraId="58425EAA" w14:textId="253C515B" w:rsidR="00A41169" w:rsidRPr="00F60500" w:rsidRDefault="00A11B0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053692DA" w14:textId="77D2DD5E" w:rsidR="00A41169" w:rsidRPr="00F60500" w:rsidRDefault="00AB2FCA" w:rsidP="00AB2FCA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 xml:space="preserve">                                     708004</w:t>
            </w:r>
          </w:p>
        </w:tc>
      </w:tr>
      <w:tr w:rsidR="00F60500" w:rsidRPr="00F60500" w14:paraId="34110131" w14:textId="77777777" w:rsidTr="00A41169">
        <w:tc>
          <w:tcPr>
            <w:tcW w:w="901" w:type="dxa"/>
          </w:tcPr>
          <w:p w14:paraId="06386029" w14:textId="048FAA6A" w:rsidR="00A41169" w:rsidRPr="00F60500" w:rsidRDefault="00AB2FCA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1574</w:t>
            </w:r>
          </w:p>
        </w:tc>
        <w:tc>
          <w:tcPr>
            <w:tcW w:w="3831" w:type="dxa"/>
          </w:tcPr>
          <w:p w14:paraId="3BCDB7EC" w14:textId="3B0F2341" w:rsidR="00A41169" w:rsidRPr="00F60500" w:rsidRDefault="00AB2FCA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M.M.</w:t>
            </w:r>
          </w:p>
        </w:tc>
        <w:tc>
          <w:tcPr>
            <w:tcW w:w="2209" w:type="dxa"/>
          </w:tcPr>
          <w:p w14:paraId="5E15A6F5" w14:textId="4B5DC82C" w:rsidR="00A41169" w:rsidRPr="00F60500" w:rsidRDefault="00AB2FCA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16/06/2021</w:t>
            </w:r>
          </w:p>
        </w:tc>
        <w:tc>
          <w:tcPr>
            <w:tcW w:w="1985" w:type="dxa"/>
          </w:tcPr>
          <w:p w14:paraId="7FB2F71E" w14:textId="0E4102A7" w:rsidR="00A41169" w:rsidRPr="00F60500" w:rsidRDefault="00A11B0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0FBF2C3E" w14:textId="2A67D298" w:rsidR="00A41169" w:rsidRPr="00F60500" w:rsidRDefault="00AB2FCA" w:rsidP="00AB2FCA">
            <w:pPr>
              <w:tabs>
                <w:tab w:val="left" w:pos="2300"/>
              </w:tabs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ab/>
              <w:t xml:space="preserve">   700607</w:t>
            </w:r>
          </w:p>
        </w:tc>
      </w:tr>
      <w:tr w:rsidR="00F60500" w:rsidRPr="00F60500" w14:paraId="16638114" w14:textId="77777777" w:rsidTr="00A41169">
        <w:tc>
          <w:tcPr>
            <w:tcW w:w="901" w:type="dxa"/>
          </w:tcPr>
          <w:p w14:paraId="0B679743" w14:textId="67AC9B9D" w:rsidR="00A41169" w:rsidRPr="00F60500" w:rsidRDefault="00AB2FCA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1575</w:t>
            </w:r>
          </w:p>
        </w:tc>
        <w:tc>
          <w:tcPr>
            <w:tcW w:w="3831" w:type="dxa"/>
          </w:tcPr>
          <w:p w14:paraId="20228C61" w14:textId="528B466A" w:rsidR="00A41169" w:rsidRPr="00F60500" w:rsidRDefault="00AB2FCA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D.C.B.</w:t>
            </w:r>
          </w:p>
        </w:tc>
        <w:tc>
          <w:tcPr>
            <w:tcW w:w="2209" w:type="dxa"/>
          </w:tcPr>
          <w:p w14:paraId="68703110" w14:textId="6FD4EED2" w:rsidR="00A41169" w:rsidRPr="00F60500" w:rsidRDefault="00AB2FCA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16/06/2021</w:t>
            </w:r>
          </w:p>
        </w:tc>
        <w:tc>
          <w:tcPr>
            <w:tcW w:w="1985" w:type="dxa"/>
          </w:tcPr>
          <w:p w14:paraId="33172C1F" w14:textId="00611E44" w:rsidR="00A41169" w:rsidRPr="00F60500" w:rsidRDefault="00A11B0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1B047E07" w14:textId="1873F174" w:rsidR="00A41169" w:rsidRPr="00F60500" w:rsidRDefault="00AB2FCA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705007</w:t>
            </w:r>
          </w:p>
        </w:tc>
      </w:tr>
      <w:tr w:rsidR="00F60500" w:rsidRPr="00F60500" w14:paraId="4A55BFDC" w14:textId="77777777" w:rsidTr="00A41169">
        <w:tc>
          <w:tcPr>
            <w:tcW w:w="901" w:type="dxa"/>
          </w:tcPr>
          <w:p w14:paraId="025B8807" w14:textId="7FF7D113" w:rsidR="00A41169" w:rsidRPr="00F60500" w:rsidRDefault="00AB2FCA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1576</w:t>
            </w:r>
          </w:p>
        </w:tc>
        <w:tc>
          <w:tcPr>
            <w:tcW w:w="3831" w:type="dxa"/>
          </w:tcPr>
          <w:p w14:paraId="0C7E2B05" w14:textId="7FA5579A" w:rsidR="00A41169" w:rsidRPr="00F60500" w:rsidRDefault="00AB2FCA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L.P.A.S.</w:t>
            </w:r>
          </w:p>
        </w:tc>
        <w:tc>
          <w:tcPr>
            <w:tcW w:w="2209" w:type="dxa"/>
          </w:tcPr>
          <w:p w14:paraId="5F451451" w14:textId="53B2B533" w:rsidR="00A41169" w:rsidRPr="00F60500" w:rsidRDefault="00AB2FCA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16/06/2021</w:t>
            </w:r>
          </w:p>
        </w:tc>
        <w:tc>
          <w:tcPr>
            <w:tcW w:w="1985" w:type="dxa"/>
          </w:tcPr>
          <w:p w14:paraId="78294C6B" w14:textId="29CD3B09" w:rsidR="00A41169" w:rsidRPr="00F60500" w:rsidRDefault="00A4116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3659017" w14:textId="67D6DCC4" w:rsidR="00A41169" w:rsidRPr="00F60500" w:rsidRDefault="00AB2FCA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700100</w:t>
            </w:r>
          </w:p>
        </w:tc>
      </w:tr>
      <w:tr w:rsidR="00F60500" w:rsidRPr="00F60500" w14:paraId="55A732A6" w14:textId="77777777" w:rsidTr="00A41169">
        <w:tc>
          <w:tcPr>
            <w:tcW w:w="901" w:type="dxa"/>
          </w:tcPr>
          <w:p w14:paraId="56AE3E47" w14:textId="4CD35B66" w:rsidR="00A41169" w:rsidRPr="00F60500" w:rsidRDefault="00AB2FCA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1577</w:t>
            </w:r>
          </w:p>
        </w:tc>
        <w:tc>
          <w:tcPr>
            <w:tcW w:w="3831" w:type="dxa"/>
          </w:tcPr>
          <w:p w14:paraId="7597FE16" w14:textId="622299F1" w:rsidR="00A41169" w:rsidRPr="00F60500" w:rsidRDefault="00AB2FCA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A.A.S.</w:t>
            </w:r>
          </w:p>
        </w:tc>
        <w:tc>
          <w:tcPr>
            <w:tcW w:w="2209" w:type="dxa"/>
          </w:tcPr>
          <w:p w14:paraId="62FB7917" w14:textId="3BD42C82" w:rsidR="00A41169" w:rsidRPr="00F60500" w:rsidRDefault="00AB2FCA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16/06/2021</w:t>
            </w:r>
          </w:p>
        </w:tc>
        <w:tc>
          <w:tcPr>
            <w:tcW w:w="1985" w:type="dxa"/>
          </w:tcPr>
          <w:p w14:paraId="64616528" w14:textId="5377348C" w:rsidR="00A41169" w:rsidRPr="00F60500" w:rsidRDefault="00A11B0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0772AEC3" w14:textId="411FCEE4" w:rsidR="00A41169" w:rsidRPr="00F60500" w:rsidRDefault="00AB2FCA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703600</w:t>
            </w:r>
          </w:p>
        </w:tc>
      </w:tr>
      <w:tr w:rsidR="00F60500" w:rsidRPr="00F60500" w14:paraId="04CAB3C7" w14:textId="77777777" w:rsidTr="00A41169">
        <w:tc>
          <w:tcPr>
            <w:tcW w:w="901" w:type="dxa"/>
          </w:tcPr>
          <w:p w14:paraId="0A4EF2E8" w14:textId="123CBE50" w:rsidR="00A41169" w:rsidRPr="00F60500" w:rsidRDefault="00AB2FCA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1578</w:t>
            </w:r>
          </w:p>
        </w:tc>
        <w:tc>
          <w:tcPr>
            <w:tcW w:w="3831" w:type="dxa"/>
          </w:tcPr>
          <w:p w14:paraId="11C977A4" w14:textId="2C47A920" w:rsidR="00A41169" w:rsidRPr="00F60500" w:rsidRDefault="00AB2FCA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S.L.</w:t>
            </w:r>
          </w:p>
        </w:tc>
        <w:tc>
          <w:tcPr>
            <w:tcW w:w="2209" w:type="dxa"/>
          </w:tcPr>
          <w:p w14:paraId="78FF7B62" w14:textId="306AD848" w:rsidR="00A41169" w:rsidRPr="00F60500" w:rsidRDefault="00AB2FCA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16/06/2021</w:t>
            </w:r>
          </w:p>
        </w:tc>
        <w:tc>
          <w:tcPr>
            <w:tcW w:w="1985" w:type="dxa"/>
          </w:tcPr>
          <w:p w14:paraId="7C2D5044" w14:textId="32E2C953" w:rsidR="00A41169" w:rsidRPr="00F60500" w:rsidRDefault="00A11B0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716D2FAB" w14:textId="37490192" w:rsidR="00A41169" w:rsidRPr="00F60500" w:rsidRDefault="00AB2FCA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708305</w:t>
            </w:r>
          </w:p>
        </w:tc>
      </w:tr>
      <w:tr w:rsidR="00F60500" w:rsidRPr="00F60500" w14:paraId="4E597EED" w14:textId="77777777" w:rsidTr="00A41169">
        <w:tc>
          <w:tcPr>
            <w:tcW w:w="901" w:type="dxa"/>
          </w:tcPr>
          <w:p w14:paraId="6F5F881F" w14:textId="166C5AA8" w:rsidR="00A41169" w:rsidRPr="00F60500" w:rsidRDefault="00AB2FCA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1579</w:t>
            </w:r>
          </w:p>
        </w:tc>
        <w:tc>
          <w:tcPr>
            <w:tcW w:w="3831" w:type="dxa"/>
          </w:tcPr>
          <w:p w14:paraId="3EF5FB42" w14:textId="189C3B9C" w:rsidR="00A41169" w:rsidRPr="00F60500" w:rsidRDefault="00AB2FCA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L.D.F.S.</w:t>
            </w:r>
          </w:p>
        </w:tc>
        <w:tc>
          <w:tcPr>
            <w:tcW w:w="2209" w:type="dxa"/>
          </w:tcPr>
          <w:p w14:paraId="7DB4DF53" w14:textId="08211183" w:rsidR="00A41169" w:rsidRPr="00F60500" w:rsidRDefault="00AB2FCA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16/06/2021</w:t>
            </w:r>
          </w:p>
        </w:tc>
        <w:tc>
          <w:tcPr>
            <w:tcW w:w="1985" w:type="dxa"/>
          </w:tcPr>
          <w:p w14:paraId="1EE876E1" w14:textId="1FA6F88C" w:rsidR="00A41169" w:rsidRPr="00F60500" w:rsidRDefault="00A11B0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572555CD" w14:textId="6471C42B" w:rsidR="00A41169" w:rsidRPr="00F60500" w:rsidRDefault="009078C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706004</w:t>
            </w:r>
          </w:p>
        </w:tc>
      </w:tr>
      <w:tr w:rsidR="00F60500" w:rsidRPr="00F60500" w14:paraId="2E60A300" w14:textId="77777777" w:rsidTr="00A41169">
        <w:tc>
          <w:tcPr>
            <w:tcW w:w="901" w:type="dxa"/>
          </w:tcPr>
          <w:p w14:paraId="5A6721B0" w14:textId="05589C3C" w:rsidR="00A41169" w:rsidRPr="00F60500" w:rsidRDefault="009078C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1580</w:t>
            </w:r>
          </w:p>
        </w:tc>
        <w:tc>
          <w:tcPr>
            <w:tcW w:w="3831" w:type="dxa"/>
          </w:tcPr>
          <w:p w14:paraId="418443BD" w14:textId="2E5E0786" w:rsidR="00A41169" w:rsidRPr="00F60500" w:rsidRDefault="009078C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R.R.O.</w:t>
            </w:r>
          </w:p>
        </w:tc>
        <w:tc>
          <w:tcPr>
            <w:tcW w:w="2209" w:type="dxa"/>
          </w:tcPr>
          <w:p w14:paraId="0A278B98" w14:textId="7923DF13" w:rsidR="00A41169" w:rsidRPr="00F60500" w:rsidRDefault="009078C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16/06/2021</w:t>
            </w:r>
          </w:p>
        </w:tc>
        <w:tc>
          <w:tcPr>
            <w:tcW w:w="1985" w:type="dxa"/>
          </w:tcPr>
          <w:p w14:paraId="2A230935" w14:textId="418D6AF1" w:rsidR="00A41169" w:rsidRPr="00F60500" w:rsidRDefault="00A11B0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1D24F891" w14:textId="39630D96" w:rsidR="00A41169" w:rsidRPr="00F60500" w:rsidRDefault="009078C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700803</w:t>
            </w:r>
          </w:p>
        </w:tc>
      </w:tr>
      <w:tr w:rsidR="00F60500" w:rsidRPr="00F60500" w14:paraId="00B7E487" w14:textId="77777777" w:rsidTr="00A41169">
        <w:tc>
          <w:tcPr>
            <w:tcW w:w="901" w:type="dxa"/>
          </w:tcPr>
          <w:p w14:paraId="4C5A060D" w14:textId="68F2C887" w:rsidR="00A41169" w:rsidRPr="00F60500" w:rsidRDefault="009078C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1581</w:t>
            </w:r>
          </w:p>
        </w:tc>
        <w:tc>
          <w:tcPr>
            <w:tcW w:w="3831" w:type="dxa"/>
          </w:tcPr>
          <w:p w14:paraId="34A6EC67" w14:textId="04D08AAB" w:rsidR="00A41169" w:rsidRPr="00F60500" w:rsidRDefault="009078C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D.B.</w:t>
            </w:r>
          </w:p>
        </w:tc>
        <w:tc>
          <w:tcPr>
            <w:tcW w:w="2209" w:type="dxa"/>
          </w:tcPr>
          <w:p w14:paraId="02C7F06E" w14:textId="2AFDD125" w:rsidR="00A41169" w:rsidRPr="00F60500" w:rsidRDefault="009078C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16/06/2021</w:t>
            </w:r>
          </w:p>
        </w:tc>
        <w:tc>
          <w:tcPr>
            <w:tcW w:w="1985" w:type="dxa"/>
          </w:tcPr>
          <w:p w14:paraId="4B5F6A9A" w14:textId="77777777" w:rsidR="00A41169" w:rsidRPr="00F60500" w:rsidRDefault="00A4116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6896A18" w14:textId="03B20299" w:rsidR="00A41169" w:rsidRPr="00F60500" w:rsidRDefault="009078C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703204</w:t>
            </w:r>
          </w:p>
        </w:tc>
      </w:tr>
      <w:tr w:rsidR="00F60500" w:rsidRPr="00F60500" w14:paraId="568F5B69" w14:textId="77777777" w:rsidTr="00A41169">
        <w:tc>
          <w:tcPr>
            <w:tcW w:w="901" w:type="dxa"/>
          </w:tcPr>
          <w:p w14:paraId="29C6BF4C" w14:textId="62CBEB13" w:rsidR="00A41169" w:rsidRPr="00F60500" w:rsidRDefault="009078C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1582</w:t>
            </w:r>
          </w:p>
        </w:tc>
        <w:tc>
          <w:tcPr>
            <w:tcW w:w="3831" w:type="dxa"/>
          </w:tcPr>
          <w:p w14:paraId="48A59F8D" w14:textId="6606C014" w:rsidR="00A41169" w:rsidRPr="00F60500" w:rsidRDefault="009078C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O.J.S.</w:t>
            </w:r>
          </w:p>
        </w:tc>
        <w:tc>
          <w:tcPr>
            <w:tcW w:w="2209" w:type="dxa"/>
          </w:tcPr>
          <w:p w14:paraId="14E6BA81" w14:textId="4E96DEDB" w:rsidR="00A41169" w:rsidRPr="00F60500" w:rsidRDefault="009078C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16/06/2021</w:t>
            </w:r>
          </w:p>
        </w:tc>
        <w:tc>
          <w:tcPr>
            <w:tcW w:w="1985" w:type="dxa"/>
          </w:tcPr>
          <w:p w14:paraId="728DB396" w14:textId="2917D824" w:rsidR="00A41169" w:rsidRPr="00F60500" w:rsidRDefault="00A11B0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412F81B2" w14:textId="7B7B94E0" w:rsidR="00A41169" w:rsidRPr="00F60500" w:rsidRDefault="009078C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704706</w:t>
            </w:r>
          </w:p>
        </w:tc>
      </w:tr>
      <w:tr w:rsidR="00F60500" w:rsidRPr="00F60500" w14:paraId="31F07F50" w14:textId="77777777" w:rsidTr="00A41169">
        <w:tc>
          <w:tcPr>
            <w:tcW w:w="901" w:type="dxa"/>
          </w:tcPr>
          <w:p w14:paraId="54B2AB80" w14:textId="7D937D07" w:rsidR="00A41169" w:rsidRPr="00F60500" w:rsidRDefault="009078C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1583</w:t>
            </w:r>
          </w:p>
        </w:tc>
        <w:tc>
          <w:tcPr>
            <w:tcW w:w="3831" w:type="dxa"/>
          </w:tcPr>
          <w:p w14:paraId="656A3DF7" w14:textId="5A18CDF3" w:rsidR="00A41169" w:rsidRPr="00F60500" w:rsidRDefault="009078C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E.M.S.</w:t>
            </w:r>
          </w:p>
        </w:tc>
        <w:tc>
          <w:tcPr>
            <w:tcW w:w="2209" w:type="dxa"/>
          </w:tcPr>
          <w:p w14:paraId="37D81F39" w14:textId="6EEFF6D9" w:rsidR="00A41169" w:rsidRPr="00F60500" w:rsidRDefault="009078C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16/06/2021</w:t>
            </w:r>
          </w:p>
        </w:tc>
        <w:tc>
          <w:tcPr>
            <w:tcW w:w="1985" w:type="dxa"/>
          </w:tcPr>
          <w:p w14:paraId="79329629" w14:textId="5F895FFF" w:rsidR="00A41169" w:rsidRPr="00F60500" w:rsidRDefault="00A11B0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24B79589" w14:textId="59D975C3" w:rsidR="00A41169" w:rsidRPr="00F60500" w:rsidRDefault="009078C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702300</w:t>
            </w:r>
          </w:p>
        </w:tc>
      </w:tr>
      <w:tr w:rsidR="00F60500" w:rsidRPr="00F60500" w14:paraId="7D35D2E2" w14:textId="77777777" w:rsidTr="00A41169">
        <w:tc>
          <w:tcPr>
            <w:tcW w:w="901" w:type="dxa"/>
          </w:tcPr>
          <w:p w14:paraId="7250F208" w14:textId="13182378" w:rsidR="00A41169" w:rsidRPr="00F60500" w:rsidRDefault="009078C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1584</w:t>
            </w:r>
          </w:p>
        </w:tc>
        <w:tc>
          <w:tcPr>
            <w:tcW w:w="3831" w:type="dxa"/>
          </w:tcPr>
          <w:p w14:paraId="2662122C" w14:textId="3C36C855" w:rsidR="00A41169" w:rsidRPr="00F60500" w:rsidRDefault="009078C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M.L.S.O.</w:t>
            </w:r>
          </w:p>
        </w:tc>
        <w:tc>
          <w:tcPr>
            <w:tcW w:w="2209" w:type="dxa"/>
          </w:tcPr>
          <w:p w14:paraId="1B5FDFCE" w14:textId="788A1CEF" w:rsidR="00A41169" w:rsidRPr="00F60500" w:rsidRDefault="009078C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16/06/2021</w:t>
            </w:r>
          </w:p>
        </w:tc>
        <w:tc>
          <w:tcPr>
            <w:tcW w:w="1985" w:type="dxa"/>
          </w:tcPr>
          <w:p w14:paraId="48198FB1" w14:textId="1398F8C0" w:rsidR="00A41169" w:rsidRPr="00F60500" w:rsidRDefault="00A11B0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17AA5970" w14:textId="58AE0441" w:rsidR="00A41169" w:rsidRPr="00F60500" w:rsidRDefault="009078C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703006</w:t>
            </w:r>
          </w:p>
        </w:tc>
      </w:tr>
      <w:tr w:rsidR="00F60500" w:rsidRPr="00F60500" w14:paraId="58599023" w14:textId="77777777" w:rsidTr="00A41169">
        <w:tc>
          <w:tcPr>
            <w:tcW w:w="901" w:type="dxa"/>
          </w:tcPr>
          <w:p w14:paraId="14E826F5" w14:textId="000D86EB" w:rsidR="00A41169" w:rsidRPr="00F60500" w:rsidRDefault="009078C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1585</w:t>
            </w:r>
          </w:p>
        </w:tc>
        <w:tc>
          <w:tcPr>
            <w:tcW w:w="3831" w:type="dxa"/>
          </w:tcPr>
          <w:p w14:paraId="292B4C6A" w14:textId="3824628C" w:rsidR="00A41169" w:rsidRPr="00F60500" w:rsidRDefault="009078C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M.J.A.M.</w:t>
            </w:r>
          </w:p>
        </w:tc>
        <w:tc>
          <w:tcPr>
            <w:tcW w:w="2209" w:type="dxa"/>
          </w:tcPr>
          <w:p w14:paraId="7D1F35F4" w14:textId="04B19239" w:rsidR="00A41169" w:rsidRPr="00F60500" w:rsidRDefault="009078C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17/06/2021</w:t>
            </w:r>
          </w:p>
        </w:tc>
        <w:tc>
          <w:tcPr>
            <w:tcW w:w="1985" w:type="dxa"/>
          </w:tcPr>
          <w:p w14:paraId="3165BB5E" w14:textId="725D4BC3" w:rsidR="00A41169" w:rsidRPr="00F60500" w:rsidRDefault="00A11B0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26D1C404" w14:textId="4E7435A0" w:rsidR="00A41169" w:rsidRPr="00F60500" w:rsidRDefault="009078C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700602</w:t>
            </w:r>
          </w:p>
        </w:tc>
      </w:tr>
      <w:tr w:rsidR="00F60500" w:rsidRPr="00F60500" w14:paraId="426C5ED8" w14:textId="77777777" w:rsidTr="00A41169">
        <w:tc>
          <w:tcPr>
            <w:tcW w:w="901" w:type="dxa"/>
          </w:tcPr>
          <w:p w14:paraId="7EFB81E0" w14:textId="5D063A16" w:rsidR="00A41169" w:rsidRPr="00F60500" w:rsidRDefault="009078C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lastRenderedPageBreak/>
              <w:t>1586</w:t>
            </w:r>
          </w:p>
        </w:tc>
        <w:tc>
          <w:tcPr>
            <w:tcW w:w="3831" w:type="dxa"/>
          </w:tcPr>
          <w:p w14:paraId="11B2758C" w14:textId="300AD062" w:rsidR="00A41169" w:rsidRPr="00F60500" w:rsidRDefault="009078C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R.R.L.</w:t>
            </w:r>
          </w:p>
        </w:tc>
        <w:tc>
          <w:tcPr>
            <w:tcW w:w="2209" w:type="dxa"/>
          </w:tcPr>
          <w:p w14:paraId="0654496A" w14:textId="5F33C35C" w:rsidR="00A41169" w:rsidRPr="00F60500" w:rsidRDefault="009078C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17/06/2021</w:t>
            </w:r>
          </w:p>
        </w:tc>
        <w:tc>
          <w:tcPr>
            <w:tcW w:w="1985" w:type="dxa"/>
          </w:tcPr>
          <w:p w14:paraId="6A911AE8" w14:textId="77777777" w:rsidR="00A41169" w:rsidRPr="00F60500" w:rsidRDefault="00A4116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BC22759" w14:textId="08895042" w:rsidR="00A41169" w:rsidRPr="00F60500" w:rsidRDefault="009078C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700000</w:t>
            </w:r>
          </w:p>
        </w:tc>
      </w:tr>
      <w:tr w:rsidR="00F60500" w:rsidRPr="00F60500" w14:paraId="1D96E101" w14:textId="77777777" w:rsidTr="00A41169">
        <w:tc>
          <w:tcPr>
            <w:tcW w:w="901" w:type="dxa"/>
          </w:tcPr>
          <w:p w14:paraId="527F5252" w14:textId="5BFC99A3" w:rsidR="00A41169" w:rsidRPr="00F60500" w:rsidRDefault="009078C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1587</w:t>
            </w:r>
          </w:p>
        </w:tc>
        <w:tc>
          <w:tcPr>
            <w:tcW w:w="3831" w:type="dxa"/>
          </w:tcPr>
          <w:p w14:paraId="7985E30F" w14:textId="64EFE376" w:rsidR="00A41169" w:rsidRPr="00F60500" w:rsidRDefault="009078C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Z.R.S.C.</w:t>
            </w:r>
          </w:p>
        </w:tc>
        <w:tc>
          <w:tcPr>
            <w:tcW w:w="2209" w:type="dxa"/>
          </w:tcPr>
          <w:p w14:paraId="2064BD66" w14:textId="63471F3F" w:rsidR="00A41169" w:rsidRPr="00F60500" w:rsidRDefault="009078C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18/06/2021</w:t>
            </w:r>
          </w:p>
        </w:tc>
        <w:tc>
          <w:tcPr>
            <w:tcW w:w="1985" w:type="dxa"/>
          </w:tcPr>
          <w:p w14:paraId="53C2AAC6" w14:textId="100508F1" w:rsidR="00A41169" w:rsidRPr="00F60500" w:rsidRDefault="00A11B0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6E1E5B06" w14:textId="02B215FD" w:rsidR="00A41169" w:rsidRPr="00F60500" w:rsidRDefault="009078C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706708</w:t>
            </w:r>
          </w:p>
        </w:tc>
      </w:tr>
      <w:tr w:rsidR="00F60500" w:rsidRPr="00F60500" w14:paraId="4D34B7B6" w14:textId="77777777" w:rsidTr="00A41169">
        <w:tc>
          <w:tcPr>
            <w:tcW w:w="901" w:type="dxa"/>
          </w:tcPr>
          <w:p w14:paraId="4042A586" w14:textId="18EC45C2" w:rsidR="00A41169" w:rsidRPr="00F60500" w:rsidRDefault="009078C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1588</w:t>
            </w:r>
          </w:p>
        </w:tc>
        <w:tc>
          <w:tcPr>
            <w:tcW w:w="3831" w:type="dxa"/>
          </w:tcPr>
          <w:p w14:paraId="57D4EE6E" w14:textId="6AA4FC7E" w:rsidR="00A41169" w:rsidRPr="00F60500" w:rsidRDefault="007F5B0C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M.M.C.</w:t>
            </w:r>
          </w:p>
        </w:tc>
        <w:tc>
          <w:tcPr>
            <w:tcW w:w="2209" w:type="dxa"/>
          </w:tcPr>
          <w:p w14:paraId="1ECBC941" w14:textId="753993BD" w:rsidR="00A41169" w:rsidRPr="00F60500" w:rsidRDefault="007F5B0C" w:rsidP="007F5B0C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 xml:space="preserve">     18/06/2021</w:t>
            </w:r>
          </w:p>
        </w:tc>
        <w:tc>
          <w:tcPr>
            <w:tcW w:w="1985" w:type="dxa"/>
          </w:tcPr>
          <w:p w14:paraId="0AF48D8C" w14:textId="15344B28" w:rsidR="00A41169" w:rsidRPr="00F60500" w:rsidRDefault="00A11B0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62E6D98C" w14:textId="7F2ED896" w:rsidR="00A41169" w:rsidRPr="00F60500" w:rsidRDefault="007F5B0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708900</w:t>
            </w:r>
          </w:p>
        </w:tc>
      </w:tr>
      <w:tr w:rsidR="00F60500" w:rsidRPr="00F60500" w14:paraId="7AA40369" w14:textId="77777777" w:rsidTr="00A41169">
        <w:tc>
          <w:tcPr>
            <w:tcW w:w="901" w:type="dxa"/>
          </w:tcPr>
          <w:p w14:paraId="1935AA75" w14:textId="45AF8099" w:rsidR="00A41169" w:rsidRPr="00F60500" w:rsidRDefault="009078C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1589</w:t>
            </w:r>
          </w:p>
        </w:tc>
        <w:tc>
          <w:tcPr>
            <w:tcW w:w="3831" w:type="dxa"/>
          </w:tcPr>
          <w:p w14:paraId="3AD90300" w14:textId="05C9902B" w:rsidR="00A41169" w:rsidRPr="00F60500" w:rsidRDefault="007F5B0C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T.D.</w:t>
            </w:r>
          </w:p>
        </w:tc>
        <w:tc>
          <w:tcPr>
            <w:tcW w:w="2209" w:type="dxa"/>
          </w:tcPr>
          <w:p w14:paraId="3254EF31" w14:textId="47CF5EDF" w:rsidR="00A41169" w:rsidRPr="00F60500" w:rsidRDefault="007F5B0C" w:rsidP="007F5B0C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 xml:space="preserve">     18/06/2021</w:t>
            </w:r>
          </w:p>
        </w:tc>
        <w:tc>
          <w:tcPr>
            <w:tcW w:w="1985" w:type="dxa"/>
          </w:tcPr>
          <w:p w14:paraId="7F68FC9E" w14:textId="24720E34" w:rsidR="00A41169" w:rsidRPr="00F60500" w:rsidRDefault="00A11B0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79B04716" w14:textId="1A6D1D20" w:rsidR="00A41169" w:rsidRPr="00F60500" w:rsidRDefault="007F5B0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701805</w:t>
            </w:r>
          </w:p>
        </w:tc>
      </w:tr>
      <w:tr w:rsidR="00F60500" w:rsidRPr="00F60500" w14:paraId="2767E6A4" w14:textId="77777777" w:rsidTr="00A41169">
        <w:tc>
          <w:tcPr>
            <w:tcW w:w="901" w:type="dxa"/>
          </w:tcPr>
          <w:p w14:paraId="0123CD0F" w14:textId="43F26972" w:rsidR="00A41169" w:rsidRPr="00F60500" w:rsidRDefault="009078C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1590</w:t>
            </w:r>
          </w:p>
        </w:tc>
        <w:tc>
          <w:tcPr>
            <w:tcW w:w="3831" w:type="dxa"/>
          </w:tcPr>
          <w:p w14:paraId="557E59F1" w14:textId="571BE804" w:rsidR="00A41169" w:rsidRPr="00F60500" w:rsidRDefault="007F5B0C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C.O.</w:t>
            </w:r>
          </w:p>
        </w:tc>
        <w:tc>
          <w:tcPr>
            <w:tcW w:w="2209" w:type="dxa"/>
          </w:tcPr>
          <w:p w14:paraId="6B4D53CE" w14:textId="1F1B2EEE" w:rsidR="00A41169" w:rsidRPr="00F60500" w:rsidRDefault="007F5B0C" w:rsidP="007F5B0C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 xml:space="preserve">     18/06/2021</w:t>
            </w:r>
          </w:p>
        </w:tc>
        <w:tc>
          <w:tcPr>
            <w:tcW w:w="1985" w:type="dxa"/>
          </w:tcPr>
          <w:p w14:paraId="109508AA" w14:textId="625FF547" w:rsidR="00A41169" w:rsidRPr="00F60500" w:rsidRDefault="00A11B0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407A1AEE" w14:textId="2BCC3866" w:rsidR="00A41169" w:rsidRPr="00F60500" w:rsidRDefault="007F5B0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700001</w:t>
            </w:r>
          </w:p>
        </w:tc>
      </w:tr>
      <w:tr w:rsidR="00F60500" w:rsidRPr="00F60500" w14:paraId="5328C57C" w14:textId="77777777" w:rsidTr="00A41169">
        <w:tc>
          <w:tcPr>
            <w:tcW w:w="901" w:type="dxa"/>
          </w:tcPr>
          <w:p w14:paraId="5807F4AC" w14:textId="395E4203" w:rsidR="00A41169" w:rsidRPr="00F60500" w:rsidRDefault="009078C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1591</w:t>
            </w:r>
          </w:p>
        </w:tc>
        <w:tc>
          <w:tcPr>
            <w:tcW w:w="3831" w:type="dxa"/>
          </w:tcPr>
          <w:p w14:paraId="4442552F" w14:textId="49599C26" w:rsidR="00A41169" w:rsidRPr="00F60500" w:rsidRDefault="007F5B0C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E.A.B.N.</w:t>
            </w:r>
          </w:p>
        </w:tc>
        <w:tc>
          <w:tcPr>
            <w:tcW w:w="2209" w:type="dxa"/>
          </w:tcPr>
          <w:p w14:paraId="3FCAB8BA" w14:textId="451A5008" w:rsidR="00A41169" w:rsidRPr="00F60500" w:rsidRDefault="007F5B0C" w:rsidP="007F5B0C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 xml:space="preserve">      18/06/2021</w:t>
            </w:r>
          </w:p>
        </w:tc>
        <w:tc>
          <w:tcPr>
            <w:tcW w:w="1985" w:type="dxa"/>
          </w:tcPr>
          <w:p w14:paraId="5F1D8A70" w14:textId="772DC99F" w:rsidR="00A41169" w:rsidRPr="00F60500" w:rsidRDefault="00A11B0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18/06/2021</w:t>
            </w:r>
          </w:p>
        </w:tc>
        <w:tc>
          <w:tcPr>
            <w:tcW w:w="5953" w:type="dxa"/>
          </w:tcPr>
          <w:p w14:paraId="0B54E6D9" w14:textId="6ECB0A5E" w:rsidR="00A41169" w:rsidRPr="00F60500" w:rsidRDefault="007F5B0C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708405</w:t>
            </w:r>
          </w:p>
        </w:tc>
      </w:tr>
      <w:tr w:rsidR="00F60500" w:rsidRPr="00F60500" w14:paraId="0B5BBE28" w14:textId="77777777" w:rsidTr="00A41169">
        <w:tc>
          <w:tcPr>
            <w:tcW w:w="901" w:type="dxa"/>
          </w:tcPr>
          <w:p w14:paraId="5E2CF7CB" w14:textId="7A6367F1" w:rsidR="00A41169" w:rsidRPr="00F60500" w:rsidRDefault="009078C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1592</w:t>
            </w:r>
          </w:p>
        </w:tc>
        <w:tc>
          <w:tcPr>
            <w:tcW w:w="3831" w:type="dxa"/>
          </w:tcPr>
          <w:p w14:paraId="7E2B071A" w14:textId="5074C5A0" w:rsidR="00A41169" w:rsidRPr="00F60500" w:rsidRDefault="00B4679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V.NG.R.</w:t>
            </w:r>
          </w:p>
        </w:tc>
        <w:tc>
          <w:tcPr>
            <w:tcW w:w="2209" w:type="dxa"/>
          </w:tcPr>
          <w:p w14:paraId="53BC60E9" w14:textId="1BDB2F65" w:rsidR="00A41169" w:rsidRPr="00F60500" w:rsidRDefault="00B4679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18/06/2021</w:t>
            </w:r>
          </w:p>
        </w:tc>
        <w:tc>
          <w:tcPr>
            <w:tcW w:w="1985" w:type="dxa"/>
          </w:tcPr>
          <w:p w14:paraId="7CDEBD35" w14:textId="77777777" w:rsidR="00A41169" w:rsidRPr="00F60500" w:rsidRDefault="00A4116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80D900B" w14:textId="13D5B36A" w:rsidR="00A41169" w:rsidRPr="00F60500" w:rsidRDefault="00B4679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700903</w:t>
            </w:r>
          </w:p>
        </w:tc>
      </w:tr>
      <w:tr w:rsidR="00F60500" w:rsidRPr="00F60500" w14:paraId="6BB50FB1" w14:textId="77777777" w:rsidTr="00A41169">
        <w:tc>
          <w:tcPr>
            <w:tcW w:w="901" w:type="dxa"/>
          </w:tcPr>
          <w:p w14:paraId="599AB4EF" w14:textId="56A5D6CA" w:rsidR="00A41169" w:rsidRPr="00F60500" w:rsidRDefault="009078C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1593</w:t>
            </w:r>
          </w:p>
        </w:tc>
        <w:tc>
          <w:tcPr>
            <w:tcW w:w="3831" w:type="dxa"/>
          </w:tcPr>
          <w:p w14:paraId="1F1C1BB4" w14:textId="3CFFDC65" w:rsidR="00A41169" w:rsidRPr="00F60500" w:rsidRDefault="00B4679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L.A.</w:t>
            </w:r>
          </w:p>
        </w:tc>
        <w:tc>
          <w:tcPr>
            <w:tcW w:w="2209" w:type="dxa"/>
          </w:tcPr>
          <w:p w14:paraId="145F8AEE" w14:textId="43D7CE4C" w:rsidR="00A41169" w:rsidRPr="00F60500" w:rsidRDefault="00B4679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18/06/2021</w:t>
            </w:r>
          </w:p>
        </w:tc>
        <w:tc>
          <w:tcPr>
            <w:tcW w:w="1985" w:type="dxa"/>
          </w:tcPr>
          <w:p w14:paraId="30618B54" w14:textId="5F3E6DFB" w:rsidR="00A41169" w:rsidRPr="00F60500" w:rsidRDefault="007A24A2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292AD834" w14:textId="274DED34" w:rsidR="00A41169" w:rsidRPr="00F60500" w:rsidRDefault="00B4679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704709</w:t>
            </w:r>
          </w:p>
        </w:tc>
      </w:tr>
      <w:tr w:rsidR="00F60500" w:rsidRPr="00F60500" w14:paraId="20E72BA2" w14:textId="77777777" w:rsidTr="00A41169">
        <w:tc>
          <w:tcPr>
            <w:tcW w:w="901" w:type="dxa"/>
          </w:tcPr>
          <w:p w14:paraId="1C27DA1C" w14:textId="4FBDDF77" w:rsidR="00A41169" w:rsidRPr="00F60500" w:rsidRDefault="009078C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1594</w:t>
            </w:r>
          </w:p>
        </w:tc>
        <w:tc>
          <w:tcPr>
            <w:tcW w:w="3831" w:type="dxa"/>
          </w:tcPr>
          <w:p w14:paraId="3FE731B9" w14:textId="6E91546E" w:rsidR="00A41169" w:rsidRPr="00F60500" w:rsidRDefault="00B4679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M.A.S.</w:t>
            </w:r>
          </w:p>
        </w:tc>
        <w:tc>
          <w:tcPr>
            <w:tcW w:w="2209" w:type="dxa"/>
          </w:tcPr>
          <w:p w14:paraId="236B5FF9" w14:textId="425541CA" w:rsidR="00A41169" w:rsidRPr="00F60500" w:rsidRDefault="00B4679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18/06/2021</w:t>
            </w:r>
          </w:p>
        </w:tc>
        <w:tc>
          <w:tcPr>
            <w:tcW w:w="1985" w:type="dxa"/>
          </w:tcPr>
          <w:p w14:paraId="694D9E29" w14:textId="77777777" w:rsidR="00A41169" w:rsidRPr="00F60500" w:rsidRDefault="00A4116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1B96867" w14:textId="0915E2D7" w:rsidR="00A41169" w:rsidRPr="00F60500" w:rsidRDefault="00B4679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702801</w:t>
            </w:r>
          </w:p>
        </w:tc>
      </w:tr>
      <w:tr w:rsidR="00F60500" w:rsidRPr="00F60500" w14:paraId="6C3B8E0F" w14:textId="77777777" w:rsidTr="00A41169">
        <w:tc>
          <w:tcPr>
            <w:tcW w:w="901" w:type="dxa"/>
          </w:tcPr>
          <w:p w14:paraId="5F81B520" w14:textId="22C2E191" w:rsidR="00A41169" w:rsidRPr="00F60500" w:rsidRDefault="009078C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1595</w:t>
            </w:r>
          </w:p>
        </w:tc>
        <w:tc>
          <w:tcPr>
            <w:tcW w:w="3831" w:type="dxa"/>
          </w:tcPr>
          <w:p w14:paraId="0E0E6D36" w14:textId="525723CC" w:rsidR="00A41169" w:rsidRPr="00F60500" w:rsidRDefault="00B4679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N.D.O.</w:t>
            </w:r>
          </w:p>
        </w:tc>
        <w:tc>
          <w:tcPr>
            <w:tcW w:w="2209" w:type="dxa"/>
          </w:tcPr>
          <w:p w14:paraId="5A806943" w14:textId="4A627A71" w:rsidR="00A41169" w:rsidRPr="00F60500" w:rsidRDefault="00B4679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18/06/2021</w:t>
            </w:r>
          </w:p>
        </w:tc>
        <w:tc>
          <w:tcPr>
            <w:tcW w:w="1985" w:type="dxa"/>
          </w:tcPr>
          <w:p w14:paraId="0B531578" w14:textId="77777777" w:rsidR="00A41169" w:rsidRPr="00F60500" w:rsidRDefault="00A4116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D6B662D" w14:textId="67DFDB0E" w:rsidR="00A41169" w:rsidRPr="00F60500" w:rsidRDefault="00B4679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704304</w:t>
            </w:r>
          </w:p>
        </w:tc>
      </w:tr>
      <w:tr w:rsidR="00F60500" w:rsidRPr="00F60500" w14:paraId="7B839132" w14:textId="77777777" w:rsidTr="00A41169">
        <w:tc>
          <w:tcPr>
            <w:tcW w:w="901" w:type="dxa"/>
          </w:tcPr>
          <w:p w14:paraId="43C5BAC1" w14:textId="0C0CEE47" w:rsidR="00A41169" w:rsidRPr="00F60500" w:rsidRDefault="009078C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1596</w:t>
            </w:r>
          </w:p>
        </w:tc>
        <w:tc>
          <w:tcPr>
            <w:tcW w:w="3831" w:type="dxa"/>
          </w:tcPr>
          <w:p w14:paraId="139A47C5" w14:textId="2ADCB20C" w:rsidR="00A41169" w:rsidRPr="00F60500" w:rsidRDefault="00B4679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J.G.S.</w:t>
            </w:r>
          </w:p>
        </w:tc>
        <w:tc>
          <w:tcPr>
            <w:tcW w:w="2209" w:type="dxa"/>
          </w:tcPr>
          <w:p w14:paraId="20C01940" w14:textId="16CFFD5B" w:rsidR="00A41169" w:rsidRPr="00F60500" w:rsidRDefault="00B4679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18/06/2021</w:t>
            </w:r>
          </w:p>
        </w:tc>
        <w:tc>
          <w:tcPr>
            <w:tcW w:w="1985" w:type="dxa"/>
          </w:tcPr>
          <w:p w14:paraId="04956713" w14:textId="01D3B587" w:rsidR="00A41169" w:rsidRPr="00F60500" w:rsidRDefault="007A24A2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729FE791" w14:textId="5D9EB3FB" w:rsidR="00A41169" w:rsidRPr="00F60500" w:rsidRDefault="00B4679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707801</w:t>
            </w:r>
          </w:p>
        </w:tc>
      </w:tr>
      <w:tr w:rsidR="00F60500" w:rsidRPr="00F60500" w14:paraId="31174436" w14:textId="77777777" w:rsidTr="00A41169">
        <w:tc>
          <w:tcPr>
            <w:tcW w:w="901" w:type="dxa"/>
          </w:tcPr>
          <w:p w14:paraId="01661E2F" w14:textId="4BDDA94E" w:rsidR="00A41169" w:rsidRPr="00F60500" w:rsidRDefault="009078C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1597</w:t>
            </w:r>
          </w:p>
        </w:tc>
        <w:tc>
          <w:tcPr>
            <w:tcW w:w="3831" w:type="dxa"/>
          </w:tcPr>
          <w:p w14:paraId="45A09DA8" w14:textId="58DD7607" w:rsidR="00A41169" w:rsidRPr="00F60500" w:rsidRDefault="00B4679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W.F.S.</w:t>
            </w:r>
          </w:p>
        </w:tc>
        <w:tc>
          <w:tcPr>
            <w:tcW w:w="2209" w:type="dxa"/>
          </w:tcPr>
          <w:p w14:paraId="3DCD12CB" w14:textId="145E0EAC" w:rsidR="00A41169" w:rsidRPr="00F60500" w:rsidRDefault="00B4679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18/06/2021</w:t>
            </w:r>
          </w:p>
        </w:tc>
        <w:tc>
          <w:tcPr>
            <w:tcW w:w="1985" w:type="dxa"/>
          </w:tcPr>
          <w:p w14:paraId="7F56D61A" w14:textId="3CEAA09D" w:rsidR="00A41169" w:rsidRPr="00F60500" w:rsidRDefault="007A24A2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416093EA" w14:textId="2F5E240A" w:rsidR="00A41169" w:rsidRPr="00F60500" w:rsidRDefault="00B4679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702605</w:t>
            </w:r>
          </w:p>
        </w:tc>
      </w:tr>
      <w:tr w:rsidR="00F60500" w:rsidRPr="00F60500" w14:paraId="5CBEA17E" w14:textId="77777777" w:rsidTr="00A41169">
        <w:tc>
          <w:tcPr>
            <w:tcW w:w="901" w:type="dxa"/>
          </w:tcPr>
          <w:p w14:paraId="64A09B0A" w14:textId="3C82AF0E" w:rsidR="00A41169" w:rsidRPr="00F60500" w:rsidRDefault="009078C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1598</w:t>
            </w:r>
          </w:p>
        </w:tc>
        <w:tc>
          <w:tcPr>
            <w:tcW w:w="3831" w:type="dxa"/>
          </w:tcPr>
          <w:p w14:paraId="0068BD28" w14:textId="33EDA6B7" w:rsidR="00A41169" w:rsidRPr="00F60500" w:rsidRDefault="00B4679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J.J.G.C.</w:t>
            </w:r>
          </w:p>
        </w:tc>
        <w:tc>
          <w:tcPr>
            <w:tcW w:w="2209" w:type="dxa"/>
          </w:tcPr>
          <w:p w14:paraId="4D2D57EF" w14:textId="0CBCBFB2" w:rsidR="00A41169" w:rsidRPr="00F60500" w:rsidRDefault="00B4679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18/06/2021</w:t>
            </w:r>
          </w:p>
        </w:tc>
        <w:tc>
          <w:tcPr>
            <w:tcW w:w="1985" w:type="dxa"/>
          </w:tcPr>
          <w:p w14:paraId="5F9352B3" w14:textId="404521A6" w:rsidR="00A41169" w:rsidRPr="00F60500" w:rsidRDefault="007A24A2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31D89450" w14:textId="03ABB1A4" w:rsidR="00A41169" w:rsidRPr="00F60500" w:rsidRDefault="00B4679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700509</w:t>
            </w:r>
          </w:p>
        </w:tc>
      </w:tr>
      <w:tr w:rsidR="00F60500" w:rsidRPr="00F60500" w14:paraId="7570E665" w14:textId="77777777" w:rsidTr="00A41169">
        <w:tc>
          <w:tcPr>
            <w:tcW w:w="901" w:type="dxa"/>
          </w:tcPr>
          <w:p w14:paraId="18465636" w14:textId="4F043410" w:rsidR="00A41169" w:rsidRPr="00F60500" w:rsidRDefault="009078C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1599</w:t>
            </w:r>
          </w:p>
        </w:tc>
        <w:tc>
          <w:tcPr>
            <w:tcW w:w="3831" w:type="dxa"/>
          </w:tcPr>
          <w:p w14:paraId="5D661D9F" w14:textId="582032E9" w:rsidR="00A41169" w:rsidRPr="00F60500" w:rsidRDefault="00B4679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D.T.A.</w:t>
            </w:r>
          </w:p>
        </w:tc>
        <w:tc>
          <w:tcPr>
            <w:tcW w:w="2209" w:type="dxa"/>
          </w:tcPr>
          <w:p w14:paraId="318B4BF5" w14:textId="0A51789C" w:rsidR="00A41169" w:rsidRPr="00F60500" w:rsidRDefault="00B4679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18/06/2021</w:t>
            </w:r>
          </w:p>
        </w:tc>
        <w:tc>
          <w:tcPr>
            <w:tcW w:w="1985" w:type="dxa"/>
          </w:tcPr>
          <w:p w14:paraId="47EDBEC2" w14:textId="5C5A187C" w:rsidR="00A41169" w:rsidRPr="00F60500" w:rsidRDefault="007A24A2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06BC00A1" w14:textId="74AFFEC4" w:rsidR="00A41169" w:rsidRPr="00F60500" w:rsidRDefault="00B46794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700709</w:t>
            </w:r>
          </w:p>
        </w:tc>
      </w:tr>
      <w:tr w:rsidR="00F60500" w:rsidRPr="00F60500" w14:paraId="0954115E" w14:textId="77777777" w:rsidTr="00A41169">
        <w:tc>
          <w:tcPr>
            <w:tcW w:w="901" w:type="dxa"/>
          </w:tcPr>
          <w:p w14:paraId="07439C98" w14:textId="68E05FEC" w:rsidR="00A41169" w:rsidRPr="00F60500" w:rsidRDefault="009078C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1600</w:t>
            </w:r>
          </w:p>
        </w:tc>
        <w:tc>
          <w:tcPr>
            <w:tcW w:w="3831" w:type="dxa"/>
          </w:tcPr>
          <w:p w14:paraId="47DB15E9" w14:textId="6228985E" w:rsidR="00A41169" w:rsidRPr="00F60500" w:rsidRDefault="006C6C87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J.S.N.</w:t>
            </w:r>
          </w:p>
        </w:tc>
        <w:tc>
          <w:tcPr>
            <w:tcW w:w="2209" w:type="dxa"/>
          </w:tcPr>
          <w:p w14:paraId="3AE4694E" w14:textId="421355BC" w:rsidR="00A41169" w:rsidRPr="00F60500" w:rsidRDefault="006C6C87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18/06/2021</w:t>
            </w:r>
          </w:p>
        </w:tc>
        <w:tc>
          <w:tcPr>
            <w:tcW w:w="1985" w:type="dxa"/>
          </w:tcPr>
          <w:p w14:paraId="67A8B11F" w14:textId="221D3238" w:rsidR="00A41169" w:rsidRPr="00F60500" w:rsidRDefault="007A24A2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4D9FDFA8" w14:textId="35476739" w:rsidR="00A41169" w:rsidRPr="00F60500" w:rsidRDefault="006C6C87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704004</w:t>
            </w:r>
          </w:p>
        </w:tc>
      </w:tr>
      <w:tr w:rsidR="00F60500" w:rsidRPr="00F60500" w14:paraId="3795F890" w14:textId="77777777" w:rsidTr="00A41169">
        <w:tc>
          <w:tcPr>
            <w:tcW w:w="901" w:type="dxa"/>
          </w:tcPr>
          <w:p w14:paraId="792AF4BF" w14:textId="372CA762" w:rsidR="00A41169" w:rsidRPr="00F60500" w:rsidRDefault="00B4679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1601</w:t>
            </w:r>
          </w:p>
        </w:tc>
        <w:tc>
          <w:tcPr>
            <w:tcW w:w="3831" w:type="dxa"/>
          </w:tcPr>
          <w:p w14:paraId="7FFC4D07" w14:textId="4891F502" w:rsidR="00A41169" w:rsidRPr="00F60500" w:rsidRDefault="006C6C87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O.P.S.</w:t>
            </w:r>
          </w:p>
        </w:tc>
        <w:tc>
          <w:tcPr>
            <w:tcW w:w="2209" w:type="dxa"/>
          </w:tcPr>
          <w:p w14:paraId="0D23F950" w14:textId="3B1199F8" w:rsidR="00A41169" w:rsidRPr="00F60500" w:rsidRDefault="00362D36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18/06/2021</w:t>
            </w:r>
          </w:p>
        </w:tc>
        <w:tc>
          <w:tcPr>
            <w:tcW w:w="1985" w:type="dxa"/>
          </w:tcPr>
          <w:p w14:paraId="3820179A" w14:textId="7B01F51F" w:rsidR="00A41169" w:rsidRPr="00F60500" w:rsidRDefault="00A4116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23648DC" w14:textId="70844F36" w:rsidR="00A41169" w:rsidRPr="00F60500" w:rsidRDefault="00362D36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704101</w:t>
            </w:r>
          </w:p>
        </w:tc>
      </w:tr>
      <w:tr w:rsidR="00F60500" w:rsidRPr="00F60500" w14:paraId="6969D9D1" w14:textId="77777777" w:rsidTr="00A41169">
        <w:tc>
          <w:tcPr>
            <w:tcW w:w="901" w:type="dxa"/>
          </w:tcPr>
          <w:p w14:paraId="0F6D8196" w14:textId="010A2D63" w:rsidR="00A41169" w:rsidRPr="00F60500" w:rsidRDefault="00B4679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1602</w:t>
            </w:r>
          </w:p>
        </w:tc>
        <w:tc>
          <w:tcPr>
            <w:tcW w:w="3831" w:type="dxa"/>
          </w:tcPr>
          <w:p w14:paraId="7710FFBA" w14:textId="6EBE0C1A" w:rsidR="00A41169" w:rsidRPr="00F60500" w:rsidRDefault="00362D36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V.C.A.</w:t>
            </w:r>
          </w:p>
        </w:tc>
        <w:tc>
          <w:tcPr>
            <w:tcW w:w="2209" w:type="dxa"/>
          </w:tcPr>
          <w:p w14:paraId="622F712A" w14:textId="581DEF6C" w:rsidR="00A41169" w:rsidRPr="00F60500" w:rsidRDefault="00362D36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18/06/2021</w:t>
            </w:r>
          </w:p>
        </w:tc>
        <w:tc>
          <w:tcPr>
            <w:tcW w:w="1985" w:type="dxa"/>
          </w:tcPr>
          <w:p w14:paraId="511535FE" w14:textId="490770B5" w:rsidR="00A41169" w:rsidRPr="00F60500" w:rsidRDefault="007A24A2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35C53408" w14:textId="175B05C0" w:rsidR="00A41169" w:rsidRPr="00F60500" w:rsidRDefault="00362D36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705209</w:t>
            </w:r>
          </w:p>
        </w:tc>
      </w:tr>
      <w:tr w:rsidR="00F60500" w:rsidRPr="00F60500" w14:paraId="33340BA3" w14:textId="77777777" w:rsidTr="00A41169">
        <w:tc>
          <w:tcPr>
            <w:tcW w:w="901" w:type="dxa"/>
          </w:tcPr>
          <w:p w14:paraId="1CD608A2" w14:textId="7B2D5B27" w:rsidR="00A41169" w:rsidRPr="00F60500" w:rsidRDefault="00B4679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1603</w:t>
            </w:r>
          </w:p>
        </w:tc>
        <w:tc>
          <w:tcPr>
            <w:tcW w:w="3831" w:type="dxa"/>
          </w:tcPr>
          <w:p w14:paraId="5A16034B" w14:textId="3F6ABC08" w:rsidR="00A41169" w:rsidRPr="00F60500" w:rsidRDefault="00006E1F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A.H.P.S.</w:t>
            </w:r>
          </w:p>
        </w:tc>
        <w:tc>
          <w:tcPr>
            <w:tcW w:w="2209" w:type="dxa"/>
          </w:tcPr>
          <w:p w14:paraId="19894949" w14:textId="148A469F" w:rsidR="00A41169" w:rsidRPr="00F60500" w:rsidRDefault="00006E1F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18/06/2021</w:t>
            </w:r>
          </w:p>
        </w:tc>
        <w:tc>
          <w:tcPr>
            <w:tcW w:w="1985" w:type="dxa"/>
          </w:tcPr>
          <w:p w14:paraId="42CD44B8" w14:textId="06678A5B" w:rsidR="00A41169" w:rsidRPr="00F60500" w:rsidRDefault="007A24A2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57D22075" w14:textId="1B13A6F0" w:rsidR="00A41169" w:rsidRPr="00F60500" w:rsidRDefault="00006E1F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700009</w:t>
            </w:r>
          </w:p>
        </w:tc>
      </w:tr>
      <w:tr w:rsidR="00F60500" w:rsidRPr="00F60500" w14:paraId="66E02631" w14:textId="77777777" w:rsidTr="00A41169">
        <w:tc>
          <w:tcPr>
            <w:tcW w:w="901" w:type="dxa"/>
          </w:tcPr>
          <w:p w14:paraId="6EAF2B9A" w14:textId="580220DF" w:rsidR="00A41169" w:rsidRPr="00F60500" w:rsidRDefault="00B4679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1604</w:t>
            </w:r>
          </w:p>
        </w:tc>
        <w:tc>
          <w:tcPr>
            <w:tcW w:w="3831" w:type="dxa"/>
          </w:tcPr>
          <w:p w14:paraId="5128A669" w14:textId="2622B0CF" w:rsidR="00A41169" w:rsidRPr="00F60500" w:rsidRDefault="00006E1F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J.F.A.</w:t>
            </w:r>
          </w:p>
        </w:tc>
        <w:tc>
          <w:tcPr>
            <w:tcW w:w="2209" w:type="dxa"/>
          </w:tcPr>
          <w:p w14:paraId="1F84E08A" w14:textId="4A9DC8E5" w:rsidR="00A41169" w:rsidRPr="00F60500" w:rsidRDefault="00006E1F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18/06/2021</w:t>
            </w:r>
          </w:p>
        </w:tc>
        <w:tc>
          <w:tcPr>
            <w:tcW w:w="1985" w:type="dxa"/>
          </w:tcPr>
          <w:p w14:paraId="47A6D22B" w14:textId="77777777" w:rsidR="00A41169" w:rsidRPr="00F60500" w:rsidRDefault="00A4116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5D992C3" w14:textId="54E0F009" w:rsidR="00A41169" w:rsidRPr="00F60500" w:rsidRDefault="00006E1F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700508</w:t>
            </w:r>
          </w:p>
        </w:tc>
      </w:tr>
      <w:tr w:rsidR="00F60500" w:rsidRPr="00F60500" w14:paraId="6CB488DA" w14:textId="77777777" w:rsidTr="00A41169">
        <w:tc>
          <w:tcPr>
            <w:tcW w:w="901" w:type="dxa"/>
          </w:tcPr>
          <w:p w14:paraId="40262075" w14:textId="7B64009C" w:rsidR="00A41169" w:rsidRPr="00F60500" w:rsidRDefault="00B4679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1605</w:t>
            </w:r>
          </w:p>
        </w:tc>
        <w:tc>
          <w:tcPr>
            <w:tcW w:w="3831" w:type="dxa"/>
          </w:tcPr>
          <w:p w14:paraId="11B80F9C" w14:textId="7FDAE6C6" w:rsidR="00A41169" w:rsidRPr="00F60500" w:rsidRDefault="00006E1F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V.N.</w:t>
            </w:r>
          </w:p>
        </w:tc>
        <w:tc>
          <w:tcPr>
            <w:tcW w:w="2209" w:type="dxa"/>
          </w:tcPr>
          <w:p w14:paraId="5D3B84C0" w14:textId="18D38D1D" w:rsidR="00A41169" w:rsidRPr="00F60500" w:rsidRDefault="00006E1F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18/06/2021</w:t>
            </w:r>
          </w:p>
        </w:tc>
        <w:tc>
          <w:tcPr>
            <w:tcW w:w="1985" w:type="dxa"/>
          </w:tcPr>
          <w:p w14:paraId="4F60929D" w14:textId="52D1B2D5" w:rsidR="00A41169" w:rsidRPr="00F60500" w:rsidRDefault="007A24A2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46E57B35" w14:textId="6EF4EF5D" w:rsidR="00A41169" w:rsidRPr="00F60500" w:rsidRDefault="00006E1F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706203</w:t>
            </w:r>
          </w:p>
        </w:tc>
      </w:tr>
      <w:tr w:rsidR="00F60500" w:rsidRPr="00F60500" w14:paraId="38B72A63" w14:textId="77777777" w:rsidTr="00A41169">
        <w:tc>
          <w:tcPr>
            <w:tcW w:w="901" w:type="dxa"/>
          </w:tcPr>
          <w:p w14:paraId="64F302E9" w14:textId="340DCCCD" w:rsidR="00A41169" w:rsidRPr="00F60500" w:rsidRDefault="00B46794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</w:t>
            </w:r>
            <w:r w:rsidR="006C6C87" w:rsidRPr="00F60500">
              <w:rPr>
                <w:rFonts w:ascii="Arial" w:hAnsi="Arial" w:cs="Arial"/>
                <w:sz w:val="24"/>
                <w:szCs w:val="24"/>
              </w:rPr>
              <w:t>0</w:t>
            </w:r>
            <w:r w:rsidR="007A24A2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831" w:type="dxa"/>
          </w:tcPr>
          <w:p w14:paraId="59C39E40" w14:textId="7095AB07" w:rsidR="00A41169" w:rsidRPr="00F60500" w:rsidRDefault="00006E1F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F.R.</w:t>
            </w:r>
          </w:p>
        </w:tc>
        <w:tc>
          <w:tcPr>
            <w:tcW w:w="2209" w:type="dxa"/>
          </w:tcPr>
          <w:p w14:paraId="409AF5E3" w14:textId="7C772D7A" w:rsidR="00A41169" w:rsidRPr="00F60500" w:rsidRDefault="00006E1F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18/06/2021</w:t>
            </w:r>
          </w:p>
        </w:tc>
        <w:tc>
          <w:tcPr>
            <w:tcW w:w="1985" w:type="dxa"/>
          </w:tcPr>
          <w:p w14:paraId="13D7C9E1" w14:textId="6698F2DB" w:rsidR="00A41169" w:rsidRPr="00F60500" w:rsidRDefault="007A24A2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24/08/2021</w:t>
            </w:r>
          </w:p>
        </w:tc>
        <w:tc>
          <w:tcPr>
            <w:tcW w:w="5953" w:type="dxa"/>
          </w:tcPr>
          <w:p w14:paraId="586869FE" w14:textId="72E274CE" w:rsidR="00A41169" w:rsidRPr="00F60500" w:rsidRDefault="00006E1F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700000</w:t>
            </w:r>
          </w:p>
        </w:tc>
      </w:tr>
      <w:tr w:rsidR="00F60500" w:rsidRPr="00F60500" w14:paraId="69902A2B" w14:textId="77777777" w:rsidTr="00A41169">
        <w:tc>
          <w:tcPr>
            <w:tcW w:w="901" w:type="dxa"/>
          </w:tcPr>
          <w:p w14:paraId="65E1EE21" w14:textId="2FB75687" w:rsidR="00A41169" w:rsidRPr="00F60500" w:rsidRDefault="006C6C87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160</w:t>
            </w:r>
            <w:r w:rsidR="007A24A2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3831" w:type="dxa"/>
          </w:tcPr>
          <w:p w14:paraId="277963D9" w14:textId="2638D139" w:rsidR="00A41169" w:rsidRPr="00F60500" w:rsidRDefault="00006E1F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R.</w:t>
            </w:r>
            <w:r w:rsidR="007A24A2">
              <w:rPr>
                <w:rFonts w:ascii="Arial" w:hAnsi="Arial" w:cs="Arial"/>
                <w:sz w:val="24"/>
                <w:szCs w:val="24"/>
              </w:rPr>
              <w:t xml:space="preserve"> O. S.</w:t>
            </w:r>
          </w:p>
        </w:tc>
        <w:tc>
          <w:tcPr>
            <w:tcW w:w="2209" w:type="dxa"/>
          </w:tcPr>
          <w:p w14:paraId="76F838F8" w14:textId="075966DD" w:rsidR="00A41169" w:rsidRPr="00F60500" w:rsidRDefault="00006E1F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18/06/2021</w:t>
            </w:r>
          </w:p>
        </w:tc>
        <w:tc>
          <w:tcPr>
            <w:tcW w:w="1985" w:type="dxa"/>
          </w:tcPr>
          <w:p w14:paraId="2BAE8AB1" w14:textId="14A9A0B7" w:rsidR="00A41169" w:rsidRPr="00F60500" w:rsidRDefault="007A24A2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620B60DF" w14:textId="761A46F1" w:rsidR="00A41169" w:rsidRPr="00F60500" w:rsidRDefault="007A24A2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704607</w:t>
            </w:r>
          </w:p>
        </w:tc>
      </w:tr>
      <w:tr w:rsidR="007A24A2" w:rsidRPr="00F60500" w14:paraId="63875679" w14:textId="77777777" w:rsidTr="00A41169">
        <w:tc>
          <w:tcPr>
            <w:tcW w:w="901" w:type="dxa"/>
          </w:tcPr>
          <w:p w14:paraId="68E41A92" w14:textId="625A8F50" w:rsidR="007A24A2" w:rsidRPr="00F60500" w:rsidRDefault="007A24A2" w:rsidP="003F3B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1608</w:t>
            </w:r>
          </w:p>
        </w:tc>
        <w:tc>
          <w:tcPr>
            <w:tcW w:w="3831" w:type="dxa"/>
          </w:tcPr>
          <w:p w14:paraId="11DC4C93" w14:textId="18E48E36" w:rsidR="007A24A2" w:rsidRPr="00F60500" w:rsidRDefault="007A24A2" w:rsidP="003F3B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 N. S.</w:t>
            </w:r>
          </w:p>
        </w:tc>
        <w:tc>
          <w:tcPr>
            <w:tcW w:w="2209" w:type="dxa"/>
          </w:tcPr>
          <w:p w14:paraId="4B726EB4" w14:textId="5DC14604" w:rsidR="007A24A2" w:rsidRPr="00F60500" w:rsidRDefault="007A24A2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18/06/2021</w:t>
            </w:r>
          </w:p>
        </w:tc>
        <w:tc>
          <w:tcPr>
            <w:tcW w:w="1985" w:type="dxa"/>
          </w:tcPr>
          <w:p w14:paraId="000DDE4A" w14:textId="77777777" w:rsidR="007A24A2" w:rsidRDefault="007A24A2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F1569C4" w14:textId="0E59BEE1" w:rsidR="007A24A2" w:rsidRDefault="007A24A2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705007</w:t>
            </w:r>
          </w:p>
        </w:tc>
      </w:tr>
      <w:tr w:rsidR="00F60500" w:rsidRPr="00F60500" w14:paraId="07217665" w14:textId="77777777" w:rsidTr="00A41169">
        <w:tc>
          <w:tcPr>
            <w:tcW w:w="901" w:type="dxa"/>
          </w:tcPr>
          <w:p w14:paraId="5AAEA7AF" w14:textId="2365458F" w:rsidR="00A41169" w:rsidRPr="00F60500" w:rsidRDefault="006C6C87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1609</w:t>
            </w:r>
          </w:p>
        </w:tc>
        <w:tc>
          <w:tcPr>
            <w:tcW w:w="3831" w:type="dxa"/>
          </w:tcPr>
          <w:p w14:paraId="7963CC46" w14:textId="5C0146D1" w:rsidR="00A41169" w:rsidRPr="00F60500" w:rsidRDefault="00006E1F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D.M.</w:t>
            </w:r>
          </w:p>
        </w:tc>
        <w:tc>
          <w:tcPr>
            <w:tcW w:w="2209" w:type="dxa"/>
          </w:tcPr>
          <w:p w14:paraId="04A08242" w14:textId="62A9943E" w:rsidR="00A41169" w:rsidRPr="00F60500" w:rsidRDefault="00006E1F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18/06/2021</w:t>
            </w:r>
          </w:p>
        </w:tc>
        <w:tc>
          <w:tcPr>
            <w:tcW w:w="1985" w:type="dxa"/>
          </w:tcPr>
          <w:p w14:paraId="1CB1D5F3" w14:textId="23FC6DD8" w:rsidR="00A41169" w:rsidRPr="00F60500" w:rsidRDefault="007A24A2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6D69990D" w14:textId="79A62FF9" w:rsidR="00A41169" w:rsidRPr="00F60500" w:rsidRDefault="00006E1F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709801</w:t>
            </w:r>
          </w:p>
        </w:tc>
      </w:tr>
      <w:tr w:rsidR="00F60500" w:rsidRPr="00F60500" w14:paraId="4C5FE70B" w14:textId="77777777" w:rsidTr="00A41169">
        <w:tc>
          <w:tcPr>
            <w:tcW w:w="901" w:type="dxa"/>
          </w:tcPr>
          <w:p w14:paraId="29C7BF1C" w14:textId="1C079177" w:rsidR="00A41169" w:rsidRPr="00F60500" w:rsidRDefault="006C6C87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1610</w:t>
            </w:r>
          </w:p>
        </w:tc>
        <w:tc>
          <w:tcPr>
            <w:tcW w:w="3831" w:type="dxa"/>
          </w:tcPr>
          <w:p w14:paraId="6EFB5469" w14:textId="4B54711B" w:rsidR="00A41169" w:rsidRPr="00F60500" w:rsidRDefault="00006E1F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E.A.R.</w:t>
            </w:r>
          </w:p>
        </w:tc>
        <w:tc>
          <w:tcPr>
            <w:tcW w:w="2209" w:type="dxa"/>
          </w:tcPr>
          <w:p w14:paraId="3AE225AC" w14:textId="50B6E976" w:rsidR="00A41169" w:rsidRPr="00F60500" w:rsidRDefault="00006E1F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18/06/2021</w:t>
            </w:r>
          </w:p>
        </w:tc>
        <w:tc>
          <w:tcPr>
            <w:tcW w:w="1985" w:type="dxa"/>
          </w:tcPr>
          <w:p w14:paraId="10CC161F" w14:textId="77777777" w:rsidR="00A41169" w:rsidRPr="00F60500" w:rsidRDefault="00A4116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079668D" w14:textId="08D1EED1" w:rsidR="00A41169" w:rsidRPr="00F60500" w:rsidRDefault="00006E1F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705601</w:t>
            </w:r>
          </w:p>
        </w:tc>
      </w:tr>
      <w:tr w:rsidR="00F60500" w:rsidRPr="00F60500" w14:paraId="4D34DC37" w14:textId="77777777" w:rsidTr="00A41169">
        <w:tc>
          <w:tcPr>
            <w:tcW w:w="901" w:type="dxa"/>
          </w:tcPr>
          <w:p w14:paraId="162F7734" w14:textId="3916046A" w:rsidR="00A41169" w:rsidRPr="00F60500" w:rsidRDefault="006C6C87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1611</w:t>
            </w:r>
          </w:p>
        </w:tc>
        <w:tc>
          <w:tcPr>
            <w:tcW w:w="3831" w:type="dxa"/>
          </w:tcPr>
          <w:p w14:paraId="35FCBB8A" w14:textId="62D798EB" w:rsidR="00A41169" w:rsidRPr="00F60500" w:rsidRDefault="00006E1F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P.B.B.</w:t>
            </w:r>
          </w:p>
        </w:tc>
        <w:tc>
          <w:tcPr>
            <w:tcW w:w="2209" w:type="dxa"/>
          </w:tcPr>
          <w:p w14:paraId="3BB37912" w14:textId="4E91F210" w:rsidR="00A41169" w:rsidRPr="00F60500" w:rsidRDefault="00006E1F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18/06/2021</w:t>
            </w:r>
          </w:p>
        </w:tc>
        <w:tc>
          <w:tcPr>
            <w:tcW w:w="1985" w:type="dxa"/>
          </w:tcPr>
          <w:p w14:paraId="6F387C81" w14:textId="77777777" w:rsidR="00A41169" w:rsidRPr="00F60500" w:rsidRDefault="00A41169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50D6050" w14:textId="504BC624" w:rsidR="00A41169" w:rsidRPr="00F60500" w:rsidRDefault="00006E1F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703008</w:t>
            </w:r>
          </w:p>
        </w:tc>
      </w:tr>
      <w:tr w:rsidR="00F60500" w:rsidRPr="00F60500" w14:paraId="1641B1EE" w14:textId="77777777" w:rsidTr="00A41169">
        <w:tc>
          <w:tcPr>
            <w:tcW w:w="901" w:type="dxa"/>
          </w:tcPr>
          <w:p w14:paraId="7FF10D2F" w14:textId="0952E599" w:rsidR="00A41169" w:rsidRPr="00F60500" w:rsidRDefault="006C6C87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1612</w:t>
            </w:r>
          </w:p>
        </w:tc>
        <w:tc>
          <w:tcPr>
            <w:tcW w:w="3831" w:type="dxa"/>
          </w:tcPr>
          <w:p w14:paraId="5D93B0CB" w14:textId="586F92D2" w:rsidR="00A41169" w:rsidRPr="00F60500" w:rsidRDefault="00006E1F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C.A.K.</w:t>
            </w:r>
          </w:p>
        </w:tc>
        <w:tc>
          <w:tcPr>
            <w:tcW w:w="2209" w:type="dxa"/>
          </w:tcPr>
          <w:p w14:paraId="05F24B2B" w14:textId="7210F9A3" w:rsidR="00A41169" w:rsidRPr="00F60500" w:rsidRDefault="00006E1F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18/06/2021</w:t>
            </w:r>
          </w:p>
        </w:tc>
        <w:tc>
          <w:tcPr>
            <w:tcW w:w="1985" w:type="dxa"/>
          </w:tcPr>
          <w:p w14:paraId="3B3A67EB" w14:textId="2E7204A9" w:rsidR="00A41169" w:rsidRPr="00F60500" w:rsidRDefault="007A24A2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4AB17E28" w14:textId="4F8FEC58" w:rsidR="00A41169" w:rsidRPr="00F60500" w:rsidRDefault="00006E1F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700509</w:t>
            </w:r>
          </w:p>
        </w:tc>
      </w:tr>
      <w:tr w:rsidR="00F60500" w:rsidRPr="00F60500" w14:paraId="2704383E" w14:textId="77777777" w:rsidTr="00A41169">
        <w:tc>
          <w:tcPr>
            <w:tcW w:w="901" w:type="dxa"/>
          </w:tcPr>
          <w:p w14:paraId="7153B26D" w14:textId="1DFA2305" w:rsidR="00A41169" w:rsidRPr="00F60500" w:rsidRDefault="006C6C87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1613</w:t>
            </w:r>
          </w:p>
        </w:tc>
        <w:tc>
          <w:tcPr>
            <w:tcW w:w="3831" w:type="dxa"/>
          </w:tcPr>
          <w:p w14:paraId="32F0FDEE" w14:textId="7ED8138B" w:rsidR="00A41169" w:rsidRPr="00F60500" w:rsidRDefault="00006E1F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D.Z.</w:t>
            </w:r>
          </w:p>
        </w:tc>
        <w:tc>
          <w:tcPr>
            <w:tcW w:w="2209" w:type="dxa"/>
          </w:tcPr>
          <w:p w14:paraId="624A5087" w14:textId="21261BD8" w:rsidR="00A41169" w:rsidRPr="00F60500" w:rsidRDefault="00006E1F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18/06/2021</w:t>
            </w:r>
          </w:p>
        </w:tc>
        <w:tc>
          <w:tcPr>
            <w:tcW w:w="1985" w:type="dxa"/>
          </w:tcPr>
          <w:p w14:paraId="5800264E" w14:textId="2D02D76B" w:rsidR="00A41169" w:rsidRPr="00F60500" w:rsidRDefault="007A24A2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18CA6152" w14:textId="122A64E2" w:rsidR="00A41169" w:rsidRPr="00F60500" w:rsidRDefault="00CA414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701205</w:t>
            </w:r>
          </w:p>
        </w:tc>
      </w:tr>
      <w:tr w:rsidR="00F60500" w:rsidRPr="00F60500" w14:paraId="64B7B4B7" w14:textId="77777777" w:rsidTr="00A41169">
        <w:tc>
          <w:tcPr>
            <w:tcW w:w="901" w:type="dxa"/>
          </w:tcPr>
          <w:p w14:paraId="67EE77DD" w14:textId="0248DE05" w:rsidR="00A41169" w:rsidRPr="00F60500" w:rsidRDefault="00CA414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1614</w:t>
            </w:r>
          </w:p>
        </w:tc>
        <w:tc>
          <w:tcPr>
            <w:tcW w:w="3831" w:type="dxa"/>
          </w:tcPr>
          <w:p w14:paraId="42795537" w14:textId="447C7F73" w:rsidR="00A41169" w:rsidRPr="00F60500" w:rsidRDefault="00CA414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A.L.M.M.</w:t>
            </w:r>
          </w:p>
        </w:tc>
        <w:tc>
          <w:tcPr>
            <w:tcW w:w="2209" w:type="dxa"/>
          </w:tcPr>
          <w:p w14:paraId="43C70974" w14:textId="581325D9" w:rsidR="00A41169" w:rsidRPr="00F60500" w:rsidRDefault="00CA414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18/06/2021</w:t>
            </w:r>
          </w:p>
        </w:tc>
        <w:tc>
          <w:tcPr>
            <w:tcW w:w="1985" w:type="dxa"/>
          </w:tcPr>
          <w:p w14:paraId="45C28540" w14:textId="29B72E19" w:rsidR="00A41169" w:rsidRPr="00F60500" w:rsidRDefault="007A24A2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527EC77C" w14:textId="2430E131" w:rsidR="00A41169" w:rsidRPr="00F60500" w:rsidRDefault="00CA414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704603</w:t>
            </w:r>
          </w:p>
        </w:tc>
      </w:tr>
      <w:tr w:rsidR="00F60500" w:rsidRPr="00F60500" w14:paraId="016A3ECD" w14:textId="77777777" w:rsidTr="00A41169">
        <w:tc>
          <w:tcPr>
            <w:tcW w:w="901" w:type="dxa"/>
          </w:tcPr>
          <w:p w14:paraId="769CB40F" w14:textId="1FCC7E3C" w:rsidR="00A41169" w:rsidRPr="00F60500" w:rsidRDefault="00CA414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lastRenderedPageBreak/>
              <w:t>1615</w:t>
            </w:r>
          </w:p>
        </w:tc>
        <w:tc>
          <w:tcPr>
            <w:tcW w:w="3831" w:type="dxa"/>
          </w:tcPr>
          <w:p w14:paraId="74B48CA5" w14:textId="4E7BACBD" w:rsidR="00A41169" w:rsidRPr="00F60500" w:rsidRDefault="00CA414E" w:rsidP="003F3B96">
            <w:pPr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E.G.S.</w:t>
            </w:r>
          </w:p>
        </w:tc>
        <w:tc>
          <w:tcPr>
            <w:tcW w:w="2209" w:type="dxa"/>
          </w:tcPr>
          <w:p w14:paraId="4D84970B" w14:textId="764EC8B4" w:rsidR="00A41169" w:rsidRPr="00F60500" w:rsidRDefault="00CA414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18/06/2021</w:t>
            </w:r>
          </w:p>
        </w:tc>
        <w:tc>
          <w:tcPr>
            <w:tcW w:w="1985" w:type="dxa"/>
          </w:tcPr>
          <w:p w14:paraId="72A359A2" w14:textId="513EFC3C" w:rsidR="00A41169" w:rsidRPr="00F60500" w:rsidRDefault="007A24A2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7FB2977B" w14:textId="08E7C0CF" w:rsidR="00A41169" w:rsidRPr="00F60500" w:rsidRDefault="00CA414E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0500">
              <w:rPr>
                <w:rFonts w:ascii="Arial" w:hAnsi="Arial" w:cs="Arial"/>
                <w:sz w:val="24"/>
                <w:szCs w:val="24"/>
              </w:rPr>
              <w:t>700302</w:t>
            </w:r>
          </w:p>
        </w:tc>
      </w:tr>
      <w:tr w:rsidR="00F60500" w:rsidRPr="00F60500" w14:paraId="7830D3D6" w14:textId="77777777" w:rsidTr="00A41169">
        <w:tc>
          <w:tcPr>
            <w:tcW w:w="901" w:type="dxa"/>
          </w:tcPr>
          <w:p w14:paraId="043AF598" w14:textId="1BB2DFD5" w:rsidR="00145B63" w:rsidRPr="00F60500" w:rsidRDefault="00F60500" w:rsidP="003F3B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1616</w:t>
            </w:r>
          </w:p>
        </w:tc>
        <w:tc>
          <w:tcPr>
            <w:tcW w:w="3831" w:type="dxa"/>
          </w:tcPr>
          <w:p w14:paraId="64EC6B35" w14:textId="73B290EE" w:rsidR="00145B63" w:rsidRPr="00F60500" w:rsidRDefault="00F60500" w:rsidP="003F3B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T.M.F.</w:t>
            </w:r>
          </w:p>
        </w:tc>
        <w:tc>
          <w:tcPr>
            <w:tcW w:w="2209" w:type="dxa"/>
          </w:tcPr>
          <w:p w14:paraId="5CD9C9C9" w14:textId="55849A0A" w:rsidR="00145B63" w:rsidRPr="00F60500" w:rsidRDefault="00F605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18/06/2021</w:t>
            </w:r>
          </w:p>
        </w:tc>
        <w:tc>
          <w:tcPr>
            <w:tcW w:w="1985" w:type="dxa"/>
          </w:tcPr>
          <w:p w14:paraId="2A1F15B0" w14:textId="05AB4525" w:rsidR="00145B63" w:rsidRPr="00F60500" w:rsidRDefault="007A24A2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058FC979" w14:textId="676E700B" w:rsidR="00145B63" w:rsidRPr="00F60500" w:rsidRDefault="00F605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700603</w:t>
            </w:r>
          </w:p>
        </w:tc>
      </w:tr>
      <w:tr w:rsidR="00F60500" w:rsidRPr="00F60500" w14:paraId="0E5CCEBA" w14:textId="77777777" w:rsidTr="00A41169">
        <w:tc>
          <w:tcPr>
            <w:tcW w:w="901" w:type="dxa"/>
          </w:tcPr>
          <w:p w14:paraId="5301AFF3" w14:textId="5E922BEB" w:rsidR="00145B63" w:rsidRPr="00F60500" w:rsidRDefault="00F60500" w:rsidP="003F3B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1617</w:t>
            </w:r>
          </w:p>
        </w:tc>
        <w:tc>
          <w:tcPr>
            <w:tcW w:w="3831" w:type="dxa"/>
          </w:tcPr>
          <w:p w14:paraId="02C7E86E" w14:textId="313C2DB8" w:rsidR="00145B63" w:rsidRPr="00F60500" w:rsidRDefault="007A24A2" w:rsidP="003F3B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E. S.</w:t>
            </w:r>
          </w:p>
        </w:tc>
        <w:tc>
          <w:tcPr>
            <w:tcW w:w="2209" w:type="dxa"/>
          </w:tcPr>
          <w:p w14:paraId="4A2C6DB2" w14:textId="54C0D0B8" w:rsidR="00145B63" w:rsidRPr="00F60500" w:rsidRDefault="00F605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18/06/2021</w:t>
            </w:r>
          </w:p>
        </w:tc>
        <w:tc>
          <w:tcPr>
            <w:tcW w:w="1985" w:type="dxa"/>
          </w:tcPr>
          <w:p w14:paraId="2579262D" w14:textId="6CB2AA1B" w:rsidR="00145B63" w:rsidRPr="00F60500" w:rsidRDefault="007A24A2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33BA5507" w14:textId="7FD4DD24" w:rsidR="00145B63" w:rsidRPr="00F60500" w:rsidRDefault="00F605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700604</w:t>
            </w:r>
          </w:p>
        </w:tc>
      </w:tr>
      <w:tr w:rsidR="00F60500" w:rsidRPr="00F60500" w14:paraId="41439A80" w14:textId="77777777" w:rsidTr="00A41169">
        <w:tc>
          <w:tcPr>
            <w:tcW w:w="901" w:type="dxa"/>
          </w:tcPr>
          <w:p w14:paraId="4A8DF1EA" w14:textId="3EF9BF88" w:rsidR="00145B63" w:rsidRPr="00F60500" w:rsidRDefault="00F60500" w:rsidP="003F3B96">
            <w:pPr>
              <w:rPr>
                <w:rFonts w:ascii="Arial" w:hAnsi="Arial" w:cs="Arial"/>
                <w:sz w:val="24"/>
                <w:szCs w:val="24"/>
              </w:rPr>
            </w:pPr>
            <w:bookmarkStart w:id="0" w:name="_Hlk80274666"/>
            <w:r>
              <w:rPr>
                <w:rFonts w:ascii="Arial" w:hAnsi="Arial" w:cs="Arial"/>
                <w:sz w:val="24"/>
                <w:szCs w:val="24"/>
              </w:rPr>
              <w:t>1618</w:t>
            </w:r>
          </w:p>
        </w:tc>
        <w:tc>
          <w:tcPr>
            <w:tcW w:w="3831" w:type="dxa"/>
          </w:tcPr>
          <w:p w14:paraId="42867932" w14:textId="2C47FF0F" w:rsidR="00145B63" w:rsidRPr="00F60500" w:rsidRDefault="00F60500" w:rsidP="003F3B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J.F.S.</w:t>
            </w:r>
          </w:p>
        </w:tc>
        <w:tc>
          <w:tcPr>
            <w:tcW w:w="2209" w:type="dxa"/>
          </w:tcPr>
          <w:p w14:paraId="3BE44F2D" w14:textId="1B6B1B31" w:rsidR="00145B63" w:rsidRPr="00F60500" w:rsidRDefault="00F605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18/06/2021</w:t>
            </w:r>
          </w:p>
        </w:tc>
        <w:tc>
          <w:tcPr>
            <w:tcW w:w="1985" w:type="dxa"/>
          </w:tcPr>
          <w:p w14:paraId="40BE4D49" w14:textId="77777777" w:rsidR="00145B63" w:rsidRPr="00F60500" w:rsidRDefault="00145B63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FA7BE7D" w14:textId="2FBB40EF" w:rsidR="00145B63" w:rsidRPr="00F60500" w:rsidRDefault="00F605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700006</w:t>
            </w:r>
          </w:p>
        </w:tc>
      </w:tr>
      <w:tr w:rsidR="00F60500" w:rsidRPr="00F60500" w14:paraId="2F596918" w14:textId="77777777" w:rsidTr="00A41169">
        <w:tc>
          <w:tcPr>
            <w:tcW w:w="901" w:type="dxa"/>
          </w:tcPr>
          <w:p w14:paraId="02048685" w14:textId="5AEE7A9C" w:rsidR="00145B63" w:rsidRPr="00F60500" w:rsidRDefault="00F60500" w:rsidP="003F3B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1619</w:t>
            </w:r>
          </w:p>
        </w:tc>
        <w:tc>
          <w:tcPr>
            <w:tcW w:w="3831" w:type="dxa"/>
          </w:tcPr>
          <w:p w14:paraId="02A94D53" w14:textId="60E76A17" w:rsidR="00145B63" w:rsidRPr="00F60500" w:rsidRDefault="00F60500" w:rsidP="003F3B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S.A.S.</w:t>
            </w:r>
          </w:p>
        </w:tc>
        <w:tc>
          <w:tcPr>
            <w:tcW w:w="2209" w:type="dxa"/>
          </w:tcPr>
          <w:p w14:paraId="340814B0" w14:textId="52954B0F" w:rsidR="00145B63" w:rsidRPr="00F60500" w:rsidRDefault="00F605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18/06/2021</w:t>
            </w:r>
          </w:p>
        </w:tc>
        <w:tc>
          <w:tcPr>
            <w:tcW w:w="1985" w:type="dxa"/>
          </w:tcPr>
          <w:p w14:paraId="350E82DE" w14:textId="17BFF335" w:rsidR="00145B63" w:rsidRPr="00F60500" w:rsidRDefault="00CE5456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12/08/2021</w:t>
            </w:r>
          </w:p>
        </w:tc>
        <w:tc>
          <w:tcPr>
            <w:tcW w:w="5953" w:type="dxa"/>
          </w:tcPr>
          <w:p w14:paraId="08BF562B" w14:textId="1D271A23" w:rsidR="00145B63" w:rsidRPr="00F60500" w:rsidRDefault="00F605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700004</w:t>
            </w:r>
          </w:p>
        </w:tc>
      </w:tr>
      <w:tr w:rsidR="00F60500" w:rsidRPr="00F60500" w14:paraId="543122B5" w14:textId="77777777" w:rsidTr="00A41169">
        <w:tc>
          <w:tcPr>
            <w:tcW w:w="901" w:type="dxa"/>
          </w:tcPr>
          <w:p w14:paraId="4D575F7E" w14:textId="51C58FBA" w:rsidR="00145B63" w:rsidRPr="00F60500" w:rsidRDefault="00F60500" w:rsidP="003F3B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1620</w:t>
            </w:r>
          </w:p>
        </w:tc>
        <w:tc>
          <w:tcPr>
            <w:tcW w:w="3831" w:type="dxa"/>
          </w:tcPr>
          <w:p w14:paraId="2BF74B94" w14:textId="7C353C78" w:rsidR="00145B63" w:rsidRPr="00F60500" w:rsidRDefault="00F60500" w:rsidP="003F3B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A.S.</w:t>
            </w:r>
          </w:p>
        </w:tc>
        <w:tc>
          <w:tcPr>
            <w:tcW w:w="2209" w:type="dxa"/>
          </w:tcPr>
          <w:p w14:paraId="491B2855" w14:textId="36DEBBA4" w:rsidR="00145B63" w:rsidRPr="00F60500" w:rsidRDefault="00F605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18/06/2021</w:t>
            </w:r>
          </w:p>
        </w:tc>
        <w:tc>
          <w:tcPr>
            <w:tcW w:w="1985" w:type="dxa"/>
          </w:tcPr>
          <w:p w14:paraId="31E72E3B" w14:textId="203B23AE" w:rsidR="00145B63" w:rsidRPr="00F60500" w:rsidRDefault="00CE5456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0CE54FC0" w14:textId="0F639B08" w:rsidR="00145B63" w:rsidRPr="00F60500" w:rsidRDefault="00F605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709602</w:t>
            </w:r>
          </w:p>
        </w:tc>
      </w:tr>
      <w:tr w:rsidR="00F60500" w:rsidRPr="00F60500" w14:paraId="4BFA57E2" w14:textId="77777777" w:rsidTr="00A41169">
        <w:tc>
          <w:tcPr>
            <w:tcW w:w="901" w:type="dxa"/>
          </w:tcPr>
          <w:p w14:paraId="5BC991E5" w14:textId="4AA60613" w:rsidR="00145B63" w:rsidRPr="00F60500" w:rsidRDefault="00F60500" w:rsidP="003F3B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1621</w:t>
            </w:r>
          </w:p>
        </w:tc>
        <w:tc>
          <w:tcPr>
            <w:tcW w:w="3831" w:type="dxa"/>
          </w:tcPr>
          <w:p w14:paraId="5EEEE8D0" w14:textId="62F4C632" w:rsidR="00145B63" w:rsidRPr="00F60500" w:rsidRDefault="00F60500" w:rsidP="003F3B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J.C.F.S.</w:t>
            </w:r>
          </w:p>
        </w:tc>
        <w:tc>
          <w:tcPr>
            <w:tcW w:w="2209" w:type="dxa"/>
          </w:tcPr>
          <w:p w14:paraId="0E665F9D" w14:textId="6C971F5C" w:rsidR="00145B63" w:rsidRPr="00F60500" w:rsidRDefault="00F605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18/06/2021</w:t>
            </w:r>
          </w:p>
        </w:tc>
        <w:tc>
          <w:tcPr>
            <w:tcW w:w="1985" w:type="dxa"/>
          </w:tcPr>
          <w:p w14:paraId="086EBAAB" w14:textId="5FCCB8DB" w:rsidR="00145B63" w:rsidRPr="00F60500" w:rsidRDefault="00CE5456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1AFBE12E" w14:textId="34B2AC88" w:rsidR="00145B63" w:rsidRPr="00F60500" w:rsidRDefault="00F60500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700604</w:t>
            </w:r>
          </w:p>
        </w:tc>
      </w:tr>
      <w:tr w:rsidR="00F60500" w:rsidRPr="00F60500" w14:paraId="0BD14258" w14:textId="77777777" w:rsidTr="00A41169">
        <w:tc>
          <w:tcPr>
            <w:tcW w:w="901" w:type="dxa"/>
          </w:tcPr>
          <w:p w14:paraId="6FED7F32" w14:textId="1F91DB8E" w:rsidR="00145B63" w:rsidRPr="00F60500" w:rsidRDefault="00F60500" w:rsidP="003F3B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1622</w:t>
            </w:r>
          </w:p>
        </w:tc>
        <w:tc>
          <w:tcPr>
            <w:tcW w:w="3831" w:type="dxa"/>
          </w:tcPr>
          <w:p w14:paraId="05359588" w14:textId="67CCF66F" w:rsidR="00145B63" w:rsidRPr="00F60500" w:rsidRDefault="00B50201" w:rsidP="003F3B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E.R.S.</w:t>
            </w:r>
          </w:p>
        </w:tc>
        <w:tc>
          <w:tcPr>
            <w:tcW w:w="2209" w:type="dxa"/>
          </w:tcPr>
          <w:p w14:paraId="73B63953" w14:textId="0F662819" w:rsidR="00145B63" w:rsidRPr="00F60500" w:rsidRDefault="00B50201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18/06/2021</w:t>
            </w:r>
          </w:p>
        </w:tc>
        <w:tc>
          <w:tcPr>
            <w:tcW w:w="1985" w:type="dxa"/>
          </w:tcPr>
          <w:p w14:paraId="30C22AD3" w14:textId="336670EA" w:rsidR="00145B63" w:rsidRPr="00F60500" w:rsidRDefault="00CE5456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23F1BC4B" w14:textId="1ED7EEB2" w:rsidR="00145B63" w:rsidRPr="00F60500" w:rsidRDefault="00B50201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702301</w:t>
            </w:r>
          </w:p>
        </w:tc>
      </w:tr>
      <w:tr w:rsidR="00F60500" w:rsidRPr="00F60500" w14:paraId="4C24E743" w14:textId="77777777" w:rsidTr="00A41169">
        <w:tc>
          <w:tcPr>
            <w:tcW w:w="901" w:type="dxa"/>
          </w:tcPr>
          <w:p w14:paraId="5936D4E3" w14:textId="73299DBF" w:rsidR="00145B63" w:rsidRPr="00F60500" w:rsidRDefault="00F60500" w:rsidP="003F3B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1623</w:t>
            </w:r>
          </w:p>
        </w:tc>
        <w:tc>
          <w:tcPr>
            <w:tcW w:w="3831" w:type="dxa"/>
          </w:tcPr>
          <w:p w14:paraId="2791DDD0" w14:textId="418C5285" w:rsidR="00145B63" w:rsidRPr="00F60500" w:rsidRDefault="00B50201" w:rsidP="003F3B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M.F.S.</w:t>
            </w:r>
          </w:p>
        </w:tc>
        <w:tc>
          <w:tcPr>
            <w:tcW w:w="2209" w:type="dxa"/>
          </w:tcPr>
          <w:p w14:paraId="21F72F3C" w14:textId="7B1DC8C6" w:rsidR="00145B63" w:rsidRPr="00F60500" w:rsidRDefault="00B50201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18/06/2021</w:t>
            </w:r>
          </w:p>
        </w:tc>
        <w:tc>
          <w:tcPr>
            <w:tcW w:w="1985" w:type="dxa"/>
          </w:tcPr>
          <w:p w14:paraId="22DBCCE4" w14:textId="42E82FF7" w:rsidR="00145B63" w:rsidRPr="00F60500" w:rsidRDefault="00CE5456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6550143A" w14:textId="12927C06" w:rsidR="00145B63" w:rsidRPr="00F60500" w:rsidRDefault="00B50201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702302</w:t>
            </w:r>
          </w:p>
        </w:tc>
      </w:tr>
      <w:tr w:rsidR="00F60500" w:rsidRPr="00F60500" w14:paraId="3EF630B0" w14:textId="77777777" w:rsidTr="00A41169">
        <w:tc>
          <w:tcPr>
            <w:tcW w:w="901" w:type="dxa"/>
          </w:tcPr>
          <w:p w14:paraId="3A33321D" w14:textId="3F537DA5" w:rsidR="00145B63" w:rsidRPr="00F60500" w:rsidRDefault="00F60500" w:rsidP="003F3B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1624</w:t>
            </w:r>
          </w:p>
        </w:tc>
        <w:tc>
          <w:tcPr>
            <w:tcW w:w="3831" w:type="dxa"/>
          </w:tcPr>
          <w:p w14:paraId="5916612B" w14:textId="1D6FA5EA" w:rsidR="00145B63" w:rsidRPr="00F60500" w:rsidRDefault="00B50201" w:rsidP="003F3B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R.A.D.</w:t>
            </w:r>
          </w:p>
        </w:tc>
        <w:tc>
          <w:tcPr>
            <w:tcW w:w="2209" w:type="dxa"/>
          </w:tcPr>
          <w:p w14:paraId="4A9A9845" w14:textId="6F52B5BD" w:rsidR="00145B63" w:rsidRPr="00F60500" w:rsidRDefault="00B50201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18/06/2021</w:t>
            </w:r>
          </w:p>
        </w:tc>
        <w:tc>
          <w:tcPr>
            <w:tcW w:w="1985" w:type="dxa"/>
          </w:tcPr>
          <w:p w14:paraId="27D06D41" w14:textId="4FE3A150" w:rsidR="00145B63" w:rsidRPr="00F60500" w:rsidRDefault="00145B63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1FC1675" w14:textId="201F9F8E" w:rsidR="00145B63" w:rsidRPr="00F60500" w:rsidRDefault="00B50201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705605</w:t>
            </w:r>
          </w:p>
        </w:tc>
      </w:tr>
      <w:tr w:rsidR="00F60500" w:rsidRPr="00F60500" w14:paraId="13F85579" w14:textId="77777777" w:rsidTr="00A41169">
        <w:tc>
          <w:tcPr>
            <w:tcW w:w="901" w:type="dxa"/>
          </w:tcPr>
          <w:p w14:paraId="5670D8CC" w14:textId="084F21FB" w:rsidR="00145B63" w:rsidRPr="00F60500" w:rsidRDefault="00F60500" w:rsidP="003F3B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1625</w:t>
            </w:r>
          </w:p>
        </w:tc>
        <w:tc>
          <w:tcPr>
            <w:tcW w:w="3831" w:type="dxa"/>
          </w:tcPr>
          <w:p w14:paraId="4239DF27" w14:textId="1F006213" w:rsidR="00145B63" w:rsidRPr="00F60500" w:rsidRDefault="00B50201" w:rsidP="003F3B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S.R.V.</w:t>
            </w:r>
          </w:p>
        </w:tc>
        <w:tc>
          <w:tcPr>
            <w:tcW w:w="2209" w:type="dxa"/>
          </w:tcPr>
          <w:p w14:paraId="4132BB3A" w14:textId="745F9490" w:rsidR="00145B63" w:rsidRPr="00F60500" w:rsidRDefault="00B50201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18/06/2021</w:t>
            </w:r>
          </w:p>
        </w:tc>
        <w:tc>
          <w:tcPr>
            <w:tcW w:w="1985" w:type="dxa"/>
          </w:tcPr>
          <w:p w14:paraId="524574AA" w14:textId="0B646398" w:rsidR="00145B63" w:rsidRPr="00F60500" w:rsidRDefault="00CE5456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4D997A5E" w14:textId="42A01D19" w:rsidR="00145B63" w:rsidRPr="00F60500" w:rsidRDefault="00B50201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707809</w:t>
            </w:r>
          </w:p>
        </w:tc>
      </w:tr>
      <w:tr w:rsidR="00F60500" w:rsidRPr="00F60500" w14:paraId="68F5627F" w14:textId="77777777" w:rsidTr="00A41169">
        <w:tc>
          <w:tcPr>
            <w:tcW w:w="901" w:type="dxa"/>
          </w:tcPr>
          <w:p w14:paraId="206AE3DC" w14:textId="0CD5C3D5" w:rsidR="00145B63" w:rsidRPr="00F60500" w:rsidRDefault="00F60500" w:rsidP="003F3B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1626</w:t>
            </w:r>
          </w:p>
        </w:tc>
        <w:tc>
          <w:tcPr>
            <w:tcW w:w="3831" w:type="dxa"/>
          </w:tcPr>
          <w:p w14:paraId="3FB4301C" w14:textId="7729FE7B" w:rsidR="00145B63" w:rsidRPr="00F60500" w:rsidRDefault="00B50201" w:rsidP="003F3B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R.S.L.</w:t>
            </w:r>
          </w:p>
        </w:tc>
        <w:tc>
          <w:tcPr>
            <w:tcW w:w="2209" w:type="dxa"/>
          </w:tcPr>
          <w:p w14:paraId="7EA67D0E" w14:textId="778AF77A" w:rsidR="00145B63" w:rsidRPr="00F60500" w:rsidRDefault="00B50201" w:rsidP="00B5020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18/06/2021</w:t>
            </w:r>
          </w:p>
        </w:tc>
        <w:tc>
          <w:tcPr>
            <w:tcW w:w="1985" w:type="dxa"/>
          </w:tcPr>
          <w:p w14:paraId="54188EF3" w14:textId="299334EF" w:rsidR="00145B63" w:rsidRPr="00F60500" w:rsidRDefault="00CE5456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4D30ECB3" w14:textId="204D6412" w:rsidR="00145B63" w:rsidRPr="00F60500" w:rsidRDefault="00B50201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700006</w:t>
            </w:r>
          </w:p>
        </w:tc>
      </w:tr>
      <w:tr w:rsidR="00F60500" w:rsidRPr="00F60500" w14:paraId="312E5D84" w14:textId="77777777" w:rsidTr="00A41169">
        <w:tc>
          <w:tcPr>
            <w:tcW w:w="901" w:type="dxa"/>
          </w:tcPr>
          <w:p w14:paraId="368F2AF9" w14:textId="7103B3D3" w:rsidR="00145B63" w:rsidRPr="00F60500" w:rsidRDefault="00F60500" w:rsidP="003F3B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1627</w:t>
            </w:r>
          </w:p>
        </w:tc>
        <w:tc>
          <w:tcPr>
            <w:tcW w:w="3831" w:type="dxa"/>
          </w:tcPr>
          <w:p w14:paraId="2D7074C4" w14:textId="290B60A5" w:rsidR="00145B63" w:rsidRPr="00F60500" w:rsidRDefault="00B50201" w:rsidP="003F3B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M.C.J.</w:t>
            </w:r>
          </w:p>
        </w:tc>
        <w:tc>
          <w:tcPr>
            <w:tcW w:w="2209" w:type="dxa"/>
          </w:tcPr>
          <w:p w14:paraId="4E3C42AB" w14:textId="5D0F6F16" w:rsidR="00145B63" w:rsidRPr="00F60500" w:rsidRDefault="00B50201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18/06/2021</w:t>
            </w:r>
          </w:p>
        </w:tc>
        <w:tc>
          <w:tcPr>
            <w:tcW w:w="1985" w:type="dxa"/>
          </w:tcPr>
          <w:p w14:paraId="78D66E30" w14:textId="04082106" w:rsidR="00145B63" w:rsidRPr="00F60500" w:rsidRDefault="00CE5456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554E1FFF" w14:textId="0BC0A3FC" w:rsidR="00145B63" w:rsidRPr="00F60500" w:rsidRDefault="00B50201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704005</w:t>
            </w:r>
          </w:p>
        </w:tc>
      </w:tr>
      <w:tr w:rsidR="00F60500" w:rsidRPr="00F60500" w14:paraId="160F6A29" w14:textId="77777777" w:rsidTr="00A41169">
        <w:tc>
          <w:tcPr>
            <w:tcW w:w="901" w:type="dxa"/>
          </w:tcPr>
          <w:p w14:paraId="66D8815E" w14:textId="51E8C36C" w:rsidR="00145B63" w:rsidRPr="00F60500" w:rsidRDefault="00F60500" w:rsidP="003F3B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1628</w:t>
            </w:r>
          </w:p>
        </w:tc>
        <w:tc>
          <w:tcPr>
            <w:tcW w:w="3831" w:type="dxa"/>
          </w:tcPr>
          <w:p w14:paraId="1AE7F24E" w14:textId="69B08987" w:rsidR="00145B63" w:rsidRPr="00F60500" w:rsidRDefault="00B50201" w:rsidP="003F3B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E.T.</w:t>
            </w:r>
          </w:p>
        </w:tc>
        <w:tc>
          <w:tcPr>
            <w:tcW w:w="2209" w:type="dxa"/>
          </w:tcPr>
          <w:p w14:paraId="4F47572D" w14:textId="39ABD464" w:rsidR="00145B63" w:rsidRPr="00F60500" w:rsidRDefault="00B50201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18/06/2021</w:t>
            </w:r>
          </w:p>
        </w:tc>
        <w:tc>
          <w:tcPr>
            <w:tcW w:w="1985" w:type="dxa"/>
          </w:tcPr>
          <w:p w14:paraId="7EE84611" w14:textId="56917623" w:rsidR="00145B63" w:rsidRPr="00F60500" w:rsidRDefault="00CE5456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2FD4E985" w14:textId="067C945F" w:rsidR="00145B63" w:rsidRPr="00F60500" w:rsidRDefault="00B50201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705602</w:t>
            </w:r>
          </w:p>
        </w:tc>
      </w:tr>
      <w:tr w:rsidR="00F60500" w:rsidRPr="00F60500" w14:paraId="20FC97BB" w14:textId="77777777" w:rsidTr="00A41169">
        <w:tc>
          <w:tcPr>
            <w:tcW w:w="901" w:type="dxa"/>
          </w:tcPr>
          <w:p w14:paraId="5FBB58E0" w14:textId="54BBC37E" w:rsidR="00145B63" w:rsidRPr="00F60500" w:rsidRDefault="00F60500" w:rsidP="003F3B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1629</w:t>
            </w:r>
          </w:p>
        </w:tc>
        <w:tc>
          <w:tcPr>
            <w:tcW w:w="3831" w:type="dxa"/>
          </w:tcPr>
          <w:p w14:paraId="314D6769" w14:textId="4EE554CE" w:rsidR="00145B63" w:rsidRPr="00F60500" w:rsidRDefault="00B50201" w:rsidP="003F3B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M.A.C.</w:t>
            </w:r>
          </w:p>
        </w:tc>
        <w:tc>
          <w:tcPr>
            <w:tcW w:w="2209" w:type="dxa"/>
          </w:tcPr>
          <w:p w14:paraId="0184FF6A" w14:textId="0A704BCC" w:rsidR="00145B63" w:rsidRPr="00F60500" w:rsidRDefault="00B50201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18/06/2021</w:t>
            </w:r>
          </w:p>
        </w:tc>
        <w:tc>
          <w:tcPr>
            <w:tcW w:w="1985" w:type="dxa"/>
          </w:tcPr>
          <w:p w14:paraId="664737EF" w14:textId="110E8A3F" w:rsidR="00145B63" w:rsidRPr="00F60500" w:rsidRDefault="00CE5456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5539AF08" w14:textId="6816C3D2" w:rsidR="00145B63" w:rsidRPr="00F60500" w:rsidRDefault="00B50201" w:rsidP="003F3B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700508</w:t>
            </w:r>
          </w:p>
        </w:tc>
      </w:tr>
      <w:tr w:rsidR="00145B63" w:rsidRPr="00145B63" w14:paraId="3ACC6721" w14:textId="77777777" w:rsidTr="00A41169">
        <w:tc>
          <w:tcPr>
            <w:tcW w:w="901" w:type="dxa"/>
          </w:tcPr>
          <w:p w14:paraId="5B1F95E4" w14:textId="4E98F0EE" w:rsidR="00145B63" w:rsidRPr="00B50201" w:rsidRDefault="00B50201" w:rsidP="003F3B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50201">
              <w:rPr>
                <w:rFonts w:ascii="Arial" w:hAnsi="Arial" w:cs="Arial"/>
                <w:color w:val="000000" w:themeColor="text1"/>
                <w:sz w:val="24"/>
                <w:szCs w:val="24"/>
              </w:rPr>
              <w:t>1630</w:t>
            </w:r>
          </w:p>
        </w:tc>
        <w:tc>
          <w:tcPr>
            <w:tcW w:w="3831" w:type="dxa"/>
          </w:tcPr>
          <w:p w14:paraId="65C64057" w14:textId="41986B93" w:rsidR="00145B63" w:rsidRPr="003F2C89" w:rsidRDefault="00B50201" w:rsidP="003F3B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F2C89">
              <w:rPr>
                <w:rFonts w:ascii="Arial" w:hAnsi="Arial" w:cs="Arial"/>
                <w:color w:val="000000" w:themeColor="text1"/>
                <w:sz w:val="24"/>
                <w:szCs w:val="24"/>
              </w:rPr>
              <w:t>M.R.S.</w:t>
            </w:r>
          </w:p>
        </w:tc>
        <w:tc>
          <w:tcPr>
            <w:tcW w:w="2209" w:type="dxa"/>
          </w:tcPr>
          <w:p w14:paraId="019F34C2" w14:textId="3DA5E7C5" w:rsidR="00145B63" w:rsidRPr="003F2C89" w:rsidRDefault="00B50201" w:rsidP="003F3B9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F2C89">
              <w:rPr>
                <w:rFonts w:ascii="Arial" w:hAnsi="Arial" w:cs="Arial"/>
                <w:color w:val="000000" w:themeColor="text1"/>
                <w:sz w:val="24"/>
                <w:szCs w:val="24"/>
              </w:rPr>
              <w:t>18/06/2021</w:t>
            </w:r>
          </w:p>
        </w:tc>
        <w:tc>
          <w:tcPr>
            <w:tcW w:w="1985" w:type="dxa"/>
          </w:tcPr>
          <w:p w14:paraId="53B7A036" w14:textId="409A8671" w:rsidR="00145B63" w:rsidRPr="00145B63" w:rsidRDefault="00CE5456" w:rsidP="003F3B96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468A1820" w14:textId="002AD6A5" w:rsidR="00145B63" w:rsidRPr="003F2C89" w:rsidRDefault="00B50201" w:rsidP="003F3B9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F2C89">
              <w:rPr>
                <w:rFonts w:ascii="Arial" w:hAnsi="Arial" w:cs="Arial"/>
                <w:color w:val="000000" w:themeColor="text1"/>
                <w:sz w:val="24"/>
                <w:szCs w:val="24"/>
              </w:rPr>
              <w:t>705401</w:t>
            </w:r>
          </w:p>
        </w:tc>
      </w:tr>
      <w:tr w:rsidR="00145B63" w:rsidRPr="00145B63" w14:paraId="3A342B65" w14:textId="77777777" w:rsidTr="00A41169">
        <w:tc>
          <w:tcPr>
            <w:tcW w:w="901" w:type="dxa"/>
          </w:tcPr>
          <w:p w14:paraId="7B8B53FA" w14:textId="4C5432E4" w:rsidR="00145B63" w:rsidRPr="00B50201" w:rsidRDefault="00B50201" w:rsidP="003F3B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50201">
              <w:rPr>
                <w:rFonts w:ascii="Arial" w:hAnsi="Arial" w:cs="Arial"/>
                <w:color w:val="000000" w:themeColor="text1"/>
                <w:sz w:val="24"/>
                <w:szCs w:val="24"/>
              </w:rPr>
              <w:t>1631</w:t>
            </w:r>
          </w:p>
        </w:tc>
        <w:tc>
          <w:tcPr>
            <w:tcW w:w="3831" w:type="dxa"/>
          </w:tcPr>
          <w:p w14:paraId="2B21A0F2" w14:textId="423B9F49" w:rsidR="00145B63" w:rsidRPr="003F2C89" w:rsidRDefault="00B50201" w:rsidP="003F3B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F2C89">
              <w:rPr>
                <w:rFonts w:ascii="Arial" w:hAnsi="Arial" w:cs="Arial"/>
                <w:color w:val="000000" w:themeColor="text1"/>
                <w:sz w:val="24"/>
                <w:szCs w:val="24"/>
              </w:rPr>
              <w:t>R.L.B.</w:t>
            </w:r>
          </w:p>
        </w:tc>
        <w:tc>
          <w:tcPr>
            <w:tcW w:w="2209" w:type="dxa"/>
          </w:tcPr>
          <w:p w14:paraId="442838F5" w14:textId="66394200" w:rsidR="00145B63" w:rsidRPr="003F2C89" w:rsidRDefault="00B50201" w:rsidP="003F3B9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F2C89">
              <w:rPr>
                <w:rFonts w:ascii="Arial" w:hAnsi="Arial" w:cs="Arial"/>
                <w:color w:val="000000" w:themeColor="text1"/>
                <w:sz w:val="24"/>
                <w:szCs w:val="24"/>
              </w:rPr>
              <w:t>18/06/2021</w:t>
            </w:r>
          </w:p>
        </w:tc>
        <w:tc>
          <w:tcPr>
            <w:tcW w:w="1985" w:type="dxa"/>
          </w:tcPr>
          <w:p w14:paraId="561DEF10" w14:textId="191BBB4C" w:rsidR="00145B63" w:rsidRPr="00145B63" w:rsidRDefault="00CE5456" w:rsidP="003F3B96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55690D68" w14:textId="7F8C1A57" w:rsidR="00145B63" w:rsidRPr="003F2C89" w:rsidRDefault="004F7C30" w:rsidP="003F3B9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F2C89">
              <w:rPr>
                <w:rFonts w:ascii="Arial" w:hAnsi="Arial" w:cs="Arial"/>
                <w:color w:val="000000" w:themeColor="text1"/>
                <w:sz w:val="24"/>
                <w:szCs w:val="24"/>
              </w:rPr>
              <w:t>708001</w:t>
            </w:r>
          </w:p>
        </w:tc>
      </w:tr>
      <w:tr w:rsidR="00145B63" w:rsidRPr="00145B63" w14:paraId="1C5D8B39" w14:textId="77777777" w:rsidTr="00A41169">
        <w:tc>
          <w:tcPr>
            <w:tcW w:w="901" w:type="dxa"/>
          </w:tcPr>
          <w:p w14:paraId="032CC248" w14:textId="02613DD0" w:rsidR="00145B63" w:rsidRPr="00B50201" w:rsidRDefault="00B50201" w:rsidP="003F3B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50201">
              <w:rPr>
                <w:rFonts w:ascii="Arial" w:hAnsi="Arial" w:cs="Arial"/>
                <w:color w:val="000000" w:themeColor="text1"/>
                <w:sz w:val="24"/>
                <w:szCs w:val="24"/>
              </w:rPr>
              <w:t>1632</w:t>
            </w:r>
          </w:p>
        </w:tc>
        <w:tc>
          <w:tcPr>
            <w:tcW w:w="3831" w:type="dxa"/>
          </w:tcPr>
          <w:p w14:paraId="6725E892" w14:textId="325A14BB" w:rsidR="00145B63" w:rsidRPr="003F2C89" w:rsidRDefault="004F7C30" w:rsidP="003F3B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F2C89">
              <w:rPr>
                <w:rFonts w:ascii="Arial" w:hAnsi="Arial" w:cs="Arial"/>
                <w:color w:val="000000" w:themeColor="text1"/>
                <w:sz w:val="24"/>
                <w:szCs w:val="24"/>
              </w:rPr>
              <w:t>J.A.M.V.</w:t>
            </w:r>
          </w:p>
        </w:tc>
        <w:tc>
          <w:tcPr>
            <w:tcW w:w="2209" w:type="dxa"/>
          </w:tcPr>
          <w:p w14:paraId="34580D85" w14:textId="02696F6E" w:rsidR="00145B63" w:rsidRPr="003F2C89" w:rsidRDefault="004F7C30" w:rsidP="003F3B9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F2C89">
              <w:rPr>
                <w:rFonts w:ascii="Arial" w:hAnsi="Arial" w:cs="Arial"/>
                <w:color w:val="000000" w:themeColor="text1"/>
                <w:sz w:val="24"/>
                <w:szCs w:val="24"/>
              </w:rPr>
              <w:t>18/06/2021</w:t>
            </w:r>
          </w:p>
        </w:tc>
        <w:tc>
          <w:tcPr>
            <w:tcW w:w="1985" w:type="dxa"/>
          </w:tcPr>
          <w:p w14:paraId="310B880D" w14:textId="5F640A95" w:rsidR="00145B63" w:rsidRPr="00145B63" w:rsidRDefault="00CE5456" w:rsidP="003F3B96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226F214F" w14:textId="3A25DB92" w:rsidR="00145B63" w:rsidRPr="003F2C89" w:rsidRDefault="004F7C30" w:rsidP="003F3B9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F2C89">
              <w:rPr>
                <w:rFonts w:ascii="Arial" w:hAnsi="Arial" w:cs="Arial"/>
                <w:color w:val="000000" w:themeColor="text1"/>
                <w:sz w:val="24"/>
                <w:szCs w:val="24"/>
              </w:rPr>
              <w:t>708400</w:t>
            </w:r>
          </w:p>
        </w:tc>
      </w:tr>
      <w:tr w:rsidR="00145B63" w:rsidRPr="00145B63" w14:paraId="189482D0" w14:textId="77777777" w:rsidTr="00A41169">
        <w:tc>
          <w:tcPr>
            <w:tcW w:w="901" w:type="dxa"/>
          </w:tcPr>
          <w:p w14:paraId="7EEA65A3" w14:textId="1E2D9CBE" w:rsidR="00145B63" w:rsidRPr="00B50201" w:rsidRDefault="00B50201" w:rsidP="003F3B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50201">
              <w:rPr>
                <w:rFonts w:ascii="Arial" w:hAnsi="Arial" w:cs="Arial"/>
                <w:color w:val="000000" w:themeColor="text1"/>
                <w:sz w:val="24"/>
                <w:szCs w:val="24"/>
              </w:rPr>
              <w:t>1633</w:t>
            </w:r>
          </w:p>
        </w:tc>
        <w:tc>
          <w:tcPr>
            <w:tcW w:w="3831" w:type="dxa"/>
          </w:tcPr>
          <w:p w14:paraId="014A1175" w14:textId="7BE9A1EE" w:rsidR="00145B63" w:rsidRPr="003F2C89" w:rsidRDefault="004F7C30" w:rsidP="003F3B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F2C89">
              <w:rPr>
                <w:rFonts w:ascii="Arial" w:hAnsi="Arial" w:cs="Arial"/>
                <w:color w:val="000000" w:themeColor="text1"/>
                <w:sz w:val="24"/>
                <w:szCs w:val="24"/>
              </w:rPr>
              <w:t>M.S.S.</w:t>
            </w:r>
          </w:p>
        </w:tc>
        <w:tc>
          <w:tcPr>
            <w:tcW w:w="2209" w:type="dxa"/>
          </w:tcPr>
          <w:p w14:paraId="118C7712" w14:textId="2C9E4A8A" w:rsidR="00145B63" w:rsidRPr="003F2C89" w:rsidRDefault="004F7C30" w:rsidP="003F3B9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F2C89">
              <w:rPr>
                <w:rFonts w:ascii="Arial" w:hAnsi="Arial" w:cs="Arial"/>
                <w:color w:val="000000" w:themeColor="text1"/>
                <w:sz w:val="24"/>
                <w:szCs w:val="24"/>
              </w:rPr>
              <w:t>18/06/2021</w:t>
            </w:r>
          </w:p>
        </w:tc>
        <w:tc>
          <w:tcPr>
            <w:tcW w:w="1985" w:type="dxa"/>
          </w:tcPr>
          <w:p w14:paraId="54C09E8B" w14:textId="16DDBEE9" w:rsidR="00145B63" w:rsidRPr="00145B63" w:rsidRDefault="00CE5456" w:rsidP="003F3B96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7C8F17E4" w14:textId="67C39FA4" w:rsidR="00145B63" w:rsidRPr="003F2C89" w:rsidRDefault="004F7C30" w:rsidP="003F3B9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F2C89">
              <w:rPr>
                <w:rFonts w:ascii="Arial" w:hAnsi="Arial" w:cs="Arial"/>
                <w:color w:val="000000" w:themeColor="text1"/>
                <w:sz w:val="24"/>
                <w:szCs w:val="24"/>
              </w:rPr>
              <w:t>708904</w:t>
            </w:r>
          </w:p>
        </w:tc>
      </w:tr>
      <w:tr w:rsidR="00145B63" w:rsidRPr="00145B63" w14:paraId="66C42940" w14:textId="77777777" w:rsidTr="00A41169">
        <w:tc>
          <w:tcPr>
            <w:tcW w:w="901" w:type="dxa"/>
          </w:tcPr>
          <w:p w14:paraId="0F7CC23F" w14:textId="2512F126" w:rsidR="00145B63" w:rsidRPr="00B50201" w:rsidRDefault="00B50201" w:rsidP="003F3B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50201">
              <w:rPr>
                <w:rFonts w:ascii="Arial" w:hAnsi="Arial" w:cs="Arial"/>
                <w:color w:val="000000" w:themeColor="text1"/>
                <w:sz w:val="24"/>
                <w:szCs w:val="24"/>
              </w:rPr>
              <w:t>1634</w:t>
            </w:r>
          </w:p>
        </w:tc>
        <w:tc>
          <w:tcPr>
            <w:tcW w:w="3831" w:type="dxa"/>
          </w:tcPr>
          <w:p w14:paraId="4034B298" w14:textId="0FF7CF64" w:rsidR="00145B63" w:rsidRPr="00B50201" w:rsidRDefault="004F7C30" w:rsidP="003F3B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E.R.B.</w:t>
            </w:r>
          </w:p>
        </w:tc>
        <w:tc>
          <w:tcPr>
            <w:tcW w:w="2209" w:type="dxa"/>
          </w:tcPr>
          <w:p w14:paraId="40B4448A" w14:textId="5524F6DD" w:rsidR="00145B63" w:rsidRPr="003F2C89" w:rsidRDefault="004F7C30" w:rsidP="003F3B9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F2C89">
              <w:rPr>
                <w:rFonts w:ascii="Arial" w:hAnsi="Arial" w:cs="Arial"/>
                <w:color w:val="000000" w:themeColor="text1"/>
                <w:sz w:val="24"/>
                <w:szCs w:val="24"/>
              </w:rPr>
              <w:t>18/06/2021</w:t>
            </w:r>
          </w:p>
        </w:tc>
        <w:tc>
          <w:tcPr>
            <w:tcW w:w="1985" w:type="dxa"/>
          </w:tcPr>
          <w:p w14:paraId="5EB63B5F" w14:textId="75680356" w:rsidR="00145B63" w:rsidRPr="00145B63" w:rsidRDefault="00CE5456" w:rsidP="003F3B96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1010922B" w14:textId="03C6469F" w:rsidR="00145B63" w:rsidRPr="003F2C89" w:rsidRDefault="004F7C30" w:rsidP="003F3B9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F2C89">
              <w:rPr>
                <w:rFonts w:ascii="Arial" w:hAnsi="Arial" w:cs="Arial"/>
                <w:color w:val="000000" w:themeColor="text1"/>
                <w:sz w:val="24"/>
                <w:szCs w:val="24"/>
              </w:rPr>
              <w:t>700402</w:t>
            </w:r>
          </w:p>
        </w:tc>
      </w:tr>
      <w:tr w:rsidR="00145B63" w:rsidRPr="00145B63" w14:paraId="1BC9B1E0" w14:textId="77777777" w:rsidTr="00A41169">
        <w:tc>
          <w:tcPr>
            <w:tcW w:w="901" w:type="dxa"/>
          </w:tcPr>
          <w:p w14:paraId="1C4BC891" w14:textId="0E7E6604" w:rsidR="00145B63" w:rsidRPr="00B50201" w:rsidRDefault="00B50201" w:rsidP="003F3B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50201">
              <w:rPr>
                <w:rFonts w:ascii="Arial" w:hAnsi="Arial" w:cs="Arial"/>
                <w:color w:val="000000" w:themeColor="text1"/>
                <w:sz w:val="24"/>
                <w:szCs w:val="24"/>
              </w:rPr>
              <w:t>1635</w:t>
            </w:r>
          </w:p>
        </w:tc>
        <w:tc>
          <w:tcPr>
            <w:tcW w:w="3831" w:type="dxa"/>
          </w:tcPr>
          <w:p w14:paraId="225A2C68" w14:textId="7715F216" w:rsidR="00145B63" w:rsidRPr="00B50201" w:rsidRDefault="004F7C30" w:rsidP="003F3B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I.D.O.G.</w:t>
            </w:r>
          </w:p>
        </w:tc>
        <w:tc>
          <w:tcPr>
            <w:tcW w:w="2209" w:type="dxa"/>
          </w:tcPr>
          <w:p w14:paraId="7866616D" w14:textId="2F65951D" w:rsidR="00145B63" w:rsidRPr="003F2C89" w:rsidRDefault="004F7C30" w:rsidP="003F3B9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F2C89">
              <w:rPr>
                <w:rFonts w:ascii="Arial" w:hAnsi="Arial" w:cs="Arial"/>
                <w:color w:val="000000" w:themeColor="text1"/>
                <w:sz w:val="24"/>
                <w:szCs w:val="24"/>
              </w:rPr>
              <w:t>18/06/2021</w:t>
            </w:r>
          </w:p>
        </w:tc>
        <w:tc>
          <w:tcPr>
            <w:tcW w:w="1985" w:type="dxa"/>
          </w:tcPr>
          <w:p w14:paraId="0AB49607" w14:textId="2D47074E" w:rsidR="00145B63" w:rsidRPr="00145B63" w:rsidRDefault="00CE5456" w:rsidP="003F3B96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4CEC2EBC" w14:textId="11F46FD9" w:rsidR="00145B63" w:rsidRPr="003F2C89" w:rsidRDefault="004F7C30" w:rsidP="003F3B9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F2C89">
              <w:rPr>
                <w:rFonts w:ascii="Arial" w:hAnsi="Arial" w:cs="Arial"/>
                <w:color w:val="000000" w:themeColor="text1"/>
                <w:sz w:val="24"/>
                <w:szCs w:val="24"/>
              </w:rPr>
              <w:t>701005</w:t>
            </w:r>
          </w:p>
        </w:tc>
      </w:tr>
      <w:tr w:rsidR="00145B63" w:rsidRPr="00145B63" w14:paraId="6D65AF5D" w14:textId="77777777" w:rsidTr="00A41169">
        <w:tc>
          <w:tcPr>
            <w:tcW w:w="901" w:type="dxa"/>
          </w:tcPr>
          <w:p w14:paraId="499ABA2F" w14:textId="337D419F" w:rsidR="00145B63" w:rsidRPr="00B50201" w:rsidRDefault="00B50201" w:rsidP="003F3B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50201">
              <w:rPr>
                <w:rFonts w:ascii="Arial" w:hAnsi="Arial" w:cs="Arial"/>
                <w:color w:val="000000" w:themeColor="text1"/>
                <w:sz w:val="24"/>
                <w:szCs w:val="24"/>
              </w:rPr>
              <w:t>1636</w:t>
            </w:r>
          </w:p>
        </w:tc>
        <w:tc>
          <w:tcPr>
            <w:tcW w:w="3831" w:type="dxa"/>
          </w:tcPr>
          <w:p w14:paraId="4FE58B25" w14:textId="60FFDC26" w:rsidR="00145B63" w:rsidRPr="00B50201" w:rsidRDefault="004F7C30" w:rsidP="003F3B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G.M.M.S.S.</w:t>
            </w:r>
          </w:p>
        </w:tc>
        <w:tc>
          <w:tcPr>
            <w:tcW w:w="2209" w:type="dxa"/>
          </w:tcPr>
          <w:p w14:paraId="3417DDC3" w14:textId="453D7AF0" w:rsidR="00145B63" w:rsidRPr="003F2C89" w:rsidRDefault="004F7C30" w:rsidP="003F3B9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F2C89">
              <w:rPr>
                <w:rFonts w:ascii="Arial" w:hAnsi="Arial" w:cs="Arial"/>
                <w:color w:val="000000" w:themeColor="text1"/>
                <w:sz w:val="24"/>
                <w:szCs w:val="24"/>
              </w:rPr>
              <w:t>18/06/2021</w:t>
            </w:r>
          </w:p>
        </w:tc>
        <w:tc>
          <w:tcPr>
            <w:tcW w:w="1985" w:type="dxa"/>
          </w:tcPr>
          <w:p w14:paraId="12A35B15" w14:textId="4D699AA3" w:rsidR="00145B63" w:rsidRPr="00145B63" w:rsidRDefault="00CE5456" w:rsidP="003F3B96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1FE9F4EB" w14:textId="69BD6555" w:rsidR="00145B63" w:rsidRPr="003F2C89" w:rsidRDefault="004F7C30" w:rsidP="003F3B9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F2C89">
              <w:rPr>
                <w:rFonts w:ascii="Arial" w:hAnsi="Arial" w:cs="Arial"/>
                <w:color w:val="000000" w:themeColor="text1"/>
                <w:sz w:val="24"/>
                <w:szCs w:val="24"/>
              </w:rPr>
              <w:t>700005</w:t>
            </w:r>
          </w:p>
        </w:tc>
      </w:tr>
      <w:tr w:rsidR="00145B63" w:rsidRPr="00145B63" w14:paraId="53E7650B" w14:textId="77777777" w:rsidTr="00A41169">
        <w:tc>
          <w:tcPr>
            <w:tcW w:w="901" w:type="dxa"/>
          </w:tcPr>
          <w:p w14:paraId="6FA4C83B" w14:textId="704DB13B" w:rsidR="00145B63" w:rsidRPr="00B50201" w:rsidRDefault="00B50201" w:rsidP="003F3B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50201">
              <w:rPr>
                <w:rFonts w:ascii="Arial" w:hAnsi="Arial" w:cs="Arial"/>
                <w:color w:val="000000" w:themeColor="text1"/>
                <w:sz w:val="24"/>
                <w:szCs w:val="24"/>
              </w:rPr>
              <w:t>1637</w:t>
            </w:r>
          </w:p>
        </w:tc>
        <w:tc>
          <w:tcPr>
            <w:tcW w:w="3831" w:type="dxa"/>
          </w:tcPr>
          <w:p w14:paraId="1FA280E9" w14:textId="48C6B582" w:rsidR="00145B63" w:rsidRPr="00B50201" w:rsidRDefault="004F7C30" w:rsidP="003F3B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J.P.M.N.T.O.</w:t>
            </w:r>
          </w:p>
        </w:tc>
        <w:tc>
          <w:tcPr>
            <w:tcW w:w="2209" w:type="dxa"/>
          </w:tcPr>
          <w:p w14:paraId="38383FB0" w14:textId="4C3A492C" w:rsidR="00145B63" w:rsidRPr="003F2C89" w:rsidRDefault="004F7C30" w:rsidP="003F3B9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F2C89">
              <w:rPr>
                <w:rFonts w:ascii="Arial" w:hAnsi="Arial" w:cs="Arial"/>
                <w:color w:val="000000" w:themeColor="text1"/>
                <w:sz w:val="24"/>
                <w:szCs w:val="24"/>
              </w:rPr>
              <w:t>18/06/2021</w:t>
            </w:r>
          </w:p>
        </w:tc>
        <w:tc>
          <w:tcPr>
            <w:tcW w:w="1985" w:type="dxa"/>
          </w:tcPr>
          <w:p w14:paraId="60F022FE" w14:textId="010C1545" w:rsidR="00145B63" w:rsidRPr="00145B63" w:rsidRDefault="00CE5456" w:rsidP="003F3B96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777B653A" w14:textId="0FF3DFCF" w:rsidR="00145B63" w:rsidRPr="003F2C89" w:rsidRDefault="004F7C30" w:rsidP="003F3B9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F2C89">
              <w:rPr>
                <w:rFonts w:ascii="Arial" w:hAnsi="Arial" w:cs="Arial"/>
                <w:color w:val="000000" w:themeColor="text1"/>
                <w:sz w:val="24"/>
                <w:szCs w:val="24"/>
              </w:rPr>
              <w:t>702801</w:t>
            </w:r>
          </w:p>
        </w:tc>
      </w:tr>
      <w:tr w:rsidR="00145B63" w:rsidRPr="00145B63" w14:paraId="759AC683" w14:textId="77777777" w:rsidTr="00A41169">
        <w:tc>
          <w:tcPr>
            <w:tcW w:w="901" w:type="dxa"/>
          </w:tcPr>
          <w:p w14:paraId="2D9AB45A" w14:textId="7F717F7E" w:rsidR="00145B63" w:rsidRPr="00B50201" w:rsidRDefault="00B50201" w:rsidP="003F3B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50201">
              <w:rPr>
                <w:rFonts w:ascii="Arial" w:hAnsi="Arial" w:cs="Arial"/>
                <w:color w:val="000000" w:themeColor="text1"/>
                <w:sz w:val="24"/>
                <w:szCs w:val="24"/>
              </w:rPr>
              <w:t>1638</w:t>
            </w:r>
          </w:p>
        </w:tc>
        <w:tc>
          <w:tcPr>
            <w:tcW w:w="3831" w:type="dxa"/>
          </w:tcPr>
          <w:p w14:paraId="2305A1F6" w14:textId="3102F54F" w:rsidR="00145B63" w:rsidRPr="00B50201" w:rsidRDefault="004F7C30" w:rsidP="003F3B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V.S.P.</w:t>
            </w:r>
          </w:p>
        </w:tc>
        <w:tc>
          <w:tcPr>
            <w:tcW w:w="2209" w:type="dxa"/>
          </w:tcPr>
          <w:p w14:paraId="2A2315DD" w14:textId="03140226" w:rsidR="00145B63" w:rsidRPr="003F2C89" w:rsidRDefault="004F7C30" w:rsidP="003F3B9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F2C89">
              <w:rPr>
                <w:rFonts w:ascii="Arial" w:hAnsi="Arial" w:cs="Arial"/>
                <w:color w:val="000000" w:themeColor="text1"/>
                <w:sz w:val="24"/>
                <w:szCs w:val="24"/>
              </w:rPr>
              <w:t>18/06/2021</w:t>
            </w:r>
          </w:p>
        </w:tc>
        <w:tc>
          <w:tcPr>
            <w:tcW w:w="1985" w:type="dxa"/>
          </w:tcPr>
          <w:p w14:paraId="1F0A7B4E" w14:textId="77777777" w:rsidR="00145B63" w:rsidRPr="00145B63" w:rsidRDefault="00145B63" w:rsidP="003F3B96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02925C4" w14:textId="1F155636" w:rsidR="00145B63" w:rsidRPr="003F2C89" w:rsidRDefault="004F7C30" w:rsidP="003F3B9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F2C89">
              <w:rPr>
                <w:rFonts w:ascii="Arial" w:hAnsi="Arial" w:cs="Arial"/>
                <w:color w:val="000000" w:themeColor="text1"/>
                <w:sz w:val="24"/>
                <w:szCs w:val="24"/>
              </w:rPr>
              <w:t>700708</w:t>
            </w:r>
          </w:p>
        </w:tc>
      </w:tr>
      <w:tr w:rsidR="00145B63" w:rsidRPr="00145B63" w14:paraId="39035BF8" w14:textId="77777777" w:rsidTr="00A41169">
        <w:tc>
          <w:tcPr>
            <w:tcW w:w="901" w:type="dxa"/>
          </w:tcPr>
          <w:p w14:paraId="7C122808" w14:textId="7B0A6293" w:rsidR="00145B63" w:rsidRPr="00B50201" w:rsidRDefault="00B50201" w:rsidP="003F3B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50201">
              <w:rPr>
                <w:rFonts w:ascii="Arial" w:hAnsi="Arial" w:cs="Arial"/>
                <w:color w:val="000000" w:themeColor="text1"/>
                <w:sz w:val="24"/>
                <w:szCs w:val="24"/>
              </w:rPr>
              <w:t>1639</w:t>
            </w:r>
          </w:p>
        </w:tc>
        <w:tc>
          <w:tcPr>
            <w:tcW w:w="3831" w:type="dxa"/>
          </w:tcPr>
          <w:p w14:paraId="5F96C1DA" w14:textId="371158F8" w:rsidR="00145B63" w:rsidRPr="00B50201" w:rsidRDefault="004F7C30" w:rsidP="003F3B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A.P.H.L.</w:t>
            </w:r>
          </w:p>
        </w:tc>
        <w:tc>
          <w:tcPr>
            <w:tcW w:w="2209" w:type="dxa"/>
          </w:tcPr>
          <w:p w14:paraId="3597A748" w14:textId="628C6A0C" w:rsidR="00145B63" w:rsidRPr="003F2C89" w:rsidRDefault="004F7C30" w:rsidP="003F3B9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F2C89">
              <w:rPr>
                <w:rFonts w:ascii="Arial" w:hAnsi="Arial" w:cs="Arial"/>
                <w:color w:val="000000" w:themeColor="text1"/>
                <w:sz w:val="24"/>
                <w:szCs w:val="24"/>
              </w:rPr>
              <w:t>18/06/2021</w:t>
            </w:r>
          </w:p>
        </w:tc>
        <w:tc>
          <w:tcPr>
            <w:tcW w:w="1985" w:type="dxa"/>
          </w:tcPr>
          <w:p w14:paraId="15F93BE4" w14:textId="77777777" w:rsidR="00145B63" w:rsidRPr="00145B63" w:rsidRDefault="00145B63" w:rsidP="003F3B96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57B5F4A" w14:textId="6192B788" w:rsidR="00145B63" w:rsidRPr="003F2C89" w:rsidRDefault="004F7C30" w:rsidP="003F3B9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F2C89">
              <w:rPr>
                <w:rFonts w:ascii="Arial" w:hAnsi="Arial" w:cs="Arial"/>
                <w:color w:val="000000" w:themeColor="text1"/>
                <w:sz w:val="24"/>
                <w:szCs w:val="24"/>
              </w:rPr>
              <w:t>703104</w:t>
            </w:r>
          </w:p>
        </w:tc>
      </w:tr>
      <w:tr w:rsidR="00145B63" w:rsidRPr="00145B63" w14:paraId="0825AD6E" w14:textId="77777777" w:rsidTr="00A41169">
        <w:tc>
          <w:tcPr>
            <w:tcW w:w="901" w:type="dxa"/>
          </w:tcPr>
          <w:p w14:paraId="348F92C5" w14:textId="19404EC6" w:rsidR="00145B63" w:rsidRPr="00B50201" w:rsidRDefault="00B50201" w:rsidP="003F3B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50201">
              <w:rPr>
                <w:rFonts w:ascii="Arial" w:hAnsi="Arial" w:cs="Arial"/>
                <w:color w:val="000000" w:themeColor="text1"/>
                <w:sz w:val="24"/>
                <w:szCs w:val="24"/>
              </w:rPr>
              <w:t>1640</w:t>
            </w:r>
          </w:p>
        </w:tc>
        <w:tc>
          <w:tcPr>
            <w:tcW w:w="3831" w:type="dxa"/>
          </w:tcPr>
          <w:p w14:paraId="02FE6C2F" w14:textId="029B87A3" w:rsidR="00145B63" w:rsidRPr="00B50201" w:rsidRDefault="004F7C30" w:rsidP="003F3B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J.L.O.</w:t>
            </w:r>
          </w:p>
        </w:tc>
        <w:tc>
          <w:tcPr>
            <w:tcW w:w="2209" w:type="dxa"/>
          </w:tcPr>
          <w:p w14:paraId="7588E7AA" w14:textId="1E93BB08" w:rsidR="00145B63" w:rsidRPr="003F2C89" w:rsidRDefault="004F7C30" w:rsidP="003F3B9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F2C89">
              <w:rPr>
                <w:rFonts w:ascii="Arial" w:hAnsi="Arial" w:cs="Arial"/>
                <w:color w:val="000000" w:themeColor="text1"/>
                <w:sz w:val="24"/>
                <w:szCs w:val="24"/>
              </w:rPr>
              <w:t>18/06/2021</w:t>
            </w:r>
          </w:p>
        </w:tc>
        <w:tc>
          <w:tcPr>
            <w:tcW w:w="1985" w:type="dxa"/>
          </w:tcPr>
          <w:p w14:paraId="202C657D" w14:textId="77777777" w:rsidR="00145B63" w:rsidRPr="00145B63" w:rsidRDefault="00145B63" w:rsidP="003F3B96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23E3936" w14:textId="0E5F83ED" w:rsidR="00145B63" w:rsidRPr="003F2C89" w:rsidRDefault="004F7C30" w:rsidP="003F3B9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F2C89">
              <w:rPr>
                <w:rFonts w:ascii="Arial" w:hAnsi="Arial" w:cs="Arial"/>
                <w:color w:val="000000" w:themeColor="text1"/>
                <w:sz w:val="24"/>
                <w:szCs w:val="24"/>
              </w:rPr>
              <w:t>700800</w:t>
            </w:r>
          </w:p>
        </w:tc>
      </w:tr>
      <w:tr w:rsidR="00145B63" w:rsidRPr="00145B63" w14:paraId="59E793AC" w14:textId="77777777" w:rsidTr="00A41169">
        <w:tc>
          <w:tcPr>
            <w:tcW w:w="901" w:type="dxa"/>
          </w:tcPr>
          <w:p w14:paraId="04F13F06" w14:textId="0A6CA30A" w:rsidR="00145B63" w:rsidRPr="00B50201" w:rsidRDefault="00B50201" w:rsidP="003F3B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50201">
              <w:rPr>
                <w:rFonts w:ascii="Arial" w:hAnsi="Arial" w:cs="Arial"/>
                <w:color w:val="000000" w:themeColor="text1"/>
                <w:sz w:val="24"/>
                <w:szCs w:val="24"/>
              </w:rPr>
              <w:t>1641</w:t>
            </w:r>
          </w:p>
        </w:tc>
        <w:tc>
          <w:tcPr>
            <w:tcW w:w="3831" w:type="dxa"/>
          </w:tcPr>
          <w:p w14:paraId="360B807A" w14:textId="3C0F3647" w:rsidR="00145B63" w:rsidRPr="00B50201" w:rsidRDefault="004F7C30" w:rsidP="003F3B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D.B.R.S.</w:t>
            </w:r>
          </w:p>
        </w:tc>
        <w:tc>
          <w:tcPr>
            <w:tcW w:w="2209" w:type="dxa"/>
          </w:tcPr>
          <w:p w14:paraId="724CA41B" w14:textId="0FED2662" w:rsidR="00145B63" w:rsidRPr="003F2C89" w:rsidRDefault="004F7C30" w:rsidP="003F3B9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F2C89">
              <w:rPr>
                <w:rFonts w:ascii="Arial" w:hAnsi="Arial" w:cs="Arial"/>
                <w:color w:val="000000" w:themeColor="text1"/>
                <w:sz w:val="24"/>
                <w:szCs w:val="24"/>
              </w:rPr>
              <w:t>19/06/2021</w:t>
            </w:r>
          </w:p>
        </w:tc>
        <w:tc>
          <w:tcPr>
            <w:tcW w:w="1985" w:type="dxa"/>
          </w:tcPr>
          <w:p w14:paraId="01408D35" w14:textId="77777777" w:rsidR="00145B63" w:rsidRPr="00145B63" w:rsidRDefault="00145B63" w:rsidP="003F3B96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475E539" w14:textId="7DEBE4C0" w:rsidR="00145B63" w:rsidRPr="003F2C89" w:rsidRDefault="004F7C30" w:rsidP="003F3B9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F2C89">
              <w:rPr>
                <w:rFonts w:ascii="Arial" w:hAnsi="Arial" w:cs="Arial"/>
                <w:color w:val="000000" w:themeColor="text1"/>
                <w:sz w:val="24"/>
                <w:szCs w:val="24"/>
              </w:rPr>
              <w:t>706801</w:t>
            </w:r>
          </w:p>
        </w:tc>
      </w:tr>
      <w:tr w:rsidR="00145B63" w:rsidRPr="00145B63" w14:paraId="085B8D39" w14:textId="77777777" w:rsidTr="00A41169">
        <w:tc>
          <w:tcPr>
            <w:tcW w:w="901" w:type="dxa"/>
          </w:tcPr>
          <w:p w14:paraId="227CCD45" w14:textId="7B851518" w:rsidR="00145B63" w:rsidRPr="00B50201" w:rsidRDefault="00B50201" w:rsidP="003F3B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50201">
              <w:rPr>
                <w:rFonts w:ascii="Arial" w:hAnsi="Arial" w:cs="Arial"/>
                <w:color w:val="000000" w:themeColor="text1"/>
                <w:sz w:val="24"/>
                <w:szCs w:val="24"/>
              </w:rPr>
              <w:t>1642</w:t>
            </w:r>
          </w:p>
        </w:tc>
        <w:tc>
          <w:tcPr>
            <w:tcW w:w="3831" w:type="dxa"/>
          </w:tcPr>
          <w:p w14:paraId="28DB9D8B" w14:textId="5B8AC04C" w:rsidR="00145B63" w:rsidRPr="00B50201" w:rsidRDefault="004F7C30" w:rsidP="003F3B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G.A.C.</w:t>
            </w:r>
          </w:p>
        </w:tc>
        <w:tc>
          <w:tcPr>
            <w:tcW w:w="2209" w:type="dxa"/>
          </w:tcPr>
          <w:p w14:paraId="0C37B04C" w14:textId="7778D654" w:rsidR="00145B63" w:rsidRPr="003F2C89" w:rsidRDefault="004F7C30" w:rsidP="003F3B9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F2C89">
              <w:rPr>
                <w:rFonts w:ascii="Arial" w:hAnsi="Arial" w:cs="Arial"/>
                <w:color w:val="000000" w:themeColor="text1"/>
                <w:sz w:val="24"/>
                <w:szCs w:val="24"/>
              </w:rPr>
              <w:t>19/06/2021</w:t>
            </w:r>
          </w:p>
        </w:tc>
        <w:tc>
          <w:tcPr>
            <w:tcW w:w="1985" w:type="dxa"/>
          </w:tcPr>
          <w:p w14:paraId="4F72FC12" w14:textId="77777777" w:rsidR="00145B63" w:rsidRPr="00145B63" w:rsidRDefault="00145B63" w:rsidP="003F3B96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93D1BAE" w14:textId="661A0F3B" w:rsidR="00145B63" w:rsidRPr="003F2C89" w:rsidRDefault="004F7C30" w:rsidP="003F3B9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F2C89">
              <w:rPr>
                <w:rFonts w:ascii="Arial" w:hAnsi="Arial" w:cs="Arial"/>
                <w:color w:val="000000" w:themeColor="text1"/>
                <w:sz w:val="24"/>
                <w:szCs w:val="24"/>
              </w:rPr>
              <w:t>700407</w:t>
            </w:r>
          </w:p>
        </w:tc>
      </w:tr>
      <w:tr w:rsidR="00145B63" w:rsidRPr="00145B63" w14:paraId="5528E30B" w14:textId="77777777" w:rsidTr="00A41169">
        <w:tc>
          <w:tcPr>
            <w:tcW w:w="901" w:type="dxa"/>
          </w:tcPr>
          <w:p w14:paraId="119B891F" w14:textId="32DF67A5" w:rsidR="00145B63" w:rsidRPr="00B50201" w:rsidRDefault="00B50201" w:rsidP="003F3B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50201">
              <w:rPr>
                <w:rFonts w:ascii="Arial" w:hAnsi="Arial" w:cs="Arial"/>
                <w:color w:val="000000" w:themeColor="text1"/>
                <w:sz w:val="24"/>
                <w:szCs w:val="24"/>
              </w:rPr>
              <w:t>1643</w:t>
            </w:r>
          </w:p>
        </w:tc>
        <w:tc>
          <w:tcPr>
            <w:tcW w:w="3831" w:type="dxa"/>
          </w:tcPr>
          <w:p w14:paraId="16E83172" w14:textId="3E3D71DF" w:rsidR="00145B63" w:rsidRPr="00B50201" w:rsidRDefault="004F7C30" w:rsidP="003F3B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D.H.S.</w:t>
            </w:r>
          </w:p>
        </w:tc>
        <w:tc>
          <w:tcPr>
            <w:tcW w:w="2209" w:type="dxa"/>
          </w:tcPr>
          <w:p w14:paraId="64BDAB51" w14:textId="1560C9EB" w:rsidR="00145B63" w:rsidRPr="003F2C89" w:rsidRDefault="004F7C30" w:rsidP="003F3B9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F2C89">
              <w:rPr>
                <w:rFonts w:ascii="Arial" w:hAnsi="Arial" w:cs="Arial"/>
                <w:color w:val="000000" w:themeColor="text1"/>
                <w:sz w:val="24"/>
                <w:szCs w:val="24"/>
              </w:rPr>
              <w:t>19/06/2021</w:t>
            </w:r>
          </w:p>
        </w:tc>
        <w:tc>
          <w:tcPr>
            <w:tcW w:w="1985" w:type="dxa"/>
          </w:tcPr>
          <w:p w14:paraId="5B623883" w14:textId="77777777" w:rsidR="00145B63" w:rsidRPr="00145B63" w:rsidRDefault="00145B63" w:rsidP="003F3B96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21EDD9E" w14:textId="315600B1" w:rsidR="00145B63" w:rsidRPr="003F2C89" w:rsidRDefault="004F7C30" w:rsidP="003F3B9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F2C89">
              <w:rPr>
                <w:rFonts w:ascii="Arial" w:hAnsi="Arial" w:cs="Arial"/>
                <w:color w:val="000000" w:themeColor="text1"/>
                <w:sz w:val="24"/>
                <w:szCs w:val="24"/>
              </w:rPr>
              <w:t>708500</w:t>
            </w:r>
          </w:p>
        </w:tc>
      </w:tr>
      <w:tr w:rsidR="00145B63" w:rsidRPr="00145B63" w14:paraId="726D2F25" w14:textId="77777777" w:rsidTr="00A41169">
        <w:tc>
          <w:tcPr>
            <w:tcW w:w="901" w:type="dxa"/>
          </w:tcPr>
          <w:p w14:paraId="3278385C" w14:textId="6A0B7611" w:rsidR="00145B63" w:rsidRPr="00B50201" w:rsidRDefault="00B50201" w:rsidP="003F3B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50201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1644</w:t>
            </w:r>
          </w:p>
        </w:tc>
        <w:tc>
          <w:tcPr>
            <w:tcW w:w="3831" w:type="dxa"/>
          </w:tcPr>
          <w:p w14:paraId="4916DE90" w14:textId="10A8A4DE" w:rsidR="00145B63" w:rsidRPr="00B50201" w:rsidRDefault="004F7C30" w:rsidP="003F3B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S.R.M.</w:t>
            </w:r>
          </w:p>
        </w:tc>
        <w:tc>
          <w:tcPr>
            <w:tcW w:w="2209" w:type="dxa"/>
          </w:tcPr>
          <w:p w14:paraId="0D651C8C" w14:textId="339C2890" w:rsidR="00145B63" w:rsidRPr="003F2C89" w:rsidRDefault="004F7C30" w:rsidP="003F3B9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F2C89">
              <w:rPr>
                <w:rFonts w:ascii="Arial" w:hAnsi="Arial" w:cs="Arial"/>
                <w:color w:val="000000" w:themeColor="text1"/>
                <w:sz w:val="24"/>
                <w:szCs w:val="24"/>
              </w:rPr>
              <w:t>19/06/2021</w:t>
            </w:r>
          </w:p>
        </w:tc>
        <w:tc>
          <w:tcPr>
            <w:tcW w:w="1985" w:type="dxa"/>
          </w:tcPr>
          <w:p w14:paraId="7B04DF5A" w14:textId="77777777" w:rsidR="00145B63" w:rsidRPr="00145B63" w:rsidRDefault="00145B63" w:rsidP="003F3B96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4F97E41" w14:textId="2AAAE895" w:rsidR="00145B63" w:rsidRPr="003F2C89" w:rsidRDefault="004F7C30" w:rsidP="003F3B9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F2C89">
              <w:rPr>
                <w:rFonts w:ascii="Arial" w:hAnsi="Arial" w:cs="Arial"/>
                <w:color w:val="000000" w:themeColor="text1"/>
                <w:sz w:val="24"/>
                <w:szCs w:val="24"/>
              </w:rPr>
              <w:t>700008</w:t>
            </w:r>
          </w:p>
        </w:tc>
      </w:tr>
      <w:tr w:rsidR="00145B63" w:rsidRPr="00145B63" w14:paraId="0B31AA5C" w14:textId="77777777" w:rsidTr="00A41169">
        <w:tc>
          <w:tcPr>
            <w:tcW w:w="901" w:type="dxa"/>
          </w:tcPr>
          <w:p w14:paraId="63F7EE5A" w14:textId="774F0403" w:rsidR="00A41169" w:rsidRPr="00B50201" w:rsidRDefault="00B50201" w:rsidP="003F3B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50201">
              <w:rPr>
                <w:rFonts w:ascii="Arial" w:hAnsi="Arial" w:cs="Arial"/>
                <w:color w:val="000000" w:themeColor="text1"/>
                <w:sz w:val="24"/>
                <w:szCs w:val="24"/>
              </w:rPr>
              <w:t>1645</w:t>
            </w:r>
          </w:p>
        </w:tc>
        <w:tc>
          <w:tcPr>
            <w:tcW w:w="3831" w:type="dxa"/>
          </w:tcPr>
          <w:p w14:paraId="397FCF29" w14:textId="79D9DDF3" w:rsidR="00A41169" w:rsidRPr="00B50201" w:rsidRDefault="004F7C30" w:rsidP="003F3B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Y.K.M.</w:t>
            </w:r>
          </w:p>
        </w:tc>
        <w:tc>
          <w:tcPr>
            <w:tcW w:w="2209" w:type="dxa"/>
          </w:tcPr>
          <w:p w14:paraId="773B1C60" w14:textId="702E53FD" w:rsidR="00A41169" w:rsidRPr="003F2C89" w:rsidRDefault="004F7C30" w:rsidP="003F3B9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F2C89"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19/08//2021</w:t>
            </w:r>
          </w:p>
        </w:tc>
        <w:tc>
          <w:tcPr>
            <w:tcW w:w="1985" w:type="dxa"/>
          </w:tcPr>
          <w:p w14:paraId="31BC8FD4" w14:textId="77777777" w:rsidR="00A41169" w:rsidRPr="00145B63" w:rsidRDefault="00A41169" w:rsidP="003F3B96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9E682B9" w14:textId="6282B029" w:rsidR="00A41169" w:rsidRPr="003F2C89" w:rsidRDefault="004F7C30" w:rsidP="003F3B9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F2C89">
              <w:rPr>
                <w:rFonts w:ascii="Arial" w:hAnsi="Arial" w:cs="Arial"/>
                <w:color w:val="000000" w:themeColor="text1"/>
                <w:sz w:val="24"/>
                <w:szCs w:val="24"/>
              </w:rPr>
              <w:t>701003</w:t>
            </w:r>
          </w:p>
        </w:tc>
      </w:tr>
      <w:tr w:rsidR="00145B63" w:rsidRPr="00145B63" w14:paraId="36FE46E8" w14:textId="77777777" w:rsidTr="00A41169">
        <w:tc>
          <w:tcPr>
            <w:tcW w:w="901" w:type="dxa"/>
          </w:tcPr>
          <w:p w14:paraId="0B6132EA" w14:textId="1D16FAB2" w:rsidR="00A41169" w:rsidRPr="00B50201" w:rsidRDefault="00B50201" w:rsidP="003F3B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50201">
              <w:rPr>
                <w:rFonts w:ascii="Arial" w:hAnsi="Arial" w:cs="Arial"/>
                <w:color w:val="000000" w:themeColor="text1"/>
                <w:sz w:val="24"/>
                <w:szCs w:val="24"/>
              </w:rPr>
              <w:t>1646</w:t>
            </w:r>
          </w:p>
        </w:tc>
        <w:tc>
          <w:tcPr>
            <w:tcW w:w="3831" w:type="dxa"/>
          </w:tcPr>
          <w:p w14:paraId="2AEAE3EC" w14:textId="36824D4F" w:rsidR="00A41169" w:rsidRPr="00B50201" w:rsidRDefault="004F7C30" w:rsidP="003F3B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C.V.S.</w:t>
            </w:r>
          </w:p>
        </w:tc>
        <w:tc>
          <w:tcPr>
            <w:tcW w:w="2209" w:type="dxa"/>
          </w:tcPr>
          <w:p w14:paraId="10368EF5" w14:textId="08C7D286" w:rsidR="00A41169" w:rsidRPr="003F2C89" w:rsidRDefault="004F7C30" w:rsidP="00F60500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F2C8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  19/06/2021</w:t>
            </w:r>
          </w:p>
        </w:tc>
        <w:tc>
          <w:tcPr>
            <w:tcW w:w="1985" w:type="dxa"/>
          </w:tcPr>
          <w:p w14:paraId="181705A7" w14:textId="77777777" w:rsidR="00A41169" w:rsidRPr="00145B63" w:rsidRDefault="00A41169" w:rsidP="003F3B96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640976F" w14:textId="636D23B2" w:rsidR="00A41169" w:rsidRPr="003F2C89" w:rsidRDefault="001D62BE" w:rsidP="00F60500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F2C8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                                 701001</w:t>
            </w:r>
          </w:p>
        </w:tc>
      </w:tr>
      <w:tr w:rsidR="00F60500" w:rsidRPr="00F60500" w14:paraId="5B10F75B" w14:textId="77777777" w:rsidTr="006C2C95">
        <w:tc>
          <w:tcPr>
            <w:tcW w:w="901" w:type="dxa"/>
          </w:tcPr>
          <w:p w14:paraId="494E08BE" w14:textId="39BD7455" w:rsidR="00F60500" w:rsidRPr="00F60500" w:rsidRDefault="00B50201" w:rsidP="006C2C95">
            <w:pPr>
              <w:rPr>
                <w:rFonts w:ascii="Arial" w:hAnsi="Arial" w:cs="Arial"/>
                <w:sz w:val="24"/>
                <w:szCs w:val="24"/>
              </w:rPr>
            </w:pPr>
            <w:bookmarkStart w:id="1" w:name="_Hlk80274686"/>
            <w:bookmarkEnd w:id="0"/>
            <w:r>
              <w:rPr>
                <w:rFonts w:ascii="Arial" w:hAnsi="Arial" w:cs="Arial"/>
                <w:sz w:val="24"/>
                <w:szCs w:val="24"/>
              </w:rPr>
              <w:t>1647</w:t>
            </w:r>
          </w:p>
        </w:tc>
        <w:tc>
          <w:tcPr>
            <w:tcW w:w="3831" w:type="dxa"/>
          </w:tcPr>
          <w:p w14:paraId="51B24474" w14:textId="4BCAD11C" w:rsidR="00F60500" w:rsidRPr="00F60500" w:rsidRDefault="001D62BE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I.S.</w:t>
            </w:r>
          </w:p>
        </w:tc>
        <w:tc>
          <w:tcPr>
            <w:tcW w:w="2209" w:type="dxa"/>
          </w:tcPr>
          <w:p w14:paraId="3EF8F167" w14:textId="5CCF4052" w:rsidR="00F60500" w:rsidRPr="00F60500" w:rsidRDefault="001D62B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19/06/2021</w:t>
            </w:r>
          </w:p>
        </w:tc>
        <w:tc>
          <w:tcPr>
            <w:tcW w:w="1985" w:type="dxa"/>
          </w:tcPr>
          <w:p w14:paraId="6F51DF65" w14:textId="77777777" w:rsidR="00F60500" w:rsidRPr="00F60500" w:rsidRDefault="00F605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2F423DF" w14:textId="0F361584" w:rsidR="00F60500" w:rsidRPr="00F60500" w:rsidRDefault="001D62B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703204</w:t>
            </w:r>
          </w:p>
        </w:tc>
      </w:tr>
      <w:tr w:rsidR="00F60500" w:rsidRPr="00F60500" w14:paraId="1481B745" w14:textId="77777777" w:rsidTr="006C2C95">
        <w:tc>
          <w:tcPr>
            <w:tcW w:w="901" w:type="dxa"/>
          </w:tcPr>
          <w:p w14:paraId="34EE33A1" w14:textId="0B9A802D" w:rsidR="00F60500" w:rsidRPr="00F60500" w:rsidRDefault="00B50201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1648</w:t>
            </w:r>
          </w:p>
        </w:tc>
        <w:tc>
          <w:tcPr>
            <w:tcW w:w="3831" w:type="dxa"/>
          </w:tcPr>
          <w:p w14:paraId="313F6B99" w14:textId="28BAA66D" w:rsidR="00F60500" w:rsidRPr="00F60500" w:rsidRDefault="001D62BE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F.</w:t>
            </w:r>
            <w:r w:rsidR="003F2C89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Q.</w:t>
            </w:r>
            <w:r w:rsidR="003F2C89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D.</w:t>
            </w:r>
          </w:p>
        </w:tc>
        <w:tc>
          <w:tcPr>
            <w:tcW w:w="2209" w:type="dxa"/>
          </w:tcPr>
          <w:p w14:paraId="690FAAB1" w14:textId="54F67204" w:rsidR="00F60500" w:rsidRPr="00F60500" w:rsidRDefault="001D62B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19/06/2021</w:t>
            </w:r>
          </w:p>
        </w:tc>
        <w:tc>
          <w:tcPr>
            <w:tcW w:w="1985" w:type="dxa"/>
          </w:tcPr>
          <w:p w14:paraId="1914278A" w14:textId="77777777" w:rsidR="00F60500" w:rsidRPr="00F60500" w:rsidRDefault="00F605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53D8771" w14:textId="08F69610" w:rsidR="00F60500" w:rsidRPr="00F60500" w:rsidRDefault="001D62B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704007</w:t>
            </w:r>
          </w:p>
        </w:tc>
      </w:tr>
      <w:tr w:rsidR="00F60500" w:rsidRPr="00F60500" w14:paraId="45273E82" w14:textId="77777777" w:rsidTr="006C2C95">
        <w:tc>
          <w:tcPr>
            <w:tcW w:w="901" w:type="dxa"/>
          </w:tcPr>
          <w:p w14:paraId="4F6094E7" w14:textId="45ABE29A" w:rsidR="00F60500" w:rsidRPr="00F60500" w:rsidRDefault="00B50201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1649</w:t>
            </w:r>
          </w:p>
        </w:tc>
        <w:tc>
          <w:tcPr>
            <w:tcW w:w="3831" w:type="dxa"/>
          </w:tcPr>
          <w:p w14:paraId="473D3CA8" w14:textId="3A597500" w:rsidR="00F60500" w:rsidRPr="00F60500" w:rsidRDefault="003F2C89" w:rsidP="003F2C8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C. P. S.</w:t>
            </w:r>
          </w:p>
        </w:tc>
        <w:tc>
          <w:tcPr>
            <w:tcW w:w="2209" w:type="dxa"/>
          </w:tcPr>
          <w:p w14:paraId="134CD199" w14:textId="56800CB4" w:rsidR="00F60500" w:rsidRPr="00F60500" w:rsidRDefault="003F2C8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19/06/2021</w:t>
            </w:r>
          </w:p>
        </w:tc>
        <w:tc>
          <w:tcPr>
            <w:tcW w:w="1985" w:type="dxa"/>
          </w:tcPr>
          <w:p w14:paraId="0511A8E3" w14:textId="77777777" w:rsidR="00F60500" w:rsidRPr="00F60500" w:rsidRDefault="00F605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188B8D3" w14:textId="261E0B68" w:rsidR="00F60500" w:rsidRPr="00F60500" w:rsidRDefault="003F2C8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700906</w:t>
            </w:r>
          </w:p>
        </w:tc>
      </w:tr>
      <w:tr w:rsidR="00F60500" w:rsidRPr="00F60500" w14:paraId="34121F7B" w14:textId="77777777" w:rsidTr="006C2C95">
        <w:tc>
          <w:tcPr>
            <w:tcW w:w="901" w:type="dxa"/>
          </w:tcPr>
          <w:p w14:paraId="0D95E27D" w14:textId="68B5A681" w:rsidR="00F60500" w:rsidRPr="00F60500" w:rsidRDefault="00B50201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1650</w:t>
            </w:r>
          </w:p>
        </w:tc>
        <w:tc>
          <w:tcPr>
            <w:tcW w:w="3831" w:type="dxa"/>
          </w:tcPr>
          <w:p w14:paraId="4A1E800B" w14:textId="74E4C608" w:rsidR="00F60500" w:rsidRPr="0088488E" w:rsidRDefault="0088488E" w:rsidP="0088488E">
            <w:pPr>
              <w:rPr>
                <w:rFonts w:ascii="Arial" w:hAnsi="Arial" w:cs="Arial"/>
                <w:sz w:val="24"/>
                <w:szCs w:val="24"/>
              </w:rPr>
            </w:pPr>
            <w:r w:rsidRPr="0088488E">
              <w:rPr>
                <w:rFonts w:ascii="Arial" w:hAnsi="Arial" w:cs="Arial"/>
                <w:sz w:val="24"/>
                <w:szCs w:val="24"/>
              </w:rPr>
              <w:t>A.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8488E">
              <w:rPr>
                <w:rFonts w:ascii="Arial" w:hAnsi="Arial" w:cs="Arial"/>
                <w:sz w:val="24"/>
                <w:szCs w:val="24"/>
              </w:rPr>
              <w:t>T. L..</w:t>
            </w:r>
          </w:p>
        </w:tc>
        <w:tc>
          <w:tcPr>
            <w:tcW w:w="2209" w:type="dxa"/>
          </w:tcPr>
          <w:p w14:paraId="0F230D67" w14:textId="2CEFC272" w:rsidR="00F60500" w:rsidRPr="00F60500" w:rsidRDefault="0088488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19/06/2021</w:t>
            </w:r>
          </w:p>
        </w:tc>
        <w:tc>
          <w:tcPr>
            <w:tcW w:w="1985" w:type="dxa"/>
          </w:tcPr>
          <w:p w14:paraId="4EC5CF01" w14:textId="77777777" w:rsidR="00F60500" w:rsidRPr="00F60500" w:rsidRDefault="00F605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5A3481C" w14:textId="391274D2" w:rsidR="00F60500" w:rsidRPr="00F60500" w:rsidRDefault="0088488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700505</w:t>
            </w:r>
          </w:p>
        </w:tc>
      </w:tr>
      <w:tr w:rsidR="00F60500" w:rsidRPr="00F60500" w14:paraId="15C2B600" w14:textId="77777777" w:rsidTr="006C2C95">
        <w:tc>
          <w:tcPr>
            <w:tcW w:w="901" w:type="dxa"/>
          </w:tcPr>
          <w:p w14:paraId="364E8C33" w14:textId="0D9CD6D0" w:rsidR="00F60500" w:rsidRPr="00F60500" w:rsidRDefault="001D62BE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1651</w:t>
            </w:r>
          </w:p>
        </w:tc>
        <w:tc>
          <w:tcPr>
            <w:tcW w:w="3831" w:type="dxa"/>
          </w:tcPr>
          <w:p w14:paraId="7E65442F" w14:textId="360A2EC0" w:rsidR="00F60500" w:rsidRPr="00F60500" w:rsidRDefault="00D732A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K. P. L. R. R.</w:t>
            </w:r>
          </w:p>
        </w:tc>
        <w:tc>
          <w:tcPr>
            <w:tcW w:w="2209" w:type="dxa"/>
          </w:tcPr>
          <w:p w14:paraId="0DF5C01B" w14:textId="0C1B380B" w:rsidR="00F60500" w:rsidRPr="00F60500" w:rsidRDefault="00D732A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19/06/2021</w:t>
            </w:r>
          </w:p>
        </w:tc>
        <w:tc>
          <w:tcPr>
            <w:tcW w:w="1985" w:type="dxa"/>
          </w:tcPr>
          <w:p w14:paraId="27D77732" w14:textId="77777777" w:rsidR="00F60500" w:rsidRPr="00F60500" w:rsidRDefault="00F605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0047329" w14:textId="1D19E6AA" w:rsidR="00F60500" w:rsidRPr="00F60500" w:rsidRDefault="00D732A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701800</w:t>
            </w:r>
          </w:p>
        </w:tc>
      </w:tr>
      <w:tr w:rsidR="00F60500" w:rsidRPr="00F60500" w14:paraId="7CB461F1" w14:textId="77777777" w:rsidTr="006C2C95">
        <w:tc>
          <w:tcPr>
            <w:tcW w:w="901" w:type="dxa"/>
          </w:tcPr>
          <w:p w14:paraId="69CCEA20" w14:textId="41175A5D" w:rsidR="00F60500" w:rsidRPr="00F60500" w:rsidRDefault="001D62BE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1652</w:t>
            </w:r>
          </w:p>
        </w:tc>
        <w:tc>
          <w:tcPr>
            <w:tcW w:w="3831" w:type="dxa"/>
          </w:tcPr>
          <w:p w14:paraId="753EBC71" w14:textId="6D850F64" w:rsidR="00F60500" w:rsidRPr="00F60500" w:rsidRDefault="00D732A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P. O.</w:t>
            </w:r>
          </w:p>
        </w:tc>
        <w:tc>
          <w:tcPr>
            <w:tcW w:w="2209" w:type="dxa"/>
          </w:tcPr>
          <w:p w14:paraId="02D02DB2" w14:textId="2F9F0902" w:rsidR="00F60500" w:rsidRPr="00F60500" w:rsidRDefault="00D732A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19/06/2021</w:t>
            </w:r>
          </w:p>
        </w:tc>
        <w:tc>
          <w:tcPr>
            <w:tcW w:w="1985" w:type="dxa"/>
          </w:tcPr>
          <w:p w14:paraId="0775B5D9" w14:textId="77777777" w:rsidR="00F60500" w:rsidRPr="00F60500" w:rsidRDefault="00F605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9CDF171" w14:textId="5CAA34F6" w:rsidR="00F60500" w:rsidRPr="00F60500" w:rsidRDefault="00D732A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700204</w:t>
            </w:r>
          </w:p>
        </w:tc>
      </w:tr>
      <w:tr w:rsidR="00F60500" w:rsidRPr="00F60500" w14:paraId="52D16AA3" w14:textId="77777777" w:rsidTr="006C2C95">
        <w:tc>
          <w:tcPr>
            <w:tcW w:w="901" w:type="dxa"/>
          </w:tcPr>
          <w:p w14:paraId="2F1E4CAB" w14:textId="02D40A3A" w:rsidR="00F60500" w:rsidRPr="00F60500" w:rsidRDefault="001D62BE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1653</w:t>
            </w:r>
          </w:p>
        </w:tc>
        <w:tc>
          <w:tcPr>
            <w:tcW w:w="3831" w:type="dxa"/>
          </w:tcPr>
          <w:p w14:paraId="3870082D" w14:textId="319F1AAA" w:rsidR="00F60500" w:rsidRPr="00D732AD" w:rsidRDefault="00D732AD" w:rsidP="00D732AD">
            <w:pPr>
              <w:rPr>
                <w:rFonts w:ascii="Arial" w:hAnsi="Arial" w:cs="Arial"/>
                <w:sz w:val="24"/>
                <w:szCs w:val="24"/>
              </w:rPr>
            </w:pPr>
            <w:r w:rsidRPr="00D732AD">
              <w:rPr>
                <w:rFonts w:ascii="Arial" w:hAnsi="Arial" w:cs="Arial"/>
                <w:sz w:val="24"/>
                <w:szCs w:val="24"/>
              </w:rPr>
              <w:t>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732AD">
              <w:rPr>
                <w:rFonts w:ascii="Arial" w:hAnsi="Arial" w:cs="Arial"/>
                <w:sz w:val="24"/>
                <w:szCs w:val="24"/>
              </w:rPr>
              <w:t>R. F.</w:t>
            </w:r>
          </w:p>
        </w:tc>
        <w:tc>
          <w:tcPr>
            <w:tcW w:w="2209" w:type="dxa"/>
          </w:tcPr>
          <w:p w14:paraId="3CF667D6" w14:textId="696058DB" w:rsidR="00F60500" w:rsidRPr="00F60500" w:rsidRDefault="00D732A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19/06/2021</w:t>
            </w:r>
          </w:p>
        </w:tc>
        <w:tc>
          <w:tcPr>
            <w:tcW w:w="1985" w:type="dxa"/>
          </w:tcPr>
          <w:p w14:paraId="53FA4D24" w14:textId="77777777" w:rsidR="00F60500" w:rsidRPr="00F60500" w:rsidRDefault="00F605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46E3419" w14:textId="1FE59E4E" w:rsidR="00F60500" w:rsidRPr="00F60500" w:rsidRDefault="00D732A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700108</w:t>
            </w:r>
          </w:p>
        </w:tc>
      </w:tr>
      <w:tr w:rsidR="00F60500" w:rsidRPr="00F60500" w14:paraId="1E9FB57A" w14:textId="77777777" w:rsidTr="006C2C95">
        <w:tc>
          <w:tcPr>
            <w:tcW w:w="901" w:type="dxa"/>
          </w:tcPr>
          <w:p w14:paraId="46F4DAF6" w14:textId="5EBA23A7" w:rsidR="00F60500" w:rsidRPr="00F60500" w:rsidRDefault="001D62BE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1654</w:t>
            </w:r>
          </w:p>
        </w:tc>
        <w:tc>
          <w:tcPr>
            <w:tcW w:w="3831" w:type="dxa"/>
          </w:tcPr>
          <w:p w14:paraId="3A80F0D9" w14:textId="1080FC18" w:rsidR="00F60500" w:rsidRPr="00D732AD" w:rsidRDefault="00D732AD" w:rsidP="00D732AD">
            <w:pPr>
              <w:rPr>
                <w:rFonts w:ascii="Arial" w:hAnsi="Arial" w:cs="Arial"/>
                <w:sz w:val="24"/>
                <w:szCs w:val="24"/>
              </w:rPr>
            </w:pPr>
            <w:r w:rsidRPr="00D732AD">
              <w:rPr>
                <w:rFonts w:ascii="Arial" w:hAnsi="Arial" w:cs="Arial"/>
                <w:sz w:val="24"/>
                <w:szCs w:val="24"/>
              </w:rPr>
              <w:t>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732AD">
              <w:rPr>
                <w:rFonts w:ascii="Arial" w:hAnsi="Arial" w:cs="Arial"/>
                <w:sz w:val="24"/>
                <w:szCs w:val="24"/>
              </w:rPr>
              <w:t>S. L.</w:t>
            </w:r>
          </w:p>
        </w:tc>
        <w:tc>
          <w:tcPr>
            <w:tcW w:w="2209" w:type="dxa"/>
          </w:tcPr>
          <w:p w14:paraId="7FA49ABB" w14:textId="60FCADA4" w:rsidR="00F60500" w:rsidRPr="00F60500" w:rsidRDefault="00D732A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22/06/2021</w:t>
            </w:r>
          </w:p>
        </w:tc>
        <w:tc>
          <w:tcPr>
            <w:tcW w:w="1985" w:type="dxa"/>
          </w:tcPr>
          <w:p w14:paraId="68D0F955" w14:textId="77777777" w:rsidR="00F60500" w:rsidRPr="00F60500" w:rsidRDefault="00F605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3FA2665" w14:textId="5DBF0B3E" w:rsidR="00F60500" w:rsidRPr="00F60500" w:rsidRDefault="00D732A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703609</w:t>
            </w:r>
          </w:p>
        </w:tc>
      </w:tr>
      <w:tr w:rsidR="00F60500" w:rsidRPr="00F60500" w14:paraId="7CE323F0" w14:textId="77777777" w:rsidTr="006C2C95">
        <w:tc>
          <w:tcPr>
            <w:tcW w:w="901" w:type="dxa"/>
          </w:tcPr>
          <w:p w14:paraId="7001D96B" w14:textId="1F98C9AD" w:rsidR="00F60500" w:rsidRPr="00F60500" w:rsidRDefault="001D62BE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1655</w:t>
            </w:r>
          </w:p>
        </w:tc>
        <w:tc>
          <w:tcPr>
            <w:tcW w:w="3831" w:type="dxa"/>
          </w:tcPr>
          <w:p w14:paraId="11FEBE62" w14:textId="4C78ECB6" w:rsidR="00F60500" w:rsidRPr="00F60500" w:rsidRDefault="00D732A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C. M. L.</w:t>
            </w:r>
          </w:p>
        </w:tc>
        <w:tc>
          <w:tcPr>
            <w:tcW w:w="2209" w:type="dxa"/>
          </w:tcPr>
          <w:p w14:paraId="74DA6747" w14:textId="060F523F" w:rsidR="00F60500" w:rsidRPr="00F60500" w:rsidRDefault="00D732A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22/06/2021</w:t>
            </w:r>
          </w:p>
        </w:tc>
        <w:tc>
          <w:tcPr>
            <w:tcW w:w="1985" w:type="dxa"/>
          </w:tcPr>
          <w:p w14:paraId="79B8F90A" w14:textId="77777777" w:rsidR="00F60500" w:rsidRPr="00F60500" w:rsidRDefault="00F605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836E45A" w14:textId="2828869F" w:rsidR="00F60500" w:rsidRPr="00F60500" w:rsidRDefault="00D732A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700406</w:t>
            </w:r>
          </w:p>
        </w:tc>
      </w:tr>
      <w:tr w:rsidR="00F60500" w:rsidRPr="00F60500" w14:paraId="73DE20C4" w14:textId="77777777" w:rsidTr="006C2C95">
        <w:tc>
          <w:tcPr>
            <w:tcW w:w="901" w:type="dxa"/>
          </w:tcPr>
          <w:p w14:paraId="30E6A6D3" w14:textId="2D6D50B6" w:rsidR="00F60500" w:rsidRPr="00F60500" w:rsidRDefault="001D62BE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1656</w:t>
            </w:r>
          </w:p>
        </w:tc>
        <w:tc>
          <w:tcPr>
            <w:tcW w:w="3831" w:type="dxa"/>
          </w:tcPr>
          <w:p w14:paraId="1B9AB137" w14:textId="1386AE24" w:rsidR="00F60500" w:rsidRPr="00F60500" w:rsidRDefault="00D732A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S. P. S. B.</w:t>
            </w:r>
          </w:p>
        </w:tc>
        <w:tc>
          <w:tcPr>
            <w:tcW w:w="2209" w:type="dxa"/>
          </w:tcPr>
          <w:p w14:paraId="188D462D" w14:textId="578C24D4" w:rsidR="00F60500" w:rsidRPr="00F60500" w:rsidRDefault="00D732A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22/06/2021</w:t>
            </w:r>
          </w:p>
        </w:tc>
        <w:tc>
          <w:tcPr>
            <w:tcW w:w="1985" w:type="dxa"/>
          </w:tcPr>
          <w:p w14:paraId="7EC9F2DA" w14:textId="77777777" w:rsidR="00F60500" w:rsidRPr="00F60500" w:rsidRDefault="00F605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476927A" w14:textId="640468E8" w:rsidR="00F60500" w:rsidRPr="00F60500" w:rsidRDefault="00D732A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706807</w:t>
            </w:r>
          </w:p>
        </w:tc>
      </w:tr>
      <w:tr w:rsidR="00F60500" w:rsidRPr="00F60500" w14:paraId="16A33F83" w14:textId="77777777" w:rsidTr="006C2C95">
        <w:tc>
          <w:tcPr>
            <w:tcW w:w="901" w:type="dxa"/>
          </w:tcPr>
          <w:p w14:paraId="2B9C063A" w14:textId="20028C38" w:rsidR="00F60500" w:rsidRPr="00F60500" w:rsidRDefault="001D62BE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1657</w:t>
            </w:r>
          </w:p>
        </w:tc>
        <w:tc>
          <w:tcPr>
            <w:tcW w:w="3831" w:type="dxa"/>
          </w:tcPr>
          <w:p w14:paraId="1BA79ED6" w14:textId="1EC85A07" w:rsidR="00F60500" w:rsidRPr="00F60500" w:rsidRDefault="00D732A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V. B. G.</w:t>
            </w:r>
          </w:p>
        </w:tc>
        <w:tc>
          <w:tcPr>
            <w:tcW w:w="2209" w:type="dxa"/>
          </w:tcPr>
          <w:p w14:paraId="08854153" w14:textId="2BF30162" w:rsidR="00F60500" w:rsidRPr="00F60500" w:rsidRDefault="00D732A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22/06/2021</w:t>
            </w:r>
          </w:p>
        </w:tc>
        <w:tc>
          <w:tcPr>
            <w:tcW w:w="1985" w:type="dxa"/>
          </w:tcPr>
          <w:p w14:paraId="7B27CEDC" w14:textId="77777777" w:rsidR="00F60500" w:rsidRPr="00F60500" w:rsidRDefault="00F605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137D997" w14:textId="6E0464EE" w:rsidR="00F60500" w:rsidRPr="00F60500" w:rsidRDefault="00D732A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707803</w:t>
            </w:r>
          </w:p>
        </w:tc>
      </w:tr>
      <w:tr w:rsidR="00F60500" w:rsidRPr="00F60500" w14:paraId="787E4F43" w14:textId="77777777" w:rsidTr="006C2C95">
        <w:tc>
          <w:tcPr>
            <w:tcW w:w="901" w:type="dxa"/>
          </w:tcPr>
          <w:p w14:paraId="0FC84D46" w14:textId="200DB816" w:rsidR="00F60500" w:rsidRPr="00F60500" w:rsidRDefault="001D62BE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1658</w:t>
            </w:r>
          </w:p>
        </w:tc>
        <w:tc>
          <w:tcPr>
            <w:tcW w:w="3831" w:type="dxa"/>
          </w:tcPr>
          <w:p w14:paraId="12493140" w14:textId="0DB5B9F7" w:rsidR="00F60500" w:rsidRPr="00F60500" w:rsidRDefault="00D732A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G. S. S.</w:t>
            </w:r>
          </w:p>
        </w:tc>
        <w:tc>
          <w:tcPr>
            <w:tcW w:w="2209" w:type="dxa"/>
          </w:tcPr>
          <w:p w14:paraId="1CF32E48" w14:textId="3EB31B37" w:rsidR="00F60500" w:rsidRPr="00F60500" w:rsidRDefault="00D732A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22/06/2021</w:t>
            </w:r>
          </w:p>
        </w:tc>
        <w:tc>
          <w:tcPr>
            <w:tcW w:w="1985" w:type="dxa"/>
          </w:tcPr>
          <w:p w14:paraId="38434551" w14:textId="77777777" w:rsidR="00F60500" w:rsidRPr="00F60500" w:rsidRDefault="00F605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7C70102" w14:textId="1F49EBF4" w:rsidR="00F60500" w:rsidRPr="00F60500" w:rsidRDefault="00D732A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703600</w:t>
            </w:r>
          </w:p>
        </w:tc>
      </w:tr>
      <w:tr w:rsidR="005722D3" w:rsidRPr="005722D3" w14:paraId="0AD4C599" w14:textId="77777777" w:rsidTr="006C2C95">
        <w:tc>
          <w:tcPr>
            <w:tcW w:w="901" w:type="dxa"/>
          </w:tcPr>
          <w:p w14:paraId="20B3BD9F" w14:textId="792DF4B3" w:rsidR="00F60500" w:rsidRPr="00D732AD" w:rsidRDefault="00D732A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1659</w:t>
            </w:r>
          </w:p>
        </w:tc>
        <w:tc>
          <w:tcPr>
            <w:tcW w:w="3831" w:type="dxa"/>
          </w:tcPr>
          <w:p w14:paraId="2A7E2F0A" w14:textId="73EF96AE" w:rsidR="00F60500" w:rsidRPr="00D732AD" w:rsidRDefault="00D732A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G. C.</w:t>
            </w:r>
          </w:p>
        </w:tc>
        <w:tc>
          <w:tcPr>
            <w:tcW w:w="2209" w:type="dxa"/>
          </w:tcPr>
          <w:p w14:paraId="45DF67E7" w14:textId="2222F81E" w:rsidR="00F60500" w:rsidRPr="00D732AD" w:rsidRDefault="00D732A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22/06/2021</w:t>
            </w:r>
          </w:p>
        </w:tc>
        <w:tc>
          <w:tcPr>
            <w:tcW w:w="1985" w:type="dxa"/>
          </w:tcPr>
          <w:p w14:paraId="26A1D785" w14:textId="77777777" w:rsidR="00F60500" w:rsidRPr="00D732AD" w:rsidRDefault="00F605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9D5D18D" w14:textId="36677A5F" w:rsidR="00F60500" w:rsidRPr="005722D3" w:rsidRDefault="00D732A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722D3">
              <w:rPr>
                <w:rFonts w:ascii="Arial" w:hAnsi="Arial" w:cs="Arial"/>
                <w:color w:val="000000" w:themeColor="text1"/>
                <w:sz w:val="24"/>
                <w:szCs w:val="24"/>
              </w:rPr>
              <w:t>704602</w:t>
            </w:r>
          </w:p>
        </w:tc>
      </w:tr>
      <w:tr w:rsidR="005722D3" w:rsidRPr="005722D3" w14:paraId="5E344AA1" w14:textId="77777777" w:rsidTr="006C2C95">
        <w:tc>
          <w:tcPr>
            <w:tcW w:w="901" w:type="dxa"/>
          </w:tcPr>
          <w:p w14:paraId="1FAD3AFA" w14:textId="5B945C80" w:rsidR="00F60500" w:rsidRPr="00D732AD" w:rsidRDefault="00D732A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1660</w:t>
            </w:r>
          </w:p>
        </w:tc>
        <w:tc>
          <w:tcPr>
            <w:tcW w:w="3831" w:type="dxa"/>
          </w:tcPr>
          <w:p w14:paraId="53BC4BBB" w14:textId="4DF27851" w:rsidR="00F60500" w:rsidRPr="00D732AD" w:rsidRDefault="00D732A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S. S.</w:t>
            </w:r>
          </w:p>
        </w:tc>
        <w:tc>
          <w:tcPr>
            <w:tcW w:w="2209" w:type="dxa"/>
          </w:tcPr>
          <w:p w14:paraId="79B226A3" w14:textId="17B3ED4B" w:rsidR="00F60500" w:rsidRPr="00D732AD" w:rsidRDefault="00D732A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22/06/2021</w:t>
            </w:r>
          </w:p>
        </w:tc>
        <w:tc>
          <w:tcPr>
            <w:tcW w:w="1985" w:type="dxa"/>
          </w:tcPr>
          <w:p w14:paraId="42813606" w14:textId="77777777" w:rsidR="00F60500" w:rsidRPr="00D732AD" w:rsidRDefault="00F605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20252ED" w14:textId="424FDE5F" w:rsidR="00F60500" w:rsidRPr="005722D3" w:rsidRDefault="00D732A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722D3">
              <w:rPr>
                <w:rFonts w:ascii="Arial" w:hAnsi="Arial" w:cs="Arial"/>
                <w:color w:val="000000" w:themeColor="text1"/>
                <w:sz w:val="24"/>
                <w:szCs w:val="24"/>
              </w:rPr>
              <w:t>708509</w:t>
            </w:r>
          </w:p>
        </w:tc>
      </w:tr>
      <w:tr w:rsidR="005722D3" w:rsidRPr="005722D3" w14:paraId="6A61FC15" w14:textId="77777777" w:rsidTr="006C2C95">
        <w:tc>
          <w:tcPr>
            <w:tcW w:w="901" w:type="dxa"/>
          </w:tcPr>
          <w:p w14:paraId="171FD822" w14:textId="0A67C4AD" w:rsidR="00F60500" w:rsidRPr="00D732AD" w:rsidRDefault="00D732A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1661</w:t>
            </w:r>
          </w:p>
        </w:tc>
        <w:tc>
          <w:tcPr>
            <w:tcW w:w="3831" w:type="dxa"/>
          </w:tcPr>
          <w:p w14:paraId="3BB35B6E" w14:textId="3379545F" w:rsidR="00F60500" w:rsidRPr="00D732AD" w:rsidRDefault="00BB55AB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R. R. C.</w:t>
            </w:r>
          </w:p>
        </w:tc>
        <w:tc>
          <w:tcPr>
            <w:tcW w:w="2209" w:type="dxa"/>
          </w:tcPr>
          <w:p w14:paraId="6AC764F3" w14:textId="71AC24A7" w:rsidR="00F60500" w:rsidRPr="00D732AD" w:rsidRDefault="00BB55AB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22/06/2021</w:t>
            </w:r>
          </w:p>
        </w:tc>
        <w:tc>
          <w:tcPr>
            <w:tcW w:w="1985" w:type="dxa"/>
          </w:tcPr>
          <w:p w14:paraId="7E789DE2" w14:textId="77777777" w:rsidR="00F60500" w:rsidRPr="00D732AD" w:rsidRDefault="00F605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44DDE9C" w14:textId="5B8A9926" w:rsidR="00F60500" w:rsidRPr="005722D3" w:rsidRDefault="00BB55AB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722D3">
              <w:rPr>
                <w:rFonts w:ascii="Arial" w:hAnsi="Arial" w:cs="Arial"/>
                <w:color w:val="000000" w:themeColor="text1"/>
                <w:sz w:val="24"/>
                <w:szCs w:val="24"/>
              </w:rPr>
              <w:t>700505</w:t>
            </w:r>
          </w:p>
        </w:tc>
      </w:tr>
      <w:tr w:rsidR="005722D3" w:rsidRPr="005722D3" w14:paraId="5415E0DC" w14:textId="77777777" w:rsidTr="006C2C95">
        <w:tc>
          <w:tcPr>
            <w:tcW w:w="901" w:type="dxa"/>
          </w:tcPr>
          <w:p w14:paraId="4C10A3BF" w14:textId="67D5C229" w:rsidR="00F60500" w:rsidRPr="00D732AD" w:rsidRDefault="00D732A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1662</w:t>
            </w:r>
          </w:p>
        </w:tc>
        <w:tc>
          <w:tcPr>
            <w:tcW w:w="3831" w:type="dxa"/>
          </w:tcPr>
          <w:p w14:paraId="3566A25D" w14:textId="6A7BE280" w:rsidR="00F60500" w:rsidRPr="00D732AD" w:rsidRDefault="00BB55AB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C. S. B.</w:t>
            </w:r>
          </w:p>
        </w:tc>
        <w:tc>
          <w:tcPr>
            <w:tcW w:w="2209" w:type="dxa"/>
          </w:tcPr>
          <w:p w14:paraId="3D6FAAAB" w14:textId="4B991740" w:rsidR="00F60500" w:rsidRPr="00D732AD" w:rsidRDefault="00BB55AB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22/06/2021</w:t>
            </w:r>
          </w:p>
        </w:tc>
        <w:tc>
          <w:tcPr>
            <w:tcW w:w="1985" w:type="dxa"/>
          </w:tcPr>
          <w:p w14:paraId="7FF336A3" w14:textId="77777777" w:rsidR="00F60500" w:rsidRPr="00D732AD" w:rsidRDefault="00F605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0840739" w14:textId="711D43C8" w:rsidR="00F60500" w:rsidRPr="005722D3" w:rsidRDefault="00BB55AB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722D3">
              <w:rPr>
                <w:rFonts w:ascii="Arial" w:hAnsi="Arial" w:cs="Arial"/>
                <w:color w:val="000000" w:themeColor="text1"/>
                <w:sz w:val="24"/>
                <w:szCs w:val="24"/>
              </w:rPr>
              <w:t>706209</w:t>
            </w:r>
          </w:p>
        </w:tc>
      </w:tr>
      <w:tr w:rsidR="005722D3" w:rsidRPr="005722D3" w14:paraId="7C720EA4" w14:textId="77777777" w:rsidTr="006C2C95">
        <w:tc>
          <w:tcPr>
            <w:tcW w:w="901" w:type="dxa"/>
          </w:tcPr>
          <w:p w14:paraId="666038E1" w14:textId="413F4AC2" w:rsidR="00F60500" w:rsidRPr="00D732AD" w:rsidRDefault="00D732A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1663</w:t>
            </w:r>
          </w:p>
        </w:tc>
        <w:tc>
          <w:tcPr>
            <w:tcW w:w="3831" w:type="dxa"/>
          </w:tcPr>
          <w:p w14:paraId="1472EB3B" w14:textId="35173D28" w:rsidR="00F60500" w:rsidRPr="00D732AD" w:rsidRDefault="00BB55AB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P.</w:t>
            </w:r>
          </w:p>
        </w:tc>
        <w:tc>
          <w:tcPr>
            <w:tcW w:w="2209" w:type="dxa"/>
          </w:tcPr>
          <w:p w14:paraId="17B6E198" w14:textId="5944CE93" w:rsidR="00F60500" w:rsidRPr="00D732AD" w:rsidRDefault="00BB55AB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22/06/2021</w:t>
            </w:r>
          </w:p>
        </w:tc>
        <w:tc>
          <w:tcPr>
            <w:tcW w:w="1985" w:type="dxa"/>
          </w:tcPr>
          <w:p w14:paraId="5DF94FAC" w14:textId="77777777" w:rsidR="00F60500" w:rsidRPr="00D732AD" w:rsidRDefault="00F605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0724FF4" w14:textId="3D1CFD98" w:rsidR="00F60500" w:rsidRPr="005722D3" w:rsidRDefault="00BB55AB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722D3">
              <w:rPr>
                <w:rFonts w:ascii="Arial" w:hAnsi="Arial" w:cs="Arial"/>
                <w:color w:val="000000" w:themeColor="text1"/>
                <w:sz w:val="24"/>
                <w:szCs w:val="24"/>
              </w:rPr>
              <w:t>708608</w:t>
            </w:r>
          </w:p>
        </w:tc>
      </w:tr>
      <w:tr w:rsidR="005722D3" w:rsidRPr="005722D3" w14:paraId="2DC91A9F" w14:textId="77777777" w:rsidTr="006C2C95">
        <w:tc>
          <w:tcPr>
            <w:tcW w:w="901" w:type="dxa"/>
          </w:tcPr>
          <w:p w14:paraId="3EA8A2F6" w14:textId="53F14E5F" w:rsidR="00F60500" w:rsidRPr="00D732AD" w:rsidRDefault="00D732A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1664</w:t>
            </w:r>
          </w:p>
        </w:tc>
        <w:tc>
          <w:tcPr>
            <w:tcW w:w="3831" w:type="dxa"/>
          </w:tcPr>
          <w:p w14:paraId="66809B18" w14:textId="1A06D419" w:rsidR="00F60500" w:rsidRPr="00D732AD" w:rsidRDefault="00BB55AB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F. S. V.</w:t>
            </w:r>
          </w:p>
        </w:tc>
        <w:tc>
          <w:tcPr>
            <w:tcW w:w="2209" w:type="dxa"/>
          </w:tcPr>
          <w:p w14:paraId="6ECADEDA" w14:textId="3989BAAA" w:rsidR="00F60500" w:rsidRPr="00D732AD" w:rsidRDefault="00BB55AB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22/06/2021</w:t>
            </w:r>
          </w:p>
        </w:tc>
        <w:tc>
          <w:tcPr>
            <w:tcW w:w="1985" w:type="dxa"/>
          </w:tcPr>
          <w:p w14:paraId="77D44A0D" w14:textId="77777777" w:rsidR="00F60500" w:rsidRPr="00D732AD" w:rsidRDefault="00F605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629D47A" w14:textId="670619A7" w:rsidR="00F60500" w:rsidRPr="005722D3" w:rsidRDefault="00BB55AB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722D3">
              <w:rPr>
                <w:rFonts w:ascii="Arial" w:hAnsi="Arial" w:cs="Arial"/>
                <w:color w:val="000000" w:themeColor="text1"/>
                <w:sz w:val="24"/>
                <w:szCs w:val="24"/>
              </w:rPr>
              <w:t>704600</w:t>
            </w:r>
          </w:p>
        </w:tc>
      </w:tr>
      <w:tr w:rsidR="005722D3" w:rsidRPr="005722D3" w14:paraId="084A7A78" w14:textId="77777777" w:rsidTr="006C2C95">
        <w:tc>
          <w:tcPr>
            <w:tcW w:w="901" w:type="dxa"/>
          </w:tcPr>
          <w:p w14:paraId="170F187C" w14:textId="0285B0EB" w:rsidR="00F60500" w:rsidRPr="00D732AD" w:rsidRDefault="00D732A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1665</w:t>
            </w:r>
          </w:p>
        </w:tc>
        <w:tc>
          <w:tcPr>
            <w:tcW w:w="3831" w:type="dxa"/>
          </w:tcPr>
          <w:p w14:paraId="392B14E7" w14:textId="2B4F05E8" w:rsidR="00F60500" w:rsidRPr="00D732AD" w:rsidRDefault="00BB55AB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P. S.</w:t>
            </w:r>
          </w:p>
        </w:tc>
        <w:tc>
          <w:tcPr>
            <w:tcW w:w="2209" w:type="dxa"/>
          </w:tcPr>
          <w:p w14:paraId="44CDC32D" w14:textId="67651E77" w:rsidR="00F60500" w:rsidRPr="00D732AD" w:rsidRDefault="00BB55AB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22/06/2021</w:t>
            </w:r>
          </w:p>
        </w:tc>
        <w:tc>
          <w:tcPr>
            <w:tcW w:w="1985" w:type="dxa"/>
          </w:tcPr>
          <w:p w14:paraId="24C56659" w14:textId="54ACEF20" w:rsidR="00F60500" w:rsidRPr="00D732AD" w:rsidRDefault="00F605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3F4255F" w14:textId="3908B9AE" w:rsidR="00F60500" w:rsidRPr="005722D3" w:rsidRDefault="00BB55AB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722D3">
              <w:rPr>
                <w:rFonts w:ascii="Arial" w:hAnsi="Arial" w:cs="Arial"/>
                <w:color w:val="000000" w:themeColor="text1"/>
                <w:sz w:val="24"/>
                <w:szCs w:val="24"/>
              </w:rPr>
              <w:t>701007</w:t>
            </w:r>
          </w:p>
        </w:tc>
      </w:tr>
      <w:tr w:rsidR="005722D3" w:rsidRPr="005722D3" w14:paraId="60E4459E" w14:textId="77777777" w:rsidTr="006C2C95">
        <w:tc>
          <w:tcPr>
            <w:tcW w:w="901" w:type="dxa"/>
          </w:tcPr>
          <w:p w14:paraId="2C48EF9D" w14:textId="4EF6E025" w:rsidR="00F60500" w:rsidRPr="00D732AD" w:rsidRDefault="00D732A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1666</w:t>
            </w:r>
          </w:p>
        </w:tc>
        <w:tc>
          <w:tcPr>
            <w:tcW w:w="3831" w:type="dxa"/>
          </w:tcPr>
          <w:p w14:paraId="051D1F59" w14:textId="1E324A59" w:rsidR="00F60500" w:rsidRPr="00D732AD" w:rsidRDefault="005722D3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C. O.</w:t>
            </w:r>
          </w:p>
        </w:tc>
        <w:tc>
          <w:tcPr>
            <w:tcW w:w="2209" w:type="dxa"/>
          </w:tcPr>
          <w:p w14:paraId="49484D7B" w14:textId="77D76D52" w:rsidR="00F60500" w:rsidRPr="00D732AD" w:rsidRDefault="005722D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22/06/2021</w:t>
            </w:r>
          </w:p>
        </w:tc>
        <w:tc>
          <w:tcPr>
            <w:tcW w:w="1985" w:type="dxa"/>
          </w:tcPr>
          <w:p w14:paraId="75D151B4" w14:textId="77777777" w:rsidR="00F60500" w:rsidRPr="00D732AD" w:rsidRDefault="00F605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A38676A" w14:textId="6193598C" w:rsidR="00F60500" w:rsidRPr="005722D3" w:rsidRDefault="005722D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722D3">
              <w:rPr>
                <w:rFonts w:ascii="Arial" w:hAnsi="Arial" w:cs="Arial"/>
                <w:color w:val="000000" w:themeColor="text1"/>
                <w:sz w:val="24"/>
                <w:szCs w:val="24"/>
              </w:rPr>
              <w:t>706000</w:t>
            </w:r>
          </w:p>
        </w:tc>
      </w:tr>
      <w:tr w:rsidR="005722D3" w:rsidRPr="005722D3" w14:paraId="52BC1B22" w14:textId="77777777" w:rsidTr="006C2C95">
        <w:tc>
          <w:tcPr>
            <w:tcW w:w="901" w:type="dxa"/>
          </w:tcPr>
          <w:p w14:paraId="304F9ED5" w14:textId="56202CF9" w:rsidR="00F60500" w:rsidRPr="00D732AD" w:rsidRDefault="00D732A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1667</w:t>
            </w:r>
          </w:p>
        </w:tc>
        <w:tc>
          <w:tcPr>
            <w:tcW w:w="3831" w:type="dxa"/>
          </w:tcPr>
          <w:p w14:paraId="798D2273" w14:textId="33AC8B9F" w:rsidR="00F60500" w:rsidRPr="00D732AD" w:rsidRDefault="005722D3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C. S.</w:t>
            </w:r>
          </w:p>
        </w:tc>
        <w:tc>
          <w:tcPr>
            <w:tcW w:w="2209" w:type="dxa"/>
          </w:tcPr>
          <w:p w14:paraId="366F8426" w14:textId="6CC7E908" w:rsidR="00F60500" w:rsidRPr="00D732AD" w:rsidRDefault="005722D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22/06/2021</w:t>
            </w:r>
          </w:p>
        </w:tc>
        <w:tc>
          <w:tcPr>
            <w:tcW w:w="1985" w:type="dxa"/>
          </w:tcPr>
          <w:p w14:paraId="6F2D6EB5" w14:textId="77777777" w:rsidR="00F60500" w:rsidRPr="00D732AD" w:rsidRDefault="00F605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CFD0BD7" w14:textId="7569C024" w:rsidR="00F60500" w:rsidRPr="005722D3" w:rsidRDefault="005722D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722D3">
              <w:rPr>
                <w:rFonts w:ascii="Arial" w:hAnsi="Arial" w:cs="Arial"/>
                <w:color w:val="000000" w:themeColor="text1"/>
                <w:sz w:val="24"/>
                <w:szCs w:val="24"/>
              </w:rPr>
              <w:t>700408</w:t>
            </w:r>
          </w:p>
        </w:tc>
      </w:tr>
      <w:tr w:rsidR="005722D3" w:rsidRPr="005722D3" w14:paraId="16B844C2" w14:textId="77777777" w:rsidTr="006C2C95">
        <w:tc>
          <w:tcPr>
            <w:tcW w:w="901" w:type="dxa"/>
          </w:tcPr>
          <w:p w14:paraId="1569D400" w14:textId="4D817B87" w:rsidR="00F60500" w:rsidRPr="00D732AD" w:rsidRDefault="00D732A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1668</w:t>
            </w:r>
          </w:p>
        </w:tc>
        <w:tc>
          <w:tcPr>
            <w:tcW w:w="3831" w:type="dxa"/>
          </w:tcPr>
          <w:p w14:paraId="17F6C604" w14:textId="6695995D" w:rsidR="00F60500" w:rsidRPr="00D732AD" w:rsidRDefault="005722D3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L. M.</w:t>
            </w:r>
          </w:p>
        </w:tc>
        <w:tc>
          <w:tcPr>
            <w:tcW w:w="2209" w:type="dxa"/>
          </w:tcPr>
          <w:p w14:paraId="71173BE6" w14:textId="59D7B9E2" w:rsidR="00F60500" w:rsidRPr="00D732AD" w:rsidRDefault="005722D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22/06/2021</w:t>
            </w:r>
          </w:p>
        </w:tc>
        <w:tc>
          <w:tcPr>
            <w:tcW w:w="1985" w:type="dxa"/>
          </w:tcPr>
          <w:p w14:paraId="2361EC74" w14:textId="77777777" w:rsidR="00F60500" w:rsidRPr="00D732AD" w:rsidRDefault="00F605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EB8E864" w14:textId="5EDD863F" w:rsidR="00F60500" w:rsidRPr="005722D3" w:rsidRDefault="005722D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722D3">
              <w:rPr>
                <w:rFonts w:ascii="Arial" w:hAnsi="Arial" w:cs="Arial"/>
                <w:color w:val="000000" w:themeColor="text1"/>
                <w:sz w:val="24"/>
                <w:szCs w:val="24"/>
              </w:rPr>
              <w:t>700007</w:t>
            </w:r>
          </w:p>
        </w:tc>
      </w:tr>
      <w:tr w:rsidR="005722D3" w:rsidRPr="005722D3" w14:paraId="1832FFE1" w14:textId="77777777" w:rsidTr="006C2C95">
        <w:tc>
          <w:tcPr>
            <w:tcW w:w="901" w:type="dxa"/>
          </w:tcPr>
          <w:p w14:paraId="363286D7" w14:textId="67489913" w:rsidR="00F60500" w:rsidRPr="00D732AD" w:rsidRDefault="00D732A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1669</w:t>
            </w:r>
          </w:p>
        </w:tc>
        <w:tc>
          <w:tcPr>
            <w:tcW w:w="3831" w:type="dxa"/>
          </w:tcPr>
          <w:p w14:paraId="4B6BC111" w14:textId="6958ACE2" w:rsidR="00F60500" w:rsidRPr="00D732AD" w:rsidRDefault="005722D3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V. M. A.</w:t>
            </w:r>
          </w:p>
        </w:tc>
        <w:tc>
          <w:tcPr>
            <w:tcW w:w="2209" w:type="dxa"/>
          </w:tcPr>
          <w:p w14:paraId="7FDA96A4" w14:textId="4188D958" w:rsidR="00F60500" w:rsidRPr="00D732AD" w:rsidRDefault="005722D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22/06/2021</w:t>
            </w:r>
          </w:p>
        </w:tc>
        <w:tc>
          <w:tcPr>
            <w:tcW w:w="1985" w:type="dxa"/>
          </w:tcPr>
          <w:p w14:paraId="7FD2203D" w14:textId="77777777" w:rsidR="00F60500" w:rsidRPr="00D732AD" w:rsidRDefault="00F605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B2BBE5E" w14:textId="236A4457" w:rsidR="00F60500" w:rsidRPr="005722D3" w:rsidRDefault="005722D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722D3">
              <w:rPr>
                <w:rFonts w:ascii="Arial" w:hAnsi="Arial" w:cs="Arial"/>
                <w:color w:val="000000" w:themeColor="text1"/>
                <w:sz w:val="24"/>
                <w:szCs w:val="24"/>
              </w:rPr>
              <w:t>708005</w:t>
            </w:r>
          </w:p>
        </w:tc>
      </w:tr>
      <w:tr w:rsidR="005722D3" w:rsidRPr="005722D3" w14:paraId="531B028B" w14:textId="77777777" w:rsidTr="006C2C95">
        <w:tc>
          <w:tcPr>
            <w:tcW w:w="901" w:type="dxa"/>
          </w:tcPr>
          <w:p w14:paraId="778F2B82" w14:textId="086498EA" w:rsidR="00F60500" w:rsidRPr="00D732AD" w:rsidRDefault="00D732A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1670</w:t>
            </w:r>
          </w:p>
        </w:tc>
        <w:tc>
          <w:tcPr>
            <w:tcW w:w="3831" w:type="dxa"/>
          </w:tcPr>
          <w:p w14:paraId="4A851316" w14:textId="12AED30B" w:rsidR="00F60500" w:rsidRPr="00D732AD" w:rsidRDefault="005722D3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S. A. S.</w:t>
            </w:r>
          </w:p>
        </w:tc>
        <w:tc>
          <w:tcPr>
            <w:tcW w:w="2209" w:type="dxa"/>
          </w:tcPr>
          <w:p w14:paraId="6E3A0C61" w14:textId="772B5F3B" w:rsidR="00F60500" w:rsidRPr="00D732AD" w:rsidRDefault="005722D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22/06/2021</w:t>
            </w:r>
          </w:p>
        </w:tc>
        <w:tc>
          <w:tcPr>
            <w:tcW w:w="1985" w:type="dxa"/>
          </w:tcPr>
          <w:p w14:paraId="43F9D9D4" w14:textId="77777777" w:rsidR="00F60500" w:rsidRPr="00D732AD" w:rsidRDefault="00F605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32665C4" w14:textId="4B4063D0" w:rsidR="00F60500" w:rsidRPr="005722D3" w:rsidRDefault="005722D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722D3">
              <w:rPr>
                <w:rFonts w:ascii="Arial" w:hAnsi="Arial" w:cs="Arial"/>
                <w:color w:val="000000" w:themeColor="text1"/>
                <w:sz w:val="24"/>
                <w:szCs w:val="24"/>
              </w:rPr>
              <w:t>704009</w:t>
            </w:r>
          </w:p>
        </w:tc>
      </w:tr>
      <w:tr w:rsidR="005722D3" w:rsidRPr="005722D3" w14:paraId="3AD545D4" w14:textId="77777777" w:rsidTr="006C2C95">
        <w:tc>
          <w:tcPr>
            <w:tcW w:w="901" w:type="dxa"/>
          </w:tcPr>
          <w:p w14:paraId="4E3D6F61" w14:textId="7B1E7D14" w:rsidR="00F60500" w:rsidRPr="00D732AD" w:rsidRDefault="00D732A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1671</w:t>
            </w:r>
          </w:p>
        </w:tc>
        <w:tc>
          <w:tcPr>
            <w:tcW w:w="3831" w:type="dxa"/>
          </w:tcPr>
          <w:p w14:paraId="25E6B0C2" w14:textId="719DFEC6" w:rsidR="00F60500" w:rsidRPr="00D732AD" w:rsidRDefault="005722D3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P. S. M.</w:t>
            </w:r>
          </w:p>
        </w:tc>
        <w:tc>
          <w:tcPr>
            <w:tcW w:w="2209" w:type="dxa"/>
          </w:tcPr>
          <w:p w14:paraId="1E17D81F" w14:textId="0A7DD68B" w:rsidR="00F60500" w:rsidRPr="00D732AD" w:rsidRDefault="005722D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22/06/2021</w:t>
            </w:r>
          </w:p>
        </w:tc>
        <w:tc>
          <w:tcPr>
            <w:tcW w:w="1985" w:type="dxa"/>
          </w:tcPr>
          <w:p w14:paraId="13CAE858" w14:textId="77777777" w:rsidR="00F60500" w:rsidRPr="00D732AD" w:rsidRDefault="00F605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A402B98" w14:textId="2B456A06" w:rsidR="00F60500" w:rsidRPr="005722D3" w:rsidRDefault="005722D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722D3">
              <w:rPr>
                <w:rFonts w:ascii="Arial" w:hAnsi="Arial" w:cs="Arial"/>
                <w:color w:val="000000" w:themeColor="text1"/>
                <w:sz w:val="24"/>
                <w:szCs w:val="24"/>
              </w:rPr>
              <w:t>703604</w:t>
            </w:r>
          </w:p>
        </w:tc>
      </w:tr>
      <w:tr w:rsidR="005722D3" w:rsidRPr="005722D3" w14:paraId="6FBB459A" w14:textId="77777777" w:rsidTr="006C2C95">
        <w:tc>
          <w:tcPr>
            <w:tcW w:w="901" w:type="dxa"/>
          </w:tcPr>
          <w:p w14:paraId="22E4A72A" w14:textId="70A1B0A5" w:rsidR="00F60500" w:rsidRPr="00D732AD" w:rsidRDefault="00D732A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1672</w:t>
            </w:r>
          </w:p>
        </w:tc>
        <w:tc>
          <w:tcPr>
            <w:tcW w:w="3831" w:type="dxa"/>
          </w:tcPr>
          <w:p w14:paraId="38EDC53C" w14:textId="05B60A37" w:rsidR="00F60500" w:rsidRPr="00D732AD" w:rsidRDefault="005722D3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F. C. R. B.</w:t>
            </w:r>
          </w:p>
        </w:tc>
        <w:tc>
          <w:tcPr>
            <w:tcW w:w="2209" w:type="dxa"/>
          </w:tcPr>
          <w:p w14:paraId="14B45382" w14:textId="4F67E4A9" w:rsidR="00F60500" w:rsidRPr="00D732AD" w:rsidRDefault="005722D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22/06/2021</w:t>
            </w:r>
          </w:p>
        </w:tc>
        <w:tc>
          <w:tcPr>
            <w:tcW w:w="1985" w:type="dxa"/>
          </w:tcPr>
          <w:p w14:paraId="64F46B5B" w14:textId="77777777" w:rsidR="00F60500" w:rsidRPr="00D732AD" w:rsidRDefault="00F605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FC766B1" w14:textId="243183EE" w:rsidR="00F60500" w:rsidRPr="005722D3" w:rsidRDefault="005722D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722D3">
              <w:rPr>
                <w:rFonts w:ascii="Arial" w:hAnsi="Arial" w:cs="Arial"/>
                <w:color w:val="000000" w:themeColor="text1"/>
                <w:sz w:val="24"/>
                <w:szCs w:val="24"/>
              </w:rPr>
              <w:t>700007</w:t>
            </w:r>
          </w:p>
        </w:tc>
      </w:tr>
      <w:tr w:rsidR="005722D3" w:rsidRPr="005722D3" w14:paraId="36651DC6" w14:textId="77777777" w:rsidTr="006C2C95">
        <w:tc>
          <w:tcPr>
            <w:tcW w:w="901" w:type="dxa"/>
          </w:tcPr>
          <w:p w14:paraId="7E6A12B6" w14:textId="3A0E3B19" w:rsidR="00F60500" w:rsidRPr="00D732AD" w:rsidRDefault="00D732A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1673</w:t>
            </w:r>
          </w:p>
        </w:tc>
        <w:tc>
          <w:tcPr>
            <w:tcW w:w="3831" w:type="dxa"/>
          </w:tcPr>
          <w:p w14:paraId="465CD45E" w14:textId="652D7B53" w:rsidR="00F60500" w:rsidRPr="00D732AD" w:rsidRDefault="005722D3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F. M.</w:t>
            </w:r>
          </w:p>
        </w:tc>
        <w:tc>
          <w:tcPr>
            <w:tcW w:w="2209" w:type="dxa"/>
          </w:tcPr>
          <w:p w14:paraId="724BE48D" w14:textId="437F8475" w:rsidR="00F60500" w:rsidRPr="00D732AD" w:rsidRDefault="005722D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22/06/2021</w:t>
            </w:r>
          </w:p>
        </w:tc>
        <w:tc>
          <w:tcPr>
            <w:tcW w:w="1985" w:type="dxa"/>
          </w:tcPr>
          <w:p w14:paraId="648BDD39" w14:textId="77777777" w:rsidR="00F60500" w:rsidRPr="00D732AD" w:rsidRDefault="00F605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4B2B20A" w14:textId="0FEFDB52" w:rsidR="00F60500" w:rsidRPr="005722D3" w:rsidRDefault="005722D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722D3">
              <w:rPr>
                <w:rFonts w:ascii="Arial" w:hAnsi="Arial" w:cs="Arial"/>
                <w:color w:val="000000" w:themeColor="text1"/>
                <w:sz w:val="24"/>
                <w:szCs w:val="24"/>
              </w:rPr>
              <w:t>700000</w:t>
            </w:r>
          </w:p>
        </w:tc>
      </w:tr>
      <w:tr w:rsidR="005722D3" w:rsidRPr="005722D3" w14:paraId="09D32548" w14:textId="77777777" w:rsidTr="006C2C95">
        <w:tc>
          <w:tcPr>
            <w:tcW w:w="901" w:type="dxa"/>
          </w:tcPr>
          <w:p w14:paraId="6033FD3C" w14:textId="6271F2F8" w:rsidR="00F60500" w:rsidRPr="00D732AD" w:rsidRDefault="00D732A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1674</w:t>
            </w:r>
          </w:p>
        </w:tc>
        <w:tc>
          <w:tcPr>
            <w:tcW w:w="3831" w:type="dxa"/>
          </w:tcPr>
          <w:p w14:paraId="4586CB80" w14:textId="7C829D1A" w:rsidR="00F60500" w:rsidRPr="00D732AD" w:rsidRDefault="005722D3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S. S.</w:t>
            </w:r>
          </w:p>
        </w:tc>
        <w:tc>
          <w:tcPr>
            <w:tcW w:w="2209" w:type="dxa"/>
          </w:tcPr>
          <w:p w14:paraId="5F39CC22" w14:textId="4AA28C3C" w:rsidR="00F60500" w:rsidRPr="00D732AD" w:rsidRDefault="005722D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22/06/2021</w:t>
            </w:r>
          </w:p>
        </w:tc>
        <w:tc>
          <w:tcPr>
            <w:tcW w:w="1985" w:type="dxa"/>
          </w:tcPr>
          <w:p w14:paraId="47591E00" w14:textId="77777777" w:rsidR="00F60500" w:rsidRPr="00D732AD" w:rsidRDefault="00F605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0E0C42F" w14:textId="32CF7A1B" w:rsidR="00F60500" w:rsidRPr="005722D3" w:rsidRDefault="005722D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722D3">
              <w:rPr>
                <w:rFonts w:ascii="Arial" w:hAnsi="Arial" w:cs="Arial"/>
                <w:color w:val="000000" w:themeColor="text1"/>
                <w:sz w:val="24"/>
                <w:szCs w:val="24"/>
              </w:rPr>
              <w:t>701007</w:t>
            </w:r>
          </w:p>
        </w:tc>
      </w:tr>
      <w:tr w:rsidR="005722D3" w:rsidRPr="005722D3" w14:paraId="63A07095" w14:textId="77777777" w:rsidTr="006C2C95">
        <w:tc>
          <w:tcPr>
            <w:tcW w:w="901" w:type="dxa"/>
          </w:tcPr>
          <w:p w14:paraId="0449E558" w14:textId="5BB0D06B" w:rsidR="00F60500" w:rsidRPr="00D732AD" w:rsidRDefault="00D732A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1675</w:t>
            </w:r>
          </w:p>
        </w:tc>
        <w:tc>
          <w:tcPr>
            <w:tcW w:w="3831" w:type="dxa"/>
          </w:tcPr>
          <w:p w14:paraId="21F01E90" w14:textId="404B007D" w:rsidR="00F60500" w:rsidRPr="00D732AD" w:rsidRDefault="005722D3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W. M. P. M.</w:t>
            </w:r>
          </w:p>
        </w:tc>
        <w:tc>
          <w:tcPr>
            <w:tcW w:w="2209" w:type="dxa"/>
          </w:tcPr>
          <w:p w14:paraId="13D139A1" w14:textId="19CEC556" w:rsidR="00F60500" w:rsidRPr="00D732AD" w:rsidRDefault="005722D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22/06/2021</w:t>
            </w:r>
          </w:p>
        </w:tc>
        <w:tc>
          <w:tcPr>
            <w:tcW w:w="1985" w:type="dxa"/>
          </w:tcPr>
          <w:p w14:paraId="5C9C9B9F" w14:textId="77777777" w:rsidR="00F60500" w:rsidRPr="00D732AD" w:rsidRDefault="00F605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F0AFD32" w14:textId="507AF166" w:rsidR="00F60500" w:rsidRPr="005722D3" w:rsidRDefault="005722D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722D3">
              <w:rPr>
                <w:rFonts w:ascii="Arial" w:hAnsi="Arial" w:cs="Arial"/>
                <w:color w:val="000000" w:themeColor="text1"/>
                <w:sz w:val="24"/>
                <w:szCs w:val="24"/>
              </w:rPr>
              <w:t>700208</w:t>
            </w:r>
          </w:p>
        </w:tc>
      </w:tr>
      <w:bookmarkEnd w:id="1"/>
      <w:tr w:rsidR="00F60500" w:rsidRPr="00F60500" w14:paraId="2F39C394" w14:textId="77777777" w:rsidTr="006C2C95">
        <w:tc>
          <w:tcPr>
            <w:tcW w:w="901" w:type="dxa"/>
          </w:tcPr>
          <w:p w14:paraId="075E7EFA" w14:textId="33422E2C" w:rsidR="00F60500" w:rsidRPr="00F60500" w:rsidRDefault="00D732A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1676</w:t>
            </w:r>
          </w:p>
        </w:tc>
        <w:tc>
          <w:tcPr>
            <w:tcW w:w="3831" w:type="dxa"/>
          </w:tcPr>
          <w:p w14:paraId="4F39E85A" w14:textId="16CDE621" w:rsidR="00F60500" w:rsidRPr="00F60500" w:rsidRDefault="00B6305B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J. H.</w:t>
            </w:r>
          </w:p>
        </w:tc>
        <w:tc>
          <w:tcPr>
            <w:tcW w:w="2209" w:type="dxa"/>
          </w:tcPr>
          <w:p w14:paraId="7B93B2FD" w14:textId="273F9B3D" w:rsidR="00F60500" w:rsidRPr="00F60500" w:rsidRDefault="00B6305B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22/06/2021</w:t>
            </w:r>
          </w:p>
        </w:tc>
        <w:tc>
          <w:tcPr>
            <w:tcW w:w="1985" w:type="dxa"/>
          </w:tcPr>
          <w:p w14:paraId="6C467C22" w14:textId="77777777" w:rsidR="00F60500" w:rsidRPr="00F60500" w:rsidRDefault="00F605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71517AA" w14:textId="2E0A0E6B" w:rsidR="00F60500" w:rsidRPr="00F60500" w:rsidRDefault="005C215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703407</w:t>
            </w:r>
          </w:p>
        </w:tc>
      </w:tr>
      <w:tr w:rsidR="00F60500" w:rsidRPr="00F60500" w14:paraId="6680A770" w14:textId="77777777" w:rsidTr="006C2C95">
        <w:tc>
          <w:tcPr>
            <w:tcW w:w="901" w:type="dxa"/>
          </w:tcPr>
          <w:p w14:paraId="5610D10B" w14:textId="56AB8581" w:rsidR="00F60500" w:rsidRPr="00F60500" w:rsidRDefault="005722D3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1677</w:t>
            </w:r>
          </w:p>
        </w:tc>
        <w:tc>
          <w:tcPr>
            <w:tcW w:w="3831" w:type="dxa"/>
          </w:tcPr>
          <w:p w14:paraId="5E306963" w14:textId="5C670B7B" w:rsidR="00F60500" w:rsidRPr="00F60500" w:rsidRDefault="005C215E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C. E. B.</w:t>
            </w:r>
          </w:p>
        </w:tc>
        <w:tc>
          <w:tcPr>
            <w:tcW w:w="2209" w:type="dxa"/>
          </w:tcPr>
          <w:p w14:paraId="0247E55E" w14:textId="17F804B9" w:rsidR="00F60500" w:rsidRPr="00F60500" w:rsidRDefault="005C215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22/06/2021</w:t>
            </w:r>
          </w:p>
        </w:tc>
        <w:tc>
          <w:tcPr>
            <w:tcW w:w="1985" w:type="dxa"/>
          </w:tcPr>
          <w:p w14:paraId="1B36F7EE" w14:textId="77777777" w:rsidR="00F60500" w:rsidRPr="00F60500" w:rsidRDefault="00F605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6D22275" w14:textId="77125168" w:rsidR="00F60500" w:rsidRPr="00F60500" w:rsidRDefault="005C215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700104</w:t>
            </w:r>
          </w:p>
        </w:tc>
      </w:tr>
      <w:tr w:rsidR="00F60500" w:rsidRPr="00F60500" w14:paraId="12668C0C" w14:textId="77777777" w:rsidTr="006C2C95">
        <w:tc>
          <w:tcPr>
            <w:tcW w:w="901" w:type="dxa"/>
          </w:tcPr>
          <w:p w14:paraId="70A451B8" w14:textId="19D3B678" w:rsidR="00F60500" w:rsidRPr="00F60500" w:rsidRDefault="005722D3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1678</w:t>
            </w:r>
          </w:p>
        </w:tc>
        <w:tc>
          <w:tcPr>
            <w:tcW w:w="3831" w:type="dxa"/>
          </w:tcPr>
          <w:p w14:paraId="6ADFFE78" w14:textId="65375641" w:rsidR="00F60500" w:rsidRPr="00F60500" w:rsidRDefault="005C215E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F. S.</w:t>
            </w:r>
          </w:p>
        </w:tc>
        <w:tc>
          <w:tcPr>
            <w:tcW w:w="2209" w:type="dxa"/>
          </w:tcPr>
          <w:p w14:paraId="2E3240E6" w14:textId="008001FE" w:rsidR="00F60500" w:rsidRPr="00F60500" w:rsidRDefault="005C215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22/06/2021</w:t>
            </w:r>
          </w:p>
        </w:tc>
        <w:tc>
          <w:tcPr>
            <w:tcW w:w="1985" w:type="dxa"/>
          </w:tcPr>
          <w:p w14:paraId="58F08268" w14:textId="77777777" w:rsidR="00F60500" w:rsidRPr="00F60500" w:rsidRDefault="00F605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DC7BB3B" w14:textId="5F4DCCE9" w:rsidR="00F60500" w:rsidRPr="00F60500" w:rsidRDefault="005C215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701003</w:t>
            </w:r>
          </w:p>
        </w:tc>
      </w:tr>
      <w:tr w:rsidR="00F60500" w:rsidRPr="00F60500" w14:paraId="54FDE1D0" w14:textId="77777777" w:rsidTr="006C2C95">
        <w:tc>
          <w:tcPr>
            <w:tcW w:w="901" w:type="dxa"/>
          </w:tcPr>
          <w:p w14:paraId="03175206" w14:textId="5FFA0A8E" w:rsidR="00F60500" w:rsidRPr="00F60500" w:rsidRDefault="005722D3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1679</w:t>
            </w:r>
          </w:p>
        </w:tc>
        <w:tc>
          <w:tcPr>
            <w:tcW w:w="3831" w:type="dxa"/>
          </w:tcPr>
          <w:p w14:paraId="30B2635B" w14:textId="140F2ABE" w:rsidR="00F60500" w:rsidRPr="00F60500" w:rsidRDefault="005C215E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C. A. C. S.</w:t>
            </w:r>
          </w:p>
        </w:tc>
        <w:tc>
          <w:tcPr>
            <w:tcW w:w="2209" w:type="dxa"/>
          </w:tcPr>
          <w:p w14:paraId="469A7639" w14:textId="2CEB5557" w:rsidR="00F60500" w:rsidRPr="00F60500" w:rsidRDefault="005C215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22/06/2021</w:t>
            </w:r>
          </w:p>
        </w:tc>
        <w:tc>
          <w:tcPr>
            <w:tcW w:w="1985" w:type="dxa"/>
          </w:tcPr>
          <w:p w14:paraId="2EB64339" w14:textId="77777777" w:rsidR="00F60500" w:rsidRPr="00F60500" w:rsidRDefault="00F605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13DA55F" w14:textId="0514A1E0" w:rsidR="00F60500" w:rsidRPr="00F60500" w:rsidRDefault="005C215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706201</w:t>
            </w:r>
          </w:p>
        </w:tc>
      </w:tr>
      <w:tr w:rsidR="00F60500" w:rsidRPr="00F60500" w14:paraId="08C0D2A8" w14:textId="77777777" w:rsidTr="006C2C95">
        <w:tc>
          <w:tcPr>
            <w:tcW w:w="901" w:type="dxa"/>
          </w:tcPr>
          <w:p w14:paraId="2ACCBA29" w14:textId="6B212CBA" w:rsidR="00F60500" w:rsidRPr="00F60500" w:rsidRDefault="005722D3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1680</w:t>
            </w:r>
          </w:p>
        </w:tc>
        <w:tc>
          <w:tcPr>
            <w:tcW w:w="3831" w:type="dxa"/>
          </w:tcPr>
          <w:p w14:paraId="0B0E8952" w14:textId="5FF993B5" w:rsidR="00F60500" w:rsidRPr="00F60500" w:rsidRDefault="005C215E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T. H. S.</w:t>
            </w:r>
          </w:p>
        </w:tc>
        <w:tc>
          <w:tcPr>
            <w:tcW w:w="2209" w:type="dxa"/>
          </w:tcPr>
          <w:p w14:paraId="47B6BAC6" w14:textId="69B7AFE7" w:rsidR="00F60500" w:rsidRPr="00F60500" w:rsidRDefault="005C215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22/06/2021</w:t>
            </w:r>
          </w:p>
        </w:tc>
        <w:tc>
          <w:tcPr>
            <w:tcW w:w="1985" w:type="dxa"/>
          </w:tcPr>
          <w:p w14:paraId="4828094F" w14:textId="77777777" w:rsidR="00F60500" w:rsidRPr="00F60500" w:rsidRDefault="00F605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2F9EB33" w14:textId="2790CCEC" w:rsidR="00F60500" w:rsidRPr="00F60500" w:rsidRDefault="005C215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705008</w:t>
            </w:r>
          </w:p>
        </w:tc>
      </w:tr>
      <w:tr w:rsidR="00F60500" w:rsidRPr="00F60500" w14:paraId="520A1A3A" w14:textId="77777777" w:rsidTr="006C2C95">
        <w:tc>
          <w:tcPr>
            <w:tcW w:w="901" w:type="dxa"/>
          </w:tcPr>
          <w:p w14:paraId="685E2350" w14:textId="12A8185F" w:rsidR="00F60500" w:rsidRPr="00F60500" w:rsidRDefault="005722D3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1681</w:t>
            </w:r>
          </w:p>
        </w:tc>
        <w:tc>
          <w:tcPr>
            <w:tcW w:w="3831" w:type="dxa"/>
          </w:tcPr>
          <w:p w14:paraId="7E7D9B4F" w14:textId="51FC9F22" w:rsidR="00F60500" w:rsidRPr="00F60500" w:rsidRDefault="005C215E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 F. L.</w:t>
            </w:r>
          </w:p>
        </w:tc>
        <w:tc>
          <w:tcPr>
            <w:tcW w:w="2209" w:type="dxa"/>
          </w:tcPr>
          <w:p w14:paraId="33BC3171" w14:textId="6952A68E" w:rsidR="00F60500" w:rsidRPr="00F60500" w:rsidRDefault="005C215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22/06/2021</w:t>
            </w:r>
          </w:p>
        </w:tc>
        <w:tc>
          <w:tcPr>
            <w:tcW w:w="1985" w:type="dxa"/>
          </w:tcPr>
          <w:p w14:paraId="55C18CBF" w14:textId="77777777" w:rsidR="00F60500" w:rsidRPr="00F60500" w:rsidRDefault="00F605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D416D46" w14:textId="6C3B56F3" w:rsidR="00F60500" w:rsidRPr="00F60500" w:rsidRDefault="005C215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705003</w:t>
            </w:r>
          </w:p>
        </w:tc>
      </w:tr>
      <w:tr w:rsidR="00F60500" w:rsidRPr="00F60500" w14:paraId="05ED9248" w14:textId="77777777" w:rsidTr="006C2C95">
        <w:tc>
          <w:tcPr>
            <w:tcW w:w="901" w:type="dxa"/>
          </w:tcPr>
          <w:p w14:paraId="689D1063" w14:textId="14F8D4ED" w:rsidR="00F60500" w:rsidRPr="00F60500" w:rsidRDefault="005722D3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1682</w:t>
            </w:r>
          </w:p>
        </w:tc>
        <w:tc>
          <w:tcPr>
            <w:tcW w:w="3831" w:type="dxa"/>
          </w:tcPr>
          <w:p w14:paraId="6C8AA6B0" w14:textId="1247565E" w:rsidR="00F60500" w:rsidRPr="00F60500" w:rsidRDefault="005C215E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S. S.</w:t>
            </w:r>
          </w:p>
        </w:tc>
        <w:tc>
          <w:tcPr>
            <w:tcW w:w="2209" w:type="dxa"/>
          </w:tcPr>
          <w:p w14:paraId="1E29B064" w14:textId="3D493278" w:rsidR="00F60500" w:rsidRPr="00F60500" w:rsidRDefault="005C215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22/06/2021</w:t>
            </w:r>
          </w:p>
        </w:tc>
        <w:tc>
          <w:tcPr>
            <w:tcW w:w="1985" w:type="dxa"/>
          </w:tcPr>
          <w:p w14:paraId="4060A8F2" w14:textId="77777777" w:rsidR="00F60500" w:rsidRPr="00F60500" w:rsidRDefault="00F605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73E23BB" w14:textId="718D16E6" w:rsidR="00F60500" w:rsidRPr="00F60500" w:rsidRDefault="005C215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704508</w:t>
            </w:r>
          </w:p>
        </w:tc>
      </w:tr>
      <w:tr w:rsidR="00F60500" w:rsidRPr="00F60500" w14:paraId="0E889851" w14:textId="77777777" w:rsidTr="006C2C95">
        <w:tc>
          <w:tcPr>
            <w:tcW w:w="901" w:type="dxa"/>
          </w:tcPr>
          <w:p w14:paraId="0611835D" w14:textId="49003166" w:rsidR="00F60500" w:rsidRPr="00F60500" w:rsidRDefault="005722D3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1683</w:t>
            </w:r>
          </w:p>
        </w:tc>
        <w:tc>
          <w:tcPr>
            <w:tcW w:w="3831" w:type="dxa"/>
          </w:tcPr>
          <w:p w14:paraId="68E94AE5" w14:textId="73CB618B" w:rsidR="00F60500" w:rsidRPr="00F60500" w:rsidRDefault="005C215E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S.</w:t>
            </w:r>
          </w:p>
        </w:tc>
        <w:tc>
          <w:tcPr>
            <w:tcW w:w="2209" w:type="dxa"/>
          </w:tcPr>
          <w:p w14:paraId="58EB114D" w14:textId="148EF2DC" w:rsidR="00F60500" w:rsidRPr="00F60500" w:rsidRDefault="005C215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22/06/2021</w:t>
            </w:r>
          </w:p>
        </w:tc>
        <w:tc>
          <w:tcPr>
            <w:tcW w:w="1985" w:type="dxa"/>
          </w:tcPr>
          <w:p w14:paraId="4D039635" w14:textId="77777777" w:rsidR="00F60500" w:rsidRPr="00F60500" w:rsidRDefault="00F605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DA643ED" w14:textId="001F4E85" w:rsidR="00F60500" w:rsidRPr="00F60500" w:rsidRDefault="005C215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701200</w:t>
            </w:r>
          </w:p>
        </w:tc>
      </w:tr>
      <w:tr w:rsidR="00F60500" w:rsidRPr="00F60500" w14:paraId="41E8F8AE" w14:textId="77777777" w:rsidTr="006C2C95">
        <w:tc>
          <w:tcPr>
            <w:tcW w:w="901" w:type="dxa"/>
          </w:tcPr>
          <w:p w14:paraId="29481E43" w14:textId="5EB806E8" w:rsidR="00F60500" w:rsidRPr="00F60500" w:rsidRDefault="005722D3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1684</w:t>
            </w:r>
          </w:p>
        </w:tc>
        <w:tc>
          <w:tcPr>
            <w:tcW w:w="3831" w:type="dxa"/>
          </w:tcPr>
          <w:p w14:paraId="4EBDCB14" w14:textId="0D3AB70B" w:rsidR="00F60500" w:rsidRPr="00F60500" w:rsidRDefault="005C215E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B. A. M.</w:t>
            </w:r>
          </w:p>
        </w:tc>
        <w:tc>
          <w:tcPr>
            <w:tcW w:w="2209" w:type="dxa"/>
          </w:tcPr>
          <w:p w14:paraId="622496D4" w14:textId="179B7AE8" w:rsidR="00F60500" w:rsidRPr="00F60500" w:rsidRDefault="005C215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22/06/2021</w:t>
            </w:r>
          </w:p>
        </w:tc>
        <w:tc>
          <w:tcPr>
            <w:tcW w:w="1985" w:type="dxa"/>
          </w:tcPr>
          <w:p w14:paraId="30BB37AE" w14:textId="77777777" w:rsidR="00F60500" w:rsidRPr="00F60500" w:rsidRDefault="00F605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953E0EF" w14:textId="5D50465C" w:rsidR="00F60500" w:rsidRPr="00F60500" w:rsidRDefault="005C215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700502</w:t>
            </w:r>
          </w:p>
        </w:tc>
      </w:tr>
      <w:tr w:rsidR="00F60500" w:rsidRPr="00F60500" w14:paraId="131D0DC8" w14:textId="77777777" w:rsidTr="006C2C95">
        <w:tc>
          <w:tcPr>
            <w:tcW w:w="901" w:type="dxa"/>
          </w:tcPr>
          <w:p w14:paraId="21990C78" w14:textId="654DFECE" w:rsidR="00F60500" w:rsidRPr="00F60500" w:rsidRDefault="005722D3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1685</w:t>
            </w:r>
          </w:p>
        </w:tc>
        <w:tc>
          <w:tcPr>
            <w:tcW w:w="3831" w:type="dxa"/>
          </w:tcPr>
          <w:p w14:paraId="07802898" w14:textId="31C025D8" w:rsidR="00F60500" w:rsidRPr="00F60500" w:rsidRDefault="005C215E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L. L. S.</w:t>
            </w:r>
          </w:p>
        </w:tc>
        <w:tc>
          <w:tcPr>
            <w:tcW w:w="2209" w:type="dxa"/>
          </w:tcPr>
          <w:p w14:paraId="5AA21041" w14:textId="6E257BAB" w:rsidR="00F60500" w:rsidRPr="00F60500" w:rsidRDefault="005C215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22/06/2021</w:t>
            </w:r>
          </w:p>
        </w:tc>
        <w:tc>
          <w:tcPr>
            <w:tcW w:w="1985" w:type="dxa"/>
          </w:tcPr>
          <w:p w14:paraId="165680EE" w14:textId="77777777" w:rsidR="00F60500" w:rsidRPr="00F60500" w:rsidRDefault="00F605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F9CF2D8" w14:textId="6854A77C" w:rsidR="00F60500" w:rsidRPr="00F60500" w:rsidRDefault="005C215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707601</w:t>
            </w:r>
          </w:p>
        </w:tc>
      </w:tr>
      <w:tr w:rsidR="00F60500" w:rsidRPr="00F60500" w14:paraId="1CF09B4B" w14:textId="77777777" w:rsidTr="006C2C95">
        <w:tc>
          <w:tcPr>
            <w:tcW w:w="901" w:type="dxa"/>
          </w:tcPr>
          <w:p w14:paraId="5CA665CE" w14:textId="565DDF27" w:rsidR="00F60500" w:rsidRPr="00F60500" w:rsidRDefault="005722D3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1686</w:t>
            </w:r>
          </w:p>
        </w:tc>
        <w:tc>
          <w:tcPr>
            <w:tcW w:w="3831" w:type="dxa"/>
          </w:tcPr>
          <w:p w14:paraId="769C79DB" w14:textId="37A7D163" w:rsidR="00F60500" w:rsidRPr="00F60500" w:rsidRDefault="005C215E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K. C. L. B.</w:t>
            </w:r>
          </w:p>
        </w:tc>
        <w:tc>
          <w:tcPr>
            <w:tcW w:w="2209" w:type="dxa"/>
          </w:tcPr>
          <w:p w14:paraId="6BFBC795" w14:textId="4CDE6333" w:rsidR="00F60500" w:rsidRPr="00F60500" w:rsidRDefault="005C215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22/06/2021</w:t>
            </w:r>
          </w:p>
        </w:tc>
        <w:tc>
          <w:tcPr>
            <w:tcW w:w="1985" w:type="dxa"/>
          </w:tcPr>
          <w:p w14:paraId="3524973D" w14:textId="77777777" w:rsidR="00F60500" w:rsidRPr="00F60500" w:rsidRDefault="00F605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7CADF97" w14:textId="2A36234D" w:rsidR="00F60500" w:rsidRPr="00F60500" w:rsidRDefault="005C215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700404</w:t>
            </w:r>
          </w:p>
        </w:tc>
      </w:tr>
      <w:tr w:rsidR="00F60500" w:rsidRPr="00F60500" w14:paraId="73EE6BB6" w14:textId="77777777" w:rsidTr="006C2C95">
        <w:tc>
          <w:tcPr>
            <w:tcW w:w="901" w:type="dxa"/>
          </w:tcPr>
          <w:p w14:paraId="55825440" w14:textId="53B15FED" w:rsidR="00F60500" w:rsidRPr="00F60500" w:rsidRDefault="005722D3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1687</w:t>
            </w:r>
          </w:p>
        </w:tc>
        <w:tc>
          <w:tcPr>
            <w:tcW w:w="3831" w:type="dxa"/>
          </w:tcPr>
          <w:p w14:paraId="03E70A73" w14:textId="50B9048C" w:rsidR="00F60500" w:rsidRPr="00F60500" w:rsidRDefault="005C215E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S. R. O. C.</w:t>
            </w:r>
          </w:p>
        </w:tc>
        <w:tc>
          <w:tcPr>
            <w:tcW w:w="2209" w:type="dxa"/>
          </w:tcPr>
          <w:p w14:paraId="5188802B" w14:textId="3CA24560" w:rsidR="00F60500" w:rsidRPr="00F60500" w:rsidRDefault="005C215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22/06/2021</w:t>
            </w:r>
          </w:p>
        </w:tc>
        <w:tc>
          <w:tcPr>
            <w:tcW w:w="1985" w:type="dxa"/>
          </w:tcPr>
          <w:p w14:paraId="7CA9D9C5" w14:textId="77777777" w:rsidR="00F60500" w:rsidRPr="00F60500" w:rsidRDefault="00F605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B1446D7" w14:textId="28D716FE" w:rsidR="00F60500" w:rsidRPr="00F60500" w:rsidRDefault="005C215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701807</w:t>
            </w:r>
          </w:p>
        </w:tc>
      </w:tr>
      <w:tr w:rsidR="005722D3" w:rsidRPr="005722D3" w14:paraId="46E97D2D" w14:textId="77777777" w:rsidTr="006C2C95">
        <w:tc>
          <w:tcPr>
            <w:tcW w:w="901" w:type="dxa"/>
          </w:tcPr>
          <w:p w14:paraId="1CA71B82" w14:textId="55EE9B80" w:rsidR="00F60500" w:rsidRPr="005722D3" w:rsidRDefault="005722D3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1688</w:t>
            </w:r>
          </w:p>
        </w:tc>
        <w:tc>
          <w:tcPr>
            <w:tcW w:w="3831" w:type="dxa"/>
          </w:tcPr>
          <w:p w14:paraId="51D6FD67" w14:textId="5292EA0E" w:rsidR="00F60500" w:rsidRPr="005722D3" w:rsidRDefault="005C215E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S.</w:t>
            </w:r>
          </w:p>
        </w:tc>
        <w:tc>
          <w:tcPr>
            <w:tcW w:w="2209" w:type="dxa"/>
          </w:tcPr>
          <w:p w14:paraId="3FC43495" w14:textId="2BB36C02" w:rsidR="00F60500" w:rsidRPr="005722D3" w:rsidRDefault="005C215E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22/06/2021</w:t>
            </w:r>
          </w:p>
        </w:tc>
        <w:tc>
          <w:tcPr>
            <w:tcW w:w="1985" w:type="dxa"/>
          </w:tcPr>
          <w:p w14:paraId="6521FBA3" w14:textId="77777777" w:rsidR="00F60500" w:rsidRPr="005722D3" w:rsidRDefault="00F605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3BF8F4E" w14:textId="3E7B097C" w:rsidR="00F60500" w:rsidRPr="005722D3" w:rsidRDefault="005C215E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701807</w:t>
            </w:r>
          </w:p>
        </w:tc>
      </w:tr>
      <w:tr w:rsidR="005722D3" w:rsidRPr="005722D3" w14:paraId="32B5D1A4" w14:textId="77777777" w:rsidTr="006C2C95">
        <w:tc>
          <w:tcPr>
            <w:tcW w:w="901" w:type="dxa"/>
          </w:tcPr>
          <w:p w14:paraId="0673F906" w14:textId="045ABB9C" w:rsidR="00F60500" w:rsidRPr="005722D3" w:rsidRDefault="005722D3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1689</w:t>
            </w:r>
          </w:p>
        </w:tc>
        <w:tc>
          <w:tcPr>
            <w:tcW w:w="3831" w:type="dxa"/>
          </w:tcPr>
          <w:p w14:paraId="2A250E35" w14:textId="3906CF77" w:rsidR="00F60500" w:rsidRPr="005722D3" w:rsidRDefault="005C215E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T. S. S.</w:t>
            </w:r>
          </w:p>
        </w:tc>
        <w:tc>
          <w:tcPr>
            <w:tcW w:w="2209" w:type="dxa"/>
          </w:tcPr>
          <w:p w14:paraId="6A9ED57A" w14:textId="64795C5A" w:rsidR="00F60500" w:rsidRPr="005722D3" w:rsidRDefault="005C215E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22/06/2021</w:t>
            </w:r>
          </w:p>
        </w:tc>
        <w:tc>
          <w:tcPr>
            <w:tcW w:w="1985" w:type="dxa"/>
          </w:tcPr>
          <w:p w14:paraId="6A709B6F" w14:textId="77777777" w:rsidR="00F60500" w:rsidRPr="005722D3" w:rsidRDefault="00F605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D07E3A9" w14:textId="6D87D2F8" w:rsidR="00F60500" w:rsidRPr="005722D3" w:rsidRDefault="005C215E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704007</w:t>
            </w:r>
          </w:p>
        </w:tc>
      </w:tr>
      <w:tr w:rsidR="005722D3" w:rsidRPr="005722D3" w14:paraId="7DD9D9C7" w14:textId="77777777" w:rsidTr="006C2C95">
        <w:tc>
          <w:tcPr>
            <w:tcW w:w="901" w:type="dxa"/>
          </w:tcPr>
          <w:p w14:paraId="0438552D" w14:textId="4FEEA2FE" w:rsidR="00F60500" w:rsidRPr="005722D3" w:rsidRDefault="005722D3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1690</w:t>
            </w:r>
          </w:p>
        </w:tc>
        <w:tc>
          <w:tcPr>
            <w:tcW w:w="3831" w:type="dxa"/>
          </w:tcPr>
          <w:p w14:paraId="0028559A" w14:textId="039E59FD" w:rsidR="00F60500" w:rsidRPr="005722D3" w:rsidRDefault="005C215E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G. S. A.</w:t>
            </w:r>
          </w:p>
        </w:tc>
        <w:tc>
          <w:tcPr>
            <w:tcW w:w="2209" w:type="dxa"/>
          </w:tcPr>
          <w:p w14:paraId="2668958A" w14:textId="637F366F" w:rsidR="00F60500" w:rsidRPr="005722D3" w:rsidRDefault="005C215E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22/06/2021</w:t>
            </w:r>
          </w:p>
        </w:tc>
        <w:tc>
          <w:tcPr>
            <w:tcW w:w="1985" w:type="dxa"/>
          </w:tcPr>
          <w:p w14:paraId="153DA980" w14:textId="77777777" w:rsidR="00F60500" w:rsidRPr="005722D3" w:rsidRDefault="00F605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99C579B" w14:textId="21C5626E" w:rsidR="00F60500" w:rsidRPr="005722D3" w:rsidRDefault="005C215E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700904</w:t>
            </w:r>
          </w:p>
        </w:tc>
      </w:tr>
      <w:tr w:rsidR="005722D3" w:rsidRPr="005722D3" w14:paraId="32E1F236" w14:textId="77777777" w:rsidTr="006C2C95">
        <w:tc>
          <w:tcPr>
            <w:tcW w:w="901" w:type="dxa"/>
          </w:tcPr>
          <w:p w14:paraId="2984ACE4" w14:textId="57120E07" w:rsidR="00F60500" w:rsidRPr="005722D3" w:rsidRDefault="005722D3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1691</w:t>
            </w:r>
          </w:p>
        </w:tc>
        <w:tc>
          <w:tcPr>
            <w:tcW w:w="3831" w:type="dxa"/>
          </w:tcPr>
          <w:p w14:paraId="61E97B92" w14:textId="09BC15FA" w:rsidR="00F60500" w:rsidRPr="005722D3" w:rsidRDefault="005C215E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A. M.</w:t>
            </w:r>
          </w:p>
        </w:tc>
        <w:tc>
          <w:tcPr>
            <w:tcW w:w="2209" w:type="dxa"/>
          </w:tcPr>
          <w:p w14:paraId="55367A96" w14:textId="7FDA3EE1" w:rsidR="00F60500" w:rsidRPr="005722D3" w:rsidRDefault="005C215E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23/06/2021</w:t>
            </w:r>
          </w:p>
        </w:tc>
        <w:tc>
          <w:tcPr>
            <w:tcW w:w="1985" w:type="dxa"/>
          </w:tcPr>
          <w:p w14:paraId="2609B193" w14:textId="77777777" w:rsidR="00F60500" w:rsidRPr="005722D3" w:rsidRDefault="00F605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CEE0927" w14:textId="20C0F549" w:rsidR="00F60500" w:rsidRPr="005722D3" w:rsidRDefault="005C215E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708200</w:t>
            </w:r>
          </w:p>
        </w:tc>
      </w:tr>
      <w:tr w:rsidR="005722D3" w:rsidRPr="005722D3" w14:paraId="636FBDB4" w14:textId="77777777" w:rsidTr="006C2C95">
        <w:tc>
          <w:tcPr>
            <w:tcW w:w="901" w:type="dxa"/>
          </w:tcPr>
          <w:p w14:paraId="2115E1AD" w14:textId="577FE4E1" w:rsidR="00F60500" w:rsidRPr="005722D3" w:rsidRDefault="005722D3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1692</w:t>
            </w:r>
          </w:p>
        </w:tc>
        <w:tc>
          <w:tcPr>
            <w:tcW w:w="3831" w:type="dxa"/>
          </w:tcPr>
          <w:p w14:paraId="5F7F7E71" w14:textId="527E869C" w:rsidR="00F60500" w:rsidRPr="005722D3" w:rsidRDefault="005C215E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D. S.</w:t>
            </w:r>
          </w:p>
        </w:tc>
        <w:tc>
          <w:tcPr>
            <w:tcW w:w="2209" w:type="dxa"/>
          </w:tcPr>
          <w:p w14:paraId="392291AA" w14:textId="3B52A51F" w:rsidR="00F60500" w:rsidRPr="005722D3" w:rsidRDefault="005C215E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23/06/2021</w:t>
            </w:r>
          </w:p>
        </w:tc>
        <w:tc>
          <w:tcPr>
            <w:tcW w:w="1985" w:type="dxa"/>
          </w:tcPr>
          <w:p w14:paraId="7E3AEDB6" w14:textId="77777777" w:rsidR="00F60500" w:rsidRPr="005722D3" w:rsidRDefault="00F605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5BE5FD8" w14:textId="7CDC37C6" w:rsidR="00F60500" w:rsidRPr="005722D3" w:rsidRDefault="005C215E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704604</w:t>
            </w:r>
          </w:p>
        </w:tc>
      </w:tr>
      <w:tr w:rsidR="005722D3" w:rsidRPr="005722D3" w14:paraId="508F87E7" w14:textId="77777777" w:rsidTr="006C2C95">
        <w:tc>
          <w:tcPr>
            <w:tcW w:w="901" w:type="dxa"/>
          </w:tcPr>
          <w:p w14:paraId="50CD933B" w14:textId="0FB267AE" w:rsidR="00F60500" w:rsidRPr="005722D3" w:rsidRDefault="005722D3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1693</w:t>
            </w:r>
          </w:p>
        </w:tc>
        <w:tc>
          <w:tcPr>
            <w:tcW w:w="3831" w:type="dxa"/>
          </w:tcPr>
          <w:p w14:paraId="79962D66" w14:textId="6F19F053" w:rsidR="00F60500" w:rsidRPr="005722D3" w:rsidRDefault="005C215E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T. A. S.</w:t>
            </w:r>
          </w:p>
        </w:tc>
        <w:tc>
          <w:tcPr>
            <w:tcW w:w="2209" w:type="dxa"/>
          </w:tcPr>
          <w:p w14:paraId="1158A2A3" w14:textId="594A1F86" w:rsidR="00F60500" w:rsidRPr="005722D3" w:rsidRDefault="0089533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23/06/2021</w:t>
            </w:r>
          </w:p>
        </w:tc>
        <w:tc>
          <w:tcPr>
            <w:tcW w:w="1985" w:type="dxa"/>
          </w:tcPr>
          <w:p w14:paraId="1063EF01" w14:textId="77777777" w:rsidR="00F60500" w:rsidRPr="005722D3" w:rsidRDefault="00F605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4D4BE25" w14:textId="0504CA85" w:rsidR="00F60500" w:rsidRPr="005722D3" w:rsidRDefault="0089533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705409</w:t>
            </w:r>
          </w:p>
        </w:tc>
      </w:tr>
      <w:tr w:rsidR="005722D3" w:rsidRPr="005722D3" w14:paraId="32EA9110" w14:textId="77777777" w:rsidTr="006C2C95">
        <w:tc>
          <w:tcPr>
            <w:tcW w:w="901" w:type="dxa"/>
          </w:tcPr>
          <w:p w14:paraId="2D5D896D" w14:textId="4DEE666A" w:rsidR="00F60500" w:rsidRPr="005722D3" w:rsidRDefault="005722D3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1694</w:t>
            </w:r>
          </w:p>
        </w:tc>
        <w:tc>
          <w:tcPr>
            <w:tcW w:w="3831" w:type="dxa"/>
          </w:tcPr>
          <w:p w14:paraId="786DF2A3" w14:textId="2E059BA8" w:rsidR="00F60500" w:rsidRPr="005722D3" w:rsidRDefault="0089533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B.</w:t>
            </w:r>
          </w:p>
        </w:tc>
        <w:tc>
          <w:tcPr>
            <w:tcW w:w="2209" w:type="dxa"/>
          </w:tcPr>
          <w:p w14:paraId="2D024177" w14:textId="3B52EA75" w:rsidR="00F60500" w:rsidRPr="005722D3" w:rsidRDefault="0089533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23/06/2021</w:t>
            </w:r>
          </w:p>
        </w:tc>
        <w:tc>
          <w:tcPr>
            <w:tcW w:w="1985" w:type="dxa"/>
          </w:tcPr>
          <w:p w14:paraId="4A963B96" w14:textId="77777777" w:rsidR="00F60500" w:rsidRPr="005722D3" w:rsidRDefault="00F605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078BCAB" w14:textId="7950976B" w:rsidR="00F60500" w:rsidRPr="005722D3" w:rsidRDefault="0089533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700002</w:t>
            </w:r>
          </w:p>
        </w:tc>
      </w:tr>
      <w:tr w:rsidR="005722D3" w:rsidRPr="005722D3" w14:paraId="158FEBAC" w14:textId="77777777" w:rsidTr="006C2C95">
        <w:tc>
          <w:tcPr>
            <w:tcW w:w="901" w:type="dxa"/>
          </w:tcPr>
          <w:p w14:paraId="6BCBDB58" w14:textId="1EA1EC52" w:rsidR="00F60500" w:rsidRPr="005722D3" w:rsidRDefault="005722D3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1695</w:t>
            </w:r>
          </w:p>
        </w:tc>
        <w:tc>
          <w:tcPr>
            <w:tcW w:w="3831" w:type="dxa"/>
          </w:tcPr>
          <w:p w14:paraId="06AA9DB8" w14:textId="6C9AD37D" w:rsidR="00F60500" w:rsidRPr="005722D3" w:rsidRDefault="0089533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N. C. W.</w:t>
            </w:r>
          </w:p>
        </w:tc>
        <w:tc>
          <w:tcPr>
            <w:tcW w:w="2209" w:type="dxa"/>
          </w:tcPr>
          <w:p w14:paraId="5A715683" w14:textId="7B8EF809" w:rsidR="00F60500" w:rsidRPr="005722D3" w:rsidRDefault="0089533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23/06/2021</w:t>
            </w:r>
          </w:p>
        </w:tc>
        <w:tc>
          <w:tcPr>
            <w:tcW w:w="1985" w:type="dxa"/>
          </w:tcPr>
          <w:p w14:paraId="4910C20C" w14:textId="77777777" w:rsidR="00F60500" w:rsidRPr="005722D3" w:rsidRDefault="00F605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2F113C3" w14:textId="713A906F" w:rsidR="00F60500" w:rsidRPr="005722D3" w:rsidRDefault="0089533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705700</w:t>
            </w:r>
          </w:p>
        </w:tc>
      </w:tr>
      <w:tr w:rsidR="005722D3" w:rsidRPr="005722D3" w14:paraId="38FD6D5B" w14:textId="77777777" w:rsidTr="006C2C95">
        <w:tc>
          <w:tcPr>
            <w:tcW w:w="901" w:type="dxa"/>
          </w:tcPr>
          <w:p w14:paraId="4D50D211" w14:textId="05DE5A5B" w:rsidR="00F60500" w:rsidRPr="005722D3" w:rsidRDefault="005722D3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1696</w:t>
            </w:r>
          </w:p>
        </w:tc>
        <w:tc>
          <w:tcPr>
            <w:tcW w:w="3831" w:type="dxa"/>
          </w:tcPr>
          <w:p w14:paraId="3097B2F0" w14:textId="7650CB81" w:rsidR="00F60500" w:rsidRPr="005722D3" w:rsidRDefault="0089533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A. C.</w:t>
            </w:r>
          </w:p>
        </w:tc>
        <w:tc>
          <w:tcPr>
            <w:tcW w:w="2209" w:type="dxa"/>
          </w:tcPr>
          <w:p w14:paraId="46B87615" w14:textId="2694DCCC" w:rsidR="00F60500" w:rsidRPr="005722D3" w:rsidRDefault="0089533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23/06/2021</w:t>
            </w:r>
          </w:p>
        </w:tc>
        <w:tc>
          <w:tcPr>
            <w:tcW w:w="1985" w:type="dxa"/>
          </w:tcPr>
          <w:p w14:paraId="2D96D5C0" w14:textId="77777777" w:rsidR="00F60500" w:rsidRPr="005722D3" w:rsidRDefault="00F605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E930397" w14:textId="31F307B9" w:rsidR="00F60500" w:rsidRPr="005722D3" w:rsidRDefault="0089533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704503</w:t>
            </w:r>
          </w:p>
        </w:tc>
      </w:tr>
      <w:tr w:rsidR="005722D3" w:rsidRPr="005722D3" w14:paraId="1E20D7B8" w14:textId="77777777" w:rsidTr="006C2C95">
        <w:tc>
          <w:tcPr>
            <w:tcW w:w="901" w:type="dxa"/>
          </w:tcPr>
          <w:p w14:paraId="6D590A0E" w14:textId="7E1012C0" w:rsidR="00F60500" w:rsidRPr="005722D3" w:rsidRDefault="005722D3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1697</w:t>
            </w:r>
          </w:p>
        </w:tc>
        <w:tc>
          <w:tcPr>
            <w:tcW w:w="3831" w:type="dxa"/>
          </w:tcPr>
          <w:p w14:paraId="0BE3BEAA" w14:textId="7685E421" w:rsidR="00F60500" w:rsidRPr="005722D3" w:rsidRDefault="0089533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T. A. L. B.</w:t>
            </w:r>
          </w:p>
        </w:tc>
        <w:tc>
          <w:tcPr>
            <w:tcW w:w="2209" w:type="dxa"/>
          </w:tcPr>
          <w:p w14:paraId="3B1631BC" w14:textId="67EE6F6D" w:rsidR="00F60500" w:rsidRPr="005722D3" w:rsidRDefault="0089533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23/06/2021</w:t>
            </w:r>
          </w:p>
        </w:tc>
        <w:tc>
          <w:tcPr>
            <w:tcW w:w="1985" w:type="dxa"/>
          </w:tcPr>
          <w:p w14:paraId="5D7ED90E" w14:textId="77777777" w:rsidR="00F60500" w:rsidRPr="005722D3" w:rsidRDefault="00F605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659CD2B" w14:textId="69663C85" w:rsidR="00F60500" w:rsidRPr="005722D3" w:rsidRDefault="0089533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706904</w:t>
            </w:r>
          </w:p>
        </w:tc>
      </w:tr>
      <w:tr w:rsidR="005722D3" w:rsidRPr="005722D3" w14:paraId="6C619FDE" w14:textId="77777777" w:rsidTr="006C2C95">
        <w:tc>
          <w:tcPr>
            <w:tcW w:w="901" w:type="dxa"/>
          </w:tcPr>
          <w:p w14:paraId="6D00734D" w14:textId="1D436108" w:rsidR="00F60500" w:rsidRPr="005722D3" w:rsidRDefault="005722D3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1698</w:t>
            </w:r>
          </w:p>
        </w:tc>
        <w:tc>
          <w:tcPr>
            <w:tcW w:w="3831" w:type="dxa"/>
          </w:tcPr>
          <w:p w14:paraId="4554396C" w14:textId="25FF0A20" w:rsidR="00F60500" w:rsidRPr="005722D3" w:rsidRDefault="0089533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I. A. S.</w:t>
            </w:r>
          </w:p>
        </w:tc>
        <w:tc>
          <w:tcPr>
            <w:tcW w:w="2209" w:type="dxa"/>
          </w:tcPr>
          <w:p w14:paraId="4B2BC62A" w14:textId="3491F9E3" w:rsidR="00F60500" w:rsidRPr="005722D3" w:rsidRDefault="0089533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23/06/2021</w:t>
            </w:r>
          </w:p>
        </w:tc>
        <w:tc>
          <w:tcPr>
            <w:tcW w:w="1985" w:type="dxa"/>
          </w:tcPr>
          <w:p w14:paraId="695E229B" w14:textId="77777777" w:rsidR="00F60500" w:rsidRPr="005722D3" w:rsidRDefault="00F605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B627CFB" w14:textId="6B8E0A9A" w:rsidR="00F60500" w:rsidRPr="005722D3" w:rsidRDefault="0089533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700001</w:t>
            </w:r>
          </w:p>
        </w:tc>
      </w:tr>
      <w:tr w:rsidR="005722D3" w:rsidRPr="005722D3" w14:paraId="7A0DD6DE" w14:textId="77777777" w:rsidTr="006C2C95">
        <w:tc>
          <w:tcPr>
            <w:tcW w:w="901" w:type="dxa"/>
          </w:tcPr>
          <w:p w14:paraId="783EFD0F" w14:textId="0A8E9C17" w:rsidR="00F60500" w:rsidRPr="005722D3" w:rsidRDefault="005722D3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1699</w:t>
            </w:r>
          </w:p>
        </w:tc>
        <w:tc>
          <w:tcPr>
            <w:tcW w:w="3831" w:type="dxa"/>
          </w:tcPr>
          <w:p w14:paraId="237F1A91" w14:textId="3329ED97" w:rsidR="00F60500" w:rsidRPr="005722D3" w:rsidRDefault="0089533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S. P.</w:t>
            </w:r>
          </w:p>
        </w:tc>
        <w:tc>
          <w:tcPr>
            <w:tcW w:w="2209" w:type="dxa"/>
          </w:tcPr>
          <w:p w14:paraId="5E2AF8BA" w14:textId="5B065375" w:rsidR="00F60500" w:rsidRPr="005722D3" w:rsidRDefault="0089533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23/06/2021</w:t>
            </w:r>
          </w:p>
        </w:tc>
        <w:tc>
          <w:tcPr>
            <w:tcW w:w="1985" w:type="dxa"/>
          </w:tcPr>
          <w:p w14:paraId="3194DF6C" w14:textId="77777777" w:rsidR="00F60500" w:rsidRPr="005722D3" w:rsidRDefault="00F605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74C02A2" w14:textId="57A81D9C" w:rsidR="00F60500" w:rsidRPr="005722D3" w:rsidRDefault="0089533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700603</w:t>
            </w:r>
          </w:p>
        </w:tc>
      </w:tr>
      <w:tr w:rsidR="005722D3" w:rsidRPr="005722D3" w14:paraId="07A2D2F8" w14:textId="77777777" w:rsidTr="006C2C95">
        <w:tc>
          <w:tcPr>
            <w:tcW w:w="901" w:type="dxa"/>
          </w:tcPr>
          <w:p w14:paraId="7FF8F091" w14:textId="5A0BE26C" w:rsidR="00F60500" w:rsidRPr="005722D3" w:rsidRDefault="00B6305B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1700</w:t>
            </w:r>
          </w:p>
        </w:tc>
        <w:tc>
          <w:tcPr>
            <w:tcW w:w="3831" w:type="dxa"/>
          </w:tcPr>
          <w:p w14:paraId="0C31D680" w14:textId="24010B9C" w:rsidR="00F60500" w:rsidRPr="005722D3" w:rsidRDefault="0089533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G. A. D.</w:t>
            </w:r>
          </w:p>
        </w:tc>
        <w:tc>
          <w:tcPr>
            <w:tcW w:w="2209" w:type="dxa"/>
          </w:tcPr>
          <w:p w14:paraId="6EFEAEA9" w14:textId="664408DD" w:rsidR="00F60500" w:rsidRPr="005722D3" w:rsidRDefault="0089533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23/06/2021</w:t>
            </w:r>
          </w:p>
        </w:tc>
        <w:tc>
          <w:tcPr>
            <w:tcW w:w="1985" w:type="dxa"/>
          </w:tcPr>
          <w:p w14:paraId="3B7F7225" w14:textId="77777777" w:rsidR="00F60500" w:rsidRPr="005722D3" w:rsidRDefault="00F605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34ACCE3" w14:textId="0DC302DD" w:rsidR="00F60500" w:rsidRPr="005722D3" w:rsidRDefault="0089533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702002</w:t>
            </w:r>
          </w:p>
        </w:tc>
      </w:tr>
      <w:tr w:rsidR="005722D3" w:rsidRPr="005722D3" w14:paraId="1F14DFC7" w14:textId="77777777" w:rsidTr="006C2C95">
        <w:tc>
          <w:tcPr>
            <w:tcW w:w="901" w:type="dxa"/>
          </w:tcPr>
          <w:p w14:paraId="0C8437E8" w14:textId="26B122F3" w:rsidR="00F60500" w:rsidRPr="005722D3" w:rsidRDefault="0089533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1701</w:t>
            </w:r>
          </w:p>
        </w:tc>
        <w:tc>
          <w:tcPr>
            <w:tcW w:w="3831" w:type="dxa"/>
          </w:tcPr>
          <w:p w14:paraId="47618185" w14:textId="686176F1" w:rsidR="00F60500" w:rsidRPr="005722D3" w:rsidRDefault="0089533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V. L. K.</w:t>
            </w:r>
          </w:p>
        </w:tc>
        <w:tc>
          <w:tcPr>
            <w:tcW w:w="2209" w:type="dxa"/>
          </w:tcPr>
          <w:p w14:paraId="02B294AD" w14:textId="0373D444" w:rsidR="00F60500" w:rsidRPr="005722D3" w:rsidRDefault="0089533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23/06/2021</w:t>
            </w:r>
          </w:p>
        </w:tc>
        <w:tc>
          <w:tcPr>
            <w:tcW w:w="1985" w:type="dxa"/>
          </w:tcPr>
          <w:p w14:paraId="17FE5DA8" w14:textId="77777777" w:rsidR="00F60500" w:rsidRPr="005722D3" w:rsidRDefault="00F605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45BC157" w14:textId="6154C9B0" w:rsidR="00F60500" w:rsidRPr="005722D3" w:rsidRDefault="0089533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709209</w:t>
            </w:r>
          </w:p>
        </w:tc>
      </w:tr>
      <w:tr w:rsidR="005722D3" w:rsidRPr="005722D3" w14:paraId="2AB50A00" w14:textId="77777777" w:rsidTr="006C2C95">
        <w:tc>
          <w:tcPr>
            <w:tcW w:w="901" w:type="dxa"/>
          </w:tcPr>
          <w:p w14:paraId="7ED99F78" w14:textId="3B01D621" w:rsidR="00F60500" w:rsidRPr="005722D3" w:rsidRDefault="0089533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1702</w:t>
            </w:r>
          </w:p>
        </w:tc>
        <w:tc>
          <w:tcPr>
            <w:tcW w:w="3831" w:type="dxa"/>
          </w:tcPr>
          <w:p w14:paraId="7DC7B80D" w14:textId="3F42E247" w:rsidR="00F60500" w:rsidRPr="005722D3" w:rsidRDefault="0089533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I. J.</w:t>
            </w:r>
          </w:p>
        </w:tc>
        <w:tc>
          <w:tcPr>
            <w:tcW w:w="2209" w:type="dxa"/>
          </w:tcPr>
          <w:p w14:paraId="71ECB57E" w14:textId="5142E350" w:rsidR="00F60500" w:rsidRPr="005722D3" w:rsidRDefault="0089533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23/06/2021</w:t>
            </w:r>
          </w:p>
        </w:tc>
        <w:tc>
          <w:tcPr>
            <w:tcW w:w="1985" w:type="dxa"/>
          </w:tcPr>
          <w:p w14:paraId="20FB9CD5" w14:textId="77777777" w:rsidR="00F60500" w:rsidRPr="005722D3" w:rsidRDefault="00F605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FBC6D2B" w14:textId="42C36865" w:rsidR="00F60500" w:rsidRPr="005722D3" w:rsidRDefault="0089533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708404</w:t>
            </w:r>
          </w:p>
        </w:tc>
      </w:tr>
      <w:tr w:rsidR="005722D3" w:rsidRPr="005722D3" w14:paraId="5EE64F72" w14:textId="77777777" w:rsidTr="006C2C95">
        <w:tc>
          <w:tcPr>
            <w:tcW w:w="901" w:type="dxa"/>
          </w:tcPr>
          <w:p w14:paraId="7E4D73BE" w14:textId="7DA9065C" w:rsidR="00F60500" w:rsidRPr="005722D3" w:rsidRDefault="0089533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1703</w:t>
            </w:r>
          </w:p>
        </w:tc>
        <w:tc>
          <w:tcPr>
            <w:tcW w:w="3831" w:type="dxa"/>
          </w:tcPr>
          <w:p w14:paraId="7C5E46BE" w14:textId="69129804" w:rsidR="00F60500" w:rsidRPr="005722D3" w:rsidRDefault="0089533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K. S. N.</w:t>
            </w:r>
          </w:p>
        </w:tc>
        <w:tc>
          <w:tcPr>
            <w:tcW w:w="2209" w:type="dxa"/>
          </w:tcPr>
          <w:p w14:paraId="47CCD7A4" w14:textId="73FA8449" w:rsidR="00F60500" w:rsidRPr="005722D3" w:rsidRDefault="0089533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23/06/2021</w:t>
            </w:r>
          </w:p>
        </w:tc>
        <w:tc>
          <w:tcPr>
            <w:tcW w:w="1985" w:type="dxa"/>
          </w:tcPr>
          <w:p w14:paraId="187988B8" w14:textId="77777777" w:rsidR="00F60500" w:rsidRPr="005722D3" w:rsidRDefault="00F605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97EC207" w14:textId="44575EEC" w:rsidR="00F60500" w:rsidRPr="005722D3" w:rsidRDefault="0089533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708000</w:t>
            </w:r>
          </w:p>
        </w:tc>
      </w:tr>
      <w:tr w:rsidR="005722D3" w:rsidRPr="005722D3" w14:paraId="213A6EE9" w14:textId="77777777" w:rsidTr="006C2C95">
        <w:tc>
          <w:tcPr>
            <w:tcW w:w="901" w:type="dxa"/>
          </w:tcPr>
          <w:p w14:paraId="4482BE80" w14:textId="51E8AF42" w:rsidR="00F60500" w:rsidRPr="005722D3" w:rsidRDefault="0089533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1704</w:t>
            </w:r>
          </w:p>
        </w:tc>
        <w:tc>
          <w:tcPr>
            <w:tcW w:w="3831" w:type="dxa"/>
          </w:tcPr>
          <w:p w14:paraId="66D31887" w14:textId="7F69C400" w:rsidR="00F60500" w:rsidRPr="005722D3" w:rsidRDefault="0089533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V. G. R.</w:t>
            </w:r>
          </w:p>
        </w:tc>
        <w:tc>
          <w:tcPr>
            <w:tcW w:w="2209" w:type="dxa"/>
          </w:tcPr>
          <w:p w14:paraId="4B60DFB0" w14:textId="6F735818" w:rsidR="00F60500" w:rsidRPr="005722D3" w:rsidRDefault="00895334" w:rsidP="0088488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23/06/2021</w:t>
            </w:r>
          </w:p>
        </w:tc>
        <w:tc>
          <w:tcPr>
            <w:tcW w:w="1985" w:type="dxa"/>
          </w:tcPr>
          <w:p w14:paraId="5E724B50" w14:textId="77777777" w:rsidR="00F60500" w:rsidRPr="005722D3" w:rsidRDefault="00F605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1C016E0" w14:textId="4CFE5BDC" w:rsidR="00F60500" w:rsidRPr="005722D3" w:rsidRDefault="00895334" w:rsidP="0088488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700403</w:t>
            </w:r>
          </w:p>
        </w:tc>
      </w:tr>
      <w:tr w:rsidR="005722D3" w:rsidRPr="00F60500" w14:paraId="3BD22059" w14:textId="77777777" w:rsidTr="005722D3">
        <w:tc>
          <w:tcPr>
            <w:tcW w:w="901" w:type="dxa"/>
          </w:tcPr>
          <w:p w14:paraId="178BBAD6" w14:textId="34A8273A" w:rsidR="005722D3" w:rsidRPr="00F60500" w:rsidRDefault="00895334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1705</w:t>
            </w:r>
          </w:p>
        </w:tc>
        <w:tc>
          <w:tcPr>
            <w:tcW w:w="3831" w:type="dxa"/>
          </w:tcPr>
          <w:p w14:paraId="668B62FB" w14:textId="63DF2D9D" w:rsidR="005722D3" w:rsidRPr="00F60500" w:rsidRDefault="00895334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G. S. B.</w:t>
            </w:r>
          </w:p>
        </w:tc>
        <w:tc>
          <w:tcPr>
            <w:tcW w:w="2209" w:type="dxa"/>
          </w:tcPr>
          <w:p w14:paraId="0C611CB7" w14:textId="05317B68" w:rsidR="005722D3" w:rsidRPr="00F60500" w:rsidRDefault="0089533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23/06/2021</w:t>
            </w:r>
          </w:p>
        </w:tc>
        <w:tc>
          <w:tcPr>
            <w:tcW w:w="1985" w:type="dxa"/>
          </w:tcPr>
          <w:p w14:paraId="049750AE" w14:textId="77777777" w:rsidR="005722D3" w:rsidRPr="00F60500" w:rsidRDefault="005722D3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BFEDF87" w14:textId="4FB0CE50" w:rsidR="005722D3" w:rsidRPr="00F60500" w:rsidRDefault="0089533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702908</w:t>
            </w:r>
          </w:p>
        </w:tc>
      </w:tr>
      <w:tr w:rsidR="005722D3" w:rsidRPr="00F60500" w14:paraId="0B51CEC6" w14:textId="77777777" w:rsidTr="005722D3">
        <w:tc>
          <w:tcPr>
            <w:tcW w:w="901" w:type="dxa"/>
          </w:tcPr>
          <w:p w14:paraId="072FDC2A" w14:textId="43C5BED2" w:rsidR="005722D3" w:rsidRPr="00F60500" w:rsidRDefault="00895334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1706</w:t>
            </w:r>
          </w:p>
        </w:tc>
        <w:tc>
          <w:tcPr>
            <w:tcW w:w="3831" w:type="dxa"/>
          </w:tcPr>
          <w:p w14:paraId="521DE4F7" w14:textId="51637F82" w:rsidR="005722D3" w:rsidRPr="00F60500" w:rsidRDefault="00895334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J. G. B.</w:t>
            </w:r>
          </w:p>
        </w:tc>
        <w:tc>
          <w:tcPr>
            <w:tcW w:w="2209" w:type="dxa"/>
          </w:tcPr>
          <w:p w14:paraId="5FE5A9ED" w14:textId="741322BE" w:rsidR="005722D3" w:rsidRPr="00F60500" w:rsidRDefault="0089533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23/06/2021</w:t>
            </w:r>
          </w:p>
        </w:tc>
        <w:tc>
          <w:tcPr>
            <w:tcW w:w="1985" w:type="dxa"/>
          </w:tcPr>
          <w:p w14:paraId="08B4CCE8" w14:textId="77777777" w:rsidR="005722D3" w:rsidRPr="00F60500" w:rsidRDefault="005722D3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B2591A9" w14:textId="4AEBFCB2" w:rsidR="005722D3" w:rsidRPr="00F60500" w:rsidRDefault="0089533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706402</w:t>
            </w:r>
          </w:p>
        </w:tc>
      </w:tr>
      <w:tr w:rsidR="005722D3" w:rsidRPr="00F60500" w14:paraId="69E74079" w14:textId="77777777" w:rsidTr="005722D3">
        <w:tc>
          <w:tcPr>
            <w:tcW w:w="901" w:type="dxa"/>
          </w:tcPr>
          <w:p w14:paraId="5C763541" w14:textId="692EACDA" w:rsidR="005722D3" w:rsidRPr="00F60500" w:rsidRDefault="00895334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1707</w:t>
            </w:r>
          </w:p>
        </w:tc>
        <w:tc>
          <w:tcPr>
            <w:tcW w:w="3831" w:type="dxa"/>
          </w:tcPr>
          <w:p w14:paraId="3DE5E8B6" w14:textId="12537725" w:rsidR="005722D3" w:rsidRPr="00F60500" w:rsidRDefault="00895334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L. P. S.</w:t>
            </w:r>
          </w:p>
        </w:tc>
        <w:tc>
          <w:tcPr>
            <w:tcW w:w="2209" w:type="dxa"/>
          </w:tcPr>
          <w:p w14:paraId="381D6FC0" w14:textId="473F63CB" w:rsidR="005722D3" w:rsidRPr="00F60500" w:rsidRDefault="0089533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23/06/2021</w:t>
            </w:r>
          </w:p>
        </w:tc>
        <w:tc>
          <w:tcPr>
            <w:tcW w:w="1985" w:type="dxa"/>
          </w:tcPr>
          <w:p w14:paraId="5C54E639" w14:textId="77777777" w:rsidR="005722D3" w:rsidRPr="00F60500" w:rsidRDefault="005722D3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01111DE" w14:textId="63B3FB77" w:rsidR="005722D3" w:rsidRPr="00F60500" w:rsidRDefault="0089533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702307</w:t>
            </w:r>
          </w:p>
        </w:tc>
      </w:tr>
      <w:tr w:rsidR="005722D3" w:rsidRPr="00F60500" w14:paraId="17C5A0C0" w14:textId="77777777" w:rsidTr="005722D3">
        <w:tc>
          <w:tcPr>
            <w:tcW w:w="901" w:type="dxa"/>
          </w:tcPr>
          <w:p w14:paraId="67A13F17" w14:textId="02469DE3" w:rsidR="005722D3" w:rsidRPr="00F60500" w:rsidRDefault="00895334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1708</w:t>
            </w:r>
          </w:p>
        </w:tc>
        <w:tc>
          <w:tcPr>
            <w:tcW w:w="3831" w:type="dxa"/>
          </w:tcPr>
          <w:p w14:paraId="2FFE4D18" w14:textId="2D942FD2" w:rsidR="005722D3" w:rsidRPr="00F60500" w:rsidRDefault="00895334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G. S.</w:t>
            </w:r>
          </w:p>
        </w:tc>
        <w:tc>
          <w:tcPr>
            <w:tcW w:w="2209" w:type="dxa"/>
          </w:tcPr>
          <w:p w14:paraId="49E04F3C" w14:textId="257C6D72" w:rsidR="005722D3" w:rsidRPr="00F60500" w:rsidRDefault="0089533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23/06/2021</w:t>
            </w:r>
          </w:p>
        </w:tc>
        <w:tc>
          <w:tcPr>
            <w:tcW w:w="1985" w:type="dxa"/>
          </w:tcPr>
          <w:p w14:paraId="3D4C8F82" w14:textId="77777777" w:rsidR="005722D3" w:rsidRPr="00F60500" w:rsidRDefault="005722D3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D2A387B" w14:textId="761EF571" w:rsidR="005722D3" w:rsidRPr="00F60500" w:rsidRDefault="0089533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705004</w:t>
            </w:r>
          </w:p>
        </w:tc>
      </w:tr>
      <w:tr w:rsidR="005722D3" w:rsidRPr="00F60500" w14:paraId="2F68D5CC" w14:textId="77777777" w:rsidTr="005722D3">
        <w:tc>
          <w:tcPr>
            <w:tcW w:w="901" w:type="dxa"/>
          </w:tcPr>
          <w:p w14:paraId="13B4A5F7" w14:textId="155B1F72" w:rsidR="005722D3" w:rsidRPr="00F60500" w:rsidRDefault="00895334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1709</w:t>
            </w:r>
          </w:p>
        </w:tc>
        <w:tc>
          <w:tcPr>
            <w:tcW w:w="3831" w:type="dxa"/>
          </w:tcPr>
          <w:p w14:paraId="144FC1C2" w14:textId="62DD6437" w:rsidR="005722D3" w:rsidRPr="00F60500" w:rsidRDefault="00895334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G. S.</w:t>
            </w:r>
          </w:p>
        </w:tc>
        <w:tc>
          <w:tcPr>
            <w:tcW w:w="2209" w:type="dxa"/>
          </w:tcPr>
          <w:p w14:paraId="52C8FED3" w14:textId="0BF4BA60" w:rsidR="005722D3" w:rsidRPr="00F60500" w:rsidRDefault="0089533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23/06/2021</w:t>
            </w:r>
          </w:p>
        </w:tc>
        <w:tc>
          <w:tcPr>
            <w:tcW w:w="1985" w:type="dxa"/>
          </w:tcPr>
          <w:p w14:paraId="03E4CC35" w14:textId="77777777" w:rsidR="005722D3" w:rsidRPr="00F60500" w:rsidRDefault="005722D3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B7AC1C6" w14:textId="7D738E2A" w:rsidR="005722D3" w:rsidRPr="00F60500" w:rsidRDefault="0089533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703400</w:t>
            </w:r>
          </w:p>
        </w:tc>
      </w:tr>
      <w:tr w:rsidR="005722D3" w:rsidRPr="00F60500" w14:paraId="361D9090" w14:textId="77777777" w:rsidTr="005722D3">
        <w:tc>
          <w:tcPr>
            <w:tcW w:w="901" w:type="dxa"/>
          </w:tcPr>
          <w:p w14:paraId="63DEB92A" w14:textId="15F8095C" w:rsidR="005722D3" w:rsidRPr="00F60500" w:rsidRDefault="00895334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1710</w:t>
            </w:r>
          </w:p>
        </w:tc>
        <w:tc>
          <w:tcPr>
            <w:tcW w:w="3831" w:type="dxa"/>
          </w:tcPr>
          <w:p w14:paraId="72727A17" w14:textId="5825A4B2" w:rsidR="005722D3" w:rsidRPr="00F60500" w:rsidRDefault="00895334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E. W.</w:t>
            </w:r>
          </w:p>
        </w:tc>
        <w:tc>
          <w:tcPr>
            <w:tcW w:w="2209" w:type="dxa"/>
          </w:tcPr>
          <w:p w14:paraId="2CC2AB89" w14:textId="7E9403D0" w:rsidR="005722D3" w:rsidRPr="00F60500" w:rsidRDefault="0089533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23/06/2021</w:t>
            </w:r>
          </w:p>
        </w:tc>
        <w:tc>
          <w:tcPr>
            <w:tcW w:w="1985" w:type="dxa"/>
          </w:tcPr>
          <w:p w14:paraId="433B5EE4" w14:textId="77777777" w:rsidR="005722D3" w:rsidRPr="00F60500" w:rsidRDefault="005722D3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7B42C8A" w14:textId="3DEE11A4" w:rsidR="005722D3" w:rsidRPr="00F60500" w:rsidRDefault="0089533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706209</w:t>
            </w:r>
          </w:p>
        </w:tc>
      </w:tr>
      <w:tr w:rsidR="005722D3" w:rsidRPr="00F60500" w14:paraId="31EA5583" w14:textId="77777777" w:rsidTr="005722D3">
        <w:tc>
          <w:tcPr>
            <w:tcW w:w="901" w:type="dxa"/>
          </w:tcPr>
          <w:p w14:paraId="273FA367" w14:textId="3628B53E" w:rsidR="005722D3" w:rsidRPr="00F60500" w:rsidRDefault="00895334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1711</w:t>
            </w:r>
          </w:p>
        </w:tc>
        <w:tc>
          <w:tcPr>
            <w:tcW w:w="3831" w:type="dxa"/>
          </w:tcPr>
          <w:p w14:paraId="4F6C7E02" w14:textId="118F2034" w:rsidR="005722D3" w:rsidRPr="00F60500" w:rsidRDefault="00A24B1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F. F. A.</w:t>
            </w:r>
          </w:p>
        </w:tc>
        <w:tc>
          <w:tcPr>
            <w:tcW w:w="2209" w:type="dxa"/>
          </w:tcPr>
          <w:p w14:paraId="102AF988" w14:textId="0770F87F" w:rsidR="005722D3" w:rsidRPr="00F60500" w:rsidRDefault="00A24B1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23/06/2021</w:t>
            </w:r>
          </w:p>
        </w:tc>
        <w:tc>
          <w:tcPr>
            <w:tcW w:w="1985" w:type="dxa"/>
          </w:tcPr>
          <w:p w14:paraId="5BB391F9" w14:textId="77777777" w:rsidR="005722D3" w:rsidRPr="00F60500" w:rsidRDefault="005722D3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2F3E6CF" w14:textId="487EF5A1" w:rsidR="005722D3" w:rsidRPr="00F60500" w:rsidRDefault="00A24B1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700709</w:t>
            </w:r>
          </w:p>
        </w:tc>
      </w:tr>
      <w:tr w:rsidR="005722D3" w:rsidRPr="00F60500" w14:paraId="2B0E1DB9" w14:textId="77777777" w:rsidTr="005722D3">
        <w:tc>
          <w:tcPr>
            <w:tcW w:w="901" w:type="dxa"/>
          </w:tcPr>
          <w:p w14:paraId="05DF52EB" w14:textId="70375A57" w:rsidR="005722D3" w:rsidRPr="00F60500" w:rsidRDefault="00895334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1712</w:t>
            </w:r>
          </w:p>
        </w:tc>
        <w:tc>
          <w:tcPr>
            <w:tcW w:w="3831" w:type="dxa"/>
          </w:tcPr>
          <w:p w14:paraId="637CAA0E" w14:textId="65E65F8B" w:rsidR="005722D3" w:rsidRPr="00F60500" w:rsidRDefault="00A24B1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C. A.</w:t>
            </w:r>
          </w:p>
        </w:tc>
        <w:tc>
          <w:tcPr>
            <w:tcW w:w="2209" w:type="dxa"/>
          </w:tcPr>
          <w:p w14:paraId="4094CD21" w14:textId="2AF04356" w:rsidR="005722D3" w:rsidRPr="00F60500" w:rsidRDefault="00A24B1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23/06/2021</w:t>
            </w:r>
          </w:p>
        </w:tc>
        <w:tc>
          <w:tcPr>
            <w:tcW w:w="1985" w:type="dxa"/>
          </w:tcPr>
          <w:p w14:paraId="278E3000" w14:textId="77777777" w:rsidR="005722D3" w:rsidRPr="00F60500" w:rsidRDefault="005722D3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4D42EA5" w14:textId="490F682C" w:rsidR="005722D3" w:rsidRPr="00F60500" w:rsidRDefault="00A24B1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709602</w:t>
            </w:r>
          </w:p>
        </w:tc>
      </w:tr>
      <w:tr w:rsidR="005722D3" w:rsidRPr="00F60500" w14:paraId="7D6C41D3" w14:textId="77777777" w:rsidTr="005722D3">
        <w:tc>
          <w:tcPr>
            <w:tcW w:w="901" w:type="dxa"/>
          </w:tcPr>
          <w:p w14:paraId="57971B5F" w14:textId="49BBD1CC" w:rsidR="005722D3" w:rsidRPr="00F60500" w:rsidRDefault="00895334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1713</w:t>
            </w:r>
          </w:p>
        </w:tc>
        <w:tc>
          <w:tcPr>
            <w:tcW w:w="3831" w:type="dxa"/>
          </w:tcPr>
          <w:p w14:paraId="5B01EB32" w14:textId="5CBF397E" w:rsidR="005722D3" w:rsidRPr="00F60500" w:rsidRDefault="00A24B1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F. A.</w:t>
            </w:r>
          </w:p>
        </w:tc>
        <w:tc>
          <w:tcPr>
            <w:tcW w:w="2209" w:type="dxa"/>
          </w:tcPr>
          <w:p w14:paraId="73A8B547" w14:textId="43197365" w:rsidR="005722D3" w:rsidRPr="00F60500" w:rsidRDefault="00A24B1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23/06/2021</w:t>
            </w:r>
          </w:p>
        </w:tc>
        <w:tc>
          <w:tcPr>
            <w:tcW w:w="1985" w:type="dxa"/>
          </w:tcPr>
          <w:p w14:paraId="2A3F5603" w14:textId="77777777" w:rsidR="005722D3" w:rsidRPr="00F60500" w:rsidRDefault="005722D3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AD3763F" w14:textId="5C064B16" w:rsidR="005722D3" w:rsidRPr="00F60500" w:rsidRDefault="00A24B1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706207</w:t>
            </w:r>
          </w:p>
        </w:tc>
      </w:tr>
      <w:tr w:rsidR="005722D3" w:rsidRPr="00F60500" w14:paraId="43E46D86" w14:textId="77777777" w:rsidTr="005722D3">
        <w:tc>
          <w:tcPr>
            <w:tcW w:w="901" w:type="dxa"/>
          </w:tcPr>
          <w:p w14:paraId="3D262DEB" w14:textId="5AD98D1F" w:rsidR="005722D3" w:rsidRPr="00F60500" w:rsidRDefault="00895334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1714</w:t>
            </w:r>
          </w:p>
        </w:tc>
        <w:tc>
          <w:tcPr>
            <w:tcW w:w="3831" w:type="dxa"/>
          </w:tcPr>
          <w:p w14:paraId="7CBC6A5B" w14:textId="65506501" w:rsidR="005722D3" w:rsidRPr="00F60500" w:rsidRDefault="00A24B1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G. C. L. S. S.</w:t>
            </w:r>
          </w:p>
        </w:tc>
        <w:tc>
          <w:tcPr>
            <w:tcW w:w="2209" w:type="dxa"/>
          </w:tcPr>
          <w:p w14:paraId="63492B07" w14:textId="6497FE7F" w:rsidR="005722D3" w:rsidRPr="00F60500" w:rsidRDefault="00A24B1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23/06/2021</w:t>
            </w:r>
          </w:p>
        </w:tc>
        <w:tc>
          <w:tcPr>
            <w:tcW w:w="1985" w:type="dxa"/>
          </w:tcPr>
          <w:p w14:paraId="0904A30F" w14:textId="77777777" w:rsidR="005722D3" w:rsidRPr="00F60500" w:rsidRDefault="005722D3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1F01F10" w14:textId="760911B6" w:rsidR="005722D3" w:rsidRPr="00F60500" w:rsidRDefault="00A24B1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702806</w:t>
            </w:r>
          </w:p>
        </w:tc>
      </w:tr>
      <w:tr w:rsidR="005722D3" w:rsidRPr="00F60500" w14:paraId="5732CEFF" w14:textId="77777777" w:rsidTr="005722D3">
        <w:tc>
          <w:tcPr>
            <w:tcW w:w="901" w:type="dxa"/>
          </w:tcPr>
          <w:p w14:paraId="2D4A76D0" w14:textId="58A2047E" w:rsidR="005722D3" w:rsidRPr="00F60500" w:rsidRDefault="00895334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1715</w:t>
            </w:r>
          </w:p>
        </w:tc>
        <w:tc>
          <w:tcPr>
            <w:tcW w:w="3831" w:type="dxa"/>
          </w:tcPr>
          <w:p w14:paraId="1CBCC7D5" w14:textId="6CECC858" w:rsidR="005722D3" w:rsidRPr="00F60500" w:rsidRDefault="00A24B1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I. G. M.</w:t>
            </w:r>
          </w:p>
        </w:tc>
        <w:tc>
          <w:tcPr>
            <w:tcW w:w="2209" w:type="dxa"/>
          </w:tcPr>
          <w:p w14:paraId="114AE7AF" w14:textId="7B0BD520" w:rsidR="005722D3" w:rsidRPr="00F60500" w:rsidRDefault="00A24B1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23/06/2021</w:t>
            </w:r>
          </w:p>
        </w:tc>
        <w:tc>
          <w:tcPr>
            <w:tcW w:w="1985" w:type="dxa"/>
          </w:tcPr>
          <w:p w14:paraId="01A6EBFC" w14:textId="77777777" w:rsidR="005722D3" w:rsidRPr="00F60500" w:rsidRDefault="005722D3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BB7D9FE" w14:textId="6050018F" w:rsidR="005722D3" w:rsidRPr="00F60500" w:rsidRDefault="00A24B1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705601</w:t>
            </w:r>
          </w:p>
        </w:tc>
      </w:tr>
      <w:tr w:rsidR="005722D3" w:rsidRPr="00F60500" w14:paraId="1439E553" w14:textId="77777777" w:rsidTr="005722D3">
        <w:tc>
          <w:tcPr>
            <w:tcW w:w="901" w:type="dxa"/>
          </w:tcPr>
          <w:p w14:paraId="533BFD67" w14:textId="52AB4A75" w:rsidR="005722D3" w:rsidRPr="00F60500" w:rsidRDefault="00895334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1716</w:t>
            </w:r>
          </w:p>
        </w:tc>
        <w:tc>
          <w:tcPr>
            <w:tcW w:w="3831" w:type="dxa"/>
          </w:tcPr>
          <w:p w14:paraId="3F75406B" w14:textId="4FC2E898" w:rsidR="005722D3" w:rsidRPr="00F60500" w:rsidRDefault="00A24B1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G. R.</w:t>
            </w:r>
          </w:p>
        </w:tc>
        <w:tc>
          <w:tcPr>
            <w:tcW w:w="2209" w:type="dxa"/>
          </w:tcPr>
          <w:p w14:paraId="10352736" w14:textId="16C30EE7" w:rsidR="005722D3" w:rsidRPr="00F60500" w:rsidRDefault="00A24B1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23/06/2021</w:t>
            </w:r>
          </w:p>
        </w:tc>
        <w:tc>
          <w:tcPr>
            <w:tcW w:w="1985" w:type="dxa"/>
          </w:tcPr>
          <w:p w14:paraId="622DEA07" w14:textId="77777777" w:rsidR="005722D3" w:rsidRPr="00F60500" w:rsidRDefault="005722D3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677FD37" w14:textId="4787192D" w:rsidR="005722D3" w:rsidRPr="00F60500" w:rsidRDefault="00A24B1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702609</w:t>
            </w:r>
          </w:p>
        </w:tc>
      </w:tr>
      <w:tr w:rsidR="005722D3" w:rsidRPr="005722D3" w14:paraId="18824412" w14:textId="77777777" w:rsidTr="005722D3">
        <w:tc>
          <w:tcPr>
            <w:tcW w:w="901" w:type="dxa"/>
          </w:tcPr>
          <w:p w14:paraId="0C1F596D" w14:textId="6A3007AD" w:rsidR="005722D3" w:rsidRPr="005722D3" w:rsidRDefault="0089533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1717</w:t>
            </w:r>
          </w:p>
        </w:tc>
        <w:tc>
          <w:tcPr>
            <w:tcW w:w="3831" w:type="dxa"/>
          </w:tcPr>
          <w:p w14:paraId="29B66DE3" w14:textId="43F457E2" w:rsidR="005722D3" w:rsidRPr="005722D3" w:rsidRDefault="00A24B1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A. L.</w:t>
            </w:r>
          </w:p>
        </w:tc>
        <w:tc>
          <w:tcPr>
            <w:tcW w:w="2209" w:type="dxa"/>
          </w:tcPr>
          <w:p w14:paraId="56A25549" w14:textId="1E601BAB" w:rsidR="005722D3" w:rsidRPr="005722D3" w:rsidRDefault="00A24B1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23/06/2021</w:t>
            </w:r>
          </w:p>
        </w:tc>
        <w:tc>
          <w:tcPr>
            <w:tcW w:w="1985" w:type="dxa"/>
          </w:tcPr>
          <w:p w14:paraId="2CAEB7B9" w14:textId="77777777" w:rsidR="005722D3" w:rsidRPr="005722D3" w:rsidRDefault="005722D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5CB04C1" w14:textId="385E97DA" w:rsidR="005722D3" w:rsidRPr="005722D3" w:rsidRDefault="00A24B1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706806</w:t>
            </w:r>
          </w:p>
        </w:tc>
      </w:tr>
      <w:tr w:rsidR="005722D3" w:rsidRPr="005722D3" w14:paraId="535C05AA" w14:textId="77777777" w:rsidTr="005722D3">
        <w:tc>
          <w:tcPr>
            <w:tcW w:w="901" w:type="dxa"/>
          </w:tcPr>
          <w:p w14:paraId="587A25DA" w14:textId="343054F1" w:rsidR="005722D3" w:rsidRPr="005722D3" w:rsidRDefault="0089533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1718</w:t>
            </w:r>
          </w:p>
        </w:tc>
        <w:tc>
          <w:tcPr>
            <w:tcW w:w="3831" w:type="dxa"/>
          </w:tcPr>
          <w:p w14:paraId="610B08B1" w14:textId="1C0A0949" w:rsidR="005722D3" w:rsidRPr="005722D3" w:rsidRDefault="00A24B1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D. R. S.</w:t>
            </w:r>
          </w:p>
        </w:tc>
        <w:tc>
          <w:tcPr>
            <w:tcW w:w="2209" w:type="dxa"/>
          </w:tcPr>
          <w:p w14:paraId="7F5948BC" w14:textId="733CEF0F" w:rsidR="005722D3" w:rsidRPr="005722D3" w:rsidRDefault="00A24B1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23/06/2021</w:t>
            </w:r>
          </w:p>
        </w:tc>
        <w:tc>
          <w:tcPr>
            <w:tcW w:w="1985" w:type="dxa"/>
          </w:tcPr>
          <w:p w14:paraId="1F485DB8" w14:textId="77777777" w:rsidR="005722D3" w:rsidRPr="005722D3" w:rsidRDefault="005722D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640146A" w14:textId="6969D25A" w:rsidR="005722D3" w:rsidRPr="005722D3" w:rsidRDefault="00A24B1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700007</w:t>
            </w:r>
          </w:p>
        </w:tc>
      </w:tr>
      <w:tr w:rsidR="005722D3" w:rsidRPr="005722D3" w14:paraId="4D15ABE7" w14:textId="77777777" w:rsidTr="005722D3">
        <w:tc>
          <w:tcPr>
            <w:tcW w:w="901" w:type="dxa"/>
          </w:tcPr>
          <w:p w14:paraId="0C523ED3" w14:textId="4DF9B529" w:rsidR="005722D3" w:rsidRPr="005722D3" w:rsidRDefault="0089533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1719</w:t>
            </w:r>
          </w:p>
        </w:tc>
        <w:tc>
          <w:tcPr>
            <w:tcW w:w="3831" w:type="dxa"/>
          </w:tcPr>
          <w:p w14:paraId="4A40E5FD" w14:textId="5343203A" w:rsidR="005722D3" w:rsidRPr="005722D3" w:rsidRDefault="00A24B1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C. J.</w:t>
            </w:r>
          </w:p>
        </w:tc>
        <w:tc>
          <w:tcPr>
            <w:tcW w:w="2209" w:type="dxa"/>
          </w:tcPr>
          <w:p w14:paraId="36C403BC" w14:textId="775837FF" w:rsidR="005722D3" w:rsidRPr="005722D3" w:rsidRDefault="00A24B1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23/06/2021</w:t>
            </w:r>
          </w:p>
        </w:tc>
        <w:tc>
          <w:tcPr>
            <w:tcW w:w="1985" w:type="dxa"/>
          </w:tcPr>
          <w:p w14:paraId="18D0218F" w14:textId="77777777" w:rsidR="005722D3" w:rsidRPr="005722D3" w:rsidRDefault="005722D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3A431C3" w14:textId="174143AE" w:rsidR="005722D3" w:rsidRPr="005722D3" w:rsidRDefault="00A24B1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701104</w:t>
            </w:r>
          </w:p>
        </w:tc>
      </w:tr>
      <w:tr w:rsidR="005722D3" w:rsidRPr="005722D3" w14:paraId="1D169583" w14:textId="77777777" w:rsidTr="005722D3">
        <w:tc>
          <w:tcPr>
            <w:tcW w:w="901" w:type="dxa"/>
          </w:tcPr>
          <w:p w14:paraId="5370A13F" w14:textId="15C30F40" w:rsidR="005722D3" w:rsidRPr="005722D3" w:rsidRDefault="0089533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1720</w:t>
            </w:r>
          </w:p>
        </w:tc>
        <w:tc>
          <w:tcPr>
            <w:tcW w:w="3831" w:type="dxa"/>
          </w:tcPr>
          <w:p w14:paraId="22E6D00B" w14:textId="0C85039F" w:rsidR="005722D3" w:rsidRPr="005722D3" w:rsidRDefault="00A24B1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A. R.</w:t>
            </w:r>
          </w:p>
        </w:tc>
        <w:tc>
          <w:tcPr>
            <w:tcW w:w="2209" w:type="dxa"/>
          </w:tcPr>
          <w:p w14:paraId="0BC80DE4" w14:textId="73E7F1B8" w:rsidR="005722D3" w:rsidRPr="005722D3" w:rsidRDefault="00A24B1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23/06/2021</w:t>
            </w:r>
          </w:p>
        </w:tc>
        <w:tc>
          <w:tcPr>
            <w:tcW w:w="1985" w:type="dxa"/>
          </w:tcPr>
          <w:p w14:paraId="14C999C8" w14:textId="77777777" w:rsidR="005722D3" w:rsidRPr="005722D3" w:rsidRDefault="005722D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51D38BE" w14:textId="73815E80" w:rsidR="005722D3" w:rsidRPr="005722D3" w:rsidRDefault="00A24B1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700004</w:t>
            </w:r>
          </w:p>
        </w:tc>
      </w:tr>
      <w:tr w:rsidR="005722D3" w:rsidRPr="005722D3" w14:paraId="36DAC5B3" w14:textId="77777777" w:rsidTr="005722D3">
        <w:tc>
          <w:tcPr>
            <w:tcW w:w="901" w:type="dxa"/>
          </w:tcPr>
          <w:p w14:paraId="067276D2" w14:textId="017E8B68" w:rsidR="005722D3" w:rsidRPr="005722D3" w:rsidRDefault="0089533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1721</w:t>
            </w:r>
          </w:p>
        </w:tc>
        <w:tc>
          <w:tcPr>
            <w:tcW w:w="3831" w:type="dxa"/>
          </w:tcPr>
          <w:p w14:paraId="7044FA8D" w14:textId="050C34CF" w:rsidR="005722D3" w:rsidRPr="005722D3" w:rsidRDefault="00A24B1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V. F. S.</w:t>
            </w:r>
          </w:p>
        </w:tc>
        <w:tc>
          <w:tcPr>
            <w:tcW w:w="2209" w:type="dxa"/>
          </w:tcPr>
          <w:p w14:paraId="214CF021" w14:textId="0ADE635C" w:rsidR="005722D3" w:rsidRPr="005722D3" w:rsidRDefault="00A24B1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23/06/2021</w:t>
            </w:r>
          </w:p>
        </w:tc>
        <w:tc>
          <w:tcPr>
            <w:tcW w:w="1985" w:type="dxa"/>
          </w:tcPr>
          <w:p w14:paraId="1FA4F409" w14:textId="77777777" w:rsidR="005722D3" w:rsidRPr="005722D3" w:rsidRDefault="005722D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632D324" w14:textId="3D7BE11C" w:rsidR="005722D3" w:rsidRPr="005722D3" w:rsidRDefault="00A24B1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706401</w:t>
            </w:r>
          </w:p>
        </w:tc>
      </w:tr>
      <w:tr w:rsidR="005722D3" w:rsidRPr="005722D3" w14:paraId="1AAFA637" w14:textId="77777777" w:rsidTr="005722D3">
        <w:tc>
          <w:tcPr>
            <w:tcW w:w="901" w:type="dxa"/>
          </w:tcPr>
          <w:p w14:paraId="01DF31A8" w14:textId="3B769D08" w:rsidR="005722D3" w:rsidRPr="005722D3" w:rsidRDefault="0089533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1722</w:t>
            </w:r>
          </w:p>
        </w:tc>
        <w:tc>
          <w:tcPr>
            <w:tcW w:w="3831" w:type="dxa"/>
          </w:tcPr>
          <w:p w14:paraId="6A80B466" w14:textId="680E6FAB" w:rsidR="005722D3" w:rsidRPr="005722D3" w:rsidRDefault="00A24B1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B. S. M.</w:t>
            </w:r>
          </w:p>
        </w:tc>
        <w:tc>
          <w:tcPr>
            <w:tcW w:w="2209" w:type="dxa"/>
          </w:tcPr>
          <w:p w14:paraId="66959A00" w14:textId="604CD2DB" w:rsidR="005722D3" w:rsidRPr="005722D3" w:rsidRDefault="00A24B1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23/06/2021</w:t>
            </w:r>
          </w:p>
        </w:tc>
        <w:tc>
          <w:tcPr>
            <w:tcW w:w="1985" w:type="dxa"/>
          </w:tcPr>
          <w:p w14:paraId="1441E6E4" w14:textId="77777777" w:rsidR="005722D3" w:rsidRPr="005722D3" w:rsidRDefault="005722D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F437A17" w14:textId="5174879E" w:rsidR="005722D3" w:rsidRPr="005722D3" w:rsidRDefault="00A24B1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700208</w:t>
            </w:r>
          </w:p>
        </w:tc>
      </w:tr>
      <w:tr w:rsidR="005722D3" w:rsidRPr="005722D3" w14:paraId="71286BA7" w14:textId="77777777" w:rsidTr="005722D3">
        <w:tc>
          <w:tcPr>
            <w:tcW w:w="901" w:type="dxa"/>
          </w:tcPr>
          <w:p w14:paraId="5F8847FF" w14:textId="1453472C" w:rsidR="005722D3" w:rsidRPr="005722D3" w:rsidRDefault="0089533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1723</w:t>
            </w:r>
          </w:p>
        </w:tc>
        <w:tc>
          <w:tcPr>
            <w:tcW w:w="3831" w:type="dxa"/>
          </w:tcPr>
          <w:p w14:paraId="0A3EEE70" w14:textId="65C15302" w:rsidR="005722D3" w:rsidRPr="005722D3" w:rsidRDefault="00A24B1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P. S. A. S.</w:t>
            </w:r>
          </w:p>
        </w:tc>
        <w:tc>
          <w:tcPr>
            <w:tcW w:w="2209" w:type="dxa"/>
          </w:tcPr>
          <w:p w14:paraId="2B4DE846" w14:textId="5A733075" w:rsidR="005722D3" w:rsidRPr="005722D3" w:rsidRDefault="00A24B1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23/06/2021</w:t>
            </w:r>
          </w:p>
        </w:tc>
        <w:tc>
          <w:tcPr>
            <w:tcW w:w="1985" w:type="dxa"/>
          </w:tcPr>
          <w:p w14:paraId="66D49800" w14:textId="77777777" w:rsidR="005722D3" w:rsidRPr="005722D3" w:rsidRDefault="005722D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4D81849" w14:textId="00529327" w:rsidR="005722D3" w:rsidRPr="005722D3" w:rsidRDefault="00A24B1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700308</w:t>
            </w:r>
          </w:p>
        </w:tc>
      </w:tr>
      <w:tr w:rsidR="005722D3" w:rsidRPr="005722D3" w14:paraId="058FEBCD" w14:textId="77777777" w:rsidTr="005722D3">
        <w:tc>
          <w:tcPr>
            <w:tcW w:w="901" w:type="dxa"/>
          </w:tcPr>
          <w:p w14:paraId="36B6DC48" w14:textId="6B7517E2" w:rsidR="005722D3" w:rsidRPr="005722D3" w:rsidRDefault="0089533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1724</w:t>
            </w:r>
          </w:p>
        </w:tc>
        <w:tc>
          <w:tcPr>
            <w:tcW w:w="3831" w:type="dxa"/>
          </w:tcPr>
          <w:p w14:paraId="202D7E51" w14:textId="0066B2D6" w:rsidR="005722D3" w:rsidRPr="005722D3" w:rsidRDefault="00A24B1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P. G. V.</w:t>
            </w:r>
          </w:p>
        </w:tc>
        <w:tc>
          <w:tcPr>
            <w:tcW w:w="2209" w:type="dxa"/>
          </w:tcPr>
          <w:p w14:paraId="0C5399D5" w14:textId="5AA2BC1D" w:rsidR="005722D3" w:rsidRPr="005722D3" w:rsidRDefault="00A24B1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23/06/2021</w:t>
            </w:r>
          </w:p>
        </w:tc>
        <w:tc>
          <w:tcPr>
            <w:tcW w:w="1985" w:type="dxa"/>
          </w:tcPr>
          <w:p w14:paraId="7E4140E4" w14:textId="77777777" w:rsidR="005722D3" w:rsidRPr="005722D3" w:rsidRDefault="005722D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86353BB" w14:textId="3ECD3421" w:rsidR="005722D3" w:rsidRPr="005722D3" w:rsidRDefault="00A24B1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700107</w:t>
            </w:r>
          </w:p>
        </w:tc>
      </w:tr>
      <w:tr w:rsidR="005722D3" w:rsidRPr="005722D3" w14:paraId="7760AA2D" w14:textId="77777777" w:rsidTr="005722D3">
        <w:tc>
          <w:tcPr>
            <w:tcW w:w="901" w:type="dxa"/>
          </w:tcPr>
          <w:p w14:paraId="7D55DA28" w14:textId="47D0105D" w:rsidR="005722D3" w:rsidRPr="005722D3" w:rsidRDefault="0089533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1725</w:t>
            </w:r>
          </w:p>
        </w:tc>
        <w:tc>
          <w:tcPr>
            <w:tcW w:w="3831" w:type="dxa"/>
          </w:tcPr>
          <w:p w14:paraId="619F23B2" w14:textId="396490B7" w:rsidR="005722D3" w:rsidRPr="005722D3" w:rsidRDefault="00A24B1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B.</w:t>
            </w:r>
          </w:p>
        </w:tc>
        <w:tc>
          <w:tcPr>
            <w:tcW w:w="2209" w:type="dxa"/>
          </w:tcPr>
          <w:p w14:paraId="3129448C" w14:textId="7E61D04C" w:rsidR="005722D3" w:rsidRPr="005722D3" w:rsidRDefault="00A24B1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23/06/2021</w:t>
            </w:r>
          </w:p>
        </w:tc>
        <w:tc>
          <w:tcPr>
            <w:tcW w:w="1985" w:type="dxa"/>
          </w:tcPr>
          <w:p w14:paraId="17378362" w14:textId="77777777" w:rsidR="005722D3" w:rsidRPr="005722D3" w:rsidRDefault="005722D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7B7F5E2" w14:textId="5E02E6EE" w:rsidR="005722D3" w:rsidRPr="005722D3" w:rsidRDefault="00A24B1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702609</w:t>
            </w:r>
          </w:p>
        </w:tc>
      </w:tr>
      <w:tr w:rsidR="005722D3" w:rsidRPr="005722D3" w14:paraId="5B69C097" w14:textId="77777777" w:rsidTr="005722D3">
        <w:tc>
          <w:tcPr>
            <w:tcW w:w="901" w:type="dxa"/>
          </w:tcPr>
          <w:p w14:paraId="526D80B3" w14:textId="46B4DA8C" w:rsidR="005722D3" w:rsidRPr="005722D3" w:rsidRDefault="0089533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1726</w:t>
            </w:r>
          </w:p>
        </w:tc>
        <w:tc>
          <w:tcPr>
            <w:tcW w:w="3831" w:type="dxa"/>
          </w:tcPr>
          <w:p w14:paraId="4DEF32B6" w14:textId="2CC37C6B" w:rsidR="005722D3" w:rsidRPr="005722D3" w:rsidRDefault="00A24B1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V. O. C.</w:t>
            </w:r>
          </w:p>
        </w:tc>
        <w:tc>
          <w:tcPr>
            <w:tcW w:w="2209" w:type="dxa"/>
          </w:tcPr>
          <w:p w14:paraId="6C79483B" w14:textId="02A66CF1" w:rsidR="005722D3" w:rsidRPr="005722D3" w:rsidRDefault="00A24B1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25/06/2021</w:t>
            </w:r>
          </w:p>
        </w:tc>
        <w:tc>
          <w:tcPr>
            <w:tcW w:w="1985" w:type="dxa"/>
          </w:tcPr>
          <w:p w14:paraId="03D4F0A7" w14:textId="77777777" w:rsidR="005722D3" w:rsidRPr="005722D3" w:rsidRDefault="005722D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B20FBD4" w14:textId="56C421C7" w:rsidR="005722D3" w:rsidRPr="005722D3" w:rsidRDefault="00A24B1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705606</w:t>
            </w:r>
          </w:p>
        </w:tc>
      </w:tr>
      <w:tr w:rsidR="005722D3" w:rsidRPr="005722D3" w14:paraId="2C4C13AD" w14:textId="77777777" w:rsidTr="005722D3">
        <w:tc>
          <w:tcPr>
            <w:tcW w:w="901" w:type="dxa"/>
          </w:tcPr>
          <w:p w14:paraId="030E5320" w14:textId="2003D3D8" w:rsidR="005722D3" w:rsidRPr="005722D3" w:rsidRDefault="0089533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1727</w:t>
            </w:r>
          </w:p>
        </w:tc>
        <w:tc>
          <w:tcPr>
            <w:tcW w:w="3831" w:type="dxa"/>
          </w:tcPr>
          <w:p w14:paraId="5797A62D" w14:textId="48BF8B45" w:rsidR="005722D3" w:rsidRPr="005722D3" w:rsidRDefault="00A24B1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V. O. C.</w:t>
            </w:r>
          </w:p>
        </w:tc>
        <w:tc>
          <w:tcPr>
            <w:tcW w:w="2209" w:type="dxa"/>
          </w:tcPr>
          <w:p w14:paraId="6FCEE4FD" w14:textId="4D690AD7" w:rsidR="005722D3" w:rsidRPr="005722D3" w:rsidRDefault="00A24B1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25/06/2021</w:t>
            </w:r>
          </w:p>
        </w:tc>
        <w:tc>
          <w:tcPr>
            <w:tcW w:w="1985" w:type="dxa"/>
          </w:tcPr>
          <w:p w14:paraId="6F33AA2E" w14:textId="77777777" w:rsidR="005722D3" w:rsidRPr="005722D3" w:rsidRDefault="005722D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C1492AF" w14:textId="46EA9518" w:rsidR="005722D3" w:rsidRPr="005722D3" w:rsidRDefault="00A24B1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700003</w:t>
            </w:r>
          </w:p>
        </w:tc>
      </w:tr>
      <w:tr w:rsidR="005722D3" w:rsidRPr="005722D3" w14:paraId="19FCC3B9" w14:textId="77777777" w:rsidTr="005722D3">
        <w:tc>
          <w:tcPr>
            <w:tcW w:w="901" w:type="dxa"/>
          </w:tcPr>
          <w:p w14:paraId="7D9B8DFD" w14:textId="0AED2C23" w:rsidR="005722D3" w:rsidRPr="005722D3" w:rsidRDefault="0089533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1728</w:t>
            </w:r>
          </w:p>
        </w:tc>
        <w:tc>
          <w:tcPr>
            <w:tcW w:w="3831" w:type="dxa"/>
          </w:tcPr>
          <w:p w14:paraId="53A32150" w14:textId="653EC4D3" w:rsidR="005722D3" w:rsidRPr="005722D3" w:rsidRDefault="00A24B1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R. L.</w:t>
            </w:r>
          </w:p>
        </w:tc>
        <w:tc>
          <w:tcPr>
            <w:tcW w:w="2209" w:type="dxa"/>
          </w:tcPr>
          <w:p w14:paraId="3441E463" w14:textId="6308116E" w:rsidR="005722D3" w:rsidRPr="005722D3" w:rsidRDefault="00A24B1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25/06/2021</w:t>
            </w:r>
          </w:p>
        </w:tc>
        <w:tc>
          <w:tcPr>
            <w:tcW w:w="1985" w:type="dxa"/>
          </w:tcPr>
          <w:p w14:paraId="5EE37A23" w14:textId="77777777" w:rsidR="005722D3" w:rsidRPr="005722D3" w:rsidRDefault="005722D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7D17831" w14:textId="6C2E5291" w:rsidR="005722D3" w:rsidRPr="005722D3" w:rsidRDefault="00A24B1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700008</w:t>
            </w:r>
          </w:p>
        </w:tc>
      </w:tr>
      <w:tr w:rsidR="005722D3" w:rsidRPr="005722D3" w14:paraId="7E6B16F2" w14:textId="77777777" w:rsidTr="005722D3">
        <w:tc>
          <w:tcPr>
            <w:tcW w:w="901" w:type="dxa"/>
          </w:tcPr>
          <w:p w14:paraId="10ED5478" w14:textId="3F0C3B9C" w:rsidR="005722D3" w:rsidRPr="005722D3" w:rsidRDefault="0089533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1729</w:t>
            </w:r>
          </w:p>
        </w:tc>
        <w:tc>
          <w:tcPr>
            <w:tcW w:w="3831" w:type="dxa"/>
          </w:tcPr>
          <w:p w14:paraId="7BCE4546" w14:textId="262F56EB" w:rsidR="005722D3" w:rsidRPr="005722D3" w:rsidRDefault="00B04A9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V.</w:t>
            </w:r>
          </w:p>
        </w:tc>
        <w:tc>
          <w:tcPr>
            <w:tcW w:w="2209" w:type="dxa"/>
          </w:tcPr>
          <w:p w14:paraId="33448BC9" w14:textId="68232478" w:rsidR="005722D3" w:rsidRPr="005722D3" w:rsidRDefault="00B04A9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26/06/2021</w:t>
            </w:r>
          </w:p>
        </w:tc>
        <w:tc>
          <w:tcPr>
            <w:tcW w:w="1985" w:type="dxa"/>
          </w:tcPr>
          <w:p w14:paraId="67B37383" w14:textId="77777777" w:rsidR="005722D3" w:rsidRPr="005722D3" w:rsidRDefault="005722D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A634C18" w14:textId="421CC4F4" w:rsidR="005722D3" w:rsidRPr="005722D3" w:rsidRDefault="00B04A9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700000</w:t>
            </w:r>
          </w:p>
        </w:tc>
      </w:tr>
      <w:tr w:rsidR="005722D3" w:rsidRPr="005722D3" w14:paraId="6E08B473" w14:textId="77777777" w:rsidTr="005722D3">
        <w:tc>
          <w:tcPr>
            <w:tcW w:w="901" w:type="dxa"/>
          </w:tcPr>
          <w:p w14:paraId="6D5C4722" w14:textId="24364119" w:rsidR="005722D3" w:rsidRPr="005722D3" w:rsidRDefault="0089533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1730</w:t>
            </w:r>
          </w:p>
        </w:tc>
        <w:tc>
          <w:tcPr>
            <w:tcW w:w="3831" w:type="dxa"/>
          </w:tcPr>
          <w:p w14:paraId="0821E20F" w14:textId="309EA819" w:rsidR="005722D3" w:rsidRPr="005722D3" w:rsidRDefault="00B04A9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A. A. O.</w:t>
            </w:r>
          </w:p>
        </w:tc>
        <w:tc>
          <w:tcPr>
            <w:tcW w:w="2209" w:type="dxa"/>
          </w:tcPr>
          <w:p w14:paraId="16EA12EC" w14:textId="53A97CE6" w:rsidR="005722D3" w:rsidRPr="005722D3" w:rsidRDefault="00B04A9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26/06/2021</w:t>
            </w:r>
          </w:p>
        </w:tc>
        <w:tc>
          <w:tcPr>
            <w:tcW w:w="1985" w:type="dxa"/>
          </w:tcPr>
          <w:p w14:paraId="2CE4A76D" w14:textId="77777777" w:rsidR="005722D3" w:rsidRPr="005722D3" w:rsidRDefault="005722D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AF7C335" w14:textId="3E228AC0" w:rsidR="005722D3" w:rsidRPr="005722D3" w:rsidRDefault="00B04A9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700405</w:t>
            </w:r>
          </w:p>
        </w:tc>
      </w:tr>
      <w:tr w:rsidR="005722D3" w:rsidRPr="005722D3" w14:paraId="165319CE" w14:textId="77777777" w:rsidTr="005722D3">
        <w:tc>
          <w:tcPr>
            <w:tcW w:w="901" w:type="dxa"/>
          </w:tcPr>
          <w:p w14:paraId="5EFF84B4" w14:textId="37A70712" w:rsidR="005722D3" w:rsidRPr="005722D3" w:rsidRDefault="0089533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1731</w:t>
            </w:r>
          </w:p>
        </w:tc>
        <w:tc>
          <w:tcPr>
            <w:tcW w:w="3831" w:type="dxa"/>
          </w:tcPr>
          <w:p w14:paraId="0B92E102" w14:textId="17B57A41" w:rsidR="005722D3" w:rsidRPr="005722D3" w:rsidRDefault="00B04A9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E. R.</w:t>
            </w:r>
          </w:p>
        </w:tc>
        <w:tc>
          <w:tcPr>
            <w:tcW w:w="2209" w:type="dxa"/>
          </w:tcPr>
          <w:p w14:paraId="1CCEC79F" w14:textId="3C7805B2" w:rsidR="005722D3" w:rsidRPr="005722D3" w:rsidRDefault="00B04A9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26/06/2021</w:t>
            </w:r>
          </w:p>
        </w:tc>
        <w:tc>
          <w:tcPr>
            <w:tcW w:w="1985" w:type="dxa"/>
          </w:tcPr>
          <w:p w14:paraId="43CCD396" w14:textId="77777777" w:rsidR="005722D3" w:rsidRPr="005722D3" w:rsidRDefault="005722D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3DDFD82" w14:textId="52EDD9C4" w:rsidR="005722D3" w:rsidRPr="005722D3" w:rsidRDefault="00B04A9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702804</w:t>
            </w:r>
          </w:p>
        </w:tc>
      </w:tr>
      <w:tr w:rsidR="005722D3" w:rsidRPr="005722D3" w14:paraId="13FB9D27" w14:textId="77777777" w:rsidTr="005722D3">
        <w:tc>
          <w:tcPr>
            <w:tcW w:w="901" w:type="dxa"/>
          </w:tcPr>
          <w:p w14:paraId="0D11A272" w14:textId="2FD17F0F" w:rsidR="005722D3" w:rsidRPr="005722D3" w:rsidRDefault="0089533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1732</w:t>
            </w:r>
          </w:p>
        </w:tc>
        <w:tc>
          <w:tcPr>
            <w:tcW w:w="3831" w:type="dxa"/>
          </w:tcPr>
          <w:p w14:paraId="7891A223" w14:textId="07B1E952" w:rsidR="005722D3" w:rsidRPr="005722D3" w:rsidRDefault="00B04A9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M. N.</w:t>
            </w:r>
          </w:p>
        </w:tc>
        <w:tc>
          <w:tcPr>
            <w:tcW w:w="2209" w:type="dxa"/>
          </w:tcPr>
          <w:p w14:paraId="060617CC" w14:textId="7D7C0D17" w:rsidR="005722D3" w:rsidRPr="005722D3" w:rsidRDefault="00B04A9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26/06/2021</w:t>
            </w:r>
          </w:p>
        </w:tc>
        <w:tc>
          <w:tcPr>
            <w:tcW w:w="1985" w:type="dxa"/>
          </w:tcPr>
          <w:p w14:paraId="32CBA2FC" w14:textId="77777777" w:rsidR="005722D3" w:rsidRPr="005722D3" w:rsidRDefault="005722D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9386806" w14:textId="628A8177" w:rsidR="005722D3" w:rsidRPr="005722D3" w:rsidRDefault="00B04A9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706807</w:t>
            </w:r>
          </w:p>
        </w:tc>
      </w:tr>
      <w:tr w:rsidR="005722D3" w:rsidRPr="005722D3" w14:paraId="395C0C4B" w14:textId="77777777" w:rsidTr="005722D3">
        <w:tc>
          <w:tcPr>
            <w:tcW w:w="901" w:type="dxa"/>
          </w:tcPr>
          <w:p w14:paraId="36C89505" w14:textId="5D927C45" w:rsidR="005722D3" w:rsidRPr="005722D3" w:rsidRDefault="0089533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1733</w:t>
            </w:r>
          </w:p>
        </w:tc>
        <w:tc>
          <w:tcPr>
            <w:tcW w:w="3831" w:type="dxa"/>
          </w:tcPr>
          <w:p w14:paraId="4809AEF7" w14:textId="729DB3B0" w:rsidR="005722D3" w:rsidRPr="005722D3" w:rsidRDefault="00B04A9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A.</w:t>
            </w:r>
          </w:p>
        </w:tc>
        <w:tc>
          <w:tcPr>
            <w:tcW w:w="2209" w:type="dxa"/>
          </w:tcPr>
          <w:p w14:paraId="368A24E1" w14:textId="60892523" w:rsidR="005722D3" w:rsidRPr="005722D3" w:rsidRDefault="00B04A9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26/06/2021</w:t>
            </w:r>
          </w:p>
        </w:tc>
        <w:tc>
          <w:tcPr>
            <w:tcW w:w="1985" w:type="dxa"/>
          </w:tcPr>
          <w:p w14:paraId="6CB59BD6" w14:textId="77777777" w:rsidR="005722D3" w:rsidRPr="005722D3" w:rsidRDefault="005722D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E284141" w14:textId="3B26C645" w:rsidR="005722D3" w:rsidRPr="005722D3" w:rsidRDefault="00B04A9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700505</w:t>
            </w:r>
          </w:p>
        </w:tc>
      </w:tr>
      <w:tr w:rsidR="005722D3" w:rsidRPr="00F60500" w14:paraId="3E708AC5" w14:textId="77777777" w:rsidTr="005722D3">
        <w:tc>
          <w:tcPr>
            <w:tcW w:w="901" w:type="dxa"/>
          </w:tcPr>
          <w:p w14:paraId="4CD3510F" w14:textId="709542BA" w:rsidR="005722D3" w:rsidRPr="00F60500" w:rsidRDefault="00895334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1734</w:t>
            </w:r>
          </w:p>
        </w:tc>
        <w:tc>
          <w:tcPr>
            <w:tcW w:w="3831" w:type="dxa"/>
          </w:tcPr>
          <w:p w14:paraId="61D985D6" w14:textId="6431EB9D" w:rsidR="005722D3" w:rsidRPr="00F60500" w:rsidRDefault="00E64111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W. T. P.</w:t>
            </w:r>
          </w:p>
        </w:tc>
        <w:tc>
          <w:tcPr>
            <w:tcW w:w="2209" w:type="dxa"/>
          </w:tcPr>
          <w:p w14:paraId="70F05754" w14:textId="6955FD44" w:rsidR="005722D3" w:rsidRPr="00F60500" w:rsidRDefault="00E6411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1985" w:type="dxa"/>
          </w:tcPr>
          <w:p w14:paraId="4F5323A1" w14:textId="77777777" w:rsidR="005722D3" w:rsidRPr="00F60500" w:rsidRDefault="005722D3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38AC9E7" w14:textId="149B4251" w:rsidR="005722D3" w:rsidRPr="00F60500" w:rsidRDefault="00E6411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708403</w:t>
            </w:r>
          </w:p>
        </w:tc>
      </w:tr>
      <w:tr w:rsidR="005722D3" w:rsidRPr="00F60500" w14:paraId="7B1F3412" w14:textId="77777777" w:rsidTr="005722D3">
        <w:tc>
          <w:tcPr>
            <w:tcW w:w="901" w:type="dxa"/>
          </w:tcPr>
          <w:p w14:paraId="7E8877F6" w14:textId="0009E9F0" w:rsidR="005722D3" w:rsidRPr="00F60500" w:rsidRDefault="00B04A98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1735</w:t>
            </w:r>
          </w:p>
        </w:tc>
        <w:tc>
          <w:tcPr>
            <w:tcW w:w="3831" w:type="dxa"/>
          </w:tcPr>
          <w:p w14:paraId="546F14BF" w14:textId="614CBFD3" w:rsidR="005722D3" w:rsidRPr="00F60500" w:rsidRDefault="00E64111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C. M.</w:t>
            </w:r>
          </w:p>
        </w:tc>
        <w:tc>
          <w:tcPr>
            <w:tcW w:w="2209" w:type="dxa"/>
          </w:tcPr>
          <w:p w14:paraId="447BD14E" w14:textId="43714365" w:rsidR="005722D3" w:rsidRPr="00F60500" w:rsidRDefault="00E6411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1985" w:type="dxa"/>
          </w:tcPr>
          <w:p w14:paraId="5D198915" w14:textId="77777777" w:rsidR="005722D3" w:rsidRPr="00F60500" w:rsidRDefault="005722D3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7ACCC1D" w14:textId="388EFDDA" w:rsidR="005722D3" w:rsidRPr="00F60500" w:rsidRDefault="00E6411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700806</w:t>
            </w:r>
          </w:p>
        </w:tc>
      </w:tr>
      <w:tr w:rsidR="005722D3" w:rsidRPr="00F60500" w14:paraId="21E960FB" w14:textId="77777777" w:rsidTr="005722D3">
        <w:tc>
          <w:tcPr>
            <w:tcW w:w="901" w:type="dxa"/>
          </w:tcPr>
          <w:p w14:paraId="771D97F0" w14:textId="0DFB37F0" w:rsidR="005722D3" w:rsidRPr="00F60500" w:rsidRDefault="00B04A98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1736</w:t>
            </w:r>
          </w:p>
        </w:tc>
        <w:tc>
          <w:tcPr>
            <w:tcW w:w="3831" w:type="dxa"/>
          </w:tcPr>
          <w:p w14:paraId="455AC6B3" w14:textId="0E316196" w:rsidR="005722D3" w:rsidRPr="00F60500" w:rsidRDefault="00E64111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N. A. S.</w:t>
            </w:r>
          </w:p>
        </w:tc>
        <w:tc>
          <w:tcPr>
            <w:tcW w:w="2209" w:type="dxa"/>
          </w:tcPr>
          <w:p w14:paraId="4685AC40" w14:textId="2C712CD5" w:rsidR="005722D3" w:rsidRPr="00F60500" w:rsidRDefault="00E6411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1985" w:type="dxa"/>
          </w:tcPr>
          <w:p w14:paraId="112DEA52" w14:textId="77777777" w:rsidR="005722D3" w:rsidRPr="00F60500" w:rsidRDefault="005722D3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98301D0" w14:textId="4E650D91" w:rsidR="005722D3" w:rsidRPr="00F60500" w:rsidRDefault="00E6411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700509</w:t>
            </w:r>
          </w:p>
        </w:tc>
      </w:tr>
      <w:tr w:rsidR="005722D3" w:rsidRPr="00F60500" w14:paraId="2FFC2DA8" w14:textId="77777777" w:rsidTr="005722D3">
        <w:tc>
          <w:tcPr>
            <w:tcW w:w="901" w:type="dxa"/>
          </w:tcPr>
          <w:p w14:paraId="113A3D8D" w14:textId="67D3C6EC" w:rsidR="005722D3" w:rsidRPr="00F60500" w:rsidRDefault="00B04A98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1737</w:t>
            </w:r>
          </w:p>
        </w:tc>
        <w:tc>
          <w:tcPr>
            <w:tcW w:w="3831" w:type="dxa"/>
          </w:tcPr>
          <w:p w14:paraId="0257FED4" w14:textId="40A429B8" w:rsidR="005722D3" w:rsidRPr="00F60500" w:rsidRDefault="00E64111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C. M.</w:t>
            </w:r>
          </w:p>
        </w:tc>
        <w:tc>
          <w:tcPr>
            <w:tcW w:w="2209" w:type="dxa"/>
          </w:tcPr>
          <w:p w14:paraId="04D7ABC3" w14:textId="1663247E" w:rsidR="005722D3" w:rsidRPr="00F60500" w:rsidRDefault="00E6411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1985" w:type="dxa"/>
          </w:tcPr>
          <w:p w14:paraId="60E519C7" w14:textId="77777777" w:rsidR="005722D3" w:rsidRPr="00F60500" w:rsidRDefault="005722D3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01AD221" w14:textId="7FDBD8D3" w:rsidR="005722D3" w:rsidRPr="00F60500" w:rsidRDefault="00E6411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702100</w:t>
            </w:r>
          </w:p>
        </w:tc>
      </w:tr>
      <w:tr w:rsidR="005722D3" w:rsidRPr="00F60500" w14:paraId="5B646B58" w14:textId="77777777" w:rsidTr="005722D3">
        <w:tc>
          <w:tcPr>
            <w:tcW w:w="901" w:type="dxa"/>
          </w:tcPr>
          <w:p w14:paraId="78704E8F" w14:textId="14E5802D" w:rsidR="005722D3" w:rsidRPr="00F60500" w:rsidRDefault="00B04A98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1738</w:t>
            </w:r>
          </w:p>
        </w:tc>
        <w:tc>
          <w:tcPr>
            <w:tcW w:w="3831" w:type="dxa"/>
          </w:tcPr>
          <w:p w14:paraId="0782BD90" w14:textId="76D2D0BC" w:rsidR="005722D3" w:rsidRPr="00F60500" w:rsidRDefault="00E64111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 S.</w:t>
            </w:r>
          </w:p>
        </w:tc>
        <w:tc>
          <w:tcPr>
            <w:tcW w:w="2209" w:type="dxa"/>
          </w:tcPr>
          <w:p w14:paraId="3DAEE94C" w14:textId="25877801" w:rsidR="005722D3" w:rsidRPr="00F60500" w:rsidRDefault="00E6411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1985" w:type="dxa"/>
          </w:tcPr>
          <w:p w14:paraId="7A38D3FC" w14:textId="77777777" w:rsidR="005722D3" w:rsidRPr="00F60500" w:rsidRDefault="005722D3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1296068" w14:textId="48E17917" w:rsidR="005722D3" w:rsidRPr="00F60500" w:rsidRDefault="00E6411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704109</w:t>
            </w:r>
          </w:p>
        </w:tc>
      </w:tr>
      <w:tr w:rsidR="005722D3" w:rsidRPr="00F60500" w14:paraId="574EFAD4" w14:textId="77777777" w:rsidTr="005722D3">
        <w:tc>
          <w:tcPr>
            <w:tcW w:w="901" w:type="dxa"/>
          </w:tcPr>
          <w:p w14:paraId="3676E8A9" w14:textId="4E2976DC" w:rsidR="005722D3" w:rsidRPr="00F60500" w:rsidRDefault="00B04A98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1739</w:t>
            </w:r>
          </w:p>
        </w:tc>
        <w:tc>
          <w:tcPr>
            <w:tcW w:w="3831" w:type="dxa"/>
          </w:tcPr>
          <w:p w14:paraId="0AC85F22" w14:textId="0370BEFB" w:rsidR="005722D3" w:rsidRPr="00F60500" w:rsidRDefault="00E64111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L. N.</w:t>
            </w:r>
          </w:p>
        </w:tc>
        <w:tc>
          <w:tcPr>
            <w:tcW w:w="2209" w:type="dxa"/>
          </w:tcPr>
          <w:p w14:paraId="43F6569F" w14:textId="45CC99CD" w:rsidR="005722D3" w:rsidRPr="00F60500" w:rsidRDefault="00E6411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28/06/2021</w:t>
            </w:r>
          </w:p>
        </w:tc>
        <w:tc>
          <w:tcPr>
            <w:tcW w:w="1985" w:type="dxa"/>
          </w:tcPr>
          <w:p w14:paraId="5C65DF3C" w14:textId="77777777" w:rsidR="005722D3" w:rsidRPr="00F60500" w:rsidRDefault="005722D3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B31F9F5" w14:textId="5D2456CF" w:rsidR="005722D3" w:rsidRPr="00F60500" w:rsidRDefault="00E6411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705609</w:t>
            </w:r>
          </w:p>
        </w:tc>
      </w:tr>
      <w:tr w:rsidR="005722D3" w:rsidRPr="00F60500" w14:paraId="51DE2D86" w14:textId="77777777" w:rsidTr="005722D3">
        <w:tc>
          <w:tcPr>
            <w:tcW w:w="901" w:type="dxa"/>
          </w:tcPr>
          <w:p w14:paraId="0BF97428" w14:textId="388DE6DF" w:rsidR="005722D3" w:rsidRPr="00F60500" w:rsidRDefault="00B04A98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1740</w:t>
            </w:r>
          </w:p>
        </w:tc>
        <w:tc>
          <w:tcPr>
            <w:tcW w:w="3831" w:type="dxa"/>
          </w:tcPr>
          <w:p w14:paraId="7BE9CD89" w14:textId="761DEC18" w:rsidR="005722D3" w:rsidRPr="00F60500" w:rsidRDefault="00E64111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O.</w:t>
            </w:r>
          </w:p>
        </w:tc>
        <w:tc>
          <w:tcPr>
            <w:tcW w:w="2209" w:type="dxa"/>
          </w:tcPr>
          <w:p w14:paraId="537F0B03" w14:textId="509F94A7" w:rsidR="005722D3" w:rsidRPr="00F60500" w:rsidRDefault="00A059CC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  <w:r w:rsidR="00E64111">
              <w:rPr>
                <w:rFonts w:ascii="Arial" w:hAnsi="Arial" w:cs="Arial"/>
                <w:sz w:val="24"/>
                <w:szCs w:val="24"/>
              </w:rPr>
              <w:t>/06/2021</w:t>
            </w:r>
          </w:p>
        </w:tc>
        <w:tc>
          <w:tcPr>
            <w:tcW w:w="1985" w:type="dxa"/>
          </w:tcPr>
          <w:p w14:paraId="4BD650E0" w14:textId="77777777" w:rsidR="005722D3" w:rsidRPr="00F60500" w:rsidRDefault="005722D3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7E97298" w14:textId="3721CA63" w:rsidR="005722D3" w:rsidRPr="00F60500" w:rsidRDefault="00A059CC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700004</w:t>
            </w:r>
          </w:p>
        </w:tc>
      </w:tr>
      <w:tr w:rsidR="005722D3" w:rsidRPr="00F60500" w14:paraId="37F8D6AB" w14:textId="77777777" w:rsidTr="005722D3">
        <w:tc>
          <w:tcPr>
            <w:tcW w:w="901" w:type="dxa"/>
          </w:tcPr>
          <w:p w14:paraId="538554B5" w14:textId="7882421D" w:rsidR="005722D3" w:rsidRPr="00F60500" w:rsidRDefault="00B04A98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1741</w:t>
            </w:r>
          </w:p>
        </w:tc>
        <w:tc>
          <w:tcPr>
            <w:tcW w:w="3831" w:type="dxa"/>
          </w:tcPr>
          <w:p w14:paraId="3D0F743A" w14:textId="5C6167C6" w:rsidR="005722D3" w:rsidRPr="00F60500" w:rsidRDefault="00A059CC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V. G. F.</w:t>
            </w:r>
          </w:p>
        </w:tc>
        <w:tc>
          <w:tcPr>
            <w:tcW w:w="2209" w:type="dxa"/>
          </w:tcPr>
          <w:p w14:paraId="14EAB20F" w14:textId="418593FC" w:rsidR="005722D3" w:rsidRPr="00F60500" w:rsidRDefault="00A059CC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30/06/2021</w:t>
            </w:r>
          </w:p>
        </w:tc>
        <w:tc>
          <w:tcPr>
            <w:tcW w:w="1985" w:type="dxa"/>
          </w:tcPr>
          <w:p w14:paraId="0ABDACE3" w14:textId="77777777" w:rsidR="005722D3" w:rsidRPr="00F60500" w:rsidRDefault="005722D3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99E463A" w14:textId="3CAF6748" w:rsidR="005722D3" w:rsidRPr="00F60500" w:rsidRDefault="00A059CC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706402</w:t>
            </w:r>
          </w:p>
        </w:tc>
      </w:tr>
      <w:tr w:rsidR="005722D3" w:rsidRPr="00F60500" w14:paraId="20A90A4E" w14:textId="77777777" w:rsidTr="005722D3">
        <w:tc>
          <w:tcPr>
            <w:tcW w:w="901" w:type="dxa"/>
          </w:tcPr>
          <w:p w14:paraId="60502F6B" w14:textId="6A8EC440" w:rsidR="005722D3" w:rsidRPr="00F60500" w:rsidRDefault="00B04A98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1742</w:t>
            </w:r>
          </w:p>
        </w:tc>
        <w:tc>
          <w:tcPr>
            <w:tcW w:w="3831" w:type="dxa"/>
          </w:tcPr>
          <w:p w14:paraId="7F37F8C7" w14:textId="73361147" w:rsidR="005722D3" w:rsidRPr="00F60500" w:rsidRDefault="00A059CC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I. P. S.</w:t>
            </w:r>
          </w:p>
        </w:tc>
        <w:tc>
          <w:tcPr>
            <w:tcW w:w="2209" w:type="dxa"/>
          </w:tcPr>
          <w:p w14:paraId="214FF37D" w14:textId="71F33B4D" w:rsidR="005722D3" w:rsidRPr="00F60500" w:rsidRDefault="00A059CC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30/06/2021</w:t>
            </w:r>
          </w:p>
        </w:tc>
        <w:tc>
          <w:tcPr>
            <w:tcW w:w="1985" w:type="dxa"/>
          </w:tcPr>
          <w:p w14:paraId="133CCC5E" w14:textId="77777777" w:rsidR="005722D3" w:rsidRPr="00F60500" w:rsidRDefault="005722D3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E78F057" w14:textId="17D4FC16" w:rsidR="005722D3" w:rsidRPr="00F60500" w:rsidRDefault="00A059CC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706204</w:t>
            </w:r>
          </w:p>
        </w:tc>
      </w:tr>
      <w:tr w:rsidR="005722D3" w:rsidRPr="00F60500" w14:paraId="6305CF77" w14:textId="77777777" w:rsidTr="005722D3">
        <w:tc>
          <w:tcPr>
            <w:tcW w:w="901" w:type="dxa"/>
          </w:tcPr>
          <w:p w14:paraId="0FFD1DDE" w14:textId="632D6FD4" w:rsidR="005722D3" w:rsidRPr="00F60500" w:rsidRDefault="00B04A98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1743</w:t>
            </w:r>
          </w:p>
        </w:tc>
        <w:tc>
          <w:tcPr>
            <w:tcW w:w="3831" w:type="dxa"/>
          </w:tcPr>
          <w:p w14:paraId="7C6F84B8" w14:textId="57578D2E" w:rsidR="005722D3" w:rsidRPr="00F60500" w:rsidRDefault="00A059CC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T. F. B. P</w:t>
            </w:r>
          </w:p>
        </w:tc>
        <w:tc>
          <w:tcPr>
            <w:tcW w:w="2209" w:type="dxa"/>
          </w:tcPr>
          <w:p w14:paraId="5D437416" w14:textId="58827DF3" w:rsidR="005722D3" w:rsidRPr="00F60500" w:rsidRDefault="00A059CC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30/06/2021</w:t>
            </w:r>
          </w:p>
        </w:tc>
        <w:tc>
          <w:tcPr>
            <w:tcW w:w="1985" w:type="dxa"/>
          </w:tcPr>
          <w:p w14:paraId="7FC969E6" w14:textId="77777777" w:rsidR="005722D3" w:rsidRPr="00F60500" w:rsidRDefault="005722D3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CF08AB2" w14:textId="0F5BBAAF" w:rsidR="005722D3" w:rsidRPr="00F60500" w:rsidRDefault="00A059CC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708509</w:t>
            </w:r>
          </w:p>
        </w:tc>
      </w:tr>
      <w:tr w:rsidR="005722D3" w:rsidRPr="00F60500" w14:paraId="06B9EA5E" w14:textId="77777777" w:rsidTr="005722D3">
        <w:tc>
          <w:tcPr>
            <w:tcW w:w="901" w:type="dxa"/>
          </w:tcPr>
          <w:p w14:paraId="70F4EB5C" w14:textId="759CA209" w:rsidR="005722D3" w:rsidRPr="00F60500" w:rsidRDefault="00B04A98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1744</w:t>
            </w:r>
          </w:p>
        </w:tc>
        <w:tc>
          <w:tcPr>
            <w:tcW w:w="3831" w:type="dxa"/>
          </w:tcPr>
          <w:p w14:paraId="7EF60E2C" w14:textId="7F4A2090" w:rsidR="005722D3" w:rsidRPr="00F60500" w:rsidRDefault="00A059CC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N. F. P.</w:t>
            </w:r>
          </w:p>
        </w:tc>
        <w:tc>
          <w:tcPr>
            <w:tcW w:w="2209" w:type="dxa"/>
          </w:tcPr>
          <w:p w14:paraId="408AA199" w14:textId="2534F27A" w:rsidR="005722D3" w:rsidRPr="00F60500" w:rsidRDefault="00A059CC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30/06/2021</w:t>
            </w:r>
          </w:p>
        </w:tc>
        <w:tc>
          <w:tcPr>
            <w:tcW w:w="1985" w:type="dxa"/>
          </w:tcPr>
          <w:p w14:paraId="21664EEA" w14:textId="77777777" w:rsidR="005722D3" w:rsidRPr="00F60500" w:rsidRDefault="005722D3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CEE22CC" w14:textId="41DCC7E0" w:rsidR="005722D3" w:rsidRPr="00F60500" w:rsidRDefault="00A059CC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704802</w:t>
            </w:r>
          </w:p>
        </w:tc>
      </w:tr>
      <w:tr w:rsidR="005722D3" w:rsidRPr="00F60500" w14:paraId="31D6DB06" w14:textId="77777777" w:rsidTr="005722D3">
        <w:tc>
          <w:tcPr>
            <w:tcW w:w="901" w:type="dxa"/>
          </w:tcPr>
          <w:p w14:paraId="2560CE2C" w14:textId="3A57B6F7" w:rsidR="005722D3" w:rsidRPr="00F60500" w:rsidRDefault="00B04A98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1745</w:t>
            </w:r>
          </w:p>
        </w:tc>
        <w:tc>
          <w:tcPr>
            <w:tcW w:w="3831" w:type="dxa"/>
          </w:tcPr>
          <w:p w14:paraId="0DD24667" w14:textId="75E6F8FD" w:rsidR="005722D3" w:rsidRPr="00F60500" w:rsidRDefault="00A059CC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C. C. V.</w:t>
            </w:r>
          </w:p>
        </w:tc>
        <w:tc>
          <w:tcPr>
            <w:tcW w:w="2209" w:type="dxa"/>
          </w:tcPr>
          <w:p w14:paraId="56E39DC8" w14:textId="2F1BA47F" w:rsidR="005722D3" w:rsidRPr="00F60500" w:rsidRDefault="00A059CC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30/06/2021</w:t>
            </w:r>
          </w:p>
        </w:tc>
        <w:tc>
          <w:tcPr>
            <w:tcW w:w="1985" w:type="dxa"/>
          </w:tcPr>
          <w:p w14:paraId="7528DC9E" w14:textId="77777777" w:rsidR="005722D3" w:rsidRPr="00F60500" w:rsidRDefault="005722D3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BA486DF" w14:textId="46AB254E" w:rsidR="005722D3" w:rsidRPr="00F60500" w:rsidRDefault="00A059CC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706408</w:t>
            </w:r>
          </w:p>
        </w:tc>
      </w:tr>
      <w:tr w:rsidR="005722D3" w:rsidRPr="00145B63" w14:paraId="2E9D2E6B" w14:textId="77777777" w:rsidTr="005722D3">
        <w:tc>
          <w:tcPr>
            <w:tcW w:w="901" w:type="dxa"/>
          </w:tcPr>
          <w:p w14:paraId="1A9D4FFF" w14:textId="3635BC89" w:rsidR="005722D3" w:rsidRPr="00B04A98" w:rsidRDefault="00B04A9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1746</w:t>
            </w:r>
          </w:p>
        </w:tc>
        <w:tc>
          <w:tcPr>
            <w:tcW w:w="3831" w:type="dxa"/>
          </w:tcPr>
          <w:p w14:paraId="2012A2CF" w14:textId="1AF74C86" w:rsidR="005722D3" w:rsidRPr="00B04A98" w:rsidRDefault="00A059CC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G. B. B.</w:t>
            </w:r>
          </w:p>
        </w:tc>
        <w:tc>
          <w:tcPr>
            <w:tcW w:w="2209" w:type="dxa"/>
          </w:tcPr>
          <w:p w14:paraId="05FCA962" w14:textId="027AFD6D" w:rsidR="005722D3" w:rsidRPr="00B04A98" w:rsidRDefault="00A059CC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30/06/2021</w:t>
            </w:r>
          </w:p>
        </w:tc>
        <w:tc>
          <w:tcPr>
            <w:tcW w:w="1985" w:type="dxa"/>
          </w:tcPr>
          <w:p w14:paraId="48FAC155" w14:textId="77777777" w:rsidR="005722D3" w:rsidRPr="00B04A98" w:rsidRDefault="005722D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6D7C493" w14:textId="21C13C08" w:rsidR="005722D3" w:rsidRPr="00B04A98" w:rsidRDefault="00A059CC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705408</w:t>
            </w:r>
          </w:p>
        </w:tc>
      </w:tr>
      <w:tr w:rsidR="005722D3" w:rsidRPr="00145B63" w14:paraId="56DEAF32" w14:textId="77777777" w:rsidTr="005722D3">
        <w:tc>
          <w:tcPr>
            <w:tcW w:w="901" w:type="dxa"/>
          </w:tcPr>
          <w:p w14:paraId="5F0A91BD" w14:textId="3F00B1F9" w:rsidR="005722D3" w:rsidRPr="00B04A98" w:rsidRDefault="00B04A9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1747</w:t>
            </w:r>
          </w:p>
        </w:tc>
        <w:tc>
          <w:tcPr>
            <w:tcW w:w="3831" w:type="dxa"/>
          </w:tcPr>
          <w:p w14:paraId="3385FBD1" w14:textId="2A123849" w:rsidR="005722D3" w:rsidRPr="00B04A98" w:rsidRDefault="00A059CC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B. N. S.</w:t>
            </w:r>
          </w:p>
        </w:tc>
        <w:tc>
          <w:tcPr>
            <w:tcW w:w="2209" w:type="dxa"/>
          </w:tcPr>
          <w:p w14:paraId="361A59F1" w14:textId="45C6604A" w:rsidR="005722D3" w:rsidRPr="00B04A98" w:rsidRDefault="00A059CC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30/06/2021</w:t>
            </w:r>
          </w:p>
        </w:tc>
        <w:tc>
          <w:tcPr>
            <w:tcW w:w="1985" w:type="dxa"/>
          </w:tcPr>
          <w:p w14:paraId="2BF9444D" w14:textId="77777777" w:rsidR="005722D3" w:rsidRPr="00B04A98" w:rsidRDefault="005722D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4BDF7F8" w14:textId="12B39712" w:rsidR="005722D3" w:rsidRPr="00B04A98" w:rsidRDefault="00A059CC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702500</w:t>
            </w:r>
          </w:p>
        </w:tc>
      </w:tr>
      <w:tr w:rsidR="005722D3" w:rsidRPr="00145B63" w14:paraId="51DE1D18" w14:textId="77777777" w:rsidTr="005722D3">
        <w:tc>
          <w:tcPr>
            <w:tcW w:w="901" w:type="dxa"/>
          </w:tcPr>
          <w:p w14:paraId="37F403A8" w14:textId="5F5B31A6" w:rsidR="005722D3" w:rsidRPr="00B04A98" w:rsidRDefault="00B04A9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1748</w:t>
            </w:r>
          </w:p>
        </w:tc>
        <w:tc>
          <w:tcPr>
            <w:tcW w:w="3831" w:type="dxa"/>
          </w:tcPr>
          <w:p w14:paraId="273D0C7D" w14:textId="70898426" w:rsidR="005722D3" w:rsidRPr="00B04A98" w:rsidRDefault="00A059CC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O. B. C.</w:t>
            </w:r>
          </w:p>
        </w:tc>
        <w:tc>
          <w:tcPr>
            <w:tcW w:w="2209" w:type="dxa"/>
          </w:tcPr>
          <w:p w14:paraId="6C14E3AF" w14:textId="6A6280C2" w:rsidR="005722D3" w:rsidRPr="00B04A98" w:rsidRDefault="00A059CC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30/06/2021</w:t>
            </w:r>
          </w:p>
        </w:tc>
        <w:tc>
          <w:tcPr>
            <w:tcW w:w="1985" w:type="dxa"/>
          </w:tcPr>
          <w:p w14:paraId="786FAD54" w14:textId="77777777" w:rsidR="005722D3" w:rsidRPr="00B04A98" w:rsidRDefault="005722D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F5959FC" w14:textId="2B7B3626" w:rsidR="005722D3" w:rsidRPr="00B04A98" w:rsidRDefault="00A059CC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700905</w:t>
            </w:r>
          </w:p>
        </w:tc>
      </w:tr>
      <w:tr w:rsidR="005722D3" w:rsidRPr="00145B63" w14:paraId="25793EDD" w14:textId="77777777" w:rsidTr="005722D3">
        <w:tc>
          <w:tcPr>
            <w:tcW w:w="901" w:type="dxa"/>
          </w:tcPr>
          <w:p w14:paraId="510F07FF" w14:textId="7ADCBB3F" w:rsidR="005722D3" w:rsidRPr="00B04A98" w:rsidRDefault="00B04A9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1749</w:t>
            </w:r>
          </w:p>
        </w:tc>
        <w:tc>
          <w:tcPr>
            <w:tcW w:w="3831" w:type="dxa"/>
          </w:tcPr>
          <w:p w14:paraId="48B29927" w14:textId="47C608C9" w:rsidR="005722D3" w:rsidRPr="00B04A98" w:rsidRDefault="00A059CC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J. S. S.</w:t>
            </w:r>
          </w:p>
        </w:tc>
        <w:tc>
          <w:tcPr>
            <w:tcW w:w="2209" w:type="dxa"/>
          </w:tcPr>
          <w:p w14:paraId="06AA4D01" w14:textId="348FBF90" w:rsidR="005722D3" w:rsidRPr="00B04A98" w:rsidRDefault="00A059CC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30/06/2021</w:t>
            </w:r>
          </w:p>
        </w:tc>
        <w:tc>
          <w:tcPr>
            <w:tcW w:w="1985" w:type="dxa"/>
          </w:tcPr>
          <w:p w14:paraId="4E58DF0D" w14:textId="77777777" w:rsidR="005722D3" w:rsidRPr="00B04A98" w:rsidRDefault="005722D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271DEB3" w14:textId="09308B2E" w:rsidR="005722D3" w:rsidRPr="00B04A98" w:rsidRDefault="00A059CC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700304</w:t>
            </w:r>
          </w:p>
        </w:tc>
      </w:tr>
      <w:tr w:rsidR="005722D3" w:rsidRPr="00145B63" w14:paraId="6CF88093" w14:textId="77777777" w:rsidTr="005722D3">
        <w:tc>
          <w:tcPr>
            <w:tcW w:w="901" w:type="dxa"/>
          </w:tcPr>
          <w:p w14:paraId="376D62DA" w14:textId="40BBD6ED" w:rsidR="005722D3" w:rsidRPr="00B04A98" w:rsidRDefault="00B04A9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1750</w:t>
            </w:r>
          </w:p>
        </w:tc>
        <w:tc>
          <w:tcPr>
            <w:tcW w:w="3831" w:type="dxa"/>
          </w:tcPr>
          <w:p w14:paraId="7A76125E" w14:textId="45DD5DBD" w:rsidR="005722D3" w:rsidRPr="00B04A98" w:rsidRDefault="00A059CC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K. E. S.</w:t>
            </w:r>
          </w:p>
        </w:tc>
        <w:tc>
          <w:tcPr>
            <w:tcW w:w="2209" w:type="dxa"/>
          </w:tcPr>
          <w:p w14:paraId="1EABA3CD" w14:textId="2FF50975" w:rsidR="005722D3" w:rsidRPr="00B04A98" w:rsidRDefault="00A059CC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30/06/2021</w:t>
            </w:r>
          </w:p>
        </w:tc>
        <w:tc>
          <w:tcPr>
            <w:tcW w:w="1985" w:type="dxa"/>
          </w:tcPr>
          <w:p w14:paraId="39B7A87E" w14:textId="77777777" w:rsidR="005722D3" w:rsidRPr="00B04A98" w:rsidRDefault="005722D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5C7CC61" w14:textId="0EB8EDE4" w:rsidR="005722D3" w:rsidRPr="00B04A98" w:rsidRDefault="00A059CC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702400</w:t>
            </w:r>
          </w:p>
        </w:tc>
      </w:tr>
      <w:tr w:rsidR="005722D3" w:rsidRPr="00145B63" w14:paraId="579C6306" w14:textId="77777777" w:rsidTr="005722D3">
        <w:tc>
          <w:tcPr>
            <w:tcW w:w="901" w:type="dxa"/>
          </w:tcPr>
          <w:p w14:paraId="1469715B" w14:textId="49553736" w:rsidR="005722D3" w:rsidRPr="00B04A98" w:rsidRDefault="00B04A9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1751</w:t>
            </w:r>
          </w:p>
        </w:tc>
        <w:tc>
          <w:tcPr>
            <w:tcW w:w="3831" w:type="dxa"/>
          </w:tcPr>
          <w:p w14:paraId="2C2E5D8B" w14:textId="66CBFAA6" w:rsidR="005722D3" w:rsidRPr="00B04A98" w:rsidRDefault="00A059CC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S. M.</w:t>
            </w:r>
          </w:p>
        </w:tc>
        <w:tc>
          <w:tcPr>
            <w:tcW w:w="2209" w:type="dxa"/>
          </w:tcPr>
          <w:p w14:paraId="09C75ACB" w14:textId="24927A3C" w:rsidR="005722D3" w:rsidRPr="00B04A98" w:rsidRDefault="00A059CC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30/06/2021</w:t>
            </w:r>
          </w:p>
        </w:tc>
        <w:tc>
          <w:tcPr>
            <w:tcW w:w="1985" w:type="dxa"/>
          </w:tcPr>
          <w:p w14:paraId="3FF2C130" w14:textId="77777777" w:rsidR="005722D3" w:rsidRPr="00B04A98" w:rsidRDefault="005722D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EEA250E" w14:textId="7494B505" w:rsidR="005722D3" w:rsidRPr="00B04A98" w:rsidRDefault="00A059CC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709007</w:t>
            </w:r>
          </w:p>
        </w:tc>
      </w:tr>
      <w:tr w:rsidR="005722D3" w:rsidRPr="00145B63" w14:paraId="4C7158B0" w14:textId="77777777" w:rsidTr="005722D3">
        <w:tc>
          <w:tcPr>
            <w:tcW w:w="901" w:type="dxa"/>
          </w:tcPr>
          <w:p w14:paraId="258FCE53" w14:textId="6C101BDB" w:rsidR="005722D3" w:rsidRPr="00B04A98" w:rsidRDefault="00B04A9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1752</w:t>
            </w:r>
          </w:p>
        </w:tc>
        <w:tc>
          <w:tcPr>
            <w:tcW w:w="3831" w:type="dxa"/>
          </w:tcPr>
          <w:p w14:paraId="18EB0445" w14:textId="5D231BB3" w:rsidR="005722D3" w:rsidRPr="00B04A98" w:rsidRDefault="00A059CC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C.</w:t>
            </w:r>
          </w:p>
        </w:tc>
        <w:tc>
          <w:tcPr>
            <w:tcW w:w="2209" w:type="dxa"/>
          </w:tcPr>
          <w:p w14:paraId="0B0F94CD" w14:textId="66D062F6" w:rsidR="005722D3" w:rsidRPr="00B04A98" w:rsidRDefault="00A059CC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30/06/2021</w:t>
            </w:r>
          </w:p>
        </w:tc>
        <w:tc>
          <w:tcPr>
            <w:tcW w:w="1985" w:type="dxa"/>
          </w:tcPr>
          <w:p w14:paraId="6FCC25C1" w14:textId="77777777" w:rsidR="005722D3" w:rsidRPr="00B04A98" w:rsidRDefault="005722D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5D1608B" w14:textId="51DD1D50" w:rsidR="005722D3" w:rsidRPr="00B04A98" w:rsidRDefault="00A059CC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704603</w:t>
            </w:r>
          </w:p>
        </w:tc>
      </w:tr>
      <w:tr w:rsidR="005722D3" w:rsidRPr="00145B63" w14:paraId="2334600E" w14:textId="77777777" w:rsidTr="005722D3">
        <w:tc>
          <w:tcPr>
            <w:tcW w:w="901" w:type="dxa"/>
          </w:tcPr>
          <w:p w14:paraId="33642783" w14:textId="0B26EC19" w:rsidR="005722D3" w:rsidRPr="00B04A98" w:rsidRDefault="00B04A9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1753</w:t>
            </w:r>
          </w:p>
        </w:tc>
        <w:tc>
          <w:tcPr>
            <w:tcW w:w="3831" w:type="dxa"/>
          </w:tcPr>
          <w:p w14:paraId="244CA2AF" w14:textId="22893D99" w:rsidR="005722D3" w:rsidRPr="00B04A98" w:rsidRDefault="00A059CC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C. S. M.</w:t>
            </w:r>
          </w:p>
        </w:tc>
        <w:tc>
          <w:tcPr>
            <w:tcW w:w="2209" w:type="dxa"/>
          </w:tcPr>
          <w:p w14:paraId="2B09E21A" w14:textId="4B84EB23" w:rsidR="005722D3" w:rsidRPr="00B04A98" w:rsidRDefault="00A059CC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30/06/2021</w:t>
            </w:r>
          </w:p>
        </w:tc>
        <w:tc>
          <w:tcPr>
            <w:tcW w:w="1985" w:type="dxa"/>
          </w:tcPr>
          <w:p w14:paraId="3533C0B5" w14:textId="77777777" w:rsidR="005722D3" w:rsidRPr="00B04A98" w:rsidRDefault="005722D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D74C19D" w14:textId="11ED027D" w:rsidR="005722D3" w:rsidRPr="00B04A98" w:rsidRDefault="00A059CC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709802</w:t>
            </w:r>
          </w:p>
        </w:tc>
      </w:tr>
      <w:tr w:rsidR="005722D3" w:rsidRPr="00145B63" w14:paraId="4D5695A5" w14:textId="77777777" w:rsidTr="005722D3">
        <w:tc>
          <w:tcPr>
            <w:tcW w:w="901" w:type="dxa"/>
          </w:tcPr>
          <w:p w14:paraId="2B55BF85" w14:textId="29D6DD8A" w:rsidR="005722D3" w:rsidRPr="00B04A98" w:rsidRDefault="00B04A9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1754</w:t>
            </w:r>
          </w:p>
        </w:tc>
        <w:tc>
          <w:tcPr>
            <w:tcW w:w="3831" w:type="dxa"/>
          </w:tcPr>
          <w:p w14:paraId="13A12145" w14:textId="159B968A" w:rsidR="005722D3" w:rsidRPr="00B04A98" w:rsidRDefault="00A059CC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M. C. S.</w:t>
            </w:r>
          </w:p>
        </w:tc>
        <w:tc>
          <w:tcPr>
            <w:tcW w:w="2209" w:type="dxa"/>
          </w:tcPr>
          <w:p w14:paraId="27860047" w14:textId="4EB2F004" w:rsidR="005722D3" w:rsidRPr="00B04A98" w:rsidRDefault="00A059CC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30/06/2021</w:t>
            </w:r>
          </w:p>
        </w:tc>
        <w:tc>
          <w:tcPr>
            <w:tcW w:w="1985" w:type="dxa"/>
          </w:tcPr>
          <w:p w14:paraId="5AC55DB6" w14:textId="77777777" w:rsidR="005722D3" w:rsidRPr="00B04A98" w:rsidRDefault="005722D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0A8F89D" w14:textId="3E405DC7" w:rsidR="005722D3" w:rsidRPr="00B04A98" w:rsidRDefault="00A059CC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704706</w:t>
            </w:r>
          </w:p>
        </w:tc>
      </w:tr>
      <w:tr w:rsidR="005722D3" w:rsidRPr="00145B63" w14:paraId="66FDF14D" w14:textId="77777777" w:rsidTr="005722D3">
        <w:tc>
          <w:tcPr>
            <w:tcW w:w="901" w:type="dxa"/>
          </w:tcPr>
          <w:p w14:paraId="0DB7C964" w14:textId="224CEB07" w:rsidR="005722D3" w:rsidRPr="00B04A98" w:rsidRDefault="00B04A9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1755</w:t>
            </w:r>
          </w:p>
        </w:tc>
        <w:tc>
          <w:tcPr>
            <w:tcW w:w="3831" w:type="dxa"/>
          </w:tcPr>
          <w:p w14:paraId="5EB5AAC3" w14:textId="7F15387E" w:rsidR="005722D3" w:rsidRPr="00B04A98" w:rsidRDefault="00A059CC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P.</w:t>
            </w:r>
          </w:p>
        </w:tc>
        <w:tc>
          <w:tcPr>
            <w:tcW w:w="2209" w:type="dxa"/>
          </w:tcPr>
          <w:p w14:paraId="7A64E5D6" w14:textId="3B5C887E" w:rsidR="005722D3" w:rsidRPr="00B04A98" w:rsidRDefault="00A059CC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30/06/2021</w:t>
            </w:r>
          </w:p>
        </w:tc>
        <w:tc>
          <w:tcPr>
            <w:tcW w:w="1985" w:type="dxa"/>
          </w:tcPr>
          <w:p w14:paraId="0BD22B45" w14:textId="77777777" w:rsidR="005722D3" w:rsidRPr="00B04A98" w:rsidRDefault="005722D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8D2B888" w14:textId="4F7F9FD6" w:rsidR="005722D3" w:rsidRPr="00B04A98" w:rsidRDefault="00A059CC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704009</w:t>
            </w:r>
          </w:p>
        </w:tc>
      </w:tr>
      <w:tr w:rsidR="005722D3" w:rsidRPr="00145B63" w14:paraId="1249136F" w14:textId="77777777" w:rsidTr="005722D3">
        <w:tc>
          <w:tcPr>
            <w:tcW w:w="901" w:type="dxa"/>
          </w:tcPr>
          <w:p w14:paraId="371F0425" w14:textId="62345D00" w:rsidR="005722D3" w:rsidRPr="00B04A98" w:rsidRDefault="00B04A9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1756</w:t>
            </w:r>
          </w:p>
        </w:tc>
        <w:tc>
          <w:tcPr>
            <w:tcW w:w="3831" w:type="dxa"/>
          </w:tcPr>
          <w:p w14:paraId="3BEECBDE" w14:textId="74DB1294" w:rsidR="005722D3" w:rsidRPr="00B04A98" w:rsidRDefault="00A059CC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N. B.</w:t>
            </w:r>
          </w:p>
        </w:tc>
        <w:tc>
          <w:tcPr>
            <w:tcW w:w="2209" w:type="dxa"/>
          </w:tcPr>
          <w:p w14:paraId="530FE7FA" w14:textId="34F4C6CC" w:rsidR="005722D3" w:rsidRPr="00B04A98" w:rsidRDefault="00A059CC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30/06/2021</w:t>
            </w:r>
          </w:p>
        </w:tc>
        <w:tc>
          <w:tcPr>
            <w:tcW w:w="1985" w:type="dxa"/>
          </w:tcPr>
          <w:p w14:paraId="244343FA" w14:textId="77777777" w:rsidR="005722D3" w:rsidRPr="00B04A98" w:rsidRDefault="005722D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393A5B6" w14:textId="6981EA97" w:rsidR="005722D3" w:rsidRPr="00B04A98" w:rsidRDefault="00A059CC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704801</w:t>
            </w:r>
          </w:p>
        </w:tc>
      </w:tr>
      <w:tr w:rsidR="005722D3" w:rsidRPr="00145B63" w14:paraId="3BB28545" w14:textId="77777777" w:rsidTr="005722D3">
        <w:tc>
          <w:tcPr>
            <w:tcW w:w="901" w:type="dxa"/>
          </w:tcPr>
          <w:p w14:paraId="187B3469" w14:textId="38E6361D" w:rsidR="005722D3" w:rsidRPr="00B04A98" w:rsidRDefault="00B04A9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1757</w:t>
            </w:r>
          </w:p>
        </w:tc>
        <w:tc>
          <w:tcPr>
            <w:tcW w:w="3831" w:type="dxa"/>
          </w:tcPr>
          <w:p w14:paraId="499664A1" w14:textId="5D040440" w:rsidR="005722D3" w:rsidRPr="00B04A98" w:rsidRDefault="00A059CC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V. B.</w:t>
            </w:r>
          </w:p>
        </w:tc>
        <w:tc>
          <w:tcPr>
            <w:tcW w:w="2209" w:type="dxa"/>
          </w:tcPr>
          <w:p w14:paraId="299F4F14" w14:textId="5B79923E" w:rsidR="005722D3" w:rsidRPr="00B04A98" w:rsidRDefault="00A059CC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30/06/2021</w:t>
            </w:r>
          </w:p>
        </w:tc>
        <w:tc>
          <w:tcPr>
            <w:tcW w:w="1985" w:type="dxa"/>
          </w:tcPr>
          <w:p w14:paraId="5FA97CE5" w14:textId="77777777" w:rsidR="005722D3" w:rsidRPr="00B04A98" w:rsidRDefault="005722D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42933BD" w14:textId="047F2778" w:rsidR="005722D3" w:rsidRPr="00B04A98" w:rsidRDefault="00A059CC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706809</w:t>
            </w:r>
          </w:p>
        </w:tc>
      </w:tr>
      <w:tr w:rsidR="005722D3" w:rsidRPr="00145B63" w14:paraId="4E9B7085" w14:textId="77777777" w:rsidTr="005722D3">
        <w:tc>
          <w:tcPr>
            <w:tcW w:w="901" w:type="dxa"/>
          </w:tcPr>
          <w:p w14:paraId="4AAF76F7" w14:textId="4888F72C" w:rsidR="005722D3" w:rsidRPr="00B04A98" w:rsidRDefault="00B04A9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1758</w:t>
            </w:r>
          </w:p>
        </w:tc>
        <w:tc>
          <w:tcPr>
            <w:tcW w:w="3831" w:type="dxa"/>
          </w:tcPr>
          <w:p w14:paraId="4873C5D6" w14:textId="01127C3F" w:rsidR="005722D3" w:rsidRPr="00B04A98" w:rsidRDefault="00A059CC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A. B.</w:t>
            </w:r>
          </w:p>
        </w:tc>
        <w:tc>
          <w:tcPr>
            <w:tcW w:w="2209" w:type="dxa"/>
          </w:tcPr>
          <w:p w14:paraId="1C796FFF" w14:textId="7BEEBE14" w:rsidR="005722D3" w:rsidRPr="00B04A98" w:rsidRDefault="00A059CC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30/06/2021</w:t>
            </w:r>
          </w:p>
        </w:tc>
        <w:tc>
          <w:tcPr>
            <w:tcW w:w="1985" w:type="dxa"/>
          </w:tcPr>
          <w:p w14:paraId="79CA4786" w14:textId="77777777" w:rsidR="005722D3" w:rsidRPr="00B04A98" w:rsidRDefault="005722D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026E13B" w14:textId="58FF7936" w:rsidR="005722D3" w:rsidRPr="00B04A98" w:rsidRDefault="00A059CC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702406</w:t>
            </w:r>
          </w:p>
        </w:tc>
      </w:tr>
      <w:tr w:rsidR="005722D3" w:rsidRPr="00145B63" w14:paraId="216631B8" w14:textId="77777777" w:rsidTr="005722D3">
        <w:tc>
          <w:tcPr>
            <w:tcW w:w="901" w:type="dxa"/>
          </w:tcPr>
          <w:p w14:paraId="3C388139" w14:textId="4C5718FE" w:rsidR="005722D3" w:rsidRPr="00B04A98" w:rsidRDefault="00B04A9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1759</w:t>
            </w:r>
          </w:p>
        </w:tc>
        <w:tc>
          <w:tcPr>
            <w:tcW w:w="3831" w:type="dxa"/>
          </w:tcPr>
          <w:p w14:paraId="5EC2388E" w14:textId="2F319AB7" w:rsidR="005722D3" w:rsidRPr="00B04A98" w:rsidRDefault="00A059CC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P. O</w:t>
            </w:r>
          </w:p>
        </w:tc>
        <w:tc>
          <w:tcPr>
            <w:tcW w:w="2209" w:type="dxa"/>
          </w:tcPr>
          <w:p w14:paraId="5C00790D" w14:textId="530713E6" w:rsidR="005722D3" w:rsidRPr="00B04A98" w:rsidRDefault="00AA16E6" w:rsidP="00AA16E6">
            <w:pPr>
              <w:tabs>
                <w:tab w:val="left" w:pos="432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ab/>
              <w:t>30/06/2021</w:t>
            </w:r>
          </w:p>
        </w:tc>
        <w:tc>
          <w:tcPr>
            <w:tcW w:w="1985" w:type="dxa"/>
          </w:tcPr>
          <w:p w14:paraId="1930BCEB" w14:textId="77777777" w:rsidR="005722D3" w:rsidRPr="00B04A98" w:rsidRDefault="005722D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DCC4B00" w14:textId="1E248818" w:rsidR="005722D3" w:rsidRPr="00B04A98" w:rsidRDefault="00AA16E6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708201</w:t>
            </w:r>
          </w:p>
        </w:tc>
      </w:tr>
      <w:tr w:rsidR="005722D3" w:rsidRPr="00145B63" w14:paraId="05FCB26F" w14:textId="77777777" w:rsidTr="005722D3">
        <w:tc>
          <w:tcPr>
            <w:tcW w:w="901" w:type="dxa"/>
          </w:tcPr>
          <w:p w14:paraId="688E16EA" w14:textId="744B87B6" w:rsidR="005722D3" w:rsidRPr="00B04A98" w:rsidRDefault="00B04A9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1760</w:t>
            </w:r>
          </w:p>
        </w:tc>
        <w:tc>
          <w:tcPr>
            <w:tcW w:w="3831" w:type="dxa"/>
          </w:tcPr>
          <w:p w14:paraId="2E11FC41" w14:textId="53570FA4" w:rsidR="005722D3" w:rsidRPr="00B04A98" w:rsidRDefault="00AA16E6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G. P. S.</w:t>
            </w:r>
          </w:p>
        </w:tc>
        <w:tc>
          <w:tcPr>
            <w:tcW w:w="2209" w:type="dxa"/>
          </w:tcPr>
          <w:p w14:paraId="03071D03" w14:textId="15C80600" w:rsidR="005722D3" w:rsidRPr="00B04A98" w:rsidRDefault="00AA16E6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30/06/2021</w:t>
            </w:r>
          </w:p>
        </w:tc>
        <w:tc>
          <w:tcPr>
            <w:tcW w:w="1985" w:type="dxa"/>
          </w:tcPr>
          <w:p w14:paraId="42F0B5EF" w14:textId="77777777" w:rsidR="005722D3" w:rsidRPr="00B04A98" w:rsidRDefault="005722D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780745C" w14:textId="17D956A7" w:rsidR="005722D3" w:rsidRPr="00B04A98" w:rsidRDefault="00AA16E6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700407</w:t>
            </w:r>
          </w:p>
        </w:tc>
      </w:tr>
      <w:tr w:rsidR="005722D3" w:rsidRPr="00145B63" w14:paraId="64AF42D9" w14:textId="77777777" w:rsidTr="005722D3">
        <w:tc>
          <w:tcPr>
            <w:tcW w:w="901" w:type="dxa"/>
          </w:tcPr>
          <w:p w14:paraId="4A560AF7" w14:textId="35DFF2FD" w:rsidR="005722D3" w:rsidRPr="00B04A98" w:rsidRDefault="00B04A9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1761</w:t>
            </w:r>
          </w:p>
        </w:tc>
        <w:tc>
          <w:tcPr>
            <w:tcW w:w="3831" w:type="dxa"/>
          </w:tcPr>
          <w:p w14:paraId="61EF79E0" w14:textId="24CBD060" w:rsidR="005722D3" w:rsidRPr="00B04A98" w:rsidRDefault="00AA16E6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O. M. B.</w:t>
            </w:r>
          </w:p>
        </w:tc>
        <w:tc>
          <w:tcPr>
            <w:tcW w:w="2209" w:type="dxa"/>
          </w:tcPr>
          <w:p w14:paraId="3B235F8A" w14:textId="42F9B460" w:rsidR="005722D3" w:rsidRPr="00B04A98" w:rsidRDefault="00AA16E6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30/06/2021</w:t>
            </w:r>
          </w:p>
        </w:tc>
        <w:tc>
          <w:tcPr>
            <w:tcW w:w="1985" w:type="dxa"/>
          </w:tcPr>
          <w:p w14:paraId="571510D1" w14:textId="77777777" w:rsidR="005722D3" w:rsidRPr="00B04A98" w:rsidRDefault="005722D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E32FA0A" w14:textId="5F720B9B" w:rsidR="005722D3" w:rsidRPr="00B04A98" w:rsidRDefault="00AA16E6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706401</w:t>
            </w:r>
          </w:p>
        </w:tc>
      </w:tr>
      <w:tr w:rsidR="005722D3" w:rsidRPr="00145B63" w14:paraId="5767C740" w14:textId="77777777" w:rsidTr="005722D3">
        <w:tc>
          <w:tcPr>
            <w:tcW w:w="901" w:type="dxa"/>
          </w:tcPr>
          <w:p w14:paraId="32A46A48" w14:textId="0C85BE8C" w:rsidR="005722D3" w:rsidRPr="00B04A98" w:rsidRDefault="00B04A9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1762</w:t>
            </w:r>
          </w:p>
        </w:tc>
        <w:tc>
          <w:tcPr>
            <w:tcW w:w="3831" w:type="dxa"/>
          </w:tcPr>
          <w:p w14:paraId="688E11C3" w14:textId="741E7497" w:rsidR="005722D3" w:rsidRPr="00B04A98" w:rsidRDefault="00AA16E6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A. B.</w:t>
            </w:r>
          </w:p>
        </w:tc>
        <w:tc>
          <w:tcPr>
            <w:tcW w:w="2209" w:type="dxa"/>
          </w:tcPr>
          <w:p w14:paraId="2D4C5C3A" w14:textId="7F12061D" w:rsidR="005722D3" w:rsidRPr="00B04A98" w:rsidRDefault="00AA16E6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30/06/2021</w:t>
            </w:r>
          </w:p>
        </w:tc>
        <w:tc>
          <w:tcPr>
            <w:tcW w:w="1985" w:type="dxa"/>
          </w:tcPr>
          <w:p w14:paraId="657AF69C" w14:textId="77777777" w:rsidR="005722D3" w:rsidRPr="00B04A98" w:rsidRDefault="005722D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9539AD6" w14:textId="49857EFB" w:rsidR="005722D3" w:rsidRPr="00B04A98" w:rsidRDefault="00AA16E6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702604</w:t>
            </w:r>
          </w:p>
        </w:tc>
      </w:tr>
      <w:tr w:rsidR="00B04A98" w:rsidRPr="00F60500" w14:paraId="3E9BCFA5" w14:textId="77777777" w:rsidTr="00B04A98">
        <w:tc>
          <w:tcPr>
            <w:tcW w:w="901" w:type="dxa"/>
          </w:tcPr>
          <w:p w14:paraId="0A50F790" w14:textId="49EF89E8" w:rsidR="00B04A98" w:rsidRPr="00F60500" w:rsidRDefault="00B04A98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1763</w:t>
            </w:r>
          </w:p>
        </w:tc>
        <w:tc>
          <w:tcPr>
            <w:tcW w:w="3831" w:type="dxa"/>
          </w:tcPr>
          <w:p w14:paraId="5F36070F" w14:textId="749E4A39" w:rsidR="00B04A98" w:rsidRPr="00F60500" w:rsidRDefault="00AA16E6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L. A.</w:t>
            </w:r>
          </w:p>
        </w:tc>
        <w:tc>
          <w:tcPr>
            <w:tcW w:w="2209" w:type="dxa"/>
          </w:tcPr>
          <w:p w14:paraId="36B9A9AF" w14:textId="706F356F" w:rsidR="00B04A98" w:rsidRPr="00F60500" w:rsidRDefault="00AA16E6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30/06/2021</w:t>
            </w:r>
          </w:p>
        </w:tc>
        <w:tc>
          <w:tcPr>
            <w:tcW w:w="1985" w:type="dxa"/>
          </w:tcPr>
          <w:p w14:paraId="0BAF733F" w14:textId="77777777" w:rsidR="00B04A98" w:rsidRPr="00F60500" w:rsidRDefault="00B04A9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4E4F51A" w14:textId="755EEB6B" w:rsidR="00B04A98" w:rsidRPr="00F60500" w:rsidRDefault="00AA16E6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705700</w:t>
            </w:r>
          </w:p>
        </w:tc>
      </w:tr>
      <w:tr w:rsidR="00B04A98" w:rsidRPr="00F60500" w14:paraId="7D679F71" w14:textId="77777777" w:rsidTr="00B04A98">
        <w:tc>
          <w:tcPr>
            <w:tcW w:w="901" w:type="dxa"/>
          </w:tcPr>
          <w:p w14:paraId="7A79C7AD" w14:textId="2A068C89" w:rsidR="00B04A98" w:rsidRPr="00F60500" w:rsidRDefault="00AA16E6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1764</w:t>
            </w:r>
          </w:p>
        </w:tc>
        <w:tc>
          <w:tcPr>
            <w:tcW w:w="3831" w:type="dxa"/>
          </w:tcPr>
          <w:p w14:paraId="2CEE36C7" w14:textId="37B5868A" w:rsidR="00B04A98" w:rsidRPr="00F60500" w:rsidRDefault="003D7EAE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E. R. B.</w:t>
            </w:r>
          </w:p>
        </w:tc>
        <w:tc>
          <w:tcPr>
            <w:tcW w:w="2209" w:type="dxa"/>
          </w:tcPr>
          <w:p w14:paraId="49B83EBE" w14:textId="2D492517" w:rsidR="00B04A98" w:rsidRPr="00F60500" w:rsidRDefault="003D7EA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30/06/2021</w:t>
            </w:r>
          </w:p>
        </w:tc>
        <w:tc>
          <w:tcPr>
            <w:tcW w:w="1985" w:type="dxa"/>
          </w:tcPr>
          <w:p w14:paraId="3C4BDFAE" w14:textId="77777777" w:rsidR="00B04A98" w:rsidRPr="00F60500" w:rsidRDefault="00B04A9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5D0FC30" w14:textId="64F60474" w:rsidR="00B04A98" w:rsidRPr="00F60500" w:rsidRDefault="003D7EA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700006</w:t>
            </w:r>
          </w:p>
        </w:tc>
      </w:tr>
      <w:tr w:rsidR="00B04A98" w:rsidRPr="00F60500" w14:paraId="0CC0FA2B" w14:textId="77777777" w:rsidTr="00B04A98">
        <w:tc>
          <w:tcPr>
            <w:tcW w:w="901" w:type="dxa"/>
          </w:tcPr>
          <w:p w14:paraId="0B5CA25F" w14:textId="2CD9B8E7" w:rsidR="00B04A98" w:rsidRPr="00F60500" w:rsidRDefault="00AA16E6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1765</w:t>
            </w:r>
          </w:p>
        </w:tc>
        <w:tc>
          <w:tcPr>
            <w:tcW w:w="3831" w:type="dxa"/>
          </w:tcPr>
          <w:p w14:paraId="7BCDD4C6" w14:textId="0E717F8B" w:rsidR="00B04A98" w:rsidRPr="00F60500" w:rsidRDefault="003D7EAE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S. I. B.</w:t>
            </w:r>
          </w:p>
        </w:tc>
        <w:tc>
          <w:tcPr>
            <w:tcW w:w="2209" w:type="dxa"/>
          </w:tcPr>
          <w:p w14:paraId="2268ADF6" w14:textId="1DF5B71E" w:rsidR="00B04A98" w:rsidRPr="00F60500" w:rsidRDefault="003D7EA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30/06/2021</w:t>
            </w:r>
          </w:p>
        </w:tc>
        <w:tc>
          <w:tcPr>
            <w:tcW w:w="1985" w:type="dxa"/>
          </w:tcPr>
          <w:p w14:paraId="24E67DED" w14:textId="77777777" w:rsidR="00B04A98" w:rsidRPr="00F60500" w:rsidRDefault="00B04A9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979B27B" w14:textId="4CA3C379" w:rsidR="00B04A98" w:rsidRPr="00F60500" w:rsidRDefault="003D7EA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700009</w:t>
            </w:r>
          </w:p>
        </w:tc>
      </w:tr>
      <w:tr w:rsidR="00B04A98" w:rsidRPr="00F60500" w14:paraId="019A2717" w14:textId="77777777" w:rsidTr="00B04A98">
        <w:tc>
          <w:tcPr>
            <w:tcW w:w="901" w:type="dxa"/>
          </w:tcPr>
          <w:p w14:paraId="624A0329" w14:textId="2081FDF8" w:rsidR="00B04A98" w:rsidRPr="00F60500" w:rsidRDefault="00AA16E6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1766</w:t>
            </w:r>
          </w:p>
        </w:tc>
        <w:tc>
          <w:tcPr>
            <w:tcW w:w="3831" w:type="dxa"/>
          </w:tcPr>
          <w:p w14:paraId="4C6816EF" w14:textId="2E108045" w:rsidR="00B04A98" w:rsidRPr="00F60500" w:rsidRDefault="003D7EAE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L. M.</w:t>
            </w:r>
          </w:p>
        </w:tc>
        <w:tc>
          <w:tcPr>
            <w:tcW w:w="2209" w:type="dxa"/>
          </w:tcPr>
          <w:p w14:paraId="50449CE6" w14:textId="58A02401" w:rsidR="00B04A98" w:rsidRPr="00F60500" w:rsidRDefault="003D7EA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30/06/2021</w:t>
            </w:r>
          </w:p>
        </w:tc>
        <w:tc>
          <w:tcPr>
            <w:tcW w:w="1985" w:type="dxa"/>
          </w:tcPr>
          <w:p w14:paraId="734407BB" w14:textId="77777777" w:rsidR="00B04A98" w:rsidRPr="00F60500" w:rsidRDefault="00B04A9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3E98B85" w14:textId="1C9D4114" w:rsidR="00B04A98" w:rsidRPr="00F60500" w:rsidRDefault="003D7EA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702100</w:t>
            </w:r>
          </w:p>
        </w:tc>
      </w:tr>
      <w:tr w:rsidR="00B04A98" w:rsidRPr="00F60500" w14:paraId="3030851E" w14:textId="77777777" w:rsidTr="00B04A98">
        <w:tc>
          <w:tcPr>
            <w:tcW w:w="901" w:type="dxa"/>
          </w:tcPr>
          <w:p w14:paraId="11DA528F" w14:textId="2DB74B3D" w:rsidR="00B04A98" w:rsidRPr="00F60500" w:rsidRDefault="00AA16E6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1767</w:t>
            </w:r>
          </w:p>
        </w:tc>
        <w:tc>
          <w:tcPr>
            <w:tcW w:w="3831" w:type="dxa"/>
          </w:tcPr>
          <w:p w14:paraId="7F9DEA13" w14:textId="0E1B92E6" w:rsidR="00B04A98" w:rsidRPr="00F60500" w:rsidRDefault="003D7EAE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S. B. A.</w:t>
            </w:r>
          </w:p>
        </w:tc>
        <w:tc>
          <w:tcPr>
            <w:tcW w:w="2209" w:type="dxa"/>
          </w:tcPr>
          <w:p w14:paraId="6829D419" w14:textId="3FCBFF41" w:rsidR="00B04A98" w:rsidRPr="00F60500" w:rsidRDefault="003D7EA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30/06/2021</w:t>
            </w:r>
          </w:p>
        </w:tc>
        <w:tc>
          <w:tcPr>
            <w:tcW w:w="1985" w:type="dxa"/>
          </w:tcPr>
          <w:p w14:paraId="27BAA89D" w14:textId="77777777" w:rsidR="00B04A98" w:rsidRPr="00F60500" w:rsidRDefault="00B04A9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EE3473B" w14:textId="5A6AF0C8" w:rsidR="00B04A98" w:rsidRPr="00F60500" w:rsidRDefault="003D7EA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700508</w:t>
            </w:r>
          </w:p>
        </w:tc>
      </w:tr>
      <w:tr w:rsidR="00B04A98" w:rsidRPr="00F60500" w14:paraId="59769D4E" w14:textId="77777777" w:rsidTr="00B04A98">
        <w:tc>
          <w:tcPr>
            <w:tcW w:w="901" w:type="dxa"/>
          </w:tcPr>
          <w:p w14:paraId="506F8BD7" w14:textId="754177D7" w:rsidR="00B04A98" w:rsidRPr="00F60500" w:rsidRDefault="00AA16E6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1768</w:t>
            </w:r>
          </w:p>
        </w:tc>
        <w:tc>
          <w:tcPr>
            <w:tcW w:w="3831" w:type="dxa"/>
          </w:tcPr>
          <w:p w14:paraId="62549CEE" w14:textId="71CF60C4" w:rsidR="00B04A98" w:rsidRPr="00F60500" w:rsidRDefault="003D7EAE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G. A.</w:t>
            </w:r>
          </w:p>
        </w:tc>
        <w:tc>
          <w:tcPr>
            <w:tcW w:w="2209" w:type="dxa"/>
          </w:tcPr>
          <w:p w14:paraId="631550E4" w14:textId="531A3FBD" w:rsidR="00B04A98" w:rsidRPr="00F60500" w:rsidRDefault="003D7EA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30/06/2021</w:t>
            </w:r>
          </w:p>
        </w:tc>
        <w:tc>
          <w:tcPr>
            <w:tcW w:w="1985" w:type="dxa"/>
          </w:tcPr>
          <w:p w14:paraId="43CD3363" w14:textId="77777777" w:rsidR="00B04A98" w:rsidRPr="00F60500" w:rsidRDefault="00B04A9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23940C5" w14:textId="583C1CD2" w:rsidR="00B04A98" w:rsidRPr="00F60500" w:rsidRDefault="003D7EA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700105</w:t>
            </w:r>
          </w:p>
        </w:tc>
      </w:tr>
      <w:tr w:rsidR="00B04A98" w:rsidRPr="00F60500" w14:paraId="04B01515" w14:textId="77777777" w:rsidTr="00B04A98">
        <w:tc>
          <w:tcPr>
            <w:tcW w:w="901" w:type="dxa"/>
          </w:tcPr>
          <w:p w14:paraId="367DAE13" w14:textId="355F1E50" w:rsidR="00B04A98" w:rsidRPr="00F60500" w:rsidRDefault="00AA16E6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1769</w:t>
            </w:r>
          </w:p>
        </w:tc>
        <w:tc>
          <w:tcPr>
            <w:tcW w:w="3831" w:type="dxa"/>
          </w:tcPr>
          <w:p w14:paraId="0E8BE898" w14:textId="3827AD1F" w:rsidR="00B04A98" w:rsidRPr="00F60500" w:rsidRDefault="003D7EAE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A. M.</w:t>
            </w:r>
          </w:p>
        </w:tc>
        <w:tc>
          <w:tcPr>
            <w:tcW w:w="2209" w:type="dxa"/>
          </w:tcPr>
          <w:p w14:paraId="2866D2F5" w14:textId="789BB7EC" w:rsidR="00B04A98" w:rsidRPr="00F60500" w:rsidRDefault="003D7EA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30/06/2021</w:t>
            </w:r>
          </w:p>
        </w:tc>
        <w:tc>
          <w:tcPr>
            <w:tcW w:w="1985" w:type="dxa"/>
          </w:tcPr>
          <w:p w14:paraId="0BB7BC47" w14:textId="77777777" w:rsidR="00B04A98" w:rsidRPr="00F60500" w:rsidRDefault="00B04A9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2BE96E8" w14:textId="5828FD91" w:rsidR="00B04A98" w:rsidRPr="00F60500" w:rsidRDefault="003D7EA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706203</w:t>
            </w:r>
          </w:p>
        </w:tc>
      </w:tr>
      <w:tr w:rsidR="00B04A98" w:rsidRPr="00F60500" w14:paraId="59AD78B2" w14:textId="77777777" w:rsidTr="00B04A98">
        <w:tc>
          <w:tcPr>
            <w:tcW w:w="901" w:type="dxa"/>
          </w:tcPr>
          <w:p w14:paraId="72256F16" w14:textId="0AB460CC" w:rsidR="00B04A98" w:rsidRPr="00F60500" w:rsidRDefault="00AA16E6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1770</w:t>
            </w:r>
          </w:p>
        </w:tc>
        <w:tc>
          <w:tcPr>
            <w:tcW w:w="3831" w:type="dxa"/>
          </w:tcPr>
          <w:p w14:paraId="2123A27E" w14:textId="7A5BEE81" w:rsidR="00B04A98" w:rsidRPr="00F60500" w:rsidRDefault="003D7EAE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T. V. S.</w:t>
            </w:r>
          </w:p>
        </w:tc>
        <w:tc>
          <w:tcPr>
            <w:tcW w:w="2209" w:type="dxa"/>
          </w:tcPr>
          <w:p w14:paraId="6F1D8D38" w14:textId="6974ECDF" w:rsidR="00B04A98" w:rsidRPr="00F60500" w:rsidRDefault="003D7EA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30/06/2021</w:t>
            </w:r>
          </w:p>
        </w:tc>
        <w:tc>
          <w:tcPr>
            <w:tcW w:w="1985" w:type="dxa"/>
          </w:tcPr>
          <w:p w14:paraId="5BBF8831" w14:textId="77777777" w:rsidR="00B04A98" w:rsidRPr="00F60500" w:rsidRDefault="00B04A9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DD89A8A" w14:textId="4F91678A" w:rsidR="00B04A98" w:rsidRPr="00F60500" w:rsidRDefault="003D7EA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702805</w:t>
            </w:r>
          </w:p>
        </w:tc>
      </w:tr>
      <w:tr w:rsidR="00B04A98" w:rsidRPr="00F60500" w14:paraId="7EDA7EEF" w14:textId="77777777" w:rsidTr="00B04A98">
        <w:tc>
          <w:tcPr>
            <w:tcW w:w="901" w:type="dxa"/>
          </w:tcPr>
          <w:p w14:paraId="6EFC3953" w14:textId="1798B2E3" w:rsidR="00B04A98" w:rsidRPr="00F60500" w:rsidRDefault="00AA16E6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1771</w:t>
            </w:r>
          </w:p>
        </w:tc>
        <w:tc>
          <w:tcPr>
            <w:tcW w:w="3831" w:type="dxa"/>
          </w:tcPr>
          <w:p w14:paraId="5D301E3C" w14:textId="5E487A9D" w:rsidR="00B04A98" w:rsidRPr="00F60500" w:rsidRDefault="003D7EAE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E. L. S.</w:t>
            </w:r>
          </w:p>
        </w:tc>
        <w:tc>
          <w:tcPr>
            <w:tcW w:w="2209" w:type="dxa"/>
          </w:tcPr>
          <w:p w14:paraId="1A04D205" w14:textId="67B46A99" w:rsidR="00B04A98" w:rsidRPr="00F60500" w:rsidRDefault="003D7EA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30/06/2021</w:t>
            </w:r>
          </w:p>
        </w:tc>
        <w:tc>
          <w:tcPr>
            <w:tcW w:w="1985" w:type="dxa"/>
          </w:tcPr>
          <w:p w14:paraId="45F9C4B6" w14:textId="77777777" w:rsidR="00B04A98" w:rsidRPr="00F60500" w:rsidRDefault="00B04A9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9FC4B1E" w14:textId="11F1A84B" w:rsidR="00B04A98" w:rsidRPr="00F60500" w:rsidRDefault="003D7EA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700000</w:t>
            </w:r>
          </w:p>
        </w:tc>
      </w:tr>
      <w:tr w:rsidR="00B04A98" w:rsidRPr="00F60500" w14:paraId="7E72CDF1" w14:textId="77777777" w:rsidTr="00B04A98">
        <w:tc>
          <w:tcPr>
            <w:tcW w:w="901" w:type="dxa"/>
          </w:tcPr>
          <w:p w14:paraId="1F448A24" w14:textId="77D4607A" w:rsidR="00B04A98" w:rsidRPr="00F60500" w:rsidRDefault="00AA16E6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1772</w:t>
            </w:r>
          </w:p>
        </w:tc>
        <w:tc>
          <w:tcPr>
            <w:tcW w:w="3831" w:type="dxa"/>
          </w:tcPr>
          <w:p w14:paraId="23744F89" w14:textId="1A5996B1" w:rsidR="00B04A98" w:rsidRPr="00F60500" w:rsidRDefault="003D7EAE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F. S. B.</w:t>
            </w:r>
          </w:p>
        </w:tc>
        <w:tc>
          <w:tcPr>
            <w:tcW w:w="2209" w:type="dxa"/>
          </w:tcPr>
          <w:p w14:paraId="401C070C" w14:textId="3BF9C0E5" w:rsidR="00B04A98" w:rsidRPr="00F60500" w:rsidRDefault="003D7EA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30/06/2021</w:t>
            </w:r>
          </w:p>
        </w:tc>
        <w:tc>
          <w:tcPr>
            <w:tcW w:w="1985" w:type="dxa"/>
          </w:tcPr>
          <w:p w14:paraId="0E472DC1" w14:textId="77777777" w:rsidR="00B04A98" w:rsidRPr="00F60500" w:rsidRDefault="00B04A9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BB30926" w14:textId="5133DE03" w:rsidR="00B04A98" w:rsidRPr="00F60500" w:rsidRDefault="003D7EA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702502</w:t>
            </w:r>
          </w:p>
        </w:tc>
      </w:tr>
      <w:tr w:rsidR="00B04A98" w:rsidRPr="00F60500" w14:paraId="6E9F2189" w14:textId="77777777" w:rsidTr="00B04A98">
        <w:tc>
          <w:tcPr>
            <w:tcW w:w="901" w:type="dxa"/>
          </w:tcPr>
          <w:p w14:paraId="1553A046" w14:textId="0A4FA52C" w:rsidR="00B04A98" w:rsidRPr="00F60500" w:rsidRDefault="00AA16E6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1773</w:t>
            </w:r>
          </w:p>
        </w:tc>
        <w:tc>
          <w:tcPr>
            <w:tcW w:w="3831" w:type="dxa"/>
          </w:tcPr>
          <w:p w14:paraId="44384B83" w14:textId="0702C7C1" w:rsidR="00B04A98" w:rsidRPr="00F60500" w:rsidRDefault="003D7EAE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E. C. M.</w:t>
            </w:r>
          </w:p>
        </w:tc>
        <w:tc>
          <w:tcPr>
            <w:tcW w:w="2209" w:type="dxa"/>
          </w:tcPr>
          <w:p w14:paraId="3EB5AF44" w14:textId="227C9B24" w:rsidR="00B04A98" w:rsidRPr="00F60500" w:rsidRDefault="003D7EA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30/06/2021</w:t>
            </w:r>
          </w:p>
        </w:tc>
        <w:tc>
          <w:tcPr>
            <w:tcW w:w="1985" w:type="dxa"/>
          </w:tcPr>
          <w:p w14:paraId="5B1192E7" w14:textId="77777777" w:rsidR="00B04A98" w:rsidRPr="00F60500" w:rsidRDefault="00B04A9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C3D8188" w14:textId="7459C9C0" w:rsidR="00B04A98" w:rsidRPr="00F60500" w:rsidRDefault="003D7EA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707004</w:t>
            </w:r>
          </w:p>
        </w:tc>
      </w:tr>
      <w:tr w:rsidR="00B04A98" w:rsidRPr="00F60500" w14:paraId="3519584A" w14:textId="77777777" w:rsidTr="00B04A98">
        <w:tc>
          <w:tcPr>
            <w:tcW w:w="901" w:type="dxa"/>
          </w:tcPr>
          <w:p w14:paraId="69D66A85" w14:textId="1677BFEF" w:rsidR="00B04A98" w:rsidRPr="00F60500" w:rsidRDefault="00AA16E6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1774</w:t>
            </w:r>
          </w:p>
        </w:tc>
        <w:tc>
          <w:tcPr>
            <w:tcW w:w="3831" w:type="dxa"/>
          </w:tcPr>
          <w:p w14:paraId="61C163EE" w14:textId="0FF3045E" w:rsidR="00B04A98" w:rsidRPr="00F60500" w:rsidRDefault="003D7EAE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S. P.</w:t>
            </w:r>
          </w:p>
        </w:tc>
        <w:tc>
          <w:tcPr>
            <w:tcW w:w="2209" w:type="dxa"/>
          </w:tcPr>
          <w:p w14:paraId="532385B7" w14:textId="123FC169" w:rsidR="00B04A98" w:rsidRPr="00F60500" w:rsidRDefault="003D7EA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30/06/2021</w:t>
            </w:r>
          </w:p>
        </w:tc>
        <w:tc>
          <w:tcPr>
            <w:tcW w:w="1985" w:type="dxa"/>
          </w:tcPr>
          <w:p w14:paraId="14CD98AC" w14:textId="77777777" w:rsidR="00B04A98" w:rsidRPr="00F60500" w:rsidRDefault="00B04A9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E66B422" w14:textId="6617738D" w:rsidR="00B04A98" w:rsidRPr="00F60500" w:rsidRDefault="003D7EA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708405</w:t>
            </w:r>
          </w:p>
        </w:tc>
      </w:tr>
      <w:tr w:rsidR="00AA16E6" w:rsidRPr="00AA16E6" w14:paraId="3B0E475B" w14:textId="77777777" w:rsidTr="00B04A98">
        <w:tc>
          <w:tcPr>
            <w:tcW w:w="901" w:type="dxa"/>
          </w:tcPr>
          <w:p w14:paraId="285CE3DA" w14:textId="42401B1D" w:rsidR="00B04A98" w:rsidRPr="00AA16E6" w:rsidRDefault="00AA16E6" w:rsidP="006C2C95">
            <w:pP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1775</w:t>
            </w:r>
          </w:p>
        </w:tc>
        <w:tc>
          <w:tcPr>
            <w:tcW w:w="3831" w:type="dxa"/>
          </w:tcPr>
          <w:p w14:paraId="0E9DFB4A" w14:textId="2183E81E" w:rsidR="00B04A98" w:rsidRPr="00AA16E6" w:rsidRDefault="003D7EAE" w:rsidP="006C2C95">
            <w:pP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D. G. H.</w:t>
            </w:r>
          </w:p>
        </w:tc>
        <w:tc>
          <w:tcPr>
            <w:tcW w:w="2209" w:type="dxa"/>
          </w:tcPr>
          <w:p w14:paraId="5DBDF83C" w14:textId="717D248C" w:rsidR="00B04A98" w:rsidRPr="00AA16E6" w:rsidRDefault="003D7EAE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30/06/2021</w:t>
            </w:r>
          </w:p>
        </w:tc>
        <w:tc>
          <w:tcPr>
            <w:tcW w:w="1985" w:type="dxa"/>
          </w:tcPr>
          <w:p w14:paraId="5BE8F208" w14:textId="77777777" w:rsidR="00B04A98" w:rsidRPr="00AA16E6" w:rsidRDefault="00B04A98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29A0DC0" w14:textId="1254323B" w:rsidR="00B04A98" w:rsidRPr="00AA16E6" w:rsidRDefault="003D7EAE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701007</w:t>
            </w:r>
          </w:p>
        </w:tc>
      </w:tr>
      <w:tr w:rsidR="00AA16E6" w:rsidRPr="00AA16E6" w14:paraId="5E02BB77" w14:textId="77777777" w:rsidTr="00B04A98">
        <w:tc>
          <w:tcPr>
            <w:tcW w:w="901" w:type="dxa"/>
          </w:tcPr>
          <w:p w14:paraId="2DD44846" w14:textId="746D397F" w:rsidR="00B04A98" w:rsidRPr="00AA16E6" w:rsidRDefault="00AA16E6" w:rsidP="006C2C95">
            <w:pP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1776</w:t>
            </w:r>
          </w:p>
        </w:tc>
        <w:tc>
          <w:tcPr>
            <w:tcW w:w="3831" w:type="dxa"/>
          </w:tcPr>
          <w:p w14:paraId="43E57394" w14:textId="7D0D1A5C" w:rsidR="00B04A98" w:rsidRPr="00AA16E6" w:rsidRDefault="003D7EAE" w:rsidP="006C2C95">
            <w:pP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C. A. S. M.</w:t>
            </w:r>
          </w:p>
        </w:tc>
        <w:tc>
          <w:tcPr>
            <w:tcW w:w="2209" w:type="dxa"/>
          </w:tcPr>
          <w:p w14:paraId="548FDFEA" w14:textId="06062D07" w:rsidR="00B04A98" w:rsidRPr="00AA16E6" w:rsidRDefault="003D7EAE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30/06/2021</w:t>
            </w:r>
          </w:p>
        </w:tc>
        <w:tc>
          <w:tcPr>
            <w:tcW w:w="1985" w:type="dxa"/>
          </w:tcPr>
          <w:p w14:paraId="2E8DE41C" w14:textId="77777777" w:rsidR="00B04A98" w:rsidRPr="00AA16E6" w:rsidRDefault="00B04A98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474C052" w14:textId="65E3D090" w:rsidR="00B04A98" w:rsidRPr="00AA16E6" w:rsidRDefault="003D7EAE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702102</w:t>
            </w:r>
          </w:p>
        </w:tc>
      </w:tr>
      <w:tr w:rsidR="00AA16E6" w:rsidRPr="00AA16E6" w14:paraId="0E40C02F" w14:textId="77777777" w:rsidTr="00B04A98">
        <w:tc>
          <w:tcPr>
            <w:tcW w:w="901" w:type="dxa"/>
          </w:tcPr>
          <w:p w14:paraId="29DEAE7B" w14:textId="0D55EEAC" w:rsidR="00B04A98" w:rsidRPr="00AA16E6" w:rsidRDefault="00AA16E6" w:rsidP="006C2C95">
            <w:pP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1777</w:t>
            </w:r>
          </w:p>
        </w:tc>
        <w:tc>
          <w:tcPr>
            <w:tcW w:w="3831" w:type="dxa"/>
          </w:tcPr>
          <w:p w14:paraId="5ED86DE3" w14:textId="299E5B8F" w:rsidR="00B04A98" w:rsidRPr="00AA16E6" w:rsidRDefault="003D7EAE" w:rsidP="006C2C95">
            <w:pP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I. N. R.</w:t>
            </w:r>
          </w:p>
        </w:tc>
        <w:tc>
          <w:tcPr>
            <w:tcW w:w="2209" w:type="dxa"/>
          </w:tcPr>
          <w:p w14:paraId="2FFC8910" w14:textId="3202C0E6" w:rsidR="00B04A98" w:rsidRPr="00AA16E6" w:rsidRDefault="003D7EAE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30/06/2021</w:t>
            </w:r>
          </w:p>
        </w:tc>
        <w:tc>
          <w:tcPr>
            <w:tcW w:w="1985" w:type="dxa"/>
          </w:tcPr>
          <w:p w14:paraId="0622FE5D" w14:textId="77777777" w:rsidR="00B04A98" w:rsidRPr="00AA16E6" w:rsidRDefault="00B04A98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784D735" w14:textId="14A2E70D" w:rsidR="00B04A98" w:rsidRPr="00AA16E6" w:rsidRDefault="003D7EAE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702102</w:t>
            </w:r>
          </w:p>
        </w:tc>
      </w:tr>
      <w:tr w:rsidR="00AA16E6" w:rsidRPr="00AA16E6" w14:paraId="2E91326F" w14:textId="77777777" w:rsidTr="00B04A98">
        <w:tc>
          <w:tcPr>
            <w:tcW w:w="901" w:type="dxa"/>
          </w:tcPr>
          <w:p w14:paraId="651979D4" w14:textId="4FA52462" w:rsidR="00B04A98" w:rsidRPr="00AA16E6" w:rsidRDefault="00AA16E6" w:rsidP="006C2C95">
            <w:pP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1778</w:t>
            </w:r>
          </w:p>
        </w:tc>
        <w:tc>
          <w:tcPr>
            <w:tcW w:w="3831" w:type="dxa"/>
          </w:tcPr>
          <w:p w14:paraId="1D63A10B" w14:textId="0F38921E" w:rsidR="00B04A98" w:rsidRPr="00AA16E6" w:rsidRDefault="00A72DFD" w:rsidP="006C2C95">
            <w:pP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E. S. S.</w:t>
            </w:r>
          </w:p>
        </w:tc>
        <w:tc>
          <w:tcPr>
            <w:tcW w:w="2209" w:type="dxa"/>
          </w:tcPr>
          <w:p w14:paraId="1225F379" w14:textId="11EF50A5" w:rsidR="00B04A98" w:rsidRPr="00AA16E6" w:rsidRDefault="00A72DFD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30/06/2021</w:t>
            </w:r>
          </w:p>
        </w:tc>
        <w:tc>
          <w:tcPr>
            <w:tcW w:w="1985" w:type="dxa"/>
          </w:tcPr>
          <w:p w14:paraId="54FA1F94" w14:textId="77777777" w:rsidR="00B04A98" w:rsidRPr="00AA16E6" w:rsidRDefault="00B04A98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A9A5A91" w14:textId="1681DE2A" w:rsidR="00B04A98" w:rsidRPr="00AA16E6" w:rsidRDefault="00A72DFD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706002</w:t>
            </w:r>
          </w:p>
        </w:tc>
      </w:tr>
      <w:tr w:rsidR="00AA16E6" w:rsidRPr="00AA16E6" w14:paraId="3A2901BE" w14:textId="77777777" w:rsidTr="00B04A98">
        <w:tc>
          <w:tcPr>
            <w:tcW w:w="901" w:type="dxa"/>
          </w:tcPr>
          <w:p w14:paraId="1348AA4A" w14:textId="5E16E62E" w:rsidR="00B04A98" w:rsidRPr="00AA16E6" w:rsidRDefault="00AA16E6" w:rsidP="006C2C95">
            <w:pP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1779</w:t>
            </w:r>
          </w:p>
        </w:tc>
        <w:tc>
          <w:tcPr>
            <w:tcW w:w="3831" w:type="dxa"/>
          </w:tcPr>
          <w:p w14:paraId="65B983D1" w14:textId="2F2DFBC7" w:rsidR="00B04A98" w:rsidRPr="00AA16E6" w:rsidRDefault="00A72DFD" w:rsidP="006C2C95">
            <w:pP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V. J. C.</w:t>
            </w:r>
          </w:p>
        </w:tc>
        <w:tc>
          <w:tcPr>
            <w:tcW w:w="2209" w:type="dxa"/>
          </w:tcPr>
          <w:p w14:paraId="1902C5D7" w14:textId="5F64A684" w:rsidR="00B04A98" w:rsidRPr="00AA16E6" w:rsidRDefault="00A72DFD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30/06/2021</w:t>
            </w:r>
          </w:p>
        </w:tc>
        <w:tc>
          <w:tcPr>
            <w:tcW w:w="1985" w:type="dxa"/>
          </w:tcPr>
          <w:p w14:paraId="1A6C8593" w14:textId="77777777" w:rsidR="00B04A98" w:rsidRPr="00AA16E6" w:rsidRDefault="00B04A98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04D2248" w14:textId="0B729E25" w:rsidR="00B04A98" w:rsidRPr="00AA16E6" w:rsidRDefault="00A72DFD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700003</w:t>
            </w:r>
          </w:p>
        </w:tc>
      </w:tr>
      <w:tr w:rsidR="00AA16E6" w:rsidRPr="00AA16E6" w14:paraId="5BBE6DBD" w14:textId="77777777" w:rsidTr="00B04A98">
        <w:tc>
          <w:tcPr>
            <w:tcW w:w="901" w:type="dxa"/>
          </w:tcPr>
          <w:p w14:paraId="5234AAD7" w14:textId="4A5292FB" w:rsidR="00B04A98" w:rsidRPr="00AA16E6" w:rsidRDefault="00AA16E6" w:rsidP="006C2C95">
            <w:pP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1780</w:t>
            </w:r>
          </w:p>
        </w:tc>
        <w:tc>
          <w:tcPr>
            <w:tcW w:w="3831" w:type="dxa"/>
          </w:tcPr>
          <w:p w14:paraId="498AEB9F" w14:textId="25EE2739" w:rsidR="00B04A98" w:rsidRPr="00AA16E6" w:rsidRDefault="00A72DFD" w:rsidP="006C2C95">
            <w:pP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A. S. C.</w:t>
            </w:r>
          </w:p>
        </w:tc>
        <w:tc>
          <w:tcPr>
            <w:tcW w:w="2209" w:type="dxa"/>
          </w:tcPr>
          <w:p w14:paraId="717E13B7" w14:textId="2A5A3E14" w:rsidR="00B04A98" w:rsidRPr="00AA16E6" w:rsidRDefault="00A72DFD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30/06/2021</w:t>
            </w:r>
          </w:p>
        </w:tc>
        <w:tc>
          <w:tcPr>
            <w:tcW w:w="1985" w:type="dxa"/>
          </w:tcPr>
          <w:p w14:paraId="0CC75556" w14:textId="77777777" w:rsidR="00B04A98" w:rsidRPr="00AA16E6" w:rsidRDefault="00B04A98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6216F7A" w14:textId="5C22B910" w:rsidR="00B04A98" w:rsidRPr="00AA16E6" w:rsidRDefault="00A72DFD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701407</w:t>
            </w:r>
          </w:p>
        </w:tc>
      </w:tr>
      <w:tr w:rsidR="00AA16E6" w:rsidRPr="00AA16E6" w14:paraId="51E479F5" w14:textId="77777777" w:rsidTr="00B04A98">
        <w:tc>
          <w:tcPr>
            <w:tcW w:w="901" w:type="dxa"/>
          </w:tcPr>
          <w:p w14:paraId="3384E45F" w14:textId="05585BAC" w:rsidR="00B04A98" w:rsidRPr="00AA16E6" w:rsidRDefault="00AA16E6" w:rsidP="006C2C95">
            <w:pP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1781</w:t>
            </w:r>
          </w:p>
        </w:tc>
        <w:tc>
          <w:tcPr>
            <w:tcW w:w="3831" w:type="dxa"/>
          </w:tcPr>
          <w:p w14:paraId="0C39DBE5" w14:textId="35A6B96A" w:rsidR="00B04A98" w:rsidRPr="00AA16E6" w:rsidRDefault="00A72DFD" w:rsidP="006C2C95">
            <w:pP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V. L. M.</w:t>
            </w:r>
          </w:p>
        </w:tc>
        <w:tc>
          <w:tcPr>
            <w:tcW w:w="2209" w:type="dxa"/>
          </w:tcPr>
          <w:p w14:paraId="22B58954" w14:textId="0701EF7D" w:rsidR="00B04A98" w:rsidRPr="00AA16E6" w:rsidRDefault="00A72DFD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30/06/2021</w:t>
            </w:r>
          </w:p>
        </w:tc>
        <w:tc>
          <w:tcPr>
            <w:tcW w:w="1985" w:type="dxa"/>
          </w:tcPr>
          <w:p w14:paraId="29622AA4" w14:textId="77777777" w:rsidR="00B04A98" w:rsidRPr="00AA16E6" w:rsidRDefault="00B04A98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60AA83A" w14:textId="263DD91A" w:rsidR="00B04A98" w:rsidRPr="00AA16E6" w:rsidRDefault="00A72DFD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700205</w:t>
            </w:r>
          </w:p>
        </w:tc>
      </w:tr>
      <w:tr w:rsidR="00AA16E6" w:rsidRPr="00AA16E6" w14:paraId="4791BDA4" w14:textId="77777777" w:rsidTr="00B04A98">
        <w:tc>
          <w:tcPr>
            <w:tcW w:w="901" w:type="dxa"/>
          </w:tcPr>
          <w:p w14:paraId="45279162" w14:textId="27D3B73A" w:rsidR="00B04A98" w:rsidRPr="00AA16E6" w:rsidRDefault="00AA16E6" w:rsidP="006C2C95">
            <w:pP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1782</w:t>
            </w:r>
          </w:p>
        </w:tc>
        <w:tc>
          <w:tcPr>
            <w:tcW w:w="3831" w:type="dxa"/>
          </w:tcPr>
          <w:p w14:paraId="1A012D3A" w14:textId="4647665F" w:rsidR="00B04A98" w:rsidRPr="00AA16E6" w:rsidRDefault="00A72DFD" w:rsidP="006C2C95">
            <w:pP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D. Z.</w:t>
            </w:r>
          </w:p>
        </w:tc>
        <w:tc>
          <w:tcPr>
            <w:tcW w:w="2209" w:type="dxa"/>
          </w:tcPr>
          <w:p w14:paraId="3A30CEA1" w14:textId="09C4479C" w:rsidR="00B04A98" w:rsidRPr="00AA16E6" w:rsidRDefault="00A72DFD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01/07/2021</w:t>
            </w:r>
          </w:p>
        </w:tc>
        <w:tc>
          <w:tcPr>
            <w:tcW w:w="1985" w:type="dxa"/>
          </w:tcPr>
          <w:p w14:paraId="7D73D80B" w14:textId="77777777" w:rsidR="00B04A98" w:rsidRPr="00AA16E6" w:rsidRDefault="00B04A98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0340ADE" w14:textId="05904CFF" w:rsidR="00B04A98" w:rsidRPr="00AA16E6" w:rsidRDefault="00A72DFD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706009</w:t>
            </w:r>
          </w:p>
        </w:tc>
      </w:tr>
      <w:tr w:rsidR="00AA16E6" w:rsidRPr="00AA16E6" w14:paraId="6D50DE95" w14:textId="77777777" w:rsidTr="00B04A98">
        <w:tc>
          <w:tcPr>
            <w:tcW w:w="901" w:type="dxa"/>
          </w:tcPr>
          <w:p w14:paraId="3D2511FF" w14:textId="51AA71F3" w:rsidR="00B04A98" w:rsidRPr="00AA16E6" w:rsidRDefault="00AA16E6" w:rsidP="006C2C95">
            <w:pP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1783</w:t>
            </w:r>
          </w:p>
        </w:tc>
        <w:tc>
          <w:tcPr>
            <w:tcW w:w="3831" w:type="dxa"/>
          </w:tcPr>
          <w:p w14:paraId="5230402C" w14:textId="6DE0C517" w:rsidR="00B04A98" w:rsidRPr="00AA16E6" w:rsidRDefault="00A72DFD" w:rsidP="006C2C95">
            <w:pP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D. M. S.</w:t>
            </w:r>
          </w:p>
        </w:tc>
        <w:tc>
          <w:tcPr>
            <w:tcW w:w="2209" w:type="dxa"/>
          </w:tcPr>
          <w:p w14:paraId="201ABE57" w14:textId="5C8543D4" w:rsidR="00B04A98" w:rsidRPr="00AA16E6" w:rsidRDefault="00A72DFD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01/07/2021</w:t>
            </w:r>
          </w:p>
        </w:tc>
        <w:tc>
          <w:tcPr>
            <w:tcW w:w="1985" w:type="dxa"/>
          </w:tcPr>
          <w:p w14:paraId="3D04C7BA" w14:textId="77777777" w:rsidR="00B04A98" w:rsidRPr="00AA16E6" w:rsidRDefault="00B04A98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B6F0647" w14:textId="3F6365B9" w:rsidR="00B04A98" w:rsidRPr="00AA16E6" w:rsidRDefault="00A72DFD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704104</w:t>
            </w:r>
          </w:p>
        </w:tc>
      </w:tr>
      <w:tr w:rsidR="00AA16E6" w:rsidRPr="00AA16E6" w14:paraId="6576EE5F" w14:textId="77777777" w:rsidTr="00B04A98">
        <w:tc>
          <w:tcPr>
            <w:tcW w:w="901" w:type="dxa"/>
          </w:tcPr>
          <w:p w14:paraId="5277DFA8" w14:textId="1B752940" w:rsidR="00B04A98" w:rsidRPr="00AA16E6" w:rsidRDefault="00AA16E6" w:rsidP="006C2C95">
            <w:pP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1784</w:t>
            </w:r>
          </w:p>
        </w:tc>
        <w:tc>
          <w:tcPr>
            <w:tcW w:w="3831" w:type="dxa"/>
          </w:tcPr>
          <w:p w14:paraId="5BCC0EAA" w14:textId="115E9B2A" w:rsidR="00B04A98" w:rsidRPr="00AA16E6" w:rsidRDefault="00A72DFD" w:rsidP="006C2C95">
            <w:pP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I. M. A.</w:t>
            </w:r>
          </w:p>
        </w:tc>
        <w:tc>
          <w:tcPr>
            <w:tcW w:w="2209" w:type="dxa"/>
          </w:tcPr>
          <w:p w14:paraId="3E5B7968" w14:textId="6290F7A6" w:rsidR="00B04A98" w:rsidRPr="00AA16E6" w:rsidRDefault="00A72DFD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01/07/2021</w:t>
            </w:r>
          </w:p>
        </w:tc>
        <w:tc>
          <w:tcPr>
            <w:tcW w:w="1985" w:type="dxa"/>
          </w:tcPr>
          <w:p w14:paraId="564D68F7" w14:textId="77777777" w:rsidR="00B04A98" w:rsidRPr="00AA16E6" w:rsidRDefault="00B04A98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2C0B1EE" w14:textId="76DBA887" w:rsidR="00B04A98" w:rsidRPr="00AA16E6" w:rsidRDefault="00A72DFD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700507</w:t>
            </w:r>
          </w:p>
        </w:tc>
      </w:tr>
      <w:tr w:rsidR="00AA16E6" w:rsidRPr="00AA16E6" w14:paraId="0B56879B" w14:textId="77777777" w:rsidTr="00B04A98">
        <w:tc>
          <w:tcPr>
            <w:tcW w:w="901" w:type="dxa"/>
          </w:tcPr>
          <w:p w14:paraId="1EA3968B" w14:textId="7BEECC68" w:rsidR="00B04A98" w:rsidRPr="00AA16E6" w:rsidRDefault="00AA16E6" w:rsidP="006C2C95">
            <w:pP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1785</w:t>
            </w:r>
          </w:p>
        </w:tc>
        <w:tc>
          <w:tcPr>
            <w:tcW w:w="3831" w:type="dxa"/>
          </w:tcPr>
          <w:p w14:paraId="04D318C8" w14:textId="47D43E43" w:rsidR="00B04A98" w:rsidRPr="00AA16E6" w:rsidRDefault="00A72DFD" w:rsidP="006C2C95">
            <w:pP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D. G. A.</w:t>
            </w:r>
          </w:p>
        </w:tc>
        <w:tc>
          <w:tcPr>
            <w:tcW w:w="2209" w:type="dxa"/>
          </w:tcPr>
          <w:p w14:paraId="316A72AB" w14:textId="17AFC32D" w:rsidR="00B04A98" w:rsidRPr="00AA16E6" w:rsidRDefault="00A72DFD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01/07/2021</w:t>
            </w:r>
          </w:p>
        </w:tc>
        <w:tc>
          <w:tcPr>
            <w:tcW w:w="1985" w:type="dxa"/>
          </w:tcPr>
          <w:p w14:paraId="5BBDE4EF" w14:textId="77777777" w:rsidR="00B04A98" w:rsidRPr="00AA16E6" w:rsidRDefault="00B04A98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F04845C" w14:textId="59D4137C" w:rsidR="00B04A98" w:rsidRPr="00AA16E6" w:rsidRDefault="00A72DFD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708008</w:t>
            </w:r>
          </w:p>
        </w:tc>
      </w:tr>
      <w:tr w:rsidR="00AA16E6" w:rsidRPr="00AA16E6" w14:paraId="200C5D82" w14:textId="77777777" w:rsidTr="00B04A98">
        <w:tc>
          <w:tcPr>
            <w:tcW w:w="901" w:type="dxa"/>
          </w:tcPr>
          <w:p w14:paraId="119CF20B" w14:textId="12CD0C78" w:rsidR="00B04A98" w:rsidRPr="00AA16E6" w:rsidRDefault="00AA16E6" w:rsidP="006C2C95">
            <w:pP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1786</w:t>
            </w:r>
          </w:p>
        </w:tc>
        <w:tc>
          <w:tcPr>
            <w:tcW w:w="3831" w:type="dxa"/>
          </w:tcPr>
          <w:p w14:paraId="4CFE5455" w14:textId="42708C43" w:rsidR="00B04A98" w:rsidRPr="00AA16E6" w:rsidRDefault="00A72DFD" w:rsidP="006C2C95">
            <w:pP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A. E. A.</w:t>
            </w:r>
          </w:p>
        </w:tc>
        <w:tc>
          <w:tcPr>
            <w:tcW w:w="2209" w:type="dxa"/>
          </w:tcPr>
          <w:p w14:paraId="53F60D88" w14:textId="1BCD6D1B" w:rsidR="00B04A98" w:rsidRPr="00AA16E6" w:rsidRDefault="00A72DFD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01/07/2021</w:t>
            </w:r>
          </w:p>
        </w:tc>
        <w:tc>
          <w:tcPr>
            <w:tcW w:w="1985" w:type="dxa"/>
          </w:tcPr>
          <w:p w14:paraId="2171ED47" w14:textId="77777777" w:rsidR="00B04A98" w:rsidRPr="00AA16E6" w:rsidRDefault="00B04A98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AA89296" w14:textId="56BEC3B1" w:rsidR="00B04A98" w:rsidRPr="00AA16E6" w:rsidRDefault="00A72DFD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702804</w:t>
            </w:r>
          </w:p>
        </w:tc>
      </w:tr>
      <w:tr w:rsidR="00AA16E6" w:rsidRPr="00AA16E6" w14:paraId="3C3876BD" w14:textId="77777777" w:rsidTr="00B04A98">
        <w:tc>
          <w:tcPr>
            <w:tcW w:w="901" w:type="dxa"/>
          </w:tcPr>
          <w:p w14:paraId="156C15FA" w14:textId="51B3FB06" w:rsidR="00B04A98" w:rsidRPr="00AA16E6" w:rsidRDefault="00AA16E6" w:rsidP="006C2C95">
            <w:pP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1787</w:t>
            </w:r>
          </w:p>
        </w:tc>
        <w:tc>
          <w:tcPr>
            <w:tcW w:w="3831" w:type="dxa"/>
          </w:tcPr>
          <w:p w14:paraId="6E93D1D0" w14:textId="25E1E90A" w:rsidR="00B04A98" w:rsidRPr="00AA16E6" w:rsidRDefault="00A72DFD" w:rsidP="006C2C95">
            <w:pP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S. O. M.</w:t>
            </w:r>
          </w:p>
        </w:tc>
        <w:tc>
          <w:tcPr>
            <w:tcW w:w="2209" w:type="dxa"/>
          </w:tcPr>
          <w:p w14:paraId="37E50908" w14:textId="763E0231" w:rsidR="00B04A98" w:rsidRPr="00AA16E6" w:rsidRDefault="00A72DFD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01/07/2021</w:t>
            </w:r>
          </w:p>
        </w:tc>
        <w:tc>
          <w:tcPr>
            <w:tcW w:w="1985" w:type="dxa"/>
          </w:tcPr>
          <w:p w14:paraId="6898441B" w14:textId="77777777" w:rsidR="00B04A98" w:rsidRPr="00AA16E6" w:rsidRDefault="00B04A98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479B599" w14:textId="44B610E3" w:rsidR="00B04A98" w:rsidRPr="00AA16E6" w:rsidRDefault="00A72DFD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700608</w:t>
            </w:r>
          </w:p>
        </w:tc>
      </w:tr>
      <w:tr w:rsidR="00AA16E6" w:rsidRPr="00AA16E6" w14:paraId="752AF656" w14:textId="77777777" w:rsidTr="00B04A98">
        <w:tc>
          <w:tcPr>
            <w:tcW w:w="901" w:type="dxa"/>
          </w:tcPr>
          <w:p w14:paraId="5D30076D" w14:textId="63C62DAE" w:rsidR="00B04A98" w:rsidRPr="00AA16E6" w:rsidRDefault="00AA16E6" w:rsidP="006C2C95">
            <w:pP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1788</w:t>
            </w:r>
          </w:p>
        </w:tc>
        <w:tc>
          <w:tcPr>
            <w:tcW w:w="3831" w:type="dxa"/>
          </w:tcPr>
          <w:p w14:paraId="1699C77A" w14:textId="4E3F0F91" w:rsidR="00B04A98" w:rsidRPr="00AA16E6" w:rsidRDefault="00A72DFD" w:rsidP="006C2C95">
            <w:pP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A. S.</w:t>
            </w:r>
          </w:p>
        </w:tc>
        <w:tc>
          <w:tcPr>
            <w:tcW w:w="2209" w:type="dxa"/>
          </w:tcPr>
          <w:p w14:paraId="248655DC" w14:textId="4E77597A" w:rsidR="00B04A98" w:rsidRPr="00AA16E6" w:rsidRDefault="00A72DFD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01/07/2021</w:t>
            </w:r>
          </w:p>
        </w:tc>
        <w:tc>
          <w:tcPr>
            <w:tcW w:w="1985" w:type="dxa"/>
          </w:tcPr>
          <w:p w14:paraId="509897C9" w14:textId="77777777" w:rsidR="00B04A98" w:rsidRPr="00AA16E6" w:rsidRDefault="00B04A98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903E313" w14:textId="6946ED78" w:rsidR="00B04A98" w:rsidRPr="00AA16E6" w:rsidRDefault="00A72DFD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700402</w:t>
            </w:r>
          </w:p>
        </w:tc>
      </w:tr>
      <w:tr w:rsidR="00AA16E6" w:rsidRPr="00AA16E6" w14:paraId="750F91D7" w14:textId="77777777" w:rsidTr="00B04A98">
        <w:tc>
          <w:tcPr>
            <w:tcW w:w="901" w:type="dxa"/>
          </w:tcPr>
          <w:p w14:paraId="0C39486B" w14:textId="3A4FFABE" w:rsidR="00B04A98" w:rsidRPr="00AA16E6" w:rsidRDefault="00AA16E6" w:rsidP="006C2C95">
            <w:pP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lastRenderedPageBreak/>
              <w:t>1789</w:t>
            </w:r>
          </w:p>
        </w:tc>
        <w:tc>
          <w:tcPr>
            <w:tcW w:w="3831" w:type="dxa"/>
          </w:tcPr>
          <w:p w14:paraId="0C9BD810" w14:textId="3B992814" w:rsidR="00B04A98" w:rsidRPr="00AA16E6" w:rsidRDefault="00A72DFD" w:rsidP="006C2C95">
            <w:pP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I. P. F.</w:t>
            </w:r>
          </w:p>
        </w:tc>
        <w:tc>
          <w:tcPr>
            <w:tcW w:w="2209" w:type="dxa"/>
          </w:tcPr>
          <w:p w14:paraId="51BC9136" w14:textId="4A6A48BA" w:rsidR="00B04A98" w:rsidRPr="00AA16E6" w:rsidRDefault="00A72DFD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01/07/2021</w:t>
            </w:r>
          </w:p>
        </w:tc>
        <w:tc>
          <w:tcPr>
            <w:tcW w:w="1985" w:type="dxa"/>
          </w:tcPr>
          <w:p w14:paraId="4A1BB5AF" w14:textId="77777777" w:rsidR="00B04A98" w:rsidRPr="00AA16E6" w:rsidRDefault="00B04A98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415D816" w14:textId="17BA0FCC" w:rsidR="00B04A98" w:rsidRPr="00AA16E6" w:rsidRDefault="00A72DFD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708003</w:t>
            </w:r>
          </w:p>
        </w:tc>
      </w:tr>
      <w:tr w:rsidR="00AA16E6" w:rsidRPr="00AA16E6" w14:paraId="29D56847" w14:textId="77777777" w:rsidTr="00B04A98">
        <w:tc>
          <w:tcPr>
            <w:tcW w:w="901" w:type="dxa"/>
          </w:tcPr>
          <w:p w14:paraId="715ADABD" w14:textId="40D5A329" w:rsidR="00B04A98" w:rsidRPr="00AA16E6" w:rsidRDefault="00AA16E6" w:rsidP="006C2C95">
            <w:pP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1790</w:t>
            </w:r>
          </w:p>
        </w:tc>
        <w:tc>
          <w:tcPr>
            <w:tcW w:w="3831" w:type="dxa"/>
          </w:tcPr>
          <w:p w14:paraId="45868BC1" w14:textId="0F79F9C7" w:rsidR="00B04A98" w:rsidRPr="00AA16E6" w:rsidRDefault="00A72DFD" w:rsidP="006C2C95">
            <w:pP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N. M. B.</w:t>
            </w:r>
          </w:p>
        </w:tc>
        <w:tc>
          <w:tcPr>
            <w:tcW w:w="2209" w:type="dxa"/>
          </w:tcPr>
          <w:p w14:paraId="55AC5822" w14:textId="06115A40" w:rsidR="00B04A98" w:rsidRPr="00AA16E6" w:rsidRDefault="00A72DFD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01/07/2021</w:t>
            </w:r>
          </w:p>
        </w:tc>
        <w:tc>
          <w:tcPr>
            <w:tcW w:w="1985" w:type="dxa"/>
          </w:tcPr>
          <w:p w14:paraId="4FBDF534" w14:textId="77777777" w:rsidR="00B04A98" w:rsidRPr="00AA16E6" w:rsidRDefault="00B04A98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574B876" w14:textId="0B143EA5" w:rsidR="00B04A98" w:rsidRPr="00AA16E6" w:rsidRDefault="00A72DFD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705006</w:t>
            </w:r>
          </w:p>
        </w:tc>
      </w:tr>
      <w:tr w:rsidR="00AA16E6" w:rsidRPr="00AA16E6" w14:paraId="300DF9EE" w14:textId="77777777" w:rsidTr="00B04A98">
        <w:tc>
          <w:tcPr>
            <w:tcW w:w="901" w:type="dxa"/>
          </w:tcPr>
          <w:p w14:paraId="7B0E245C" w14:textId="4A53A0FE" w:rsidR="00B04A98" w:rsidRPr="00AA16E6" w:rsidRDefault="00AA16E6" w:rsidP="006C2C95">
            <w:pP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1791</w:t>
            </w:r>
          </w:p>
        </w:tc>
        <w:tc>
          <w:tcPr>
            <w:tcW w:w="3831" w:type="dxa"/>
          </w:tcPr>
          <w:p w14:paraId="6895E2F1" w14:textId="3189F67B" w:rsidR="00B04A98" w:rsidRPr="00AA16E6" w:rsidRDefault="00A72DFD" w:rsidP="006C2C95">
            <w:pP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J. R. C.</w:t>
            </w:r>
          </w:p>
        </w:tc>
        <w:tc>
          <w:tcPr>
            <w:tcW w:w="2209" w:type="dxa"/>
          </w:tcPr>
          <w:p w14:paraId="59302BC3" w14:textId="4E117F90" w:rsidR="00B04A98" w:rsidRPr="00AA16E6" w:rsidRDefault="00A72DFD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01/07/2021</w:t>
            </w:r>
          </w:p>
        </w:tc>
        <w:tc>
          <w:tcPr>
            <w:tcW w:w="1985" w:type="dxa"/>
          </w:tcPr>
          <w:p w14:paraId="280BCD7B" w14:textId="77777777" w:rsidR="00B04A98" w:rsidRPr="00AA16E6" w:rsidRDefault="00B04A98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7D6A1E7" w14:textId="6FFC47F1" w:rsidR="00B04A98" w:rsidRPr="00AA16E6" w:rsidRDefault="00A72DFD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708008</w:t>
            </w:r>
          </w:p>
        </w:tc>
      </w:tr>
      <w:tr w:rsidR="00B04A98" w:rsidRPr="00F60500" w14:paraId="5ACE14AE" w14:textId="77777777" w:rsidTr="00B04A98">
        <w:tc>
          <w:tcPr>
            <w:tcW w:w="901" w:type="dxa"/>
          </w:tcPr>
          <w:p w14:paraId="22176A01" w14:textId="303C948C" w:rsidR="00B04A98" w:rsidRPr="00F60500" w:rsidRDefault="00AA16E6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1792</w:t>
            </w:r>
          </w:p>
        </w:tc>
        <w:tc>
          <w:tcPr>
            <w:tcW w:w="3831" w:type="dxa"/>
          </w:tcPr>
          <w:p w14:paraId="774A6487" w14:textId="01FEE95E" w:rsidR="00B04A98" w:rsidRPr="00F60500" w:rsidRDefault="0030369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G. S.</w:t>
            </w:r>
          </w:p>
        </w:tc>
        <w:tc>
          <w:tcPr>
            <w:tcW w:w="2209" w:type="dxa"/>
          </w:tcPr>
          <w:p w14:paraId="7BFF89C6" w14:textId="107311DA" w:rsidR="00B04A98" w:rsidRPr="00F60500" w:rsidRDefault="0030369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01/07/2021</w:t>
            </w:r>
          </w:p>
        </w:tc>
        <w:tc>
          <w:tcPr>
            <w:tcW w:w="1985" w:type="dxa"/>
          </w:tcPr>
          <w:p w14:paraId="15555F27" w14:textId="77777777" w:rsidR="00B04A98" w:rsidRPr="00F60500" w:rsidRDefault="00B04A9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7301624" w14:textId="45EB29E8" w:rsidR="00B04A98" w:rsidRPr="00F60500" w:rsidRDefault="0030369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704609</w:t>
            </w:r>
          </w:p>
        </w:tc>
      </w:tr>
      <w:tr w:rsidR="00B04A98" w:rsidRPr="00F60500" w14:paraId="5705D853" w14:textId="77777777" w:rsidTr="00B04A98">
        <w:tc>
          <w:tcPr>
            <w:tcW w:w="901" w:type="dxa"/>
          </w:tcPr>
          <w:p w14:paraId="2EFC3A7E" w14:textId="7A7F0C62" w:rsidR="00B04A98" w:rsidRPr="00F60500" w:rsidRDefault="00A72DF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1793</w:t>
            </w:r>
          </w:p>
        </w:tc>
        <w:tc>
          <w:tcPr>
            <w:tcW w:w="3831" w:type="dxa"/>
          </w:tcPr>
          <w:p w14:paraId="1D5CC11A" w14:textId="718BED7D" w:rsidR="00B04A98" w:rsidRPr="00F60500" w:rsidRDefault="0030369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V. M.</w:t>
            </w:r>
          </w:p>
        </w:tc>
        <w:tc>
          <w:tcPr>
            <w:tcW w:w="2209" w:type="dxa"/>
          </w:tcPr>
          <w:p w14:paraId="0A68C74F" w14:textId="6FC8D53A" w:rsidR="00B04A98" w:rsidRPr="00F60500" w:rsidRDefault="0030369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01/07/2021</w:t>
            </w:r>
          </w:p>
        </w:tc>
        <w:tc>
          <w:tcPr>
            <w:tcW w:w="1985" w:type="dxa"/>
          </w:tcPr>
          <w:p w14:paraId="70B2D266" w14:textId="77777777" w:rsidR="00B04A98" w:rsidRPr="00F60500" w:rsidRDefault="00B04A9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73E95CF" w14:textId="07CAAB00" w:rsidR="00B04A98" w:rsidRPr="00F60500" w:rsidRDefault="0030369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705000</w:t>
            </w:r>
          </w:p>
        </w:tc>
      </w:tr>
      <w:tr w:rsidR="00B04A98" w:rsidRPr="00F60500" w14:paraId="3B1FCFA8" w14:textId="77777777" w:rsidTr="00B04A98">
        <w:tc>
          <w:tcPr>
            <w:tcW w:w="901" w:type="dxa"/>
          </w:tcPr>
          <w:p w14:paraId="1648D5DA" w14:textId="21047655" w:rsidR="00B04A98" w:rsidRPr="00F60500" w:rsidRDefault="00A72DF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1794</w:t>
            </w:r>
          </w:p>
        </w:tc>
        <w:tc>
          <w:tcPr>
            <w:tcW w:w="3831" w:type="dxa"/>
          </w:tcPr>
          <w:p w14:paraId="0340BCAE" w14:textId="0897CE00" w:rsidR="00B04A98" w:rsidRPr="00F60500" w:rsidRDefault="0030369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M. O.</w:t>
            </w:r>
          </w:p>
        </w:tc>
        <w:tc>
          <w:tcPr>
            <w:tcW w:w="2209" w:type="dxa"/>
          </w:tcPr>
          <w:p w14:paraId="65930054" w14:textId="6356A66F" w:rsidR="00B04A98" w:rsidRPr="00F60500" w:rsidRDefault="0030369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01/07/2021</w:t>
            </w:r>
          </w:p>
        </w:tc>
        <w:tc>
          <w:tcPr>
            <w:tcW w:w="1985" w:type="dxa"/>
          </w:tcPr>
          <w:p w14:paraId="53807B4C" w14:textId="77777777" w:rsidR="00B04A98" w:rsidRPr="00F60500" w:rsidRDefault="00B04A9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306E8DB" w14:textId="1A5D4692" w:rsidR="00B04A98" w:rsidRPr="00F60500" w:rsidRDefault="0030369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706409</w:t>
            </w:r>
          </w:p>
        </w:tc>
      </w:tr>
      <w:tr w:rsidR="00B04A98" w:rsidRPr="00F60500" w14:paraId="1D77BD99" w14:textId="77777777" w:rsidTr="00B04A98">
        <w:tc>
          <w:tcPr>
            <w:tcW w:w="901" w:type="dxa"/>
          </w:tcPr>
          <w:p w14:paraId="4E6E3F6B" w14:textId="1BC76ACF" w:rsidR="00B04A98" w:rsidRPr="00F60500" w:rsidRDefault="00A72DF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1795</w:t>
            </w:r>
          </w:p>
        </w:tc>
        <w:tc>
          <w:tcPr>
            <w:tcW w:w="3831" w:type="dxa"/>
          </w:tcPr>
          <w:p w14:paraId="7683BF1D" w14:textId="0DC36757" w:rsidR="00B04A98" w:rsidRPr="00F60500" w:rsidRDefault="0030369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E. L. S.</w:t>
            </w:r>
          </w:p>
        </w:tc>
        <w:tc>
          <w:tcPr>
            <w:tcW w:w="2209" w:type="dxa"/>
          </w:tcPr>
          <w:p w14:paraId="3747B42C" w14:textId="50A84647" w:rsidR="00B04A98" w:rsidRPr="00F60500" w:rsidRDefault="0030369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01/07/2021</w:t>
            </w:r>
          </w:p>
        </w:tc>
        <w:tc>
          <w:tcPr>
            <w:tcW w:w="1985" w:type="dxa"/>
          </w:tcPr>
          <w:p w14:paraId="54D7C08B" w14:textId="77777777" w:rsidR="00B04A98" w:rsidRPr="00F60500" w:rsidRDefault="00B04A9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402760D" w14:textId="6A36F51B" w:rsidR="00B04A98" w:rsidRPr="00F60500" w:rsidRDefault="0030369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708408</w:t>
            </w:r>
          </w:p>
        </w:tc>
      </w:tr>
      <w:tr w:rsidR="00B04A98" w:rsidRPr="00F60500" w14:paraId="0AEA5A31" w14:textId="77777777" w:rsidTr="00B04A98">
        <w:tc>
          <w:tcPr>
            <w:tcW w:w="901" w:type="dxa"/>
          </w:tcPr>
          <w:p w14:paraId="15B14737" w14:textId="2D0E62F4" w:rsidR="00B04A98" w:rsidRPr="00F60500" w:rsidRDefault="00A72DF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1796</w:t>
            </w:r>
          </w:p>
        </w:tc>
        <w:tc>
          <w:tcPr>
            <w:tcW w:w="3831" w:type="dxa"/>
          </w:tcPr>
          <w:p w14:paraId="4D05B809" w14:textId="7C6C32DA" w:rsidR="00B04A98" w:rsidRPr="00F60500" w:rsidRDefault="0030369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D. C.</w:t>
            </w:r>
          </w:p>
        </w:tc>
        <w:tc>
          <w:tcPr>
            <w:tcW w:w="2209" w:type="dxa"/>
          </w:tcPr>
          <w:p w14:paraId="6F720DCE" w14:textId="06852E0B" w:rsidR="00B04A98" w:rsidRPr="00F60500" w:rsidRDefault="0030369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01/07/2021</w:t>
            </w:r>
          </w:p>
        </w:tc>
        <w:tc>
          <w:tcPr>
            <w:tcW w:w="1985" w:type="dxa"/>
          </w:tcPr>
          <w:p w14:paraId="05887E31" w14:textId="77777777" w:rsidR="00B04A98" w:rsidRPr="00F60500" w:rsidRDefault="00B04A9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05DD612" w14:textId="5A7CCC39" w:rsidR="00B04A98" w:rsidRPr="00F60500" w:rsidRDefault="0030369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700004</w:t>
            </w:r>
          </w:p>
        </w:tc>
      </w:tr>
      <w:tr w:rsidR="00B04A98" w:rsidRPr="00F60500" w14:paraId="7BA27C4E" w14:textId="77777777" w:rsidTr="00B04A98">
        <w:tc>
          <w:tcPr>
            <w:tcW w:w="901" w:type="dxa"/>
          </w:tcPr>
          <w:p w14:paraId="5B92C19F" w14:textId="66D683F5" w:rsidR="00B04A98" w:rsidRPr="00F60500" w:rsidRDefault="00A72DF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1797</w:t>
            </w:r>
          </w:p>
        </w:tc>
        <w:tc>
          <w:tcPr>
            <w:tcW w:w="3831" w:type="dxa"/>
          </w:tcPr>
          <w:p w14:paraId="281AD6F7" w14:textId="46E29E92" w:rsidR="00B04A98" w:rsidRPr="00F60500" w:rsidRDefault="0030369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B. V.</w:t>
            </w:r>
          </w:p>
        </w:tc>
        <w:tc>
          <w:tcPr>
            <w:tcW w:w="2209" w:type="dxa"/>
          </w:tcPr>
          <w:p w14:paraId="28B59248" w14:textId="51655144" w:rsidR="00B04A98" w:rsidRPr="00F60500" w:rsidRDefault="0030369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01/07/2021</w:t>
            </w:r>
          </w:p>
        </w:tc>
        <w:tc>
          <w:tcPr>
            <w:tcW w:w="1985" w:type="dxa"/>
          </w:tcPr>
          <w:p w14:paraId="58B991BF" w14:textId="77777777" w:rsidR="00B04A98" w:rsidRPr="00F60500" w:rsidRDefault="00B04A9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2193210" w14:textId="10A3A9E2" w:rsidR="00B04A98" w:rsidRPr="00F60500" w:rsidRDefault="0030369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707403</w:t>
            </w:r>
          </w:p>
        </w:tc>
      </w:tr>
      <w:tr w:rsidR="00B04A98" w:rsidRPr="00F60500" w14:paraId="6A19C761" w14:textId="77777777" w:rsidTr="00B04A98">
        <w:tc>
          <w:tcPr>
            <w:tcW w:w="901" w:type="dxa"/>
          </w:tcPr>
          <w:p w14:paraId="2387BD24" w14:textId="3A7FAA86" w:rsidR="00B04A98" w:rsidRPr="00F60500" w:rsidRDefault="00A72DF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1798</w:t>
            </w:r>
          </w:p>
        </w:tc>
        <w:tc>
          <w:tcPr>
            <w:tcW w:w="3831" w:type="dxa"/>
          </w:tcPr>
          <w:p w14:paraId="296FCAD9" w14:textId="4EEDE84C" w:rsidR="00B04A98" w:rsidRPr="00F60500" w:rsidRDefault="0030369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M. O.</w:t>
            </w:r>
          </w:p>
        </w:tc>
        <w:tc>
          <w:tcPr>
            <w:tcW w:w="2209" w:type="dxa"/>
          </w:tcPr>
          <w:p w14:paraId="40C5A639" w14:textId="0AA442C8" w:rsidR="00B04A98" w:rsidRPr="00F60500" w:rsidRDefault="0030369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01/07/2021</w:t>
            </w:r>
          </w:p>
        </w:tc>
        <w:tc>
          <w:tcPr>
            <w:tcW w:w="1985" w:type="dxa"/>
          </w:tcPr>
          <w:p w14:paraId="7986A5CE" w14:textId="77777777" w:rsidR="00B04A98" w:rsidRPr="00F60500" w:rsidRDefault="00B04A9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D93CC84" w14:textId="61B95CC6" w:rsidR="00B04A98" w:rsidRPr="00F60500" w:rsidRDefault="0030369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702504</w:t>
            </w:r>
          </w:p>
        </w:tc>
      </w:tr>
      <w:tr w:rsidR="00B04A98" w:rsidRPr="00F60500" w14:paraId="5EAEE50B" w14:textId="77777777" w:rsidTr="00B04A98">
        <w:tc>
          <w:tcPr>
            <w:tcW w:w="901" w:type="dxa"/>
          </w:tcPr>
          <w:p w14:paraId="7A02D5DC" w14:textId="278D0E7A" w:rsidR="00B04A98" w:rsidRPr="00F60500" w:rsidRDefault="00A72DF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1799</w:t>
            </w:r>
          </w:p>
        </w:tc>
        <w:tc>
          <w:tcPr>
            <w:tcW w:w="3831" w:type="dxa"/>
          </w:tcPr>
          <w:p w14:paraId="59D36244" w14:textId="4C72C76B" w:rsidR="00B04A98" w:rsidRPr="00F60500" w:rsidRDefault="0030369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I. E. S.</w:t>
            </w:r>
          </w:p>
        </w:tc>
        <w:tc>
          <w:tcPr>
            <w:tcW w:w="2209" w:type="dxa"/>
          </w:tcPr>
          <w:p w14:paraId="1D6DA299" w14:textId="2C910550" w:rsidR="00B04A98" w:rsidRPr="00F60500" w:rsidRDefault="0030369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01/07/2021</w:t>
            </w:r>
          </w:p>
        </w:tc>
        <w:tc>
          <w:tcPr>
            <w:tcW w:w="1985" w:type="dxa"/>
          </w:tcPr>
          <w:p w14:paraId="12037D89" w14:textId="77777777" w:rsidR="00B04A98" w:rsidRPr="00F60500" w:rsidRDefault="00B04A9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AF39BDB" w14:textId="01249FBE" w:rsidR="00B04A98" w:rsidRPr="00F60500" w:rsidRDefault="0030369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706805</w:t>
            </w:r>
          </w:p>
        </w:tc>
      </w:tr>
      <w:tr w:rsidR="00B04A98" w:rsidRPr="00F60500" w14:paraId="6F407030" w14:textId="77777777" w:rsidTr="00B04A98">
        <w:tc>
          <w:tcPr>
            <w:tcW w:w="901" w:type="dxa"/>
          </w:tcPr>
          <w:p w14:paraId="7695B195" w14:textId="2A678742" w:rsidR="00B04A98" w:rsidRPr="00F60500" w:rsidRDefault="00A72DF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1800</w:t>
            </w:r>
          </w:p>
        </w:tc>
        <w:tc>
          <w:tcPr>
            <w:tcW w:w="3831" w:type="dxa"/>
          </w:tcPr>
          <w:p w14:paraId="67CA921E" w14:textId="66C65C43" w:rsidR="00B04A98" w:rsidRPr="00F60500" w:rsidRDefault="0030369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C. S. R.</w:t>
            </w:r>
          </w:p>
        </w:tc>
        <w:tc>
          <w:tcPr>
            <w:tcW w:w="2209" w:type="dxa"/>
          </w:tcPr>
          <w:p w14:paraId="615485CD" w14:textId="51879175" w:rsidR="00B04A98" w:rsidRPr="00F60500" w:rsidRDefault="0030369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01/07/2021</w:t>
            </w:r>
          </w:p>
        </w:tc>
        <w:tc>
          <w:tcPr>
            <w:tcW w:w="1985" w:type="dxa"/>
          </w:tcPr>
          <w:p w14:paraId="029E01D0" w14:textId="77777777" w:rsidR="00B04A98" w:rsidRPr="00F60500" w:rsidRDefault="00B04A9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2B8311A" w14:textId="1467096F" w:rsidR="00B04A98" w:rsidRPr="00F60500" w:rsidRDefault="0030369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708604</w:t>
            </w:r>
          </w:p>
        </w:tc>
      </w:tr>
      <w:tr w:rsidR="00B04A98" w:rsidRPr="00F60500" w14:paraId="37C2EFE8" w14:textId="77777777" w:rsidTr="00B04A98">
        <w:tc>
          <w:tcPr>
            <w:tcW w:w="901" w:type="dxa"/>
          </w:tcPr>
          <w:p w14:paraId="161CC5B1" w14:textId="1A2D18FE" w:rsidR="00B04A98" w:rsidRPr="00F60500" w:rsidRDefault="00A72DF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1801</w:t>
            </w:r>
          </w:p>
        </w:tc>
        <w:tc>
          <w:tcPr>
            <w:tcW w:w="3831" w:type="dxa"/>
          </w:tcPr>
          <w:p w14:paraId="68D8C4A1" w14:textId="0EAFAAA9" w:rsidR="00B04A98" w:rsidRPr="00F60500" w:rsidRDefault="0030369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R. G.</w:t>
            </w:r>
          </w:p>
        </w:tc>
        <w:tc>
          <w:tcPr>
            <w:tcW w:w="2209" w:type="dxa"/>
          </w:tcPr>
          <w:p w14:paraId="5EFC5091" w14:textId="5D6BFDC8" w:rsidR="00B04A98" w:rsidRPr="00F60500" w:rsidRDefault="0030369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01/07/2021</w:t>
            </w:r>
          </w:p>
        </w:tc>
        <w:tc>
          <w:tcPr>
            <w:tcW w:w="1985" w:type="dxa"/>
          </w:tcPr>
          <w:p w14:paraId="10ABC317" w14:textId="77777777" w:rsidR="00B04A98" w:rsidRPr="00F60500" w:rsidRDefault="00B04A9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867F8DD" w14:textId="799EED9B" w:rsidR="00B04A98" w:rsidRPr="00F60500" w:rsidRDefault="0030369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702005</w:t>
            </w:r>
          </w:p>
        </w:tc>
      </w:tr>
      <w:tr w:rsidR="00B04A98" w:rsidRPr="00F60500" w14:paraId="3EBED8F4" w14:textId="77777777" w:rsidTr="00B04A98">
        <w:tc>
          <w:tcPr>
            <w:tcW w:w="901" w:type="dxa"/>
          </w:tcPr>
          <w:p w14:paraId="4C7A64E8" w14:textId="3FDFDB17" w:rsidR="00B04A98" w:rsidRPr="00F60500" w:rsidRDefault="00A72DF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1802</w:t>
            </w:r>
          </w:p>
        </w:tc>
        <w:tc>
          <w:tcPr>
            <w:tcW w:w="3831" w:type="dxa"/>
          </w:tcPr>
          <w:p w14:paraId="0E7DF904" w14:textId="1E095397" w:rsidR="00B04A98" w:rsidRPr="00F60500" w:rsidRDefault="0030369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V. V. Q.</w:t>
            </w:r>
          </w:p>
        </w:tc>
        <w:tc>
          <w:tcPr>
            <w:tcW w:w="2209" w:type="dxa"/>
          </w:tcPr>
          <w:p w14:paraId="11C6D50A" w14:textId="51E37047" w:rsidR="00B04A98" w:rsidRPr="00F60500" w:rsidRDefault="0030369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01/07/2021</w:t>
            </w:r>
          </w:p>
        </w:tc>
        <w:tc>
          <w:tcPr>
            <w:tcW w:w="1985" w:type="dxa"/>
          </w:tcPr>
          <w:p w14:paraId="13E79828" w14:textId="77777777" w:rsidR="00B04A98" w:rsidRPr="00F60500" w:rsidRDefault="00B04A9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6C500DC" w14:textId="5A3945D9" w:rsidR="00B04A98" w:rsidRPr="00F60500" w:rsidRDefault="0030369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704103</w:t>
            </w:r>
          </w:p>
        </w:tc>
      </w:tr>
      <w:tr w:rsidR="00B04A98" w:rsidRPr="00F60500" w14:paraId="5CFB0344" w14:textId="77777777" w:rsidTr="00B04A98">
        <w:tc>
          <w:tcPr>
            <w:tcW w:w="901" w:type="dxa"/>
          </w:tcPr>
          <w:p w14:paraId="3A95EB19" w14:textId="1FE09117" w:rsidR="00B04A98" w:rsidRPr="00F60500" w:rsidRDefault="00A72DF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1803</w:t>
            </w:r>
          </w:p>
        </w:tc>
        <w:tc>
          <w:tcPr>
            <w:tcW w:w="3831" w:type="dxa"/>
          </w:tcPr>
          <w:p w14:paraId="2468EB7C" w14:textId="3944A7BE" w:rsidR="00B04A98" w:rsidRPr="00F60500" w:rsidRDefault="003D3521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R. E. S. </w:t>
            </w:r>
          </w:p>
        </w:tc>
        <w:tc>
          <w:tcPr>
            <w:tcW w:w="2209" w:type="dxa"/>
          </w:tcPr>
          <w:p w14:paraId="681EBFDF" w14:textId="45205D14" w:rsidR="00B04A98" w:rsidRPr="00F60500" w:rsidRDefault="003D352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01/07/2021</w:t>
            </w:r>
          </w:p>
        </w:tc>
        <w:tc>
          <w:tcPr>
            <w:tcW w:w="1985" w:type="dxa"/>
          </w:tcPr>
          <w:p w14:paraId="7EB3C751" w14:textId="77777777" w:rsidR="00B04A98" w:rsidRPr="00F60500" w:rsidRDefault="00B04A9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1F2718D" w14:textId="7493DF14" w:rsidR="00B04A98" w:rsidRPr="00F60500" w:rsidRDefault="003D352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700500</w:t>
            </w:r>
          </w:p>
        </w:tc>
      </w:tr>
      <w:tr w:rsidR="00B04A98" w:rsidRPr="00145B63" w14:paraId="6203C812" w14:textId="77777777" w:rsidTr="00B04A98">
        <w:tc>
          <w:tcPr>
            <w:tcW w:w="901" w:type="dxa"/>
          </w:tcPr>
          <w:p w14:paraId="24B927C3" w14:textId="621B64A7" w:rsidR="00B04A98" w:rsidRPr="00A72DFD" w:rsidRDefault="00A72DFD" w:rsidP="006C2C95">
            <w:pP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 w:rsidRPr="00A72DFD"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1804</w:t>
            </w:r>
          </w:p>
        </w:tc>
        <w:tc>
          <w:tcPr>
            <w:tcW w:w="3831" w:type="dxa"/>
          </w:tcPr>
          <w:p w14:paraId="6E37386E" w14:textId="098BC9DE" w:rsidR="00B04A98" w:rsidRPr="00A72DFD" w:rsidRDefault="003D3521" w:rsidP="006C2C95">
            <w:pP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R. R. V.</w:t>
            </w:r>
          </w:p>
        </w:tc>
        <w:tc>
          <w:tcPr>
            <w:tcW w:w="2209" w:type="dxa"/>
          </w:tcPr>
          <w:p w14:paraId="577CD6EF" w14:textId="3E2E5C34" w:rsidR="00B04A98" w:rsidRPr="00A72DFD" w:rsidRDefault="003D3521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01/07/2021</w:t>
            </w:r>
          </w:p>
        </w:tc>
        <w:tc>
          <w:tcPr>
            <w:tcW w:w="1985" w:type="dxa"/>
          </w:tcPr>
          <w:p w14:paraId="6B4E7C24" w14:textId="77777777" w:rsidR="00B04A98" w:rsidRPr="00A72DFD" w:rsidRDefault="00B04A98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CFD71CE" w14:textId="0B1451AC" w:rsidR="00B04A98" w:rsidRPr="00A72DFD" w:rsidRDefault="003D3521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708609</w:t>
            </w:r>
          </w:p>
        </w:tc>
      </w:tr>
      <w:tr w:rsidR="00B04A98" w:rsidRPr="00145B63" w14:paraId="4046EB15" w14:textId="77777777" w:rsidTr="00B04A98">
        <w:tc>
          <w:tcPr>
            <w:tcW w:w="901" w:type="dxa"/>
          </w:tcPr>
          <w:p w14:paraId="461F4B62" w14:textId="1D61BF94" w:rsidR="00B04A98" w:rsidRPr="00A72DFD" w:rsidRDefault="00A72DFD" w:rsidP="006C2C95">
            <w:pP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 w:rsidRPr="00A72DFD"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1805</w:t>
            </w:r>
          </w:p>
        </w:tc>
        <w:tc>
          <w:tcPr>
            <w:tcW w:w="3831" w:type="dxa"/>
          </w:tcPr>
          <w:p w14:paraId="399BB735" w14:textId="22845C76" w:rsidR="00B04A98" w:rsidRPr="00A72DFD" w:rsidRDefault="003D3521" w:rsidP="006C2C95">
            <w:pP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M. J. A. M.</w:t>
            </w:r>
          </w:p>
        </w:tc>
        <w:tc>
          <w:tcPr>
            <w:tcW w:w="2209" w:type="dxa"/>
          </w:tcPr>
          <w:p w14:paraId="25D04678" w14:textId="7D96F7AD" w:rsidR="00B04A98" w:rsidRPr="00A72DFD" w:rsidRDefault="003D3521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01/07/2021</w:t>
            </w:r>
          </w:p>
        </w:tc>
        <w:tc>
          <w:tcPr>
            <w:tcW w:w="1985" w:type="dxa"/>
          </w:tcPr>
          <w:p w14:paraId="422C37BF" w14:textId="77777777" w:rsidR="00B04A98" w:rsidRPr="00A72DFD" w:rsidRDefault="00B04A98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5635F2C" w14:textId="2EDA575B" w:rsidR="00B04A98" w:rsidRPr="00A72DFD" w:rsidRDefault="003D3521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708600</w:t>
            </w:r>
          </w:p>
        </w:tc>
      </w:tr>
      <w:tr w:rsidR="00B04A98" w:rsidRPr="00145B63" w14:paraId="605486DD" w14:textId="77777777" w:rsidTr="00B04A98">
        <w:tc>
          <w:tcPr>
            <w:tcW w:w="901" w:type="dxa"/>
          </w:tcPr>
          <w:p w14:paraId="7BB56522" w14:textId="75708908" w:rsidR="00B04A98" w:rsidRPr="00A72DFD" w:rsidRDefault="00A72DFD" w:rsidP="006C2C95">
            <w:pP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1806</w:t>
            </w:r>
          </w:p>
        </w:tc>
        <w:tc>
          <w:tcPr>
            <w:tcW w:w="3831" w:type="dxa"/>
          </w:tcPr>
          <w:p w14:paraId="78F5C7C1" w14:textId="0D6F6945" w:rsidR="00B04A98" w:rsidRPr="00A72DFD" w:rsidRDefault="003D3521" w:rsidP="006C2C95">
            <w:pP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J. R. S.</w:t>
            </w:r>
          </w:p>
        </w:tc>
        <w:tc>
          <w:tcPr>
            <w:tcW w:w="2209" w:type="dxa"/>
          </w:tcPr>
          <w:p w14:paraId="07FD2171" w14:textId="426CD4A4" w:rsidR="00B04A98" w:rsidRPr="00A72DFD" w:rsidRDefault="003D3521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01/07/2021</w:t>
            </w:r>
          </w:p>
        </w:tc>
        <w:tc>
          <w:tcPr>
            <w:tcW w:w="1985" w:type="dxa"/>
          </w:tcPr>
          <w:p w14:paraId="14F895F0" w14:textId="77777777" w:rsidR="00B04A98" w:rsidRPr="00A72DFD" w:rsidRDefault="00B04A98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F9CE045" w14:textId="3D3D096A" w:rsidR="00B04A98" w:rsidRPr="00A72DFD" w:rsidRDefault="003D3521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705004</w:t>
            </w:r>
          </w:p>
        </w:tc>
      </w:tr>
      <w:tr w:rsidR="00B04A98" w:rsidRPr="00145B63" w14:paraId="057D1A35" w14:textId="77777777" w:rsidTr="00B04A98">
        <w:tc>
          <w:tcPr>
            <w:tcW w:w="901" w:type="dxa"/>
          </w:tcPr>
          <w:p w14:paraId="25C6B749" w14:textId="3CE90352" w:rsidR="00B04A98" w:rsidRPr="00A72DFD" w:rsidRDefault="00A72DFD" w:rsidP="006C2C95">
            <w:pP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1807</w:t>
            </w:r>
          </w:p>
        </w:tc>
        <w:tc>
          <w:tcPr>
            <w:tcW w:w="3831" w:type="dxa"/>
          </w:tcPr>
          <w:p w14:paraId="53722DAE" w14:textId="38B13D03" w:rsidR="00B04A98" w:rsidRPr="00A72DFD" w:rsidRDefault="003D3521" w:rsidP="006C2C95">
            <w:pP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M. M. B.</w:t>
            </w:r>
          </w:p>
        </w:tc>
        <w:tc>
          <w:tcPr>
            <w:tcW w:w="2209" w:type="dxa"/>
          </w:tcPr>
          <w:p w14:paraId="5E4F54F6" w14:textId="7153E545" w:rsidR="00B04A98" w:rsidRPr="00A72DFD" w:rsidRDefault="003D3521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01/07/2021</w:t>
            </w:r>
          </w:p>
        </w:tc>
        <w:tc>
          <w:tcPr>
            <w:tcW w:w="1985" w:type="dxa"/>
          </w:tcPr>
          <w:p w14:paraId="247B38A9" w14:textId="77777777" w:rsidR="00B04A98" w:rsidRPr="00A72DFD" w:rsidRDefault="00B04A98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6397653" w14:textId="25327D25" w:rsidR="00B04A98" w:rsidRPr="00A72DFD" w:rsidRDefault="003D3521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702404</w:t>
            </w:r>
          </w:p>
        </w:tc>
      </w:tr>
      <w:tr w:rsidR="00B04A98" w:rsidRPr="00145B63" w14:paraId="1D9633A3" w14:textId="77777777" w:rsidTr="00B04A98">
        <w:tc>
          <w:tcPr>
            <w:tcW w:w="901" w:type="dxa"/>
          </w:tcPr>
          <w:p w14:paraId="2B6324BE" w14:textId="0F9EB5B0" w:rsidR="00B04A98" w:rsidRPr="00A72DFD" w:rsidRDefault="00A72DFD" w:rsidP="006C2C95">
            <w:pP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1808</w:t>
            </w:r>
          </w:p>
        </w:tc>
        <w:tc>
          <w:tcPr>
            <w:tcW w:w="3831" w:type="dxa"/>
          </w:tcPr>
          <w:p w14:paraId="15855D6D" w14:textId="67C7159C" w:rsidR="00B04A98" w:rsidRPr="00A72DFD" w:rsidRDefault="003D3521" w:rsidP="006C2C95">
            <w:pP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W. G. S.</w:t>
            </w:r>
          </w:p>
        </w:tc>
        <w:tc>
          <w:tcPr>
            <w:tcW w:w="2209" w:type="dxa"/>
          </w:tcPr>
          <w:p w14:paraId="385DCE41" w14:textId="407B69CF" w:rsidR="00B04A98" w:rsidRPr="00A72DFD" w:rsidRDefault="003D3521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01/07/2021</w:t>
            </w:r>
          </w:p>
        </w:tc>
        <w:tc>
          <w:tcPr>
            <w:tcW w:w="1985" w:type="dxa"/>
          </w:tcPr>
          <w:p w14:paraId="01BE5B2D" w14:textId="77777777" w:rsidR="00B04A98" w:rsidRPr="00A72DFD" w:rsidRDefault="00B04A98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EBC6C5D" w14:textId="040A7672" w:rsidR="00B04A98" w:rsidRPr="00A72DFD" w:rsidRDefault="003D3521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706904</w:t>
            </w:r>
          </w:p>
        </w:tc>
      </w:tr>
      <w:tr w:rsidR="00B04A98" w:rsidRPr="00145B63" w14:paraId="6692AFFC" w14:textId="77777777" w:rsidTr="00B04A98">
        <w:tc>
          <w:tcPr>
            <w:tcW w:w="901" w:type="dxa"/>
          </w:tcPr>
          <w:p w14:paraId="2647A465" w14:textId="52D02CD7" w:rsidR="00B04A98" w:rsidRPr="00A72DFD" w:rsidRDefault="00A72DFD" w:rsidP="006C2C95">
            <w:pP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1809</w:t>
            </w:r>
          </w:p>
        </w:tc>
        <w:tc>
          <w:tcPr>
            <w:tcW w:w="3831" w:type="dxa"/>
          </w:tcPr>
          <w:p w14:paraId="257A88AA" w14:textId="49762830" w:rsidR="00B04A98" w:rsidRPr="00A72DFD" w:rsidRDefault="003D3521" w:rsidP="006C2C95">
            <w:pP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O. M. W.</w:t>
            </w:r>
          </w:p>
        </w:tc>
        <w:tc>
          <w:tcPr>
            <w:tcW w:w="2209" w:type="dxa"/>
          </w:tcPr>
          <w:p w14:paraId="68D9B0A8" w14:textId="4A999512" w:rsidR="00B04A98" w:rsidRPr="00A72DFD" w:rsidRDefault="003D3521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01/07/2021</w:t>
            </w:r>
          </w:p>
        </w:tc>
        <w:tc>
          <w:tcPr>
            <w:tcW w:w="1985" w:type="dxa"/>
          </w:tcPr>
          <w:p w14:paraId="025B0124" w14:textId="77777777" w:rsidR="00B04A98" w:rsidRPr="00A72DFD" w:rsidRDefault="00B04A98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84768F6" w14:textId="40880570" w:rsidR="00B04A98" w:rsidRPr="00A72DFD" w:rsidRDefault="003D3521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704101</w:t>
            </w:r>
          </w:p>
        </w:tc>
      </w:tr>
      <w:tr w:rsidR="00B04A98" w:rsidRPr="00145B63" w14:paraId="22D2A829" w14:textId="77777777" w:rsidTr="00B04A98">
        <w:tc>
          <w:tcPr>
            <w:tcW w:w="901" w:type="dxa"/>
          </w:tcPr>
          <w:p w14:paraId="247648D1" w14:textId="44DED3CC" w:rsidR="00B04A98" w:rsidRPr="00A72DFD" w:rsidRDefault="00A72DFD" w:rsidP="006C2C95">
            <w:pP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1810</w:t>
            </w:r>
          </w:p>
        </w:tc>
        <w:tc>
          <w:tcPr>
            <w:tcW w:w="3831" w:type="dxa"/>
          </w:tcPr>
          <w:p w14:paraId="68D42D79" w14:textId="06673FC7" w:rsidR="00B04A98" w:rsidRPr="00A72DFD" w:rsidRDefault="003D3521" w:rsidP="006C2C95">
            <w:pP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C. C. B.</w:t>
            </w:r>
          </w:p>
        </w:tc>
        <w:tc>
          <w:tcPr>
            <w:tcW w:w="2209" w:type="dxa"/>
          </w:tcPr>
          <w:p w14:paraId="2EE179F6" w14:textId="114171A0" w:rsidR="00B04A98" w:rsidRPr="00A72DFD" w:rsidRDefault="003D3521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01/07/2021</w:t>
            </w:r>
          </w:p>
        </w:tc>
        <w:tc>
          <w:tcPr>
            <w:tcW w:w="1985" w:type="dxa"/>
          </w:tcPr>
          <w:p w14:paraId="1B10A7A3" w14:textId="77777777" w:rsidR="00B04A98" w:rsidRPr="00A72DFD" w:rsidRDefault="00B04A98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8FBE6D0" w14:textId="01DD1EF6" w:rsidR="00B04A98" w:rsidRPr="00A72DFD" w:rsidRDefault="003D3521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704504</w:t>
            </w:r>
          </w:p>
        </w:tc>
      </w:tr>
      <w:tr w:rsidR="00B04A98" w:rsidRPr="00145B63" w14:paraId="6E6751D9" w14:textId="77777777" w:rsidTr="00B04A98">
        <w:tc>
          <w:tcPr>
            <w:tcW w:w="901" w:type="dxa"/>
          </w:tcPr>
          <w:p w14:paraId="0689E445" w14:textId="16A0D543" w:rsidR="00B04A98" w:rsidRPr="00A72DFD" w:rsidRDefault="00A72DFD" w:rsidP="006C2C95">
            <w:pP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1811</w:t>
            </w:r>
          </w:p>
        </w:tc>
        <w:tc>
          <w:tcPr>
            <w:tcW w:w="3831" w:type="dxa"/>
          </w:tcPr>
          <w:p w14:paraId="7306E775" w14:textId="10A103D2" w:rsidR="00B04A98" w:rsidRPr="00A72DFD" w:rsidRDefault="00176C47" w:rsidP="006C2C95">
            <w:pP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A. C. S.</w:t>
            </w:r>
          </w:p>
        </w:tc>
        <w:tc>
          <w:tcPr>
            <w:tcW w:w="2209" w:type="dxa"/>
          </w:tcPr>
          <w:p w14:paraId="6AEA5CC7" w14:textId="216D048C" w:rsidR="00B04A98" w:rsidRPr="00A72DFD" w:rsidRDefault="00176C47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01/07/2021</w:t>
            </w:r>
          </w:p>
        </w:tc>
        <w:tc>
          <w:tcPr>
            <w:tcW w:w="1985" w:type="dxa"/>
          </w:tcPr>
          <w:p w14:paraId="3BF62013" w14:textId="77777777" w:rsidR="00B04A98" w:rsidRPr="00A72DFD" w:rsidRDefault="00B04A98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C395463" w14:textId="55864CE6" w:rsidR="00B04A98" w:rsidRPr="00A72DFD" w:rsidRDefault="00176C47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707007</w:t>
            </w:r>
          </w:p>
        </w:tc>
      </w:tr>
      <w:tr w:rsidR="00B04A98" w:rsidRPr="00145B63" w14:paraId="32264CAC" w14:textId="77777777" w:rsidTr="00B04A98">
        <w:tc>
          <w:tcPr>
            <w:tcW w:w="901" w:type="dxa"/>
          </w:tcPr>
          <w:p w14:paraId="0CBBE3A7" w14:textId="2DF704A2" w:rsidR="00B04A98" w:rsidRPr="00A72DFD" w:rsidRDefault="00A72DFD" w:rsidP="006C2C95">
            <w:pP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1812</w:t>
            </w:r>
          </w:p>
        </w:tc>
        <w:tc>
          <w:tcPr>
            <w:tcW w:w="3831" w:type="dxa"/>
          </w:tcPr>
          <w:p w14:paraId="1F192DD9" w14:textId="0D48FAE4" w:rsidR="00B04A98" w:rsidRPr="00A72DFD" w:rsidRDefault="00176C47" w:rsidP="006C2C95">
            <w:pP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M. V. S.</w:t>
            </w:r>
          </w:p>
        </w:tc>
        <w:tc>
          <w:tcPr>
            <w:tcW w:w="2209" w:type="dxa"/>
          </w:tcPr>
          <w:p w14:paraId="2400AFCE" w14:textId="7AEF160A" w:rsidR="00B04A98" w:rsidRPr="00A72DFD" w:rsidRDefault="00176C47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01/07/2021</w:t>
            </w:r>
          </w:p>
        </w:tc>
        <w:tc>
          <w:tcPr>
            <w:tcW w:w="1985" w:type="dxa"/>
          </w:tcPr>
          <w:p w14:paraId="496540BC" w14:textId="77777777" w:rsidR="00B04A98" w:rsidRPr="00A72DFD" w:rsidRDefault="00B04A98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C715067" w14:textId="11F0573F" w:rsidR="00B04A98" w:rsidRPr="00A72DFD" w:rsidRDefault="00176C47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705101</w:t>
            </w:r>
          </w:p>
        </w:tc>
      </w:tr>
      <w:tr w:rsidR="00B04A98" w:rsidRPr="00145B63" w14:paraId="1C6A60FE" w14:textId="77777777" w:rsidTr="00B04A98">
        <w:tc>
          <w:tcPr>
            <w:tcW w:w="901" w:type="dxa"/>
          </w:tcPr>
          <w:p w14:paraId="02582061" w14:textId="6DA951A7" w:rsidR="00B04A98" w:rsidRPr="00A72DFD" w:rsidRDefault="00A72DFD" w:rsidP="006C2C95">
            <w:pP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1813</w:t>
            </w:r>
          </w:p>
        </w:tc>
        <w:tc>
          <w:tcPr>
            <w:tcW w:w="3831" w:type="dxa"/>
          </w:tcPr>
          <w:p w14:paraId="09DEDE11" w14:textId="341C4003" w:rsidR="00B04A98" w:rsidRPr="00A72DFD" w:rsidRDefault="00176C47" w:rsidP="006C2C95">
            <w:pP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L. G. C.</w:t>
            </w:r>
          </w:p>
        </w:tc>
        <w:tc>
          <w:tcPr>
            <w:tcW w:w="2209" w:type="dxa"/>
          </w:tcPr>
          <w:p w14:paraId="45F9E7D4" w14:textId="7C0CD268" w:rsidR="00B04A98" w:rsidRPr="00A72DFD" w:rsidRDefault="00176C47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01/07/2021</w:t>
            </w:r>
          </w:p>
        </w:tc>
        <w:tc>
          <w:tcPr>
            <w:tcW w:w="1985" w:type="dxa"/>
          </w:tcPr>
          <w:p w14:paraId="1F3F7C96" w14:textId="77777777" w:rsidR="00B04A98" w:rsidRPr="00A72DFD" w:rsidRDefault="00B04A98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19B431C" w14:textId="43B7568D" w:rsidR="00B04A98" w:rsidRPr="00A72DFD" w:rsidRDefault="00176C47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706203</w:t>
            </w:r>
          </w:p>
        </w:tc>
      </w:tr>
      <w:tr w:rsidR="00B04A98" w:rsidRPr="00145B63" w14:paraId="2A4E4943" w14:textId="77777777" w:rsidTr="00B04A98">
        <w:tc>
          <w:tcPr>
            <w:tcW w:w="901" w:type="dxa"/>
          </w:tcPr>
          <w:p w14:paraId="38179F41" w14:textId="15C72C2B" w:rsidR="00B04A98" w:rsidRPr="00A72DFD" w:rsidRDefault="00A72DFD" w:rsidP="006C2C95">
            <w:pP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1814</w:t>
            </w:r>
          </w:p>
        </w:tc>
        <w:tc>
          <w:tcPr>
            <w:tcW w:w="3831" w:type="dxa"/>
          </w:tcPr>
          <w:p w14:paraId="7D45562E" w14:textId="7B7727DB" w:rsidR="00B04A98" w:rsidRPr="00A72DFD" w:rsidRDefault="00176C47" w:rsidP="006C2C95">
            <w:pP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J. C. S.</w:t>
            </w:r>
          </w:p>
        </w:tc>
        <w:tc>
          <w:tcPr>
            <w:tcW w:w="2209" w:type="dxa"/>
          </w:tcPr>
          <w:p w14:paraId="68080D2F" w14:textId="07F52993" w:rsidR="00B04A98" w:rsidRPr="00A72DFD" w:rsidRDefault="00176C47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01/07/2021</w:t>
            </w:r>
          </w:p>
        </w:tc>
        <w:tc>
          <w:tcPr>
            <w:tcW w:w="1985" w:type="dxa"/>
          </w:tcPr>
          <w:p w14:paraId="17EEA243" w14:textId="77777777" w:rsidR="00B04A98" w:rsidRPr="00A72DFD" w:rsidRDefault="00B04A98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8D3A42E" w14:textId="2D542E47" w:rsidR="00B04A98" w:rsidRPr="00A72DFD" w:rsidRDefault="00176C47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203587</w:t>
            </w:r>
          </w:p>
        </w:tc>
      </w:tr>
      <w:tr w:rsidR="00B04A98" w:rsidRPr="00145B63" w14:paraId="11BF94DE" w14:textId="77777777" w:rsidTr="00B04A98">
        <w:tc>
          <w:tcPr>
            <w:tcW w:w="901" w:type="dxa"/>
          </w:tcPr>
          <w:p w14:paraId="185D4CEF" w14:textId="09A3A9E7" w:rsidR="00B04A98" w:rsidRPr="00A72DFD" w:rsidRDefault="00A72DFD" w:rsidP="006C2C95">
            <w:pP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1815</w:t>
            </w:r>
          </w:p>
        </w:tc>
        <w:tc>
          <w:tcPr>
            <w:tcW w:w="3831" w:type="dxa"/>
          </w:tcPr>
          <w:p w14:paraId="4E5D2C23" w14:textId="4103622A" w:rsidR="00B04A98" w:rsidRPr="00A72DFD" w:rsidRDefault="00176C47" w:rsidP="006C2C95">
            <w:pP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S. M. A. A.</w:t>
            </w:r>
          </w:p>
        </w:tc>
        <w:tc>
          <w:tcPr>
            <w:tcW w:w="2209" w:type="dxa"/>
          </w:tcPr>
          <w:p w14:paraId="67732735" w14:textId="31E07894" w:rsidR="00B04A98" w:rsidRPr="00A72DFD" w:rsidRDefault="00176C47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01/07/2021</w:t>
            </w:r>
          </w:p>
        </w:tc>
        <w:tc>
          <w:tcPr>
            <w:tcW w:w="1985" w:type="dxa"/>
          </w:tcPr>
          <w:p w14:paraId="47B41D0E" w14:textId="77777777" w:rsidR="00B04A98" w:rsidRPr="00A72DFD" w:rsidRDefault="00B04A98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3CB8524" w14:textId="5929B44E" w:rsidR="00B04A98" w:rsidRPr="00A72DFD" w:rsidRDefault="00176C47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708401</w:t>
            </w:r>
          </w:p>
        </w:tc>
      </w:tr>
      <w:tr w:rsidR="00B04A98" w:rsidRPr="00145B63" w14:paraId="5433E097" w14:textId="77777777" w:rsidTr="00B04A98">
        <w:tc>
          <w:tcPr>
            <w:tcW w:w="901" w:type="dxa"/>
          </w:tcPr>
          <w:p w14:paraId="7DBEB381" w14:textId="40164F39" w:rsidR="00B04A98" w:rsidRPr="00A72DFD" w:rsidRDefault="00A72DFD" w:rsidP="006C2C95">
            <w:pP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1816</w:t>
            </w:r>
          </w:p>
        </w:tc>
        <w:tc>
          <w:tcPr>
            <w:tcW w:w="3831" w:type="dxa"/>
          </w:tcPr>
          <w:p w14:paraId="17F9582C" w14:textId="10D8D805" w:rsidR="00B04A98" w:rsidRPr="00A72DFD" w:rsidRDefault="00157E74" w:rsidP="006C2C95">
            <w:pP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J. B. S. F</w:t>
            </w:r>
          </w:p>
        </w:tc>
        <w:tc>
          <w:tcPr>
            <w:tcW w:w="2209" w:type="dxa"/>
          </w:tcPr>
          <w:p w14:paraId="53B850A6" w14:textId="4BAFA993" w:rsidR="00B04A98" w:rsidRPr="00A72DFD" w:rsidRDefault="00157E74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01/07/2021</w:t>
            </w:r>
          </w:p>
        </w:tc>
        <w:tc>
          <w:tcPr>
            <w:tcW w:w="1985" w:type="dxa"/>
          </w:tcPr>
          <w:p w14:paraId="60FAC0C7" w14:textId="77777777" w:rsidR="00B04A98" w:rsidRPr="00A72DFD" w:rsidRDefault="00B04A98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EC26F48" w14:textId="642B9B30" w:rsidR="00B04A98" w:rsidRPr="00A72DFD" w:rsidRDefault="00157E74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703408</w:t>
            </w:r>
          </w:p>
        </w:tc>
      </w:tr>
      <w:tr w:rsidR="00B04A98" w:rsidRPr="00145B63" w14:paraId="62D3E8F7" w14:textId="77777777" w:rsidTr="00B04A98">
        <w:tc>
          <w:tcPr>
            <w:tcW w:w="901" w:type="dxa"/>
          </w:tcPr>
          <w:p w14:paraId="653BECFA" w14:textId="5CEA039A" w:rsidR="00B04A98" w:rsidRPr="00A72DFD" w:rsidRDefault="00A72DFD" w:rsidP="006C2C95">
            <w:pP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1817</w:t>
            </w:r>
          </w:p>
        </w:tc>
        <w:tc>
          <w:tcPr>
            <w:tcW w:w="3831" w:type="dxa"/>
          </w:tcPr>
          <w:p w14:paraId="46FF10C8" w14:textId="287CE065" w:rsidR="00B04A98" w:rsidRPr="00A72DFD" w:rsidRDefault="00157E74" w:rsidP="006C2C95">
            <w:pP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L. M. B. S.</w:t>
            </w:r>
          </w:p>
        </w:tc>
        <w:tc>
          <w:tcPr>
            <w:tcW w:w="2209" w:type="dxa"/>
          </w:tcPr>
          <w:p w14:paraId="423399F4" w14:textId="2ED5A489" w:rsidR="00B04A98" w:rsidRPr="00A72DFD" w:rsidRDefault="00157E74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01/07/2021</w:t>
            </w:r>
          </w:p>
        </w:tc>
        <w:tc>
          <w:tcPr>
            <w:tcW w:w="1985" w:type="dxa"/>
          </w:tcPr>
          <w:p w14:paraId="50A6028D" w14:textId="77777777" w:rsidR="00B04A98" w:rsidRPr="00A72DFD" w:rsidRDefault="00B04A98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BBCBE0E" w14:textId="61FBAF9C" w:rsidR="00B04A98" w:rsidRPr="00A72DFD" w:rsidRDefault="00157E74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700606</w:t>
            </w:r>
          </w:p>
        </w:tc>
      </w:tr>
      <w:tr w:rsidR="00B04A98" w:rsidRPr="00145B63" w14:paraId="53A4067D" w14:textId="77777777" w:rsidTr="00B04A98">
        <w:tc>
          <w:tcPr>
            <w:tcW w:w="901" w:type="dxa"/>
          </w:tcPr>
          <w:p w14:paraId="769D2950" w14:textId="0C84F062" w:rsidR="00B04A98" w:rsidRPr="00A72DFD" w:rsidRDefault="00A72DFD" w:rsidP="006C2C95">
            <w:pP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lastRenderedPageBreak/>
              <w:t>1818</w:t>
            </w:r>
          </w:p>
        </w:tc>
        <w:tc>
          <w:tcPr>
            <w:tcW w:w="3831" w:type="dxa"/>
          </w:tcPr>
          <w:p w14:paraId="0646DD40" w14:textId="5A80FE08" w:rsidR="00B04A98" w:rsidRPr="00A72DFD" w:rsidRDefault="00157E74" w:rsidP="006C2C95">
            <w:pP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E. J. S.</w:t>
            </w:r>
          </w:p>
        </w:tc>
        <w:tc>
          <w:tcPr>
            <w:tcW w:w="2209" w:type="dxa"/>
          </w:tcPr>
          <w:p w14:paraId="67A2850A" w14:textId="456080B1" w:rsidR="00B04A98" w:rsidRPr="00A72DFD" w:rsidRDefault="00157E74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01/07/2021</w:t>
            </w:r>
          </w:p>
        </w:tc>
        <w:tc>
          <w:tcPr>
            <w:tcW w:w="1985" w:type="dxa"/>
          </w:tcPr>
          <w:p w14:paraId="60D6B197" w14:textId="77777777" w:rsidR="00B04A98" w:rsidRPr="00A72DFD" w:rsidRDefault="00B04A98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767C958" w14:textId="49289809" w:rsidR="00B04A98" w:rsidRPr="00A72DFD" w:rsidRDefault="00157E74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700600</w:t>
            </w:r>
          </w:p>
        </w:tc>
      </w:tr>
      <w:tr w:rsidR="00B04A98" w:rsidRPr="00145B63" w14:paraId="6A6C5950" w14:textId="77777777" w:rsidTr="00B04A98">
        <w:tc>
          <w:tcPr>
            <w:tcW w:w="901" w:type="dxa"/>
          </w:tcPr>
          <w:p w14:paraId="5699DB3A" w14:textId="236FBBD3" w:rsidR="00B04A98" w:rsidRPr="00A72DFD" w:rsidRDefault="00A72DFD" w:rsidP="006C2C95">
            <w:pP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1819</w:t>
            </w:r>
          </w:p>
        </w:tc>
        <w:tc>
          <w:tcPr>
            <w:tcW w:w="3831" w:type="dxa"/>
          </w:tcPr>
          <w:p w14:paraId="677C1689" w14:textId="7072FDC6" w:rsidR="00B04A98" w:rsidRPr="00A72DFD" w:rsidRDefault="00157E74" w:rsidP="006C2C95">
            <w:pP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A. F. M.</w:t>
            </w:r>
          </w:p>
        </w:tc>
        <w:tc>
          <w:tcPr>
            <w:tcW w:w="2209" w:type="dxa"/>
          </w:tcPr>
          <w:p w14:paraId="1E797723" w14:textId="23389DFB" w:rsidR="00B04A98" w:rsidRPr="00A72DFD" w:rsidRDefault="00157E74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01/07/2021</w:t>
            </w:r>
          </w:p>
        </w:tc>
        <w:tc>
          <w:tcPr>
            <w:tcW w:w="1985" w:type="dxa"/>
          </w:tcPr>
          <w:p w14:paraId="34DC4CBD" w14:textId="77777777" w:rsidR="00B04A98" w:rsidRPr="00A72DFD" w:rsidRDefault="00B04A98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278AC08" w14:textId="0E831133" w:rsidR="00B04A98" w:rsidRPr="00A72DFD" w:rsidRDefault="00157E74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700007</w:t>
            </w:r>
          </w:p>
        </w:tc>
      </w:tr>
      <w:tr w:rsidR="00B04A98" w:rsidRPr="00145B63" w14:paraId="1B55B769" w14:textId="77777777" w:rsidTr="00B04A98">
        <w:tc>
          <w:tcPr>
            <w:tcW w:w="901" w:type="dxa"/>
          </w:tcPr>
          <w:p w14:paraId="59AB4AEC" w14:textId="662D07EF" w:rsidR="00B04A98" w:rsidRPr="00A72DFD" w:rsidRDefault="00303690" w:rsidP="006C2C95">
            <w:pP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1820</w:t>
            </w:r>
          </w:p>
        </w:tc>
        <w:tc>
          <w:tcPr>
            <w:tcW w:w="3831" w:type="dxa"/>
          </w:tcPr>
          <w:p w14:paraId="1B66300E" w14:textId="7F2870E4" w:rsidR="00B04A98" w:rsidRPr="00A72DFD" w:rsidRDefault="00157E74" w:rsidP="006C2C95">
            <w:pP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C. G.</w:t>
            </w:r>
          </w:p>
        </w:tc>
        <w:tc>
          <w:tcPr>
            <w:tcW w:w="2209" w:type="dxa"/>
          </w:tcPr>
          <w:p w14:paraId="3A4E4747" w14:textId="3568D144" w:rsidR="00B04A98" w:rsidRPr="00A72DFD" w:rsidRDefault="00157E74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01/07/2021</w:t>
            </w:r>
          </w:p>
        </w:tc>
        <w:tc>
          <w:tcPr>
            <w:tcW w:w="1985" w:type="dxa"/>
          </w:tcPr>
          <w:p w14:paraId="68113F7D" w14:textId="77777777" w:rsidR="00B04A98" w:rsidRPr="00A72DFD" w:rsidRDefault="00B04A98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8BD904C" w14:textId="155FA068" w:rsidR="00B04A98" w:rsidRPr="00A72DFD" w:rsidRDefault="00157E74" w:rsidP="006C2C95">
            <w:pPr>
              <w:jc w:val="center"/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>706806</w:t>
            </w:r>
          </w:p>
        </w:tc>
      </w:tr>
      <w:tr w:rsidR="00B04A98" w:rsidRPr="00F60500" w14:paraId="6DC66CF6" w14:textId="77777777" w:rsidTr="00B04A98">
        <w:tc>
          <w:tcPr>
            <w:tcW w:w="901" w:type="dxa"/>
          </w:tcPr>
          <w:p w14:paraId="1E469DB8" w14:textId="69E41E7B" w:rsidR="00B04A98" w:rsidRPr="00F60500" w:rsidRDefault="0030369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1821</w:t>
            </w:r>
          </w:p>
        </w:tc>
        <w:tc>
          <w:tcPr>
            <w:tcW w:w="3831" w:type="dxa"/>
          </w:tcPr>
          <w:p w14:paraId="161D571D" w14:textId="10CC9D4C" w:rsidR="00B04A98" w:rsidRPr="00157E74" w:rsidRDefault="00157E74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N. P.</w:t>
            </w:r>
          </w:p>
        </w:tc>
        <w:tc>
          <w:tcPr>
            <w:tcW w:w="2209" w:type="dxa"/>
          </w:tcPr>
          <w:p w14:paraId="7EA3C102" w14:textId="2A93712C" w:rsidR="00B04A98" w:rsidRPr="00F60500" w:rsidRDefault="00157E7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01/07/2021</w:t>
            </w:r>
          </w:p>
        </w:tc>
        <w:tc>
          <w:tcPr>
            <w:tcW w:w="1985" w:type="dxa"/>
          </w:tcPr>
          <w:p w14:paraId="6B3062E2" w14:textId="77777777" w:rsidR="00B04A98" w:rsidRPr="00F60500" w:rsidRDefault="00B04A9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A4E6D5D" w14:textId="54B42D94" w:rsidR="00B04A98" w:rsidRPr="00F60500" w:rsidRDefault="00157E7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706801</w:t>
            </w:r>
          </w:p>
        </w:tc>
      </w:tr>
      <w:tr w:rsidR="00B04A98" w:rsidRPr="00F60500" w14:paraId="2DF08F64" w14:textId="77777777" w:rsidTr="00B04A98">
        <w:tc>
          <w:tcPr>
            <w:tcW w:w="901" w:type="dxa"/>
          </w:tcPr>
          <w:p w14:paraId="704F13F2" w14:textId="545491C2" w:rsidR="00B04A98" w:rsidRPr="00F60500" w:rsidRDefault="00157E74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1822</w:t>
            </w:r>
          </w:p>
        </w:tc>
        <w:tc>
          <w:tcPr>
            <w:tcW w:w="3831" w:type="dxa"/>
          </w:tcPr>
          <w:p w14:paraId="24BD316A" w14:textId="5AA2A7BC" w:rsidR="00B04A98" w:rsidRPr="00F60500" w:rsidRDefault="00157E74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A. F.</w:t>
            </w:r>
          </w:p>
        </w:tc>
        <w:tc>
          <w:tcPr>
            <w:tcW w:w="2209" w:type="dxa"/>
          </w:tcPr>
          <w:p w14:paraId="091D64C9" w14:textId="0DA7BEAF" w:rsidR="00B04A98" w:rsidRPr="00F60500" w:rsidRDefault="00157E7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01/07/2021</w:t>
            </w:r>
          </w:p>
        </w:tc>
        <w:tc>
          <w:tcPr>
            <w:tcW w:w="1985" w:type="dxa"/>
          </w:tcPr>
          <w:p w14:paraId="47B02C1D" w14:textId="77777777" w:rsidR="00B04A98" w:rsidRPr="00F60500" w:rsidRDefault="00B04A9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C993E1C" w14:textId="66B3760F" w:rsidR="00B04A98" w:rsidRPr="00F60500" w:rsidRDefault="00157E7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708703</w:t>
            </w:r>
          </w:p>
        </w:tc>
      </w:tr>
      <w:tr w:rsidR="00B04A98" w:rsidRPr="00F60500" w14:paraId="4F4E922F" w14:textId="77777777" w:rsidTr="00B04A98">
        <w:tc>
          <w:tcPr>
            <w:tcW w:w="901" w:type="dxa"/>
          </w:tcPr>
          <w:p w14:paraId="00B9B34B" w14:textId="5CB7CBF8" w:rsidR="00B04A98" w:rsidRPr="00F60500" w:rsidRDefault="00157E74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1823</w:t>
            </w:r>
          </w:p>
        </w:tc>
        <w:tc>
          <w:tcPr>
            <w:tcW w:w="3831" w:type="dxa"/>
          </w:tcPr>
          <w:p w14:paraId="6F1FEE0E" w14:textId="0A7F4166" w:rsidR="00B04A98" w:rsidRPr="00F60500" w:rsidRDefault="00157E74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N. T.</w:t>
            </w:r>
          </w:p>
        </w:tc>
        <w:tc>
          <w:tcPr>
            <w:tcW w:w="2209" w:type="dxa"/>
          </w:tcPr>
          <w:p w14:paraId="36FC7690" w14:textId="7AD729F8" w:rsidR="00B04A98" w:rsidRPr="00F60500" w:rsidRDefault="00157E7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01/07/2021</w:t>
            </w:r>
          </w:p>
        </w:tc>
        <w:tc>
          <w:tcPr>
            <w:tcW w:w="1985" w:type="dxa"/>
          </w:tcPr>
          <w:p w14:paraId="0E5D51D9" w14:textId="77777777" w:rsidR="00B04A98" w:rsidRPr="00F60500" w:rsidRDefault="00B04A9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D19BC03" w14:textId="6A3A4E0F" w:rsidR="00B04A98" w:rsidRPr="00F60500" w:rsidRDefault="00157E7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701207</w:t>
            </w:r>
          </w:p>
        </w:tc>
      </w:tr>
      <w:tr w:rsidR="00B04A98" w:rsidRPr="00F60500" w14:paraId="1D1BC997" w14:textId="77777777" w:rsidTr="00B04A98">
        <w:tc>
          <w:tcPr>
            <w:tcW w:w="901" w:type="dxa"/>
          </w:tcPr>
          <w:p w14:paraId="144AFFC6" w14:textId="6ADD8C67" w:rsidR="00B04A98" w:rsidRPr="00F60500" w:rsidRDefault="00157E74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1824</w:t>
            </w:r>
          </w:p>
        </w:tc>
        <w:tc>
          <w:tcPr>
            <w:tcW w:w="3831" w:type="dxa"/>
          </w:tcPr>
          <w:p w14:paraId="1C431B95" w14:textId="56BFD218" w:rsidR="00B04A98" w:rsidRPr="00F60500" w:rsidRDefault="00157E74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R. R.</w:t>
            </w:r>
          </w:p>
        </w:tc>
        <w:tc>
          <w:tcPr>
            <w:tcW w:w="2209" w:type="dxa"/>
          </w:tcPr>
          <w:p w14:paraId="5585F600" w14:textId="18AD70FA" w:rsidR="00B04A98" w:rsidRPr="00F60500" w:rsidRDefault="00157E7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01/07/2021</w:t>
            </w:r>
          </w:p>
        </w:tc>
        <w:tc>
          <w:tcPr>
            <w:tcW w:w="1985" w:type="dxa"/>
          </w:tcPr>
          <w:p w14:paraId="0F3B33CC" w14:textId="77777777" w:rsidR="00B04A98" w:rsidRPr="00F60500" w:rsidRDefault="00B04A9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D3ECBC2" w14:textId="7EC954A9" w:rsidR="00B04A98" w:rsidRPr="00F60500" w:rsidRDefault="008E72F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702800</w:t>
            </w:r>
          </w:p>
        </w:tc>
      </w:tr>
      <w:tr w:rsidR="00B04A98" w:rsidRPr="00F60500" w14:paraId="10F31477" w14:textId="77777777" w:rsidTr="00B04A98">
        <w:tc>
          <w:tcPr>
            <w:tcW w:w="901" w:type="dxa"/>
          </w:tcPr>
          <w:p w14:paraId="4E115FED" w14:textId="600EF800" w:rsidR="00B04A98" w:rsidRPr="00F60500" w:rsidRDefault="00157E74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1825</w:t>
            </w:r>
          </w:p>
        </w:tc>
        <w:tc>
          <w:tcPr>
            <w:tcW w:w="3831" w:type="dxa"/>
          </w:tcPr>
          <w:p w14:paraId="0B99D82C" w14:textId="55535AB4" w:rsidR="00B04A98" w:rsidRPr="00F60500" w:rsidRDefault="006C17C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V. O.</w:t>
            </w:r>
          </w:p>
        </w:tc>
        <w:tc>
          <w:tcPr>
            <w:tcW w:w="2209" w:type="dxa"/>
          </w:tcPr>
          <w:p w14:paraId="2806D7FE" w14:textId="2B020AD2" w:rsidR="00B04A98" w:rsidRPr="00F60500" w:rsidRDefault="006C17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01/07/2021</w:t>
            </w:r>
          </w:p>
        </w:tc>
        <w:tc>
          <w:tcPr>
            <w:tcW w:w="1985" w:type="dxa"/>
          </w:tcPr>
          <w:p w14:paraId="2998F41B" w14:textId="77777777" w:rsidR="00B04A98" w:rsidRPr="00F60500" w:rsidRDefault="00B04A9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BD97890" w14:textId="6A1A0822" w:rsidR="00B04A98" w:rsidRPr="00F60500" w:rsidRDefault="006C17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709808</w:t>
            </w:r>
          </w:p>
        </w:tc>
      </w:tr>
      <w:tr w:rsidR="00B04A98" w:rsidRPr="00F60500" w14:paraId="7419355E" w14:textId="77777777" w:rsidTr="00B04A98">
        <w:tc>
          <w:tcPr>
            <w:tcW w:w="901" w:type="dxa"/>
          </w:tcPr>
          <w:p w14:paraId="5864DF4A" w14:textId="042CDCA8" w:rsidR="00B04A98" w:rsidRPr="00F60500" w:rsidRDefault="00157E74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1826</w:t>
            </w:r>
          </w:p>
        </w:tc>
        <w:tc>
          <w:tcPr>
            <w:tcW w:w="3831" w:type="dxa"/>
          </w:tcPr>
          <w:p w14:paraId="30D6ED5B" w14:textId="7C1E0D51" w:rsidR="00B04A98" w:rsidRPr="00F60500" w:rsidRDefault="006C17C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L. A. S.</w:t>
            </w:r>
          </w:p>
        </w:tc>
        <w:tc>
          <w:tcPr>
            <w:tcW w:w="2209" w:type="dxa"/>
          </w:tcPr>
          <w:p w14:paraId="405C7CDF" w14:textId="5B1A1DB0" w:rsidR="00B04A98" w:rsidRPr="00F60500" w:rsidRDefault="006C17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01/07/2021</w:t>
            </w:r>
          </w:p>
        </w:tc>
        <w:tc>
          <w:tcPr>
            <w:tcW w:w="1985" w:type="dxa"/>
          </w:tcPr>
          <w:p w14:paraId="372F556C" w14:textId="77777777" w:rsidR="00B04A98" w:rsidRPr="00F60500" w:rsidRDefault="00B04A9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DECE4FB" w14:textId="1AA3E258" w:rsidR="00B04A98" w:rsidRPr="00F60500" w:rsidRDefault="006C17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700502</w:t>
            </w:r>
          </w:p>
        </w:tc>
      </w:tr>
      <w:tr w:rsidR="00B04A98" w:rsidRPr="00F60500" w14:paraId="659226B6" w14:textId="77777777" w:rsidTr="00B04A98">
        <w:tc>
          <w:tcPr>
            <w:tcW w:w="901" w:type="dxa"/>
          </w:tcPr>
          <w:p w14:paraId="06213C3B" w14:textId="58D4C6E5" w:rsidR="00B04A98" w:rsidRPr="00F60500" w:rsidRDefault="00157E74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1827</w:t>
            </w:r>
          </w:p>
        </w:tc>
        <w:tc>
          <w:tcPr>
            <w:tcW w:w="3831" w:type="dxa"/>
          </w:tcPr>
          <w:p w14:paraId="44105842" w14:textId="2425FC88" w:rsidR="00B04A98" w:rsidRPr="00F60500" w:rsidRDefault="006C17C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V. S.</w:t>
            </w:r>
          </w:p>
        </w:tc>
        <w:tc>
          <w:tcPr>
            <w:tcW w:w="2209" w:type="dxa"/>
          </w:tcPr>
          <w:p w14:paraId="4216B7FD" w14:textId="150C9C8E" w:rsidR="00B04A98" w:rsidRPr="00F60500" w:rsidRDefault="006C17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01/07/2021</w:t>
            </w:r>
          </w:p>
        </w:tc>
        <w:tc>
          <w:tcPr>
            <w:tcW w:w="1985" w:type="dxa"/>
          </w:tcPr>
          <w:p w14:paraId="7C9D40D8" w14:textId="77777777" w:rsidR="00B04A98" w:rsidRPr="00F60500" w:rsidRDefault="00B04A9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7CD99CD" w14:textId="3F2632B2" w:rsidR="00B04A98" w:rsidRPr="00F60500" w:rsidRDefault="006C17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702406</w:t>
            </w:r>
          </w:p>
        </w:tc>
      </w:tr>
      <w:tr w:rsidR="00B04A98" w:rsidRPr="00F60500" w14:paraId="2AF3DDD3" w14:textId="77777777" w:rsidTr="00B04A98">
        <w:tc>
          <w:tcPr>
            <w:tcW w:w="901" w:type="dxa"/>
          </w:tcPr>
          <w:p w14:paraId="32E3FAC5" w14:textId="1C35030B" w:rsidR="00B04A98" w:rsidRPr="00F60500" w:rsidRDefault="00157E74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1828</w:t>
            </w:r>
          </w:p>
        </w:tc>
        <w:tc>
          <w:tcPr>
            <w:tcW w:w="3831" w:type="dxa"/>
          </w:tcPr>
          <w:p w14:paraId="6F182B8F" w14:textId="736639FA" w:rsidR="00B04A98" w:rsidRPr="00F60500" w:rsidRDefault="006C17C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G. B. L.</w:t>
            </w:r>
          </w:p>
        </w:tc>
        <w:tc>
          <w:tcPr>
            <w:tcW w:w="2209" w:type="dxa"/>
          </w:tcPr>
          <w:p w14:paraId="0D4BFE8B" w14:textId="4435BA79" w:rsidR="00B04A98" w:rsidRPr="00F60500" w:rsidRDefault="006C17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01/07/2021</w:t>
            </w:r>
          </w:p>
        </w:tc>
        <w:tc>
          <w:tcPr>
            <w:tcW w:w="1985" w:type="dxa"/>
          </w:tcPr>
          <w:p w14:paraId="3770DC0F" w14:textId="77777777" w:rsidR="00B04A98" w:rsidRPr="00F60500" w:rsidRDefault="00B04A9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FB702D0" w14:textId="5509E84B" w:rsidR="00B04A98" w:rsidRPr="00F60500" w:rsidRDefault="006C17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700500</w:t>
            </w:r>
          </w:p>
        </w:tc>
      </w:tr>
      <w:tr w:rsidR="00B04A98" w:rsidRPr="00F60500" w14:paraId="68F66AEB" w14:textId="77777777" w:rsidTr="00B04A98">
        <w:tc>
          <w:tcPr>
            <w:tcW w:w="901" w:type="dxa"/>
          </w:tcPr>
          <w:p w14:paraId="6891AFA8" w14:textId="79F258E0" w:rsidR="00B04A98" w:rsidRPr="00F60500" w:rsidRDefault="00157E74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1829</w:t>
            </w:r>
          </w:p>
        </w:tc>
        <w:tc>
          <w:tcPr>
            <w:tcW w:w="3831" w:type="dxa"/>
          </w:tcPr>
          <w:p w14:paraId="380CAF3A" w14:textId="46909EDD" w:rsidR="00B04A98" w:rsidRPr="00F60500" w:rsidRDefault="006C17C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I. P. S.</w:t>
            </w:r>
          </w:p>
        </w:tc>
        <w:tc>
          <w:tcPr>
            <w:tcW w:w="2209" w:type="dxa"/>
          </w:tcPr>
          <w:p w14:paraId="59AB0CD3" w14:textId="0A6DDF77" w:rsidR="00B04A98" w:rsidRPr="00F60500" w:rsidRDefault="006C17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01/07/2021</w:t>
            </w:r>
          </w:p>
        </w:tc>
        <w:tc>
          <w:tcPr>
            <w:tcW w:w="1985" w:type="dxa"/>
          </w:tcPr>
          <w:p w14:paraId="1217E2CE" w14:textId="77777777" w:rsidR="00B04A98" w:rsidRPr="00F60500" w:rsidRDefault="00B04A9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964BEBF" w14:textId="3F24D77C" w:rsidR="00B04A98" w:rsidRPr="00F60500" w:rsidRDefault="006C17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702801</w:t>
            </w:r>
          </w:p>
        </w:tc>
      </w:tr>
      <w:tr w:rsidR="00B04A98" w:rsidRPr="00F60500" w14:paraId="396F2B21" w14:textId="77777777" w:rsidTr="00B04A98">
        <w:tc>
          <w:tcPr>
            <w:tcW w:w="901" w:type="dxa"/>
          </w:tcPr>
          <w:p w14:paraId="5070A8CA" w14:textId="509410D8" w:rsidR="00B04A98" w:rsidRPr="00F60500" w:rsidRDefault="00157E74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1830</w:t>
            </w:r>
          </w:p>
        </w:tc>
        <w:tc>
          <w:tcPr>
            <w:tcW w:w="3831" w:type="dxa"/>
          </w:tcPr>
          <w:p w14:paraId="0D082B0C" w14:textId="57B3AD0B" w:rsidR="00B04A98" w:rsidRPr="00F60500" w:rsidRDefault="006C17C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R. M.</w:t>
            </w:r>
          </w:p>
        </w:tc>
        <w:tc>
          <w:tcPr>
            <w:tcW w:w="2209" w:type="dxa"/>
          </w:tcPr>
          <w:p w14:paraId="0D6820C9" w14:textId="727EECD9" w:rsidR="00B04A98" w:rsidRPr="00F60500" w:rsidRDefault="006C17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01/07/2021</w:t>
            </w:r>
          </w:p>
        </w:tc>
        <w:tc>
          <w:tcPr>
            <w:tcW w:w="1985" w:type="dxa"/>
          </w:tcPr>
          <w:p w14:paraId="6EBE860D" w14:textId="77777777" w:rsidR="00B04A98" w:rsidRPr="00F60500" w:rsidRDefault="00B04A9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E29820F" w14:textId="7301A419" w:rsidR="00B04A98" w:rsidRPr="00F60500" w:rsidRDefault="006C17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701409</w:t>
            </w:r>
          </w:p>
        </w:tc>
      </w:tr>
      <w:tr w:rsidR="00B04A98" w:rsidRPr="00F60500" w14:paraId="48AA47F6" w14:textId="77777777" w:rsidTr="00B04A98">
        <w:tc>
          <w:tcPr>
            <w:tcW w:w="901" w:type="dxa"/>
          </w:tcPr>
          <w:p w14:paraId="78D654DF" w14:textId="15BA92B2" w:rsidR="00B04A98" w:rsidRPr="00F60500" w:rsidRDefault="00157E74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1831</w:t>
            </w:r>
          </w:p>
        </w:tc>
        <w:tc>
          <w:tcPr>
            <w:tcW w:w="3831" w:type="dxa"/>
          </w:tcPr>
          <w:p w14:paraId="5182DE94" w14:textId="072C83AB" w:rsidR="00B04A98" w:rsidRPr="00F60500" w:rsidRDefault="006C17C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B.</w:t>
            </w:r>
          </w:p>
        </w:tc>
        <w:tc>
          <w:tcPr>
            <w:tcW w:w="2209" w:type="dxa"/>
          </w:tcPr>
          <w:p w14:paraId="24A1BF71" w14:textId="3D51ABFF" w:rsidR="00B04A98" w:rsidRPr="00F60500" w:rsidRDefault="006C17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01/07/2021</w:t>
            </w:r>
          </w:p>
        </w:tc>
        <w:tc>
          <w:tcPr>
            <w:tcW w:w="1985" w:type="dxa"/>
          </w:tcPr>
          <w:p w14:paraId="6C3A0633" w14:textId="77777777" w:rsidR="00B04A98" w:rsidRPr="00F60500" w:rsidRDefault="00B04A9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90CBC8E" w14:textId="5CE52F69" w:rsidR="00B04A98" w:rsidRPr="00F60500" w:rsidRDefault="006C17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706707</w:t>
            </w:r>
          </w:p>
        </w:tc>
      </w:tr>
      <w:tr w:rsidR="00B04A98" w:rsidRPr="00F60500" w14:paraId="0E79FAAA" w14:textId="77777777" w:rsidTr="00B04A98">
        <w:tc>
          <w:tcPr>
            <w:tcW w:w="901" w:type="dxa"/>
          </w:tcPr>
          <w:p w14:paraId="479780EF" w14:textId="1424ED84" w:rsidR="00B04A98" w:rsidRPr="00F60500" w:rsidRDefault="00157E74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1832</w:t>
            </w:r>
          </w:p>
        </w:tc>
        <w:tc>
          <w:tcPr>
            <w:tcW w:w="3831" w:type="dxa"/>
          </w:tcPr>
          <w:p w14:paraId="1A3A1F20" w14:textId="3AD723A2" w:rsidR="00B04A98" w:rsidRPr="00F60500" w:rsidRDefault="006C17C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I. A. S.</w:t>
            </w:r>
          </w:p>
        </w:tc>
        <w:tc>
          <w:tcPr>
            <w:tcW w:w="2209" w:type="dxa"/>
          </w:tcPr>
          <w:p w14:paraId="42C8E159" w14:textId="440807F0" w:rsidR="00B04A98" w:rsidRPr="00F60500" w:rsidRDefault="006C17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01/07/2021</w:t>
            </w:r>
          </w:p>
        </w:tc>
        <w:tc>
          <w:tcPr>
            <w:tcW w:w="1985" w:type="dxa"/>
          </w:tcPr>
          <w:p w14:paraId="2F79DB31" w14:textId="77777777" w:rsidR="00B04A98" w:rsidRPr="00F60500" w:rsidRDefault="00B04A9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0DAA1B1" w14:textId="231D137D" w:rsidR="00B04A98" w:rsidRPr="00F60500" w:rsidRDefault="006C17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700604</w:t>
            </w:r>
          </w:p>
        </w:tc>
      </w:tr>
      <w:tr w:rsidR="00157E74" w:rsidRPr="00157E74" w14:paraId="6370E086" w14:textId="77777777" w:rsidTr="00B04A98">
        <w:tc>
          <w:tcPr>
            <w:tcW w:w="901" w:type="dxa"/>
          </w:tcPr>
          <w:p w14:paraId="78920CDE" w14:textId="3E9C828D" w:rsidR="00B04A98" w:rsidRPr="00157E74" w:rsidRDefault="00157E7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1833</w:t>
            </w:r>
          </w:p>
        </w:tc>
        <w:tc>
          <w:tcPr>
            <w:tcW w:w="3831" w:type="dxa"/>
          </w:tcPr>
          <w:p w14:paraId="16049AEF" w14:textId="06B24F45" w:rsidR="00B04A98" w:rsidRPr="00157E74" w:rsidRDefault="006C17C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A. O.</w:t>
            </w:r>
          </w:p>
        </w:tc>
        <w:tc>
          <w:tcPr>
            <w:tcW w:w="2209" w:type="dxa"/>
          </w:tcPr>
          <w:p w14:paraId="49B88715" w14:textId="4598871E" w:rsidR="00B04A98" w:rsidRPr="00157E74" w:rsidRDefault="006C17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01/07/2021</w:t>
            </w:r>
          </w:p>
        </w:tc>
        <w:tc>
          <w:tcPr>
            <w:tcW w:w="1985" w:type="dxa"/>
          </w:tcPr>
          <w:p w14:paraId="47231CAD" w14:textId="77777777" w:rsidR="00B04A98" w:rsidRPr="00157E74" w:rsidRDefault="00B04A9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90FEFD7" w14:textId="1357861B" w:rsidR="00B04A98" w:rsidRPr="00157E74" w:rsidRDefault="006C17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705403</w:t>
            </w:r>
          </w:p>
        </w:tc>
      </w:tr>
      <w:tr w:rsidR="00157E74" w:rsidRPr="00157E74" w14:paraId="0E685B40" w14:textId="77777777" w:rsidTr="00B04A98">
        <w:tc>
          <w:tcPr>
            <w:tcW w:w="901" w:type="dxa"/>
          </w:tcPr>
          <w:p w14:paraId="7C625136" w14:textId="08020EA1" w:rsidR="00B04A98" w:rsidRPr="00157E74" w:rsidRDefault="00157E7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1834</w:t>
            </w:r>
          </w:p>
        </w:tc>
        <w:tc>
          <w:tcPr>
            <w:tcW w:w="3831" w:type="dxa"/>
          </w:tcPr>
          <w:p w14:paraId="62D29155" w14:textId="673822DC" w:rsidR="00B04A98" w:rsidRPr="00157E74" w:rsidRDefault="006C17C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N. A.</w:t>
            </w:r>
          </w:p>
        </w:tc>
        <w:tc>
          <w:tcPr>
            <w:tcW w:w="2209" w:type="dxa"/>
          </w:tcPr>
          <w:p w14:paraId="431E4883" w14:textId="4FA360B9" w:rsidR="00B04A98" w:rsidRPr="00157E74" w:rsidRDefault="006C17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01/07/2021</w:t>
            </w:r>
          </w:p>
        </w:tc>
        <w:tc>
          <w:tcPr>
            <w:tcW w:w="1985" w:type="dxa"/>
          </w:tcPr>
          <w:p w14:paraId="7BD0B33C" w14:textId="77777777" w:rsidR="00B04A98" w:rsidRPr="00157E74" w:rsidRDefault="00B04A9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0790959" w14:textId="5CDA4C1C" w:rsidR="00B04A98" w:rsidRPr="00157E74" w:rsidRDefault="006C17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702504</w:t>
            </w:r>
          </w:p>
        </w:tc>
      </w:tr>
      <w:tr w:rsidR="00157E74" w:rsidRPr="00157E74" w14:paraId="0AC25051" w14:textId="77777777" w:rsidTr="00B04A98">
        <w:tc>
          <w:tcPr>
            <w:tcW w:w="901" w:type="dxa"/>
          </w:tcPr>
          <w:p w14:paraId="54815767" w14:textId="316B871A" w:rsidR="00B04A98" w:rsidRPr="00157E74" w:rsidRDefault="00157E7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1835</w:t>
            </w:r>
          </w:p>
        </w:tc>
        <w:tc>
          <w:tcPr>
            <w:tcW w:w="3831" w:type="dxa"/>
          </w:tcPr>
          <w:p w14:paraId="0102EA41" w14:textId="0BE6A6AA" w:rsidR="00B04A98" w:rsidRPr="00157E74" w:rsidRDefault="006C17C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S.</w:t>
            </w:r>
          </w:p>
        </w:tc>
        <w:tc>
          <w:tcPr>
            <w:tcW w:w="2209" w:type="dxa"/>
          </w:tcPr>
          <w:p w14:paraId="67E17F4D" w14:textId="7E34F7FC" w:rsidR="00B04A98" w:rsidRPr="00157E74" w:rsidRDefault="006C17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01/07/2021</w:t>
            </w:r>
          </w:p>
        </w:tc>
        <w:tc>
          <w:tcPr>
            <w:tcW w:w="1985" w:type="dxa"/>
          </w:tcPr>
          <w:p w14:paraId="50DD95F3" w14:textId="77777777" w:rsidR="00B04A98" w:rsidRPr="00157E74" w:rsidRDefault="00B04A9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FCE5C93" w14:textId="7AE08AA1" w:rsidR="00B04A98" w:rsidRPr="00157E74" w:rsidRDefault="006C17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706308</w:t>
            </w:r>
          </w:p>
        </w:tc>
      </w:tr>
      <w:tr w:rsidR="00157E74" w:rsidRPr="00157E74" w14:paraId="5717B9A2" w14:textId="77777777" w:rsidTr="00B04A98">
        <w:tc>
          <w:tcPr>
            <w:tcW w:w="901" w:type="dxa"/>
          </w:tcPr>
          <w:p w14:paraId="5B8FEFE4" w14:textId="74FA15D3" w:rsidR="00B04A98" w:rsidRPr="00157E74" w:rsidRDefault="00157E7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1836</w:t>
            </w:r>
          </w:p>
        </w:tc>
        <w:tc>
          <w:tcPr>
            <w:tcW w:w="3831" w:type="dxa"/>
          </w:tcPr>
          <w:p w14:paraId="3BF2EE12" w14:textId="71ABE027" w:rsidR="00B04A98" w:rsidRPr="00157E74" w:rsidRDefault="006C17C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A. S.</w:t>
            </w:r>
          </w:p>
        </w:tc>
        <w:tc>
          <w:tcPr>
            <w:tcW w:w="2209" w:type="dxa"/>
          </w:tcPr>
          <w:p w14:paraId="71A4061F" w14:textId="1747D6EF" w:rsidR="00B04A98" w:rsidRPr="00157E74" w:rsidRDefault="006C17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01/07/2021</w:t>
            </w:r>
          </w:p>
        </w:tc>
        <w:tc>
          <w:tcPr>
            <w:tcW w:w="1985" w:type="dxa"/>
          </w:tcPr>
          <w:p w14:paraId="3C8BCE72" w14:textId="77777777" w:rsidR="00B04A98" w:rsidRPr="00157E74" w:rsidRDefault="00B04A9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A7BB691" w14:textId="285915ED" w:rsidR="00B04A98" w:rsidRPr="00157E74" w:rsidRDefault="006C17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704002</w:t>
            </w:r>
          </w:p>
        </w:tc>
      </w:tr>
      <w:tr w:rsidR="00157E74" w:rsidRPr="00157E74" w14:paraId="097605D0" w14:textId="77777777" w:rsidTr="00B04A98">
        <w:tc>
          <w:tcPr>
            <w:tcW w:w="901" w:type="dxa"/>
          </w:tcPr>
          <w:p w14:paraId="44395757" w14:textId="37D79BC8" w:rsidR="00B04A98" w:rsidRPr="00157E74" w:rsidRDefault="00157E7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1837</w:t>
            </w:r>
          </w:p>
        </w:tc>
        <w:tc>
          <w:tcPr>
            <w:tcW w:w="3831" w:type="dxa"/>
          </w:tcPr>
          <w:p w14:paraId="66D87620" w14:textId="497FF024" w:rsidR="00B04A98" w:rsidRPr="00157E74" w:rsidRDefault="006C17C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F. P.</w:t>
            </w:r>
          </w:p>
        </w:tc>
        <w:tc>
          <w:tcPr>
            <w:tcW w:w="2209" w:type="dxa"/>
          </w:tcPr>
          <w:p w14:paraId="19389B72" w14:textId="42E25AFE" w:rsidR="00B04A98" w:rsidRPr="00157E74" w:rsidRDefault="006C17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01/07/2021</w:t>
            </w:r>
          </w:p>
        </w:tc>
        <w:tc>
          <w:tcPr>
            <w:tcW w:w="1985" w:type="dxa"/>
          </w:tcPr>
          <w:p w14:paraId="2BB01485" w14:textId="77777777" w:rsidR="00B04A98" w:rsidRPr="00157E74" w:rsidRDefault="00B04A9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D0FFD52" w14:textId="06B62E8B" w:rsidR="00B04A98" w:rsidRPr="00157E74" w:rsidRDefault="006C17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701409</w:t>
            </w:r>
          </w:p>
        </w:tc>
      </w:tr>
      <w:tr w:rsidR="00157E74" w:rsidRPr="00157E74" w14:paraId="1DE1C5FD" w14:textId="77777777" w:rsidTr="00B04A98">
        <w:tc>
          <w:tcPr>
            <w:tcW w:w="901" w:type="dxa"/>
          </w:tcPr>
          <w:p w14:paraId="0FC9B9EF" w14:textId="76F95B35" w:rsidR="00B04A98" w:rsidRPr="00157E74" w:rsidRDefault="00157E7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1838</w:t>
            </w:r>
          </w:p>
        </w:tc>
        <w:tc>
          <w:tcPr>
            <w:tcW w:w="3831" w:type="dxa"/>
          </w:tcPr>
          <w:p w14:paraId="48EEB03C" w14:textId="3B5A3BEC" w:rsidR="00B04A98" w:rsidRPr="00157E74" w:rsidRDefault="006C17C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N. N. K.</w:t>
            </w:r>
          </w:p>
        </w:tc>
        <w:tc>
          <w:tcPr>
            <w:tcW w:w="2209" w:type="dxa"/>
          </w:tcPr>
          <w:p w14:paraId="07EBC04C" w14:textId="0C6A97E3" w:rsidR="00B04A98" w:rsidRPr="00157E74" w:rsidRDefault="006C17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01/07/2021</w:t>
            </w:r>
          </w:p>
        </w:tc>
        <w:tc>
          <w:tcPr>
            <w:tcW w:w="1985" w:type="dxa"/>
          </w:tcPr>
          <w:p w14:paraId="7A3CD68F" w14:textId="77777777" w:rsidR="00B04A98" w:rsidRPr="00157E74" w:rsidRDefault="00B04A9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B001993" w14:textId="459E575F" w:rsidR="00B04A98" w:rsidRPr="00157E74" w:rsidRDefault="006C17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704809</w:t>
            </w:r>
          </w:p>
        </w:tc>
      </w:tr>
      <w:tr w:rsidR="00157E74" w:rsidRPr="00157E74" w14:paraId="6845611B" w14:textId="77777777" w:rsidTr="00B04A98">
        <w:tc>
          <w:tcPr>
            <w:tcW w:w="901" w:type="dxa"/>
          </w:tcPr>
          <w:p w14:paraId="79754D7A" w14:textId="0E414392" w:rsidR="00B04A98" w:rsidRPr="00157E74" w:rsidRDefault="00157E7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1839</w:t>
            </w:r>
          </w:p>
        </w:tc>
        <w:tc>
          <w:tcPr>
            <w:tcW w:w="3831" w:type="dxa"/>
          </w:tcPr>
          <w:p w14:paraId="242A47F8" w14:textId="7A063553" w:rsidR="00B04A98" w:rsidRPr="00157E74" w:rsidRDefault="006C17C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R. C.</w:t>
            </w:r>
          </w:p>
        </w:tc>
        <w:tc>
          <w:tcPr>
            <w:tcW w:w="2209" w:type="dxa"/>
          </w:tcPr>
          <w:p w14:paraId="0517B84F" w14:textId="0CB80D95" w:rsidR="00B04A98" w:rsidRPr="00157E74" w:rsidRDefault="006C17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01/07/2021</w:t>
            </w:r>
          </w:p>
        </w:tc>
        <w:tc>
          <w:tcPr>
            <w:tcW w:w="1985" w:type="dxa"/>
          </w:tcPr>
          <w:p w14:paraId="7A065F8D" w14:textId="77777777" w:rsidR="00B04A98" w:rsidRPr="00157E74" w:rsidRDefault="00B04A9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18C8E8B" w14:textId="1321A47B" w:rsidR="00B04A98" w:rsidRPr="00157E74" w:rsidRDefault="006C17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708408</w:t>
            </w:r>
          </w:p>
        </w:tc>
      </w:tr>
      <w:tr w:rsidR="00157E74" w:rsidRPr="00157E74" w14:paraId="49EACFF5" w14:textId="77777777" w:rsidTr="00B04A98">
        <w:tc>
          <w:tcPr>
            <w:tcW w:w="901" w:type="dxa"/>
          </w:tcPr>
          <w:p w14:paraId="48AB3741" w14:textId="1B7A2A3C" w:rsidR="00B04A98" w:rsidRPr="00157E74" w:rsidRDefault="00157E7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1840</w:t>
            </w:r>
          </w:p>
        </w:tc>
        <w:tc>
          <w:tcPr>
            <w:tcW w:w="3831" w:type="dxa"/>
          </w:tcPr>
          <w:p w14:paraId="6B738869" w14:textId="39451825" w:rsidR="00B04A98" w:rsidRPr="00157E74" w:rsidRDefault="006C17C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I. J. K.</w:t>
            </w:r>
          </w:p>
        </w:tc>
        <w:tc>
          <w:tcPr>
            <w:tcW w:w="2209" w:type="dxa"/>
          </w:tcPr>
          <w:p w14:paraId="4A450F24" w14:textId="345F5372" w:rsidR="00B04A98" w:rsidRPr="00157E74" w:rsidRDefault="006C17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01/07/2021</w:t>
            </w:r>
          </w:p>
        </w:tc>
        <w:tc>
          <w:tcPr>
            <w:tcW w:w="1985" w:type="dxa"/>
          </w:tcPr>
          <w:p w14:paraId="5662C09A" w14:textId="77777777" w:rsidR="00B04A98" w:rsidRPr="00157E74" w:rsidRDefault="00B04A9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583BCB2" w14:textId="18CA2B9F" w:rsidR="00B04A98" w:rsidRPr="00157E74" w:rsidRDefault="006C17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709204</w:t>
            </w:r>
          </w:p>
        </w:tc>
      </w:tr>
      <w:tr w:rsidR="00157E74" w:rsidRPr="00157E74" w14:paraId="7F0DE197" w14:textId="77777777" w:rsidTr="00B04A98">
        <w:tc>
          <w:tcPr>
            <w:tcW w:w="901" w:type="dxa"/>
          </w:tcPr>
          <w:p w14:paraId="5038B4EE" w14:textId="6F69F26F" w:rsidR="00B04A98" w:rsidRPr="00157E74" w:rsidRDefault="00157E7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1841</w:t>
            </w:r>
          </w:p>
        </w:tc>
        <w:tc>
          <w:tcPr>
            <w:tcW w:w="3831" w:type="dxa"/>
          </w:tcPr>
          <w:p w14:paraId="2A8200E1" w14:textId="5FF87A41" w:rsidR="00B04A98" w:rsidRPr="00157E74" w:rsidRDefault="006C17C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C. R. A.</w:t>
            </w:r>
          </w:p>
        </w:tc>
        <w:tc>
          <w:tcPr>
            <w:tcW w:w="2209" w:type="dxa"/>
          </w:tcPr>
          <w:p w14:paraId="58687939" w14:textId="56A11EC1" w:rsidR="00B04A98" w:rsidRPr="00157E74" w:rsidRDefault="006C17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01/07/2021</w:t>
            </w:r>
          </w:p>
        </w:tc>
        <w:tc>
          <w:tcPr>
            <w:tcW w:w="1985" w:type="dxa"/>
          </w:tcPr>
          <w:p w14:paraId="3AFF7678" w14:textId="77777777" w:rsidR="00B04A98" w:rsidRPr="00157E74" w:rsidRDefault="00B04A9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570AF9C" w14:textId="60B9285D" w:rsidR="00B04A98" w:rsidRPr="00157E74" w:rsidRDefault="006C17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708509</w:t>
            </w:r>
          </w:p>
        </w:tc>
      </w:tr>
      <w:tr w:rsidR="00157E74" w:rsidRPr="00157E74" w14:paraId="1CF5E4B4" w14:textId="77777777" w:rsidTr="00B04A98">
        <w:tc>
          <w:tcPr>
            <w:tcW w:w="901" w:type="dxa"/>
          </w:tcPr>
          <w:p w14:paraId="529449AD" w14:textId="07182384" w:rsidR="00B04A98" w:rsidRPr="00157E74" w:rsidRDefault="00157E7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1842</w:t>
            </w:r>
          </w:p>
        </w:tc>
        <w:tc>
          <w:tcPr>
            <w:tcW w:w="3831" w:type="dxa"/>
          </w:tcPr>
          <w:p w14:paraId="1DDB5A60" w14:textId="4DB368F8" w:rsidR="00B04A98" w:rsidRPr="00157E74" w:rsidRDefault="00493DC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T. L. R.</w:t>
            </w:r>
          </w:p>
        </w:tc>
        <w:tc>
          <w:tcPr>
            <w:tcW w:w="2209" w:type="dxa"/>
          </w:tcPr>
          <w:p w14:paraId="0326D744" w14:textId="556AC902" w:rsidR="00B04A98" w:rsidRPr="00157E74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01/07/2021</w:t>
            </w:r>
          </w:p>
        </w:tc>
        <w:tc>
          <w:tcPr>
            <w:tcW w:w="1985" w:type="dxa"/>
          </w:tcPr>
          <w:p w14:paraId="041CFCA3" w14:textId="77777777" w:rsidR="00B04A98" w:rsidRPr="00157E74" w:rsidRDefault="00B04A9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7149DC8" w14:textId="2216B5A9" w:rsidR="00B04A98" w:rsidRPr="00157E74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705003</w:t>
            </w:r>
          </w:p>
        </w:tc>
      </w:tr>
      <w:tr w:rsidR="00157E74" w:rsidRPr="00157E74" w14:paraId="579CC947" w14:textId="77777777" w:rsidTr="00B04A98">
        <w:tc>
          <w:tcPr>
            <w:tcW w:w="901" w:type="dxa"/>
          </w:tcPr>
          <w:p w14:paraId="20539CE4" w14:textId="1F1F89C3" w:rsidR="00B04A98" w:rsidRPr="00157E74" w:rsidRDefault="00157E7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1843</w:t>
            </w:r>
          </w:p>
        </w:tc>
        <w:tc>
          <w:tcPr>
            <w:tcW w:w="3831" w:type="dxa"/>
          </w:tcPr>
          <w:p w14:paraId="42B6A5F4" w14:textId="1F507C11" w:rsidR="00B04A98" w:rsidRPr="00157E74" w:rsidRDefault="00493DC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O. J. S.</w:t>
            </w:r>
          </w:p>
        </w:tc>
        <w:tc>
          <w:tcPr>
            <w:tcW w:w="2209" w:type="dxa"/>
          </w:tcPr>
          <w:p w14:paraId="74095449" w14:textId="755401E2" w:rsidR="00B04A98" w:rsidRPr="00157E74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01/07/2021</w:t>
            </w:r>
          </w:p>
        </w:tc>
        <w:tc>
          <w:tcPr>
            <w:tcW w:w="1985" w:type="dxa"/>
          </w:tcPr>
          <w:p w14:paraId="24F35BC6" w14:textId="77777777" w:rsidR="00B04A98" w:rsidRPr="00157E74" w:rsidRDefault="00B04A9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7147A19" w14:textId="78992AC9" w:rsidR="00B04A98" w:rsidRPr="00157E74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700708</w:t>
            </w:r>
          </w:p>
        </w:tc>
      </w:tr>
      <w:tr w:rsidR="00157E74" w:rsidRPr="00157E74" w14:paraId="64831DD4" w14:textId="77777777" w:rsidTr="00B04A98">
        <w:tc>
          <w:tcPr>
            <w:tcW w:w="901" w:type="dxa"/>
          </w:tcPr>
          <w:p w14:paraId="34E28B79" w14:textId="3579F6F0" w:rsidR="00B04A98" w:rsidRPr="00157E74" w:rsidRDefault="00157E7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1844</w:t>
            </w:r>
          </w:p>
        </w:tc>
        <w:tc>
          <w:tcPr>
            <w:tcW w:w="3831" w:type="dxa"/>
          </w:tcPr>
          <w:p w14:paraId="720D8343" w14:textId="59FEDA97" w:rsidR="00B04A98" w:rsidRPr="00157E74" w:rsidRDefault="00493DC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B. S. D. S.</w:t>
            </w:r>
          </w:p>
        </w:tc>
        <w:tc>
          <w:tcPr>
            <w:tcW w:w="2209" w:type="dxa"/>
          </w:tcPr>
          <w:p w14:paraId="0B71872C" w14:textId="327ED89B" w:rsidR="00B04A98" w:rsidRPr="00157E74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01/07/2021</w:t>
            </w:r>
          </w:p>
        </w:tc>
        <w:tc>
          <w:tcPr>
            <w:tcW w:w="1985" w:type="dxa"/>
          </w:tcPr>
          <w:p w14:paraId="1D5B50C5" w14:textId="77777777" w:rsidR="00B04A98" w:rsidRPr="00157E74" w:rsidRDefault="00B04A9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336485E" w14:textId="309EB347" w:rsidR="00B04A98" w:rsidRPr="00157E74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702005</w:t>
            </w:r>
          </w:p>
        </w:tc>
      </w:tr>
      <w:tr w:rsidR="00157E74" w:rsidRPr="00157E74" w14:paraId="6F6E4FC7" w14:textId="77777777" w:rsidTr="00B04A98">
        <w:tc>
          <w:tcPr>
            <w:tcW w:w="901" w:type="dxa"/>
          </w:tcPr>
          <w:p w14:paraId="151C4C7F" w14:textId="443FE948" w:rsidR="00B04A98" w:rsidRPr="00157E74" w:rsidRDefault="00157E7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1845</w:t>
            </w:r>
          </w:p>
        </w:tc>
        <w:tc>
          <w:tcPr>
            <w:tcW w:w="3831" w:type="dxa"/>
          </w:tcPr>
          <w:p w14:paraId="79AF6EFD" w14:textId="52A47BFE" w:rsidR="00B04A98" w:rsidRPr="00157E74" w:rsidRDefault="00493DC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D.</w:t>
            </w:r>
          </w:p>
        </w:tc>
        <w:tc>
          <w:tcPr>
            <w:tcW w:w="2209" w:type="dxa"/>
          </w:tcPr>
          <w:p w14:paraId="5A41CB5B" w14:textId="3171D188" w:rsidR="00B04A98" w:rsidRPr="00157E74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01/07/2021</w:t>
            </w:r>
          </w:p>
        </w:tc>
        <w:tc>
          <w:tcPr>
            <w:tcW w:w="1985" w:type="dxa"/>
          </w:tcPr>
          <w:p w14:paraId="29234E2F" w14:textId="77777777" w:rsidR="00B04A98" w:rsidRPr="00157E74" w:rsidRDefault="00B04A9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A7B18AC" w14:textId="58A5CCBE" w:rsidR="00B04A98" w:rsidRPr="00157E74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705004</w:t>
            </w:r>
          </w:p>
        </w:tc>
      </w:tr>
      <w:tr w:rsidR="00157E74" w:rsidRPr="00157E74" w14:paraId="709096AF" w14:textId="77777777" w:rsidTr="00B04A98">
        <w:tc>
          <w:tcPr>
            <w:tcW w:w="901" w:type="dxa"/>
          </w:tcPr>
          <w:p w14:paraId="75F78890" w14:textId="166551FC" w:rsidR="00B04A98" w:rsidRPr="00157E74" w:rsidRDefault="00157E7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1846</w:t>
            </w:r>
          </w:p>
        </w:tc>
        <w:tc>
          <w:tcPr>
            <w:tcW w:w="3831" w:type="dxa"/>
          </w:tcPr>
          <w:p w14:paraId="343F0582" w14:textId="784FB010" w:rsidR="00B04A98" w:rsidRPr="00157E74" w:rsidRDefault="00493DC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V. O. P.</w:t>
            </w:r>
          </w:p>
        </w:tc>
        <w:tc>
          <w:tcPr>
            <w:tcW w:w="2209" w:type="dxa"/>
          </w:tcPr>
          <w:p w14:paraId="70C3162E" w14:textId="73A45523" w:rsidR="00B04A98" w:rsidRPr="00157E74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02/07/2021</w:t>
            </w:r>
          </w:p>
        </w:tc>
        <w:tc>
          <w:tcPr>
            <w:tcW w:w="1985" w:type="dxa"/>
          </w:tcPr>
          <w:p w14:paraId="0736C745" w14:textId="77777777" w:rsidR="00B04A98" w:rsidRPr="00157E74" w:rsidRDefault="00B04A9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B874C8D" w14:textId="0D254673" w:rsidR="00B04A98" w:rsidRPr="00157E74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700406</w:t>
            </w:r>
          </w:p>
        </w:tc>
      </w:tr>
      <w:tr w:rsidR="00157E74" w:rsidRPr="00157E74" w14:paraId="02842F9D" w14:textId="77777777" w:rsidTr="00B04A98">
        <w:tc>
          <w:tcPr>
            <w:tcW w:w="901" w:type="dxa"/>
          </w:tcPr>
          <w:p w14:paraId="75F1B321" w14:textId="725D38DC" w:rsidR="00B04A98" w:rsidRPr="00157E74" w:rsidRDefault="00157E7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1847</w:t>
            </w:r>
          </w:p>
        </w:tc>
        <w:tc>
          <w:tcPr>
            <w:tcW w:w="3831" w:type="dxa"/>
          </w:tcPr>
          <w:p w14:paraId="5471E70F" w14:textId="406A4E70" w:rsidR="00B04A98" w:rsidRPr="00157E74" w:rsidRDefault="00493DC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T. B. S.</w:t>
            </w:r>
          </w:p>
        </w:tc>
        <w:tc>
          <w:tcPr>
            <w:tcW w:w="2209" w:type="dxa"/>
          </w:tcPr>
          <w:p w14:paraId="30B9FDD8" w14:textId="7E3E9547" w:rsidR="00B04A98" w:rsidRPr="00157E74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02/07/2021</w:t>
            </w:r>
          </w:p>
        </w:tc>
        <w:tc>
          <w:tcPr>
            <w:tcW w:w="1985" w:type="dxa"/>
          </w:tcPr>
          <w:p w14:paraId="6A4C27AD" w14:textId="77777777" w:rsidR="00B04A98" w:rsidRPr="00157E74" w:rsidRDefault="00B04A9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69AFA62" w14:textId="5F573BC8" w:rsidR="00B04A98" w:rsidRPr="00157E74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702005</w:t>
            </w:r>
          </w:p>
        </w:tc>
      </w:tr>
      <w:tr w:rsidR="00157E74" w:rsidRPr="00157E74" w14:paraId="11698DD4" w14:textId="77777777" w:rsidTr="00B04A98">
        <w:tc>
          <w:tcPr>
            <w:tcW w:w="901" w:type="dxa"/>
          </w:tcPr>
          <w:p w14:paraId="24233B61" w14:textId="25BFC820" w:rsidR="00B04A98" w:rsidRPr="00157E74" w:rsidRDefault="00157E7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1848</w:t>
            </w:r>
          </w:p>
        </w:tc>
        <w:tc>
          <w:tcPr>
            <w:tcW w:w="3831" w:type="dxa"/>
          </w:tcPr>
          <w:p w14:paraId="76A9CB8F" w14:textId="4152A8F2" w:rsidR="00B04A98" w:rsidRPr="00157E74" w:rsidRDefault="00493DC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O.</w:t>
            </w:r>
          </w:p>
        </w:tc>
        <w:tc>
          <w:tcPr>
            <w:tcW w:w="2209" w:type="dxa"/>
          </w:tcPr>
          <w:p w14:paraId="6AF31D31" w14:textId="6C0B13DF" w:rsidR="00B04A98" w:rsidRPr="00157E74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02/07/2021</w:t>
            </w:r>
          </w:p>
        </w:tc>
        <w:tc>
          <w:tcPr>
            <w:tcW w:w="1985" w:type="dxa"/>
          </w:tcPr>
          <w:p w14:paraId="0BB3BE8A" w14:textId="77777777" w:rsidR="00B04A98" w:rsidRPr="00157E74" w:rsidRDefault="00B04A9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9A1709B" w14:textId="5EAEFF9F" w:rsidR="00B04A98" w:rsidRPr="00157E74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705004</w:t>
            </w:r>
          </w:p>
        </w:tc>
      </w:tr>
      <w:tr w:rsidR="00157E74" w:rsidRPr="00157E74" w14:paraId="6C7FDFF9" w14:textId="77777777" w:rsidTr="00B04A98">
        <w:tc>
          <w:tcPr>
            <w:tcW w:w="901" w:type="dxa"/>
          </w:tcPr>
          <w:p w14:paraId="1972B53E" w14:textId="2C1F409F" w:rsidR="00B04A98" w:rsidRPr="00157E74" w:rsidRDefault="00157E7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1849</w:t>
            </w:r>
          </w:p>
        </w:tc>
        <w:tc>
          <w:tcPr>
            <w:tcW w:w="3831" w:type="dxa"/>
          </w:tcPr>
          <w:p w14:paraId="609FB9FA" w14:textId="0B48A30C" w:rsidR="00B04A98" w:rsidRPr="00157E74" w:rsidRDefault="00493DC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A. N. S.</w:t>
            </w:r>
          </w:p>
        </w:tc>
        <w:tc>
          <w:tcPr>
            <w:tcW w:w="2209" w:type="dxa"/>
          </w:tcPr>
          <w:p w14:paraId="6AAE9D56" w14:textId="67D6762E" w:rsidR="00B04A98" w:rsidRPr="00157E74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02/07/2021</w:t>
            </w:r>
          </w:p>
        </w:tc>
        <w:tc>
          <w:tcPr>
            <w:tcW w:w="1985" w:type="dxa"/>
          </w:tcPr>
          <w:p w14:paraId="47D6CD33" w14:textId="77777777" w:rsidR="00B04A98" w:rsidRPr="00157E74" w:rsidRDefault="00B04A9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68AF905" w14:textId="7F095152" w:rsidR="00B04A98" w:rsidRPr="00157E74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705003</w:t>
            </w:r>
          </w:p>
        </w:tc>
      </w:tr>
      <w:tr w:rsidR="00B04A98" w:rsidRPr="00F60500" w14:paraId="2F56305A" w14:textId="77777777" w:rsidTr="00B04A98">
        <w:tc>
          <w:tcPr>
            <w:tcW w:w="901" w:type="dxa"/>
          </w:tcPr>
          <w:p w14:paraId="569602EB" w14:textId="0A053958" w:rsidR="00B04A98" w:rsidRPr="00F60500" w:rsidRDefault="00157E74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1850</w:t>
            </w:r>
          </w:p>
        </w:tc>
        <w:tc>
          <w:tcPr>
            <w:tcW w:w="3831" w:type="dxa"/>
          </w:tcPr>
          <w:p w14:paraId="53FAC298" w14:textId="6C3AF7FF" w:rsidR="00B04A98" w:rsidRPr="00F60500" w:rsidRDefault="00CE5023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B. M. L.</w:t>
            </w:r>
          </w:p>
        </w:tc>
        <w:tc>
          <w:tcPr>
            <w:tcW w:w="2209" w:type="dxa"/>
          </w:tcPr>
          <w:p w14:paraId="56081729" w14:textId="4CC7B83B" w:rsidR="00B04A98" w:rsidRPr="00F60500" w:rsidRDefault="00CE5023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02/07/2021</w:t>
            </w:r>
          </w:p>
        </w:tc>
        <w:tc>
          <w:tcPr>
            <w:tcW w:w="1985" w:type="dxa"/>
          </w:tcPr>
          <w:p w14:paraId="0F6D66D9" w14:textId="77777777" w:rsidR="00B04A98" w:rsidRPr="00F60500" w:rsidRDefault="00B04A9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30F5C55" w14:textId="319B0440" w:rsidR="00B04A98" w:rsidRPr="00F60500" w:rsidRDefault="00CE5023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700504</w:t>
            </w:r>
          </w:p>
        </w:tc>
      </w:tr>
      <w:tr w:rsidR="00B04A98" w:rsidRPr="00F60500" w14:paraId="71AA542B" w14:textId="77777777" w:rsidTr="00B04A98">
        <w:tc>
          <w:tcPr>
            <w:tcW w:w="901" w:type="dxa"/>
          </w:tcPr>
          <w:p w14:paraId="1889AFC2" w14:textId="27C16D9D" w:rsidR="00B04A98" w:rsidRPr="00F60500" w:rsidRDefault="00493DC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1851</w:t>
            </w:r>
          </w:p>
        </w:tc>
        <w:tc>
          <w:tcPr>
            <w:tcW w:w="3831" w:type="dxa"/>
          </w:tcPr>
          <w:p w14:paraId="75286EC1" w14:textId="07A209E8" w:rsidR="00B04A98" w:rsidRPr="00F60500" w:rsidRDefault="00CE5023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V. A. M.</w:t>
            </w:r>
          </w:p>
        </w:tc>
        <w:tc>
          <w:tcPr>
            <w:tcW w:w="2209" w:type="dxa"/>
          </w:tcPr>
          <w:p w14:paraId="2B2DD4AE" w14:textId="36147C25" w:rsidR="00B04A98" w:rsidRPr="00F60500" w:rsidRDefault="00CE5023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02/07/2021</w:t>
            </w:r>
          </w:p>
        </w:tc>
        <w:tc>
          <w:tcPr>
            <w:tcW w:w="1985" w:type="dxa"/>
          </w:tcPr>
          <w:p w14:paraId="1844E6B6" w14:textId="77777777" w:rsidR="00B04A98" w:rsidRPr="00F60500" w:rsidRDefault="00B04A9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653A33E" w14:textId="418FBDE8" w:rsidR="00B04A98" w:rsidRPr="00F60500" w:rsidRDefault="00CE5023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700406</w:t>
            </w:r>
          </w:p>
        </w:tc>
      </w:tr>
      <w:tr w:rsidR="00B04A98" w:rsidRPr="00F60500" w14:paraId="0508F806" w14:textId="77777777" w:rsidTr="00B04A98">
        <w:tc>
          <w:tcPr>
            <w:tcW w:w="901" w:type="dxa"/>
          </w:tcPr>
          <w:p w14:paraId="2E6BDCE0" w14:textId="79CFFD49" w:rsidR="00B04A98" w:rsidRPr="00F60500" w:rsidRDefault="00493DC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1852</w:t>
            </w:r>
          </w:p>
        </w:tc>
        <w:tc>
          <w:tcPr>
            <w:tcW w:w="3831" w:type="dxa"/>
          </w:tcPr>
          <w:p w14:paraId="7B053C89" w14:textId="4B6C981F" w:rsidR="00B04A98" w:rsidRPr="00F60500" w:rsidRDefault="00CE5023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C. A. S.</w:t>
            </w:r>
          </w:p>
        </w:tc>
        <w:tc>
          <w:tcPr>
            <w:tcW w:w="2209" w:type="dxa"/>
          </w:tcPr>
          <w:p w14:paraId="12F058B2" w14:textId="14D9B98E" w:rsidR="00B04A98" w:rsidRPr="00F60500" w:rsidRDefault="00CE5023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02/07/2021</w:t>
            </w:r>
          </w:p>
        </w:tc>
        <w:tc>
          <w:tcPr>
            <w:tcW w:w="1985" w:type="dxa"/>
          </w:tcPr>
          <w:p w14:paraId="29876122" w14:textId="77777777" w:rsidR="00B04A98" w:rsidRPr="00F60500" w:rsidRDefault="00B04A9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9A61F3B" w14:textId="0A62DC47" w:rsidR="00B04A98" w:rsidRPr="00F60500" w:rsidRDefault="00CE5023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708409</w:t>
            </w:r>
          </w:p>
        </w:tc>
      </w:tr>
      <w:tr w:rsidR="00B04A98" w:rsidRPr="00F60500" w14:paraId="2A974ACE" w14:textId="77777777" w:rsidTr="00B04A98">
        <w:tc>
          <w:tcPr>
            <w:tcW w:w="901" w:type="dxa"/>
          </w:tcPr>
          <w:p w14:paraId="441FACA3" w14:textId="58EB29EE" w:rsidR="00B04A98" w:rsidRPr="00F60500" w:rsidRDefault="00493DC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1853</w:t>
            </w:r>
          </w:p>
        </w:tc>
        <w:tc>
          <w:tcPr>
            <w:tcW w:w="3831" w:type="dxa"/>
          </w:tcPr>
          <w:p w14:paraId="0E2EB45F" w14:textId="117BA807" w:rsidR="00B04A98" w:rsidRPr="00F60500" w:rsidRDefault="00CE5023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C. B.</w:t>
            </w:r>
          </w:p>
        </w:tc>
        <w:tc>
          <w:tcPr>
            <w:tcW w:w="2209" w:type="dxa"/>
          </w:tcPr>
          <w:p w14:paraId="30CA5B1B" w14:textId="213D3A0E" w:rsidR="00B04A98" w:rsidRPr="00F60500" w:rsidRDefault="00CE5023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02/07/2021</w:t>
            </w:r>
          </w:p>
        </w:tc>
        <w:tc>
          <w:tcPr>
            <w:tcW w:w="1985" w:type="dxa"/>
          </w:tcPr>
          <w:p w14:paraId="5E15F64B" w14:textId="77777777" w:rsidR="00B04A98" w:rsidRPr="00F60500" w:rsidRDefault="00B04A9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B969323" w14:textId="67D08585" w:rsidR="00B04A98" w:rsidRPr="00F60500" w:rsidRDefault="00CE5023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700004</w:t>
            </w:r>
          </w:p>
        </w:tc>
      </w:tr>
      <w:tr w:rsidR="00B04A98" w:rsidRPr="00F60500" w14:paraId="5FF77060" w14:textId="77777777" w:rsidTr="00B04A98">
        <w:tc>
          <w:tcPr>
            <w:tcW w:w="901" w:type="dxa"/>
          </w:tcPr>
          <w:p w14:paraId="091D974F" w14:textId="5541AA16" w:rsidR="00B04A98" w:rsidRPr="00F60500" w:rsidRDefault="00493DC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1854</w:t>
            </w:r>
          </w:p>
        </w:tc>
        <w:tc>
          <w:tcPr>
            <w:tcW w:w="3831" w:type="dxa"/>
          </w:tcPr>
          <w:p w14:paraId="4F425657" w14:textId="3BF35B08" w:rsidR="00B04A98" w:rsidRPr="00F60500" w:rsidRDefault="00CE5023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O. V.</w:t>
            </w:r>
          </w:p>
        </w:tc>
        <w:tc>
          <w:tcPr>
            <w:tcW w:w="2209" w:type="dxa"/>
          </w:tcPr>
          <w:p w14:paraId="3EF71AA0" w14:textId="34052C64" w:rsidR="00B04A98" w:rsidRPr="00F60500" w:rsidRDefault="00CE5023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02/07/2021</w:t>
            </w:r>
          </w:p>
        </w:tc>
        <w:tc>
          <w:tcPr>
            <w:tcW w:w="1985" w:type="dxa"/>
          </w:tcPr>
          <w:p w14:paraId="28C54FDB" w14:textId="77777777" w:rsidR="00B04A98" w:rsidRPr="00F60500" w:rsidRDefault="00B04A9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4955555" w14:textId="160BB87B" w:rsidR="00B04A98" w:rsidRPr="00F60500" w:rsidRDefault="00CE5023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705206</w:t>
            </w:r>
          </w:p>
        </w:tc>
      </w:tr>
      <w:tr w:rsidR="00B04A98" w:rsidRPr="00F60500" w14:paraId="50E9AA14" w14:textId="77777777" w:rsidTr="00B04A98">
        <w:tc>
          <w:tcPr>
            <w:tcW w:w="901" w:type="dxa"/>
          </w:tcPr>
          <w:p w14:paraId="329EEC31" w14:textId="37785F6D" w:rsidR="00B04A98" w:rsidRPr="00F60500" w:rsidRDefault="00493DC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1855</w:t>
            </w:r>
          </w:p>
        </w:tc>
        <w:tc>
          <w:tcPr>
            <w:tcW w:w="3831" w:type="dxa"/>
          </w:tcPr>
          <w:p w14:paraId="15D7DB0F" w14:textId="1370A264" w:rsidR="00B04A98" w:rsidRPr="00F60500" w:rsidRDefault="00CE5023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T. B. R.</w:t>
            </w:r>
          </w:p>
        </w:tc>
        <w:tc>
          <w:tcPr>
            <w:tcW w:w="2209" w:type="dxa"/>
          </w:tcPr>
          <w:p w14:paraId="14FB9E53" w14:textId="3369FE91" w:rsidR="00B04A98" w:rsidRPr="00F60500" w:rsidRDefault="00CE5023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02/07/2021</w:t>
            </w:r>
          </w:p>
        </w:tc>
        <w:tc>
          <w:tcPr>
            <w:tcW w:w="1985" w:type="dxa"/>
          </w:tcPr>
          <w:p w14:paraId="13F5A1C2" w14:textId="77777777" w:rsidR="00B04A98" w:rsidRPr="00F60500" w:rsidRDefault="00B04A9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14B4D84" w14:textId="534D4E63" w:rsidR="00B04A98" w:rsidRPr="00F60500" w:rsidRDefault="00CE5023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700003</w:t>
            </w:r>
          </w:p>
        </w:tc>
      </w:tr>
      <w:tr w:rsidR="00B04A98" w:rsidRPr="00F60500" w14:paraId="24683595" w14:textId="77777777" w:rsidTr="00B04A98">
        <w:tc>
          <w:tcPr>
            <w:tcW w:w="901" w:type="dxa"/>
          </w:tcPr>
          <w:p w14:paraId="2F2E9509" w14:textId="7394761B" w:rsidR="00B04A98" w:rsidRPr="00F60500" w:rsidRDefault="00493DC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1856</w:t>
            </w:r>
          </w:p>
        </w:tc>
        <w:tc>
          <w:tcPr>
            <w:tcW w:w="3831" w:type="dxa"/>
          </w:tcPr>
          <w:p w14:paraId="291856F5" w14:textId="6AC53807" w:rsidR="00B04A98" w:rsidRPr="00F60500" w:rsidRDefault="00CE5023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V. L. F. S.</w:t>
            </w:r>
          </w:p>
        </w:tc>
        <w:tc>
          <w:tcPr>
            <w:tcW w:w="2209" w:type="dxa"/>
          </w:tcPr>
          <w:p w14:paraId="25CCC2EE" w14:textId="3111FC1F" w:rsidR="00B04A98" w:rsidRPr="00F60500" w:rsidRDefault="00CE5023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02/07/2021</w:t>
            </w:r>
          </w:p>
        </w:tc>
        <w:tc>
          <w:tcPr>
            <w:tcW w:w="1985" w:type="dxa"/>
          </w:tcPr>
          <w:p w14:paraId="3B5EFAB4" w14:textId="77777777" w:rsidR="00B04A98" w:rsidRPr="00F60500" w:rsidRDefault="00B04A9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5C4A7DA" w14:textId="159B8EE8" w:rsidR="00B04A98" w:rsidRPr="00F60500" w:rsidRDefault="00CE5023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703205</w:t>
            </w:r>
          </w:p>
        </w:tc>
      </w:tr>
      <w:tr w:rsidR="00B04A98" w:rsidRPr="00F60500" w14:paraId="15B3948F" w14:textId="77777777" w:rsidTr="00B04A98">
        <w:tc>
          <w:tcPr>
            <w:tcW w:w="901" w:type="dxa"/>
          </w:tcPr>
          <w:p w14:paraId="4CDC515F" w14:textId="3D60B637" w:rsidR="00B04A98" w:rsidRPr="00F60500" w:rsidRDefault="00493DC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1857</w:t>
            </w:r>
          </w:p>
        </w:tc>
        <w:tc>
          <w:tcPr>
            <w:tcW w:w="3831" w:type="dxa"/>
          </w:tcPr>
          <w:p w14:paraId="3B2A84DA" w14:textId="443AA873" w:rsidR="00B04A98" w:rsidRPr="00F60500" w:rsidRDefault="00CE5023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F. S.</w:t>
            </w:r>
          </w:p>
        </w:tc>
        <w:tc>
          <w:tcPr>
            <w:tcW w:w="2209" w:type="dxa"/>
          </w:tcPr>
          <w:p w14:paraId="693762C7" w14:textId="350A9033" w:rsidR="00B04A98" w:rsidRPr="00F60500" w:rsidRDefault="00CE5023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02/07/2021</w:t>
            </w:r>
          </w:p>
        </w:tc>
        <w:tc>
          <w:tcPr>
            <w:tcW w:w="1985" w:type="dxa"/>
          </w:tcPr>
          <w:p w14:paraId="0CD5665B" w14:textId="77777777" w:rsidR="00B04A98" w:rsidRPr="00F60500" w:rsidRDefault="00B04A9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1C46069" w14:textId="6D2B27AC" w:rsidR="00B04A98" w:rsidRPr="00F60500" w:rsidRDefault="00CE5023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700607</w:t>
            </w:r>
          </w:p>
        </w:tc>
      </w:tr>
      <w:tr w:rsidR="00B04A98" w:rsidRPr="00F60500" w14:paraId="279ACFDB" w14:textId="77777777" w:rsidTr="00B04A98">
        <w:tc>
          <w:tcPr>
            <w:tcW w:w="901" w:type="dxa"/>
          </w:tcPr>
          <w:p w14:paraId="2556E188" w14:textId="3A7E5B44" w:rsidR="00B04A98" w:rsidRPr="00F60500" w:rsidRDefault="00493DC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1858</w:t>
            </w:r>
          </w:p>
        </w:tc>
        <w:tc>
          <w:tcPr>
            <w:tcW w:w="3831" w:type="dxa"/>
          </w:tcPr>
          <w:p w14:paraId="1116DEFF" w14:textId="139FF9C5" w:rsidR="00B04A98" w:rsidRPr="00F60500" w:rsidRDefault="00CE5023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S. J. T. C.</w:t>
            </w:r>
          </w:p>
        </w:tc>
        <w:tc>
          <w:tcPr>
            <w:tcW w:w="2209" w:type="dxa"/>
          </w:tcPr>
          <w:p w14:paraId="3575A624" w14:textId="5C75736C" w:rsidR="00B04A98" w:rsidRPr="00F60500" w:rsidRDefault="00CE5023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02/07/2021</w:t>
            </w:r>
          </w:p>
        </w:tc>
        <w:tc>
          <w:tcPr>
            <w:tcW w:w="1985" w:type="dxa"/>
          </w:tcPr>
          <w:p w14:paraId="7D73942F" w14:textId="77777777" w:rsidR="00B04A98" w:rsidRPr="00F60500" w:rsidRDefault="00B04A9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608B87F" w14:textId="31F6E6E7" w:rsidR="00B04A98" w:rsidRPr="00F60500" w:rsidRDefault="00CE5023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702601</w:t>
            </w:r>
          </w:p>
        </w:tc>
      </w:tr>
      <w:tr w:rsidR="00B04A98" w:rsidRPr="00F60500" w14:paraId="7EE3CF09" w14:textId="77777777" w:rsidTr="00B04A98">
        <w:tc>
          <w:tcPr>
            <w:tcW w:w="901" w:type="dxa"/>
          </w:tcPr>
          <w:p w14:paraId="7924D7BA" w14:textId="04DB22CE" w:rsidR="00B04A98" w:rsidRPr="00F60500" w:rsidRDefault="00493DC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1859</w:t>
            </w:r>
          </w:p>
        </w:tc>
        <w:tc>
          <w:tcPr>
            <w:tcW w:w="3831" w:type="dxa"/>
          </w:tcPr>
          <w:p w14:paraId="1574EC3D" w14:textId="6C577277" w:rsidR="00B04A98" w:rsidRPr="00F60500" w:rsidRDefault="00CE5023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C. L. S.</w:t>
            </w:r>
          </w:p>
        </w:tc>
        <w:tc>
          <w:tcPr>
            <w:tcW w:w="2209" w:type="dxa"/>
          </w:tcPr>
          <w:p w14:paraId="4197A8C4" w14:textId="41233B7E" w:rsidR="00B04A98" w:rsidRPr="00F60500" w:rsidRDefault="00CE5023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02/07/2021</w:t>
            </w:r>
          </w:p>
        </w:tc>
        <w:tc>
          <w:tcPr>
            <w:tcW w:w="1985" w:type="dxa"/>
          </w:tcPr>
          <w:p w14:paraId="7232416A" w14:textId="77777777" w:rsidR="00B04A98" w:rsidRPr="00F60500" w:rsidRDefault="00B04A9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D047406" w14:textId="40C0579D" w:rsidR="00B04A98" w:rsidRPr="00F60500" w:rsidRDefault="00CE5023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700500</w:t>
            </w:r>
          </w:p>
        </w:tc>
      </w:tr>
      <w:tr w:rsidR="00B04A98" w:rsidRPr="00F60500" w14:paraId="1A83C019" w14:textId="77777777" w:rsidTr="00B04A98">
        <w:tc>
          <w:tcPr>
            <w:tcW w:w="901" w:type="dxa"/>
          </w:tcPr>
          <w:p w14:paraId="048A89B4" w14:textId="101C5856" w:rsidR="00B04A98" w:rsidRPr="00F60500" w:rsidRDefault="00493DC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1860</w:t>
            </w:r>
          </w:p>
        </w:tc>
        <w:tc>
          <w:tcPr>
            <w:tcW w:w="3831" w:type="dxa"/>
          </w:tcPr>
          <w:p w14:paraId="51D17490" w14:textId="14FB7317" w:rsidR="00B04A98" w:rsidRPr="00F60500" w:rsidRDefault="00CE5023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B. G.</w:t>
            </w:r>
          </w:p>
        </w:tc>
        <w:tc>
          <w:tcPr>
            <w:tcW w:w="2209" w:type="dxa"/>
          </w:tcPr>
          <w:p w14:paraId="6B719EAA" w14:textId="1B3265BB" w:rsidR="00B04A98" w:rsidRPr="00F60500" w:rsidRDefault="00CE5023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02/07/2021</w:t>
            </w:r>
          </w:p>
        </w:tc>
        <w:tc>
          <w:tcPr>
            <w:tcW w:w="1985" w:type="dxa"/>
          </w:tcPr>
          <w:p w14:paraId="00E0BE3F" w14:textId="77777777" w:rsidR="00B04A98" w:rsidRPr="00F60500" w:rsidRDefault="00B04A9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8EF2C4F" w14:textId="56AEFAD0" w:rsidR="00B04A98" w:rsidRPr="00F60500" w:rsidRDefault="00CE5023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708003</w:t>
            </w:r>
          </w:p>
        </w:tc>
      </w:tr>
      <w:tr w:rsidR="00B04A98" w:rsidRPr="00F60500" w14:paraId="1BD6E6B9" w14:textId="77777777" w:rsidTr="00B04A98">
        <w:tc>
          <w:tcPr>
            <w:tcW w:w="901" w:type="dxa"/>
          </w:tcPr>
          <w:p w14:paraId="4B6D4584" w14:textId="6D152F80" w:rsidR="00B04A98" w:rsidRPr="00F60500" w:rsidRDefault="00493DC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1861</w:t>
            </w:r>
          </w:p>
        </w:tc>
        <w:tc>
          <w:tcPr>
            <w:tcW w:w="3831" w:type="dxa"/>
          </w:tcPr>
          <w:p w14:paraId="3A10A8E7" w14:textId="46A0F5B1" w:rsidR="00B04A98" w:rsidRPr="00F60500" w:rsidRDefault="00CE5023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N. B. S. V.</w:t>
            </w:r>
          </w:p>
        </w:tc>
        <w:tc>
          <w:tcPr>
            <w:tcW w:w="2209" w:type="dxa"/>
          </w:tcPr>
          <w:p w14:paraId="2C2C787E" w14:textId="52AC150E" w:rsidR="00B04A98" w:rsidRPr="00F60500" w:rsidRDefault="00CE5023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02/07/2021</w:t>
            </w:r>
          </w:p>
        </w:tc>
        <w:tc>
          <w:tcPr>
            <w:tcW w:w="1985" w:type="dxa"/>
          </w:tcPr>
          <w:p w14:paraId="411733B1" w14:textId="77777777" w:rsidR="00B04A98" w:rsidRPr="00F60500" w:rsidRDefault="00B04A9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226F6CD" w14:textId="7B609579" w:rsidR="00B04A98" w:rsidRPr="00F60500" w:rsidRDefault="00CE5023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700009</w:t>
            </w:r>
          </w:p>
        </w:tc>
      </w:tr>
      <w:tr w:rsidR="00493DCA" w:rsidRPr="00493DCA" w14:paraId="16444C29" w14:textId="77777777" w:rsidTr="00B04A98">
        <w:tc>
          <w:tcPr>
            <w:tcW w:w="901" w:type="dxa"/>
          </w:tcPr>
          <w:p w14:paraId="1E5E0F4A" w14:textId="2D54501A" w:rsidR="00B04A98" w:rsidRPr="00493DCA" w:rsidRDefault="00493DC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93DCA">
              <w:rPr>
                <w:rFonts w:ascii="Arial" w:hAnsi="Arial" w:cs="Arial"/>
                <w:color w:val="000000" w:themeColor="text1"/>
                <w:sz w:val="24"/>
                <w:szCs w:val="24"/>
              </w:rPr>
              <w:t>1862</w:t>
            </w:r>
          </w:p>
        </w:tc>
        <w:tc>
          <w:tcPr>
            <w:tcW w:w="3831" w:type="dxa"/>
          </w:tcPr>
          <w:p w14:paraId="197D59AF" w14:textId="6E45C6B9" w:rsidR="00B04A98" w:rsidRPr="00493DCA" w:rsidRDefault="00CE5023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V. B.</w:t>
            </w:r>
          </w:p>
        </w:tc>
        <w:tc>
          <w:tcPr>
            <w:tcW w:w="2209" w:type="dxa"/>
          </w:tcPr>
          <w:p w14:paraId="78E65335" w14:textId="768FE099" w:rsidR="00B04A98" w:rsidRPr="00493DCA" w:rsidRDefault="00CE502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02/07/2021</w:t>
            </w:r>
          </w:p>
        </w:tc>
        <w:tc>
          <w:tcPr>
            <w:tcW w:w="1985" w:type="dxa"/>
          </w:tcPr>
          <w:p w14:paraId="371300C8" w14:textId="77777777" w:rsidR="00B04A98" w:rsidRPr="00493DCA" w:rsidRDefault="00B04A9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F11BB1D" w14:textId="6B9B3A47" w:rsidR="00B04A98" w:rsidRPr="00493DCA" w:rsidRDefault="00CE502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701005</w:t>
            </w:r>
          </w:p>
        </w:tc>
      </w:tr>
      <w:tr w:rsidR="00493DCA" w:rsidRPr="00493DCA" w14:paraId="228D68A1" w14:textId="77777777" w:rsidTr="00B04A98">
        <w:tc>
          <w:tcPr>
            <w:tcW w:w="901" w:type="dxa"/>
          </w:tcPr>
          <w:p w14:paraId="552A87DA" w14:textId="019E21EE" w:rsidR="00B04A98" w:rsidRPr="00493DCA" w:rsidRDefault="00493DC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93DCA">
              <w:rPr>
                <w:rFonts w:ascii="Arial" w:hAnsi="Arial" w:cs="Arial"/>
                <w:color w:val="000000" w:themeColor="text1"/>
                <w:sz w:val="24"/>
                <w:szCs w:val="24"/>
              </w:rPr>
              <w:t>1863</w:t>
            </w:r>
          </w:p>
        </w:tc>
        <w:tc>
          <w:tcPr>
            <w:tcW w:w="3831" w:type="dxa"/>
          </w:tcPr>
          <w:p w14:paraId="5BAA908F" w14:textId="7B9075DB" w:rsidR="00B04A98" w:rsidRPr="00493DCA" w:rsidRDefault="00CE5023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A. S.</w:t>
            </w:r>
          </w:p>
        </w:tc>
        <w:tc>
          <w:tcPr>
            <w:tcW w:w="2209" w:type="dxa"/>
          </w:tcPr>
          <w:p w14:paraId="39789A09" w14:textId="4225B37F" w:rsidR="00B04A98" w:rsidRPr="00493DCA" w:rsidRDefault="00CE502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02/07/2021</w:t>
            </w:r>
          </w:p>
        </w:tc>
        <w:tc>
          <w:tcPr>
            <w:tcW w:w="1985" w:type="dxa"/>
          </w:tcPr>
          <w:p w14:paraId="62BA2E2C" w14:textId="77777777" w:rsidR="00B04A98" w:rsidRPr="00493DCA" w:rsidRDefault="00B04A9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B8A4533" w14:textId="4C92BDC2" w:rsidR="00B04A98" w:rsidRPr="00493DCA" w:rsidRDefault="00CE502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706001</w:t>
            </w:r>
          </w:p>
        </w:tc>
      </w:tr>
      <w:tr w:rsidR="00493DCA" w:rsidRPr="00493DCA" w14:paraId="63105892" w14:textId="77777777" w:rsidTr="00B04A98">
        <w:tc>
          <w:tcPr>
            <w:tcW w:w="901" w:type="dxa"/>
          </w:tcPr>
          <w:p w14:paraId="25F3BDAF" w14:textId="138C40DA" w:rsidR="00B04A98" w:rsidRPr="00493DCA" w:rsidRDefault="00493DC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93DCA">
              <w:rPr>
                <w:rFonts w:ascii="Arial" w:hAnsi="Arial" w:cs="Arial"/>
                <w:color w:val="000000" w:themeColor="text1"/>
                <w:sz w:val="24"/>
                <w:szCs w:val="24"/>
              </w:rPr>
              <w:t>1864</w:t>
            </w:r>
          </w:p>
        </w:tc>
        <w:tc>
          <w:tcPr>
            <w:tcW w:w="3831" w:type="dxa"/>
          </w:tcPr>
          <w:p w14:paraId="12C0AA35" w14:textId="63F1AAD1" w:rsidR="00B04A98" w:rsidRPr="00493DCA" w:rsidRDefault="00CE5023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O. P.</w:t>
            </w:r>
          </w:p>
        </w:tc>
        <w:tc>
          <w:tcPr>
            <w:tcW w:w="2209" w:type="dxa"/>
          </w:tcPr>
          <w:p w14:paraId="044E7F9C" w14:textId="2300C033" w:rsidR="00B04A98" w:rsidRPr="00493DCA" w:rsidRDefault="00CE502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02/07/2021</w:t>
            </w:r>
          </w:p>
        </w:tc>
        <w:tc>
          <w:tcPr>
            <w:tcW w:w="1985" w:type="dxa"/>
          </w:tcPr>
          <w:p w14:paraId="52823AAB" w14:textId="77777777" w:rsidR="00B04A98" w:rsidRPr="00493DCA" w:rsidRDefault="00B04A9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9119865" w14:textId="01B91969" w:rsidR="00B04A98" w:rsidRPr="00493DCA" w:rsidRDefault="00CE502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704701</w:t>
            </w:r>
          </w:p>
        </w:tc>
      </w:tr>
      <w:tr w:rsidR="00493DCA" w:rsidRPr="00493DCA" w14:paraId="6FBBB3D1" w14:textId="77777777" w:rsidTr="00B04A98">
        <w:tc>
          <w:tcPr>
            <w:tcW w:w="901" w:type="dxa"/>
          </w:tcPr>
          <w:p w14:paraId="0522B8E0" w14:textId="67C2DD8C" w:rsidR="00B04A98" w:rsidRPr="00493DCA" w:rsidRDefault="00493DC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93DCA">
              <w:rPr>
                <w:rFonts w:ascii="Arial" w:hAnsi="Arial" w:cs="Arial"/>
                <w:color w:val="000000" w:themeColor="text1"/>
                <w:sz w:val="24"/>
                <w:szCs w:val="24"/>
              </w:rPr>
              <w:t>1865</w:t>
            </w:r>
          </w:p>
        </w:tc>
        <w:tc>
          <w:tcPr>
            <w:tcW w:w="3831" w:type="dxa"/>
          </w:tcPr>
          <w:p w14:paraId="201B2911" w14:textId="454A30A5" w:rsidR="00B04A98" w:rsidRPr="00493DCA" w:rsidRDefault="00CE5023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I. D. T.</w:t>
            </w:r>
          </w:p>
        </w:tc>
        <w:tc>
          <w:tcPr>
            <w:tcW w:w="2209" w:type="dxa"/>
          </w:tcPr>
          <w:p w14:paraId="4D0333C9" w14:textId="47752603" w:rsidR="00B04A98" w:rsidRPr="00493DCA" w:rsidRDefault="00CE502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02/07/2021</w:t>
            </w:r>
          </w:p>
        </w:tc>
        <w:tc>
          <w:tcPr>
            <w:tcW w:w="1985" w:type="dxa"/>
          </w:tcPr>
          <w:p w14:paraId="0EE69238" w14:textId="77777777" w:rsidR="00B04A98" w:rsidRPr="00493DCA" w:rsidRDefault="00B04A9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E842CE9" w14:textId="3C8FD7F5" w:rsidR="00B04A98" w:rsidRPr="00493DCA" w:rsidRDefault="00CE502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707006</w:t>
            </w:r>
          </w:p>
        </w:tc>
      </w:tr>
      <w:tr w:rsidR="00493DCA" w:rsidRPr="00493DCA" w14:paraId="37EA717E" w14:textId="77777777" w:rsidTr="00B04A98">
        <w:tc>
          <w:tcPr>
            <w:tcW w:w="901" w:type="dxa"/>
          </w:tcPr>
          <w:p w14:paraId="0EEE5C94" w14:textId="500017FC" w:rsidR="00B04A98" w:rsidRPr="00493DCA" w:rsidRDefault="00493DC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93DCA">
              <w:rPr>
                <w:rFonts w:ascii="Arial" w:hAnsi="Arial" w:cs="Arial"/>
                <w:color w:val="000000" w:themeColor="text1"/>
                <w:sz w:val="24"/>
                <w:szCs w:val="24"/>
              </w:rPr>
              <w:t>1866</w:t>
            </w:r>
          </w:p>
        </w:tc>
        <w:tc>
          <w:tcPr>
            <w:tcW w:w="3831" w:type="dxa"/>
          </w:tcPr>
          <w:p w14:paraId="696252C9" w14:textId="15DD08C9" w:rsidR="00B04A98" w:rsidRPr="00493DCA" w:rsidRDefault="00CE5023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A. P.</w:t>
            </w:r>
          </w:p>
        </w:tc>
        <w:tc>
          <w:tcPr>
            <w:tcW w:w="2209" w:type="dxa"/>
          </w:tcPr>
          <w:p w14:paraId="7C0ECB9F" w14:textId="44E230D1" w:rsidR="00B04A98" w:rsidRPr="00493DCA" w:rsidRDefault="00CE502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02/07/2021</w:t>
            </w:r>
          </w:p>
        </w:tc>
        <w:tc>
          <w:tcPr>
            <w:tcW w:w="1985" w:type="dxa"/>
          </w:tcPr>
          <w:p w14:paraId="5EA69476" w14:textId="77777777" w:rsidR="00B04A98" w:rsidRPr="00493DCA" w:rsidRDefault="00B04A9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79A5CE4" w14:textId="34375F7B" w:rsidR="00B04A98" w:rsidRPr="00493DCA" w:rsidRDefault="00CE502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700002</w:t>
            </w:r>
          </w:p>
        </w:tc>
      </w:tr>
      <w:tr w:rsidR="00493DCA" w:rsidRPr="00493DCA" w14:paraId="2244A489" w14:textId="77777777" w:rsidTr="00B04A98">
        <w:tc>
          <w:tcPr>
            <w:tcW w:w="901" w:type="dxa"/>
          </w:tcPr>
          <w:p w14:paraId="3810C05F" w14:textId="0BA5C957" w:rsidR="00B04A98" w:rsidRPr="00493DCA" w:rsidRDefault="00493DC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1867</w:t>
            </w:r>
          </w:p>
        </w:tc>
        <w:tc>
          <w:tcPr>
            <w:tcW w:w="3831" w:type="dxa"/>
          </w:tcPr>
          <w:p w14:paraId="75B0CEEE" w14:textId="5F54D829" w:rsidR="00B04A98" w:rsidRPr="00493DCA" w:rsidRDefault="00CE5023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C. J.</w:t>
            </w:r>
          </w:p>
        </w:tc>
        <w:tc>
          <w:tcPr>
            <w:tcW w:w="2209" w:type="dxa"/>
          </w:tcPr>
          <w:p w14:paraId="1AFF792C" w14:textId="2BCB49D7" w:rsidR="00B04A98" w:rsidRPr="00493DCA" w:rsidRDefault="00CE502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02/07/2021</w:t>
            </w:r>
          </w:p>
        </w:tc>
        <w:tc>
          <w:tcPr>
            <w:tcW w:w="1985" w:type="dxa"/>
          </w:tcPr>
          <w:p w14:paraId="55D85870" w14:textId="77777777" w:rsidR="00B04A98" w:rsidRPr="00493DCA" w:rsidRDefault="00B04A9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7C59727" w14:textId="62FF9A03" w:rsidR="00B04A98" w:rsidRPr="00493DCA" w:rsidRDefault="00CE502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700000</w:t>
            </w:r>
          </w:p>
        </w:tc>
      </w:tr>
      <w:tr w:rsidR="00493DCA" w:rsidRPr="00493DCA" w14:paraId="0896FDD1" w14:textId="77777777" w:rsidTr="00B04A98">
        <w:tc>
          <w:tcPr>
            <w:tcW w:w="901" w:type="dxa"/>
          </w:tcPr>
          <w:p w14:paraId="3E68EECA" w14:textId="1B7705C1" w:rsidR="00B04A98" w:rsidRPr="00493DCA" w:rsidRDefault="00493DC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1868</w:t>
            </w:r>
          </w:p>
        </w:tc>
        <w:tc>
          <w:tcPr>
            <w:tcW w:w="3831" w:type="dxa"/>
          </w:tcPr>
          <w:p w14:paraId="5A9D9F1C" w14:textId="60FC4678" w:rsidR="00B04A98" w:rsidRPr="00493DCA" w:rsidRDefault="00CE5023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P. L. P.</w:t>
            </w:r>
          </w:p>
        </w:tc>
        <w:tc>
          <w:tcPr>
            <w:tcW w:w="2209" w:type="dxa"/>
          </w:tcPr>
          <w:p w14:paraId="6BEDEC4E" w14:textId="28BC8CDC" w:rsidR="00B04A98" w:rsidRPr="00493DCA" w:rsidRDefault="00CE502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02/07/2021</w:t>
            </w:r>
          </w:p>
        </w:tc>
        <w:tc>
          <w:tcPr>
            <w:tcW w:w="1985" w:type="dxa"/>
          </w:tcPr>
          <w:p w14:paraId="218F6533" w14:textId="77777777" w:rsidR="00B04A98" w:rsidRPr="00493DCA" w:rsidRDefault="00B04A9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52A088E" w14:textId="4DC33545" w:rsidR="00B04A98" w:rsidRPr="00493DCA" w:rsidRDefault="00CE502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708808</w:t>
            </w:r>
          </w:p>
        </w:tc>
      </w:tr>
      <w:tr w:rsidR="00493DCA" w:rsidRPr="00493DCA" w14:paraId="649295D7" w14:textId="77777777" w:rsidTr="00B04A98">
        <w:tc>
          <w:tcPr>
            <w:tcW w:w="901" w:type="dxa"/>
          </w:tcPr>
          <w:p w14:paraId="2393E051" w14:textId="65DE752F" w:rsidR="00B04A98" w:rsidRPr="00493DCA" w:rsidRDefault="00493DC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1869</w:t>
            </w:r>
          </w:p>
        </w:tc>
        <w:tc>
          <w:tcPr>
            <w:tcW w:w="3831" w:type="dxa"/>
          </w:tcPr>
          <w:p w14:paraId="7B114F66" w14:textId="5BC5A060" w:rsidR="00B04A98" w:rsidRPr="00493DCA" w:rsidRDefault="00CE5023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C.</w:t>
            </w:r>
          </w:p>
        </w:tc>
        <w:tc>
          <w:tcPr>
            <w:tcW w:w="2209" w:type="dxa"/>
          </w:tcPr>
          <w:p w14:paraId="6220034C" w14:textId="70A10165" w:rsidR="00B04A98" w:rsidRPr="00493DCA" w:rsidRDefault="00CE502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02/07/2021</w:t>
            </w:r>
          </w:p>
        </w:tc>
        <w:tc>
          <w:tcPr>
            <w:tcW w:w="1985" w:type="dxa"/>
          </w:tcPr>
          <w:p w14:paraId="012B7592" w14:textId="77777777" w:rsidR="00B04A98" w:rsidRPr="00493DCA" w:rsidRDefault="00B04A9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B4A1849" w14:textId="4293F591" w:rsidR="00B04A98" w:rsidRPr="00493DCA" w:rsidRDefault="00CE502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704602</w:t>
            </w:r>
          </w:p>
        </w:tc>
      </w:tr>
      <w:tr w:rsidR="00493DCA" w:rsidRPr="00493DCA" w14:paraId="68D62DE3" w14:textId="77777777" w:rsidTr="00B04A98">
        <w:tc>
          <w:tcPr>
            <w:tcW w:w="901" w:type="dxa"/>
          </w:tcPr>
          <w:p w14:paraId="668B3F15" w14:textId="46415F2E" w:rsidR="00B04A98" w:rsidRPr="00493DCA" w:rsidRDefault="00493DC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1870</w:t>
            </w:r>
          </w:p>
        </w:tc>
        <w:tc>
          <w:tcPr>
            <w:tcW w:w="3831" w:type="dxa"/>
          </w:tcPr>
          <w:p w14:paraId="06FFEAA4" w14:textId="09D8C852" w:rsidR="00B04A98" w:rsidRPr="00493DCA" w:rsidRDefault="00CE5023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S. L.</w:t>
            </w:r>
          </w:p>
        </w:tc>
        <w:tc>
          <w:tcPr>
            <w:tcW w:w="2209" w:type="dxa"/>
          </w:tcPr>
          <w:p w14:paraId="22D9392C" w14:textId="53492811" w:rsidR="00B04A98" w:rsidRPr="00493DCA" w:rsidRDefault="00CE502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02/07/2021</w:t>
            </w:r>
          </w:p>
        </w:tc>
        <w:tc>
          <w:tcPr>
            <w:tcW w:w="1985" w:type="dxa"/>
          </w:tcPr>
          <w:p w14:paraId="02730B2E" w14:textId="77777777" w:rsidR="00B04A98" w:rsidRPr="00493DCA" w:rsidRDefault="00B04A9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2808E0C" w14:textId="3B234C7C" w:rsidR="00B04A98" w:rsidRPr="00493DCA" w:rsidRDefault="00CE502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708006</w:t>
            </w:r>
          </w:p>
        </w:tc>
      </w:tr>
      <w:tr w:rsidR="00493DCA" w:rsidRPr="00493DCA" w14:paraId="53E0F218" w14:textId="77777777" w:rsidTr="00B04A98">
        <w:tc>
          <w:tcPr>
            <w:tcW w:w="901" w:type="dxa"/>
          </w:tcPr>
          <w:p w14:paraId="7BAB51E6" w14:textId="2F9181EF" w:rsidR="00B04A98" w:rsidRPr="00493DCA" w:rsidRDefault="00CE5023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1871</w:t>
            </w:r>
          </w:p>
        </w:tc>
        <w:tc>
          <w:tcPr>
            <w:tcW w:w="3831" w:type="dxa"/>
          </w:tcPr>
          <w:p w14:paraId="7671EF18" w14:textId="4692E344" w:rsidR="00B04A98" w:rsidRPr="00493DCA" w:rsidRDefault="00CE5023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B.</w:t>
            </w:r>
          </w:p>
        </w:tc>
        <w:tc>
          <w:tcPr>
            <w:tcW w:w="2209" w:type="dxa"/>
          </w:tcPr>
          <w:p w14:paraId="0BEE6661" w14:textId="14C31F95" w:rsidR="00B04A98" w:rsidRPr="00493DCA" w:rsidRDefault="00CE502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02/07/2021</w:t>
            </w:r>
          </w:p>
        </w:tc>
        <w:tc>
          <w:tcPr>
            <w:tcW w:w="1985" w:type="dxa"/>
          </w:tcPr>
          <w:p w14:paraId="53DA580D" w14:textId="77777777" w:rsidR="00B04A98" w:rsidRPr="00493DCA" w:rsidRDefault="00B04A9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A70C921" w14:textId="34AA088A" w:rsidR="00B04A98" w:rsidRPr="00493DCA" w:rsidRDefault="00CE502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700508</w:t>
            </w:r>
          </w:p>
        </w:tc>
      </w:tr>
      <w:tr w:rsidR="00493DCA" w:rsidRPr="00493DCA" w14:paraId="3B93D4EA" w14:textId="77777777" w:rsidTr="00B04A98">
        <w:tc>
          <w:tcPr>
            <w:tcW w:w="901" w:type="dxa"/>
          </w:tcPr>
          <w:p w14:paraId="77B46D57" w14:textId="102C8267" w:rsidR="00B04A98" w:rsidRPr="00493DCA" w:rsidRDefault="00CE5023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1872</w:t>
            </w:r>
          </w:p>
        </w:tc>
        <w:tc>
          <w:tcPr>
            <w:tcW w:w="3831" w:type="dxa"/>
          </w:tcPr>
          <w:p w14:paraId="5FD38EA7" w14:textId="63FE8B35" w:rsidR="00B04A98" w:rsidRPr="00493DCA" w:rsidRDefault="00CE5023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A. S.</w:t>
            </w:r>
          </w:p>
        </w:tc>
        <w:tc>
          <w:tcPr>
            <w:tcW w:w="2209" w:type="dxa"/>
          </w:tcPr>
          <w:p w14:paraId="521473CF" w14:textId="70328A41" w:rsidR="00B04A98" w:rsidRPr="00493DCA" w:rsidRDefault="00CE502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02/07/2021</w:t>
            </w:r>
          </w:p>
        </w:tc>
        <w:tc>
          <w:tcPr>
            <w:tcW w:w="1985" w:type="dxa"/>
          </w:tcPr>
          <w:p w14:paraId="75ABAF8D" w14:textId="77777777" w:rsidR="00B04A98" w:rsidRPr="00493DCA" w:rsidRDefault="00B04A9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67AAEE1" w14:textId="53974B69" w:rsidR="00B04A98" w:rsidRPr="00493DCA" w:rsidRDefault="00CE502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704709</w:t>
            </w:r>
          </w:p>
        </w:tc>
      </w:tr>
      <w:tr w:rsidR="00493DCA" w:rsidRPr="00493DCA" w14:paraId="43BB6131" w14:textId="77777777" w:rsidTr="00B04A98">
        <w:tc>
          <w:tcPr>
            <w:tcW w:w="901" w:type="dxa"/>
          </w:tcPr>
          <w:p w14:paraId="315BF36B" w14:textId="77C89508" w:rsidR="00B04A98" w:rsidRPr="00493DCA" w:rsidRDefault="00CE5023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1873</w:t>
            </w:r>
          </w:p>
        </w:tc>
        <w:tc>
          <w:tcPr>
            <w:tcW w:w="3831" w:type="dxa"/>
          </w:tcPr>
          <w:p w14:paraId="2F96249E" w14:textId="641484C0" w:rsidR="00B04A98" w:rsidRPr="00493DCA" w:rsidRDefault="00CE5023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B.</w:t>
            </w:r>
          </w:p>
        </w:tc>
        <w:tc>
          <w:tcPr>
            <w:tcW w:w="2209" w:type="dxa"/>
          </w:tcPr>
          <w:p w14:paraId="2E078596" w14:textId="4C52A59B" w:rsidR="00B04A98" w:rsidRPr="00493DCA" w:rsidRDefault="00CE502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02/07/2021</w:t>
            </w:r>
          </w:p>
        </w:tc>
        <w:tc>
          <w:tcPr>
            <w:tcW w:w="1985" w:type="dxa"/>
          </w:tcPr>
          <w:p w14:paraId="719C8A34" w14:textId="77777777" w:rsidR="00B04A98" w:rsidRPr="00493DCA" w:rsidRDefault="00B04A9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D6EEE5F" w14:textId="065FB5D3" w:rsidR="00B04A98" w:rsidRPr="00493DCA" w:rsidRDefault="00CE502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706408</w:t>
            </w:r>
          </w:p>
        </w:tc>
      </w:tr>
      <w:tr w:rsidR="00493DCA" w:rsidRPr="00493DCA" w14:paraId="5F3E8411" w14:textId="77777777" w:rsidTr="00B04A98">
        <w:tc>
          <w:tcPr>
            <w:tcW w:w="901" w:type="dxa"/>
          </w:tcPr>
          <w:p w14:paraId="068C74DD" w14:textId="35FE4F3D" w:rsidR="00B04A98" w:rsidRPr="00493DCA" w:rsidRDefault="00CE5023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1874</w:t>
            </w:r>
          </w:p>
        </w:tc>
        <w:tc>
          <w:tcPr>
            <w:tcW w:w="3831" w:type="dxa"/>
          </w:tcPr>
          <w:p w14:paraId="556BF084" w14:textId="78769B3D" w:rsidR="00B04A98" w:rsidRPr="00493DCA" w:rsidRDefault="00CE5023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V. M. M.</w:t>
            </w:r>
          </w:p>
        </w:tc>
        <w:tc>
          <w:tcPr>
            <w:tcW w:w="2209" w:type="dxa"/>
          </w:tcPr>
          <w:p w14:paraId="28F6D491" w14:textId="421D53DA" w:rsidR="00B04A98" w:rsidRPr="00493DCA" w:rsidRDefault="00CE502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02/07/2021</w:t>
            </w:r>
          </w:p>
        </w:tc>
        <w:tc>
          <w:tcPr>
            <w:tcW w:w="1985" w:type="dxa"/>
          </w:tcPr>
          <w:p w14:paraId="204585A3" w14:textId="77777777" w:rsidR="00B04A98" w:rsidRPr="00493DCA" w:rsidRDefault="00B04A9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6247238" w14:textId="50E88D36" w:rsidR="00B04A98" w:rsidRPr="00493DCA" w:rsidRDefault="00CE502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701803</w:t>
            </w:r>
          </w:p>
        </w:tc>
      </w:tr>
      <w:tr w:rsidR="00493DCA" w:rsidRPr="00493DCA" w14:paraId="7C3D2A96" w14:textId="77777777" w:rsidTr="00B04A98">
        <w:tc>
          <w:tcPr>
            <w:tcW w:w="901" w:type="dxa"/>
          </w:tcPr>
          <w:p w14:paraId="7C5D6314" w14:textId="51137407" w:rsidR="00B04A98" w:rsidRPr="00493DCA" w:rsidRDefault="00CE5023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1875</w:t>
            </w:r>
          </w:p>
        </w:tc>
        <w:tc>
          <w:tcPr>
            <w:tcW w:w="3831" w:type="dxa"/>
          </w:tcPr>
          <w:p w14:paraId="25AEED7A" w14:textId="1CAFC3AA" w:rsidR="00B04A98" w:rsidRPr="00493DCA" w:rsidRDefault="00CE5023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N. L. R. S.</w:t>
            </w:r>
          </w:p>
        </w:tc>
        <w:tc>
          <w:tcPr>
            <w:tcW w:w="2209" w:type="dxa"/>
          </w:tcPr>
          <w:p w14:paraId="42D93ADC" w14:textId="7DC6167B" w:rsidR="00B04A98" w:rsidRPr="00493DCA" w:rsidRDefault="00CE502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02/07/2021</w:t>
            </w:r>
          </w:p>
        </w:tc>
        <w:tc>
          <w:tcPr>
            <w:tcW w:w="1985" w:type="dxa"/>
          </w:tcPr>
          <w:p w14:paraId="22B3E616" w14:textId="77777777" w:rsidR="00B04A98" w:rsidRPr="00493DCA" w:rsidRDefault="00B04A9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A8E9D80" w14:textId="2BE5DC7A" w:rsidR="00B04A98" w:rsidRPr="00493DCA" w:rsidRDefault="00CE502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706502</w:t>
            </w:r>
          </w:p>
        </w:tc>
      </w:tr>
      <w:tr w:rsidR="00493DCA" w:rsidRPr="00493DCA" w14:paraId="4F053529" w14:textId="77777777" w:rsidTr="00B04A98">
        <w:tc>
          <w:tcPr>
            <w:tcW w:w="901" w:type="dxa"/>
          </w:tcPr>
          <w:p w14:paraId="5197BCB2" w14:textId="190E0D0C" w:rsidR="00B04A98" w:rsidRPr="00493DCA" w:rsidRDefault="00CE5023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1876</w:t>
            </w:r>
          </w:p>
        </w:tc>
        <w:tc>
          <w:tcPr>
            <w:tcW w:w="3831" w:type="dxa"/>
          </w:tcPr>
          <w:p w14:paraId="452ECA69" w14:textId="61BEB731" w:rsidR="00B04A98" w:rsidRPr="00493DCA" w:rsidRDefault="002E455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T. M. H. S.</w:t>
            </w:r>
          </w:p>
        </w:tc>
        <w:tc>
          <w:tcPr>
            <w:tcW w:w="2209" w:type="dxa"/>
          </w:tcPr>
          <w:p w14:paraId="2F17FE81" w14:textId="14FA083E" w:rsidR="00B04A98" w:rsidRPr="00493DCA" w:rsidRDefault="002E455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02/07/2021</w:t>
            </w:r>
          </w:p>
        </w:tc>
        <w:tc>
          <w:tcPr>
            <w:tcW w:w="1985" w:type="dxa"/>
          </w:tcPr>
          <w:p w14:paraId="468B64F8" w14:textId="77777777" w:rsidR="00B04A98" w:rsidRPr="00493DCA" w:rsidRDefault="00B04A9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CAD4A38" w14:textId="77ADBFA8" w:rsidR="00B04A98" w:rsidRPr="00493DCA" w:rsidRDefault="002E455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704607</w:t>
            </w:r>
          </w:p>
        </w:tc>
      </w:tr>
      <w:tr w:rsidR="00493DCA" w:rsidRPr="00493DCA" w14:paraId="20FCCB11" w14:textId="77777777" w:rsidTr="00B04A98">
        <w:tc>
          <w:tcPr>
            <w:tcW w:w="901" w:type="dxa"/>
          </w:tcPr>
          <w:p w14:paraId="15D5589D" w14:textId="7B3EBA07" w:rsidR="00B04A98" w:rsidRPr="00493DCA" w:rsidRDefault="00CE5023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1877</w:t>
            </w:r>
          </w:p>
        </w:tc>
        <w:tc>
          <w:tcPr>
            <w:tcW w:w="3831" w:type="dxa"/>
          </w:tcPr>
          <w:p w14:paraId="34B53609" w14:textId="031C330B" w:rsidR="00B04A98" w:rsidRPr="00493DCA" w:rsidRDefault="002E455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S. G.</w:t>
            </w:r>
          </w:p>
        </w:tc>
        <w:tc>
          <w:tcPr>
            <w:tcW w:w="2209" w:type="dxa"/>
          </w:tcPr>
          <w:p w14:paraId="26E6B72F" w14:textId="1427D34B" w:rsidR="00B04A98" w:rsidRPr="00493DCA" w:rsidRDefault="002E455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03/07/2021</w:t>
            </w:r>
          </w:p>
        </w:tc>
        <w:tc>
          <w:tcPr>
            <w:tcW w:w="1985" w:type="dxa"/>
          </w:tcPr>
          <w:p w14:paraId="7C0E5D96" w14:textId="77777777" w:rsidR="00B04A98" w:rsidRPr="00493DCA" w:rsidRDefault="00B04A9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E2949B0" w14:textId="6B11F859" w:rsidR="00B04A98" w:rsidRPr="00493DCA" w:rsidRDefault="002E455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706405</w:t>
            </w:r>
          </w:p>
        </w:tc>
      </w:tr>
      <w:tr w:rsidR="00493DCA" w:rsidRPr="00493DCA" w14:paraId="4A317303" w14:textId="77777777" w:rsidTr="00B04A98">
        <w:tc>
          <w:tcPr>
            <w:tcW w:w="901" w:type="dxa"/>
          </w:tcPr>
          <w:p w14:paraId="1D0714C2" w14:textId="302B15EF" w:rsidR="00B04A98" w:rsidRPr="00493DCA" w:rsidRDefault="00CE5023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1878</w:t>
            </w:r>
          </w:p>
        </w:tc>
        <w:tc>
          <w:tcPr>
            <w:tcW w:w="3831" w:type="dxa"/>
          </w:tcPr>
          <w:p w14:paraId="33B41831" w14:textId="643FC131" w:rsidR="00B04A98" w:rsidRPr="00493DCA" w:rsidRDefault="002E455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I. V. C.</w:t>
            </w:r>
          </w:p>
        </w:tc>
        <w:tc>
          <w:tcPr>
            <w:tcW w:w="2209" w:type="dxa"/>
          </w:tcPr>
          <w:p w14:paraId="1F10CEBE" w14:textId="2A88C339" w:rsidR="00B04A98" w:rsidRPr="00493DCA" w:rsidRDefault="002E455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03/07/2021</w:t>
            </w:r>
          </w:p>
        </w:tc>
        <w:tc>
          <w:tcPr>
            <w:tcW w:w="1985" w:type="dxa"/>
          </w:tcPr>
          <w:p w14:paraId="62D818AD" w14:textId="77777777" w:rsidR="00B04A98" w:rsidRPr="00493DCA" w:rsidRDefault="00B04A9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73793E5" w14:textId="68814483" w:rsidR="00B04A98" w:rsidRPr="00493DCA" w:rsidRDefault="002E455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706501</w:t>
            </w:r>
          </w:p>
        </w:tc>
      </w:tr>
      <w:tr w:rsidR="00493DCA" w:rsidRPr="00F60500" w14:paraId="3E08455F" w14:textId="77777777" w:rsidTr="00493DCA">
        <w:tc>
          <w:tcPr>
            <w:tcW w:w="901" w:type="dxa"/>
          </w:tcPr>
          <w:p w14:paraId="3B10E11E" w14:textId="094942F0" w:rsidR="00493DCA" w:rsidRPr="00F60500" w:rsidRDefault="00CE5023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1879</w:t>
            </w:r>
          </w:p>
        </w:tc>
        <w:tc>
          <w:tcPr>
            <w:tcW w:w="3831" w:type="dxa"/>
          </w:tcPr>
          <w:p w14:paraId="11990F86" w14:textId="1388BE79" w:rsidR="00493DCA" w:rsidRPr="00F60500" w:rsidRDefault="002E455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L. C.</w:t>
            </w:r>
          </w:p>
        </w:tc>
        <w:tc>
          <w:tcPr>
            <w:tcW w:w="2209" w:type="dxa"/>
          </w:tcPr>
          <w:p w14:paraId="37F53011" w14:textId="79DEE5A8" w:rsidR="00493DCA" w:rsidRPr="00F60500" w:rsidRDefault="002E455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03/07/2021</w:t>
            </w:r>
          </w:p>
        </w:tc>
        <w:tc>
          <w:tcPr>
            <w:tcW w:w="1985" w:type="dxa"/>
          </w:tcPr>
          <w:p w14:paraId="5441D258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C2F4F75" w14:textId="25BB1613" w:rsidR="00493DCA" w:rsidRPr="00F60500" w:rsidRDefault="002E455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703505</w:t>
            </w:r>
          </w:p>
        </w:tc>
      </w:tr>
      <w:tr w:rsidR="00493DCA" w:rsidRPr="00F60500" w14:paraId="31A1C0D9" w14:textId="77777777" w:rsidTr="00493DCA">
        <w:tc>
          <w:tcPr>
            <w:tcW w:w="901" w:type="dxa"/>
          </w:tcPr>
          <w:p w14:paraId="5E5A2FBE" w14:textId="4CCA787A" w:rsidR="00493DCA" w:rsidRPr="00F60500" w:rsidRDefault="002E455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1880</w:t>
            </w:r>
          </w:p>
        </w:tc>
        <w:tc>
          <w:tcPr>
            <w:tcW w:w="3831" w:type="dxa"/>
          </w:tcPr>
          <w:p w14:paraId="44E66AE2" w14:textId="6B788E9D" w:rsidR="00493DCA" w:rsidRPr="00F60500" w:rsidRDefault="002E455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 R. S.</w:t>
            </w:r>
          </w:p>
        </w:tc>
        <w:tc>
          <w:tcPr>
            <w:tcW w:w="2209" w:type="dxa"/>
          </w:tcPr>
          <w:p w14:paraId="569F384B" w14:textId="6DF91DC1" w:rsidR="00493DCA" w:rsidRPr="00F60500" w:rsidRDefault="002E455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03/07/2021</w:t>
            </w:r>
          </w:p>
        </w:tc>
        <w:tc>
          <w:tcPr>
            <w:tcW w:w="1985" w:type="dxa"/>
          </w:tcPr>
          <w:p w14:paraId="353F6712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C61DE80" w14:textId="1EFD47C4" w:rsidR="00493DCA" w:rsidRPr="00F60500" w:rsidRDefault="002E455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705405</w:t>
            </w:r>
          </w:p>
        </w:tc>
      </w:tr>
      <w:tr w:rsidR="00493DCA" w:rsidRPr="00F60500" w14:paraId="0A7C24E5" w14:textId="77777777" w:rsidTr="00493DCA">
        <w:tc>
          <w:tcPr>
            <w:tcW w:w="901" w:type="dxa"/>
          </w:tcPr>
          <w:p w14:paraId="25701156" w14:textId="1E0E9F50" w:rsidR="00493DCA" w:rsidRPr="00F60500" w:rsidRDefault="002E455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1881</w:t>
            </w:r>
          </w:p>
        </w:tc>
        <w:tc>
          <w:tcPr>
            <w:tcW w:w="3831" w:type="dxa"/>
          </w:tcPr>
          <w:p w14:paraId="5755D52D" w14:textId="2A71885D" w:rsidR="00493DCA" w:rsidRPr="00F60500" w:rsidRDefault="002E455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G. V. M.</w:t>
            </w:r>
          </w:p>
        </w:tc>
        <w:tc>
          <w:tcPr>
            <w:tcW w:w="2209" w:type="dxa"/>
          </w:tcPr>
          <w:p w14:paraId="12DFFD63" w14:textId="250EED8C" w:rsidR="00493DCA" w:rsidRPr="00F60500" w:rsidRDefault="002E455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03/07/2021</w:t>
            </w:r>
          </w:p>
        </w:tc>
        <w:tc>
          <w:tcPr>
            <w:tcW w:w="1985" w:type="dxa"/>
          </w:tcPr>
          <w:p w14:paraId="360870DE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CDECD6F" w14:textId="4BA19ED8" w:rsidR="00493DCA" w:rsidRPr="00F60500" w:rsidRDefault="002E455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704509</w:t>
            </w:r>
          </w:p>
        </w:tc>
      </w:tr>
      <w:tr w:rsidR="00493DCA" w:rsidRPr="00F60500" w14:paraId="02943BBE" w14:textId="77777777" w:rsidTr="00493DCA">
        <w:tc>
          <w:tcPr>
            <w:tcW w:w="901" w:type="dxa"/>
          </w:tcPr>
          <w:p w14:paraId="57A02B8C" w14:textId="4F29B031" w:rsidR="00493DCA" w:rsidRPr="00F60500" w:rsidRDefault="002E455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1882</w:t>
            </w:r>
          </w:p>
        </w:tc>
        <w:tc>
          <w:tcPr>
            <w:tcW w:w="3831" w:type="dxa"/>
          </w:tcPr>
          <w:p w14:paraId="36B38934" w14:textId="69F80BA7" w:rsidR="00493DCA" w:rsidRPr="00F60500" w:rsidRDefault="002E455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B. T.</w:t>
            </w:r>
          </w:p>
        </w:tc>
        <w:tc>
          <w:tcPr>
            <w:tcW w:w="2209" w:type="dxa"/>
          </w:tcPr>
          <w:p w14:paraId="20A36696" w14:textId="67FFDAB4" w:rsidR="00493DCA" w:rsidRPr="00F60500" w:rsidRDefault="002E455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03/07/2021</w:t>
            </w:r>
          </w:p>
        </w:tc>
        <w:tc>
          <w:tcPr>
            <w:tcW w:w="1985" w:type="dxa"/>
          </w:tcPr>
          <w:p w14:paraId="37A3420A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D29404B" w14:textId="31833C4F" w:rsidR="00493DCA" w:rsidRPr="00F60500" w:rsidRDefault="002E455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707405</w:t>
            </w:r>
          </w:p>
        </w:tc>
      </w:tr>
      <w:tr w:rsidR="00493DCA" w:rsidRPr="00F60500" w14:paraId="6ECB72B0" w14:textId="77777777" w:rsidTr="00493DCA">
        <w:tc>
          <w:tcPr>
            <w:tcW w:w="901" w:type="dxa"/>
          </w:tcPr>
          <w:p w14:paraId="0BC487DF" w14:textId="59F8CE62" w:rsidR="00493DCA" w:rsidRPr="00F60500" w:rsidRDefault="002E455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1883</w:t>
            </w:r>
          </w:p>
        </w:tc>
        <w:tc>
          <w:tcPr>
            <w:tcW w:w="3831" w:type="dxa"/>
          </w:tcPr>
          <w:p w14:paraId="0D9D3110" w14:textId="45F2721B" w:rsidR="00493DCA" w:rsidRPr="00F60500" w:rsidRDefault="002E455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P. S.</w:t>
            </w:r>
          </w:p>
        </w:tc>
        <w:tc>
          <w:tcPr>
            <w:tcW w:w="2209" w:type="dxa"/>
          </w:tcPr>
          <w:p w14:paraId="626FDC03" w14:textId="1D8BB405" w:rsidR="00493DCA" w:rsidRPr="00F60500" w:rsidRDefault="002E455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03/07/2021</w:t>
            </w:r>
          </w:p>
        </w:tc>
        <w:tc>
          <w:tcPr>
            <w:tcW w:w="1985" w:type="dxa"/>
          </w:tcPr>
          <w:p w14:paraId="78584C4B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E73E2A9" w14:textId="03B829C6" w:rsidR="00493DCA" w:rsidRPr="00F60500" w:rsidRDefault="002E455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706706</w:t>
            </w:r>
          </w:p>
        </w:tc>
      </w:tr>
      <w:tr w:rsidR="00493DCA" w:rsidRPr="00F60500" w14:paraId="23C430F8" w14:textId="77777777" w:rsidTr="00493DCA">
        <w:tc>
          <w:tcPr>
            <w:tcW w:w="901" w:type="dxa"/>
          </w:tcPr>
          <w:p w14:paraId="0DFBCF8A" w14:textId="1C7D65B7" w:rsidR="00493DCA" w:rsidRPr="00F60500" w:rsidRDefault="002E455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1884</w:t>
            </w:r>
          </w:p>
        </w:tc>
        <w:tc>
          <w:tcPr>
            <w:tcW w:w="3831" w:type="dxa"/>
          </w:tcPr>
          <w:p w14:paraId="10558F84" w14:textId="7CFF304E" w:rsidR="00493DCA" w:rsidRPr="00F60500" w:rsidRDefault="002E455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S. A. S. S.</w:t>
            </w:r>
          </w:p>
        </w:tc>
        <w:tc>
          <w:tcPr>
            <w:tcW w:w="2209" w:type="dxa"/>
          </w:tcPr>
          <w:p w14:paraId="3D6F7F23" w14:textId="6F137C13" w:rsidR="00493DCA" w:rsidRPr="00F60500" w:rsidRDefault="002E455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03/07/2021</w:t>
            </w:r>
          </w:p>
        </w:tc>
        <w:tc>
          <w:tcPr>
            <w:tcW w:w="1985" w:type="dxa"/>
          </w:tcPr>
          <w:p w14:paraId="796D46CA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041B4DB" w14:textId="70AFD486" w:rsidR="00493DCA" w:rsidRPr="00F60500" w:rsidRDefault="002E455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706102</w:t>
            </w:r>
          </w:p>
        </w:tc>
      </w:tr>
      <w:tr w:rsidR="00493DCA" w:rsidRPr="00F60500" w14:paraId="6B2FF14F" w14:textId="77777777" w:rsidTr="00493DCA">
        <w:tc>
          <w:tcPr>
            <w:tcW w:w="901" w:type="dxa"/>
          </w:tcPr>
          <w:p w14:paraId="389753DD" w14:textId="628AD0AE" w:rsidR="00493DCA" w:rsidRPr="00F60500" w:rsidRDefault="002E455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1885</w:t>
            </w:r>
          </w:p>
        </w:tc>
        <w:tc>
          <w:tcPr>
            <w:tcW w:w="3831" w:type="dxa"/>
          </w:tcPr>
          <w:p w14:paraId="207920DA" w14:textId="147CDA90" w:rsidR="00493DCA" w:rsidRPr="00F60500" w:rsidRDefault="002E455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S. K. D.</w:t>
            </w:r>
          </w:p>
        </w:tc>
        <w:tc>
          <w:tcPr>
            <w:tcW w:w="2209" w:type="dxa"/>
          </w:tcPr>
          <w:p w14:paraId="61EDFD52" w14:textId="4008BB85" w:rsidR="00493DCA" w:rsidRPr="00F60500" w:rsidRDefault="002E455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03/07/2021</w:t>
            </w:r>
          </w:p>
        </w:tc>
        <w:tc>
          <w:tcPr>
            <w:tcW w:w="1985" w:type="dxa"/>
          </w:tcPr>
          <w:p w14:paraId="021C207D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C170BE4" w14:textId="615DB023" w:rsidR="00493DCA" w:rsidRPr="00F60500" w:rsidRDefault="002E455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702100</w:t>
            </w:r>
          </w:p>
        </w:tc>
      </w:tr>
      <w:tr w:rsidR="00493DCA" w:rsidRPr="00F60500" w14:paraId="1BD43FFE" w14:textId="77777777" w:rsidTr="00493DCA">
        <w:tc>
          <w:tcPr>
            <w:tcW w:w="901" w:type="dxa"/>
          </w:tcPr>
          <w:p w14:paraId="29495F79" w14:textId="5E58586D" w:rsidR="00493DCA" w:rsidRPr="00F60500" w:rsidRDefault="002E455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1886</w:t>
            </w:r>
          </w:p>
        </w:tc>
        <w:tc>
          <w:tcPr>
            <w:tcW w:w="3831" w:type="dxa"/>
          </w:tcPr>
          <w:p w14:paraId="7EE0725B" w14:textId="2EE3E936" w:rsidR="00493DCA" w:rsidRPr="00F60500" w:rsidRDefault="002E455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W. F. B.</w:t>
            </w:r>
          </w:p>
        </w:tc>
        <w:tc>
          <w:tcPr>
            <w:tcW w:w="2209" w:type="dxa"/>
          </w:tcPr>
          <w:p w14:paraId="038FFF41" w14:textId="35BD01AF" w:rsidR="00493DCA" w:rsidRPr="00F60500" w:rsidRDefault="002E455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03/07/2021</w:t>
            </w:r>
          </w:p>
        </w:tc>
        <w:tc>
          <w:tcPr>
            <w:tcW w:w="1985" w:type="dxa"/>
          </w:tcPr>
          <w:p w14:paraId="46400D32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24713ED" w14:textId="3EDC9C00" w:rsidR="00493DCA" w:rsidRPr="00F60500" w:rsidRDefault="002E455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705009</w:t>
            </w:r>
          </w:p>
        </w:tc>
      </w:tr>
      <w:tr w:rsidR="00493DCA" w:rsidRPr="00F60500" w14:paraId="30EA195C" w14:textId="77777777" w:rsidTr="00493DCA">
        <w:tc>
          <w:tcPr>
            <w:tcW w:w="901" w:type="dxa"/>
          </w:tcPr>
          <w:p w14:paraId="38A7C565" w14:textId="3C4679DC" w:rsidR="00493DCA" w:rsidRPr="00F60500" w:rsidRDefault="002E455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1887</w:t>
            </w:r>
          </w:p>
        </w:tc>
        <w:tc>
          <w:tcPr>
            <w:tcW w:w="3831" w:type="dxa"/>
          </w:tcPr>
          <w:p w14:paraId="174C9088" w14:textId="1C04FDB4" w:rsidR="00493DCA" w:rsidRPr="00F60500" w:rsidRDefault="002E455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S. G.</w:t>
            </w:r>
          </w:p>
        </w:tc>
        <w:tc>
          <w:tcPr>
            <w:tcW w:w="2209" w:type="dxa"/>
          </w:tcPr>
          <w:p w14:paraId="6F5166E7" w14:textId="51D55D19" w:rsidR="00493DCA" w:rsidRPr="00F60500" w:rsidRDefault="002E455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03/07/2021</w:t>
            </w:r>
          </w:p>
        </w:tc>
        <w:tc>
          <w:tcPr>
            <w:tcW w:w="1985" w:type="dxa"/>
          </w:tcPr>
          <w:p w14:paraId="20E5A049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442C772" w14:textId="64C27E7A" w:rsidR="00493DCA" w:rsidRPr="00F60500" w:rsidRDefault="002E455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708206</w:t>
            </w:r>
          </w:p>
        </w:tc>
      </w:tr>
      <w:tr w:rsidR="00493DCA" w:rsidRPr="00F60500" w14:paraId="413704DD" w14:textId="77777777" w:rsidTr="00493DCA">
        <w:tc>
          <w:tcPr>
            <w:tcW w:w="901" w:type="dxa"/>
          </w:tcPr>
          <w:p w14:paraId="1FDBBA10" w14:textId="511AC680" w:rsidR="00493DCA" w:rsidRPr="00F60500" w:rsidRDefault="002E455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1888</w:t>
            </w:r>
          </w:p>
        </w:tc>
        <w:tc>
          <w:tcPr>
            <w:tcW w:w="3831" w:type="dxa"/>
          </w:tcPr>
          <w:p w14:paraId="4B7DB0E8" w14:textId="0BC32C09" w:rsidR="00493DCA" w:rsidRPr="00F60500" w:rsidRDefault="002E455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S.</w:t>
            </w:r>
          </w:p>
        </w:tc>
        <w:tc>
          <w:tcPr>
            <w:tcW w:w="2209" w:type="dxa"/>
          </w:tcPr>
          <w:p w14:paraId="2FF89DDB" w14:textId="314B7E16" w:rsidR="00493DCA" w:rsidRPr="00F60500" w:rsidRDefault="002E455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03/07/2021</w:t>
            </w:r>
          </w:p>
        </w:tc>
        <w:tc>
          <w:tcPr>
            <w:tcW w:w="1985" w:type="dxa"/>
          </w:tcPr>
          <w:p w14:paraId="6FCCB1C6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ACCE341" w14:textId="6FE89C5C" w:rsidR="00493DCA" w:rsidRPr="00F60500" w:rsidRDefault="002E455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700608</w:t>
            </w:r>
          </w:p>
        </w:tc>
      </w:tr>
      <w:tr w:rsidR="00493DCA" w:rsidRPr="00F60500" w14:paraId="3121EE02" w14:textId="77777777" w:rsidTr="00493DCA">
        <w:tc>
          <w:tcPr>
            <w:tcW w:w="901" w:type="dxa"/>
          </w:tcPr>
          <w:p w14:paraId="76C25A5D" w14:textId="2A0B5394" w:rsidR="00493DCA" w:rsidRPr="00F60500" w:rsidRDefault="002E455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1889</w:t>
            </w:r>
          </w:p>
        </w:tc>
        <w:tc>
          <w:tcPr>
            <w:tcW w:w="3831" w:type="dxa"/>
          </w:tcPr>
          <w:p w14:paraId="191197F3" w14:textId="7FA13D79" w:rsidR="00493DCA" w:rsidRPr="00F60500" w:rsidRDefault="002E455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V. S.</w:t>
            </w:r>
          </w:p>
        </w:tc>
        <w:tc>
          <w:tcPr>
            <w:tcW w:w="2209" w:type="dxa"/>
          </w:tcPr>
          <w:p w14:paraId="52FF09FC" w14:textId="64B856CF" w:rsidR="00493DCA" w:rsidRPr="00F60500" w:rsidRDefault="002E455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03/07/2021</w:t>
            </w:r>
          </w:p>
        </w:tc>
        <w:tc>
          <w:tcPr>
            <w:tcW w:w="1985" w:type="dxa"/>
          </w:tcPr>
          <w:p w14:paraId="1D2EF80B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DEE7C43" w14:textId="37B15171" w:rsidR="00493DCA" w:rsidRPr="00F60500" w:rsidRDefault="002E455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706300</w:t>
            </w:r>
          </w:p>
        </w:tc>
      </w:tr>
      <w:tr w:rsidR="00493DCA" w:rsidRPr="00F60500" w14:paraId="09D51843" w14:textId="77777777" w:rsidTr="00493DCA">
        <w:tc>
          <w:tcPr>
            <w:tcW w:w="901" w:type="dxa"/>
          </w:tcPr>
          <w:p w14:paraId="7DB48A21" w14:textId="753FAC71" w:rsidR="00493DCA" w:rsidRPr="00F60500" w:rsidRDefault="002E455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1890</w:t>
            </w:r>
          </w:p>
        </w:tc>
        <w:tc>
          <w:tcPr>
            <w:tcW w:w="3831" w:type="dxa"/>
          </w:tcPr>
          <w:p w14:paraId="1224182A" w14:textId="30D4D2E4" w:rsidR="00493DCA" w:rsidRPr="00F60500" w:rsidRDefault="002E455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L. S. S.</w:t>
            </w:r>
          </w:p>
        </w:tc>
        <w:tc>
          <w:tcPr>
            <w:tcW w:w="2209" w:type="dxa"/>
          </w:tcPr>
          <w:p w14:paraId="0DBFC69F" w14:textId="00650FE7" w:rsidR="00493DCA" w:rsidRPr="00F60500" w:rsidRDefault="002E455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03/07/2021</w:t>
            </w:r>
          </w:p>
        </w:tc>
        <w:tc>
          <w:tcPr>
            <w:tcW w:w="1985" w:type="dxa"/>
          </w:tcPr>
          <w:p w14:paraId="1133808E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FD7834D" w14:textId="01E3DF51" w:rsidR="00493DCA" w:rsidRPr="00F60500" w:rsidRDefault="002E455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703001</w:t>
            </w:r>
          </w:p>
        </w:tc>
      </w:tr>
      <w:tr w:rsidR="002E455D" w:rsidRPr="002E455D" w14:paraId="2E538343" w14:textId="77777777" w:rsidTr="00493DCA">
        <w:tc>
          <w:tcPr>
            <w:tcW w:w="901" w:type="dxa"/>
          </w:tcPr>
          <w:p w14:paraId="4F107C69" w14:textId="786ABC92" w:rsidR="00493DCA" w:rsidRPr="002E455D" w:rsidRDefault="002E455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E455D">
              <w:rPr>
                <w:rFonts w:ascii="Arial" w:hAnsi="Arial" w:cs="Arial"/>
                <w:color w:val="000000" w:themeColor="text1"/>
                <w:sz w:val="24"/>
                <w:szCs w:val="24"/>
              </w:rPr>
              <w:t>1891</w:t>
            </w:r>
          </w:p>
        </w:tc>
        <w:tc>
          <w:tcPr>
            <w:tcW w:w="3831" w:type="dxa"/>
          </w:tcPr>
          <w:p w14:paraId="46819938" w14:textId="4216554B" w:rsidR="00493DCA" w:rsidRPr="002E455D" w:rsidRDefault="002E455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K. F. M.</w:t>
            </w:r>
          </w:p>
        </w:tc>
        <w:tc>
          <w:tcPr>
            <w:tcW w:w="2209" w:type="dxa"/>
          </w:tcPr>
          <w:p w14:paraId="74DFC159" w14:textId="13FD4C22" w:rsidR="00493DCA" w:rsidRPr="002E455D" w:rsidRDefault="002E455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03/07/2021</w:t>
            </w:r>
          </w:p>
        </w:tc>
        <w:tc>
          <w:tcPr>
            <w:tcW w:w="1985" w:type="dxa"/>
          </w:tcPr>
          <w:p w14:paraId="47096287" w14:textId="77777777" w:rsidR="00493DCA" w:rsidRPr="002E455D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E159DCC" w14:textId="2584FAB4" w:rsidR="00493DCA" w:rsidRPr="002E455D" w:rsidRDefault="002E455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708107</w:t>
            </w:r>
          </w:p>
        </w:tc>
      </w:tr>
      <w:tr w:rsidR="002E455D" w:rsidRPr="002E455D" w14:paraId="3BB9417A" w14:textId="77777777" w:rsidTr="00493DCA">
        <w:tc>
          <w:tcPr>
            <w:tcW w:w="901" w:type="dxa"/>
          </w:tcPr>
          <w:p w14:paraId="54DF673F" w14:textId="5876AD59" w:rsidR="00493DCA" w:rsidRPr="002E455D" w:rsidRDefault="002E455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E455D">
              <w:rPr>
                <w:rFonts w:ascii="Arial" w:hAnsi="Arial" w:cs="Arial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892</w:t>
            </w:r>
          </w:p>
        </w:tc>
        <w:tc>
          <w:tcPr>
            <w:tcW w:w="3831" w:type="dxa"/>
          </w:tcPr>
          <w:p w14:paraId="1988C7C9" w14:textId="710E6ED4" w:rsidR="00493DCA" w:rsidRPr="002E455D" w:rsidRDefault="002E455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F. U.</w:t>
            </w:r>
          </w:p>
        </w:tc>
        <w:tc>
          <w:tcPr>
            <w:tcW w:w="2209" w:type="dxa"/>
          </w:tcPr>
          <w:p w14:paraId="2F653313" w14:textId="55DDA4B8" w:rsidR="00493DCA" w:rsidRPr="002E455D" w:rsidRDefault="002E455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03/07/2021</w:t>
            </w:r>
          </w:p>
        </w:tc>
        <w:tc>
          <w:tcPr>
            <w:tcW w:w="1985" w:type="dxa"/>
          </w:tcPr>
          <w:p w14:paraId="58653D90" w14:textId="77777777" w:rsidR="00493DCA" w:rsidRPr="002E455D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EF7991A" w14:textId="3D6CA3AE" w:rsidR="00493DCA" w:rsidRPr="002E455D" w:rsidRDefault="002E455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707800</w:t>
            </w:r>
          </w:p>
        </w:tc>
      </w:tr>
      <w:tr w:rsidR="002E455D" w:rsidRPr="002E455D" w14:paraId="5DFC2CAE" w14:textId="77777777" w:rsidTr="00493DCA">
        <w:tc>
          <w:tcPr>
            <w:tcW w:w="901" w:type="dxa"/>
          </w:tcPr>
          <w:p w14:paraId="4D11C6A7" w14:textId="766C9504" w:rsidR="00493DCA" w:rsidRPr="002E455D" w:rsidRDefault="002E455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1893</w:t>
            </w:r>
          </w:p>
        </w:tc>
        <w:tc>
          <w:tcPr>
            <w:tcW w:w="3831" w:type="dxa"/>
          </w:tcPr>
          <w:p w14:paraId="3DFECCA2" w14:textId="45C5604C" w:rsidR="00493DCA" w:rsidRPr="002E455D" w:rsidRDefault="002E455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M. R. S.</w:t>
            </w:r>
          </w:p>
        </w:tc>
        <w:tc>
          <w:tcPr>
            <w:tcW w:w="2209" w:type="dxa"/>
          </w:tcPr>
          <w:p w14:paraId="72FD4621" w14:textId="16FE3EC0" w:rsidR="00493DCA" w:rsidRPr="002E455D" w:rsidRDefault="002E455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03/07/2021</w:t>
            </w:r>
          </w:p>
        </w:tc>
        <w:tc>
          <w:tcPr>
            <w:tcW w:w="1985" w:type="dxa"/>
          </w:tcPr>
          <w:p w14:paraId="797853AD" w14:textId="77777777" w:rsidR="00493DCA" w:rsidRPr="002E455D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82EFF13" w14:textId="6C080400" w:rsidR="00493DCA" w:rsidRPr="002E455D" w:rsidRDefault="002E455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702907</w:t>
            </w:r>
          </w:p>
        </w:tc>
      </w:tr>
      <w:tr w:rsidR="002E455D" w:rsidRPr="002E455D" w14:paraId="5A6C7328" w14:textId="77777777" w:rsidTr="00493DCA">
        <w:tc>
          <w:tcPr>
            <w:tcW w:w="901" w:type="dxa"/>
          </w:tcPr>
          <w:p w14:paraId="2E4AF291" w14:textId="1B53D552" w:rsidR="00493DCA" w:rsidRPr="002E455D" w:rsidRDefault="002E455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1894</w:t>
            </w:r>
          </w:p>
        </w:tc>
        <w:tc>
          <w:tcPr>
            <w:tcW w:w="3831" w:type="dxa"/>
          </w:tcPr>
          <w:p w14:paraId="0C4878F9" w14:textId="46E2C21A" w:rsidR="00493DCA" w:rsidRPr="002E455D" w:rsidRDefault="002E455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V. S.</w:t>
            </w:r>
          </w:p>
        </w:tc>
        <w:tc>
          <w:tcPr>
            <w:tcW w:w="2209" w:type="dxa"/>
          </w:tcPr>
          <w:p w14:paraId="5355A932" w14:textId="440B09B0" w:rsidR="00493DCA" w:rsidRPr="002E455D" w:rsidRDefault="002E455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03/07/2021</w:t>
            </w:r>
          </w:p>
        </w:tc>
        <w:tc>
          <w:tcPr>
            <w:tcW w:w="1985" w:type="dxa"/>
          </w:tcPr>
          <w:p w14:paraId="1848BA9C" w14:textId="77777777" w:rsidR="00493DCA" w:rsidRPr="002E455D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92BA52D" w14:textId="21C2D1E3" w:rsidR="00493DCA" w:rsidRPr="002E455D" w:rsidRDefault="002E455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706209</w:t>
            </w:r>
          </w:p>
        </w:tc>
      </w:tr>
      <w:tr w:rsidR="002E455D" w:rsidRPr="002E455D" w14:paraId="5C01A064" w14:textId="77777777" w:rsidTr="00493DCA">
        <w:tc>
          <w:tcPr>
            <w:tcW w:w="901" w:type="dxa"/>
          </w:tcPr>
          <w:p w14:paraId="0D8AAE22" w14:textId="1FC1154A" w:rsidR="00493DCA" w:rsidRPr="002E455D" w:rsidRDefault="002E455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1895</w:t>
            </w:r>
          </w:p>
        </w:tc>
        <w:tc>
          <w:tcPr>
            <w:tcW w:w="3831" w:type="dxa"/>
          </w:tcPr>
          <w:p w14:paraId="1C4717B5" w14:textId="77525F96" w:rsidR="00493DCA" w:rsidRPr="002E455D" w:rsidRDefault="002E455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T. B. D.</w:t>
            </w:r>
          </w:p>
        </w:tc>
        <w:tc>
          <w:tcPr>
            <w:tcW w:w="2209" w:type="dxa"/>
          </w:tcPr>
          <w:p w14:paraId="6E654DEC" w14:textId="7227FB65" w:rsidR="00493DCA" w:rsidRPr="002E455D" w:rsidRDefault="002E455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</w:t>
            </w:r>
            <w:r w:rsidR="00FA027D">
              <w:rPr>
                <w:rFonts w:ascii="Arial" w:hAnsi="Arial" w:cs="Arial"/>
                <w:color w:val="000000" w:themeColor="text1"/>
                <w:sz w:val="24"/>
                <w:szCs w:val="24"/>
              </w:rPr>
              <w:t>7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/07/2021</w:t>
            </w:r>
          </w:p>
        </w:tc>
        <w:tc>
          <w:tcPr>
            <w:tcW w:w="1985" w:type="dxa"/>
          </w:tcPr>
          <w:p w14:paraId="3F6B4867" w14:textId="77777777" w:rsidR="00493DCA" w:rsidRPr="002E455D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1C56007" w14:textId="41461833" w:rsidR="00493DCA" w:rsidRPr="002E455D" w:rsidRDefault="002E455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707803</w:t>
            </w:r>
          </w:p>
        </w:tc>
      </w:tr>
      <w:tr w:rsidR="002E455D" w:rsidRPr="002E455D" w14:paraId="00007983" w14:textId="77777777" w:rsidTr="00493DCA">
        <w:tc>
          <w:tcPr>
            <w:tcW w:w="901" w:type="dxa"/>
          </w:tcPr>
          <w:p w14:paraId="457310D7" w14:textId="7182BD69" w:rsidR="00493DCA" w:rsidRPr="002E455D" w:rsidRDefault="002E455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1896</w:t>
            </w:r>
          </w:p>
        </w:tc>
        <w:tc>
          <w:tcPr>
            <w:tcW w:w="3831" w:type="dxa"/>
          </w:tcPr>
          <w:p w14:paraId="6A59F340" w14:textId="0F2D5E97" w:rsidR="00493DCA" w:rsidRPr="002E455D" w:rsidRDefault="00FA027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D. C. C. S.</w:t>
            </w:r>
          </w:p>
        </w:tc>
        <w:tc>
          <w:tcPr>
            <w:tcW w:w="2209" w:type="dxa"/>
          </w:tcPr>
          <w:p w14:paraId="17D5D4B7" w14:textId="0CE7275A" w:rsidR="00493DCA" w:rsidRPr="002E455D" w:rsidRDefault="00FA027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07/07/2021</w:t>
            </w:r>
          </w:p>
        </w:tc>
        <w:tc>
          <w:tcPr>
            <w:tcW w:w="1985" w:type="dxa"/>
          </w:tcPr>
          <w:p w14:paraId="014E2AA1" w14:textId="77777777" w:rsidR="00493DCA" w:rsidRPr="002E455D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EC6142B" w14:textId="7208D2C9" w:rsidR="00493DCA" w:rsidRPr="002E455D" w:rsidRDefault="00FA027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700501</w:t>
            </w:r>
          </w:p>
        </w:tc>
      </w:tr>
      <w:tr w:rsidR="002E455D" w:rsidRPr="002E455D" w14:paraId="514CF5E8" w14:textId="77777777" w:rsidTr="00493DCA">
        <w:tc>
          <w:tcPr>
            <w:tcW w:w="901" w:type="dxa"/>
          </w:tcPr>
          <w:p w14:paraId="2D4244EF" w14:textId="17EABCFB" w:rsidR="00493DCA" w:rsidRPr="002E455D" w:rsidRDefault="002E455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1897</w:t>
            </w:r>
          </w:p>
        </w:tc>
        <w:tc>
          <w:tcPr>
            <w:tcW w:w="3831" w:type="dxa"/>
          </w:tcPr>
          <w:p w14:paraId="625B58B5" w14:textId="081D6CF8" w:rsidR="00493DCA" w:rsidRPr="002E455D" w:rsidRDefault="00FA027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L.</w:t>
            </w:r>
          </w:p>
        </w:tc>
        <w:tc>
          <w:tcPr>
            <w:tcW w:w="2209" w:type="dxa"/>
          </w:tcPr>
          <w:p w14:paraId="6566F97F" w14:textId="62795363" w:rsidR="00493DCA" w:rsidRPr="002E455D" w:rsidRDefault="00FA027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07/07/2021</w:t>
            </w:r>
          </w:p>
        </w:tc>
        <w:tc>
          <w:tcPr>
            <w:tcW w:w="1985" w:type="dxa"/>
          </w:tcPr>
          <w:p w14:paraId="3A7E6849" w14:textId="77777777" w:rsidR="00493DCA" w:rsidRPr="002E455D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E73889F" w14:textId="5729188C" w:rsidR="00493DCA" w:rsidRPr="002E455D" w:rsidRDefault="00FA027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701007</w:t>
            </w:r>
          </w:p>
        </w:tc>
      </w:tr>
      <w:tr w:rsidR="002E455D" w:rsidRPr="002E455D" w14:paraId="3DE62CD7" w14:textId="77777777" w:rsidTr="00493DCA">
        <w:tc>
          <w:tcPr>
            <w:tcW w:w="901" w:type="dxa"/>
          </w:tcPr>
          <w:p w14:paraId="10829D53" w14:textId="40E41E3D" w:rsidR="00493DCA" w:rsidRPr="002E455D" w:rsidRDefault="002E455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1898</w:t>
            </w:r>
          </w:p>
        </w:tc>
        <w:tc>
          <w:tcPr>
            <w:tcW w:w="3831" w:type="dxa"/>
          </w:tcPr>
          <w:p w14:paraId="7DDA3D09" w14:textId="24E2F8DE" w:rsidR="00493DCA" w:rsidRPr="002E455D" w:rsidRDefault="00FA027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Z. M. A.</w:t>
            </w:r>
          </w:p>
        </w:tc>
        <w:tc>
          <w:tcPr>
            <w:tcW w:w="2209" w:type="dxa"/>
          </w:tcPr>
          <w:p w14:paraId="386471D7" w14:textId="635E3C86" w:rsidR="00493DCA" w:rsidRPr="002E455D" w:rsidRDefault="00FA027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07/07/2021</w:t>
            </w:r>
          </w:p>
        </w:tc>
        <w:tc>
          <w:tcPr>
            <w:tcW w:w="1985" w:type="dxa"/>
          </w:tcPr>
          <w:p w14:paraId="00700A6B" w14:textId="77777777" w:rsidR="00493DCA" w:rsidRPr="002E455D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54C5F05" w14:textId="597AFC49" w:rsidR="00493DCA" w:rsidRPr="002E455D" w:rsidRDefault="00FA027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708509</w:t>
            </w:r>
          </w:p>
        </w:tc>
      </w:tr>
      <w:tr w:rsidR="002E455D" w:rsidRPr="002E455D" w14:paraId="107C7E51" w14:textId="77777777" w:rsidTr="00493DCA">
        <w:tc>
          <w:tcPr>
            <w:tcW w:w="901" w:type="dxa"/>
          </w:tcPr>
          <w:p w14:paraId="42531A3C" w14:textId="501FA00B" w:rsidR="00493DCA" w:rsidRPr="002E455D" w:rsidRDefault="002E455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1899</w:t>
            </w:r>
          </w:p>
        </w:tc>
        <w:tc>
          <w:tcPr>
            <w:tcW w:w="3831" w:type="dxa"/>
          </w:tcPr>
          <w:p w14:paraId="09223961" w14:textId="14C32137" w:rsidR="00493DCA" w:rsidRPr="002E455D" w:rsidRDefault="00FA027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R. C.</w:t>
            </w:r>
          </w:p>
        </w:tc>
        <w:tc>
          <w:tcPr>
            <w:tcW w:w="2209" w:type="dxa"/>
          </w:tcPr>
          <w:p w14:paraId="00FFFFF4" w14:textId="3282CD20" w:rsidR="00493DCA" w:rsidRPr="002E455D" w:rsidRDefault="00FA027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07/07/2021</w:t>
            </w:r>
          </w:p>
        </w:tc>
        <w:tc>
          <w:tcPr>
            <w:tcW w:w="1985" w:type="dxa"/>
          </w:tcPr>
          <w:p w14:paraId="780AF294" w14:textId="77777777" w:rsidR="00493DCA" w:rsidRPr="002E455D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70907C9" w14:textId="7601D885" w:rsidR="00493DCA" w:rsidRPr="002E455D" w:rsidRDefault="00FA027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700000</w:t>
            </w:r>
          </w:p>
        </w:tc>
      </w:tr>
      <w:tr w:rsidR="002E455D" w:rsidRPr="002E455D" w14:paraId="33DD9599" w14:textId="77777777" w:rsidTr="00493DCA">
        <w:tc>
          <w:tcPr>
            <w:tcW w:w="901" w:type="dxa"/>
          </w:tcPr>
          <w:p w14:paraId="1306AA2B" w14:textId="370E795E" w:rsidR="00493DCA" w:rsidRPr="002E455D" w:rsidRDefault="002E455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1900</w:t>
            </w:r>
          </w:p>
        </w:tc>
        <w:tc>
          <w:tcPr>
            <w:tcW w:w="3831" w:type="dxa"/>
          </w:tcPr>
          <w:p w14:paraId="01BAE4B4" w14:textId="31E66509" w:rsidR="00493DCA" w:rsidRPr="002E455D" w:rsidRDefault="00FA027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S. G.</w:t>
            </w:r>
          </w:p>
        </w:tc>
        <w:tc>
          <w:tcPr>
            <w:tcW w:w="2209" w:type="dxa"/>
          </w:tcPr>
          <w:p w14:paraId="79E47FE4" w14:textId="68A937D4" w:rsidR="00493DCA" w:rsidRPr="002E455D" w:rsidRDefault="00FA027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07/07/2021</w:t>
            </w:r>
          </w:p>
        </w:tc>
        <w:tc>
          <w:tcPr>
            <w:tcW w:w="1985" w:type="dxa"/>
          </w:tcPr>
          <w:p w14:paraId="4E0B3801" w14:textId="77777777" w:rsidR="00493DCA" w:rsidRPr="002E455D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F70579B" w14:textId="4AA50C65" w:rsidR="00493DCA" w:rsidRPr="002E455D" w:rsidRDefault="00FA027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704107</w:t>
            </w:r>
          </w:p>
        </w:tc>
      </w:tr>
      <w:tr w:rsidR="002E455D" w:rsidRPr="002E455D" w14:paraId="2EE20E4A" w14:textId="77777777" w:rsidTr="00493DCA">
        <w:tc>
          <w:tcPr>
            <w:tcW w:w="901" w:type="dxa"/>
          </w:tcPr>
          <w:p w14:paraId="56C0E293" w14:textId="332100F3" w:rsidR="00493DCA" w:rsidRPr="002E455D" w:rsidRDefault="002E455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1901</w:t>
            </w:r>
          </w:p>
        </w:tc>
        <w:tc>
          <w:tcPr>
            <w:tcW w:w="3831" w:type="dxa"/>
          </w:tcPr>
          <w:p w14:paraId="40C112FE" w14:textId="16214930" w:rsidR="00493DCA" w:rsidRPr="002E455D" w:rsidRDefault="00FA027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C. S.</w:t>
            </w:r>
          </w:p>
        </w:tc>
        <w:tc>
          <w:tcPr>
            <w:tcW w:w="2209" w:type="dxa"/>
          </w:tcPr>
          <w:p w14:paraId="4A028233" w14:textId="77B97814" w:rsidR="00493DCA" w:rsidRPr="002E455D" w:rsidRDefault="00FA027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07/07/2021</w:t>
            </w:r>
          </w:p>
        </w:tc>
        <w:tc>
          <w:tcPr>
            <w:tcW w:w="1985" w:type="dxa"/>
          </w:tcPr>
          <w:p w14:paraId="5D49B5E4" w14:textId="77777777" w:rsidR="00493DCA" w:rsidRPr="002E455D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FD3E416" w14:textId="55E05E28" w:rsidR="00493DCA" w:rsidRPr="002E455D" w:rsidRDefault="00FA027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708206</w:t>
            </w:r>
          </w:p>
        </w:tc>
      </w:tr>
      <w:tr w:rsidR="002E455D" w:rsidRPr="002E455D" w14:paraId="23AB6837" w14:textId="77777777" w:rsidTr="00493DCA">
        <w:tc>
          <w:tcPr>
            <w:tcW w:w="901" w:type="dxa"/>
          </w:tcPr>
          <w:p w14:paraId="314AEEBF" w14:textId="47091EE5" w:rsidR="00493DCA" w:rsidRPr="002E455D" w:rsidRDefault="002E455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1902</w:t>
            </w:r>
          </w:p>
        </w:tc>
        <w:tc>
          <w:tcPr>
            <w:tcW w:w="3831" w:type="dxa"/>
          </w:tcPr>
          <w:p w14:paraId="22B5E244" w14:textId="19123F21" w:rsidR="00493DCA" w:rsidRPr="002E455D" w:rsidRDefault="00FA027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N. K. C. C.</w:t>
            </w:r>
          </w:p>
        </w:tc>
        <w:tc>
          <w:tcPr>
            <w:tcW w:w="2209" w:type="dxa"/>
          </w:tcPr>
          <w:p w14:paraId="36B60C1E" w14:textId="1C13905B" w:rsidR="00493DCA" w:rsidRPr="002E455D" w:rsidRDefault="00FA027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07/07/2021</w:t>
            </w:r>
          </w:p>
        </w:tc>
        <w:tc>
          <w:tcPr>
            <w:tcW w:w="1985" w:type="dxa"/>
          </w:tcPr>
          <w:p w14:paraId="00FBA455" w14:textId="77777777" w:rsidR="00493DCA" w:rsidRPr="002E455D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0DC04A7" w14:textId="565419CF" w:rsidR="00493DCA" w:rsidRPr="002E455D" w:rsidRDefault="00FA027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708707</w:t>
            </w:r>
          </w:p>
        </w:tc>
      </w:tr>
      <w:tr w:rsidR="002E455D" w:rsidRPr="002E455D" w14:paraId="51A80A7F" w14:textId="77777777" w:rsidTr="00493DCA">
        <w:tc>
          <w:tcPr>
            <w:tcW w:w="901" w:type="dxa"/>
          </w:tcPr>
          <w:p w14:paraId="01C9DA5B" w14:textId="3C0984A1" w:rsidR="00493DCA" w:rsidRPr="002E455D" w:rsidRDefault="002E455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1903</w:t>
            </w:r>
          </w:p>
        </w:tc>
        <w:tc>
          <w:tcPr>
            <w:tcW w:w="3831" w:type="dxa"/>
          </w:tcPr>
          <w:p w14:paraId="37CA7667" w14:textId="2435C6A9" w:rsidR="00493DCA" w:rsidRPr="002E455D" w:rsidRDefault="00FA027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I. S.</w:t>
            </w:r>
          </w:p>
        </w:tc>
        <w:tc>
          <w:tcPr>
            <w:tcW w:w="2209" w:type="dxa"/>
          </w:tcPr>
          <w:p w14:paraId="6D2D20BD" w14:textId="3F2E3A70" w:rsidR="00493DCA" w:rsidRPr="002E455D" w:rsidRDefault="00FA027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07/07/2021</w:t>
            </w:r>
          </w:p>
        </w:tc>
        <w:tc>
          <w:tcPr>
            <w:tcW w:w="1985" w:type="dxa"/>
          </w:tcPr>
          <w:p w14:paraId="774DE2E6" w14:textId="77777777" w:rsidR="00493DCA" w:rsidRPr="002E455D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20695A8" w14:textId="37153B75" w:rsidR="00493DCA" w:rsidRPr="002E455D" w:rsidRDefault="00FA027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706007</w:t>
            </w:r>
          </w:p>
        </w:tc>
      </w:tr>
      <w:tr w:rsidR="002E455D" w:rsidRPr="002E455D" w14:paraId="2B9B26C2" w14:textId="77777777" w:rsidTr="00493DCA">
        <w:tc>
          <w:tcPr>
            <w:tcW w:w="901" w:type="dxa"/>
          </w:tcPr>
          <w:p w14:paraId="36A79A62" w14:textId="77223D86" w:rsidR="00493DCA" w:rsidRPr="002E455D" w:rsidRDefault="002E455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1904</w:t>
            </w:r>
          </w:p>
        </w:tc>
        <w:tc>
          <w:tcPr>
            <w:tcW w:w="3831" w:type="dxa"/>
          </w:tcPr>
          <w:p w14:paraId="56DA6FD3" w14:textId="620D188D" w:rsidR="00493DCA" w:rsidRPr="002E455D" w:rsidRDefault="00FA027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S. T.</w:t>
            </w:r>
          </w:p>
        </w:tc>
        <w:tc>
          <w:tcPr>
            <w:tcW w:w="2209" w:type="dxa"/>
          </w:tcPr>
          <w:p w14:paraId="1500E3C5" w14:textId="39B3243E" w:rsidR="00493DCA" w:rsidRPr="002E455D" w:rsidRDefault="00FA027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07/07/2021</w:t>
            </w:r>
          </w:p>
        </w:tc>
        <w:tc>
          <w:tcPr>
            <w:tcW w:w="1985" w:type="dxa"/>
          </w:tcPr>
          <w:p w14:paraId="5E2EC88B" w14:textId="77777777" w:rsidR="00493DCA" w:rsidRPr="002E455D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3D05D61" w14:textId="7EB0FA9C" w:rsidR="00493DCA" w:rsidRPr="002E455D" w:rsidRDefault="00FA027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702807</w:t>
            </w:r>
          </w:p>
        </w:tc>
      </w:tr>
      <w:tr w:rsidR="002E455D" w:rsidRPr="002E455D" w14:paraId="3C05EBA3" w14:textId="77777777" w:rsidTr="00493DCA">
        <w:tc>
          <w:tcPr>
            <w:tcW w:w="901" w:type="dxa"/>
          </w:tcPr>
          <w:p w14:paraId="7A2AB61E" w14:textId="2D7A4C5D" w:rsidR="00493DCA" w:rsidRPr="002E455D" w:rsidRDefault="002E455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1905</w:t>
            </w:r>
          </w:p>
        </w:tc>
        <w:tc>
          <w:tcPr>
            <w:tcW w:w="3831" w:type="dxa"/>
          </w:tcPr>
          <w:p w14:paraId="53998E57" w14:textId="02D5F0CC" w:rsidR="00493DCA" w:rsidRPr="002E455D" w:rsidRDefault="00FA027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S. M.</w:t>
            </w:r>
          </w:p>
        </w:tc>
        <w:tc>
          <w:tcPr>
            <w:tcW w:w="2209" w:type="dxa"/>
          </w:tcPr>
          <w:p w14:paraId="44F679BF" w14:textId="41634F2D" w:rsidR="00493DCA" w:rsidRPr="002E455D" w:rsidRDefault="00FA027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07/07/2021</w:t>
            </w:r>
          </w:p>
        </w:tc>
        <w:tc>
          <w:tcPr>
            <w:tcW w:w="1985" w:type="dxa"/>
          </w:tcPr>
          <w:p w14:paraId="3EA95B92" w14:textId="77777777" w:rsidR="00493DCA" w:rsidRPr="002E455D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22AB8F3" w14:textId="0F1A9B61" w:rsidR="00493DCA" w:rsidRPr="002E455D" w:rsidRDefault="00FA027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704609</w:t>
            </w:r>
          </w:p>
        </w:tc>
      </w:tr>
      <w:tr w:rsidR="002E455D" w:rsidRPr="002E455D" w14:paraId="644AC9AC" w14:textId="77777777" w:rsidTr="00493DCA">
        <w:tc>
          <w:tcPr>
            <w:tcW w:w="901" w:type="dxa"/>
          </w:tcPr>
          <w:p w14:paraId="4A2DB03F" w14:textId="3964AF8B" w:rsidR="00493DCA" w:rsidRPr="002E455D" w:rsidRDefault="002E455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1906</w:t>
            </w:r>
          </w:p>
        </w:tc>
        <w:tc>
          <w:tcPr>
            <w:tcW w:w="3831" w:type="dxa"/>
          </w:tcPr>
          <w:p w14:paraId="55CF3E2C" w14:textId="56987157" w:rsidR="00493DCA" w:rsidRPr="002E455D" w:rsidRDefault="00FA027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L. S.</w:t>
            </w:r>
          </w:p>
        </w:tc>
        <w:tc>
          <w:tcPr>
            <w:tcW w:w="2209" w:type="dxa"/>
          </w:tcPr>
          <w:p w14:paraId="0A90FD4C" w14:textId="5CD55575" w:rsidR="00493DCA" w:rsidRPr="002E455D" w:rsidRDefault="00FA027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07/07/2021</w:t>
            </w:r>
          </w:p>
        </w:tc>
        <w:tc>
          <w:tcPr>
            <w:tcW w:w="1985" w:type="dxa"/>
          </w:tcPr>
          <w:p w14:paraId="775201E1" w14:textId="77777777" w:rsidR="00493DCA" w:rsidRPr="002E455D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01F1A90" w14:textId="18833F98" w:rsidR="00493DCA" w:rsidRPr="002E455D" w:rsidRDefault="00FA027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700805</w:t>
            </w:r>
          </w:p>
        </w:tc>
      </w:tr>
      <w:tr w:rsidR="002E455D" w:rsidRPr="002E455D" w14:paraId="19347939" w14:textId="77777777" w:rsidTr="00493DCA">
        <w:tc>
          <w:tcPr>
            <w:tcW w:w="901" w:type="dxa"/>
          </w:tcPr>
          <w:p w14:paraId="2427B0A4" w14:textId="1B986AE9" w:rsidR="00493DCA" w:rsidRPr="002E455D" w:rsidRDefault="002E455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1907</w:t>
            </w:r>
          </w:p>
        </w:tc>
        <w:tc>
          <w:tcPr>
            <w:tcW w:w="3831" w:type="dxa"/>
          </w:tcPr>
          <w:p w14:paraId="21B03F4C" w14:textId="5705F12A" w:rsidR="00493DCA" w:rsidRPr="002E455D" w:rsidRDefault="00FA027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M. Z.</w:t>
            </w:r>
          </w:p>
        </w:tc>
        <w:tc>
          <w:tcPr>
            <w:tcW w:w="2209" w:type="dxa"/>
          </w:tcPr>
          <w:p w14:paraId="01791789" w14:textId="152D0D38" w:rsidR="00493DCA" w:rsidRPr="002E455D" w:rsidRDefault="00FA027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07/07/2021</w:t>
            </w:r>
          </w:p>
        </w:tc>
        <w:tc>
          <w:tcPr>
            <w:tcW w:w="1985" w:type="dxa"/>
          </w:tcPr>
          <w:p w14:paraId="1D889CD7" w14:textId="77777777" w:rsidR="00493DCA" w:rsidRPr="002E455D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CF5B52E" w14:textId="1DE59F5D" w:rsidR="00493DCA" w:rsidRPr="002E455D" w:rsidRDefault="00FA027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703605</w:t>
            </w:r>
          </w:p>
        </w:tc>
      </w:tr>
      <w:tr w:rsidR="00493DCA" w:rsidRPr="00F60500" w14:paraId="2C50FDC7" w14:textId="77777777" w:rsidTr="00493DCA">
        <w:tc>
          <w:tcPr>
            <w:tcW w:w="901" w:type="dxa"/>
          </w:tcPr>
          <w:p w14:paraId="54B1E023" w14:textId="16EC4E88" w:rsidR="00493DCA" w:rsidRPr="00F60500" w:rsidRDefault="002E455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1908</w:t>
            </w:r>
          </w:p>
        </w:tc>
        <w:tc>
          <w:tcPr>
            <w:tcW w:w="3831" w:type="dxa"/>
          </w:tcPr>
          <w:p w14:paraId="46F084C4" w14:textId="1D8D1ACD" w:rsidR="00493DCA" w:rsidRPr="00F60500" w:rsidRDefault="00FA027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W. J. F.</w:t>
            </w:r>
          </w:p>
        </w:tc>
        <w:tc>
          <w:tcPr>
            <w:tcW w:w="2209" w:type="dxa"/>
          </w:tcPr>
          <w:p w14:paraId="14223C2E" w14:textId="4D8461D1" w:rsidR="00493DCA" w:rsidRPr="00F60500" w:rsidRDefault="00FA027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07/07/2021</w:t>
            </w:r>
          </w:p>
        </w:tc>
        <w:tc>
          <w:tcPr>
            <w:tcW w:w="1985" w:type="dxa"/>
          </w:tcPr>
          <w:p w14:paraId="006B768C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5AF976D" w14:textId="633A1E7C" w:rsidR="00493DCA" w:rsidRPr="00F60500" w:rsidRDefault="00FA027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700303</w:t>
            </w:r>
          </w:p>
        </w:tc>
      </w:tr>
      <w:tr w:rsidR="00493DCA" w:rsidRPr="00F60500" w14:paraId="08D32FC5" w14:textId="77777777" w:rsidTr="00493DCA">
        <w:tc>
          <w:tcPr>
            <w:tcW w:w="901" w:type="dxa"/>
          </w:tcPr>
          <w:p w14:paraId="3A247DAE" w14:textId="65B78E18" w:rsidR="00493DCA" w:rsidRPr="00F60500" w:rsidRDefault="002E455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1909</w:t>
            </w:r>
          </w:p>
        </w:tc>
        <w:tc>
          <w:tcPr>
            <w:tcW w:w="3831" w:type="dxa"/>
          </w:tcPr>
          <w:p w14:paraId="24F65381" w14:textId="5272CE4F" w:rsidR="00493DCA" w:rsidRPr="00F60500" w:rsidRDefault="00FA027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D. D.</w:t>
            </w:r>
          </w:p>
        </w:tc>
        <w:tc>
          <w:tcPr>
            <w:tcW w:w="2209" w:type="dxa"/>
          </w:tcPr>
          <w:p w14:paraId="18EE46CB" w14:textId="0C177981" w:rsidR="00493DCA" w:rsidRPr="00F60500" w:rsidRDefault="00FA027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07/07/2021</w:t>
            </w:r>
          </w:p>
        </w:tc>
        <w:tc>
          <w:tcPr>
            <w:tcW w:w="1985" w:type="dxa"/>
          </w:tcPr>
          <w:p w14:paraId="081EA5CD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ACB6AF6" w14:textId="4E600E1D" w:rsidR="00493DCA" w:rsidRPr="00F60500" w:rsidRDefault="00FA027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705008</w:t>
            </w:r>
          </w:p>
        </w:tc>
      </w:tr>
      <w:tr w:rsidR="00493DCA" w:rsidRPr="00F60500" w14:paraId="07411AF7" w14:textId="77777777" w:rsidTr="00493DCA">
        <w:tc>
          <w:tcPr>
            <w:tcW w:w="901" w:type="dxa"/>
          </w:tcPr>
          <w:p w14:paraId="28DC4839" w14:textId="439319EC" w:rsidR="00493DCA" w:rsidRPr="00F60500" w:rsidRDefault="00FA027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1910</w:t>
            </w:r>
          </w:p>
        </w:tc>
        <w:tc>
          <w:tcPr>
            <w:tcW w:w="3831" w:type="dxa"/>
          </w:tcPr>
          <w:p w14:paraId="25CB7A44" w14:textId="7A868953" w:rsidR="00493DCA" w:rsidRPr="00F60500" w:rsidRDefault="00FA027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G. S.</w:t>
            </w:r>
          </w:p>
        </w:tc>
        <w:tc>
          <w:tcPr>
            <w:tcW w:w="2209" w:type="dxa"/>
          </w:tcPr>
          <w:p w14:paraId="0A1E4817" w14:textId="5EE6613C" w:rsidR="00493DCA" w:rsidRPr="00F60500" w:rsidRDefault="00FA027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07/07/2021</w:t>
            </w:r>
          </w:p>
        </w:tc>
        <w:tc>
          <w:tcPr>
            <w:tcW w:w="1985" w:type="dxa"/>
          </w:tcPr>
          <w:p w14:paraId="46C05579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B9BE8DC" w14:textId="6E92DDC5" w:rsidR="00493DCA" w:rsidRPr="00F60500" w:rsidRDefault="00FA027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701801</w:t>
            </w:r>
          </w:p>
        </w:tc>
      </w:tr>
      <w:tr w:rsidR="00493DCA" w:rsidRPr="00F60500" w14:paraId="3DBADEA2" w14:textId="77777777" w:rsidTr="00493DCA">
        <w:tc>
          <w:tcPr>
            <w:tcW w:w="901" w:type="dxa"/>
          </w:tcPr>
          <w:p w14:paraId="67B41D71" w14:textId="0284F787" w:rsidR="00493DCA" w:rsidRPr="00F60500" w:rsidRDefault="00FA027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1911</w:t>
            </w:r>
          </w:p>
        </w:tc>
        <w:tc>
          <w:tcPr>
            <w:tcW w:w="3831" w:type="dxa"/>
          </w:tcPr>
          <w:p w14:paraId="03DA5C3C" w14:textId="1C68E6BD" w:rsidR="00493DCA" w:rsidRPr="00F60500" w:rsidRDefault="00FA027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N. S. C.</w:t>
            </w:r>
          </w:p>
        </w:tc>
        <w:tc>
          <w:tcPr>
            <w:tcW w:w="2209" w:type="dxa"/>
          </w:tcPr>
          <w:p w14:paraId="6B1117A7" w14:textId="64C9B8AB" w:rsidR="00493DCA" w:rsidRPr="00F60500" w:rsidRDefault="00FA027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07/07/2021</w:t>
            </w:r>
          </w:p>
        </w:tc>
        <w:tc>
          <w:tcPr>
            <w:tcW w:w="1985" w:type="dxa"/>
          </w:tcPr>
          <w:p w14:paraId="09C541CE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F7A311B" w14:textId="64B8E059" w:rsidR="00493DCA" w:rsidRPr="00F60500" w:rsidRDefault="00FA027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704600</w:t>
            </w:r>
          </w:p>
        </w:tc>
      </w:tr>
      <w:tr w:rsidR="00493DCA" w:rsidRPr="00F60500" w14:paraId="45D47AF0" w14:textId="77777777" w:rsidTr="00493DCA">
        <w:tc>
          <w:tcPr>
            <w:tcW w:w="901" w:type="dxa"/>
          </w:tcPr>
          <w:p w14:paraId="44FBB036" w14:textId="7EF07E17" w:rsidR="00493DCA" w:rsidRPr="00F60500" w:rsidRDefault="00FA027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1912</w:t>
            </w:r>
          </w:p>
        </w:tc>
        <w:tc>
          <w:tcPr>
            <w:tcW w:w="3831" w:type="dxa"/>
          </w:tcPr>
          <w:p w14:paraId="06A3ECC6" w14:textId="4C1D4115" w:rsidR="00493DCA" w:rsidRPr="00F60500" w:rsidRDefault="00FA027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O. M. C.</w:t>
            </w:r>
          </w:p>
        </w:tc>
        <w:tc>
          <w:tcPr>
            <w:tcW w:w="2209" w:type="dxa"/>
          </w:tcPr>
          <w:p w14:paraId="59BF23A5" w14:textId="564C14D3" w:rsidR="00493DCA" w:rsidRPr="00F60500" w:rsidRDefault="00FA027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07/07/2021</w:t>
            </w:r>
          </w:p>
        </w:tc>
        <w:tc>
          <w:tcPr>
            <w:tcW w:w="1985" w:type="dxa"/>
          </w:tcPr>
          <w:p w14:paraId="14C7683B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0F65981" w14:textId="281A0A88" w:rsidR="00493DCA" w:rsidRPr="00F60500" w:rsidRDefault="00FA027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706403</w:t>
            </w:r>
          </w:p>
        </w:tc>
      </w:tr>
      <w:tr w:rsidR="00493DCA" w:rsidRPr="00F60500" w14:paraId="32E4BCA5" w14:textId="77777777" w:rsidTr="00493DCA">
        <w:tc>
          <w:tcPr>
            <w:tcW w:w="901" w:type="dxa"/>
          </w:tcPr>
          <w:p w14:paraId="037D1133" w14:textId="2ED0B482" w:rsidR="00493DCA" w:rsidRPr="00F60500" w:rsidRDefault="00FA027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1913</w:t>
            </w:r>
          </w:p>
        </w:tc>
        <w:tc>
          <w:tcPr>
            <w:tcW w:w="3831" w:type="dxa"/>
          </w:tcPr>
          <w:p w14:paraId="700973FE" w14:textId="1390D97F" w:rsidR="00493DCA" w:rsidRPr="00F60500" w:rsidRDefault="00FA027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E. A. O.</w:t>
            </w:r>
          </w:p>
        </w:tc>
        <w:tc>
          <w:tcPr>
            <w:tcW w:w="2209" w:type="dxa"/>
          </w:tcPr>
          <w:p w14:paraId="35B3C665" w14:textId="735DD77B" w:rsidR="00493DCA" w:rsidRPr="00F60500" w:rsidRDefault="00FA027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07/07/2021</w:t>
            </w:r>
          </w:p>
        </w:tc>
        <w:tc>
          <w:tcPr>
            <w:tcW w:w="1985" w:type="dxa"/>
          </w:tcPr>
          <w:p w14:paraId="4CCED28E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5705E77" w14:textId="181F11D9" w:rsidR="00493DCA" w:rsidRPr="00F60500" w:rsidRDefault="00FA027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700803</w:t>
            </w:r>
          </w:p>
        </w:tc>
      </w:tr>
      <w:tr w:rsidR="00493DCA" w:rsidRPr="00F60500" w14:paraId="5F37C4A6" w14:textId="77777777" w:rsidTr="00493DCA">
        <w:tc>
          <w:tcPr>
            <w:tcW w:w="901" w:type="dxa"/>
          </w:tcPr>
          <w:p w14:paraId="0C25CF60" w14:textId="5E13CC94" w:rsidR="00493DCA" w:rsidRPr="00F60500" w:rsidRDefault="00FA027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1914</w:t>
            </w:r>
          </w:p>
        </w:tc>
        <w:tc>
          <w:tcPr>
            <w:tcW w:w="3831" w:type="dxa"/>
          </w:tcPr>
          <w:p w14:paraId="219149A7" w14:textId="750CEDCA" w:rsidR="00493DCA" w:rsidRPr="00F60500" w:rsidRDefault="00FA027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T. S.</w:t>
            </w:r>
          </w:p>
        </w:tc>
        <w:tc>
          <w:tcPr>
            <w:tcW w:w="2209" w:type="dxa"/>
          </w:tcPr>
          <w:p w14:paraId="5DC352D9" w14:textId="7F772379" w:rsidR="00493DCA" w:rsidRPr="00F60500" w:rsidRDefault="00FA027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07/07/2021</w:t>
            </w:r>
          </w:p>
        </w:tc>
        <w:tc>
          <w:tcPr>
            <w:tcW w:w="1985" w:type="dxa"/>
          </w:tcPr>
          <w:p w14:paraId="294E3E1A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9B13B2B" w14:textId="67503F34" w:rsidR="00493DCA" w:rsidRPr="00F60500" w:rsidRDefault="00FA027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700404</w:t>
            </w:r>
          </w:p>
        </w:tc>
      </w:tr>
      <w:tr w:rsidR="00493DCA" w:rsidRPr="00F60500" w14:paraId="0D6482FB" w14:textId="77777777" w:rsidTr="00493DCA">
        <w:tc>
          <w:tcPr>
            <w:tcW w:w="901" w:type="dxa"/>
          </w:tcPr>
          <w:p w14:paraId="798000F3" w14:textId="72FF9AC9" w:rsidR="00493DCA" w:rsidRPr="00F60500" w:rsidRDefault="00FA027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1915</w:t>
            </w:r>
          </w:p>
        </w:tc>
        <w:tc>
          <w:tcPr>
            <w:tcW w:w="3831" w:type="dxa"/>
          </w:tcPr>
          <w:p w14:paraId="3EB152A7" w14:textId="18447FA6" w:rsidR="00493DCA" w:rsidRPr="00F60500" w:rsidRDefault="00FA027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V. N. A.</w:t>
            </w:r>
          </w:p>
        </w:tc>
        <w:tc>
          <w:tcPr>
            <w:tcW w:w="2209" w:type="dxa"/>
          </w:tcPr>
          <w:p w14:paraId="33BCAB8F" w14:textId="7FB589D7" w:rsidR="00493DCA" w:rsidRPr="00F60500" w:rsidRDefault="00FA027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680E4D16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7B0316B" w14:textId="6A55C51F" w:rsidR="00493DCA" w:rsidRPr="00F60500" w:rsidRDefault="00FA027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706000</w:t>
            </w:r>
          </w:p>
        </w:tc>
      </w:tr>
      <w:tr w:rsidR="00493DCA" w:rsidRPr="00F60500" w14:paraId="139BB4A1" w14:textId="77777777" w:rsidTr="00493DCA">
        <w:tc>
          <w:tcPr>
            <w:tcW w:w="901" w:type="dxa"/>
          </w:tcPr>
          <w:p w14:paraId="640197FF" w14:textId="623A0BB7" w:rsidR="00493DCA" w:rsidRPr="00F60500" w:rsidRDefault="00FA027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1916</w:t>
            </w:r>
          </w:p>
        </w:tc>
        <w:tc>
          <w:tcPr>
            <w:tcW w:w="3831" w:type="dxa"/>
          </w:tcPr>
          <w:p w14:paraId="2C30F00C" w14:textId="3A940670" w:rsidR="00493DCA" w:rsidRPr="00F60500" w:rsidRDefault="00FA027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H. R.</w:t>
            </w:r>
          </w:p>
        </w:tc>
        <w:tc>
          <w:tcPr>
            <w:tcW w:w="2209" w:type="dxa"/>
          </w:tcPr>
          <w:p w14:paraId="6C75D11A" w14:textId="046D5CCB" w:rsidR="00493DCA" w:rsidRPr="00F60500" w:rsidRDefault="00FA027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7EE3BCFD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1D64181" w14:textId="6B458ED7" w:rsidR="00493DCA" w:rsidRPr="00F60500" w:rsidRDefault="00FA027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705105</w:t>
            </w:r>
          </w:p>
        </w:tc>
      </w:tr>
      <w:tr w:rsidR="00493DCA" w:rsidRPr="00F60500" w14:paraId="4DFB4388" w14:textId="77777777" w:rsidTr="00493DCA">
        <w:tc>
          <w:tcPr>
            <w:tcW w:w="901" w:type="dxa"/>
          </w:tcPr>
          <w:p w14:paraId="576D31E5" w14:textId="44E93C6F" w:rsidR="00493DCA" w:rsidRPr="00F60500" w:rsidRDefault="00FA027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1917</w:t>
            </w:r>
          </w:p>
        </w:tc>
        <w:tc>
          <w:tcPr>
            <w:tcW w:w="3831" w:type="dxa"/>
          </w:tcPr>
          <w:p w14:paraId="132011E2" w14:textId="6D9D7FF8" w:rsidR="00493DCA" w:rsidRPr="00F60500" w:rsidRDefault="00F4271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F. P. S.</w:t>
            </w:r>
          </w:p>
        </w:tc>
        <w:tc>
          <w:tcPr>
            <w:tcW w:w="2209" w:type="dxa"/>
          </w:tcPr>
          <w:p w14:paraId="505ACFF6" w14:textId="4E949721" w:rsidR="00493DCA" w:rsidRPr="00F60500" w:rsidRDefault="00F4271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46E8E76F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00369B5" w14:textId="710D202E" w:rsidR="00493DCA" w:rsidRPr="00F60500" w:rsidRDefault="00F4271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704808</w:t>
            </w:r>
          </w:p>
        </w:tc>
      </w:tr>
      <w:tr w:rsidR="00493DCA" w:rsidRPr="00F60500" w14:paraId="5E22914F" w14:textId="77777777" w:rsidTr="00493DCA">
        <w:tc>
          <w:tcPr>
            <w:tcW w:w="901" w:type="dxa"/>
          </w:tcPr>
          <w:p w14:paraId="3B5A9F22" w14:textId="0935E0EC" w:rsidR="00493DCA" w:rsidRPr="00F60500" w:rsidRDefault="00FA027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1918</w:t>
            </w:r>
          </w:p>
        </w:tc>
        <w:tc>
          <w:tcPr>
            <w:tcW w:w="3831" w:type="dxa"/>
          </w:tcPr>
          <w:p w14:paraId="1E97B651" w14:textId="28024D35" w:rsidR="00493DCA" w:rsidRPr="00F60500" w:rsidRDefault="00F4271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J. B. S.</w:t>
            </w:r>
          </w:p>
        </w:tc>
        <w:tc>
          <w:tcPr>
            <w:tcW w:w="2209" w:type="dxa"/>
          </w:tcPr>
          <w:p w14:paraId="3D3A0889" w14:textId="11F41535" w:rsidR="00493DCA" w:rsidRPr="00F60500" w:rsidRDefault="00F4271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766631B4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98DC099" w14:textId="608BB581" w:rsidR="00493DCA" w:rsidRPr="00F60500" w:rsidRDefault="00F4271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703002</w:t>
            </w:r>
          </w:p>
        </w:tc>
      </w:tr>
      <w:tr w:rsidR="00493DCA" w:rsidRPr="00F60500" w14:paraId="50556662" w14:textId="77777777" w:rsidTr="00493DCA">
        <w:tc>
          <w:tcPr>
            <w:tcW w:w="901" w:type="dxa"/>
          </w:tcPr>
          <w:p w14:paraId="6F2D7AD5" w14:textId="060BDC89" w:rsidR="00493DCA" w:rsidRPr="00F60500" w:rsidRDefault="00FA027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1919</w:t>
            </w:r>
          </w:p>
        </w:tc>
        <w:tc>
          <w:tcPr>
            <w:tcW w:w="3831" w:type="dxa"/>
          </w:tcPr>
          <w:p w14:paraId="3ECE363D" w14:textId="65C07ED8" w:rsidR="00493DCA" w:rsidRPr="00F60500" w:rsidRDefault="00F4271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E. R. V.</w:t>
            </w:r>
          </w:p>
        </w:tc>
        <w:tc>
          <w:tcPr>
            <w:tcW w:w="2209" w:type="dxa"/>
          </w:tcPr>
          <w:p w14:paraId="08039B8E" w14:textId="479156FD" w:rsidR="00493DCA" w:rsidRPr="00F60500" w:rsidRDefault="00F4271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0D733E74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92F8D88" w14:textId="0A4EF0FF" w:rsidR="00493DCA" w:rsidRPr="00F60500" w:rsidRDefault="00F4271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703203</w:t>
            </w:r>
          </w:p>
        </w:tc>
      </w:tr>
      <w:tr w:rsidR="00FA027D" w:rsidRPr="00FA027D" w14:paraId="195AB5D3" w14:textId="77777777" w:rsidTr="00493DCA">
        <w:tc>
          <w:tcPr>
            <w:tcW w:w="901" w:type="dxa"/>
          </w:tcPr>
          <w:p w14:paraId="77459E7B" w14:textId="5267707E" w:rsidR="00493DCA" w:rsidRPr="00FA027D" w:rsidRDefault="00FA027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1920</w:t>
            </w:r>
          </w:p>
        </w:tc>
        <w:tc>
          <w:tcPr>
            <w:tcW w:w="3831" w:type="dxa"/>
          </w:tcPr>
          <w:p w14:paraId="44DDCF91" w14:textId="7BBA5856" w:rsidR="00493DCA" w:rsidRPr="00FA027D" w:rsidRDefault="00F4271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M. S.</w:t>
            </w:r>
          </w:p>
        </w:tc>
        <w:tc>
          <w:tcPr>
            <w:tcW w:w="2209" w:type="dxa"/>
          </w:tcPr>
          <w:p w14:paraId="0C70C353" w14:textId="2EA3588C" w:rsidR="00493DCA" w:rsidRPr="00FA027D" w:rsidRDefault="00F4271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5D01EBDE" w14:textId="77777777" w:rsidR="00493DCA" w:rsidRPr="00FA027D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DC27DA4" w14:textId="48C26D73" w:rsidR="00493DCA" w:rsidRPr="00FA027D" w:rsidRDefault="00F4271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702402</w:t>
            </w:r>
          </w:p>
        </w:tc>
      </w:tr>
      <w:tr w:rsidR="00FA027D" w:rsidRPr="00FA027D" w14:paraId="6786AF44" w14:textId="77777777" w:rsidTr="00493DCA">
        <w:tc>
          <w:tcPr>
            <w:tcW w:w="901" w:type="dxa"/>
          </w:tcPr>
          <w:p w14:paraId="47FE30CD" w14:textId="74A6CB7D" w:rsidR="00493DCA" w:rsidRPr="00FA027D" w:rsidRDefault="00FA027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1921</w:t>
            </w:r>
          </w:p>
        </w:tc>
        <w:tc>
          <w:tcPr>
            <w:tcW w:w="3831" w:type="dxa"/>
          </w:tcPr>
          <w:p w14:paraId="7DA2F772" w14:textId="60863B9C" w:rsidR="00493DCA" w:rsidRPr="00FA027D" w:rsidRDefault="00F4271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V. S. B.</w:t>
            </w:r>
          </w:p>
        </w:tc>
        <w:tc>
          <w:tcPr>
            <w:tcW w:w="2209" w:type="dxa"/>
          </w:tcPr>
          <w:p w14:paraId="6FFBBB7C" w14:textId="3CE9D4CD" w:rsidR="00493DCA" w:rsidRPr="00FA027D" w:rsidRDefault="00F4271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2754739E" w14:textId="77777777" w:rsidR="00493DCA" w:rsidRPr="00FA027D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DE439B4" w14:textId="31D214D8" w:rsidR="00493DCA" w:rsidRPr="00FA027D" w:rsidRDefault="00F4271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700507</w:t>
            </w:r>
          </w:p>
        </w:tc>
      </w:tr>
      <w:tr w:rsidR="00FA027D" w:rsidRPr="00FA027D" w14:paraId="5E88568E" w14:textId="77777777" w:rsidTr="00493DCA">
        <w:tc>
          <w:tcPr>
            <w:tcW w:w="901" w:type="dxa"/>
          </w:tcPr>
          <w:p w14:paraId="34FEADBA" w14:textId="0D9A86CD" w:rsidR="00493DCA" w:rsidRPr="00FA027D" w:rsidRDefault="00FA027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1922</w:t>
            </w:r>
          </w:p>
        </w:tc>
        <w:tc>
          <w:tcPr>
            <w:tcW w:w="3831" w:type="dxa"/>
          </w:tcPr>
          <w:p w14:paraId="295B933C" w14:textId="21352305" w:rsidR="00493DCA" w:rsidRPr="00FA027D" w:rsidRDefault="00F4271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E. O.</w:t>
            </w:r>
          </w:p>
        </w:tc>
        <w:tc>
          <w:tcPr>
            <w:tcW w:w="2209" w:type="dxa"/>
          </w:tcPr>
          <w:p w14:paraId="392C3665" w14:textId="798E9651" w:rsidR="00493DCA" w:rsidRPr="00FA027D" w:rsidRDefault="00F4271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702F931C" w14:textId="77777777" w:rsidR="00493DCA" w:rsidRPr="00FA027D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C2B91E1" w14:textId="5D7D9877" w:rsidR="00493DCA" w:rsidRPr="00FA027D" w:rsidRDefault="00F4271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704102</w:t>
            </w:r>
          </w:p>
        </w:tc>
      </w:tr>
      <w:tr w:rsidR="00FA027D" w:rsidRPr="00FA027D" w14:paraId="2F33D908" w14:textId="77777777" w:rsidTr="00493DCA">
        <w:tc>
          <w:tcPr>
            <w:tcW w:w="901" w:type="dxa"/>
          </w:tcPr>
          <w:p w14:paraId="2F6D5C21" w14:textId="76A821C4" w:rsidR="00493DCA" w:rsidRPr="00FA027D" w:rsidRDefault="00FA027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1923</w:t>
            </w:r>
          </w:p>
        </w:tc>
        <w:tc>
          <w:tcPr>
            <w:tcW w:w="3831" w:type="dxa"/>
          </w:tcPr>
          <w:p w14:paraId="11742FF7" w14:textId="363031BC" w:rsidR="00493DCA" w:rsidRPr="00FA027D" w:rsidRDefault="00F4271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B. C.</w:t>
            </w:r>
          </w:p>
        </w:tc>
        <w:tc>
          <w:tcPr>
            <w:tcW w:w="2209" w:type="dxa"/>
          </w:tcPr>
          <w:p w14:paraId="3160BF45" w14:textId="1559B372" w:rsidR="00493DCA" w:rsidRPr="00FA027D" w:rsidRDefault="00F4271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679677CE" w14:textId="77777777" w:rsidR="00493DCA" w:rsidRPr="00FA027D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27F0D74" w14:textId="71354481" w:rsidR="00493DCA" w:rsidRPr="00FA027D" w:rsidRDefault="00F4271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702009</w:t>
            </w:r>
          </w:p>
        </w:tc>
      </w:tr>
      <w:tr w:rsidR="00FA027D" w:rsidRPr="00FA027D" w14:paraId="741CEB24" w14:textId="77777777" w:rsidTr="00493DCA">
        <w:tc>
          <w:tcPr>
            <w:tcW w:w="901" w:type="dxa"/>
          </w:tcPr>
          <w:p w14:paraId="7319E317" w14:textId="1F307C72" w:rsidR="00493DCA" w:rsidRPr="00FA027D" w:rsidRDefault="00FA027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1924</w:t>
            </w:r>
          </w:p>
        </w:tc>
        <w:tc>
          <w:tcPr>
            <w:tcW w:w="3831" w:type="dxa"/>
          </w:tcPr>
          <w:p w14:paraId="4329EBBB" w14:textId="17B40A7E" w:rsidR="00493DCA" w:rsidRPr="00FA027D" w:rsidRDefault="00F4271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V. O. S.</w:t>
            </w:r>
          </w:p>
        </w:tc>
        <w:tc>
          <w:tcPr>
            <w:tcW w:w="2209" w:type="dxa"/>
          </w:tcPr>
          <w:p w14:paraId="3A4540DF" w14:textId="21D221A6" w:rsidR="00493DCA" w:rsidRPr="00FA027D" w:rsidRDefault="00F4271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0DD67FFC" w14:textId="77777777" w:rsidR="00493DCA" w:rsidRPr="00FA027D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8F89945" w14:textId="527C5AF6" w:rsidR="00493DCA" w:rsidRPr="00FA027D" w:rsidRDefault="00F4271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700109</w:t>
            </w:r>
          </w:p>
        </w:tc>
      </w:tr>
      <w:tr w:rsidR="00FA027D" w:rsidRPr="00FA027D" w14:paraId="0EE39FE9" w14:textId="77777777" w:rsidTr="00493DCA">
        <w:tc>
          <w:tcPr>
            <w:tcW w:w="901" w:type="dxa"/>
          </w:tcPr>
          <w:p w14:paraId="1475C6AE" w14:textId="5D82A2E9" w:rsidR="00493DCA" w:rsidRPr="00FA027D" w:rsidRDefault="00FA027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1925</w:t>
            </w:r>
          </w:p>
        </w:tc>
        <w:tc>
          <w:tcPr>
            <w:tcW w:w="3831" w:type="dxa"/>
          </w:tcPr>
          <w:p w14:paraId="0553CBC5" w14:textId="5DB26A89" w:rsidR="00493DCA" w:rsidRPr="00FA027D" w:rsidRDefault="00F4271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N. S.</w:t>
            </w:r>
          </w:p>
        </w:tc>
        <w:tc>
          <w:tcPr>
            <w:tcW w:w="2209" w:type="dxa"/>
          </w:tcPr>
          <w:p w14:paraId="7ABCEDC6" w14:textId="5AF72A19" w:rsidR="00493DCA" w:rsidRPr="00FA027D" w:rsidRDefault="00F4271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3CFAC163" w14:textId="77777777" w:rsidR="00493DCA" w:rsidRPr="00FA027D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AD9C190" w14:textId="35636E0F" w:rsidR="00493DCA" w:rsidRPr="00FA027D" w:rsidRDefault="00F4271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700408</w:t>
            </w:r>
          </w:p>
        </w:tc>
      </w:tr>
      <w:tr w:rsidR="00FA027D" w:rsidRPr="00FA027D" w14:paraId="7C1B8399" w14:textId="77777777" w:rsidTr="00493DCA">
        <w:tc>
          <w:tcPr>
            <w:tcW w:w="901" w:type="dxa"/>
          </w:tcPr>
          <w:p w14:paraId="4D7A6504" w14:textId="41796645" w:rsidR="00493DCA" w:rsidRPr="00FA027D" w:rsidRDefault="00FA027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1926</w:t>
            </w:r>
          </w:p>
        </w:tc>
        <w:tc>
          <w:tcPr>
            <w:tcW w:w="3831" w:type="dxa"/>
          </w:tcPr>
          <w:p w14:paraId="6B822D35" w14:textId="28156F37" w:rsidR="00493DCA" w:rsidRPr="00FA027D" w:rsidRDefault="00F4271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B.</w:t>
            </w:r>
          </w:p>
        </w:tc>
        <w:tc>
          <w:tcPr>
            <w:tcW w:w="2209" w:type="dxa"/>
          </w:tcPr>
          <w:p w14:paraId="7C0D3386" w14:textId="22A0831C" w:rsidR="00493DCA" w:rsidRPr="00FA027D" w:rsidRDefault="00F4271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217EA3D4" w14:textId="77777777" w:rsidR="00493DCA" w:rsidRPr="00FA027D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25FB125" w14:textId="33CC7351" w:rsidR="00493DCA" w:rsidRPr="00FA027D" w:rsidRDefault="00F4271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707605</w:t>
            </w:r>
          </w:p>
        </w:tc>
      </w:tr>
      <w:tr w:rsidR="00FA027D" w:rsidRPr="00FA027D" w14:paraId="49EB286B" w14:textId="77777777" w:rsidTr="00493DCA">
        <w:tc>
          <w:tcPr>
            <w:tcW w:w="901" w:type="dxa"/>
          </w:tcPr>
          <w:p w14:paraId="46947666" w14:textId="29D83CA9" w:rsidR="00493DCA" w:rsidRPr="00FA027D" w:rsidRDefault="00FA027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1927</w:t>
            </w:r>
          </w:p>
        </w:tc>
        <w:tc>
          <w:tcPr>
            <w:tcW w:w="3831" w:type="dxa"/>
          </w:tcPr>
          <w:p w14:paraId="488EFD99" w14:textId="5DBF9D04" w:rsidR="00493DCA" w:rsidRPr="00FA027D" w:rsidRDefault="00F4271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M. S. M.</w:t>
            </w:r>
          </w:p>
        </w:tc>
        <w:tc>
          <w:tcPr>
            <w:tcW w:w="2209" w:type="dxa"/>
          </w:tcPr>
          <w:p w14:paraId="30A3A88E" w14:textId="092497A8" w:rsidR="00493DCA" w:rsidRPr="00FA027D" w:rsidRDefault="00F4271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11861E7D" w14:textId="77777777" w:rsidR="00493DCA" w:rsidRPr="00FA027D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14C5F26" w14:textId="63E4FF38" w:rsidR="00493DCA" w:rsidRPr="00FA027D" w:rsidRDefault="00F4271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702302</w:t>
            </w:r>
          </w:p>
        </w:tc>
      </w:tr>
      <w:tr w:rsidR="00FA027D" w:rsidRPr="00FA027D" w14:paraId="5B48BB7E" w14:textId="77777777" w:rsidTr="00493DCA">
        <w:tc>
          <w:tcPr>
            <w:tcW w:w="901" w:type="dxa"/>
          </w:tcPr>
          <w:p w14:paraId="5D7A7520" w14:textId="1DFA45D4" w:rsidR="00493DCA" w:rsidRPr="00FA027D" w:rsidRDefault="00FA027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1928</w:t>
            </w:r>
          </w:p>
        </w:tc>
        <w:tc>
          <w:tcPr>
            <w:tcW w:w="3831" w:type="dxa"/>
          </w:tcPr>
          <w:p w14:paraId="3DEC27D0" w14:textId="33624470" w:rsidR="00493DCA" w:rsidRPr="00FA027D" w:rsidRDefault="00F4271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F. J.</w:t>
            </w:r>
          </w:p>
        </w:tc>
        <w:tc>
          <w:tcPr>
            <w:tcW w:w="2209" w:type="dxa"/>
          </w:tcPr>
          <w:p w14:paraId="27C03294" w14:textId="2479E323" w:rsidR="00493DCA" w:rsidRPr="00FA027D" w:rsidRDefault="00F4271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13610D58" w14:textId="77777777" w:rsidR="00493DCA" w:rsidRPr="00FA027D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D499794" w14:textId="626FCE86" w:rsidR="00493DCA" w:rsidRPr="00FA027D" w:rsidRDefault="00F4271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704502</w:t>
            </w:r>
          </w:p>
        </w:tc>
      </w:tr>
      <w:tr w:rsidR="00FA027D" w:rsidRPr="00FA027D" w14:paraId="144648C2" w14:textId="77777777" w:rsidTr="00493DCA">
        <w:tc>
          <w:tcPr>
            <w:tcW w:w="901" w:type="dxa"/>
          </w:tcPr>
          <w:p w14:paraId="104DA97E" w14:textId="524B7D2A" w:rsidR="00493DCA" w:rsidRPr="00FA027D" w:rsidRDefault="00FA027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1929</w:t>
            </w:r>
          </w:p>
        </w:tc>
        <w:tc>
          <w:tcPr>
            <w:tcW w:w="3831" w:type="dxa"/>
          </w:tcPr>
          <w:p w14:paraId="0E6BFCA6" w14:textId="65C16BE8" w:rsidR="00493DCA" w:rsidRPr="00FA027D" w:rsidRDefault="00F4271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V. S. F.</w:t>
            </w:r>
          </w:p>
        </w:tc>
        <w:tc>
          <w:tcPr>
            <w:tcW w:w="2209" w:type="dxa"/>
          </w:tcPr>
          <w:p w14:paraId="5FC836C8" w14:textId="260763B6" w:rsidR="00493DCA" w:rsidRPr="00FA027D" w:rsidRDefault="00F4271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1EEA85A1" w14:textId="77777777" w:rsidR="00493DCA" w:rsidRPr="00FA027D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6152557" w14:textId="22D5313B" w:rsidR="00493DCA" w:rsidRPr="00FA027D" w:rsidRDefault="00F4271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709004</w:t>
            </w:r>
          </w:p>
        </w:tc>
      </w:tr>
      <w:tr w:rsidR="00FA027D" w:rsidRPr="00FA027D" w14:paraId="01E2CF4A" w14:textId="77777777" w:rsidTr="00493DCA">
        <w:tc>
          <w:tcPr>
            <w:tcW w:w="901" w:type="dxa"/>
          </w:tcPr>
          <w:p w14:paraId="6761FF42" w14:textId="52588BAC" w:rsidR="00493DCA" w:rsidRPr="00FA027D" w:rsidRDefault="00FA027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1930</w:t>
            </w:r>
          </w:p>
        </w:tc>
        <w:tc>
          <w:tcPr>
            <w:tcW w:w="3831" w:type="dxa"/>
          </w:tcPr>
          <w:p w14:paraId="358A7D70" w14:textId="129BB9E1" w:rsidR="00493DCA" w:rsidRPr="00FA027D" w:rsidRDefault="00F4271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F. J. S.</w:t>
            </w:r>
          </w:p>
        </w:tc>
        <w:tc>
          <w:tcPr>
            <w:tcW w:w="2209" w:type="dxa"/>
          </w:tcPr>
          <w:p w14:paraId="1CFB1233" w14:textId="2392F487" w:rsidR="00493DCA" w:rsidRPr="00FA027D" w:rsidRDefault="00F4271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66F5E034" w14:textId="77777777" w:rsidR="00493DCA" w:rsidRPr="00FA027D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1A71525" w14:textId="438E5371" w:rsidR="00493DCA" w:rsidRPr="00FA027D" w:rsidRDefault="00F4271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701400</w:t>
            </w:r>
          </w:p>
        </w:tc>
      </w:tr>
      <w:tr w:rsidR="00FA027D" w:rsidRPr="00FA027D" w14:paraId="549550E6" w14:textId="77777777" w:rsidTr="00493DCA">
        <w:tc>
          <w:tcPr>
            <w:tcW w:w="901" w:type="dxa"/>
          </w:tcPr>
          <w:p w14:paraId="7536E8C0" w14:textId="75373A10" w:rsidR="00493DCA" w:rsidRPr="00FA027D" w:rsidRDefault="00FA027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1931</w:t>
            </w:r>
          </w:p>
        </w:tc>
        <w:tc>
          <w:tcPr>
            <w:tcW w:w="3831" w:type="dxa"/>
          </w:tcPr>
          <w:p w14:paraId="568C1328" w14:textId="33CEDD87" w:rsidR="00493DCA" w:rsidRPr="00FA027D" w:rsidRDefault="00F4271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A. S. S.</w:t>
            </w:r>
          </w:p>
        </w:tc>
        <w:tc>
          <w:tcPr>
            <w:tcW w:w="2209" w:type="dxa"/>
          </w:tcPr>
          <w:p w14:paraId="56C7CB5C" w14:textId="01CC0E25" w:rsidR="00493DCA" w:rsidRPr="00FA027D" w:rsidRDefault="00F4271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49D15C7E" w14:textId="77777777" w:rsidR="00493DCA" w:rsidRPr="00FA027D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FD61FF7" w14:textId="4B7DA1B5" w:rsidR="00493DCA" w:rsidRPr="00FA027D" w:rsidRDefault="00F4271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700507</w:t>
            </w:r>
          </w:p>
        </w:tc>
      </w:tr>
      <w:tr w:rsidR="00FA027D" w:rsidRPr="00FA027D" w14:paraId="7E9A5A59" w14:textId="77777777" w:rsidTr="00493DCA">
        <w:tc>
          <w:tcPr>
            <w:tcW w:w="901" w:type="dxa"/>
          </w:tcPr>
          <w:p w14:paraId="7F4D5F4B" w14:textId="24DD13D7" w:rsidR="00493DCA" w:rsidRPr="00FA027D" w:rsidRDefault="00FA027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1932</w:t>
            </w:r>
          </w:p>
        </w:tc>
        <w:tc>
          <w:tcPr>
            <w:tcW w:w="3831" w:type="dxa"/>
          </w:tcPr>
          <w:p w14:paraId="564DB4FC" w14:textId="2D9B6AEA" w:rsidR="00493DCA" w:rsidRPr="00FA027D" w:rsidRDefault="00F4271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M. S.</w:t>
            </w:r>
          </w:p>
        </w:tc>
        <w:tc>
          <w:tcPr>
            <w:tcW w:w="2209" w:type="dxa"/>
          </w:tcPr>
          <w:p w14:paraId="7E250162" w14:textId="537AC97A" w:rsidR="00493DCA" w:rsidRPr="00FA027D" w:rsidRDefault="00F4271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6CB304A2" w14:textId="77777777" w:rsidR="00493DCA" w:rsidRPr="00FA027D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AC5BAC1" w14:textId="31DF140E" w:rsidR="00493DCA" w:rsidRPr="00FA027D" w:rsidRDefault="00F4271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704606</w:t>
            </w:r>
          </w:p>
        </w:tc>
      </w:tr>
      <w:tr w:rsidR="00FA027D" w:rsidRPr="00FA027D" w14:paraId="406A8F30" w14:textId="77777777" w:rsidTr="00493DCA">
        <w:tc>
          <w:tcPr>
            <w:tcW w:w="901" w:type="dxa"/>
          </w:tcPr>
          <w:p w14:paraId="0288F92E" w14:textId="5B7E95BA" w:rsidR="00493DCA" w:rsidRPr="00FA027D" w:rsidRDefault="00FA027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1933</w:t>
            </w:r>
          </w:p>
        </w:tc>
        <w:tc>
          <w:tcPr>
            <w:tcW w:w="3831" w:type="dxa"/>
          </w:tcPr>
          <w:p w14:paraId="5BCBFC1A" w14:textId="6ABD19C0" w:rsidR="00493DCA" w:rsidRPr="00FA027D" w:rsidRDefault="00F4271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J. R. O.</w:t>
            </w:r>
          </w:p>
        </w:tc>
        <w:tc>
          <w:tcPr>
            <w:tcW w:w="2209" w:type="dxa"/>
          </w:tcPr>
          <w:p w14:paraId="3B935999" w14:textId="2A7D4776" w:rsidR="00493DCA" w:rsidRPr="00FA027D" w:rsidRDefault="00F4271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1EE11F7F" w14:textId="77777777" w:rsidR="00493DCA" w:rsidRPr="00FA027D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D82079B" w14:textId="67ACF160" w:rsidR="00493DCA" w:rsidRPr="00FA027D" w:rsidRDefault="00F4271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700402</w:t>
            </w:r>
          </w:p>
        </w:tc>
      </w:tr>
      <w:tr w:rsidR="00FA027D" w:rsidRPr="00FA027D" w14:paraId="2605920F" w14:textId="77777777" w:rsidTr="00493DCA">
        <w:tc>
          <w:tcPr>
            <w:tcW w:w="901" w:type="dxa"/>
          </w:tcPr>
          <w:p w14:paraId="53040206" w14:textId="4CAD0072" w:rsidR="00493DCA" w:rsidRPr="00FA027D" w:rsidRDefault="00FA027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1934</w:t>
            </w:r>
          </w:p>
        </w:tc>
        <w:tc>
          <w:tcPr>
            <w:tcW w:w="3831" w:type="dxa"/>
          </w:tcPr>
          <w:p w14:paraId="5BCE74FF" w14:textId="5C266CA4" w:rsidR="00493DCA" w:rsidRPr="00FA027D" w:rsidRDefault="00F4271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T. B. D. M.</w:t>
            </w:r>
          </w:p>
        </w:tc>
        <w:tc>
          <w:tcPr>
            <w:tcW w:w="2209" w:type="dxa"/>
          </w:tcPr>
          <w:p w14:paraId="1A6B4C28" w14:textId="0CE17830" w:rsidR="00493DCA" w:rsidRPr="00FA027D" w:rsidRDefault="00F4271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21555521" w14:textId="77777777" w:rsidR="00493DCA" w:rsidRPr="00FA027D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1AF881C" w14:textId="27846EDF" w:rsidR="00493DCA" w:rsidRPr="00FA027D" w:rsidRDefault="00F4271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700708</w:t>
            </w:r>
          </w:p>
        </w:tc>
      </w:tr>
      <w:tr w:rsidR="00FA027D" w:rsidRPr="00FA027D" w14:paraId="45ADCA7A" w14:textId="77777777" w:rsidTr="00493DCA">
        <w:tc>
          <w:tcPr>
            <w:tcW w:w="901" w:type="dxa"/>
          </w:tcPr>
          <w:p w14:paraId="3EC114E7" w14:textId="134DFE6B" w:rsidR="00493DCA" w:rsidRPr="00FA027D" w:rsidRDefault="00FA027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1935</w:t>
            </w:r>
          </w:p>
        </w:tc>
        <w:tc>
          <w:tcPr>
            <w:tcW w:w="3831" w:type="dxa"/>
          </w:tcPr>
          <w:p w14:paraId="104BB863" w14:textId="64B8CB18" w:rsidR="00493DCA" w:rsidRPr="00FA027D" w:rsidRDefault="00F4271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N. G. C.</w:t>
            </w:r>
          </w:p>
        </w:tc>
        <w:tc>
          <w:tcPr>
            <w:tcW w:w="2209" w:type="dxa"/>
          </w:tcPr>
          <w:p w14:paraId="43ED78F8" w14:textId="3FBF3920" w:rsidR="00493DCA" w:rsidRPr="00FA027D" w:rsidRDefault="00F4271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0846951E" w14:textId="77777777" w:rsidR="00493DCA" w:rsidRPr="00FA027D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6D35D44" w14:textId="1266C56A" w:rsidR="00493DCA" w:rsidRPr="00FA027D" w:rsidRDefault="00F4271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708003</w:t>
            </w:r>
          </w:p>
        </w:tc>
      </w:tr>
      <w:tr w:rsidR="00FA027D" w:rsidRPr="00FA027D" w14:paraId="3415CE22" w14:textId="77777777" w:rsidTr="00493DCA">
        <w:tc>
          <w:tcPr>
            <w:tcW w:w="901" w:type="dxa"/>
          </w:tcPr>
          <w:p w14:paraId="373D7CD1" w14:textId="296C686D" w:rsidR="00493DCA" w:rsidRPr="00FA027D" w:rsidRDefault="00FA027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1936</w:t>
            </w:r>
          </w:p>
        </w:tc>
        <w:tc>
          <w:tcPr>
            <w:tcW w:w="3831" w:type="dxa"/>
          </w:tcPr>
          <w:p w14:paraId="4CEA373D" w14:textId="7902CC5A" w:rsidR="00493DCA" w:rsidRPr="00FA027D" w:rsidRDefault="00F4271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M. O.</w:t>
            </w:r>
          </w:p>
        </w:tc>
        <w:tc>
          <w:tcPr>
            <w:tcW w:w="2209" w:type="dxa"/>
          </w:tcPr>
          <w:p w14:paraId="50560CC8" w14:textId="6A9BD3A3" w:rsidR="00493DCA" w:rsidRPr="00FA027D" w:rsidRDefault="00F4271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10352488" w14:textId="77777777" w:rsidR="00493DCA" w:rsidRPr="00FA027D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1C74102" w14:textId="6CA6DD2B" w:rsidR="00493DCA" w:rsidRPr="00FA027D" w:rsidRDefault="00F4271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700708</w:t>
            </w:r>
          </w:p>
        </w:tc>
      </w:tr>
      <w:tr w:rsidR="00493DCA" w:rsidRPr="00F60500" w14:paraId="30C4EBDE" w14:textId="77777777" w:rsidTr="00493DCA">
        <w:tc>
          <w:tcPr>
            <w:tcW w:w="901" w:type="dxa"/>
          </w:tcPr>
          <w:p w14:paraId="730299F2" w14:textId="7D5C8164" w:rsidR="00493DCA" w:rsidRPr="00F60500" w:rsidRDefault="00FA027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1937</w:t>
            </w:r>
          </w:p>
        </w:tc>
        <w:tc>
          <w:tcPr>
            <w:tcW w:w="3831" w:type="dxa"/>
          </w:tcPr>
          <w:p w14:paraId="45D8BE5E" w14:textId="4D0A7651" w:rsidR="00493DCA" w:rsidRPr="00F60500" w:rsidRDefault="00A30E2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N. F. S. B.</w:t>
            </w:r>
          </w:p>
        </w:tc>
        <w:tc>
          <w:tcPr>
            <w:tcW w:w="2209" w:type="dxa"/>
          </w:tcPr>
          <w:p w14:paraId="270BF3E4" w14:textId="6A112320" w:rsidR="00493DCA" w:rsidRPr="00F60500" w:rsidRDefault="00A30E2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10984035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BE3E495" w14:textId="35DD1E21" w:rsidR="00493DCA" w:rsidRPr="00F60500" w:rsidRDefault="00A30E2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700106</w:t>
            </w:r>
          </w:p>
        </w:tc>
      </w:tr>
      <w:tr w:rsidR="00493DCA" w:rsidRPr="00F60500" w14:paraId="51984BE6" w14:textId="77777777" w:rsidTr="00493DCA">
        <w:tc>
          <w:tcPr>
            <w:tcW w:w="901" w:type="dxa"/>
          </w:tcPr>
          <w:p w14:paraId="0D995EEC" w14:textId="013C612F" w:rsidR="00493DCA" w:rsidRPr="00F60500" w:rsidRDefault="00F4271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1938</w:t>
            </w:r>
          </w:p>
        </w:tc>
        <w:tc>
          <w:tcPr>
            <w:tcW w:w="3831" w:type="dxa"/>
          </w:tcPr>
          <w:p w14:paraId="4FDB2AD9" w14:textId="2D50D110" w:rsidR="00493DCA" w:rsidRPr="00F60500" w:rsidRDefault="00A30E2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V. M.</w:t>
            </w:r>
          </w:p>
        </w:tc>
        <w:tc>
          <w:tcPr>
            <w:tcW w:w="2209" w:type="dxa"/>
          </w:tcPr>
          <w:p w14:paraId="260799A1" w14:textId="0DEB005C" w:rsidR="00493DCA" w:rsidRPr="00F60500" w:rsidRDefault="00A30E2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0C9D8451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1E9CE34" w14:textId="4BC009E9" w:rsidR="00493DCA" w:rsidRPr="00F60500" w:rsidRDefault="00A30E2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706409</w:t>
            </w:r>
          </w:p>
        </w:tc>
      </w:tr>
      <w:tr w:rsidR="00493DCA" w:rsidRPr="00F60500" w14:paraId="3F361DBC" w14:textId="77777777" w:rsidTr="00493DCA">
        <w:tc>
          <w:tcPr>
            <w:tcW w:w="901" w:type="dxa"/>
          </w:tcPr>
          <w:p w14:paraId="5AA49A6F" w14:textId="36EFA12D" w:rsidR="00493DCA" w:rsidRPr="00F60500" w:rsidRDefault="00F4271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1939</w:t>
            </w:r>
          </w:p>
        </w:tc>
        <w:tc>
          <w:tcPr>
            <w:tcW w:w="3831" w:type="dxa"/>
          </w:tcPr>
          <w:p w14:paraId="77C57308" w14:textId="5BE95663" w:rsidR="00493DCA" w:rsidRPr="00F60500" w:rsidRDefault="00A30E2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H.</w:t>
            </w:r>
          </w:p>
        </w:tc>
        <w:tc>
          <w:tcPr>
            <w:tcW w:w="2209" w:type="dxa"/>
          </w:tcPr>
          <w:p w14:paraId="6CDAEA85" w14:textId="3BEC0604" w:rsidR="00493DCA" w:rsidRPr="00F60500" w:rsidRDefault="00A30E2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2563F0D2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61A6F8D" w14:textId="6F915E49" w:rsidR="00493DCA" w:rsidRPr="00F60500" w:rsidRDefault="00A30E2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700905</w:t>
            </w:r>
          </w:p>
        </w:tc>
      </w:tr>
      <w:tr w:rsidR="00493DCA" w:rsidRPr="00F60500" w14:paraId="2A95842F" w14:textId="77777777" w:rsidTr="00493DCA">
        <w:tc>
          <w:tcPr>
            <w:tcW w:w="901" w:type="dxa"/>
          </w:tcPr>
          <w:p w14:paraId="1A1F80E7" w14:textId="6094803B" w:rsidR="00493DCA" w:rsidRPr="00F60500" w:rsidRDefault="00F4271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1940</w:t>
            </w:r>
          </w:p>
        </w:tc>
        <w:tc>
          <w:tcPr>
            <w:tcW w:w="3831" w:type="dxa"/>
          </w:tcPr>
          <w:p w14:paraId="45A0DBF5" w14:textId="5CAF55E1" w:rsidR="00493DCA" w:rsidRPr="00F60500" w:rsidRDefault="00A30E2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P. W.</w:t>
            </w:r>
          </w:p>
        </w:tc>
        <w:tc>
          <w:tcPr>
            <w:tcW w:w="2209" w:type="dxa"/>
          </w:tcPr>
          <w:p w14:paraId="47232F21" w14:textId="0971622D" w:rsidR="00493DCA" w:rsidRPr="00F60500" w:rsidRDefault="00A30E2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2BD3D8C2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92F6729" w14:textId="26EC52EB" w:rsidR="00493DCA" w:rsidRPr="00F60500" w:rsidRDefault="00A30E2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700001</w:t>
            </w:r>
          </w:p>
        </w:tc>
      </w:tr>
      <w:tr w:rsidR="00493DCA" w:rsidRPr="00F60500" w14:paraId="309C1221" w14:textId="77777777" w:rsidTr="00493DCA">
        <w:tc>
          <w:tcPr>
            <w:tcW w:w="901" w:type="dxa"/>
          </w:tcPr>
          <w:p w14:paraId="44FCD551" w14:textId="1D4E9EBE" w:rsidR="00493DCA" w:rsidRPr="00F60500" w:rsidRDefault="00F4271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1941</w:t>
            </w:r>
          </w:p>
        </w:tc>
        <w:tc>
          <w:tcPr>
            <w:tcW w:w="3831" w:type="dxa"/>
          </w:tcPr>
          <w:p w14:paraId="329060E3" w14:textId="698850FC" w:rsidR="00493DCA" w:rsidRPr="00F60500" w:rsidRDefault="00A30E2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A. K.</w:t>
            </w:r>
          </w:p>
        </w:tc>
        <w:tc>
          <w:tcPr>
            <w:tcW w:w="2209" w:type="dxa"/>
          </w:tcPr>
          <w:p w14:paraId="67E1C3D9" w14:textId="14017F05" w:rsidR="00493DCA" w:rsidRPr="00F60500" w:rsidRDefault="00A30E2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5B233E70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21F2A06" w14:textId="529600C8" w:rsidR="00493DCA" w:rsidRPr="00F60500" w:rsidRDefault="00A30E2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709005</w:t>
            </w:r>
          </w:p>
        </w:tc>
      </w:tr>
      <w:tr w:rsidR="00493DCA" w:rsidRPr="00F60500" w14:paraId="2B1ED22A" w14:textId="77777777" w:rsidTr="00493DCA">
        <w:tc>
          <w:tcPr>
            <w:tcW w:w="901" w:type="dxa"/>
          </w:tcPr>
          <w:p w14:paraId="6E704FD5" w14:textId="5A459602" w:rsidR="00493DCA" w:rsidRPr="00F60500" w:rsidRDefault="00F4271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1942</w:t>
            </w:r>
          </w:p>
        </w:tc>
        <w:tc>
          <w:tcPr>
            <w:tcW w:w="3831" w:type="dxa"/>
          </w:tcPr>
          <w:p w14:paraId="65B38208" w14:textId="26E423D9" w:rsidR="00493DCA" w:rsidRPr="00F60500" w:rsidRDefault="00A30E2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I. F. K.</w:t>
            </w:r>
          </w:p>
        </w:tc>
        <w:tc>
          <w:tcPr>
            <w:tcW w:w="2209" w:type="dxa"/>
          </w:tcPr>
          <w:p w14:paraId="32905D3A" w14:textId="6B55ADF8" w:rsidR="00493DCA" w:rsidRPr="00F60500" w:rsidRDefault="00A30E2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67553842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B5C330A" w14:textId="388589FF" w:rsidR="00493DCA" w:rsidRPr="00F60500" w:rsidRDefault="00A30E2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898002</w:t>
            </w:r>
          </w:p>
        </w:tc>
      </w:tr>
      <w:tr w:rsidR="00493DCA" w:rsidRPr="00F60500" w14:paraId="2E9AE6A3" w14:textId="77777777" w:rsidTr="00493DCA">
        <w:tc>
          <w:tcPr>
            <w:tcW w:w="901" w:type="dxa"/>
          </w:tcPr>
          <w:p w14:paraId="58714C54" w14:textId="5BE9FCE7" w:rsidR="00493DCA" w:rsidRPr="00F60500" w:rsidRDefault="00F4271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1943</w:t>
            </w:r>
          </w:p>
        </w:tc>
        <w:tc>
          <w:tcPr>
            <w:tcW w:w="3831" w:type="dxa"/>
          </w:tcPr>
          <w:p w14:paraId="0D8A1FC4" w14:textId="0AD95C3A" w:rsidR="00493DCA" w:rsidRPr="00F60500" w:rsidRDefault="00A30E2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O. R.</w:t>
            </w:r>
          </w:p>
        </w:tc>
        <w:tc>
          <w:tcPr>
            <w:tcW w:w="2209" w:type="dxa"/>
          </w:tcPr>
          <w:p w14:paraId="06F14F3D" w14:textId="35BCF440" w:rsidR="00493DCA" w:rsidRPr="00F60500" w:rsidRDefault="00A30E2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72799101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CBCB5E5" w14:textId="3D4C3C60" w:rsidR="00493DCA" w:rsidRPr="00F60500" w:rsidRDefault="00A30E2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705406</w:t>
            </w:r>
          </w:p>
        </w:tc>
      </w:tr>
      <w:tr w:rsidR="00493DCA" w:rsidRPr="00F60500" w14:paraId="7B0C89E7" w14:textId="77777777" w:rsidTr="00493DCA">
        <w:tc>
          <w:tcPr>
            <w:tcW w:w="901" w:type="dxa"/>
          </w:tcPr>
          <w:p w14:paraId="078EC9E5" w14:textId="1D27414E" w:rsidR="00493DCA" w:rsidRPr="00F60500" w:rsidRDefault="00F4271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1944</w:t>
            </w:r>
          </w:p>
        </w:tc>
        <w:tc>
          <w:tcPr>
            <w:tcW w:w="3831" w:type="dxa"/>
          </w:tcPr>
          <w:p w14:paraId="0BE3FF08" w14:textId="519FA6E8" w:rsidR="00493DCA" w:rsidRPr="00F60500" w:rsidRDefault="00A30E2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T. F.</w:t>
            </w:r>
          </w:p>
        </w:tc>
        <w:tc>
          <w:tcPr>
            <w:tcW w:w="2209" w:type="dxa"/>
          </w:tcPr>
          <w:p w14:paraId="44BB8928" w14:textId="560096BD" w:rsidR="00493DCA" w:rsidRPr="00F60500" w:rsidRDefault="00A30E2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6989A6A9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0CB8725" w14:textId="4A00A436" w:rsidR="00493DCA" w:rsidRPr="00F60500" w:rsidRDefault="00A30E2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700702</w:t>
            </w:r>
          </w:p>
        </w:tc>
      </w:tr>
      <w:tr w:rsidR="00493DCA" w:rsidRPr="00F60500" w14:paraId="6E653419" w14:textId="77777777" w:rsidTr="00493DCA">
        <w:tc>
          <w:tcPr>
            <w:tcW w:w="901" w:type="dxa"/>
          </w:tcPr>
          <w:p w14:paraId="2B135F9A" w14:textId="260DA69D" w:rsidR="00493DCA" w:rsidRPr="00F60500" w:rsidRDefault="00F4271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1945</w:t>
            </w:r>
          </w:p>
        </w:tc>
        <w:tc>
          <w:tcPr>
            <w:tcW w:w="3831" w:type="dxa"/>
          </w:tcPr>
          <w:p w14:paraId="21475404" w14:textId="5A59D9FE" w:rsidR="00493DCA" w:rsidRPr="00F60500" w:rsidRDefault="00A30E2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E. C. F.</w:t>
            </w:r>
          </w:p>
        </w:tc>
        <w:tc>
          <w:tcPr>
            <w:tcW w:w="2209" w:type="dxa"/>
          </w:tcPr>
          <w:p w14:paraId="486ED25A" w14:textId="13E2276A" w:rsidR="00493DCA" w:rsidRPr="00F60500" w:rsidRDefault="00A30E2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5E88A9AD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BE229AA" w14:textId="2113B93B" w:rsidR="00493DCA" w:rsidRPr="00F60500" w:rsidRDefault="00A30E2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705209</w:t>
            </w:r>
          </w:p>
        </w:tc>
      </w:tr>
      <w:tr w:rsidR="00493DCA" w:rsidRPr="00F60500" w14:paraId="399384A9" w14:textId="77777777" w:rsidTr="00493DCA">
        <w:tc>
          <w:tcPr>
            <w:tcW w:w="901" w:type="dxa"/>
          </w:tcPr>
          <w:p w14:paraId="3B8C9F04" w14:textId="54E05C80" w:rsidR="00493DCA" w:rsidRPr="00F60500" w:rsidRDefault="00F4271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1946</w:t>
            </w:r>
          </w:p>
        </w:tc>
        <w:tc>
          <w:tcPr>
            <w:tcW w:w="3831" w:type="dxa"/>
          </w:tcPr>
          <w:p w14:paraId="1CBD20B7" w14:textId="008AF952" w:rsidR="00493DCA" w:rsidRPr="00F60500" w:rsidRDefault="00A30E2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V. B.</w:t>
            </w:r>
          </w:p>
        </w:tc>
        <w:tc>
          <w:tcPr>
            <w:tcW w:w="2209" w:type="dxa"/>
          </w:tcPr>
          <w:p w14:paraId="1E9CD22B" w14:textId="3B8D07DD" w:rsidR="00493DCA" w:rsidRPr="00F60500" w:rsidRDefault="00A30E2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01376C41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640A8AB" w14:textId="6B52D1C8" w:rsidR="00493DCA" w:rsidRPr="00F60500" w:rsidRDefault="00A30E2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708700</w:t>
            </w:r>
          </w:p>
        </w:tc>
      </w:tr>
      <w:tr w:rsidR="00493DCA" w:rsidRPr="00F60500" w14:paraId="4C423BEC" w14:textId="77777777" w:rsidTr="00493DCA">
        <w:tc>
          <w:tcPr>
            <w:tcW w:w="901" w:type="dxa"/>
          </w:tcPr>
          <w:p w14:paraId="6B5512D8" w14:textId="22EE8D8D" w:rsidR="00493DCA" w:rsidRPr="00F60500" w:rsidRDefault="00F4271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1947</w:t>
            </w:r>
          </w:p>
        </w:tc>
        <w:tc>
          <w:tcPr>
            <w:tcW w:w="3831" w:type="dxa"/>
          </w:tcPr>
          <w:p w14:paraId="39C0E54D" w14:textId="09E28223" w:rsidR="00493DCA" w:rsidRPr="00F60500" w:rsidRDefault="00A30E2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B. C. F.</w:t>
            </w:r>
          </w:p>
        </w:tc>
        <w:tc>
          <w:tcPr>
            <w:tcW w:w="2209" w:type="dxa"/>
          </w:tcPr>
          <w:p w14:paraId="38298620" w14:textId="2978865D" w:rsidR="00493DCA" w:rsidRPr="00F60500" w:rsidRDefault="00A30E2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2C0B5A95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A9EE19E" w14:textId="2AD3844A" w:rsidR="00493DCA" w:rsidRPr="00F60500" w:rsidRDefault="00A30E2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700600</w:t>
            </w:r>
          </w:p>
        </w:tc>
      </w:tr>
      <w:tr w:rsidR="00493DCA" w:rsidRPr="00F60500" w14:paraId="15B55AF4" w14:textId="77777777" w:rsidTr="00493DCA">
        <w:tc>
          <w:tcPr>
            <w:tcW w:w="901" w:type="dxa"/>
          </w:tcPr>
          <w:p w14:paraId="24019830" w14:textId="550CCB28" w:rsidR="00493DCA" w:rsidRPr="00F60500" w:rsidRDefault="00F4271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1948</w:t>
            </w:r>
          </w:p>
        </w:tc>
        <w:tc>
          <w:tcPr>
            <w:tcW w:w="3831" w:type="dxa"/>
          </w:tcPr>
          <w:p w14:paraId="6C383FE7" w14:textId="776ADD32" w:rsidR="00493DCA" w:rsidRPr="00F60500" w:rsidRDefault="00A30E2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G. L.</w:t>
            </w:r>
          </w:p>
        </w:tc>
        <w:tc>
          <w:tcPr>
            <w:tcW w:w="2209" w:type="dxa"/>
          </w:tcPr>
          <w:p w14:paraId="44F87249" w14:textId="690F86E6" w:rsidR="00493DCA" w:rsidRPr="00F60500" w:rsidRDefault="00A30E2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0A452D9E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AF3CABC" w14:textId="191FC472" w:rsidR="00493DCA" w:rsidRPr="00F60500" w:rsidRDefault="00A30E2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704807</w:t>
            </w:r>
          </w:p>
        </w:tc>
      </w:tr>
      <w:tr w:rsidR="00FA027D" w:rsidRPr="00FA027D" w14:paraId="0F11887B" w14:textId="77777777" w:rsidTr="00493DCA">
        <w:tc>
          <w:tcPr>
            <w:tcW w:w="901" w:type="dxa"/>
          </w:tcPr>
          <w:p w14:paraId="696EEF25" w14:textId="5C9A08EF" w:rsidR="00493DCA" w:rsidRPr="00FA027D" w:rsidRDefault="00F4271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1949</w:t>
            </w:r>
          </w:p>
        </w:tc>
        <w:tc>
          <w:tcPr>
            <w:tcW w:w="3831" w:type="dxa"/>
          </w:tcPr>
          <w:p w14:paraId="5FD95A99" w14:textId="28A7606F" w:rsidR="00493DCA" w:rsidRPr="00FA027D" w:rsidRDefault="00A30E2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M.</w:t>
            </w:r>
          </w:p>
        </w:tc>
        <w:tc>
          <w:tcPr>
            <w:tcW w:w="2209" w:type="dxa"/>
          </w:tcPr>
          <w:p w14:paraId="30757899" w14:textId="0AC1D33B" w:rsidR="00493DCA" w:rsidRPr="00FA027D" w:rsidRDefault="00A30E2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25A05755" w14:textId="77777777" w:rsidR="00493DCA" w:rsidRPr="00FA027D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34311E0" w14:textId="6A9B9CC9" w:rsidR="00493DCA" w:rsidRPr="00FA027D" w:rsidRDefault="00A30E2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700108</w:t>
            </w:r>
          </w:p>
        </w:tc>
      </w:tr>
      <w:tr w:rsidR="00FA027D" w:rsidRPr="00FA027D" w14:paraId="61C4F52E" w14:textId="77777777" w:rsidTr="00493DCA">
        <w:tc>
          <w:tcPr>
            <w:tcW w:w="901" w:type="dxa"/>
          </w:tcPr>
          <w:p w14:paraId="2EADA2D0" w14:textId="41D51A6A" w:rsidR="00493DCA" w:rsidRPr="00FA027D" w:rsidRDefault="00F4271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1950</w:t>
            </w:r>
          </w:p>
        </w:tc>
        <w:tc>
          <w:tcPr>
            <w:tcW w:w="3831" w:type="dxa"/>
          </w:tcPr>
          <w:p w14:paraId="564BCE04" w14:textId="2FFD632C" w:rsidR="00493DCA" w:rsidRPr="00FA027D" w:rsidRDefault="00A30E2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P. A. B.</w:t>
            </w:r>
          </w:p>
        </w:tc>
        <w:tc>
          <w:tcPr>
            <w:tcW w:w="2209" w:type="dxa"/>
          </w:tcPr>
          <w:p w14:paraId="352B6218" w14:textId="7E811DA7" w:rsidR="00493DCA" w:rsidRPr="00FA027D" w:rsidRDefault="00A30E2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5C5F091C" w14:textId="77777777" w:rsidR="00493DCA" w:rsidRPr="00FA027D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4ED6192" w14:textId="1C82D10E" w:rsidR="00493DCA" w:rsidRPr="00FA027D" w:rsidRDefault="00A30E2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700605</w:t>
            </w:r>
          </w:p>
        </w:tc>
      </w:tr>
      <w:tr w:rsidR="00FA027D" w:rsidRPr="00FA027D" w14:paraId="067007A9" w14:textId="77777777" w:rsidTr="00493DCA">
        <w:tc>
          <w:tcPr>
            <w:tcW w:w="901" w:type="dxa"/>
          </w:tcPr>
          <w:p w14:paraId="5BFEC911" w14:textId="11485430" w:rsidR="00493DCA" w:rsidRPr="00FA027D" w:rsidRDefault="00F4271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1951</w:t>
            </w:r>
          </w:p>
        </w:tc>
        <w:tc>
          <w:tcPr>
            <w:tcW w:w="3831" w:type="dxa"/>
          </w:tcPr>
          <w:p w14:paraId="58746578" w14:textId="0A91562B" w:rsidR="00493DCA" w:rsidRPr="00FA027D" w:rsidRDefault="00A30E2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L. P. B.</w:t>
            </w:r>
          </w:p>
        </w:tc>
        <w:tc>
          <w:tcPr>
            <w:tcW w:w="2209" w:type="dxa"/>
          </w:tcPr>
          <w:p w14:paraId="046593B3" w14:textId="20D2A239" w:rsidR="00493DCA" w:rsidRPr="00FA027D" w:rsidRDefault="00A30E2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47DFEB1B" w14:textId="77777777" w:rsidR="00493DCA" w:rsidRPr="00FA027D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44B43AC" w14:textId="03F2D935" w:rsidR="00493DCA" w:rsidRPr="00FA027D" w:rsidRDefault="00A30E2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706004</w:t>
            </w:r>
          </w:p>
        </w:tc>
      </w:tr>
      <w:tr w:rsidR="00FA027D" w:rsidRPr="00FA027D" w14:paraId="7FE68400" w14:textId="77777777" w:rsidTr="00493DCA">
        <w:tc>
          <w:tcPr>
            <w:tcW w:w="901" w:type="dxa"/>
          </w:tcPr>
          <w:p w14:paraId="12E2A0B6" w14:textId="34F38770" w:rsidR="00493DCA" w:rsidRPr="00FA027D" w:rsidRDefault="00F4271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1952</w:t>
            </w:r>
          </w:p>
        </w:tc>
        <w:tc>
          <w:tcPr>
            <w:tcW w:w="3831" w:type="dxa"/>
          </w:tcPr>
          <w:p w14:paraId="1B3C1014" w14:textId="6F50050D" w:rsidR="00493DCA" w:rsidRPr="00FA027D" w:rsidRDefault="00A30E2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S.</w:t>
            </w:r>
          </w:p>
        </w:tc>
        <w:tc>
          <w:tcPr>
            <w:tcW w:w="2209" w:type="dxa"/>
          </w:tcPr>
          <w:p w14:paraId="6A419E50" w14:textId="20CA7ACF" w:rsidR="00493DCA" w:rsidRPr="00FA027D" w:rsidRDefault="00A30E2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7263551A" w14:textId="77777777" w:rsidR="00493DCA" w:rsidRPr="00FA027D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7C4B1D1" w14:textId="1FB80ACF" w:rsidR="00493DCA" w:rsidRPr="00FA027D" w:rsidRDefault="00A30E2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706209</w:t>
            </w:r>
          </w:p>
        </w:tc>
      </w:tr>
      <w:tr w:rsidR="00FA027D" w:rsidRPr="00FA027D" w14:paraId="53FD7E56" w14:textId="77777777" w:rsidTr="00493DCA">
        <w:tc>
          <w:tcPr>
            <w:tcW w:w="901" w:type="dxa"/>
          </w:tcPr>
          <w:p w14:paraId="4962F57A" w14:textId="67714762" w:rsidR="00493DCA" w:rsidRPr="00FA027D" w:rsidRDefault="00F4271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1953</w:t>
            </w:r>
          </w:p>
        </w:tc>
        <w:tc>
          <w:tcPr>
            <w:tcW w:w="3831" w:type="dxa"/>
          </w:tcPr>
          <w:p w14:paraId="74701E5C" w14:textId="69114317" w:rsidR="00493DCA" w:rsidRPr="00FA027D" w:rsidRDefault="00A30E2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I. D.</w:t>
            </w:r>
          </w:p>
        </w:tc>
        <w:tc>
          <w:tcPr>
            <w:tcW w:w="2209" w:type="dxa"/>
          </w:tcPr>
          <w:p w14:paraId="0C49B5D9" w14:textId="2CCE6289" w:rsidR="00493DCA" w:rsidRPr="00FA027D" w:rsidRDefault="00A30E2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02D1F437" w14:textId="77777777" w:rsidR="00493DCA" w:rsidRPr="00FA027D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B92A62A" w14:textId="46237B08" w:rsidR="00493DCA" w:rsidRPr="00FA027D" w:rsidRDefault="00A30E2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706209</w:t>
            </w:r>
          </w:p>
        </w:tc>
      </w:tr>
      <w:tr w:rsidR="00FA027D" w:rsidRPr="00FA027D" w14:paraId="75DF6921" w14:textId="77777777" w:rsidTr="00493DCA">
        <w:tc>
          <w:tcPr>
            <w:tcW w:w="901" w:type="dxa"/>
          </w:tcPr>
          <w:p w14:paraId="3EE49B5C" w14:textId="6B2FB98C" w:rsidR="00493DCA" w:rsidRPr="00FA027D" w:rsidRDefault="00F4271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1954</w:t>
            </w:r>
          </w:p>
        </w:tc>
        <w:tc>
          <w:tcPr>
            <w:tcW w:w="3831" w:type="dxa"/>
          </w:tcPr>
          <w:p w14:paraId="6328E466" w14:textId="677B5E02" w:rsidR="00493DCA" w:rsidRPr="00FA027D" w:rsidRDefault="00A30E2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D. Z.</w:t>
            </w:r>
          </w:p>
        </w:tc>
        <w:tc>
          <w:tcPr>
            <w:tcW w:w="2209" w:type="dxa"/>
          </w:tcPr>
          <w:p w14:paraId="32CEFDF0" w14:textId="5841099E" w:rsidR="00493DCA" w:rsidRPr="00FA027D" w:rsidRDefault="00A30E2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49F0B4B5" w14:textId="77777777" w:rsidR="00493DCA" w:rsidRPr="00FA027D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2515966" w14:textId="04AFB452" w:rsidR="00493DCA" w:rsidRPr="00FA027D" w:rsidRDefault="00A30E2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700000</w:t>
            </w:r>
          </w:p>
        </w:tc>
      </w:tr>
      <w:tr w:rsidR="00FA027D" w:rsidRPr="00FA027D" w14:paraId="55B1C68D" w14:textId="77777777" w:rsidTr="00493DCA">
        <w:tc>
          <w:tcPr>
            <w:tcW w:w="901" w:type="dxa"/>
          </w:tcPr>
          <w:p w14:paraId="16D11758" w14:textId="48386D40" w:rsidR="00493DCA" w:rsidRPr="00FA027D" w:rsidRDefault="00F4271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1955</w:t>
            </w:r>
          </w:p>
        </w:tc>
        <w:tc>
          <w:tcPr>
            <w:tcW w:w="3831" w:type="dxa"/>
          </w:tcPr>
          <w:p w14:paraId="6E794449" w14:textId="466B604C" w:rsidR="00493DCA" w:rsidRPr="00FA027D" w:rsidRDefault="00A30E2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S. A.</w:t>
            </w:r>
          </w:p>
        </w:tc>
        <w:tc>
          <w:tcPr>
            <w:tcW w:w="2209" w:type="dxa"/>
          </w:tcPr>
          <w:p w14:paraId="3D3DA300" w14:textId="22B214A0" w:rsidR="00493DCA" w:rsidRPr="00FA027D" w:rsidRDefault="00A30E2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00A301DC" w14:textId="77777777" w:rsidR="00493DCA" w:rsidRPr="00FA027D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88AF3A5" w14:textId="006C793C" w:rsidR="00493DCA" w:rsidRPr="00FA027D" w:rsidRDefault="00A30E2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706701</w:t>
            </w:r>
          </w:p>
        </w:tc>
      </w:tr>
      <w:tr w:rsidR="00FA027D" w:rsidRPr="00FA027D" w14:paraId="2BF9EE87" w14:textId="77777777" w:rsidTr="00493DCA">
        <w:tc>
          <w:tcPr>
            <w:tcW w:w="901" w:type="dxa"/>
          </w:tcPr>
          <w:p w14:paraId="201AEAC0" w14:textId="7D24B666" w:rsidR="00493DCA" w:rsidRPr="00FA027D" w:rsidRDefault="00F4271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1956</w:t>
            </w:r>
          </w:p>
        </w:tc>
        <w:tc>
          <w:tcPr>
            <w:tcW w:w="3831" w:type="dxa"/>
          </w:tcPr>
          <w:p w14:paraId="43AC898A" w14:textId="09D9D072" w:rsidR="00493DCA" w:rsidRPr="00FA027D" w:rsidRDefault="00A30E2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V. M. G.</w:t>
            </w:r>
          </w:p>
        </w:tc>
        <w:tc>
          <w:tcPr>
            <w:tcW w:w="2209" w:type="dxa"/>
          </w:tcPr>
          <w:p w14:paraId="4D25390A" w14:textId="448C758A" w:rsidR="00493DCA" w:rsidRPr="00FA027D" w:rsidRDefault="00A30E2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280A2088" w14:textId="77777777" w:rsidR="00493DCA" w:rsidRPr="00FA027D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78ECA77" w14:textId="6D5BEBA1" w:rsidR="00493DCA" w:rsidRPr="00FA027D" w:rsidRDefault="00A30E2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700604</w:t>
            </w:r>
          </w:p>
        </w:tc>
      </w:tr>
      <w:tr w:rsidR="00FA027D" w:rsidRPr="00FA027D" w14:paraId="255FB5B1" w14:textId="77777777" w:rsidTr="00493DCA">
        <w:tc>
          <w:tcPr>
            <w:tcW w:w="901" w:type="dxa"/>
          </w:tcPr>
          <w:p w14:paraId="2E408CD5" w14:textId="5B8049BC" w:rsidR="00493DCA" w:rsidRPr="00FA027D" w:rsidRDefault="00F4271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1957</w:t>
            </w:r>
          </w:p>
        </w:tc>
        <w:tc>
          <w:tcPr>
            <w:tcW w:w="3831" w:type="dxa"/>
          </w:tcPr>
          <w:p w14:paraId="7D678E68" w14:textId="3358B838" w:rsidR="00493DCA" w:rsidRPr="00FA027D" w:rsidRDefault="00A30E2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G. G. A.</w:t>
            </w:r>
          </w:p>
        </w:tc>
        <w:tc>
          <w:tcPr>
            <w:tcW w:w="2209" w:type="dxa"/>
          </w:tcPr>
          <w:p w14:paraId="08CF337B" w14:textId="67ADDCEA" w:rsidR="00493DCA" w:rsidRPr="00FA027D" w:rsidRDefault="00A30E2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0FF6A75D" w14:textId="77777777" w:rsidR="00493DCA" w:rsidRPr="00FA027D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47F5EAD" w14:textId="3C325969" w:rsidR="00493DCA" w:rsidRPr="00FA027D" w:rsidRDefault="00A30E2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705007</w:t>
            </w:r>
          </w:p>
        </w:tc>
      </w:tr>
      <w:tr w:rsidR="00FA027D" w:rsidRPr="00FA027D" w14:paraId="14713411" w14:textId="77777777" w:rsidTr="00493DCA">
        <w:tc>
          <w:tcPr>
            <w:tcW w:w="901" w:type="dxa"/>
          </w:tcPr>
          <w:p w14:paraId="63CA0C88" w14:textId="0FF9BB1A" w:rsidR="00493DCA" w:rsidRPr="00FA027D" w:rsidRDefault="00F4271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1958</w:t>
            </w:r>
          </w:p>
        </w:tc>
        <w:tc>
          <w:tcPr>
            <w:tcW w:w="3831" w:type="dxa"/>
          </w:tcPr>
          <w:p w14:paraId="594FB750" w14:textId="5B2C65CA" w:rsidR="00493DCA" w:rsidRPr="00FA027D" w:rsidRDefault="00A30E2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G. S.</w:t>
            </w:r>
          </w:p>
        </w:tc>
        <w:tc>
          <w:tcPr>
            <w:tcW w:w="2209" w:type="dxa"/>
          </w:tcPr>
          <w:p w14:paraId="62386635" w14:textId="2CB95B4A" w:rsidR="00493DCA" w:rsidRPr="00FA027D" w:rsidRDefault="00A30E2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28B5D98B" w14:textId="77777777" w:rsidR="00493DCA" w:rsidRPr="00FA027D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3677E9D" w14:textId="06B6EC84" w:rsidR="00493DCA" w:rsidRPr="00FA027D" w:rsidRDefault="00A30E2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708901</w:t>
            </w:r>
          </w:p>
        </w:tc>
      </w:tr>
      <w:tr w:rsidR="00FA027D" w:rsidRPr="00FA027D" w14:paraId="6B1CCF2C" w14:textId="77777777" w:rsidTr="00493DCA">
        <w:tc>
          <w:tcPr>
            <w:tcW w:w="901" w:type="dxa"/>
          </w:tcPr>
          <w:p w14:paraId="55E71A49" w14:textId="795D746C" w:rsidR="00493DCA" w:rsidRPr="00FA027D" w:rsidRDefault="00F4271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1959</w:t>
            </w:r>
          </w:p>
        </w:tc>
        <w:tc>
          <w:tcPr>
            <w:tcW w:w="3831" w:type="dxa"/>
          </w:tcPr>
          <w:p w14:paraId="1DE83F82" w14:textId="20EEF42E" w:rsidR="00493DCA" w:rsidRPr="00FA027D" w:rsidRDefault="00A30E2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J. M. S.</w:t>
            </w:r>
          </w:p>
        </w:tc>
        <w:tc>
          <w:tcPr>
            <w:tcW w:w="2209" w:type="dxa"/>
          </w:tcPr>
          <w:p w14:paraId="71D921A9" w14:textId="0D9DDDA4" w:rsidR="00493DCA" w:rsidRPr="00FA027D" w:rsidRDefault="00A30E2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31ED3C84" w14:textId="77777777" w:rsidR="00493DCA" w:rsidRPr="00FA027D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53771FC" w14:textId="3DF483EB" w:rsidR="00493DCA" w:rsidRPr="00FA027D" w:rsidRDefault="00A30E2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705003</w:t>
            </w:r>
          </w:p>
        </w:tc>
      </w:tr>
      <w:tr w:rsidR="00FA027D" w:rsidRPr="00FA027D" w14:paraId="7DB904EE" w14:textId="77777777" w:rsidTr="00493DCA">
        <w:tc>
          <w:tcPr>
            <w:tcW w:w="901" w:type="dxa"/>
          </w:tcPr>
          <w:p w14:paraId="4B44CA4A" w14:textId="3FB6A312" w:rsidR="00493DCA" w:rsidRPr="00FA027D" w:rsidRDefault="00A30E2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1960</w:t>
            </w:r>
          </w:p>
        </w:tc>
        <w:tc>
          <w:tcPr>
            <w:tcW w:w="3831" w:type="dxa"/>
          </w:tcPr>
          <w:p w14:paraId="291143BD" w14:textId="6556EEA2" w:rsidR="00493DCA" w:rsidRPr="00FA027D" w:rsidRDefault="00A30E2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B. J.</w:t>
            </w:r>
          </w:p>
        </w:tc>
        <w:tc>
          <w:tcPr>
            <w:tcW w:w="2209" w:type="dxa"/>
          </w:tcPr>
          <w:p w14:paraId="16606EBF" w14:textId="66B2D435" w:rsidR="00493DCA" w:rsidRPr="00FA027D" w:rsidRDefault="00A30E2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0C855B00" w14:textId="77777777" w:rsidR="00493DCA" w:rsidRPr="00FA027D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300B8A8" w14:textId="6058CAA9" w:rsidR="00493DCA" w:rsidRPr="00FA027D" w:rsidRDefault="00A30E2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700006</w:t>
            </w:r>
          </w:p>
        </w:tc>
      </w:tr>
      <w:tr w:rsidR="00FA027D" w:rsidRPr="00FA027D" w14:paraId="0E9238B2" w14:textId="77777777" w:rsidTr="00493DCA">
        <w:tc>
          <w:tcPr>
            <w:tcW w:w="901" w:type="dxa"/>
          </w:tcPr>
          <w:p w14:paraId="3DFF2110" w14:textId="3D578EC8" w:rsidR="00493DCA" w:rsidRPr="00FA027D" w:rsidRDefault="00A30E2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1961</w:t>
            </w:r>
          </w:p>
        </w:tc>
        <w:tc>
          <w:tcPr>
            <w:tcW w:w="3831" w:type="dxa"/>
          </w:tcPr>
          <w:p w14:paraId="7FA42D5D" w14:textId="2E483FB3" w:rsidR="00493DCA" w:rsidRPr="00FA027D" w:rsidRDefault="00A30E2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S. B. S.</w:t>
            </w:r>
          </w:p>
        </w:tc>
        <w:tc>
          <w:tcPr>
            <w:tcW w:w="2209" w:type="dxa"/>
          </w:tcPr>
          <w:p w14:paraId="586D3EB9" w14:textId="433B1550" w:rsidR="00493DCA" w:rsidRPr="00FA027D" w:rsidRDefault="00A30E2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720C1572" w14:textId="77777777" w:rsidR="00493DCA" w:rsidRPr="00FA027D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49FB93D" w14:textId="4FA9EB5F" w:rsidR="00493DCA" w:rsidRPr="00FA027D" w:rsidRDefault="00A30E2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700605</w:t>
            </w:r>
          </w:p>
        </w:tc>
      </w:tr>
      <w:tr w:rsidR="00FA027D" w:rsidRPr="00FA027D" w14:paraId="6CDAF627" w14:textId="77777777" w:rsidTr="00493DCA">
        <w:tc>
          <w:tcPr>
            <w:tcW w:w="901" w:type="dxa"/>
          </w:tcPr>
          <w:p w14:paraId="1A95CED8" w14:textId="65097FAA" w:rsidR="00493DCA" w:rsidRPr="00FA027D" w:rsidRDefault="00A30E2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1962</w:t>
            </w:r>
          </w:p>
        </w:tc>
        <w:tc>
          <w:tcPr>
            <w:tcW w:w="3831" w:type="dxa"/>
          </w:tcPr>
          <w:p w14:paraId="002D0792" w14:textId="523DB687" w:rsidR="00493DCA" w:rsidRPr="00FA027D" w:rsidRDefault="003D7C3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V. C. S.</w:t>
            </w:r>
          </w:p>
        </w:tc>
        <w:tc>
          <w:tcPr>
            <w:tcW w:w="2209" w:type="dxa"/>
          </w:tcPr>
          <w:p w14:paraId="5A880A02" w14:textId="4D8C2A4E" w:rsidR="00493DCA" w:rsidRPr="00FA027D" w:rsidRDefault="003D7C3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2FF4E1BF" w14:textId="77777777" w:rsidR="00493DCA" w:rsidRPr="00FA027D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0851747" w14:textId="642B9C69" w:rsidR="00493DCA" w:rsidRPr="00FA027D" w:rsidRDefault="003D7C3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709708</w:t>
            </w:r>
          </w:p>
        </w:tc>
      </w:tr>
      <w:tr w:rsidR="00FA027D" w:rsidRPr="00FA027D" w14:paraId="2F4F8CEC" w14:textId="77777777" w:rsidTr="00493DCA">
        <w:tc>
          <w:tcPr>
            <w:tcW w:w="901" w:type="dxa"/>
          </w:tcPr>
          <w:p w14:paraId="27221D92" w14:textId="38999E5C" w:rsidR="00493DCA" w:rsidRPr="00FA027D" w:rsidRDefault="00A30E2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1963</w:t>
            </w:r>
          </w:p>
        </w:tc>
        <w:tc>
          <w:tcPr>
            <w:tcW w:w="3831" w:type="dxa"/>
          </w:tcPr>
          <w:p w14:paraId="62D536FD" w14:textId="5048FBD6" w:rsidR="00493DCA" w:rsidRPr="00FA027D" w:rsidRDefault="003D7C3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J. S. N.</w:t>
            </w:r>
          </w:p>
        </w:tc>
        <w:tc>
          <w:tcPr>
            <w:tcW w:w="2209" w:type="dxa"/>
          </w:tcPr>
          <w:p w14:paraId="28AB76A8" w14:textId="6A6BB869" w:rsidR="00493DCA" w:rsidRPr="00FA027D" w:rsidRDefault="003D7C3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54F3D057" w14:textId="77777777" w:rsidR="00493DCA" w:rsidRPr="00FA027D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88C741F" w14:textId="00093913" w:rsidR="00493DCA" w:rsidRPr="00FA027D" w:rsidRDefault="003D7C3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706003</w:t>
            </w:r>
          </w:p>
        </w:tc>
      </w:tr>
      <w:tr w:rsidR="00FA027D" w:rsidRPr="00FA027D" w14:paraId="23A2E812" w14:textId="77777777" w:rsidTr="00493DCA">
        <w:tc>
          <w:tcPr>
            <w:tcW w:w="901" w:type="dxa"/>
          </w:tcPr>
          <w:p w14:paraId="19DE1466" w14:textId="511F451D" w:rsidR="00493DCA" w:rsidRPr="00FA027D" w:rsidRDefault="00A30E2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1964</w:t>
            </w:r>
          </w:p>
        </w:tc>
        <w:tc>
          <w:tcPr>
            <w:tcW w:w="3831" w:type="dxa"/>
          </w:tcPr>
          <w:p w14:paraId="77C15EA6" w14:textId="78839160" w:rsidR="00493DCA" w:rsidRPr="00FA027D" w:rsidRDefault="003D7C3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M. A.</w:t>
            </w:r>
          </w:p>
        </w:tc>
        <w:tc>
          <w:tcPr>
            <w:tcW w:w="2209" w:type="dxa"/>
          </w:tcPr>
          <w:p w14:paraId="5058FF17" w14:textId="4F5CDA62" w:rsidR="00493DCA" w:rsidRPr="00FA027D" w:rsidRDefault="003D7C3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013EE7B5" w14:textId="77777777" w:rsidR="00493DCA" w:rsidRPr="00FA027D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54BAFC4" w14:textId="2AE68F4E" w:rsidR="00493DCA" w:rsidRPr="00FA027D" w:rsidRDefault="003D7C3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702807</w:t>
            </w:r>
          </w:p>
        </w:tc>
      </w:tr>
      <w:tr w:rsidR="00FA027D" w:rsidRPr="00FA027D" w14:paraId="47A79BD9" w14:textId="77777777" w:rsidTr="00493DCA">
        <w:tc>
          <w:tcPr>
            <w:tcW w:w="901" w:type="dxa"/>
          </w:tcPr>
          <w:p w14:paraId="3BADAEC4" w14:textId="293BB1D3" w:rsidR="00493DCA" w:rsidRPr="00FA027D" w:rsidRDefault="00A30E2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1965</w:t>
            </w:r>
          </w:p>
        </w:tc>
        <w:tc>
          <w:tcPr>
            <w:tcW w:w="3831" w:type="dxa"/>
          </w:tcPr>
          <w:p w14:paraId="11165FD6" w14:textId="1C3E5567" w:rsidR="00493DCA" w:rsidRPr="00FA027D" w:rsidRDefault="003D7C3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G. M.</w:t>
            </w:r>
          </w:p>
        </w:tc>
        <w:tc>
          <w:tcPr>
            <w:tcW w:w="2209" w:type="dxa"/>
          </w:tcPr>
          <w:p w14:paraId="226744EC" w14:textId="3A36C043" w:rsidR="00493DCA" w:rsidRPr="00FA027D" w:rsidRDefault="003D7C3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6ECBE3B4" w14:textId="77777777" w:rsidR="00493DCA" w:rsidRPr="00FA027D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EEB65A8" w14:textId="5875A3C5" w:rsidR="00493DCA" w:rsidRPr="00FA027D" w:rsidRDefault="003D7C3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704809</w:t>
            </w:r>
          </w:p>
        </w:tc>
      </w:tr>
      <w:tr w:rsidR="00493DCA" w:rsidRPr="00F60500" w14:paraId="59B45E4A" w14:textId="77777777" w:rsidTr="00493DCA">
        <w:tc>
          <w:tcPr>
            <w:tcW w:w="901" w:type="dxa"/>
          </w:tcPr>
          <w:p w14:paraId="7C13FD24" w14:textId="2256B822" w:rsidR="00493DCA" w:rsidRPr="00F60500" w:rsidRDefault="00A30E2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1966</w:t>
            </w:r>
          </w:p>
        </w:tc>
        <w:tc>
          <w:tcPr>
            <w:tcW w:w="3831" w:type="dxa"/>
          </w:tcPr>
          <w:p w14:paraId="25E33D59" w14:textId="4AB58227" w:rsidR="00493DCA" w:rsidRPr="00F60500" w:rsidRDefault="003D7C3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M. S.</w:t>
            </w:r>
          </w:p>
        </w:tc>
        <w:tc>
          <w:tcPr>
            <w:tcW w:w="2209" w:type="dxa"/>
          </w:tcPr>
          <w:p w14:paraId="19B54F22" w14:textId="65C9F097" w:rsidR="00493DCA" w:rsidRPr="00F60500" w:rsidRDefault="003D7C3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5BA98FFC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3059F13" w14:textId="1B6972CE" w:rsidR="00493DCA" w:rsidRPr="00F60500" w:rsidRDefault="003D7C3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707801</w:t>
            </w:r>
          </w:p>
        </w:tc>
      </w:tr>
      <w:tr w:rsidR="00493DCA" w:rsidRPr="00F60500" w14:paraId="2579B733" w14:textId="77777777" w:rsidTr="00493DCA">
        <w:tc>
          <w:tcPr>
            <w:tcW w:w="901" w:type="dxa"/>
          </w:tcPr>
          <w:p w14:paraId="7792142C" w14:textId="5CB1B264" w:rsidR="00493DCA" w:rsidRPr="00F60500" w:rsidRDefault="00A30E2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1967</w:t>
            </w:r>
          </w:p>
        </w:tc>
        <w:tc>
          <w:tcPr>
            <w:tcW w:w="3831" w:type="dxa"/>
          </w:tcPr>
          <w:p w14:paraId="3A1CCD47" w14:textId="5A74ABC9" w:rsidR="00493DCA" w:rsidRPr="00F60500" w:rsidRDefault="003D7C3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A. T. J.</w:t>
            </w:r>
          </w:p>
        </w:tc>
        <w:tc>
          <w:tcPr>
            <w:tcW w:w="2209" w:type="dxa"/>
          </w:tcPr>
          <w:p w14:paraId="7DFBE8D7" w14:textId="4C76A5A3" w:rsidR="00493DCA" w:rsidRPr="00F60500" w:rsidRDefault="003D7C3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44208E52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000B057" w14:textId="6FB71790" w:rsidR="00493DCA" w:rsidRPr="00F60500" w:rsidRDefault="003D7C3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707808</w:t>
            </w:r>
          </w:p>
        </w:tc>
      </w:tr>
      <w:tr w:rsidR="00493DCA" w:rsidRPr="00F60500" w14:paraId="41306B27" w14:textId="77777777" w:rsidTr="00493DCA">
        <w:tc>
          <w:tcPr>
            <w:tcW w:w="901" w:type="dxa"/>
          </w:tcPr>
          <w:p w14:paraId="4975DED7" w14:textId="4D2878AF" w:rsidR="00493DCA" w:rsidRPr="00F60500" w:rsidRDefault="003D7C3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1968</w:t>
            </w:r>
          </w:p>
        </w:tc>
        <w:tc>
          <w:tcPr>
            <w:tcW w:w="3831" w:type="dxa"/>
          </w:tcPr>
          <w:p w14:paraId="49F2CA9A" w14:textId="40D4ACED" w:rsidR="00493DCA" w:rsidRPr="00F60500" w:rsidRDefault="003D7C3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L. C. S.</w:t>
            </w:r>
          </w:p>
        </w:tc>
        <w:tc>
          <w:tcPr>
            <w:tcW w:w="2209" w:type="dxa"/>
          </w:tcPr>
          <w:p w14:paraId="02535063" w14:textId="3372C7FF" w:rsidR="00493DCA" w:rsidRPr="00F60500" w:rsidRDefault="003D7C3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513FA2A8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14FE5D2" w14:textId="41AC6F00" w:rsidR="00493DCA" w:rsidRPr="00F60500" w:rsidRDefault="003D7C3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700203</w:t>
            </w:r>
          </w:p>
        </w:tc>
      </w:tr>
      <w:tr w:rsidR="00493DCA" w:rsidRPr="00F60500" w14:paraId="77E22F22" w14:textId="77777777" w:rsidTr="00493DCA">
        <w:tc>
          <w:tcPr>
            <w:tcW w:w="901" w:type="dxa"/>
          </w:tcPr>
          <w:p w14:paraId="798B840B" w14:textId="7DA34AB7" w:rsidR="00493DCA" w:rsidRPr="00F60500" w:rsidRDefault="003D7C3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1969</w:t>
            </w:r>
          </w:p>
        </w:tc>
        <w:tc>
          <w:tcPr>
            <w:tcW w:w="3831" w:type="dxa"/>
          </w:tcPr>
          <w:p w14:paraId="785581C5" w14:textId="34143ADD" w:rsidR="00493DCA" w:rsidRPr="00F60500" w:rsidRDefault="003D7C3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L. S.</w:t>
            </w:r>
          </w:p>
        </w:tc>
        <w:tc>
          <w:tcPr>
            <w:tcW w:w="2209" w:type="dxa"/>
          </w:tcPr>
          <w:p w14:paraId="03605270" w14:textId="23908F69" w:rsidR="00493DCA" w:rsidRPr="00F60500" w:rsidRDefault="003D7C3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21474D82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7753E41" w14:textId="071D9274" w:rsidR="00493DCA" w:rsidRPr="00F60500" w:rsidRDefault="003D7C3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703004</w:t>
            </w:r>
          </w:p>
        </w:tc>
      </w:tr>
      <w:tr w:rsidR="00493DCA" w:rsidRPr="00F60500" w14:paraId="5A7CFBC3" w14:textId="77777777" w:rsidTr="00493DCA">
        <w:tc>
          <w:tcPr>
            <w:tcW w:w="901" w:type="dxa"/>
          </w:tcPr>
          <w:p w14:paraId="3B371E4B" w14:textId="475F68FB" w:rsidR="00493DCA" w:rsidRPr="00F60500" w:rsidRDefault="003D7C3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1970</w:t>
            </w:r>
          </w:p>
        </w:tc>
        <w:tc>
          <w:tcPr>
            <w:tcW w:w="3831" w:type="dxa"/>
          </w:tcPr>
          <w:p w14:paraId="4C91EF4C" w14:textId="704BFB32" w:rsidR="00493DCA" w:rsidRPr="00F60500" w:rsidRDefault="003D7C3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C. R. T.</w:t>
            </w:r>
          </w:p>
        </w:tc>
        <w:tc>
          <w:tcPr>
            <w:tcW w:w="2209" w:type="dxa"/>
          </w:tcPr>
          <w:p w14:paraId="15961E77" w14:textId="7EE4F792" w:rsidR="00493DCA" w:rsidRPr="00F60500" w:rsidRDefault="003D7C3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3B1B6544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508B7B9" w14:textId="77024232" w:rsidR="00493DCA" w:rsidRPr="00F60500" w:rsidRDefault="003D7C3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708409</w:t>
            </w:r>
          </w:p>
        </w:tc>
      </w:tr>
      <w:tr w:rsidR="00493DCA" w:rsidRPr="00F60500" w14:paraId="29E801BB" w14:textId="77777777" w:rsidTr="00493DCA">
        <w:tc>
          <w:tcPr>
            <w:tcW w:w="901" w:type="dxa"/>
          </w:tcPr>
          <w:p w14:paraId="07D35397" w14:textId="0C981107" w:rsidR="00493DCA" w:rsidRPr="00F60500" w:rsidRDefault="003D7C3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1971</w:t>
            </w:r>
          </w:p>
        </w:tc>
        <w:tc>
          <w:tcPr>
            <w:tcW w:w="3831" w:type="dxa"/>
          </w:tcPr>
          <w:p w14:paraId="513A82F9" w14:textId="4A1BF8A8" w:rsidR="00493DCA" w:rsidRPr="00F60500" w:rsidRDefault="003D7C3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A. G.</w:t>
            </w:r>
          </w:p>
        </w:tc>
        <w:tc>
          <w:tcPr>
            <w:tcW w:w="2209" w:type="dxa"/>
          </w:tcPr>
          <w:p w14:paraId="4CBF705C" w14:textId="518016F4" w:rsidR="00493DCA" w:rsidRPr="00F60500" w:rsidRDefault="003D7C3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67465475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02300F2" w14:textId="570D859B" w:rsidR="00493DCA" w:rsidRPr="00F60500" w:rsidRDefault="003D7C3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708108</w:t>
            </w:r>
          </w:p>
        </w:tc>
      </w:tr>
      <w:tr w:rsidR="00493DCA" w:rsidRPr="00F60500" w14:paraId="292BDA1C" w14:textId="77777777" w:rsidTr="00493DCA">
        <w:tc>
          <w:tcPr>
            <w:tcW w:w="901" w:type="dxa"/>
          </w:tcPr>
          <w:p w14:paraId="44973727" w14:textId="4F7BF621" w:rsidR="00493DCA" w:rsidRPr="00F60500" w:rsidRDefault="003D7C3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1972</w:t>
            </w:r>
          </w:p>
        </w:tc>
        <w:tc>
          <w:tcPr>
            <w:tcW w:w="3831" w:type="dxa"/>
          </w:tcPr>
          <w:p w14:paraId="782BB34C" w14:textId="6ED90910" w:rsidR="00493DCA" w:rsidRPr="00F60500" w:rsidRDefault="003D7C3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E. P.</w:t>
            </w:r>
          </w:p>
        </w:tc>
        <w:tc>
          <w:tcPr>
            <w:tcW w:w="2209" w:type="dxa"/>
          </w:tcPr>
          <w:p w14:paraId="3F8A6C89" w14:textId="6C31D6B1" w:rsidR="00493DCA" w:rsidRPr="00F60500" w:rsidRDefault="003D7C3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3C729C69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3E73D6A" w14:textId="2ADD4E5E" w:rsidR="00493DCA" w:rsidRPr="00F60500" w:rsidRDefault="003D7C3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702407</w:t>
            </w:r>
          </w:p>
        </w:tc>
      </w:tr>
      <w:tr w:rsidR="00493DCA" w:rsidRPr="00F60500" w14:paraId="508926C5" w14:textId="77777777" w:rsidTr="00493DCA">
        <w:tc>
          <w:tcPr>
            <w:tcW w:w="901" w:type="dxa"/>
          </w:tcPr>
          <w:p w14:paraId="125B2C68" w14:textId="09BD9274" w:rsidR="00493DCA" w:rsidRPr="00F60500" w:rsidRDefault="003D7C3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1973</w:t>
            </w:r>
          </w:p>
        </w:tc>
        <w:tc>
          <w:tcPr>
            <w:tcW w:w="3831" w:type="dxa"/>
          </w:tcPr>
          <w:p w14:paraId="4EC34927" w14:textId="1A933153" w:rsidR="00493DCA" w:rsidRPr="00F60500" w:rsidRDefault="003D7C3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B. P.</w:t>
            </w:r>
          </w:p>
        </w:tc>
        <w:tc>
          <w:tcPr>
            <w:tcW w:w="2209" w:type="dxa"/>
          </w:tcPr>
          <w:p w14:paraId="34DA3FED" w14:textId="2C2401CD" w:rsidR="00493DCA" w:rsidRPr="00F60500" w:rsidRDefault="003D7C3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33D32A02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6FF706F" w14:textId="0D442430" w:rsidR="00493DCA" w:rsidRPr="00F60500" w:rsidRDefault="003D7C3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706400</w:t>
            </w:r>
          </w:p>
        </w:tc>
      </w:tr>
      <w:tr w:rsidR="00493DCA" w:rsidRPr="00F60500" w14:paraId="49166D3A" w14:textId="77777777" w:rsidTr="00493DCA">
        <w:tc>
          <w:tcPr>
            <w:tcW w:w="901" w:type="dxa"/>
          </w:tcPr>
          <w:p w14:paraId="38A1223E" w14:textId="7436890D" w:rsidR="00493DCA" w:rsidRPr="00F60500" w:rsidRDefault="003D7C3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1974</w:t>
            </w:r>
          </w:p>
        </w:tc>
        <w:tc>
          <w:tcPr>
            <w:tcW w:w="3831" w:type="dxa"/>
          </w:tcPr>
          <w:p w14:paraId="18AB73BA" w14:textId="7955EFD1" w:rsidR="00493DCA" w:rsidRPr="00F60500" w:rsidRDefault="003D7C3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O. A. C.</w:t>
            </w:r>
          </w:p>
        </w:tc>
        <w:tc>
          <w:tcPr>
            <w:tcW w:w="2209" w:type="dxa"/>
          </w:tcPr>
          <w:p w14:paraId="048359D3" w14:textId="46AB7CCE" w:rsidR="00493DCA" w:rsidRPr="00F60500" w:rsidRDefault="003D7C3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3E19B06B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A91DE9F" w14:textId="541ACF2D" w:rsidR="00493DCA" w:rsidRPr="00F60500" w:rsidRDefault="003D7C3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701400</w:t>
            </w:r>
          </w:p>
        </w:tc>
      </w:tr>
      <w:tr w:rsidR="00493DCA" w:rsidRPr="00F60500" w14:paraId="500F4A04" w14:textId="77777777" w:rsidTr="00493DCA">
        <w:tc>
          <w:tcPr>
            <w:tcW w:w="901" w:type="dxa"/>
          </w:tcPr>
          <w:p w14:paraId="7C692076" w14:textId="5F4A5ECF" w:rsidR="00493DCA" w:rsidRPr="00F60500" w:rsidRDefault="003D7C3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1975</w:t>
            </w:r>
          </w:p>
        </w:tc>
        <w:tc>
          <w:tcPr>
            <w:tcW w:w="3831" w:type="dxa"/>
          </w:tcPr>
          <w:p w14:paraId="680F3943" w14:textId="55A0207E" w:rsidR="00493DCA" w:rsidRPr="00F60500" w:rsidRDefault="003D7C3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I. R. S.</w:t>
            </w:r>
          </w:p>
        </w:tc>
        <w:tc>
          <w:tcPr>
            <w:tcW w:w="2209" w:type="dxa"/>
          </w:tcPr>
          <w:p w14:paraId="2B14BCD9" w14:textId="1618ED81" w:rsidR="00493DCA" w:rsidRPr="00F60500" w:rsidRDefault="003D7C3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559D8DD3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856ABF3" w14:textId="56F4D02E" w:rsidR="00493DCA" w:rsidRPr="00F60500" w:rsidRDefault="003D7C3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706403</w:t>
            </w:r>
          </w:p>
        </w:tc>
      </w:tr>
      <w:tr w:rsidR="00493DCA" w:rsidRPr="00F60500" w14:paraId="5AE342D6" w14:textId="77777777" w:rsidTr="00493DCA">
        <w:tc>
          <w:tcPr>
            <w:tcW w:w="901" w:type="dxa"/>
          </w:tcPr>
          <w:p w14:paraId="759752E4" w14:textId="5C546F17" w:rsidR="00493DCA" w:rsidRPr="00F60500" w:rsidRDefault="003D7C3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1976</w:t>
            </w:r>
          </w:p>
        </w:tc>
        <w:tc>
          <w:tcPr>
            <w:tcW w:w="3831" w:type="dxa"/>
          </w:tcPr>
          <w:p w14:paraId="4953F40E" w14:textId="4572DE85" w:rsidR="00493DCA" w:rsidRPr="00F60500" w:rsidRDefault="003D7C3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A. S.</w:t>
            </w:r>
          </w:p>
        </w:tc>
        <w:tc>
          <w:tcPr>
            <w:tcW w:w="2209" w:type="dxa"/>
          </w:tcPr>
          <w:p w14:paraId="34C6A769" w14:textId="7A70004B" w:rsidR="00493DCA" w:rsidRPr="00F60500" w:rsidRDefault="003D7C3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44113751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38405E6" w14:textId="4911DC1C" w:rsidR="00493DCA" w:rsidRPr="00F60500" w:rsidRDefault="003D7C3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700002</w:t>
            </w:r>
          </w:p>
        </w:tc>
      </w:tr>
      <w:tr w:rsidR="00493DCA" w:rsidRPr="00F60500" w14:paraId="208576FE" w14:textId="77777777" w:rsidTr="00493DCA">
        <w:tc>
          <w:tcPr>
            <w:tcW w:w="901" w:type="dxa"/>
          </w:tcPr>
          <w:p w14:paraId="5B87F65D" w14:textId="031B3518" w:rsidR="00493DCA" w:rsidRPr="00F60500" w:rsidRDefault="003D7C3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1977</w:t>
            </w:r>
          </w:p>
        </w:tc>
        <w:tc>
          <w:tcPr>
            <w:tcW w:w="3831" w:type="dxa"/>
          </w:tcPr>
          <w:p w14:paraId="0A0339D6" w14:textId="05D9DC82" w:rsidR="00493DCA" w:rsidRPr="00F60500" w:rsidRDefault="003D7C3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L. S.</w:t>
            </w:r>
          </w:p>
        </w:tc>
        <w:tc>
          <w:tcPr>
            <w:tcW w:w="2209" w:type="dxa"/>
          </w:tcPr>
          <w:p w14:paraId="38CE775F" w14:textId="4020C75D" w:rsidR="00493DCA" w:rsidRPr="00F60500" w:rsidRDefault="003D7C3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63C64CEE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98222FF" w14:textId="4D1B6D55" w:rsidR="00493DCA" w:rsidRPr="00F60500" w:rsidRDefault="003D7C3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700404</w:t>
            </w:r>
          </w:p>
        </w:tc>
      </w:tr>
      <w:tr w:rsidR="003D7C3F" w:rsidRPr="003D7C3F" w14:paraId="1348E7F5" w14:textId="77777777" w:rsidTr="00493DCA">
        <w:tc>
          <w:tcPr>
            <w:tcW w:w="901" w:type="dxa"/>
          </w:tcPr>
          <w:p w14:paraId="3B32A665" w14:textId="6E637636" w:rsidR="00493DCA" w:rsidRPr="003D7C3F" w:rsidRDefault="003D7C3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1978</w:t>
            </w:r>
          </w:p>
        </w:tc>
        <w:tc>
          <w:tcPr>
            <w:tcW w:w="3831" w:type="dxa"/>
          </w:tcPr>
          <w:p w14:paraId="21264C68" w14:textId="740D73CF" w:rsidR="00493DCA" w:rsidRPr="003D7C3F" w:rsidRDefault="003D7C3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M. R.</w:t>
            </w:r>
          </w:p>
        </w:tc>
        <w:tc>
          <w:tcPr>
            <w:tcW w:w="2209" w:type="dxa"/>
          </w:tcPr>
          <w:p w14:paraId="554DF1D8" w14:textId="0DFB35E0" w:rsidR="00493DCA" w:rsidRPr="003D7C3F" w:rsidRDefault="003D7C3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2A43D0EC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6B2C554" w14:textId="22DE110F" w:rsidR="00493DCA" w:rsidRPr="003D7C3F" w:rsidRDefault="003D7C3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700102</w:t>
            </w:r>
          </w:p>
        </w:tc>
      </w:tr>
      <w:tr w:rsidR="003D7C3F" w:rsidRPr="003D7C3F" w14:paraId="2173462E" w14:textId="77777777" w:rsidTr="00493DCA">
        <w:tc>
          <w:tcPr>
            <w:tcW w:w="901" w:type="dxa"/>
          </w:tcPr>
          <w:p w14:paraId="6EF75D92" w14:textId="3824A313" w:rsidR="00493DCA" w:rsidRPr="003D7C3F" w:rsidRDefault="003D7C3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1979</w:t>
            </w:r>
          </w:p>
        </w:tc>
        <w:tc>
          <w:tcPr>
            <w:tcW w:w="3831" w:type="dxa"/>
          </w:tcPr>
          <w:p w14:paraId="22CD9364" w14:textId="530CBA6F" w:rsidR="00493DCA" w:rsidRPr="003D7C3F" w:rsidRDefault="003D7C3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I. Z.</w:t>
            </w:r>
          </w:p>
        </w:tc>
        <w:tc>
          <w:tcPr>
            <w:tcW w:w="2209" w:type="dxa"/>
          </w:tcPr>
          <w:p w14:paraId="439C25CA" w14:textId="07C37670" w:rsidR="00493DCA" w:rsidRPr="003D7C3F" w:rsidRDefault="003D7C3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586294A4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8ED44BF" w14:textId="1E13514F" w:rsidR="00493DCA" w:rsidRPr="003D7C3F" w:rsidRDefault="003D7C3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704808</w:t>
            </w:r>
          </w:p>
        </w:tc>
      </w:tr>
      <w:tr w:rsidR="003D7C3F" w:rsidRPr="003D7C3F" w14:paraId="4437F03C" w14:textId="77777777" w:rsidTr="00493DCA">
        <w:tc>
          <w:tcPr>
            <w:tcW w:w="901" w:type="dxa"/>
          </w:tcPr>
          <w:p w14:paraId="5E5810AD" w14:textId="7F2814F0" w:rsidR="00493DCA" w:rsidRPr="003D7C3F" w:rsidRDefault="003D7C3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1980</w:t>
            </w:r>
          </w:p>
        </w:tc>
        <w:tc>
          <w:tcPr>
            <w:tcW w:w="3831" w:type="dxa"/>
          </w:tcPr>
          <w:p w14:paraId="73849F00" w14:textId="60F36F6E" w:rsidR="00493DCA" w:rsidRPr="003D7C3F" w:rsidRDefault="006C199E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N. C. L.</w:t>
            </w:r>
          </w:p>
        </w:tc>
        <w:tc>
          <w:tcPr>
            <w:tcW w:w="2209" w:type="dxa"/>
          </w:tcPr>
          <w:p w14:paraId="41D4C141" w14:textId="58A3EF5E" w:rsidR="00493DCA" w:rsidRPr="003D7C3F" w:rsidRDefault="006C199E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1A06B701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EA7536B" w14:textId="32063357" w:rsidR="00493DCA" w:rsidRPr="003D7C3F" w:rsidRDefault="006C199E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706005</w:t>
            </w:r>
          </w:p>
        </w:tc>
      </w:tr>
      <w:tr w:rsidR="003D7C3F" w:rsidRPr="003D7C3F" w14:paraId="792EA680" w14:textId="77777777" w:rsidTr="00493DCA">
        <w:tc>
          <w:tcPr>
            <w:tcW w:w="901" w:type="dxa"/>
          </w:tcPr>
          <w:p w14:paraId="310808C3" w14:textId="1963C1BC" w:rsidR="00493DCA" w:rsidRPr="003D7C3F" w:rsidRDefault="003D7C3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1981</w:t>
            </w:r>
          </w:p>
        </w:tc>
        <w:tc>
          <w:tcPr>
            <w:tcW w:w="3831" w:type="dxa"/>
          </w:tcPr>
          <w:p w14:paraId="1C44E7F3" w14:textId="690480B4" w:rsidR="00493DCA" w:rsidRPr="003D7C3F" w:rsidRDefault="006C199E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B.</w:t>
            </w:r>
          </w:p>
        </w:tc>
        <w:tc>
          <w:tcPr>
            <w:tcW w:w="2209" w:type="dxa"/>
          </w:tcPr>
          <w:p w14:paraId="1A831738" w14:textId="18C3097E" w:rsidR="00493DCA" w:rsidRPr="003D7C3F" w:rsidRDefault="006C199E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321E6CD4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441BE4E" w14:textId="5A5B3BEA" w:rsidR="00493DCA" w:rsidRPr="003D7C3F" w:rsidRDefault="006C199E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700004</w:t>
            </w:r>
          </w:p>
        </w:tc>
      </w:tr>
      <w:tr w:rsidR="003D7C3F" w:rsidRPr="003D7C3F" w14:paraId="600C5AAB" w14:textId="77777777" w:rsidTr="00493DCA">
        <w:tc>
          <w:tcPr>
            <w:tcW w:w="901" w:type="dxa"/>
          </w:tcPr>
          <w:p w14:paraId="0DB6797C" w14:textId="1E23A726" w:rsidR="00493DCA" w:rsidRPr="003D7C3F" w:rsidRDefault="003D7C3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1982</w:t>
            </w:r>
          </w:p>
        </w:tc>
        <w:tc>
          <w:tcPr>
            <w:tcW w:w="3831" w:type="dxa"/>
          </w:tcPr>
          <w:p w14:paraId="2C5F3CA0" w14:textId="139526D7" w:rsidR="00493DCA" w:rsidRPr="003D7C3F" w:rsidRDefault="006C199E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M. R.</w:t>
            </w:r>
          </w:p>
        </w:tc>
        <w:tc>
          <w:tcPr>
            <w:tcW w:w="2209" w:type="dxa"/>
          </w:tcPr>
          <w:p w14:paraId="5CA590E7" w14:textId="4A944A39" w:rsidR="00493DCA" w:rsidRPr="003D7C3F" w:rsidRDefault="006C199E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56B4D265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1F85CC8" w14:textId="3B4BCB8C" w:rsidR="00493DCA" w:rsidRPr="003D7C3F" w:rsidRDefault="006C199E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706005</w:t>
            </w:r>
          </w:p>
        </w:tc>
      </w:tr>
      <w:tr w:rsidR="003D7C3F" w:rsidRPr="003D7C3F" w14:paraId="3AA7CFA2" w14:textId="77777777" w:rsidTr="00493DCA">
        <w:tc>
          <w:tcPr>
            <w:tcW w:w="901" w:type="dxa"/>
          </w:tcPr>
          <w:p w14:paraId="54FF2F42" w14:textId="40BFCF52" w:rsidR="00493DCA" w:rsidRPr="003D7C3F" w:rsidRDefault="003D7C3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1983</w:t>
            </w:r>
          </w:p>
        </w:tc>
        <w:tc>
          <w:tcPr>
            <w:tcW w:w="3831" w:type="dxa"/>
          </w:tcPr>
          <w:p w14:paraId="5CC4C859" w14:textId="361F1118" w:rsidR="00493DCA" w:rsidRPr="003D7C3F" w:rsidRDefault="006C199E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S. S.</w:t>
            </w:r>
          </w:p>
        </w:tc>
        <w:tc>
          <w:tcPr>
            <w:tcW w:w="2209" w:type="dxa"/>
          </w:tcPr>
          <w:p w14:paraId="0446E237" w14:textId="6E265851" w:rsidR="00493DCA" w:rsidRPr="003D7C3F" w:rsidRDefault="006C199E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2E611054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CBC30C5" w14:textId="674E3A74" w:rsidR="00493DCA" w:rsidRPr="003D7C3F" w:rsidRDefault="006C199E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702704</w:t>
            </w:r>
          </w:p>
        </w:tc>
      </w:tr>
      <w:tr w:rsidR="003D7C3F" w:rsidRPr="003D7C3F" w14:paraId="5106C9AE" w14:textId="77777777" w:rsidTr="00493DCA">
        <w:tc>
          <w:tcPr>
            <w:tcW w:w="901" w:type="dxa"/>
          </w:tcPr>
          <w:p w14:paraId="52D53A10" w14:textId="11415789" w:rsidR="00493DCA" w:rsidRPr="003D7C3F" w:rsidRDefault="003D7C3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1984</w:t>
            </w:r>
          </w:p>
        </w:tc>
        <w:tc>
          <w:tcPr>
            <w:tcW w:w="3831" w:type="dxa"/>
          </w:tcPr>
          <w:p w14:paraId="59216B33" w14:textId="77FA9068" w:rsidR="00493DCA" w:rsidRPr="003D7C3F" w:rsidRDefault="006C199E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W.</w:t>
            </w:r>
          </w:p>
        </w:tc>
        <w:tc>
          <w:tcPr>
            <w:tcW w:w="2209" w:type="dxa"/>
          </w:tcPr>
          <w:p w14:paraId="721A793D" w14:textId="30553365" w:rsidR="00493DCA" w:rsidRPr="003D7C3F" w:rsidRDefault="006C199E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7CAA00B5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0EA2128" w14:textId="145E3EA5" w:rsidR="00493DCA" w:rsidRPr="003D7C3F" w:rsidRDefault="006C199E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707609</w:t>
            </w:r>
          </w:p>
        </w:tc>
      </w:tr>
      <w:tr w:rsidR="003D7C3F" w:rsidRPr="003D7C3F" w14:paraId="3090F66E" w14:textId="77777777" w:rsidTr="00493DCA">
        <w:tc>
          <w:tcPr>
            <w:tcW w:w="901" w:type="dxa"/>
          </w:tcPr>
          <w:p w14:paraId="0C74035D" w14:textId="1816D931" w:rsidR="00493DCA" w:rsidRPr="003D7C3F" w:rsidRDefault="003D7C3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1985</w:t>
            </w:r>
          </w:p>
        </w:tc>
        <w:tc>
          <w:tcPr>
            <w:tcW w:w="3831" w:type="dxa"/>
          </w:tcPr>
          <w:p w14:paraId="59B1B085" w14:textId="0A48CB6B" w:rsidR="00493DCA" w:rsidRPr="003D7C3F" w:rsidRDefault="006C199E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P. C.</w:t>
            </w:r>
          </w:p>
        </w:tc>
        <w:tc>
          <w:tcPr>
            <w:tcW w:w="2209" w:type="dxa"/>
          </w:tcPr>
          <w:p w14:paraId="10CDBED4" w14:textId="4917C245" w:rsidR="00493DCA" w:rsidRPr="003D7C3F" w:rsidRDefault="006C199E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401E7CB2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CA27C8C" w14:textId="0449AD5A" w:rsidR="00493DCA" w:rsidRPr="003D7C3F" w:rsidRDefault="006C199E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700607</w:t>
            </w:r>
          </w:p>
        </w:tc>
      </w:tr>
      <w:tr w:rsidR="003D7C3F" w:rsidRPr="003D7C3F" w14:paraId="25B7C351" w14:textId="77777777" w:rsidTr="00493DCA">
        <w:tc>
          <w:tcPr>
            <w:tcW w:w="901" w:type="dxa"/>
          </w:tcPr>
          <w:p w14:paraId="444A9F45" w14:textId="19607E64" w:rsidR="00493DCA" w:rsidRPr="003D7C3F" w:rsidRDefault="003D7C3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1986</w:t>
            </w:r>
          </w:p>
        </w:tc>
        <w:tc>
          <w:tcPr>
            <w:tcW w:w="3831" w:type="dxa"/>
          </w:tcPr>
          <w:p w14:paraId="7DCCF494" w14:textId="4D5C51A6" w:rsidR="00493DCA" w:rsidRPr="003D7C3F" w:rsidRDefault="006C199E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M. S.</w:t>
            </w:r>
          </w:p>
        </w:tc>
        <w:tc>
          <w:tcPr>
            <w:tcW w:w="2209" w:type="dxa"/>
          </w:tcPr>
          <w:p w14:paraId="3ACFBBCA" w14:textId="02F14C20" w:rsidR="00493DCA" w:rsidRPr="003D7C3F" w:rsidRDefault="006C199E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4E640F1F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FA4F0D3" w14:textId="0B1E9001" w:rsidR="00493DCA" w:rsidRPr="003D7C3F" w:rsidRDefault="006C199E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708506</w:t>
            </w:r>
          </w:p>
        </w:tc>
      </w:tr>
      <w:tr w:rsidR="003D7C3F" w:rsidRPr="003D7C3F" w14:paraId="5AD040A4" w14:textId="77777777" w:rsidTr="00493DCA">
        <w:tc>
          <w:tcPr>
            <w:tcW w:w="901" w:type="dxa"/>
          </w:tcPr>
          <w:p w14:paraId="15CCCD39" w14:textId="3E4A76FF" w:rsidR="00493DCA" w:rsidRPr="003D7C3F" w:rsidRDefault="003D7C3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1987</w:t>
            </w:r>
          </w:p>
        </w:tc>
        <w:tc>
          <w:tcPr>
            <w:tcW w:w="3831" w:type="dxa"/>
          </w:tcPr>
          <w:p w14:paraId="6CE9D287" w14:textId="660CE8BC" w:rsidR="00493DCA" w:rsidRPr="003D7C3F" w:rsidRDefault="006C199E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Z. T. M.</w:t>
            </w:r>
          </w:p>
        </w:tc>
        <w:tc>
          <w:tcPr>
            <w:tcW w:w="2209" w:type="dxa"/>
          </w:tcPr>
          <w:p w14:paraId="613E888A" w14:textId="5452BCFA" w:rsidR="00493DCA" w:rsidRPr="003D7C3F" w:rsidRDefault="006C199E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37090DF2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168C165" w14:textId="53986A2D" w:rsidR="00493DCA" w:rsidRPr="003D7C3F" w:rsidRDefault="006C199E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704800</w:t>
            </w:r>
          </w:p>
        </w:tc>
      </w:tr>
      <w:tr w:rsidR="003D7C3F" w:rsidRPr="003D7C3F" w14:paraId="41B3167E" w14:textId="77777777" w:rsidTr="00493DCA">
        <w:tc>
          <w:tcPr>
            <w:tcW w:w="901" w:type="dxa"/>
          </w:tcPr>
          <w:p w14:paraId="024CC4A6" w14:textId="7C6FB230" w:rsidR="00493DCA" w:rsidRPr="003D7C3F" w:rsidRDefault="003D7C3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1988</w:t>
            </w:r>
          </w:p>
        </w:tc>
        <w:tc>
          <w:tcPr>
            <w:tcW w:w="3831" w:type="dxa"/>
          </w:tcPr>
          <w:p w14:paraId="5620CB73" w14:textId="56BC032D" w:rsidR="00493DCA" w:rsidRPr="003D7C3F" w:rsidRDefault="006C199E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L. B.</w:t>
            </w:r>
          </w:p>
        </w:tc>
        <w:tc>
          <w:tcPr>
            <w:tcW w:w="2209" w:type="dxa"/>
          </w:tcPr>
          <w:p w14:paraId="4329EEFE" w14:textId="03DDA247" w:rsidR="00493DCA" w:rsidRPr="003D7C3F" w:rsidRDefault="006C199E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3AC26C8D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FCB34BD" w14:textId="7E27F3D6" w:rsidR="00493DCA" w:rsidRPr="003D7C3F" w:rsidRDefault="006C199E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706008</w:t>
            </w:r>
          </w:p>
        </w:tc>
      </w:tr>
      <w:tr w:rsidR="003D7C3F" w:rsidRPr="003D7C3F" w14:paraId="1CB3B11B" w14:textId="77777777" w:rsidTr="00493DCA">
        <w:tc>
          <w:tcPr>
            <w:tcW w:w="901" w:type="dxa"/>
          </w:tcPr>
          <w:p w14:paraId="0E72C5D4" w14:textId="67CCE089" w:rsidR="00493DCA" w:rsidRPr="003D7C3F" w:rsidRDefault="003D7C3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1989</w:t>
            </w:r>
          </w:p>
        </w:tc>
        <w:tc>
          <w:tcPr>
            <w:tcW w:w="3831" w:type="dxa"/>
          </w:tcPr>
          <w:p w14:paraId="641C18A0" w14:textId="626E5FB8" w:rsidR="00493DCA" w:rsidRPr="003D7C3F" w:rsidRDefault="006C199E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B. P.</w:t>
            </w:r>
          </w:p>
        </w:tc>
        <w:tc>
          <w:tcPr>
            <w:tcW w:w="2209" w:type="dxa"/>
          </w:tcPr>
          <w:p w14:paraId="24E99E53" w14:textId="0F3AD864" w:rsidR="00493DCA" w:rsidRPr="003D7C3F" w:rsidRDefault="006C199E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316B94B8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7352406" w14:textId="4D4D87E4" w:rsidR="00493DCA" w:rsidRPr="003D7C3F" w:rsidRDefault="006C199E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700206</w:t>
            </w:r>
          </w:p>
        </w:tc>
      </w:tr>
      <w:tr w:rsidR="003D7C3F" w:rsidRPr="003D7C3F" w14:paraId="2C7A04C2" w14:textId="77777777" w:rsidTr="00493DCA">
        <w:tc>
          <w:tcPr>
            <w:tcW w:w="901" w:type="dxa"/>
          </w:tcPr>
          <w:p w14:paraId="349E11C1" w14:textId="75260F18" w:rsidR="00493DCA" w:rsidRPr="003D7C3F" w:rsidRDefault="003D7C3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1990</w:t>
            </w:r>
          </w:p>
        </w:tc>
        <w:tc>
          <w:tcPr>
            <w:tcW w:w="3831" w:type="dxa"/>
          </w:tcPr>
          <w:p w14:paraId="2F1BF4C0" w14:textId="19C3A9F5" w:rsidR="00493DCA" w:rsidRPr="003D7C3F" w:rsidRDefault="006C199E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D. A. L.</w:t>
            </w:r>
          </w:p>
        </w:tc>
        <w:tc>
          <w:tcPr>
            <w:tcW w:w="2209" w:type="dxa"/>
          </w:tcPr>
          <w:p w14:paraId="5E894935" w14:textId="3359389D" w:rsidR="00493DCA" w:rsidRPr="003D7C3F" w:rsidRDefault="006C199E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53CA5FD4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5CB1F3C" w14:textId="647DEC48" w:rsidR="00493DCA" w:rsidRPr="003D7C3F" w:rsidRDefault="006C199E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705601</w:t>
            </w:r>
          </w:p>
        </w:tc>
      </w:tr>
      <w:tr w:rsidR="003D7C3F" w:rsidRPr="003D7C3F" w14:paraId="106AC503" w14:textId="77777777" w:rsidTr="00493DCA">
        <w:tc>
          <w:tcPr>
            <w:tcW w:w="901" w:type="dxa"/>
          </w:tcPr>
          <w:p w14:paraId="601556A6" w14:textId="422B5779" w:rsidR="00493DCA" w:rsidRPr="003D7C3F" w:rsidRDefault="003D7C3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1991</w:t>
            </w:r>
          </w:p>
        </w:tc>
        <w:tc>
          <w:tcPr>
            <w:tcW w:w="3831" w:type="dxa"/>
          </w:tcPr>
          <w:p w14:paraId="2DAA05C8" w14:textId="06F0FA5A" w:rsidR="00493DCA" w:rsidRPr="003D7C3F" w:rsidRDefault="006C199E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M.</w:t>
            </w:r>
          </w:p>
        </w:tc>
        <w:tc>
          <w:tcPr>
            <w:tcW w:w="2209" w:type="dxa"/>
          </w:tcPr>
          <w:p w14:paraId="6EAC9D93" w14:textId="56BD628D" w:rsidR="00493DCA" w:rsidRPr="003D7C3F" w:rsidRDefault="006C199E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6F25FB06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F1C014E" w14:textId="5C0B7AFF" w:rsidR="00493DCA" w:rsidRPr="003D7C3F" w:rsidRDefault="006C199E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704309</w:t>
            </w:r>
          </w:p>
        </w:tc>
      </w:tr>
      <w:tr w:rsidR="003D7C3F" w:rsidRPr="003D7C3F" w14:paraId="5ECF357C" w14:textId="77777777" w:rsidTr="00493DCA">
        <w:tc>
          <w:tcPr>
            <w:tcW w:w="901" w:type="dxa"/>
          </w:tcPr>
          <w:p w14:paraId="6B14B5FD" w14:textId="6F783A79" w:rsidR="00493DCA" w:rsidRPr="003D7C3F" w:rsidRDefault="003D7C3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1992</w:t>
            </w:r>
          </w:p>
        </w:tc>
        <w:tc>
          <w:tcPr>
            <w:tcW w:w="3831" w:type="dxa"/>
          </w:tcPr>
          <w:p w14:paraId="1496AA11" w14:textId="623EA6CC" w:rsidR="00493DCA" w:rsidRPr="003D7C3F" w:rsidRDefault="006C199E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N. C.</w:t>
            </w:r>
          </w:p>
        </w:tc>
        <w:tc>
          <w:tcPr>
            <w:tcW w:w="2209" w:type="dxa"/>
          </w:tcPr>
          <w:p w14:paraId="73070B17" w14:textId="1644A24E" w:rsidR="00493DCA" w:rsidRPr="003D7C3F" w:rsidRDefault="006C199E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7041650B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7CE4239" w14:textId="5864915C" w:rsidR="00493DCA" w:rsidRPr="003D7C3F" w:rsidRDefault="006C199E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704600</w:t>
            </w:r>
          </w:p>
        </w:tc>
      </w:tr>
      <w:tr w:rsidR="003D7C3F" w:rsidRPr="003D7C3F" w14:paraId="2135AF6D" w14:textId="77777777" w:rsidTr="00493DCA">
        <w:tc>
          <w:tcPr>
            <w:tcW w:w="901" w:type="dxa"/>
          </w:tcPr>
          <w:p w14:paraId="4E43B967" w14:textId="0B04DEDE" w:rsidR="00493DCA" w:rsidRPr="003D7C3F" w:rsidRDefault="003D7C3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1993</w:t>
            </w:r>
          </w:p>
        </w:tc>
        <w:tc>
          <w:tcPr>
            <w:tcW w:w="3831" w:type="dxa"/>
          </w:tcPr>
          <w:p w14:paraId="172C78B7" w14:textId="6F08CF46" w:rsidR="00493DCA" w:rsidRPr="003D7C3F" w:rsidRDefault="006C199E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A.</w:t>
            </w:r>
          </w:p>
        </w:tc>
        <w:tc>
          <w:tcPr>
            <w:tcW w:w="2209" w:type="dxa"/>
          </w:tcPr>
          <w:p w14:paraId="201FC539" w14:textId="0EAC28BD" w:rsidR="00493DCA" w:rsidRPr="003D7C3F" w:rsidRDefault="006C199E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7DDDCCC8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10613E2" w14:textId="1A4D1E70" w:rsidR="00493DCA" w:rsidRPr="003D7C3F" w:rsidRDefault="006C199E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704507</w:t>
            </w:r>
          </w:p>
        </w:tc>
      </w:tr>
      <w:tr w:rsidR="003D7C3F" w:rsidRPr="003D7C3F" w14:paraId="603D96D6" w14:textId="77777777" w:rsidTr="00493DCA">
        <w:tc>
          <w:tcPr>
            <w:tcW w:w="901" w:type="dxa"/>
          </w:tcPr>
          <w:p w14:paraId="2397B8C6" w14:textId="2E039A8D" w:rsidR="00493DCA" w:rsidRPr="003D7C3F" w:rsidRDefault="003D7C3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1994</w:t>
            </w:r>
          </w:p>
        </w:tc>
        <w:tc>
          <w:tcPr>
            <w:tcW w:w="3831" w:type="dxa"/>
          </w:tcPr>
          <w:p w14:paraId="0E98450C" w14:textId="04C80895" w:rsidR="00493DCA" w:rsidRPr="003D7C3F" w:rsidRDefault="006C199E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N. S.</w:t>
            </w:r>
          </w:p>
        </w:tc>
        <w:tc>
          <w:tcPr>
            <w:tcW w:w="2209" w:type="dxa"/>
          </w:tcPr>
          <w:p w14:paraId="029D8AEB" w14:textId="77D4E7BC" w:rsidR="00493DCA" w:rsidRPr="003D7C3F" w:rsidRDefault="006C199E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70E71DA1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D689589" w14:textId="345F1CFD" w:rsidR="00493DCA" w:rsidRPr="003D7C3F" w:rsidRDefault="006C199E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704802</w:t>
            </w:r>
          </w:p>
        </w:tc>
      </w:tr>
      <w:tr w:rsidR="00493DCA" w:rsidRPr="00F60500" w14:paraId="7BDDB8F6" w14:textId="77777777" w:rsidTr="00493DCA">
        <w:tc>
          <w:tcPr>
            <w:tcW w:w="901" w:type="dxa"/>
          </w:tcPr>
          <w:p w14:paraId="16879E21" w14:textId="43553DDE" w:rsidR="00493DCA" w:rsidRPr="00F60500" w:rsidRDefault="003D7C3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1995</w:t>
            </w:r>
          </w:p>
        </w:tc>
        <w:tc>
          <w:tcPr>
            <w:tcW w:w="3831" w:type="dxa"/>
          </w:tcPr>
          <w:p w14:paraId="6BCA1367" w14:textId="7B1EF872" w:rsidR="00493DCA" w:rsidRPr="00F60500" w:rsidRDefault="006C199E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W. P. S.</w:t>
            </w:r>
          </w:p>
        </w:tc>
        <w:tc>
          <w:tcPr>
            <w:tcW w:w="2209" w:type="dxa"/>
          </w:tcPr>
          <w:p w14:paraId="42575832" w14:textId="26E898BB" w:rsidR="00493DCA" w:rsidRPr="00F60500" w:rsidRDefault="006C199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2BDF40B8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EC2A26B" w14:textId="37F0662C" w:rsidR="00493DCA" w:rsidRPr="00F60500" w:rsidRDefault="006C199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704009</w:t>
            </w:r>
          </w:p>
        </w:tc>
      </w:tr>
      <w:tr w:rsidR="00493DCA" w:rsidRPr="00F60500" w14:paraId="764ECE4B" w14:textId="77777777" w:rsidTr="00493DCA">
        <w:tc>
          <w:tcPr>
            <w:tcW w:w="901" w:type="dxa"/>
          </w:tcPr>
          <w:p w14:paraId="040DAA42" w14:textId="6D87A30C" w:rsidR="00493DCA" w:rsidRPr="00F60500" w:rsidRDefault="006C199E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1996</w:t>
            </w:r>
          </w:p>
        </w:tc>
        <w:tc>
          <w:tcPr>
            <w:tcW w:w="3831" w:type="dxa"/>
          </w:tcPr>
          <w:p w14:paraId="1B49673E" w14:textId="0BB1DCE0" w:rsidR="00493DCA" w:rsidRPr="00F60500" w:rsidRDefault="006C199E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C. S.</w:t>
            </w:r>
          </w:p>
        </w:tc>
        <w:tc>
          <w:tcPr>
            <w:tcW w:w="2209" w:type="dxa"/>
          </w:tcPr>
          <w:p w14:paraId="6A0A7104" w14:textId="42010695" w:rsidR="00493DCA" w:rsidRPr="00F60500" w:rsidRDefault="006C199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2D9E88D6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5F4402D" w14:textId="0D2D5D14" w:rsidR="00493DCA" w:rsidRPr="00F60500" w:rsidRDefault="006C199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702803</w:t>
            </w:r>
          </w:p>
        </w:tc>
      </w:tr>
      <w:tr w:rsidR="00493DCA" w:rsidRPr="00F60500" w14:paraId="70AE9F3A" w14:textId="77777777" w:rsidTr="00493DCA">
        <w:tc>
          <w:tcPr>
            <w:tcW w:w="901" w:type="dxa"/>
          </w:tcPr>
          <w:p w14:paraId="484D0C2E" w14:textId="2B0530D1" w:rsidR="00493DCA" w:rsidRPr="00F60500" w:rsidRDefault="006C199E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1997</w:t>
            </w:r>
          </w:p>
        </w:tc>
        <w:tc>
          <w:tcPr>
            <w:tcW w:w="3831" w:type="dxa"/>
          </w:tcPr>
          <w:p w14:paraId="4ED92125" w14:textId="3C4B65C4" w:rsidR="00493DCA" w:rsidRPr="00F60500" w:rsidRDefault="006C199E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L. K. W.</w:t>
            </w:r>
          </w:p>
        </w:tc>
        <w:tc>
          <w:tcPr>
            <w:tcW w:w="2209" w:type="dxa"/>
          </w:tcPr>
          <w:p w14:paraId="7AD95983" w14:textId="6CF8C425" w:rsidR="00493DCA" w:rsidRPr="00F60500" w:rsidRDefault="006C199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7F4BE4F5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D9B7A46" w14:textId="5A2D5E32" w:rsidR="00493DCA" w:rsidRPr="00F60500" w:rsidRDefault="006C199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704203</w:t>
            </w:r>
          </w:p>
        </w:tc>
      </w:tr>
      <w:tr w:rsidR="00493DCA" w:rsidRPr="00F60500" w14:paraId="19B25B7E" w14:textId="77777777" w:rsidTr="00493DCA">
        <w:tc>
          <w:tcPr>
            <w:tcW w:w="901" w:type="dxa"/>
          </w:tcPr>
          <w:p w14:paraId="761F5F11" w14:textId="133C1660" w:rsidR="00493DCA" w:rsidRPr="00F60500" w:rsidRDefault="006C199E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1998</w:t>
            </w:r>
          </w:p>
        </w:tc>
        <w:tc>
          <w:tcPr>
            <w:tcW w:w="3831" w:type="dxa"/>
          </w:tcPr>
          <w:p w14:paraId="2C8EF7B4" w14:textId="5BFAD7E8" w:rsidR="00493DCA" w:rsidRPr="00F60500" w:rsidRDefault="006C199E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G. P. B.</w:t>
            </w:r>
          </w:p>
        </w:tc>
        <w:tc>
          <w:tcPr>
            <w:tcW w:w="2209" w:type="dxa"/>
          </w:tcPr>
          <w:p w14:paraId="03C176DB" w14:textId="14B0B359" w:rsidR="00493DCA" w:rsidRPr="00F60500" w:rsidRDefault="006C199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2FF96775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E02BA51" w14:textId="59ACB62F" w:rsidR="00493DCA" w:rsidRPr="00F60500" w:rsidRDefault="006C199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704209</w:t>
            </w:r>
          </w:p>
        </w:tc>
      </w:tr>
      <w:tr w:rsidR="00493DCA" w:rsidRPr="00F60500" w14:paraId="27FB9B3C" w14:textId="77777777" w:rsidTr="00493DCA">
        <w:tc>
          <w:tcPr>
            <w:tcW w:w="901" w:type="dxa"/>
          </w:tcPr>
          <w:p w14:paraId="6A6CAEBD" w14:textId="0D6BDBD9" w:rsidR="00493DCA" w:rsidRPr="00F60500" w:rsidRDefault="006C199E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1999</w:t>
            </w:r>
          </w:p>
        </w:tc>
        <w:tc>
          <w:tcPr>
            <w:tcW w:w="3831" w:type="dxa"/>
          </w:tcPr>
          <w:p w14:paraId="66786AD0" w14:textId="7141CEFD" w:rsidR="00493DCA" w:rsidRPr="00F60500" w:rsidRDefault="006C199E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S. K.</w:t>
            </w:r>
          </w:p>
        </w:tc>
        <w:tc>
          <w:tcPr>
            <w:tcW w:w="2209" w:type="dxa"/>
          </w:tcPr>
          <w:p w14:paraId="34A6ABD1" w14:textId="6B0E1A03" w:rsidR="00493DCA" w:rsidRPr="00F60500" w:rsidRDefault="006C199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791A4D3C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111EE9D" w14:textId="6898BF1B" w:rsidR="00493DCA" w:rsidRPr="00F60500" w:rsidRDefault="006C199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707401</w:t>
            </w:r>
          </w:p>
        </w:tc>
      </w:tr>
      <w:tr w:rsidR="00493DCA" w:rsidRPr="00F60500" w14:paraId="4C858E82" w14:textId="77777777" w:rsidTr="00493DCA">
        <w:tc>
          <w:tcPr>
            <w:tcW w:w="901" w:type="dxa"/>
          </w:tcPr>
          <w:p w14:paraId="7A7F07FD" w14:textId="3A021A9D" w:rsidR="00493DCA" w:rsidRPr="00F60500" w:rsidRDefault="006C199E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2000</w:t>
            </w:r>
          </w:p>
        </w:tc>
        <w:tc>
          <w:tcPr>
            <w:tcW w:w="3831" w:type="dxa"/>
          </w:tcPr>
          <w:p w14:paraId="76626D48" w14:textId="61F1B032" w:rsidR="00493DCA" w:rsidRPr="00F60500" w:rsidRDefault="006C199E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E. A. M.</w:t>
            </w:r>
          </w:p>
        </w:tc>
        <w:tc>
          <w:tcPr>
            <w:tcW w:w="2209" w:type="dxa"/>
          </w:tcPr>
          <w:p w14:paraId="390748D6" w14:textId="014F9029" w:rsidR="00493DCA" w:rsidRPr="00F60500" w:rsidRDefault="006C199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6781FFF3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144EEB0" w14:textId="2FA7400D" w:rsidR="00493DCA" w:rsidRPr="00F60500" w:rsidRDefault="006C199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700409</w:t>
            </w:r>
          </w:p>
        </w:tc>
      </w:tr>
      <w:tr w:rsidR="00493DCA" w:rsidRPr="00F60500" w14:paraId="2839558F" w14:textId="77777777" w:rsidTr="00493DCA">
        <w:tc>
          <w:tcPr>
            <w:tcW w:w="901" w:type="dxa"/>
          </w:tcPr>
          <w:p w14:paraId="3AB8F063" w14:textId="448BBCD0" w:rsidR="00493DCA" w:rsidRPr="00F60500" w:rsidRDefault="006C199E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2001</w:t>
            </w:r>
          </w:p>
        </w:tc>
        <w:tc>
          <w:tcPr>
            <w:tcW w:w="3831" w:type="dxa"/>
          </w:tcPr>
          <w:p w14:paraId="63EADF21" w14:textId="57088427" w:rsidR="00493DCA" w:rsidRPr="00F60500" w:rsidRDefault="006C199E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C. G.</w:t>
            </w:r>
          </w:p>
        </w:tc>
        <w:tc>
          <w:tcPr>
            <w:tcW w:w="2209" w:type="dxa"/>
          </w:tcPr>
          <w:p w14:paraId="447ED4AC" w14:textId="225462AC" w:rsidR="00493DCA" w:rsidRPr="00F60500" w:rsidRDefault="006C199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50B1A299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9B7B8CC" w14:textId="1E163FDB" w:rsidR="00493DCA" w:rsidRPr="00F60500" w:rsidRDefault="006C199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705209</w:t>
            </w:r>
          </w:p>
        </w:tc>
      </w:tr>
      <w:tr w:rsidR="00493DCA" w:rsidRPr="00F60500" w14:paraId="0DEB7F47" w14:textId="77777777" w:rsidTr="00493DCA">
        <w:tc>
          <w:tcPr>
            <w:tcW w:w="901" w:type="dxa"/>
          </w:tcPr>
          <w:p w14:paraId="3A94148F" w14:textId="03EF0EB5" w:rsidR="00493DCA" w:rsidRPr="00F60500" w:rsidRDefault="006C199E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2002</w:t>
            </w:r>
          </w:p>
        </w:tc>
        <w:tc>
          <w:tcPr>
            <w:tcW w:w="3831" w:type="dxa"/>
          </w:tcPr>
          <w:p w14:paraId="5DE581F9" w14:textId="1174EF1A" w:rsidR="00493DCA" w:rsidRPr="00F60500" w:rsidRDefault="006C199E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L. V. N.</w:t>
            </w:r>
          </w:p>
        </w:tc>
        <w:tc>
          <w:tcPr>
            <w:tcW w:w="2209" w:type="dxa"/>
          </w:tcPr>
          <w:p w14:paraId="48B806FF" w14:textId="74A05FB5" w:rsidR="00493DCA" w:rsidRPr="00F60500" w:rsidRDefault="006C199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56F140CC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04FBBFD" w14:textId="28461E4B" w:rsidR="00493DCA" w:rsidRPr="00F60500" w:rsidRDefault="006C199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704601</w:t>
            </w:r>
          </w:p>
        </w:tc>
      </w:tr>
      <w:tr w:rsidR="00493DCA" w:rsidRPr="00F60500" w14:paraId="4E7D0BB8" w14:textId="77777777" w:rsidTr="00493DCA">
        <w:tc>
          <w:tcPr>
            <w:tcW w:w="901" w:type="dxa"/>
          </w:tcPr>
          <w:p w14:paraId="1E7E7A46" w14:textId="6C1EE02A" w:rsidR="00493DCA" w:rsidRPr="00F60500" w:rsidRDefault="006C199E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2003</w:t>
            </w:r>
          </w:p>
        </w:tc>
        <w:tc>
          <w:tcPr>
            <w:tcW w:w="3831" w:type="dxa"/>
          </w:tcPr>
          <w:p w14:paraId="7525891A" w14:textId="6C864143" w:rsidR="00493DCA" w:rsidRPr="00F60500" w:rsidRDefault="006C199E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C. A. B.</w:t>
            </w:r>
          </w:p>
        </w:tc>
        <w:tc>
          <w:tcPr>
            <w:tcW w:w="2209" w:type="dxa"/>
          </w:tcPr>
          <w:p w14:paraId="3C09AD45" w14:textId="0E150689" w:rsidR="00493DCA" w:rsidRPr="00F60500" w:rsidRDefault="006C199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5A490F99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FE85120" w14:textId="751639D8" w:rsidR="00493DCA" w:rsidRPr="00F60500" w:rsidRDefault="006C199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706208</w:t>
            </w:r>
          </w:p>
        </w:tc>
      </w:tr>
      <w:tr w:rsidR="00493DCA" w:rsidRPr="00F60500" w14:paraId="1B91F7F8" w14:textId="77777777" w:rsidTr="00493DCA">
        <w:tc>
          <w:tcPr>
            <w:tcW w:w="901" w:type="dxa"/>
          </w:tcPr>
          <w:p w14:paraId="2E377C8B" w14:textId="63842078" w:rsidR="00493DCA" w:rsidRPr="00F60500" w:rsidRDefault="006C199E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2004</w:t>
            </w:r>
          </w:p>
        </w:tc>
        <w:tc>
          <w:tcPr>
            <w:tcW w:w="3831" w:type="dxa"/>
          </w:tcPr>
          <w:p w14:paraId="21B1AD26" w14:textId="3ABBA1F9" w:rsidR="00493DCA" w:rsidRPr="00F60500" w:rsidRDefault="006C199E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E. A. L.</w:t>
            </w:r>
          </w:p>
        </w:tc>
        <w:tc>
          <w:tcPr>
            <w:tcW w:w="2209" w:type="dxa"/>
          </w:tcPr>
          <w:p w14:paraId="384C5DAD" w14:textId="45A51CA0" w:rsidR="00493DCA" w:rsidRPr="00F60500" w:rsidRDefault="006C199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64B28BA3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0A3EB98" w14:textId="412A8A56" w:rsidR="00493DCA" w:rsidRPr="00F60500" w:rsidRDefault="006C199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704801</w:t>
            </w:r>
          </w:p>
        </w:tc>
      </w:tr>
      <w:tr w:rsidR="00493DCA" w:rsidRPr="00F60500" w14:paraId="0C2B2908" w14:textId="77777777" w:rsidTr="00493DCA">
        <w:tc>
          <w:tcPr>
            <w:tcW w:w="901" w:type="dxa"/>
          </w:tcPr>
          <w:p w14:paraId="49E29F17" w14:textId="516B6287" w:rsidR="00493DCA" w:rsidRPr="00F60500" w:rsidRDefault="006C199E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2005</w:t>
            </w:r>
          </w:p>
        </w:tc>
        <w:tc>
          <w:tcPr>
            <w:tcW w:w="3831" w:type="dxa"/>
          </w:tcPr>
          <w:p w14:paraId="15FDFF76" w14:textId="318EF6A3" w:rsidR="00493DCA" w:rsidRPr="00F60500" w:rsidRDefault="006C199E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P. F. C.</w:t>
            </w:r>
          </w:p>
        </w:tc>
        <w:tc>
          <w:tcPr>
            <w:tcW w:w="2209" w:type="dxa"/>
          </w:tcPr>
          <w:p w14:paraId="4C3E1DFE" w14:textId="443EB64D" w:rsidR="00493DCA" w:rsidRPr="00F60500" w:rsidRDefault="006C199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06118819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99ECCFE" w14:textId="51B3925C" w:rsidR="00493DCA" w:rsidRPr="00F60500" w:rsidRDefault="002C2EE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700801</w:t>
            </w:r>
          </w:p>
        </w:tc>
      </w:tr>
      <w:tr w:rsidR="00493DCA" w:rsidRPr="00F60500" w14:paraId="29214956" w14:textId="77777777" w:rsidTr="00493DCA">
        <w:tc>
          <w:tcPr>
            <w:tcW w:w="901" w:type="dxa"/>
          </w:tcPr>
          <w:p w14:paraId="6ED1DBF0" w14:textId="090D66AF" w:rsidR="00493DCA" w:rsidRPr="00F60500" w:rsidRDefault="006C199E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2006</w:t>
            </w:r>
          </w:p>
        </w:tc>
        <w:tc>
          <w:tcPr>
            <w:tcW w:w="3831" w:type="dxa"/>
          </w:tcPr>
          <w:p w14:paraId="03EF83B2" w14:textId="0A779A70" w:rsidR="00493DCA" w:rsidRPr="00F60500" w:rsidRDefault="002C2EE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C. O. M.</w:t>
            </w:r>
          </w:p>
        </w:tc>
        <w:tc>
          <w:tcPr>
            <w:tcW w:w="2209" w:type="dxa"/>
          </w:tcPr>
          <w:p w14:paraId="169C00BC" w14:textId="7386943F" w:rsidR="00493DCA" w:rsidRPr="00F60500" w:rsidRDefault="002C2EE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08/07/2021</w:t>
            </w:r>
          </w:p>
        </w:tc>
        <w:tc>
          <w:tcPr>
            <w:tcW w:w="1985" w:type="dxa"/>
          </w:tcPr>
          <w:p w14:paraId="79D4E131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6D01E24" w14:textId="06EA6B5E" w:rsidR="00493DCA" w:rsidRPr="00F60500" w:rsidRDefault="002C2EE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706803</w:t>
            </w:r>
          </w:p>
        </w:tc>
      </w:tr>
      <w:tr w:rsidR="003D7C3F" w:rsidRPr="003D7C3F" w14:paraId="01F0A12C" w14:textId="77777777" w:rsidTr="00493DCA">
        <w:tc>
          <w:tcPr>
            <w:tcW w:w="901" w:type="dxa"/>
          </w:tcPr>
          <w:p w14:paraId="7D071E43" w14:textId="2C03617E" w:rsidR="00493DCA" w:rsidRPr="003D7C3F" w:rsidRDefault="006C199E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2007</w:t>
            </w:r>
          </w:p>
        </w:tc>
        <w:tc>
          <w:tcPr>
            <w:tcW w:w="3831" w:type="dxa"/>
          </w:tcPr>
          <w:p w14:paraId="1520EF1F" w14:textId="31E58DAD" w:rsidR="00493DCA" w:rsidRPr="003D7C3F" w:rsidRDefault="002C2EE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G.</w:t>
            </w:r>
          </w:p>
        </w:tc>
        <w:tc>
          <w:tcPr>
            <w:tcW w:w="2209" w:type="dxa"/>
          </w:tcPr>
          <w:p w14:paraId="2B8238A0" w14:textId="3112C2A8" w:rsidR="00493DCA" w:rsidRPr="003D7C3F" w:rsidRDefault="002C2EE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3DC32D17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3A59277" w14:textId="5EA8A898" w:rsidR="00493DCA" w:rsidRPr="003D7C3F" w:rsidRDefault="002C2EE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702308</w:t>
            </w:r>
          </w:p>
        </w:tc>
      </w:tr>
      <w:tr w:rsidR="003D7C3F" w:rsidRPr="003D7C3F" w14:paraId="44144B42" w14:textId="77777777" w:rsidTr="00493DCA">
        <w:tc>
          <w:tcPr>
            <w:tcW w:w="901" w:type="dxa"/>
          </w:tcPr>
          <w:p w14:paraId="0763C278" w14:textId="57C7FC28" w:rsidR="00493DCA" w:rsidRPr="003D7C3F" w:rsidRDefault="006C199E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2008</w:t>
            </w:r>
          </w:p>
        </w:tc>
        <w:tc>
          <w:tcPr>
            <w:tcW w:w="3831" w:type="dxa"/>
          </w:tcPr>
          <w:p w14:paraId="192832E4" w14:textId="307E66B6" w:rsidR="00493DCA" w:rsidRPr="003D7C3F" w:rsidRDefault="002C2EE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S.</w:t>
            </w:r>
          </w:p>
        </w:tc>
        <w:tc>
          <w:tcPr>
            <w:tcW w:w="2209" w:type="dxa"/>
          </w:tcPr>
          <w:p w14:paraId="36350F44" w14:textId="1417D4E8" w:rsidR="00493DCA" w:rsidRPr="003D7C3F" w:rsidRDefault="002C2EE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2C976202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697AEA8" w14:textId="78210A18" w:rsidR="00493DCA" w:rsidRPr="003D7C3F" w:rsidRDefault="002C2EE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700007</w:t>
            </w:r>
          </w:p>
        </w:tc>
      </w:tr>
      <w:tr w:rsidR="003D7C3F" w:rsidRPr="003D7C3F" w14:paraId="66AD47AD" w14:textId="77777777" w:rsidTr="00493DCA">
        <w:tc>
          <w:tcPr>
            <w:tcW w:w="901" w:type="dxa"/>
          </w:tcPr>
          <w:p w14:paraId="5997EFDA" w14:textId="66D27681" w:rsidR="00493DCA" w:rsidRPr="003D7C3F" w:rsidRDefault="006C199E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2009</w:t>
            </w:r>
          </w:p>
        </w:tc>
        <w:tc>
          <w:tcPr>
            <w:tcW w:w="3831" w:type="dxa"/>
          </w:tcPr>
          <w:p w14:paraId="34D965F9" w14:textId="787B81FF" w:rsidR="00493DCA" w:rsidRPr="003D7C3F" w:rsidRDefault="002C2EE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G. S.</w:t>
            </w:r>
          </w:p>
        </w:tc>
        <w:tc>
          <w:tcPr>
            <w:tcW w:w="2209" w:type="dxa"/>
          </w:tcPr>
          <w:p w14:paraId="1329CAE4" w14:textId="323EE0A4" w:rsidR="00493DCA" w:rsidRPr="003D7C3F" w:rsidRDefault="002C2EE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4559409B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C10417E" w14:textId="1136CB21" w:rsidR="00493DCA" w:rsidRPr="003D7C3F" w:rsidRDefault="002C2EE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704304</w:t>
            </w:r>
          </w:p>
        </w:tc>
      </w:tr>
      <w:tr w:rsidR="003D7C3F" w:rsidRPr="003D7C3F" w14:paraId="07FF9CAD" w14:textId="77777777" w:rsidTr="00493DCA">
        <w:tc>
          <w:tcPr>
            <w:tcW w:w="901" w:type="dxa"/>
          </w:tcPr>
          <w:p w14:paraId="20A3ADF0" w14:textId="009D43B9" w:rsidR="00493DCA" w:rsidRPr="003D7C3F" w:rsidRDefault="006C199E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2010</w:t>
            </w:r>
          </w:p>
        </w:tc>
        <w:tc>
          <w:tcPr>
            <w:tcW w:w="3831" w:type="dxa"/>
          </w:tcPr>
          <w:p w14:paraId="42548DDB" w14:textId="0F522EB2" w:rsidR="00493DCA" w:rsidRPr="003D7C3F" w:rsidRDefault="002C2EE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I. M. R. B.</w:t>
            </w:r>
          </w:p>
        </w:tc>
        <w:tc>
          <w:tcPr>
            <w:tcW w:w="2209" w:type="dxa"/>
          </w:tcPr>
          <w:p w14:paraId="40D2D0D7" w14:textId="2808639F" w:rsidR="00493DCA" w:rsidRPr="003D7C3F" w:rsidRDefault="002C2EE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72A2B07A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659397F" w14:textId="08D678D3" w:rsidR="00493DCA" w:rsidRPr="003D7C3F" w:rsidRDefault="002C2EE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700408</w:t>
            </w:r>
          </w:p>
        </w:tc>
      </w:tr>
      <w:tr w:rsidR="003D7C3F" w:rsidRPr="003D7C3F" w14:paraId="53CB429A" w14:textId="77777777" w:rsidTr="00493DCA">
        <w:tc>
          <w:tcPr>
            <w:tcW w:w="901" w:type="dxa"/>
          </w:tcPr>
          <w:p w14:paraId="742A3CA9" w14:textId="0FCAE090" w:rsidR="00493DCA" w:rsidRPr="003D7C3F" w:rsidRDefault="006C199E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2011</w:t>
            </w:r>
          </w:p>
        </w:tc>
        <w:tc>
          <w:tcPr>
            <w:tcW w:w="3831" w:type="dxa"/>
          </w:tcPr>
          <w:p w14:paraId="136618DB" w14:textId="69046256" w:rsidR="00493DCA" w:rsidRPr="003D7C3F" w:rsidRDefault="002C2EE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S. L.</w:t>
            </w:r>
          </w:p>
        </w:tc>
        <w:tc>
          <w:tcPr>
            <w:tcW w:w="2209" w:type="dxa"/>
          </w:tcPr>
          <w:p w14:paraId="4ED44DF8" w14:textId="65097018" w:rsidR="00493DCA" w:rsidRPr="003D7C3F" w:rsidRDefault="002C2EE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41BFF6B7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C68993A" w14:textId="0EBE16F5" w:rsidR="00493DCA" w:rsidRPr="003D7C3F" w:rsidRDefault="002C2EE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704004</w:t>
            </w:r>
          </w:p>
        </w:tc>
      </w:tr>
      <w:tr w:rsidR="003D7C3F" w:rsidRPr="003D7C3F" w14:paraId="4FF78353" w14:textId="77777777" w:rsidTr="00493DCA">
        <w:tc>
          <w:tcPr>
            <w:tcW w:w="901" w:type="dxa"/>
          </w:tcPr>
          <w:p w14:paraId="37C6E397" w14:textId="0DA876B7" w:rsidR="00493DCA" w:rsidRPr="003D7C3F" w:rsidRDefault="006C199E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2012</w:t>
            </w:r>
          </w:p>
        </w:tc>
        <w:tc>
          <w:tcPr>
            <w:tcW w:w="3831" w:type="dxa"/>
          </w:tcPr>
          <w:p w14:paraId="6415E2EF" w14:textId="274A1A3E" w:rsidR="00493DCA" w:rsidRPr="003D7C3F" w:rsidRDefault="002C2EE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S. F.</w:t>
            </w:r>
          </w:p>
        </w:tc>
        <w:tc>
          <w:tcPr>
            <w:tcW w:w="2209" w:type="dxa"/>
          </w:tcPr>
          <w:p w14:paraId="36AFC4D0" w14:textId="723CE8AC" w:rsidR="00493DCA" w:rsidRPr="003D7C3F" w:rsidRDefault="002C2EE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101E3F2D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36A4C21" w14:textId="21AB4520" w:rsidR="00493DCA" w:rsidRPr="003D7C3F" w:rsidRDefault="002C2EE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703404</w:t>
            </w:r>
          </w:p>
        </w:tc>
      </w:tr>
      <w:tr w:rsidR="003D7C3F" w:rsidRPr="003D7C3F" w14:paraId="524ED456" w14:textId="77777777" w:rsidTr="00493DCA">
        <w:tc>
          <w:tcPr>
            <w:tcW w:w="901" w:type="dxa"/>
          </w:tcPr>
          <w:p w14:paraId="6575F25F" w14:textId="12F6EF40" w:rsidR="00493DCA" w:rsidRPr="003D7C3F" w:rsidRDefault="006C199E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2013</w:t>
            </w:r>
          </w:p>
        </w:tc>
        <w:tc>
          <w:tcPr>
            <w:tcW w:w="3831" w:type="dxa"/>
          </w:tcPr>
          <w:p w14:paraId="78E023F0" w14:textId="7359BFCC" w:rsidR="00493DCA" w:rsidRPr="003D7C3F" w:rsidRDefault="002C2EE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C. S.</w:t>
            </w:r>
          </w:p>
        </w:tc>
        <w:tc>
          <w:tcPr>
            <w:tcW w:w="2209" w:type="dxa"/>
          </w:tcPr>
          <w:p w14:paraId="49CFB0F0" w14:textId="62A2FBB8" w:rsidR="00493DCA" w:rsidRPr="003D7C3F" w:rsidRDefault="002C2EE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3FC3BFAE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39D3D8B" w14:textId="4F57EA3B" w:rsidR="00493DCA" w:rsidRPr="003D7C3F" w:rsidRDefault="002C2EE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702001</w:t>
            </w:r>
          </w:p>
        </w:tc>
      </w:tr>
      <w:tr w:rsidR="003D7C3F" w:rsidRPr="003D7C3F" w14:paraId="70EBE977" w14:textId="77777777" w:rsidTr="00493DCA">
        <w:tc>
          <w:tcPr>
            <w:tcW w:w="901" w:type="dxa"/>
          </w:tcPr>
          <w:p w14:paraId="3534D517" w14:textId="6442559A" w:rsidR="00493DCA" w:rsidRPr="003D7C3F" w:rsidRDefault="006C199E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2014</w:t>
            </w:r>
          </w:p>
        </w:tc>
        <w:tc>
          <w:tcPr>
            <w:tcW w:w="3831" w:type="dxa"/>
          </w:tcPr>
          <w:p w14:paraId="46DF91C5" w14:textId="1B7D3395" w:rsidR="00493DCA" w:rsidRPr="003D7C3F" w:rsidRDefault="002C2EE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V. C. O. S.</w:t>
            </w:r>
          </w:p>
        </w:tc>
        <w:tc>
          <w:tcPr>
            <w:tcW w:w="2209" w:type="dxa"/>
          </w:tcPr>
          <w:p w14:paraId="09E8182C" w14:textId="0A37831F" w:rsidR="00493DCA" w:rsidRPr="003D7C3F" w:rsidRDefault="002C2EE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27F40F27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8F6035D" w14:textId="25D7C15F" w:rsidR="00493DCA" w:rsidRPr="003D7C3F" w:rsidRDefault="002C2EE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702104</w:t>
            </w:r>
          </w:p>
        </w:tc>
      </w:tr>
      <w:tr w:rsidR="003D7C3F" w:rsidRPr="003D7C3F" w14:paraId="481169F8" w14:textId="77777777" w:rsidTr="00493DCA">
        <w:tc>
          <w:tcPr>
            <w:tcW w:w="901" w:type="dxa"/>
          </w:tcPr>
          <w:p w14:paraId="25685C8A" w14:textId="3604A84B" w:rsidR="00493DCA" w:rsidRPr="003D7C3F" w:rsidRDefault="006C199E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2015</w:t>
            </w:r>
          </w:p>
        </w:tc>
        <w:tc>
          <w:tcPr>
            <w:tcW w:w="3831" w:type="dxa"/>
          </w:tcPr>
          <w:p w14:paraId="2FB2D999" w14:textId="09DF3590" w:rsidR="00493DCA" w:rsidRPr="003D7C3F" w:rsidRDefault="002C2EE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M. S.</w:t>
            </w:r>
          </w:p>
        </w:tc>
        <w:tc>
          <w:tcPr>
            <w:tcW w:w="2209" w:type="dxa"/>
          </w:tcPr>
          <w:p w14:paraId="7B5296A6" w14:textId="4A4229F8" w:rsidR="00493DCA" w:rsidRPr="003D7C3F" w:rsidRDefault="002C2EE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2A6A56DE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C93402A" w14:textId="453B8081" w:rsidR="00493DCA" w:rsidRPr="003D7C3F" w:rsidRDefault="002C2EE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702807</w:t>
            </w:r>
          </w:p>
        </w:tc>
      </w:tr>
      <w:tr w:rsidR="003D7C3F" w:rsidRPr="003D7C3F" w14:paraId="09EC01BB" w14:textId="77777777" w:rsidTr="00493DCA">
        <w:tc>
          <w:tcPr>
            <w:tcW w:w="901" w:type="dxa"/>
          </w:tcPr>
          <w:p w14:paraId="5F1B1959" w14:textId="064E147D" w:rsidR="00493DCA" w:rsidRPr="003D7C3F" w:rsidRDefault="006C199E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2016</w:t>
            </w:r>
          </w:p>
        </w:tc>
        <w:tc>
          <w:tcPr>
            <w:tcW w:w="3831" w:type="dxa"/>
          </w:tcPr>
          <w:p w14:paraId="2DA84566" w14:textId="31316C5A" w:rsidR="00493DCA" w:rsidRPr="003D7C3F" w:rsidRDefault="002C2EE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P. S.</w:t>
            </w:r>
          </w:p>
        </w:tc>
        <w:tc>
          <w:tcPr>
            <w:tcW w:w="2209" w:type="dxa"/>
          </w:tcPr>
          <w:p w14:paraId="2B7B1A45" w14:textId="4EA426BF" w:rsidR="00493DCA" w:rsidRPr="003D7C3F" w:rsidRDefault="002C2EE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2CAB9618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DA9E611" w14:textId="436A7FCA" w:rsidR="00493DCA" w:rsidRPr="003D7C3F" w:rsidRDefault="002C2EE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704603</w:t>
            </w:r>
          </w:p>
        </w:tc>
      </w:tr>
      <w:tr w:rsidR="003D7C3F" w:rsidRPr="003D7C3F" w14:paraId="4C0A78E7" w14:textId="77777777" w:rsidTr="00493DCA">
        <w:tc>
          <w:tcPr>
            <w:tcW w:w="901" w:type="dxa"/>
          </w:tcPr>
          <w:p w14:paraId="3E0B1775" w14:textId="3B548518" w:rsidR="00493DCA" w:rsidRPr="003D7C3F" w:rsidRDefault="006C199E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2017</w:t>
            </w:r>
          </w:p>
        </w:tc>
        <w:tc>
          <w:tcPr>
            <w:tcW w:w="3831" w:type="dxa"/>
          </w:tcPr>
          <w:p w14:paraId="4A8FCA01" w14:textId="2B3A314B" w:rsidR="00493DCA" w:rsidRPr="003D7C3F" w:rsidRDefault="002C2EE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T. S.</w:t>
            </w:r>
          </w:p>
        </w:tc>
        <w:tc>
          <w:tcPr>
            <w:tcW w:w="2209" w:type="dxa"/>
          </w:tcPr>
          <w:p w14:paraId="094574CA" w14:textId="7DD40037" w:rsidR="00493DCA" w:rsidRPr="003D7C3F" w:rsidRDefault="002C2EE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489E167D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3D1A095" w14:textId="6824856B" w:rsidR="00493DCA" w:rsidRPr="003D7C3F" w:rsidRDefault="002C2EE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705006</w:t>
            </w:r>
          </w:p>
        </w:tc>
      </w:tr>
      <w:tr w:rsidR="003D7C3F" w:rsidRPr="003D7C3F" w14:paraId="05BEA7DD" w14:textId="77777777" w:rsidTr="00493DCA">
        <w:tc>
          <w:tcPr>
            <w:tcW w:w="901" w:type="dxa"/>
          </w:tcPr>
          <w:p w14:paraId="48CD0AA9" w14:textId="6EF865CC" w:rsidR="00493DCA" w:rsidRPr="003D7C3F" w:rsidRDefault="006C199E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2018</w:t>
            </w:r>
          </w:p>
        </w:tc>
        <w:tc>
          <w:tcPr>
            <w:tcW w:w="3831" w:type="dxa"/>
          </w:tcPr>
          <w:p w14:paraId="7D1EDFF0" w14:textId="34EE23DC" w:rsidR="00493DCA" w:rsidRPr="003D7C3F" w:rsidRDefault="002C2EE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A. T.</w:t>
            </w:r>
          </w:p>
        </w:tc>
        <w:tc>
          <w:tcPr>
            <w:tcW w:w="2209" w:type="dxa"/>
          </w:tcPr>
          <w:p w14:paraId="248205A2" w14:textId="06468E84" w:rsidR="00493DCA" w:rsidRPr="003D7C3F" w:rsidRDefault="002C2EE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2B1ECCAD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79EE4DC" w14:textId="1EECF166" w:rsidR="00493DCA" w:rsidRPr="003D7C3F" w:rsidRDefault="002C2EE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701408</w:t>
            </w:r>
          </w:p>
        </w:tc>
      </w:tr>
      <w:tr w:rsidR="003D7C3F" w:rsidRPr="003D7C3F" w14:paraId="1DFFFCD2" w14:textId="77777777" w:rsidTr="00493DCA">
        <w:tc>
          <w:tcPr>
            <w:tcW w:w="901" w:type="dxa"/>
          </w:tcPr>
          <w:p w14:paraId="7E3A77E3" w14:textId="35E91CE0" w:rsidR="00493DCA" w:rsidRPr="003D7C3F" w:rsidRDefault="006C199E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2019</w:t>
            </w:r>
          </w:p>
        </w:tc>
        <w:tc>
          <w:tcPr>
            <w:tcW w:w="3831" w:type="dxa"/>
          </w:tcPr>
          <w:p w14:paraId="24163EEB" w14:textId="671F1D04" w:rsidR="00493DCA" w:rsidRPr="003D7C3F" w:rsidRDefault="002C2EE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V. M.</w:t>
            </w:r>
          </w:p>
        </w:tc>
        <w:tc>
          <w:tcPr>
            <w:tcW w:w="2209" w:type="dxa"/>
          </w:tcPr>
          <w:p w14:paraId="0478962A" w14:textId="15132D04" w:rsidR="00493DCA" w:rsidRPr="003D7C3F" w:rsidRDefault="002C2EE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2125861A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79659CE" w14:textId="5B65FA7C" w:rsidR="00493DCA" w:rsidRPr="003D7C3F" w:rsidRDefault="002C2EE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700001</w:t>
            </w:r>
          </w:p>
        </w:tc>
      </w:tr>
      <w:tr w:rsidR="003D7C3F" w:rsidRPr="003D7C3F" w14:paraId="0DCEF98B" w14:textId="77777777" w:rsidTr="00493DCA">
        <w:tc>
          <w:tcPr>
            <w:tcW w:w="901" w:type="dxa"/>
          </w:tcPr>
          <w:p w14:paraId="0092B49F" w14:textId="46E9A6CF" w:rsidR="00493DCA" w:rsidRPr="003D7C3F" w:rsidRDefault="006C199E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2020</w:t>
            </w:r>
          </w:p>
        </w:tc>
        <w:tc>
          <w:tcPr>
            <w:tcW w:w="3831" w:type="dxa"/>
          </w:tcPr>
          <w:p w14:paraId="1727F14F" w14:textId="1057CF12" w:rsidR="00493DCA" w:rsidRPr="003D7C3F" w:rsidRDefault="002C2EE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F. S.</w:t>
            </w:r>
          </w:p>
        </w:tc>
        <w:tc>
          <w:tcPr>
            <w:tcW w:w="2209" w:type="dxa"/>
          </w:tcPr>
          <w:p w14:paraId="72612A5B" w14:textId="1E1B46B7" w:rsidR="00493DCA" w:rsidRPr="003D7C3F" w:rsidRDefault="002C2EE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14A2D56B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5E21867" w14:textId="091D9F77" w:rsidR="00493DCA" w:rsidRPr="003D7C3F" w:rsidRDefault="002C2EE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708603</w:t>
            </w:r>
          </w:p>
        </w:tc>
      </w:tr>
      <w:tr w:rsidR="003D7C3F" w:rsidRPr="003D7C3F" w14:paraId="700077DB" w14:textId="77777777" w:rsidTr="00493DCA">
        <w:tc>
          <w:tcPr>
            <w:tcW w:w="901" w:type="dxa"/>
          </w:tcPr>
          <w:p w14:paraId="5847FFF8" w14:textId="7F1A13A7" w:rsidR="00493DCA" w:rsidRPr="003D7C3F" w:rsidRDefault="006C199E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2021</w:t>
            </w:r>
          </w:p>
        </w:tc>
        <w:tc>
          <w:tcPr>
            <w:tcW w:w="3831" w:type="dxa"/>
          </w:tcPr>
          <w:p w14:paraId="5D33A8F4" w14:textId="3ABB0505" w:rsidR="00493DCA" w:rsidRPr="003D7C3F" w:rsidRDefault="002C2EE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B. S.</w:t>
            </w:r>
          </w:p>
        </w:tc>
        <w:tc>
          <w:tcPr>
            <w:tcW w:w="2209" w:type="dxa"/>
          </w:tcPr>
          <w:p w14:paraId="21E58D02" w14:textId="2E30AC90" w:rsidR="00493DCA" w:rsidRPr="003D7C3F" w:rsidRDefault="002C2EE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7E5F3C92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6A3ABBF" w14:textId="028F1A31" w:rsidR="00493DCA" w:rsidRPr="003D7C3F" w:rsidRDefault="002C2EE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700804</w:t>
            </w:r>
          </w:p>
        </w:tc>
      </w:tr>
      <w:tr w:rsidR="003D7C3F" w:rsidRPr="003D7C3F" w14:paraId="3FF071EC" w14:textId="77777777" w:rsidTr="00493DCA">
        <w:tc>
          <w:tcPr>
            <w:tcW w:w="901" w:type="dxa"/>
          </w:tcPr>
          <w:p w14:paraId="5D02F29C" w14:textId="3ADE1B1B" w:rsidR="00493DCA" w:rsidRPr="003D7C3F" w:rsidRDefault="006C199E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2022</w:t>
            </w:r>
          </w:p>
        </w:tc>
        <w:tc>
          <w:tcPr>
            <w:tcW w:w="3831" w:type="dxa"/>
          </w:tcPr>
          <w:p w14:paraId="552233CC" w14:textId="426C890B" w:rsidR="00493DCA" w:rsidRPr="003D7C3F" w:rsidRDefault="002C2EE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S.</w:t>
            </w:r>
          </w:p>
        </w:tc>
        <w:tc>
          <w:tcPr>
            <w:tcW w:w="2209" w:type="dxa"/>
          </w:tcPr>
          <w:p w14:paraId="1C29ECE2" w14:textId="2A08952E" w:rsidR="00493DCA" w:rsidRPr="003D7C3F" w:rsidRDefault="002C2EE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0F71506E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9273387" w14:textId="12DA7751" w:rsidR="00493DCA" w:rsidRPr="003D7C3F" w:rsidRDefault="002C2EE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708608</w:t>
            </w:r>
          </w:p>
        </w:tc>
      </w:tr>
      <w:tr w:rsidR="003D7C3F" w:rsidRPr="003D7C3F" w14:paraId="40026AB1" w14:textId="77777777" w:rsidTr="00493DCA">
        <w:tc>
          <w:tcPr>
            <w:tcW w:w="901" w:type="dxa"/>
          </w:tcPr>
          <w:p w14:paraId="064F4733" w14:textId="0432BCCD" w:rsidR="00493DCA" w:rsidRPr="003D7C3F" w:rsidRDefault="006C199E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2023</w:t>
            </w:r>
          </w:p>
        </w:tc>
        <w:tc>
          <w:tcPr>
            <w:tcW w:w="3831" w:type="dxa"/>
          </w:tcPr>
          <w:p w14:paraId="2A6B288D" w14:textId="7E7912AA" w:rsidR="00493DCA" w:rsidRPr="003D7C3F" w:rsidRDefault="002C2EE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B. L.</w:t>
            </w:r>
          </w:p>
        </w:tc>
        <w:tc>
          <w:tcPr>
            <w:tcW w:w="2209" w:type="dxa"/>
          </w:tcPr>
          <w:p w14:paraId="6BFF6576" w14:textId="26F0ED14" w:rsidR="00493DCA" w:rsidRPr="003D7C3F" w:rsidRDefault="002C2EE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3FE46192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77FE1B3" w14:textId="33C84372" w:rsidR="00493DCA" w:rsidRPr="003D7C3F" w:rsidRDefault="002C2EE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704205</w:t>
            </w:r>
          </w:p>
        </w:tc>
      </w:tr>
      <w:tr w:rsidR="00493DCA" w:rsidRPr="00F60500" w14:paraId="7597AB82" w14:textId="77777777" w:rsidTr="00493DCA">
        <w:tc>
          <w:tcPr>
            <w:tcW w:w="901" w:type="dxa"/>
          </w:tcPr>
          <w:p w14:paraId="1FEE62FE" w14:textId="759B2B62" w:rsidR="00493DCA" w:rsidRPr="00F60500" w:rsidRDefault="006C199E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2024</w:t>
            </w:r>
          </w:p>
        </w:tc>
        <w:tc>
          <w:tcPr>
            <w:tcW w:w="3831" w:type="dxa"/>
          </w:tcPr>
          <w:p w14:paraId="17586C96" w14:textId="59C4E361" w:rsidR="00493DCA" w:rsidRPr="00F60500" w:rsidRDefault="008A024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A. S. B.</w:t>
            </w:r>
          </w:p>
        </w:tc>
        <w:tc>
          <w:tcPr>
            <w:tcW w:w="2209" w:type="dxa"/>
          </w:tcPr>
          <w:p w14:paraId="364A86D1" w14:textId="3443EA23" w:rsidR="00493DCA" w:rsidRPr="00F60500" w:rsidRDefault="008A024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6422CEF9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66B1880" w14:textId="03B8A46F" w:rsidR="00493DCA" w:rsidRPr="00F60500" w:rsidRDefault="008A024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706403</w:t>
            </w:r>
          </w:p>
        </w:tc>
      </w:tr>
      <w:tr w:rsidR="00493DCA" w:rsidRPr="00F60500" w14:paraId="0C95D5CE" w14:textId="77777777" w:rsidTr="00493DCA">
        <w:tc>
          <w:tcPr>
            <w:tcW w:w="901" w:type="dxa"/>
          </w:tcPr>
          <w:p w14:paraId="569B7F3B" w14:textId="1CAEFBBB" w:rsidR="00493DCA" w:rsidRPr="00F60500" w:rsidRDefault="008A024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2025</w:t>
            </w:r>
          </w:p>
        </w:tc>
        <w:tc>
          <w:tcPr>
            <w:tcW w:w="3831" w:type="dxa"/>
          </w:tcPr>
          <w:p w14:paraId="266CCE94" w14:textId="11B14C5E" w:rsidR="00493DCA" w:rsidRPr="00F60500" w:rsidRDefault="008A024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A. M.</w:t>
            </w:r>
          </w:p>
        </w:tc>
        <w:tc>
          <w:tcPr>
            <w:tcW w:w="2209" w:type="dxa"/>
          </w:tcPr>
          <w:p w14:paraId="373DDCEE" w14:textId="1BA92578" w:rsidR="00493DCA" w:rsidRPr="00F60500" w:rsidRDefault="008A024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5B517625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F2E418E" w14:textId="2DB3D1D0" w:rsidR="00493DCA" w:rsidRPr="00F60500" w:rsidRDefault="008A024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705004</w:t>
            </w:r>
          </w:p>
        </w:tc>
      </w:tr>
      <w:tr w:rsidR="00493DCA" w:rsidRPr="00F60500" w14:paraId="6062B15B" w14:textId="77777777" w:rsidTr="00493DCA">
        <w:tc>
          <w:tcPr>
            <w:tcW w:w="901" w:type="dxa"/>
          </w:tcPr>
          <w:p w14:paraId="6B3804EB" w14:textId="7DDDC379" w:rsidR="00493DCA" w:rsidRPr="00F60500" w:rsidRDefault="008A024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2026</w:t>
            </w:r>
          </w:p>
        </w:tc>
        <w:tc>
          <w:tcPr>
            <w:tcW w:w="3831" w:type="dxa"/>
          </w:tcPr>
          <w:p w14:paraId="5F219757" w14:textId="1E013BD6" w:rsidR="00493DCA" w:rsidRPr="00F60500" w:rsidRDefault="008A024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J. V. O.</w:t>
            </w:r>
          </w:p>
        </w:tc>
        <w:tc>
          <w:tcPr>
            <w:tcW w:w="2209" w:type="dxa"/>
          </w:tcPr>
          <w:p w14:paraId="26B7DB12" w14:textId="22BE00F1" w:rsidR="00493DCA" w:rsidRPr="00F60500" w:rsidRDefault="008A024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765BFBAE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1D3409D" w14:textId="69537B59" w:rsidR="00493DCA" w:rsidRPr="00F60500" w:rsidRDefault="008A024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707604</w:t>
            </w:r>
          </w:p>
        </w:tc>
      </w:tr>
      <w:tr w:rsidR="00493DCA" w:rsidRPr="00F60500" w14:paraId="125FE01B" w14:textId="77777777" w:rsidTr="00493DCA">
        <w:tc>
          <w:tcPr>
            <w:tcW w:w="901" w:type="dxa"/>
          </w:tcPr>
          <w:p w14:paraId="453AE698" w14:textId="482D29D8" w:rsidR="00493DCA" w:rsidRPr="00F60500" w:rsidRDefault="008A024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2027</w:t>
            </w:r>
          </w:p>
        </w:tc>
        <w:tc>
          <w:tcPr>
            <w:tcW w:w="3831" w:type="dxa"/>
          </w:tcPr>
          <w:p w14:paraId="7FAD3CB1" w14:textId="7AAB1E74" w:rsidR="00493DCA" w:rsidRPr="00F60500" w:rsidRDefault="008A024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N. C.</w:t>
            </w:r>
          </w:p>
        </w:tc>
        <w:tc>
          <w:tcPr>
            <w:tcW w:w="2209" w:type="dxa"/>
          </w:tcPr>
          <w:p w14:paraId="33FE4C96" w14:textId="0E3F5484" w:rsidR="00493DCA" w:rsidRPr="00F60500" w:rsidRDefault="008A024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3DCCDAC1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6F0E3CB" w14:textId="03690CCE" w:rsidR="00493DCA" w:rsidRPr="00F60500" w:rsidRDefault="008A024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701803</w:t>
            </w:r>
          </w:p>
        </w:tc>
      </w:tr>
      <w:tr w:rsidR="00493DCA" w:rsidRPr="00F60500" w14:paraId="2D9A3B52" w14:textId="77777777" w:rsidTr="00493DCA">
        <w:tc>
          <w:tcPr>
            <w:tcW w:w="901" w:type="dxa"/>
          </w:tcPr>
          <w:p w14:paraId="03251AF1" w14:textId="191A4E50" w:rsidR="00493DCA" w:rsidRPr="00F60500" w:rsidRDefault="008A024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2028</w:t>
            </w:r>
          </w:p>
        </w:tc>
        <w:tc>
          <w:tcPr>
            <w:tcW w:w="3831" w:type="dxa"/>
          </w:tcPr>
          <w:p w14:paraId="41874CB1" w14:textId="46D6D858" w:rsidR="00493DCA" w:rsidRPr="00F60500" w:rsidRDefault="008A024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V. S.</w:t>
            </w:r>
          </w:p>
        </w:tc>
        <w:tc>
          <w:tcPr>
            <w:tcW w:w="2209" w:type="dxa"/>
          </w:tcPr>
          <w:p w14:paraId="7E960488" w14:textId="5CE3ECA6" w:rsidR="00493DCA" w:rsidRPr="00F60500" w:rsidRDefault="008A024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5C38CB44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9DAE545" w14:textId="2CB991A6" w:rsidR="00493DCA" w:rsidRPr="00F60500" w:rsidRDefault="008A024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700508</w:t>
            </w:r>
          </w:p>
        </w:tc>
      </w:tr>
      <w:tr w:rsidR="00493DCA" w:rsidRPr="00F60500" w14:paraId="323C885C" w14:textId="77777777" w:rsidTr="00493DCA">
        <w:tc>
          <w:tcPr>
            <w:tcW w:w="901" w:type="dxa"/>
          </w:tcPr>
          <w:p w14:paraId="10E2758F" w14:textId="52C761DD" w:rsidR="00493DCA" w:rsidRPr="00F60500" w:rsidRDefault="008A024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2029</w:t>
            </w:r>
          </w:p>
        </w:tc>
        <w:tc>
          <w:tcPr>
            <w:tcW w:w="3831" w:type="dxa"/>
          </w:tcPr>
          <w:p w14:paraId="5AC4AE56" w14:textId="2E2535E6" w:rsidR="00493DCA" w:rsidRPr="00F60500" w:rsidRDefault="008A024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D. A. B.</w:t>
            </w:r>
          </w:p>
        </w:tc>
        <w:tc>
          <w:tcPr>
            <w:tcW w:w="2209" w:type="dxa"/>
          </w:tcPr>
          <w:p w14:paraId="46610CB5" w14:textId="3C35FA3B" w:rsidR="00493DCA" w:rsidRPr="00F60500" w:rsidRDefault="008A024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14315213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3265FF8" w14:textId="3AF198E5" w:rsidR="00493DCA" w:rsidRPr="00F60500" w:rsidRDefault="008A024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708608</w:t>
            </w:r>
          </w:p>
        </w:tc>
      </w:tr>
      <w:tr w:rsidR="00493DCA" w:rsidRPr="00F60500" w14:paraId="605A1269" w14:textId="77777777" w:rsidTr="00493DCA">
        <w:tc>
          <w:tcPr>
            <w:tcW w:w="901" w:type="dxa"/>
          </w:tcPr>
          <w:p w14:paraId="5747EE0A" w14:textId="44EABDF2" w:rsidR="00493DCA" w:rsidRPr="00F60500" w:rsidRDefault="008A024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2030</w:t>
            </w:r>
          </w:p>
        </w:tc>
        <w:tc>
          <w:tcPr>
            <w:tcW w:w="3831" w:type="dxa"/>
          </w:tcPr>
          <w:p w14:paraId="7D83CD72" w14:textId="02D8F3D8" w:rsidR="00493DCA" w:rsidRPr="00F60500" w:rsidRDefault="00D32E5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A. S.</w:t>
            </w:r>
          </w:p>
        </w:tc>
        <w:tc>
          <w:tcPr>
            <w:tcW w:w="2209" w:type="dxa"/>
          </w:tcPr>
          <w:p w14:paraId="446D8A1F" w14:textId="0F374576" w:rsidR="00493DCA" w:rsidRPr="00F60500" w:rsidRDefault="00D32E5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39589CE8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7883B5D" w14:textId="4337DABE" w:rsidR="00493DCA" w:rsidRPr="00F60500" w:rsidRDefault="00D32E5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700502</w:t>
            </w:r>
          </w:p>
        </w:tc>
      </w:tr>
      <w:tr w:rsidR="00493DCA" w:rsidRPr="00F60500" w14:paraId="1DBA114D" w14:textId="77777777" w:rsidTr="00493DCA">
        <w:tc>
          <w:tcPr>
            <w:tcW w:w="901" w:type="dxa"/>
          </w:tcPr>
          <w:p w14:paraId="7A8125C0" w14:textId="12285499" w:rsidR="00493DCA" w:rsidRPr="00F60500" w:rsidRDefault="008A024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2031</w:t>
            </w:r>
          </w:p>
        </w:tc>
        <w:tc>
          <w:tcPr>
            <w:tcW w:w="3831" w:type="dxa"/>
          </w:tcPr>
          <w:p w14:paraId="47922E43" w14:textId="26B4E0FF" w:rsidR="00493DCA" w:rsidRPr="00F60500" w:rsidRDefault="00D32E5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L. S.</w:t>
            </w:r>
          </w:p>
        </w:tc>
        <w:tc>
          <w:tcPr>
            <w:tcW w:w="2209" w:type="dxa"/>
          </w:tcPr>
          <w:p w14:paraId="4E058F63" w14:textId="3A98B800" w:rsidR="00493DCA" w:rsidRPr="00F60500" w:rsidRDefault="00D32E5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465ABB01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1C500BD" w14:textId="0F2117F8" w:rsidR="00493DCA" w:rsidRPr="00F60500" w:rsidRDefault="00D32E5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708706</w:t>
            </w:r>
          </w:p>
        </w:tc>
      </w:tr>
      <w:tr w:rsidR="00493DCA" w:rsidRPr="00F60500" w14:paraId="5D835291" w14:textId="77777777" w:rsidTr="00493DCA">
        <w:tc>
          <w:tcPr>
            <w:tcW w:w="901" w:type="dxa"/>
          </w:tcPr>
          <w:p w14:paraId="06368B1F" w14:textId="36498C9A" w:rsidR="00493DCA" w:rsidRPr="00F60500" w:rsidRDefault="008A024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2032</w:t>
            </w:r>
          </w:p>
        </w:tc>
        <w:tc>
          <w:tcPr>
            <w:tcW w:w="3831" w:type="dxa"/>
          </w:tcPr>
          <w:p w14:paraId="7583D70F" w14:textId="0CF756D7" w:rsidR="00493DCA" w:rsidRPr="00F60500" w:rsidRDefault="00D32E5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G. P. N.</w:t>
            </w:r>
          </w:p>
        </w:tc>
        <w:tc>
          <w:tcPr>
            <w:tcW w:w="2209" w:type="dxa"/>
          </w:tcPr>
          <w:p w14:paraId="5DDE607F" w14:textId="689495B5" w:rsidR="00493DCA" w:rsidRPr="00F60500" w:rsidRDefault="00D32E5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3728C054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1672857" w14:textId="43B98AB3" w:rsidR="00493DCA" w:rsidRPr="00F60500" w:rsidRDefault="00D32E5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700007</w:t>
            </w:r>
          </w:p>
        </w:tc>
      </w:tr>
      <w:tr w:rsidR="00493DCA" w:rsidRPr="00F60500" w14:paraId="2048D2F9" w14:textId="77777777" w:rsidTr="00493DCA">
        <w:tc>
          <w:tcPr>
            <w:tcW w:w="901" w:type="dxa"/>
          </w:tcPr>
          <w:p w14:paraId="12037106" w14:textId="6B7B1002" w:rsidR="00493DCA" w:rsidRPr="00F60500" w:rsidRDefault="008A024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2033</w:t>
            </w:r>
          </w:p>
        </w:tc>
        <w:tc>
          <w:tcPr>
            <w:tcW w:w="3831" w:type="dxa"/>
          </w:tcPr>
          <w:p w14:paraId="2913BFAF" w14:textId="11D3E587" w:rsidR="00493DCA" w:rsidRPr="00F60500" w:rsidRDefault="00D32E5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 M. L.</w:t>
            </w:r>
          </w:p>
        </w:tc>
        <w:tc>
          <w:tcPr>
            <w:tcW w:w="2209" w:type="dxa"/>
          </w:tcPr>
          <w:p w14:paraId="75AD6181" w14:textId="095CDE10" w:rsidR="00493DCA" w:rsidRPr="00F60500" w:rsidRDefault="00D32E5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17829644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7CB60AF" w14:textId="1B91987B" w:rsidR="00493DCA" w:rsidRPr="00F60500" w:rsidRDefault="00D32E5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700706</w:t>
            </w:r>
          </w:p>
        </w:tc>
      </w:tr>
      <w:tr w:rsidR="00493DCA" w:rsidRPr="00F60500" w14:paraId="58B7AA75" w14:textId="77777777" w:rsidTr="00493DCA">
        <w:tc>
          <w:tcPr>
            <w:tcW w:w="901" w:type="dxa"/>
          </w:tcPr>
          <w:p w14:paraId="24D2532E" w14:textId="2D4BAEAF" w:rsidR="00493DCA" w:rsidRPr="00F60500" w:rsidRDefault="008A024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2034</w:t>
            </w:r>
          </w:p>
        </w:tc>
        <w:tc>
          <w:tcPr>
            <w:tcW w:w="3831" w:type="dxa"/>
          </w:tcPr>
          <w:p w14:paraId="33CDD272" w14:textId="174A9998" w:rsidR="00493DCA" w:rsidRPr="00F60500" w:rsidRDefault="00D32E5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 O. O.</w:t>
            </w:r>
          </w:p>
        </w:tc>
        <w:tc>
          <w:tcPr>
            <w:tcW w:w="2209" w:type="dxa"/>
          </w:tcPr>
          <w:p w14:paraId="7A0F24DF" w14:textId="4405988C" w:rsidR="00493DCA" w:rsidRPr="00F60500" w:rsidRDefault="00D32E5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32066777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ABBFBCD" w14:textId="2143260D" w:rsidR="00493DCA" w:rsidRPr="00F60500" w:rsidRDefault="00D32E5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702800</w:t>
            </w:r>
          </w:p>
        </w:tc>
      </w:tr>
      <w:tr w:rsidR="00493DCA" w:rsidRPr="00F60500" w14:paraId="2DACF9F3" w14:textId="77777777" w:rsidTr="00493DCA">
        <w:tc>
          <w:tcPr>
            <w:tcW w:w="901" w:type="dxa"/>
          </w:tcPr>
          <w:p w14:paraId="1913332E" w14:textId="30829624" w:rsidR="00493DCA" w:rsidRPr="00F60500" w:rsidRDefault="008A024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2035</w:t>
            </w:r>
          </w:p>
        </w:tc>
        <w:tc>
          <w:tcPr>
            <w:tcW w:w="3831" w:type="dxa"/>
          </w:tcPr>
          <w:p w14:paraId="109F3C0A" w14:textId="2777A472" w:rsidR="00493DCA" w:rsidRPr="00F60500" w:rsidRDefault="00D32E5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B. G. A.</w:t>
            </w:r>
          </w:p>
        </w:tc>
        <w:tc>
          <w:tcPr>
            <w:tcW w:w="2209" w:type="dxa"/>
          </w:tcPr>
          <w:p w14:paraId="47CEF452" w14:textId="458E2242" w:rsidR="00493DCA" w:rsidRPr="00F60500" w:rsidRDefault="00D32E5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697FB977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3FAF59A" w14:textId="339ADBF0" w:rsidR="00493DCA" w:rsidRPr="00F60500" w:rsidRDefault="00D32E5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706001</w:t>
            </w:r>
          </w:p>
        </w:tc>
      </w:tr>
      <w:tr w:rsidR="003D7C3F" w:rsidRPr="003D7C3F" w14:paraId="013A80F8" w14:textId="77777777" w:rsidTr="00493DCA">
        <w:tc>
          <w:tcPr>
            <w:tcW w:w="901" w:type="dxa"/>
          </w:tcPr>
          <w:p w14:paraId="5FFDB36C" w14:textId="015CC758" w:rsidR="00493DCA" w:rsidRPr="003D7C3F" w:rsidRDefault="008A024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2036</w:t>
            </w:r>
          </w:p>
        </w:tc>
        <w:tc>
          <w:tcPr>
            <w:tcW w:w="3831" w:type="dxa"/>
          </w:tcPr>
          <w:p w14:paraId="22D90F67" w14:textId="768EFFAC" w:rsidR="00493DCA" w:rsidRPr="003D7C3F" w:rsidRDefault="00D32E5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P. C.</w:t>
            </w:r>
          </w:p>
        </w:tc>
        <w:tc>
          <w:tcPr>
            <w:tcW w:w="2209" w:type="dxa"/>
          </w:tcPr>
          <w:p w14:paraId="7C309BBC" w14:textId="127B7B48" w:rsidR="00493DCA" w:rsidRPr="003D7C3F" w:rsidRDefault="00D32E5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6FD379C6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EF39226" w14:textId="648A0FC7" w:rsidR="00493DCA" w:rsidRPr="003D7C3F" w:rsidRDefault="00D32E5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706306</w:t>
            </w:r>
          </w:p>
        </w:tc>
      </w:tr>
      <w:tr w:rsidR="003D7C3F" w:rsidRPr="003D7C3F" w14:paraId="651779C0" w14:textId="77777777" w:rsidTr="00493DCA">
        <w:tc>
          <w:tcPr>
            <w:tcW w:w="901" w:type="dxa"/>
          </w:tcPr>
          <w:p w14:paraId="3C72504F" w14:textId="07D94C3F" w:rsidR="00493DCA" w:rsidRPr="003D7C3F" w:rsidRDefault="008A024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2037</w:t>
            </w:r>
          </w:p>
        </w:tc>
        <w:tc>
          <w:tcPr>
            <w:tcW w:w="3831" w:type="dxa"/>
          </w:tcPr>
          <w:p w14:paraId="087FB29B" w14:textId="2C398BA9" w:rsidR="00493DCA" w:rsidRPr="003D7C3F" w:rsidRDefault="00D32E5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R. S.</w:t>
            </w:r>
          </w:p>
        </w:tc>
        <w:tc>
          <w:tcPr>
            <w:tcW w:w="2209" w:type="dxa"/>
          </w:tcPr>
          <w:p w14:paraId="25F3A353" w14:textId="1B369D30" w:rsidR="00493DCA" w:rsidRPr="003D7C3F" w:rsidRDefault="00D32E5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0ECD77C7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B78D1D9" w14:textId="28ABD982" w:rsidR="00493DCA" w:rsidRPr="003D7C3F" w:rsidRDefault="00D32E5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708202</w:t>
            </w:r>
          </w:p>
        </w:tc>
      </w:tr>
      <w:tr w:rsidR="003D7C3F" w:rsidRPr="003D7C3F" w14:paraId="189750D9" w14:textId="77777777" w:rsidTr="00493DCA">
        <w:tc>
          <w:tcPr>
            <w:tcW w:w="901" w:type="dxa"/>
          </w:tcPr>
          <w:p w14:paraId="50A6A7C5" w14:textId="0DF868AF" w:rsidR="00493DCA" w:rsidRPr="003D7C3F" w:rsidRDefault="008A024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2038</w:t>
            </w:r>
          </w:p>
        </w:tc>
        <w:tc>
          <w:tcPr>
            <w:tcW w:w="3831" w:type="dxa"/>
          </w:tcPr>
          <w:p w14:paraId="247F156C" w14:textId="2FEFB18B" w:rsidR="00493DCA" w:rsidRPr="003D7C3F" w:rsidRDefault="00D32E5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V. F.</w:t>
            </w:r>
          </w:p>
        </w:tc>
        <w:tc>
          <w:tcPr>
            <w:tcW w:w="2209" w:type="dxa"/>
          </w:tcPr>
          <w:p w14:paraId="3A659671" w14:textId="43654667" w:rsidR="00493DCA" w:rsidRPr="003D7C3F" w:rsidRDefault="00D32E5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66494E75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553BD71" w14:textId="04556470" w:rsidR="00493DCA" w:rsidRPr="003D7C3F" w:rsidRDefault="00D32E5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709203</w:t>
            </w:r>
          </w:p>
        </w:tc>
      </w:tr>
      <w:tr w:rsidR="003D7C3F" w:rsidRPr="003D7C3F" w14:paraId="24BE002C" w14:textId="77777777" w:rsidTr="00493DCA">
        <w:tc>
          <w:tcPr>
            <w:tcW w:w="901" w:type="dxa"/>
          </w:tcPr>
          <w:p w14:paraId="00056289" w14:textId="0A13D3BC" w:rsidR="00493DCA" w:rsidRPr="003D7C3F" w:rsidRDefault="008A024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2039</w:t>
            </w:r>
          </w:p>
        </w:tc>
        <w:tc>
          <w:tcPr>
            <w:tcW w:w="3831" w:type="dxa"/>
          </w:tcPr>
          <w:p w14:paraId="69A1E31B" w14:textId="7C4D5654" w:rsidR="00493DCA" w:rsidRPr="003D7C3F" w:rsidRDefault="00D32E5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R. S.</w:t>
            </w:r>
          </w:p>
        </w:tc>
        <w:tc>
          <w:tcPr>
            <w:tcW w:w="2209" w:type="dxa"/>
          </w:tcPr>
          <w:p w14:paraId="02926BA4" w14:textId="16F79789" w:rsidR="00493DCA" w:rsidRPr="003D7C3F" w:rsidRDefault="00D32E5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463811F9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0165B6B" w14:textId="3573455B" w:rsidR="00493DCA" w:rsidRPr="003D7C3F" w:rsidRDefault="00D32E5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706307</w:t>
            </w:r>
          </w:p>
        </w:tc>
      </w:tr>
      <w:tr w:rsidR="003D7C3F" w:rsidRPr="003D7C3F" w14:paraId="6B3CCAB8" w14:textId="77777777" w:rsidTr="00493DCA">
        <w:tc>
          <w:tcPr>
            <w:tcW w:w="901" w:type="dxa"/>
          </w:tcPr>
          <w:p w14:paraId="28196BD5" w14:textId="0A00A4F0" w:rsidR="00493DCA" w:rsidRPr="003D7C3F" w:rsidRDefault="008A024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2040</w:t>
            </w:r>
          </w:p>
        </w:tc>
        <w:tc>
          <w:tcPr>
            <w:tcW w:w="3831" w:type="dxa"/>
          </w:tcPr>
          <w:p w14:paraId="724A87AB" w14:textId="63AD4EB7" w:rsidR="00493DCA" w:rsidRPr="003D7C3F" w:rsidRDefault="00D32E5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D. C. S.</w:t>
            </w:r>
          </w:p>
        </w:tc>
        <w:tc>
          <w:tcPr>
            <w:tcW w:w="2209" w:type="dxa"/>
          </w:tcPr>
          <w:p w14:paraId="30439B4A" w14:textId="23F96A29" w:rsidR="00493DCA" w:rsidRPr="003D7C3F" w:rsidRDefault="00D32E5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2CA93C94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385B34F" w14:textId="43AF90CA" w:rsidR="00493DCA" w:rsidRPr="003D7C3F" w:rsidRDefault="00D32E5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708403</w:t>
            </w:r>
          </w:p>
        </w:tc>
      </w:tr>
      <w:tr w:rsidR="003D7C3F" w:rsidRPr="003D7C3F" w14:paraId="305A568A" w14:textId="77777777" w:rsidTr="00493DCA">
        <w:tc>
          <w:tcPr>
            <w:tcW w:w="901" w:type="dxa"/>
          </w:tcPr>
          <w:p w14:paraId="1639D9C6" w14:textId="2FF3C834" w:rsidR="00493DCA" w:rsidRPr="003D7C3F" w:rsidRDefault="008A024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2041</w:t>
            </w:r>
          </w:p>
        </w:tc>
        <w:tc>
          <w:tcPr>
            <w:tcW w:w="3831" w:type="dxa"/>
          </w:tcPr>
          <w:p w14:paraId="44644E2E" w14:textId="59F91B8B" w:rsidR="00493DCA" w:rsidRPr="003D7C3F" w:rsidRDefault="00D32E5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N. G. S.</w:t>
            </w:r>
          </w:p>
        </w:tc>
        <w:tc>
          <w:tcPr>
            <w:tcW w:w="2209" w:type="dxa"/>
          </w:tcPr>
          <w:p w14:paraId="57181EF7" w14:textId="2F495D2A" w:rsidR="00493DCA" w:rsidRPr="003D7C3F" w:rsidRDefault="00D32E5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5368C4EB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5574761" w14:textId="2E7BC01C" w:rsidR="00493DCA" w:rsidRPr="003D7C3F" w:rsidRDefault="00D32E5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705105</w:t>
            </w:r>
          </w:p>
        </w:tc>
      </w:tr>
      <w:tr w:rsidR="003D7C3F" w:rsidRPr="003D7C3F" w14:paraId="72A15E82" w14:textId="77777777" w:rsidTr="00493DCA">
        <w:tc>
          <w:tcPr>
            <w:tcW w:w="901" w:type="dxa"/>
          </w:tcPr>
          <w:p w14:paraId="14B6C12E" w14:textId="06074FFA" w:rsidR="00493DCA" w:rsidRPr="003D7C3F" w:rsidRDefault="008A024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2042</w:t>
            </w:r>
          </w:p>
        </w:tc>
        <w:tc>
          <w:tcPr>
            <w:tcW w:w="3831" w:type="dxa"/>
          </w:tcPr>
          <w:p w14:paraId="421DBB68" w14:textId="40210D2C" w:rsidR="00493DCA" w:rsidRPr="003D7C3F" w:rsidRDefault="00D32E5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N. Z.</w:t>
            </w:r>
          </w:p>
        </w:tc>
        <w:tc>
          <w:tcPr>
            <w:tcW w:w="2209" w:type="dxa"/>
          </w:tcPr>
          <w:p w14:paraId="09AB5961" w14:textId="61F78C1E" w:rsidR="00493DCA" w:rsidRPr="003D7C3F" w:rsidRDefault="00D32E5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0D90947D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E9D465D" w14:textId="278E9C29" w:rsidR="00493DCA" w:rsidRPr="003D7C3F" w:rsidRDefault="00D32E5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898005</w:t>
            </w:r>
          </w:p>
        </w:tc>
      </w:tr>
      <w:tr w:rsidR="003D7C3F" w:rsidRPr="003D7C3F" w14:paraId="5F654416" w14:textId="77777777" w:rsidTr="00493DCA">
        <w:tc>
          <w:tcPr>
            <w:tcW w:w="901" w:type="dxa"/>
          </w:tcPr>
          <w:p w14:paraId="33B3A3D4" w14:textId="1E60A534" w:rsidR="00493DCA" w:rsidRPr="003D7C3F" w:rsidRDefault="008A024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2043</w:t>
            </w:r>
          </w:p>
        </w:tc>
        <w:tc>
          <w:tcPr>
            <w:tcW w:w="3831" w:type="dxa"/>
          </w:tcPr>
          <w:p w14:paraId="0DA0C693" w14:textId="41621DBD" w:rsidR="00493DCA" w:rsidRPr="003D7C3F" w:rsidRDefault="00D32E5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M. J. S.</w:t>
            </w:r>
          </w:p>
        </w:tc>
        <w:tc>
          <w:tcPr>
            <w:tcW w:w="2209" w:type="dxa"/>
          </w:tcPr>
          <w:p w14:paraId="6BEE9E9C" w14:textId="1F7348E9" w:rsidR="00493DCA" w:rsidRPr="003D7C3F" w:rsidRDefault="00D32E5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3C47C321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8159797" w14:textId="2CC9313F" w:rsidR="00493DCA" w:rsidRPr="003D7C3F" w:rsidRDefault="00D32E5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700005</w:t>
            </w:r>
          </w:p>
        </w:tc>
      </w:tr>
      <w:tr w:rsidR="003D7C3F" w:rsidRPr="003D7C3F" w14:paraId="33C6A268" w14:textId="77777777" w:rsidTr="00493DCA">
        <w:tc>
          <w:tcPr>
            <w:tcW w:w="901" w:type="dxa"/>
          </w:tcPr>
          <w:p w14:paraId="4AF1DDBA" w14:textId="1AA10D6A" w:rsidR="00493DCA" w:rsidRPr="003D7C3F" w:rsidRDefault="008A024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2044</w:t>
            </w:r>
          </w:p>
        </w:tc>
        <w:tc>
          <w:tcPr>
            <w:tcW w:w="3831" w:type="dxa"/>
          </w:tcPr>
          <w:p w14:paraId="3BD40B54" w14:textId="03DAC9EB" w:rsidR="00493DCA" w:rsidRPr="003D7C3F" w:rsidRDefault="00D32E5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D. F. W.</w:t>
            </w:r>
          </w:p>
        </w:tc>
        <w:tc>
          <w:tcPr>
            <w:tcW w:w="2209" w:type="dxa"/>
          </w:tcPr>
          <w:p w14:paraId="50C3586D" w14:textId="422D1F70" w:rsidR="00493DCA" w:rsidRPr="003D7C3F" w:rsidRDefault="00D32E5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71242F4D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43797C8" w14:textId="0FCBA315" w:rsidR="00493DCA" w:rsidRPr="003D7C3F" w:rsidRDefault="00D32E5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702102</w:t>
            </w:r>
          </w:p>
        </w:tc>
      </w:tr>
      <w:tr w:rsidR="003D7C3F" w:rsidRPr="003D7C3F" w14:paraId="562D12CA" w14:textId="77777777" w:rsidTr="00493DCA">
        <w:tc>
          <w:tcPr>
            <w:tcW w:w="901" w:type="dxa"/>
          </w:tcPr>
          <w:p w14:paraId="665145F2" w14:textId="163831F4" w:rsidR="00493DCA" w:rsidRPr="003D7C3F" w:rsidRDefault="008A024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2045</w:t>
            </w:r>
          </w:p>
        </w:tc>
        <w:tc>
          <w:tcPr>
            <w:tcW w:w="3831" w:type="dxa"/>
          </w:tcPr>
          <w:p w14:paraId="56F550C5" w14:textId="3B2FA8FC" w:rsidR="00493DCA" w:rsidRPr="003D7C3F" w:rsidRDefault="00D32E5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M. S. W.</w:t>
            </w:r>
          </w:p>
        </w:tc>
        <w:tc>
          <w:tcPr>
            <w:tcW w:w="2209" w:type="dxa"/>
          </w:tcPr>
          <w:p w14:paraId="1C287913" w14:textId="65F7F6D0" w:rsidR="00493DCA" w:rsidRPr="003D7C3F" w:rsidRDefault="00D32E5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57B989C5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3E7296E" w14:textId="2F5433E8" w:rsidR="00493DCA" w:rsidRPr="003D7C3F" w:rsidRDefault="00D32E5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701404</w:t>
            </w:r>
          </w:p>
        </w:tc>
      </w:tr>
      <w:tr w:rsidR="003D7C3F" w:rsidRPr="003D7C3F" w14:paraId="013C83CA" w14:textId="77777777" w:rsidTr="00493DCA">
        <w:tc>
          <w:tcPr>
            <w:tcW w:w="901" w:type="dxa"/>
          </w:tcPr>
          <w:p w14:paraId="1A36A135" w14:textId="7999B378" w:rsidR="00493DCA" w:rsidRPr="003D7C3F" w:rsidRDefault="008A024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2046</w:t>
            </w:r>
          </w:p>
        </w:tc>
        <w:tc>
          <w:tcPr>
            <w:tcW w:w="3831" w:type="dxa"/>
          </w:tcPr>
          <w:p w14:paraId="3CD32F38" w14:textId="1CEFC152" w:rsidR="00493DCA" w:rsidRPr="003D7C3F" w:rsidRDefault="00D32E5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I. C. G.</w:t>
            </w:r>
          </w:p>
        </w:tc>
        <w:tc>
          <w:tcPr>
            <w:tcW w:w="2209" w:type="dxa"/>
          </w:tcPr>
          <w:p w14:paraId="0CC73D55" w14:textId="541ADF80" w:rsidR="00493DCA" w:rsidRPr="003D7C3F" w:rsidRDefault="00D32E5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52888C04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B7060C0" w14:textId="6EEF37D1" w:rsidR="00493DCA" w:rsidRPr="003D7C3F" w:rsidRDefault="00D32E5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703604</w:t>
            </w:r>
          </w:p>
        </w:tc>
      </w:tr>
      <w:tr w:rsidR="003D7C3F" w:rsidRPr="003D7C3F" w14:paraId="7F8218D1" w14:textId="77777777" w:rsidTr="00493DCA">
        <w:tc>
          <w:tcPr>
            <w:tcW w:w="901" w:type="dxa"/>
          </w:tcPr>
          <w:p w14:paraId="09988E4A" w14:textId="3724C5B0" w:rsidR="00493DCA" w:rsidRPr="003D7C3F" w:rsidRDefault="008A024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2047</w:t>
            </w:r>
          </w:p>
        </w:tc>
        <w:tc>
          <w:tcPr>
            <w:tcW w:w="3831" w:type="dxa"/>
          </w:tcPr>
          <w:p w14:paraId="3C975F50" w14:textId="615083F4" w:rsidR="00493DCA" w:rsidRPr="003D7C3F" w:rsidRDefault="00D32E5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B. C. L.</w:t>
            </w:r>
          </w:p>
        </w:tc>
        <w:tc>
          <w:tcPr>
            <w:tcW w:w="2209" w:type="dxa"/>
          </w:tcPr>
          <w:p w14:paraId="16304869" w14:textId="75F0E04F" w:rsidR="00493DCA" w:rsidRPr="003D7C3F" w:rsidRDefault="00D32E5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555692C0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548A8D6" w14:textId="2AAE0215" w:rsidR="00493DCA" w:rsidRPr="003D7C3F" w:rsidRDefault="00D32E5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706506</w:t>
            </w:r>
          </w:p>
        </w:tc>
      </w:tr>
      <w:tr w:rsidR="003D7C3F" w:rsidRPr="003D7C3F" w14:paraId="77BFD16D" w14:textId="77777777" w:rsidTr="00493DCA">
        <w:tc>
          <w:tcPr>
            <w:tcW w:w="901" w:type="dxa"/>
          </w:tcPr>
          <w:p w14:paraId="3CFF0C87" w14:textId="23CB2D87" w:rsidR="00493DCA" w:rsidRPr="003D7C3F" w:rsidRDefault="008A024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2048</w:t>
            </w:r>
          </w:p>
        </w:tc>
        <w:tc>
          <w:tcPr>
            <w:tcW w:w="3831" w:type="dxa"/>
          </w:tcPr>
          <w:p w14:paraId="1F906199" w14:textId="5EE6317D" w:rsidR="00493DCA" w:rsidRPr="003D7C3F" w:rsidRDefault="00D32E5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V. D.</w:t>
            </w:r>
          </w:p>
        </w:tc>
        <w:tc>
          <w:tcPr>
            <w:tcW w:w="2209" w:type="dxa"/>
          </w:tcPr>
          <w:p w14:paraId="00FCFA29" w14:textId="20C87F92" w:rsidR="00493DCA" w:rsidRPr="003D7C3F" w:rsidRDefault="00D32E5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0415A6A1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DA616A7" w14:textId="213E4115" w:rsidR="00493DCA" w:rsidRPr="003D7C3F" w:rsidRDefault="00D32E5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704808</w:t>
            </w:r>
          </w:p>
        </w:tc>
      </w:tr>
      <w:tr w:rsidR="003D7C3F" w:rsidRPr="003D7C3F" w14:paraId="0D2D10E4" w14:textId="77777777" w:rsidTr="00493DCA">
        <w:tc>
          <w:tcPr>
            <w:tcW w:w="901" w:type="dxa"/>
          </w:tcPr>
          <w:p w14:paraId="14D22B80" w14:textId="56375E44" w:rsidR="00493DCA" w:rsidRPr="003D7C3F" w:rsidRDefault="008A024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2049</w:t>
            </w:r>
          </w:p>
        </w:tc>
        <w:tc>
          <w:tcPr>
            <w:tcW w:w="3831" w:type="dxa"/>
          </w:tcPr>
          <w:p w14:paraId="5DDB8C5D" w14:textId="6C191CBF" w:rsidR="00493DCA" w:rsidRPr="003D7C3F" w:rsidRDefault="00D32E5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T. M. J. S.</w:t>
            </w:r>
          </w:p>
        </w:tc>
        <w:tc>
          <w:tcPr>
            <w:tcW w:w="2209" w:type="dxa"/>
          </w:tcPr>
          <w:p w14:paraId="4AA4B4D6" w14:textId="20FC054C" w:rsidR="00493DCA" w:rsidRPr="003D7C3F" w:rsidRDefault="00D32E5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2BBA428C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397AF4E" w14:textId="5570A344" w:rsidR="00493DCA" w:rsidRPr="003D7C3F" w:rsidRDefault="00D32E5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704107</w:t>
            </w:r>
          </w:p>
        </w:tc>
      </w:tr>
      <w:tr w:rsidR="003D7C3F" w:rsidRPr="003D7C3F" w14:paraId="4805584F" w14:textId="77777777" w:rsidTr="00493DCA">
        <w:tc>
          <w:tcPr>
            <w:tcW w:w="901" w:type="dxa"/>
          </w:tcPr>
          <w:p w14:paraId="14EDAE3B" w14:textId="3705F965" w:rsidR="00493DCA" w:rsidRPr="003D7C3F" w:rsidRDefault="008A024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2050</w:t>
            </w:r>
          </w:p>
        </w:tc>
        <w:tc>
          <w:tcPr>
            <w:tcW w:w="3831" w:type="dxa"/>
          </w:tcPr>
          <w:p w14:paraId="7D41D822" w14:textId="6BDEADF6" w:rsidR="00493DCA" w:rsidRPr="003D7C3F" w:rsidRDefault="00D32E5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P. S.</w:t>
            </w:r>
          </w:p>
        </w:tc>
        <w:tc>
          <w:tcPr>
            <w:tcW w:w="2209" w:type="dxa"/>
          </w:tcPr>
          <w:p w14:paraId="620D9439" w14:textId="6503B680" w:rsidR="00493DCA" w:rsidRPr="003D7C3F" w:rsidRDefault="00D32E5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3DFC42EC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1A02703" w14:textId="042493D5" w:rsidR="00493DCA" w:rsidRPr="003D7C3F" w:rsidRDefault="00D32E5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706407</w:t>
            </w:r>
          </w:p>
        </w:tc>
      </w:tr>
      <w:tr w:rsidR="003D7C3F" w:rsidRPr="003D7C3F" w14:paraId="383E5D4F" w14:textId="77777777" w:rsidTr="00493DCA">
        <w:tc>
          <w:tcPr>
            <w:tcW w:w="901" w:type="dxa"/>
          </w:tcPr>
          <w:p w14:paraId="1019ADB6" w14:textId="0F51C974" w:rsidR="00493DCA" w:rsidRPr="003D7C3F" w:rsidRDefault="008A024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2051</w:t>
            </w:r>
          </w:p>
        </w:tc>
        <w:tc>
          <w:tcPr>
            <w:tcW w:w="3831" w:type="dxa"/>
          </w:tcPr>
          <w:p w14:paraId="4429DEE2" w14:textId="690CE24A" w:rsidR="00493DCA" w:rsidRPr="003D7C3F" w:rsidRDefault="00D32E5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B. L.</w:t>
            </w:r>
          </w:p>
        </w:tc>
        <w:tc>
          <w:tcPr>
            <w:tcW w:w="2209" w:type="dxa"/>
          </w:tcPr>
          <w:p w14:paraId="15584DAF" w14:textId="6CDC5E33" w:rsidR="00493DCA" w:rsidRPr="003D7C3F" w:rsidRDefault="00D32E5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77A8F449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7B079D3" w14:textId="4543B92D" w:rsidR="00493DCA" w:rsidRPr="003D7C3F" w:rsidRDefault="00D32E5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701802</w:t>
            </w:r>
          </w:p>
        </w:tc>
      </w:tr>
      <w:tr w:rsidR="003D7C3F" w:rsidRPr="003D7C3F" w14:paraId="53D5F830" w14:textId="77777777" w:rsidTr="00493DCA">
        <w:tc>
          <w:tcPr>
            <w:tcW w:w="901" w:type="dxa"/>
          </w:tcPr>
          <w:p w14:paraId="4B8E6861" w14:textId="0A43C69B" w:rsidR="00493DCA" w:rsidRPr="003D7C3F" w:rsidRDefault="008A024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2052</w:t>
            </w:r>
          </w:p>
        </w:tc>
        <w:tc>
          <w:tcPr>
            <w:tcW w:w="3831" w:type="dxa"/>
          </w:tcPr>
          <w:p w14:paraId="3147326C" w14:textId="2E5676A7" w:rsidR="00493DCA" w:rsidRPr="003D7C3F" w:rsidRDefault="00D32E5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H. F.</w:t>
            </w:r>
          </w:p>
        </w:tc>
        <w:tc>
          <w:tcPr>
            <w:tcW w:w="2209" w:type="dxa"/>
          </w:tcPr>
          <w:p w14:paraId="13662344" w14:textId="40D3016E" w:rsidR="00493DCA" w:rsidRPr="003D7C3F" w:rsidRDefault="00D32E5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5063ACDC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AEB66DD" w14:textId="60C98282" w:rsidR="00493DCA" w:rsidRPr="003D7C3F" w:rsidRDefault="00D32E5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700605</w:t>
            </w:r>
          </w:p>
        </w:tc>
      </w:tr>
      <w:tr w:rsidR="00493DCA" w:rsidRPr="00F60500" w14:paraId="494141A1" w14:textId="77777777" w:rsidTr="00493DCA">
        <w:tc>
          <w:tcPr>
            <w:tcW w:w="901" w:type="dxa"/>
          </w:tcPr>
          <w:p w14:paraId="1AF39CF0" w14:textId="55DABF30" w:rsidR="00493DCA" w:rsidRPr="00F60500" w:rsidRDefault="008A024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2053</w:t>
            </w:r>
          </w:p>
        </w:tc>
        <w:tc>
          <w:tcPr>
            <w:tcW w:w="3831" w:type="dxa"/>
          </w:tcPr>
          <w:p w14:paraId="0ED8692D" w14:textId="4487A80A" w:rsidR="00493DCA" w:rsidRPr="00F60500" w:rsidRDefault="002470D1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F. S.</w:t>
            </w:r>
          </w:p>
        </w:tc>
        <w:tc>
          <w:tcPr>
            <w:tcW w:w="2209" w:type="dxa"/>
          </w:tcPr>
          <w:p w14:paraId="1F47897D" w14:textId="665412CD" w:rsidR="00493DCA" w:rsidRPr="00F60500" w:rsidRDefault="002470D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16724559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8DB1F01" w14:textId="7536DEBD" w:rsidR="00493DCA" w:rsidRPr="00F60500" w:rsidRDefault="002470D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700405</w:t>
            </w:r>
          </w:p>
        </w:tc>
      </w:tr>
      <w:tr w:rsidR="00493DCA" w:rsidRPr="00F60500" w14:paraId="1B1D1515" w14:textId="77777777" w:rsidTr="00493DCA">
        <w:tc>
          <w:tcPr>
            <w:tcW w:w="901" w:type="dxa"/>
          </w:tcPr>
          <w:p w14:paraId="677F9647" w14:textId="5CD5557E" w:rsidR="00493DCA" w:rsidRPr="00F60500" w:rsidRDefault="00D32E5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2054</w:t>
            </w:r>
          </w:p>
        </w:tc>
        <w:tc>
          <w:tcPr>
            <w:tcW w:w="3831" w:type="dxa"/>
          </w:tcPr>
          <w:p w14:paraId="24B50500" w14:textId="030D7D3E" w:rsidR="00493DCA" w:rsidRPr="00F60500" w:rsidRDefault="002470D1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H. J. R.</w:t>
            </w:r>
          </w:p>
        </w:tc>
        <w:tc>
          <w:tcPr>
            <w:tcW w:w="2209" w:type="dxa"/>
          </w:tcPr>
          <w:p w14:paraId="4F8D975B" w14:textId="71E7A022" w:rsidR="00493DCA" w:rsidRPr="00F60500" w:rsidRDefault="002470D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05F46D68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D15DF1D" w14:textId="13B20236" w:rsidR="00493DCA" w:rsidRPr="00F60500" w:rsidRDefault="002470D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706808</w:t>
            </w:r>
          </w:p>
        </w:tc>
      </w:tr>
      <w:tr w:rsidR="00493DCA" w:rsidRPr="00F60500" w14:paraId="0FFBBC0E" w14:textId="77777777" w:rsidTr="00493DCA">
        <w:tc>
          <w:tcPr>
            <w:tcW w:w="901" w:type="dxa"/>
          </w:tcPr>
          <w:p w14:paraId="45BE8D49" w14:textId="6F16F9DB" w:rsidR="00493DCA" w:rsidRPr="00F60500" w:rsidRDefault="00D32E5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2055</w:t>
            </w:r>
          </w:p>
        </w:tc>
        <w:tc>
          <w:tcPr>
            <w:tcW w:w="3831" w:type="dxa"/>
          </w:tcPr>
          <w:p w14:paraId="3A3F0E60" w14:textId="537981E6" w:rsidR="00493DCA" w:rsidRPr="00F60500" w:rsidRDefault="002470D1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L. D. S. R.</w:t>
            </w:r>
          </w:p>
        </w:tc>
        <w:tc>
          <w:tcPr>
            <w:tcW w:w="2209" w:type="dxa"/>
          </w:tcPr>
          <w:p w14:paraId="20173F16" w14:textId="465D9598" w:rsidR="00493DCA" w:rsidRPr="00F60500" w:rsidRDefault="002470D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36DBEA09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DAE3A35" w14:textId="4397894E" w:rsidR="00493DCA" w:rsidRPr="00F60500" w:rsidRDefault="002470D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704601</w:t>
            </w:r>
          </w:p>
        </w:tc>
      </w:tr>
      <w:tr w:rsidR="00493DCA" w:rsidRPr="00F60500" w14:paraId="55C81B79" w14:textId="77777777" w:rsidTr="00493DCA">
        <w:tc>
          <w:tcPr>
            <w:tcW w:w="901" w:type="dxa"/>
          </w:tcPr>
          <w:p w14:paraId="476A0C6C" w14:textId="6A5A6F2E" w:rsidR="00493DCA" w:rsidRPr="00F60500" w:rsidRDefault="00D32E5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2056</w:t>
            </w:r>
          </w:p>
        </w:tc>
        <w:tc>
          <w:tcPr>
            <w:tcW w:w="3831" w:type="dxa"/>
          </w:tcPr>
          <w:p w14:paraId="4A6B72EF" w14:textId="49F29191" w:rsidR="00493DCA" w:rsidRPr="00F60500" w:rsidRDefault="002470D1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C. C. S.</w:t>
            </w:r>
          </w:p>
        </w:tc>
        <w:tc>
          <w:tcPr>
            <w:tcW w:w="2209" w:type="dxa"/>
          </w:tcPr>
          <w:p w14:paraId="172523A7" w14:textId="2F15B731" w:rsidR="00493DCA" w:rsidRPr="00F60500" w:rsidRDefault="002470D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06D57591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60C027C" w14:textId="3E175B8C" w:rsidR="00493DCA" w:rsidRPr="00F60500" w:rsidRDefault="002470D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700800</w:t>
            </w:r>
          </w:p>
        </w:tc>
      </w:tr>
      <w:tr w:rsidR="00493DCA" w:rsidRPr="00F60500" w14:paraId="46A27AEA" w14:textId="77777777" w:rsidTr="00493DCA">
        <w:tc>
          <w:tcPr>
            <w:tcW w:w="901" w:type="dxa"/>
          </w:tcPr>
          <w:p w14:paraId="78D2D548" w14:textId="19946C0F" w:rsidR="00493DCA" w:rsidRPr="00F60500" w:rsidRDefault="00D32E5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2057</w:t>
            </w:r>
          </w:p>
        </w:tc>
        <w:tc>
          <w:tcPr>
            <w:tcW w:w="3831" w:type="dxa"/>
          </w:tcPr>
          <w:p w14:paraId="4B4D33AD" w14:textId="51B2EC44" w:rsidR="00493DCA" w:rsidRPr="00F60500" w:rsidRDefault="002470D1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A. S.</w:t>
            </w:r>
          </w:p>
        </w:tc>
        <w:tc>
          <w:tcPr>
            <w:tcW w:w="2209" w:type="dxa"/>
          </w:tcPr>
          <w:p w14:paraId="6BC44BE3" w14:textId="0737A12F" w:rsidR="00493DCA" w:rsidRPr="00F60500" w:rsidRDefault="002470D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64A02DB6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0068ED5" w14:textId="471C0920" w:rsidR="00493DCA" w:rsidRPr="00F60500" w:rsidRDefault="002470D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700605</w:t>
            </w:r>
          </w:p>
        </w:tc>
      </w:tr>
      <w:tr w:rsidR="00493DCA" w:rsidRPr="00F60500" w14:paraId="6FF977DC" w14:textId="77777777" w:rsidTr="00493DCA">
        <w:tc>
          <w:tcPr>
            <w:tcW w:w="901" w:type="dxa"/>
          </w:tcPr>
          <w:p w14:paraId="62522E75" w14:textId="5F0D3BE8" w:rsidR="00493DCA" w:rsidRPr="00F60500" w:rsidRDefault="00D32E5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2058</w:t>
            </w:r>
          </w:p>
        </w:tc>
        <w:tc>
          <w:tcPr>
            <w:tcW w:w="3831" w:type="dxa"/>
          </w:tcPr>
          <w:p w14:paraId="05CD3B57" w14:textId="5AB63BDA" w:rsidR="00493DCA" w:rsidRPr="00F60500" w:rsidRDefault="002470D1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F. A. C. R.</w:t>
            </w:r>
          </w:p>
        </w:tc>
        <w:tc>
          <w:tcPr>
            <w:tcW w:w="2209" w:type="dxa"/>
          </w:tcPr>
          <w:p w14:paraId="2D6A1D3F" w14:textId="57CEF9E7" w:rsidR="00493DCA" w:rsidRPr="00F60500" w:rsidRDefault="002470D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5AF0CCE8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2F1C402" w14:textId="4A6F4FFD" w:rsidR="00493DCA" w:rsidRPr="00F60500" w:rsidRDefault="002470D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700105</w:t>
            </w:r>
          </w:p>
        </w:tc>
      </w:tr>
      <w:tr w:rsidR="00493DCA" w:rsidRPr="00F60500" w14:paraId="516A042B" w14:textId="77777777" w:rsidTr="00493DCA">
        <w:tc>
          <w:tcPr>
            <w:tcW w:w="901" w:type="dxa"/>
          </w:tcPr>
          <w:p w14:paraId="50782BC8" w14:textId="5A7FB886" w:rsidR="00493DCA" w:rsidRPr="00F60500" w:rsidRDefault="00D32E5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2059</w:t>
            </w:r>
          </w:p>
        </w:tc>
        <w:tc>
          <w:tcPr>
            <w:tcW w:w="3831" w:type="dxa"/>
          </w:tcPr>
          <w:p w14:paraId="2D34710C" w14:textId="681C77CD" w:rsidR="00493DCA" w:rsidRPr="00F60500" w:rsidRDefault="002470D1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A. P. D.</w:t>
            </w:r>
          </w:p>
        </w:tc>
        <w:tc>
          <w:tcPr>
            <w:tcW w:w="2209" w:type="dxa"/>
          </w:tcPr>
          <w:p w14:paraId="4FE1A795" w14:textId="1F8D64A6" w:rsidR="00493DCA" w:rsidRPr="00F60500" w:rsidRDefault="002470D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1EE6F13F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CC1C9DE" w14:textId="4EAB96BB" w:rsidR="00493DCA" w:rsidRPr="00F60500" w:rsidRDefault="002470D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702508</w:t>
            </w:r>
          </w:p>
        </w:tc>
      </w:tr>
      <w:tr w:rsidR="00493DCA" w:rsidRPr="00F60500" w14:paraId="61A808FB" w14:textId="77777777" w:rsidTr="00493DCA">
        <w:tc>
          <w:tcPr>
            <w:tcW w:w="901" w:type="dxa"/>
          </w:tcPr>
          <w:p w14:paraId="6B2EBA23" w14:textId="78DC5808" w:rsidR="00493DCA" w:rsidRPr="00F60500" w:rsidRDefault="00D32E5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2060</w:t>
            </w:r>
          </w:p>
        </w:tc>
        <w:tc>
          <w:tcPr>
            <w:tcW w:w="3831" w:type="dxa"/>
          </w:tcPr>
          <w:p w14:paraId="7AA7CCB8" w14:textId="163708E0" w:rsidR="00493DCA" w:rsidRPr="00F60500" w:rsidRDefault="002470D1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S. A. S.</w:t>
            </w:r>
          </w:p>
        </w:tc>
        <w:tc>
          <w:tcPr>
            <w:tcW w:w="2209" w:type="dxa"/>
          </w:tcPr>
          <w:p w14:paraId="1265A05D" w14:textId="195B404B" w:rsidR="00493DCA" w:rsidRPr="00F60500" w:rsidRDefault="002470D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5FC5CA74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1F4A699" w14:textId="0A350E75" w:rsidR="00493DCA" w:rsidRPr="00F60500" w:rsidRDefault="002470D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709001</w:t>
            </w:r>
          </w:p>
        </w:tc>
      </w:tr>
      <w:tr w:rsidR="00493DCA" w:rsidRPr="00F60500" w14:paraId="284C4628" w14:textId="77777777" w:rsidTr="00493DCA">
        <w:tc>
          <w:tcPr>
            <w:tcW w:w="901" w:type="dxa"/>
          </w:tcPr>
          <w:p w14:paraId="066D7761" w14:textId="18C1E514" w:rsidR="00493DCA" w:rsidRPr="00F60500" w:rsidRDefault="00D32E5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2061</w:t>
            </w:r>
          </w:p>
        </w:tc>
        <w:tc>
          <w:tcPr>
            <w:tcW w:w="3831" w:type="dxa"/>
          </w:tcPr>
          <w:p w14:paraId="308970D2" w14:textId="20F3D361" w:rsidR="00493DCA" w:rsidRPr="00F60500" w:rsidRDefault="002470D1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V. C. A.</w:t>
            </w:r>
          </w:p>
        </w:tc>
        <w:tc>
          <w:tcPr>
            <w:tcW w:w="2209" w:type="dxa"/>
          </w:tcPr>
          <w:p w14:paraId="23BA050D" w14:textId="53250FD1" w:rsidR="00493DCA" w:rsidRPr="00F60500" w:rsidRDefault="002470D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3260989E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ECBB785" w14:textId="3CB08E61" w:rsidR="00493DCA" w:rsidRPr="00F60500" w:rsidRDefault="002470D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702406</w:t>
            </w:r>
          </w:p>
        </w:tc>
      </w:tr>
      <w:tr w:rsidR="00493DCA" w:rsidRPr="00F60500" w14:paraId="10DEFD47" w14:textId="77777777" w:rsidTr="00493DCA">
        <w:tc>
          <w:tcPr>
            <w:tcW w:w="901" w:type="dxa"/>
          </w:tcPr>
          <w:p w14:paraId="112C2209" w14:textId="10E1AC15" w:rsidR="00493DCA" w:rsidRPr="00F60500" w:rsidRDefault="00D32E5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2062</w:t>
            </w:r>
          </w:p>
        </w:tc>
        <w:tc>
          <w:tcPr>
            <w:tcW w:w="3831" w:type="dxa"/>
          </w:tcPr>
          <w:p w14:paraId="65225AE8" w14:textId="510D4CF3" w:rsidR="00493DCA" w:rsidRPr="00F60500" w:rsidRDefault="002470D1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D. A. P.</w:t>
            </w:r>
          </w:p>
        </w:tc>
        <w:tc>
          <w:tcPr>
            <w:tcW w:w="2209" w:type="dxa"/>
          </w:tcPr>
          <w:p w14:paraId="7206537D" w14:textId="02906ECF" w:rsidR="00493DCA" w:rsidRPr="00F60500" w:rsidRDefault="002470D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77BDE11C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A71F55E" w14:textId="105868D9" w:rsidR="00493DCA" w:rsidRPr="00F60500" w:rsidRDefault="002470D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708102</w:t>
            </w:r>
          </w:p>
        </w:tc>
      </w:tr>
      <w:tr w:rsidR="00493DCA" w:rsidRPr="00F60500" w14:paraId="1E251A28" w14:textId="77777777" w:rsidTr="00493DCA">
        <w:tc>
          <w:tcPr>
            <w:tcW w:w="901" w:type="dxa"/>
          </w:tcPr>
          <w:p w14:paraId="55A7565F" w14:textId="45DF0FFD" w:rsidR="00493DCA" w:rsidRPr="00F60500" w:rsidRDefault="00D32E5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2063</w:t>
            </w:r>
          </w:p>
        </w:tc>
        <w:tc>
          <w:tcPr>
            <w:tcW w:w="3831" w:type="dxa"/>
          </w:tcPr>
          <w:p w14:paraId="0FA96297" w14:textId="5268FABA" w:rsidR="00493DCA" w:rsidRPr="00F60500" w:rsidRDefault="002470D1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W. G. A.</w:t>
            </w:r>
          </w:p>
        </w:tc>
        <w:tc>
          <w:tcPr>
            <w:tcW w:w="2209" w:type="dxa"/>
          </w:tcPr>
          <w:p w14:paraId="7037F9CB" w14:textId="176CF4E9" w:rsidR="00493DCA" w:rsidRPr="00F60500" w:rsidRDefault="002470D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2E76D0C4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F33B7F6" w14:textId="37D21D69" w:rsidR="00493DCA" w:rsidRPr="00F60500" w:rsidRDefault="002470D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702007</w:t>
            </w:r>
          </w:p>
        </w:tc>
      </w:tr>
      <w:tr w:rsidR="00493DCA" w:rsidRPr="00F60500" w14:paraId="52C40DD7" w14:textId="77777777" w:rsidTr="00493DCA">
        <w:tc>
          <w:tcPr>
            <w:tcW w:w="901" w:type="dxa"/>
          </w:tcPr>
          <w:p w14:paraId="10693671" w14:textId="2E306810" w:rsidR="00493DCA" w:rsidRPr="00F60500" w:rsidRDefault="00D32E5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2064</w:t>
            </w:r>
          </w:p>
        </w:tc>
        <w:tc>
          <w:tcPr>
            <w:tcW w:w="3831" w:type="dxa"/>
          </w:tcPr>
          <w:p w14:paraId="2F5A5296" w14:textId="21478B77" w:rsidR="00493DCA" w:rsidRPr="00F60500" w:rsidRDefault="002470D1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S. R. S.</w:t>
            </w:r>
          </w:p>
        </w:tc>
        <w:tc>
          <w:tcPr>
            <w:tcW w:w="2209" w:type="dxa"/>
          </w:tcPr>
          <w:p w14:paraId="371F0D8C" w14:textId="1622570F" w:rsidR="00493DCA" w:rsidRPr="00F60500" w:rsidRDefault="002470D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3D579185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376771A" w14:textId="472FC7A7" w:rsidR="00493DCA" w:rsidRPr="00F60500" w:rsidRDefault="002470D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702007</w:t>
            </w:r>
          </w:p>
        </w:tc>
      </w:tr>
      <w:tr w:rsidR="003D7C3F" w:rsidRPr="003D7C3F" w14:paraId="2C66B1B0" w14:textId="77777777" w:rsidTr="00493DCA">
        <w:tc>
          <w:tcPr>
            <w:tcW w:w="901" w:type="dxa"/>
          </w:tcPr>
          <w:p w14:paraId="4653D270" w14:textId="7304FE3A" w:rsidR="00493DCA" w:rsidRPr="003D7C3F" w:rsidRDefault="00D32E5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2065</w:t>
            </w:r>
          </w:p>
        </w:tc>
        <w:tc>
          <w:tcPr>
            <w:tcW w:w="3831" w:type="dxa"/>
          </w:tcPr>
          <w:p w14:paraId="18BCEAA8" w14:textId="68786E70" w:rsidR="00493DCA" w:rsidRPr="003D7C3F" w:rsidRDefault="002470D1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C. S.</w:t>
            </w:r>
          </w:p>
        </w:tc>
        <w:tc>
          <w:tcPr>
            <w:tcW w:w="2209" w:type="dxa"/>
          </w:tcPr>
          <w:p w14:paraId="2282EBF3" w14:textId="6D8D3194" w:rsidR="00493DCA" w:rsidRPr="003D7C3F" w:rsidRDefault="00DD35A6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13A2969B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F787D2B" w14:textId="65C42FB3" w:rsidR="00493DCA" w:rsidRPr="003D7C3F" w:rsidRDefault="00DD35A6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702803</w:t>
            </w:r>
          </w:p>
        </w:tc>
      </w:tr>
      <w:tr w:rsidR="003D7C3F" w:rsidRPr="003D7C3F" w14:paraId="73C8C20D" w14:textId="77777777" w:rsidTr="00493DCA">
        <w:tc>
          <w:tcPr>
            <w:tcW w:w="901" w:type="dxa"/>
          </w:tcPr>
          <w:p w14:paraId="7ABB8952" w14:textId="643C3691" w:rsidR="00493DCA" w:rsidRPr="003D7C3F" w:rsidRDefault="00D32E5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2066</w:t>
            </w:r>
          </w:p>
        </w:tc>
        <w:tc>
          <w:tcPr>
            <w:tcW w:w="3831" w:type="dxa"/>
          </w:tcPr>
          <w:p w14:paraId="07900D92" w14:textId="1AC7D715" w:rsidR="00493DCA" w:rsidRPr="003D7C3F" w:rsidRDefault="00DD35A6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Z. S.</w:t>
            </w:r>
          </w:p>
        </w:tc>
        <w:tc>
          <w:tcPr>
            <w:tcW w:w="2209" w:type="dxa"/>
          </w:tcPr>
          <w:p w14:paraId="3C655A67" w14:textId="47932A4E" w:rsidR="00493DCA" w:rsidRPr="003D7C3F" w:rsidRDefault="00DD35A6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1749FC62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C6402B6" w14:textId="3C04D13F" w:rsidR="00493DCA" w:rsidRPr="003D7C3F" w:rsidRDefault="00DD35A6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709805</w:t>
            </w:r>
          </w:p>
        </w:tc>
      </w:tr>
      <w:tr w:rsidR="003D7C3F" w:rsidRPr="003D7C3F" w14:paraId="4EE21779" w14:textId="77777777" w:rsidTr="00493DCA">
        <w:tc>
          <w:tcPr>
            <w:tcW w:w="901" w:type="dxa"/>
          </w:tcPr>
          <w:p w14:paraId="77C966ED" w14:textId="5F118853" w:rsidR="00493DCA" w:rsidRPr="003D7C3F" w:rsidRDefault="00D32E5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2067</w:t>
            </w:r>
          </w:p>
        </w:tc>
        <w:tc>
          <w:tcPr>
            <w:tcW w:w="3831" w:type="dxa"/>
          </w:tcPr>
          <w:p w14:paraId="047E9C32" w14:textId="39ADF7F5" w:rsidR="00493DCA" w:rsidRPr="003D7C3F" w:rsidRDefault="00DD35A6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A. T. L.</w:t>
            </w:r>
          </w:p>
        </w:tc>
        <w:tc>
          <w:tcPr>
            <w:tcW w:w="2209" w:type="dxa"/>
          </w:tcPr>
          <w:p w14:paraId="083AD4A7" w14:textId="70E13655" w:rsidR="00493DCA" w:rsidRPr="003D7C3F" w:rsidRDefault="00DD35A6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53FCBDC5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20903C3" w14:textId="728CAE27" w:rsidR="00493DCA" w:rsidRPr="003D7C3F" w:rsidRDefault="00DD35A6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700206</w:t>
            </w:r>
          </w:p>
        </w:tc>
      </w:tr>
      <w:tr w:rsidR="003D7C3F" w:rsidRPr="003D7C3F" w14:paraId="1C7A14B5" w14:textId="77777777" w:rsidTr="00493DCA">
        <w:tc>
          <w:tcPr>
            <w:tcW w:w="901" w:type="dxa"/>
          </w:tcPr>
          <w:p w14:paraId="52AB494F" w14:textId="7DD871C3" w:rsidR="00493DCA" w:rsidRPr="003D7C3F" w:rsidRDefault="00D32E5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2068</w:t>
            </w:r>
          </w:p>
        </w:tc>
        <w:tc>
          <w:tcPr>
            <w:tcW w:w="3831" w:type="dxa"/>
          </w:tcPr>
          <w:p w14:paraId="10283910" w14:textId="08CB0BE3" w:rsidR="00493DCA" w:rsidRPr="003D7C3F" w:rsidRDefault="00DD35A6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T. S.</w:t>
            </w:r>
          </w:p>
        </w:tc>
        <w:tc>
          <w:tcPr>
            <w:tcW w:w="2209" w:type="dxa"/>
          </w:tcPr>
          <w:p w14:paraId="7221DAB9" w14:textId="474FBEE0" w:rsidR="00493DCA" w:rsidRPr="003D7C3F" w:rsidRDefault="00DD35A6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17D0E917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48AD0D3" w14:textId="63900789" w:rsidR="00493DCA" w:rsidRPr="003D7C3F" w:rsidRDefault="00DD35A6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706507</w:t>
            </w:r>
          </w:p>
        </w:tc>
      </w:tr>
      <w:tr w:rsidR="003D7C3F" w:rsidRPr="003D7C3F" w14:paraId="4A5095BA" w14:textId="77777777" w:rsidTr="00493DCA">
        <w:tc>
          <w:tcPr>
            <w:tcW w:w="901" w:type="dxa"/>
          </w:tcPr>
          <w:p w14:paraId="1279265E" w14:textId="79111F3E" w:rsidR="00493DCA" w:rsidRPr="003D7C3F" w:rsidRDefault="00D32E5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2069</w:t>
            </w:r>
          </w:p>
        </w:tc>
        <w:tc>
          <w:tcPr>
            <w:tcW w:w="3831" w:type="dxa"/>
          </w:tcPr>
          <w:p w14:paraId="4CC1A9FB" w14:textId="1429B73A" w:rsidR="00493DCA" w:rsidRPr="003D7C3F" w:rsidRDefault="00DD35A6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F. J. S.</w:t>
            </w:r>
          </w:p>
        </w:tc>
        <w:tc>
          <w:tcPr>
            <w:tcW w:w="2209" w:type="dxa"/>
          </w:tcPr>
          <w:p w14:paraId="3CA2E71D" w14:textId="3258D9F0" w:rsidR="00493DCA" w:rsidRPr="003D7C3F" w:rsidRDefault="00DD35A6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508910B6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552F367" w14:textId="542819F1" w:rsidR="00493DCA" w:rsidRPr="003D7C3F" w:rsidRDefault="00DD35A6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707306</w:t>
            </w:r>
          </w:p>
        </w:tc>
      </w:tr>
      <w:tr w:rsidR="003D7C3F" w:rsidRPr="003D7C3F" w14:paraId="061B8A0C" w14:textId="77777777" w:rsidTr="00493DCA">
        <w:tc>
          <w:tcPr>
            <w:tcW w:w="901" w:type="dxa"/>
          </w:tcPr>
          <w:p w14:paraId="108CDC36" w14:textId="1168D0D6" w:rsidR="00493DCA" w:rsidRPr="003D7C3F" w:rsidRDefault="00D32E5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2070</w:t>
            </w:r>
          </w:p>
        </w:tc>
        <w:tc>
          <w:tcPr>
            <w:tcW w:w="3831" w:type="dxa"/>
          </w:tcPr>
          <w:p w14:paraId="06E8BCB7" w14:textId="48491328" w:rsidR="00493DCA" w:rsidRPr="003D7C3F" w:rsidRDefault="00DD35A6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S. S.</w:t>
            </w:r>
          </w:p>
        </w:tc>
        <w:tc>
          <w:tcPr>
            <w:tcW w:w="2209" w:type="dxa"/>
          </w:tcPr>
          <w:p w14:paraId="299C7BB1" w14:textId="2EB1E919" w:rsidR="00493DCA" w:rsidRPr="003D7C3F" w:rsidRDefault="00DD35A6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73420C84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7E70E47" w14:textId="7ECA0F59" w:rsidR="00493DCA" w:rsidRPr="003D7C3F" w:rsidRDefault="00DD35A6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708203</w:t>
            </w:r>
          </w:p>
        </w:tc>
      </w:tr>
      <w:tr w:rsidR="003D7C3F" w:rsidRPr="003D7C3F" w14:paraId="6D41FF4B" w14:textId="77777777" w:rsidTr="00493DCA">
        <w:tc>
          <w:tcPr>
            <w:tcW w:w="901" w:type="dxa"/>
          </w:tcPr>
          <w:p w14:paraId="698B9013" w14:textId="4CFCEB68" w:rsidR="00493DCA" w:rsidRPr="003D7C3F" w:rsidRDefault="00D32E5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2071</w:t>
            </w:r>
          </w:p>
        </w:tc>
        <w:tc>
          <w:tcPr>
            <w:tcW w:w="3831" w:type="dxa"/>
          </w:tcPr>
          <w:p w14:paraId="2A231F11" w14:textId="46FDFE06" w:rsidR="00493DCA" w:rsidRPr="003D7C3F" w:rsidRDefault="00DD35A6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G. D. F.</w:t>
            </w:r>
          </w:p>
        </w:tc>
        <w:tc>
          <w:tcPr>
            <w:tcW w:w="2209" w:type="dxa"/>
          </w:tcPr>
          <w:p w14:paraId="206B93D0" w14:textId="24C8BA7B" w:rsidR="00493DCA" w:rsidRPr="003D7C3F" w:rsidRDefault="00DD35A6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5A1254B9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C4925F6" w14:textId="3320D10E" w:rsidR="00493DCA" w:rsidRPr="003D7C3F" w:rsidRDefault="00DD35A6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709601</w:t>
            </w:r>
          </w:p>
        </w:tc>
      </w:tr>
      <w:tr w:rsidR="003D7C3F" w:rsidRPr="003D7C3F" w14:paraId="353B3117" w14:textId="77777777" w:rsidTr="00493DCA">
        <w:tc>
          <w:tcPr>
            <w:tcW w:w="901" w:type="dxa"/>
          </w:tcPr>
          <w:p w14:paraId="17EBD18A" w14:textId="354716B3" w:rsidR="00493DCA" w:rsidRPr="003D7C3F" w:rsidRDefault="00D32E5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2072</w:t>
            </w:r>
          </w:p>
        </w:tc>
        <w:tc>
          <w:tcPr>
            <w:tcW w:w="3831" w:type="dxa"/>
          </w:tcPr>
          <w:p w14:paraId="4CD2672F" w14:textId="50436059" w:rsidR="00493DCA" w:rsidRPr="003D7C3F" w:rsidRDefault="0050163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A. L.</w:t>
            </w:r>
          </w:p>
        </w:tc>
        <w:tc>
          <w:tcPr>
            <w:tcW w:w="2209" w:type="dxa"/>
          </w:tcPr>
          <w:p w14:paraId="3ECD5DED" w14:textId="245AFA48" w:rsidR="00493DCA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67991D7E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80D6727" w14:textId="0B724D67" w:rsidR="00493DCA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703307</w:t>
            </w:r>
          </w:p>
        </w:tc>
      </w:tr>
      <w:tr w:rsidR="003D7C3F" w:rsidRPr="003D7C3F" w14:paraId="3253E9BE" w14:textId="77777777" w:rsidTr="00493DCA">
        <w:tc>
          <w:tcPr>
            <w:tcW w:w="901" w:type="dxa"/>
          </w:tcPr>
          <w:p w14:paraId="3AD704D1" w14:textId="06AB18DE" w:rsidR="00493DCA" w:rsidRPr="003D7C3F" w:rsidRDefault="00D32E5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2073</w:t>
            </w:r>
          </w:p>
        </w:tc>
        <w:tc>
          <w:tcPr>
            <w:tcW w:w="3831" w:type="dxa"/>
          </w:tcPr>
          <w:p w14:paraId="65E08803" w14:textId="349F274E" w:rsidR="00493DCA" w:rsidRPr="003D7C3F" w:rsidRDefault="0050163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R. A.</w:t>
            </w:r>
          </w:p>
        </w:tc>
        <w:tc>
          <w:tcPr>
            <w:tcW w:w="2209" w:type="dxa"/>
          </w:tcPr>
          <w:p w14:paraId="71CEBCDE" w14:textId="1C458EF0" w:rsidR="00493DCA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2330926D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96E2A27" w14:textId="4A57DB46" w:rsidR="00493DCA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704800</w:t>
            </w:r>
          </w:p>
        </w:tc>
      </w:tr>
      <w:tr w:rsidR="003D7C3F" w:rsidRPr="003D7C3F" w14:paraId="4B36A748" w14:textId="77777777" w:rsidTr="00493DCA">
        <w:tc>
          <w:tcPr>
            <w:tcW w:w="901" w:type="dxa"/>
          </w:tcPr>
          <w:p w14:paraId="583AF41D" w14:textId="3D5A6612" w:rsidR="00493DCA" w:rsidRPr="003D7C3F" w:rsidRDefault="00D32E5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2074</w:t>
            </w:r>
          </w:p>
        </w:tc>
        <w:tc>
          <w:tcPr>
            <w:tcW w:w="3831" w:type="dxa"/>
          </w:tcPr>
          <w:p w14:paraId="68B3F16C" w14:textId="3056419A" w:rsidR="00493DCA" w:rsidRPr="003D7C3F" w:rsidRDefault="0050163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S. A.</w:t>
            </w:r>
          </w:p>
        </w:tc>
        <w:tc>
          <w:tcPr>
            <w:tcW w:w="2209" w:type="dxa"/>
          </w:tcPr>
          <w:p w14:paraId="5A41A3DC" w14:textId="4BB1A08D" w:rsidR="00493DCA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233810C8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8E884AD" w14:textId="704BACFB" w:rsidR="00493DCA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700405</w:t>
            </w:r>
          </w:p>
        </w:tc>
      </w:tr>
      <w:tr w:rsidR="003D7C3F" w:rsidRPr="003D7C3F" w14:paraId="21924552" w14:textId="77777777" w:rsidTr="00493DCA">
        <w:tc>
          <w:tcPr>
            <w:tcW w:w="901" w:type="dxa"/>
          </w:tcPr>
          <w:p w14:paraId="0ABC451C" w14:textId="54349605" w:rsidR="00493DCA" w:rsidRPr="003D7C3F" w:rsidRDefault="00D32E5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2075</w:t>
            </w:r>
          </w:p>
        </w:tc>
        <w:tc>
          <w:tcPr>
            <w:tcW w:w="3831" w:type="dxa"/>
          </w:tcPr>
          <w:p w14:paraId="73B3EF60" w14:textId="6D04235F" w:rsidR="00493DCA" w:rsidRPr="003D7C3F" w:rsidRDefault="0050163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M. M.</w:t>
            </w:r>
          </w:p>
        </w:tc>
        <w:tc>
          <w:tcPr>
            <w:tcW w:w="2209" w:type="dxa"/>
          </w:tcPr>
          <w:p w14:paraId="58F33C85" w14:textId="6DE2B03D" w:rsidR="00493DCA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0665A3E5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44D390C" w14:textId="0097CDDC" w:rsidR="00493DCA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705001</w:t>
            </w:r>
          </w:p>
        </w:tc>
      </w:tr>
      <w:tr w:rsidR="003D7C3F" w:rsidRPr="003D7C3F" w14:paraId="00C46F47" w14:textId="77777777" w:rsidTr="00493DCA">
        <w:tc>
          <w:tcPr>
            <w:tcW w:w="901" w:type="dxa"/>
          </w:tcPr>
          <w:p w14:paraId="037A2AF7" w14:textId="5F020097" w:rsidR="00493DCA" w:rsidRPr="003D7C3F" w:rsidRDefault="00D32E5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2076</w:t>
            </w:r>
          </w:p>
        </w:tc>
        <w:tc>
          <w:tcPr>
            <w:tcW w:w="3831" w:type="dxa"/>
          </w:tcPr>
          <w:p w14:paraId="00CF06D9" w14:textId="613B7D60" w:rsidR="00493DCA" w:rsidRPr="003D7C3F" w:rsidRDefault="0050163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F. S.</w:t>
            </w:r>
          </w:p>
        </w:tc>
        <w:tc>
          <w:tcPr>
            <w:tcW w:w="2209" w:type="dxa"/>
          </w:tcPr>
          <w:p w14:paraId="21466064" w14:textId="3890A05F" w:rsidR="00493DCA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23ECA097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7D9920A" w14:textId="2AE69F16" w:rsidR="00493DCA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700507</w:t>
            </w:r>
          </w:p>
        </w:tc>
      </w:tr>
      <w:tr w:rsidR="003D7C3F" w:rsidRPr="003D7C3F" w14:paraId="4A4C0AC3" w14:textId="77777777" w:rsidTr="00493DCA">
        <w:tc>
          <w:tcPr>
            <w:tcW w:w="901" w:type="dxa"/>
          </w:tcPr>
          <w:p w14:paraId="0AEDA64D" w14:textId="21395C49" w:rsidR="00493DCA" w:rsidRPr="003D7C3F" w:rsidRDefault="00D32E5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2077</w:t>
            </w:r>
          </w:p>
        </w:tc>
        <w:tc>
          <w:tcPr>
            <w:tcW w:w="3831" w:type="dxa"/>
          </w:tcPr>
          <w:p w14:paraId="5A119198" w14:textId="35F05673" w:rsidR="00493DCA" w:rsidRPr="003D7C3F" w:rsidRDefault="0050163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F. L.</w:t>
            </w:r>
          </w:p>
        </w:tc>
        <w:tc>
          <w:tcPr>
            <w:tcW w:w="2209" w:type="dxa"/>
          </w:tcPr>
          <w:p w14:paraId="6F0B4D58" w14:textId="4BCA5A75" w:rsidR="00493DCA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1FA31851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EE88BE7" w14:textId="2E673B9D" w:rsidR="00493DCA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700409</w:t>
            </w:r>
          </w:p>
        </w:tc>
      </w:tr>
      <w:tr w:rsidR="003D7C3F" w:rsidRPr="003D7C3F" w14:paraId="4F2A2A6E" w14:textId="77777777" w:rsidTr="00493DCA">
        <w:tc>
          <w:tcPr>
            <w:tcW w:w="901" w:type="dxa"/>
          </w:tcPr>
          <w:p w14:paraId="6245BF9E" w14:textId="5BF5E5AE" w:rsidR="00493DCA" w:rsidRPr="003D7C3F" w:rsidRDefault="00D32E5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2078</w:t>
            </w:r>
          </w:p>
        </w:tc>
        <w:tc>
          <w:tcPr>
            <w:tcW w:w="3831" w:type="dxa"/>
          </w:tcPr>
          <w:p w14:paraId="28D4F601" w14:textId="6CCE9A84" w:rsidR="00493DCA" w:rsidRPr="003D7C3F" w:rsidRDefault="0050163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F. B.</w:t>
            </w:r>
          </w:p>
        </w:tc>
        <w:tc>
          <w:tcPr>
            <w:tcW w:w="2209" w:type="dxa"/>
          </w:tcPr>
          <w:p w14:paraId="0CEE4388" w14:textId="6798B227" w:rsidR="00493DCA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2BA1709B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B69A6A0" w14:textId="6809D3E4" w:rsidR="00493DCA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700400</w:t>
            </w:r>
          </w:p>
        </w:tc>
      </w:tr>
      <w:tr w:rsidR="003D7C3F" w:rsidRPr="003D7C3F" w14:paraId="5E4B44B6" w14:textId="77777777" w:rsidTr="00493DCA">
        <w:tc>
          <w:tcPr>
            <w:tcW w:w="901" w:type="dxa"/>
          </w:tcPr>
          <w:p w14:paraId="1FAAA3CA" w14:textId="11A56342" w:rsidR="00493DCA" w:rsidRPr="003D7C3F" w:rsidRDefault="00D32E5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2079</w:t>
            </w:r>
          </w:p>
        </w:tc>
        <w:tc>
          <w:tcPr>
            <w:tcW w:w="3831" w:type="dxa"/>
          </w:tcPr>
          <w:p w14:paraId="705A5073" w14:textId="69D8C1E7" w:rsidR="00493DCA" w:rsidRPr="003D7C3F" w:rsidRDefault="0050163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F. G. S.</w:t>
            </w:r>
          </w:p>
        </w:tc>
        <w:tc>
          <w:tcPr>
            <w:tcW w:w="2209" w:type="dxa"/>
          </w:tcPr>
          <w:p w14:paraId="53CD4456" w14:textId="751FA641" w:rsidR="00493DCA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04C37B20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A5732F8" w14:textId="62020AAB" w:rsidR="00493DCA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708609</w:t>
            </w:r>
          </w:p>
        </w:tc>
      </w:tr>
      <w:tr w:rsidR="003D7C3F" w:rsidRPr="003D7C3F" w14:paraId="704BE38A" w14:textId="77777777" w:rsidTr="00493DCA">
        <w:tc>
          <w:tcPr>
            <w:tcW w:w="901" w:type="dxa"/>
          </w:tcPr>
          <w:p w14:paraId="0897D42F" w14:textId="42D02DA3" w:rsidR="00493DCA" w:rsidRPr="003D7C3F" w:rsidRDefault="00D32E5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2080</w:t>
            </w:r>
          </w:p>
        </w:tc>
        <w:tc>
          <w:tcPr>
            <w:tcW w:w="3831" w:type="dxa"/>
          </w:tcPr>
          <w:p w14:paraId="43B3CF4A" w14:textId="1F7F9F63" w:rsidR="00493DCA" w:rsidRPr="003D7C3F" w:rsidRDefault="0050163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Z. R.</w:t>
            </w:r>
          </w:p>
        </w:tc>
        <w:tc>
          <w:tcPr>
            <w:tcW w:w="2209" w:type="dxa"/>
          </w:tcPr>
          <w:p w14:paraId="642416E8" w14:textId="2635D413" w:rsidR="00493DCA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578FB7FE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F9272D3" w14:textId="2CDCEB32" w:rsidR="00493DCA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702805</w:t>
            </w:r>
          </w:p>
        </w:tc>
      </w:tr>
      <w:tr w:rsidR="003D7C3F" w:rsidRPr="003D7C3F" w14:paraId="1B9444DD" w14:textId="77777777" w:rsidTr="00493DCA">
        <w:tc>
          <w:tcPr>
            <w:tcW w:w="901" w:type="dxa"/>
          </w:tcPr>
          <w:p w14:paraId="2A650BA3" w14:textId="56486F7C" w:rsidR="00493DCA" w:rsidRPr="003D7C3F" w:rsidRDefault="00D32E5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2081</w:t>
            </w:r>
          </w:p>
        </w:tc>
        <w:tc>
          <w:tcPr>
            <w:tcW w:w="3831" w:type="dxa"/>
          </w:tcPr>
          <w:p w14:paraId="017C3247" w14:textId="1BE110C3" w:rsidR="00493DCA" w:rsidRPr="003D7C3F" w:rsidRDefault="0050163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A. F.</w:t>
            </w:r>
          </w:p>
        </w:tc>
        <w:tc>
          <w:tcPr>
            <w:tcW w:w="2209" w:type="dxa"/>
          </w:tcPr>
          <w:p w14:paraId="14A17AE7" w14:textId="7506C99F" w:rsidR="00493DCA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09/07/2021</w:t>
            </w:r>
          </w:p>
        </w:tc>
        <w:tc>
          <w:tcPr>
            <w:tcW w:w="1985" w:type="dxa"/>
          </w:tcPr>
          <w:p w14:paraId="11F4B0BC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32CDFD8" w14:textId="1E35B0F9" w:rsidR="00493DCA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703401</w:t>
            </w:r>
          </w:p>
        </w:tc>
      </w:tr>
      <w:tr w:rsidR="00493DCA" w:rsidRPr="00F60500" w14:paraId="6687873F" w14:textId="77777777" w:rsidTr="00493DCA">
        <w:tc>
          <w:tcPr>
            <w:tcW w:w="901" w:type="dxa"/>
          </w:tcPr>
          <w:p w14:paraId="79B1A527" w14:textId="4C3D81A1" w:rsidR="00493DCA" w:rsidRPr="00F60500" w:rsidRDefault="00D32E5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2082</w:t>
            </w:r>
          </w:p>
        </w:tc>
        <w:tc>
          <w:tcPr>
            <w:tcW w:w="3831" w:type="dxa"/>
          </w:tcPr>
          <w:p w14:paraId="2F19C2A1" w14:textId="0C6C18CA" w:rsidR="00493DCA" w:rsidRPr="00F60500" w:rsidRDefault="00501638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L. G.</w:t>
            </w:r>
          </w:p>
        </w:tc>
        <w:tc>
          <w:tcPr>
            <w:tcW w:w="2209" w:type="dxa"/>
          </w:tcPr>
          <w:p w14:paraId="0A4C5EE7" w14:textId="7988DCCF" w:rsidR="00493DCA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10/07/2021</w:t>
            </w:r>
          </w:p>
        </w:tc>
        <w:tc>
          <w:tcPr>
            <w:tcW w:w="1985" w:type="dxa"/>
          </w:tcPr>
          <w:p w14:paraId="2EE1712D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9BF9A1A" w14:textId="268135DC" w:rsidR="00493DCA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702303</w:t>
            </w:r>
          </w:p>
        </w:tc>
      </w:tr>
      <w:tr w:rsidR="00493DCA" w:rsidRPr="00F60500" w14:paraId="7D9291B8" w14:textId="77777777" w:rsidTr="00493DCA">
        <w:tc>
          <w:tcPr>
            <w:tcW w:w="901" w:type="dxa"/>
          </w:tcPr>
          <w:p w14:paraId="785C77BD" w14:textId="780F1C85" w:rsidR="00493DCA" w:rsidRPr="00F60500" w:rsidRDefault="00501638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2083</w:t>
            </w:r>
          </w:p>
        </w:tc>
        <w:tc>
          <w:tcPr>
            <w:tcW w:w="3831" w:type="dxa"/>
          </w:tcPr>
          <w:p w14:paraId="0E6A9788" w14:textId="25C21C7B" w:rsidR="00493DCA" w:rsidRPr="00F60500" w:rsidRDefault="00501638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C. V. F.</w:t>
            </w:r>
          </w:p>
        </w:tc>
        <w:tc>
          <w:tcPr>
            <w:tcW w:w="2209" w:type="dxa"/>
          </w:tcPr>
          <w:p w14:paraId="2A43F847" w14:textId="2A7B1477" w:rsidR="00493DCA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10/07/2021</w:t>
            </w:r>
          </w:p>
        </w:tc>
        <w:tc>
          <w:tcPr>
            <w:tcW w:w="1985" w:type="dxa"/>
          </w:tcPr>
          <w:p w14:paraId="0C98744B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FB21313" w14:textId="178D2969" w:rsidR="00493DCA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708005</w:t>
            </w:r>
          </w:p>
        </w:tc>
      </w:tr>
      <w:tr w:rsidR="00493DCA" w:rsidRPr="00F60500" w14:paraId="5A4BACBC" w14:textId="77777777" w:rsidTr="00493DCA">
        <w:tc>
          <w:tcPr>
            <w:tcW w:w="901" w:type="dxa"/>
          </w:tcPr>
          <w:p w14:paraId="7AED4D88" w14:textId="265BBE0E" w:rsidR="00493DCA" w:rsidRPr="00F60500" w:rsidRDefault="00501638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2084</w:t>
            </w:r>
          </w:p>
        </w:tc>
        <w:tc>
          <w:tcPr>
            <w:tcW w:w="3831" w:type="dxa"/>
          </w:tcPr>
          <w:p w14:paraId="7CC446D3" w14:textId="25E54B26" w:rsidR="00493DCA" w:rsidRPr="00F60500" w:rsidRDefault="00501638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E. F.</w:t>
            </w:r>
          </w:p>
        </w:tc>
        <w:tc>
          <w:tcPr>
            <w:tcW w:w="2209" w:type="dxa"/>
          </w:tcPr>
          <w:p w14:paraId="10DE0690" w14:textId="5E799B27" w:rsidR="00493DCA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10/07/2021</w:t>
            </w:r>
          </w:p>
        </w:tc>
        <w:tc>
          <w:tcPr>
            <w:tcW w:w="1985" w:type="dxa"/>
          </w:tcPr>
          <w:p w14:paraId="30AE8A2C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2F774E1" w14:textId="17BDA7D3" w:rsidR="00493DCA" w:rsidRPr="00F60500" w:rsidRDefault="00FF249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703604</w:t>
            </w:r>
          </w:p>
        </w:tc>
      </w:tr>
      <w:tr w:rsidR="00493DCA" w:rsidRPr="00F60500" w14:paraId="0B13717A" w14:textId="77777777" w:rsidTr="00493DCA">
        <w:tc>
          <w:tcPr>
            <w:tcW w:w="901" w:type="dxa"/>
          </w:tcPr>
          <w:p w14:paraId="242E8FB3" w14:textId="04461C79" w:rsidR="00493DCA" w:rsidRPr="00F60500" w:rsidRDefault="00501638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2085</w:t>
            </w:r>
          </w:p>
        </w:tc>
        <w:tc>
          <w:tcPr>
            <w:tcW w:w="3831" w:type="dxa"/>
          </w:tcPr>
          <w:p w14:paraId="294B92FB" w14:textId="2C10EAB0" w:rsidR="00493DCA" w:rsidRPr="00F60500" w:rsidRDefault="00FF2494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L. S.</w:t>
            </w:r>
          </w:p>
        </w:tc>
        <w:tc>
          <w:tcPr>
            <w:tcW w:w="2209" w:type="dxa"/>
          </w:tcPr>
          <w:p w14:paraId="53526F90" w14:textId="76C1509A" w:rsidR="00493DCA" w:rsidRPr="00F60500" w:rsidRDefault="00FF249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10/07/2021</w:t>
            </w:r>
          </w:p>
        </w:tc>
        <w:tc>
          <w:tcPr>
            <w:tcW w:w="1985" w:type="dxa"/>
          </w:tcPr>
          <w:p w14:paraId="1C8ED2FD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E40E810" w14:textId="7B52ABBF" w:rsidR="00493DCA" w:rsidRPr="00F60500" w:rsidRDefault="00FF249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706202</w:t>
            </w:r>
          </w:p>
        </w:tc>
      </w:tr>
      <w:tr w:rsidR="00493DCA" w:rsidRPr="00F60500" w14:paraId="5CB7C9D5" w14:textId="77777777" w:rsidTr="00493DCA">
        <w:tc>
          <w:tcPr>
            <w:tcW w:w="901" w:type="dxa"/>
          </w:tcPr>
          <w:p w14:paraId="03F509A0" w14:textId="6E8365AE" w:rsidR="00493DCA" w:rsidRPr="00F60500" w:rsidRDefault="00501638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2086</w:t>
            </w:r>
          </w:p>
        </w:tc>
        <w:tc>
          <w:tcPr>
            <w:tcW w:w="3831" w:type="dxa"/>
          </w:tcPr>
          <w:p w14:paraId="6A7EEA5B" w14:textId="01A015CC" w:rsidR="00493DCA" w:rsidRPr="00F60500" w:rsidRDefault="00FF2494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A. S. E.</w:t>
            </w:r>
          </w:p>
        </w:tc>
        <w:tc>
          <w:tcPr>
            <w:tcW w:w="2209" w:type="dxa"/>
          </w:tcPr>
          <w:p w14:paraId="21F19DD8" w14:textId="7C20DD3E" w:rsidR="00493DCA" w:rsidRPr="00F60500" w:rsidRDefault="00FF249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10/07/2021</w:t>
            </w:r>
          </w:p>
        </w:tc>
        <w:tc>
          <w:tcPr>
            <w:tcW w:w="1985" w:type="dxa"/>
          </w:tcPr>
          <w:p w14:paraId="4D4139D1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A53D24D" w14:textId="55F90ADA" w:rsidR="00493DCA" w:rsidRPr="00F60500" w:rsidRDefault="00FF249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704202</w:t>
            </w:r>
          </w:p>
        </w:tc>
      </w:tr>
      <w:tr w:rsidR="00493DCA" w:rsidRPr="00F60500" w14:paraId="545F9B32" w14:textId="77777777" w:rsidTr="00493DCA">
        <w:tc>
          <w:tcPr>
            <w:tcW w:w="901" w:type="dxa"/>
          </w:tcPr>
          <w:p w14:paraId="11C6E5DF" w14:textId="1974B667" w:rsidR="00493DCA" w:rsidRPr="00F60500" w:rsidRDefault="00501638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2087</w:t>
            </w:r>
          </w:p>
        </w:tc>
        <w:tc>
          <w:tcPr>
            <w:tcW w:w="3831" w:type="dxa"/>
          </w:tcPr>
          <w:p w14:paraId="166D484C" w14:textId="12B26201" w:rsidR="00493DCA" w:rsidRPr="00F60500" w:rsidRDefault="00FF2494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G. D.</w:t>
            </w:r>
          </w:p>
        </w:tc>
        <w:tc>
          <w:tcPr>
            <w:tcW w:w="2209" w:type="dxa"/>
          </w:tcPr>
          <w:p w14:paraId="797B4C7E" w14:textId="308B28DB" w:rsidR="00493DCA" w:rsidRPr="00F60500" w:rsidRDefault="00FF249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10/07/2021</w:t>
            </w:r>
          </w:p>
        </w:tc>
        <w:tc>
          <w:tcPr>
            <w:tcW w:w="1985" w:type="dxa"/>
          </w:tcPr>
          <w:p w14:paraId="0A328985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FD25DA6" w14:textId="47FD88B2" w:rsidR="00493DCA" w:rsidRPr="00F60500" w:rsidRDefault="00FF249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707605</w:t>
            </w:r>
          </w:p>
        </w:tc>
      </w:tr>
      <w:tr w:rsidR="00493DCA" w:rsidRPr="00F60500" w14:paraId="6BD1E2BC" w14:textId="77777777" w:rsidTr="00493DCA">
        <w:tc>
          <w:tcPr>
            <w:tcW w:w="901" w:type="dxa"/>
          </w:tcPr>
          <w:p w14:paraId="72D1AA99" w14:textId="225A0C8E" w:rsidR="00493DCA" w:rsidRPr="00F60500" w:rsidRDefault="00501638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2088</w:t>
            </w:r>
          </w:p>
        </w:tc>
        <w:tc>
          <w:tcPr>
            <w:tcW w:w="3831" w:type="dxa"/>
          </w:tcPr>
          <w:p w14:paraId="708A9CD3" w14:textId="552AD2A0" w:rsidR="00493DCA" w:rsidRPr="00F60500" w:rsidRDefault="00FF2494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P. R. N.</w:t>
            </w:r>
          </w:p>
        </w:tc>
        <w:tc>
          <w:tcPr>
            <w:tcW w:w="2209" w:type="dxa"/>
          </w:tcPr>
          <w:p w14:paraId="10AF4490" w14:textId="5DF97E2E" w:rsidR="00493DCA" w:rsidRPr="00F60500" w:rsidRDefault="00FF249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10/07/2021</w:t>
            </w:r>
          </w:p>
        </w:tc>
        <w:tc>
          <w:tcPr>
            <w:tcW w:w="1985" w:type="dxa"/>
          </w:tcPr>
          <w:p w14:paraId="2EE6102C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B0722E1" w14:textId="1165A841" w:rsidR="00493DCA" w:rsidRPr="00F60500" w:rsidRDefault="00FF249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702308</w:t>
            </w:r>
          </w:p>
        </w:tc>
      </w:tr>
      <w:tr w:rsidR="00493DCA" w:rsidRPr="00F60500" w14:paraId="5E5B07AD" w14:textId="77777777" w:rsidTr="00493DCA">
        <w:tc>
          <w:tcPr>
            <w:tcW w:w="901" w:type="dxa"/>
          </w:tcPr>
          <w:p w14:paraId="6DF42DB2" w14:textId="40AC445F" w:rsidR="00493DCA" w:rsidRPr="00F60500" w:rsidRDefault="00501638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2089</w:t>
            </w:r>
          </w:p>
        </w:tc>
        <w:tc>
          <w:tcPr>
            <w:tcW w:w="3831" w:type="dxa"/>
          </w:tcPr>
          <w:p w14:paraId="4B89F8FA" w14:textId="7ADC1C0F" w:rsidR="00493DCA" w:rsidRPr="00F60500" w:rsidRDefault="00FF2494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D. R.</w:t>
            </w:r>
          </w:p>
        </w:tc>
        <w:tc>
          <w:tcPr>
            <w:tcW w:w="2209" w:type="dxa"/>
          </w:tcPr>
          <w:p w14:paraId="07217DA5" w14:textId="1FD745D6" w:rsidR="00493DCA" w:rsidRPr="00F60500" w:rsidRDefault="00FF249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10/07/2021</w:t>
            </w:r>
          </w:p>
        </w:tc>
        <w:tc>
          <w:tcPr>
            <w:tcW w:w="1985" w:type="dxa"/>
          </w:tcPr>
          <w:p w14:paraId="2ADDC8DB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96F4FF4" w14:textId="6BAC4946" w:rsidR="00493DCA" w:rsidRPr="00F60500" w:rsidRDefault="00FF249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702405</w:t>
            </w:r>
          </w:p>
        </w:tc>
      </w:tr>
      <w:tr w:rsidR="00493DCA" w:rsidRPr="00F60500" w14:paraId="56FD6C4F" w14:textId="77777777" w:rsidTr="00493DCA">
        <w:tc>
          <w:tcPr>
            <w:tcW w:w="901" w:type="dxa"/>
          </w:tcPr>
          <w:p w14:paraId="65424EFD" w14:textId="799CA2F8" w:rsidR="00493DCA" w:rsidRPr="00F60500" w:rsidRDefault="00501638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2090</w:t>
            </w:r>
          </w:p>
        </w:tc>
        <w:tc>
          <w:tcPr>
            <w:tcW w:w="3831" w:type="dxa"/>
          </w:tcPr>
          <w:p w14:paraId="3BDD2344" w14:textId="5EA3AAD7" w:rsidR="00493DCA" w:rsidRPr="00F60500" w:rsidRDefault="00FF2494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M. D.</w:t>
            </w:r>
          </w:p>
        </w:tc>
        <w:tc>
          <w:tcPr>
            <w:tcW w:w="2209" w:type="dxa"/>
          </w:tcPr>
          <w:p w14:paraId="2D9EBC00" w14:textId="748523F9" w:rsidR="00493DCA" w:rsidRPr="00F60500" w:rsidRDefault="00FF249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10/07/2021</w:t>
            </w:r>
          </w:p>
        </w:tc>
        <w:tc>
          <w:tcPr>
            <w:tcW w:w="1985" w:type="dxa"/>
          </w:tcPr>
          <w:p w14:paraId="3D9F0CBD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9B8861B" w14:textId="573A4230" w:rsidR="00493DCA" w:rsidRPr="00F60500" w:rsidRDefault="00FF249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700704</w:t>
            </w:r>
          </w:p>
        </w:tc>
      </w:tr>
      <w:tr w:rsidR="00493DCA" w:rsidRPr="00F60500" w14:paraId="463D4271" w14:textId="77777777" w:rsidTr="00493DCA">
        <w:tc>
          <w:tcPr>
            <w:tcW w:w="901" w:type="dxa"/>
          </w:tcPr>
          <w:p w14:paraId="5330FCDF" w14:textId="11796573" w:rsidR="00493DCA" w:rsidRPr="00F60500" w:rsidRDefault="00501638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2091</w:t>
            </w:r>
          </w:p>
        </w:tc>
        <w:tc>
          <w:tcPr>
            <w:tcW w:w="3831" w:type="dxa"/>
          </w:tcPr>
          <w:p w14:paraId="1961DF9D" w14:textId="78E20589" w:rsidR="00493DCA" w:rsidRPr="00F60500" w:rsidRDefault="00FF2494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A. M. A.</w:t>
            </w:r>
          </w:p>
        </w:tc>
        <w:tc>
          <w:tcPr>
            <w:tcW w:w="2209" w:type="dxa"/>
          </w:tcPr>
          <w:p w14:paraId="5ACC5363" w14:textId="519AC296" w:rsidR="00493DCA" w:rsidRPr="00F60500" w:rsidRDefault="00FF249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10/07/2021</w:t>
            </w:r>
          </w:p>
        </w:tc>
        <w:tc>
          <w:tcPr>
            <w:tcW w:w="1985" w:type="dxa"/>
          </w:tcPr>
          <w:p w14:paraId="6BA7F67F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5A857CE" w14:textId="75774E35" w:rsidR="00493DCA" w:rsidRPr="00F60500" w:rsidRDefault="00FF249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703200</w:t>
            </w:r>
          </w:p>
        </w:tc>
      </w:tr>
      <w:tr w:rsidR="00493DCA" w:rsidRPr="00F60500" w14:paraId="7895F465" w14:textId="77777777" w:rsidTr="00493DCA">
        <w:tc>
          <w:tcPr>
            <w:tcW w:w="901" w:type="dxa"/>
          </w:tcPr>
          <w:p w14:paraId="372AC344" w14:textId="6B3A47F7" w:rsidR="00493DCA" w:rsidRPr="00F60500" w:rsidRDefault="00501638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2092</w:t>
            </w:r>
          </w:p>
        </w:tc>
        <w:tc>
          <w:tcPr>
            <w:tcW w:w="3831" w:type="dxa"/>
          </w:tcPr>
          <w:p w14:paraId="7E91D5DA" w14:textId="3D7F5988" w:rsidR="00493DCA" w:rsidRPr="00F60500" w:rsidRDefault="00FF2494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H. A. S. C.</w:t>
            </w:r>
          </w:p>
        </w:tc>
        <w:tc>
          <w:tcPr>
            <w:tcW w:w="2209" w:type="dxa"/>
          </w:tcPr>
          <w:p w14:paraId="3BC5F758" w14:textId="7C76E82A" w:rsidR="00493DCA" w:rsidRPr="00F60500" w:rsidRDefault="00FF249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10/07/2021</w:t>
            </w:r>
          </w:p>
        </w:tc>
        <w:tc>
          <w:tcPr>
            <w:tcW w:w="1985" w:type="dxa"/>
          </w:tcPr>
          <w:p w14:paraId="34AEBB38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E511B6D" w14:textId="1619176A" w:rsidR="00493DCA" w:rsidRPr="00F60500" w:rsidRDefault="00FF249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700604</w:t>
            </w:r>
          </w:p>
        </w:tc>
      </w:tr>
      <w:tr w:rsidR="00493DCA" w:rsidRPr="00F60500" w14:paraId="54874C7C" w14:textId="77777777" w:rsidTr="00493DCA">
        <w:tc>
          <w:tcPr>
            <w:tcW w:w="901" w:type="dxa"/>
          </w:tcPr>
          <w:p w14:paraId="2BCDB1B1" w14:textId="1F1B8062" w:rsidR="00493DCA" w:rsidRPr="00F60500" w:rsidRDefault="00501638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2093</w:t>
            </w:r>
          </w:p>
        </w:tc>
        <w:tc>
          <w:tcPr>
            <w:tcW w:w="3831" w:type="dxa"/>
          </w:tcPr>
          <w:p w14:paraId="0D269577" w14:textId="1A0F8C0D" w:rsidR="00493DCA" w:rsidRPr="00F60500" w:rsidRDefault="00FF2494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C. M. B.</w:t>
            </w:r>
          </w:p>
        </w:tc>
        <w:tc>
          <w:tcPr>
            <w:tcW w:w="2209" w:type="dxa"/>
          </w:tcPr>
          <w:p w14:paraId="1C40B89F" w14:textId="002A4E7E" w:rsidR="00493DCA" w:rsidRPr="00F60500" w:rsidRDefault="00FF249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10/07/2021</w:t>
            </w:r>
          </w:p>
        </w:tc>
        <w:tc>
          <w:tcPr>
            <w:tcW w:w="1985" w:type="dxa"/>
          </w:tcPr>
          <w:p w14:paraId="79F75CB0" w14:textId="77777777" w:rsidR="00493DCA" w:rsidRPr="00F60500" w:rsidRDefault="00493D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1ABBD3B" w14:textId="3725DC3B" w:rsidR="00493DCA" w:rsidRPr="00F60500" w:rsidRDefault="00FF249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704605</w:t>
            </w:r>
          </w:p>
        </w:tc>
      </w:tr>
      <w:tr w:rsidR="003D7C3F" w:rsidRPr="003D7C3F" w14:paraId="1DD79CAA" w14:textId="77777777" w:rsidTr="00493DCA">
        <w:tc>
          <w:tcPr>
            <w:tcW w:w="901" w:type="dxa"/>
          </w:tcPr>
          <w:p w14:paraId="658E18E5" w14:textId="3CBA6942" w:rsidR="00493DCA" w:rsidRPr="003D7C3F" w:rsidRDefault="0050163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2094</w:t>
            </w:r>
          </w:p>
        </w:tc>
        <w:tc>
          <w:tcPr>
            <w:tcW w:w="3831" w:type="dxa"/>
          </w:tcPr>
          <w:p w14:paraId="175DFFF5" w14:textId="54B72312" w:rsidR="00493DCA" w:rsidRPr="003D7C3F" w:rsidRDefault="00FF249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C. M.</w:t>
            </w:r>
          </w:p>
        </w:tc>
        <w:tc>
          <w:tcPr>
            <w:tcW w:w="2209" w:type="dxa"/>
          </w:tcPr>
          <w:p w14:paraId="0C3109A9" w14:textId="6A1AA259" w:rsidR="00493DCA" w:rsidRPr="003D7C3F" w:rsidRDefault="00FF249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10/07/2021</w:t>
            </w:r>
          </w:p>
        </w:tc>
        <w:tc>
          <w:tcPr>
            <w:tcW w:w="1985" w:type="dxa"/>
          </w:tcPr>
          <w:p w14:paraId="504C5FF3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D09D907" w14:textId="20B33A12" w:rsidR="00493DCA" w:rsidRPr="003D7C3F" w:rsidRDefault="00FF249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702805</w:t>
            </w:r>
          </w:p>
        </w:tc>
      </w:tr>
      <w:tr w:rsidR="003D7C3F" w:rsidRPr="003D7C3F" w14:paraId="341E85C4" w14:textId="77777777" w:rsidTr="00493DCA">
        <w:tc>
          <w:tcPr>
            <w:tcW w:w="901" w:type="dxa"/>
          </w:tcPr>
          <w:p w14:paraId="73A1E54B" w14:textId="22CD3292" w:rsidR="00493DCA" w:rsidRPr="003D7C3F" w:rsidRDefault="0050163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2095</w:t>
            </w:r>
          </w:p>
        </w:tc>
        <w:tc>
          <w:tcPr>
            <w:tcW w:w="3831" w:type="dxa"/>
          </w:tcPr>
          <w:p w14:paraId="24E66FA6" w14:textId="2EA5A637" w:rsidR="00493DCA" w:rsidRPr="003D7C3F" w:rsidRDefault="00FF249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H. P. S.</w:t>
            </w:r>
          </w:p>
        </w:tc>
        <w:tc>
          <w:tcPr>
            <w:tcW w:w="2209" w:type="dxa"/>
          </w:tcPr>
          <w:p w14:paraId="37560175" w14:textId="11467529" w:rsidR="00493DCA" w:rsidRPr="003D7C3F" w:rsidRDefault="00FF249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10/07/2021</w:t>
            </w:r>
          </w:p>
        </w:tc>
        <w:tc>
          <w:tcPr>
            <w:tcW w:w="1985" w:type="dxa"/>
          </w:tcPr>
          <w:p w14:paraId="7982AA49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4CBA8FC" w14:textId="2A221274" w:rsidR="00493DCA" w:rsidRPr="003D7C3F" w:rsidRDefault="00FF249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709806</w:t>
            </w:r>
          </w:p>
        </w:tc>
      </w:tr>
      <w:tr w:rsidR="003D7C3F" w:rsidRPr="003D7C3F" w14:paraId="71F8B183" w14:textId="77777777" w:rsidTr="00493DCA">
        <w:tc>
          <w:tcPr>
            <w:tcW w:w="901" w:type="dxa"/>
          </w:tcPr>
          <w:p w14:paraId="11FE8F37" w14:textId="2694D29D" w:rsidR="00493DCA" w:rsidRPr="003D7C3F" w:rsidRDefault="0050163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2096</w:t>
            </w:r>
          </w:p>
        </w:tc>
        <w:tc>
          <w:tcPr>
            <w:tcW w:w="3831" w:type="dxa"/>
          </w:tcPr>
          <w:p w14:paraId="6DC8F0BE" w14:textId="3729D4FD" w:rsidR="00493DCA" w:rsidRPr="003D7C3F" w:rsidRDefault="00FF249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S. S.</w:t>
            </w:r>
          </w:p>
        </w:tc>
        <w:tc>
          <w:tcPr>
            <w:tcW w:w="2209" w:type="dxa"/>
          </w:tcPr>
          <w:p w14:paraId="50C898F7" w14:textId="2ED2D211" w:rsidR="00493DCA" w:rsidRPr="003D7C3F" w:rsidRDefault="00FF249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10/07/2021</w:t>
            </w:r>
          </w:p>
        </w:tc>
        <w:tc>
          <w:tcPr>
            <w:tcW w:w="1985" w:type="dxa"/>
          </w:tcPr>
          <w:p w14:paraId="3AA123F5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2ED3AE1" w14:textId="725A3EF5" w:rsidR="00493DCA" w:rsidRPr="003D7C3F" w:rsidRDefault="00FF249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706402</w:t>
            </w:r>
          </w:p>
        </w:tc>
      </w:tr>
      <w:tr w:rsidR="003D7C3F" w:rsidRPr="003D7C3F" w14:paraId="1C907865" w14:textId="77777777" w:rsidTr="00493DCA">
        <w:tc>
          <w:tcPr>
            <w:tcW w:w="901" w:type="dxa"/>
          </w:tcPr>
          <w:p w14:paraId="6CBEDE61" w14:textId="31DD39A0" w:rsidR="00493DCA" w:rsidRPr="003D7C3F" w:rsidRDefault="0050163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2097</w:t>
            </w:r>
          </w:p>
        </w:tc>
        <w:tc>
          <w:tcPr>
            <w:tcW w:w="3831" w:type="dxa"/>
          </w:tcPr>
          <w:p w14:paraId="71662FBD" w14:textId="334533CC" w:rsidR="00493DCA" w:rsidRPr="003D7C3F" w:rsidRDefault="00FF249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V. M.</w:t>
            </w:r>
          </w:p>
        </w:tc>
        <w:tc>
          <w:tcPr>
            <w:tcW w:w="2209" w:type="dxa"/>
          </w:tcPr>
          <w:p w14:paraId="78425347" w14:textId="7F09B66F" w:rsidR="00493DCA" w:rsidRPr="003D7C3F" w:rsidRDefault="00FF249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10/07/2021</w:t>
            </w:r>
          </w:p>
        </w:tc>
        <w:tc>
          <w:tcPr>
            <w:tcW w:w="1985" w:type="dxa"/>
          </w:tcPr>
          <w:p w14:paraId="2381C11B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3D9FB74" w14:textId="6C486B16" w:rsidR="00493DCA" w:rsidRPr="003D7C3F" w:rsidRDefault="00FF249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700501</w:t>
            </w:r>
          </w:p>
        </w:tc>
      </w:tr>
      <w:tr w:rsidR="003D7C3F" w:rsidRPr="003D7C3F" w14:paraId="74C88625" w14:textId="77777777" w:rsidTr="00493DCA">
        <w:tc>
          <w:tcPr>
            <w:tcW w:w="901" w:type="dxa"/>
          </w:tcPr>
          <w:p w14:paraId="6D6779B4" w14:textId="1B69E63C" w:rsidR="00493DCA" w:rsidRPr="003D7C3F" w:rsidRDefault="0050163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2098</w:t>
            </w:r>
          </w:p>
        </w:tc>
        <w:tc>
          <w:tcPr>
            <w:tcW w:w="3831" w:type="dxa"/>
          </w:tcPr>
          <w:p w14:paraId="35B4E561" w14:textId="19028AFE" w:rsidR="00493DCA" w:rsidRPr="003D7C3F" w:rsidRDefault="00FF249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A. M.</w:t>
            </w:r>
          </w:p>
        </w:tc>
        <w:tc>
          <w:tcPr>
            <w:tcW w:w="2209" w:type="dxa"/>
          </w:tcPr>
          <w:p w14:paraId="77D07ECB" w14:textId="494BA29E" w:rsidR="00493DCA" w:rsidRPr="003D7C3F" w:rsidRDefault="00FF249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10/07/2021</w:t>
            </w:r>
          </w:p>
        </w:tc>
        <w:tc>
          <w:tcPr>
            <w:tcW w:w="1985" w:type="dxa"/>
          </w:tcPr>
          <w:p w14:paraId="149D39AB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EBA1BC7" w14:textId="5F199D70" w:rsidR="00493DCA" w:rsidRPr="003D7C3F" w:rsidRDefault="00FF249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704202</w:t>
            </w:r>
          </w:p>
        </w:tc>
      </w:tr>
      <w:tr w:rsidR="003D7C3F" w:rsidRPr="003D7C3F" w14:paraId="4C746274" w14:textId="77777777" w:rsidTr="00493DCA">
        <w:tc>
          <w:tcPr>
            <w:tcW w:w="901" w:type="dxa"/>
          </w:tcPr>
          <w:p w14:paraId="4BCF2629" w14:textId="6A39DE53" w:rsidR="00493DCA" w:rsidRPr="003D7C3F" w:rsidRDefault="0050163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2099</w:t>
            </w:r>
          </w:p>
        </w:tc>
        <w:tc>
          <w:tcPr>
            <w:tcW w:w="3831" w:type="dxa"/>
          </w:tcPr>
          <w:p w14:paraId="64F7E250" w14:textId="3AE2B981" w:rsidR="00493DCA" w:rsidRPr="003D7C3F" w:rsidRDefault="00FF249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F. C. F.</w:t>
            </w:r>
          </w:p>
        </w:tc>
        <w:tc>
          <w:tcPr>
            <w:tcW w:w="2209" w:type="dxa"/>
          </w:tcPr>
          <w:p w14:paraId="14B1F4BA" w14:textId="0D879BD7" w:rsidR="00493DCA" w:rsidRPr="003D7C3F" w:rsidRDefault="00FF249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10/07/2021</w:t>
            </w:r>
          </w:p>
        </w:tc>
        <w:tc>
          <w:tcPr>
            <w:tcW w:w="1985" w:type="dxa"/>
          </w:tcPr>
          <w:p w14:paraId="0A0638FF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BC555AC" w14:textId="3DDD4DDD" w:rsidR="00493DCA" w:rsidRPr="003D7C3F" w:rsidRDefault="00FF249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701105</w:t>
            </w:r>
          </w:p>
        </w:tc>
      </w:tr>
      <w:tr w:rsidR="003D7C3F" w:rsidRPr="003D7C3F" w14:paraId="0B00D9B8" w14:textId="77777777" w:rsidTr="00493DCA">
        <w:tc>
          <w:tcPr>
            <w:tcW w:w="901" w:type="dxa"/>
          </w:tcPr>
          <w:p w14:paraId="27F1D41C" w14:textId="69555C76" w:rsidR="00493DCA" w:rsidRPr="003D7C3F" w:rsidRDefault="0050163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2100</w:t>
            </w:r>
          </w:p>
        </w:tc>
        <w:tc>
          <w:tcPr>
            <w:tcW w:w="3831" w:type="dxa"/>
          </w:tcPr>
          <w:p w14:paraId="0362F318" w14:textId="5789CFB4" w:rsidR="00493DCA" w:rsidRPr="003D7C3F" w:rsidRDefault="00FF249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V.</w:t>
            </w:r>
          </w:p>
        </w:tc>
        <w:tc>
          <w:tcPr>
            <w:tcW w:w="2209" w:type="dxa"/>
          </w:tcPr>
          <w:p w14:paraId="061486AF" w14:textId="6A0068B2" w:rsidR="00493DCA" w:rsidRPr="003D7C3F" w:rsidRDefault="00FF249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10/07/2021</w:t>
            </w:r>
          </w:p>
        </w:tc>
        <w:tc>
          <w:tcPr>
            <w:tcW w:w="1985" w:type="dxa"/>
          </w:tcPr>
          <w:p w14:paraId="5C7FAC6F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906F565" w14:textId="310F3041" w:rsidR="00493DCA" w:rsidRPr="003D7C3F" w:rsidRDefault="00FF249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704603</w:t>
            </w:r>
          </w:p>
        </w:tc>
      </w:tr>
      <w:tr w:rsidR="003D7C3F" w:rsidRPr="003D7C3F" w14:paraId="53D397B3" w14:textId="77777777" w:rsidTr="00493DCA">
        <w:tc>
          <w:tcPr>
            <w:tcW w:w="901" w:type="dxa"/>
          </w:tcPr>
          <w:p w14:paraId="3AAD19E6" w14:textId="5AFBC38F" w:rsidR="00493DCA" w:rsidRPr="003D7C3F" w:rsidRDefault="0050163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2101</w:t>
            </w:r>
          </w:p>
        </w:tc>
        <w:tc>
          <w:tcPr>
            <w:tcW w:w="3831" w:type="dxa"/>
          </w:tcPr>
          <w:p w14:paraId="1DC74CEC" w14:textId="74A1BF05" w:rsidR="00493DCA" w:rsidRPr="003D7C3F" w:rsidRDefault="00FF249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D. M. A.</w:t>
            </w:r>
          </w:p>
        </w:tc>
        <w:tc>
          <w:tcPr>
            <w:tcW w:w="2209" w:type="dxa"/>
          </w:tcPr>
          <w:p w14:paraId="01DEAE57" w14:textId="45BB91CC" w:rsidR="00493DCA" w:rsidRPr="003D7C3F" w:rsidRDefault="00FF249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10/07/2021</w:t>
            </w:r>
          </w:p>
        </w:tc>
        <w:tc>
          <w:tcPr>
            <w:tcW w:w="1985" w:type="dxa"/>
          </w:tcPr>
          <w:p w14:paraId="56D2E059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2F59EA2" w14:textId="753FE196" w:rsidR="00493DCA" w:rsidRPr="003D7C3F" w:rsidRDefault="00FF249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708406</w:t>
            </w:r>
          </w:p>
        </w:tc>
      </w:tr>
      <w:tr w:rsidR="003D7C3F" w:rsidRPr="003D7C3F" w14:paraId="79AB88CF" w14:textId="77777777" w:rsidTr="00493DCA">
        <w:tc>
          <w:tcPr>
            <w:tcW w:w="901" w:type="dxa"/>
          </w:tcPr>
          <w:p w14:paraId="776F88C3" w14:textId="7E403E5E" w:rsidR="00493DCA" w:rsidRPr="003D7C3F" w:rsidRDefault="0050163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2102</w:t>
            </w:r>
          </w:p>
        </w:tc>
        <w:tc>
          <w:tcPr>
            <w:tcW w:w="3831" w:type="dxa"/>
          </w:tcPr>
          <w:p w14:paraId="0CDE9FC6" w14:textId="29EF179F" w:rsidR="00493DCA" w:rsidRPr="003D7C3F" w:rsidRDefault="00FF249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F. L.</w:t>
            </w:r>
          </w:p>
        </w:tc>
        <w:tc>
          <w:tcPr>
            <w:tcW w:w="2209" w:type="dxa"/>
          </w:tcPr>
          <w:p w14:paraId="53A41704" w14:textId="2AE1D059" w:rsidR="00493DCA" w:rsidRPr="003D7C3F" w:rsidRDefault="00FF249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10/07/2021</w:t>
            </w:r>
          </w:p>
        </w:tc>
        <w:tc>
          <w:tcPr>
            <w:tcW w:w="1985" w:type="dxa"/>
          </w:tcPr>
          <w:p w14:paraId="5913D51C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8E37926" w14:textId="36B7ABB5" w:rsidR="00493DCA" w:rsidRPr="003D7C3F" w:rsidRDefault="00FF249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708004</w:t>
            </w:r>
          </w:p>
        </w:tc>
      </w:tr>
      <w:tr w:rsidR="003D7C3F" w:rsidRPr="003D7C3F" w14:paraId="26485091" w14:textId="77777777" w:rsidTr="00493DCA">
        <w:tc>
          <w:tcPr>
            <w:tcW w:w="901" w:type="dxa"/>
          </w:tcPr>
          <w:p w14:paraId="44AC5D84" w14:textId="16FE79D2" w:rsidR="00493DCA" w:rsidRPr="003D7C3F" w:rsidRDefault="0050163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2103</w:t>
            </w:r>
          </w:p>
        </w:tc>
        <w:tc>
          <w:tcPr>
            <w:tcW w:w="3831" w:type="dxa"/>
          </w:tcPr>
          <w:p w14:paraId="238C7595" w14:textId="1CB48808" w:rsidR="00493DCA" w:rsidRPr="003D7C3F" w:rsidRDefault="00FF249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S. J.</w:t>
            </w:r>
          </w:p>
        </w:tc>
        <w:tc>
          <w:tcPr>
            <w:tcW w:w="2209" w:type="dxa"/>
          </w:tcPr>
          <w:p w14:paraId="5E87ACCB" w14:textId="64A20688" w:rsidR="00493DCA" w:rsidRPr="003D7C3F" w:rsidRDefault="00FF249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10/07/2021</w:t>
            </w:r>
          </w:p>
        </w:tc>
        <w:tc>
          <w:tcPr>
            <w:tcW w:w="1985" w:type="dxa"/>
          </w:tcPr>
          <w:p w14:paraId="15FCD585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F9806C4" w14:textId="26202617" w:rsidR="00493DCA" w:rsidRPr="003D7C3F" w:rsidRDefault="00FF249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705801</w:t>
            </w:r>
          </w:p>
        </w:tc>
      </w:tr>
      <w:tr w:rsidR="003D7C3F" w:rsidRPr="003D7C3F" w14:paraId="4D03D9FB" w14:textId="77777777" w:rsidTr="00493DCA">
        <w:tc>
          <w:tcPr>
            <w:tcW w:w="901" w:type="dxa"/>
          </w:tcPr>
          <w:p w14:paraId="3F478977" w14:textId="58AD8E07" w:rsidR="00493DCA" w:rsidRPr="003D7C3F" w:rsidRDefault="0050163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2104</w:t>
            </w:r>
          </w:p>
        </w:tc>
        <w:tc>
          <w:tcPr>
            <w:tcW w:w="3831" w:type="dxa"/>
          </w:tcPr>
          <w:p w14:paraId="36717C50" w14:textId="322E7E60" w:rsidR="00493DCA" w:rsidRPr="003D7C3F" w:rsidRDefault="00FF249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G. N. S.</w:t>
            </w:r>
          </w:p>
        </w:tc>
        <w:tc>
          <w:tcPr>
            <w:tcW w:w="2209" w:type="dxa"/>
          </w:tcPr>
          <w:p w14:paraId="3ABAD9FC" w14:textId="1B3F64A1" w:rsidR="00493DCA" w:rsidRPr="003D7C3F" w:rsidRDefault="00FF249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10/07/2021</w:t>
            </w:r>
          </w:p>
        </w:tc>
        <w:tc>
          <w:tcPr>
            <w:tcW w:w="1985" w:type="dxa"/>
          </w:tcPr>
          <w:p w14:paraId="2D4978FB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6B30641" w14:textId="5ED35D46" w:rsidR="00493DCA" w:rsidRPr="003D7C3F" w:rsidRDefault="00FF249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700004</w:t>
            </w:r>
          </w:p>
        </w:tc>
      </w:tr>
      <w:tr w:rsidR="003D7C3F" w:rsidRPr="003D7C3F" w14:paraId="4B853D8B" w14:textId="77777777" w:rsidTr="00493DCA">
        <w:tc>
          <w:tcPr>
            <w:tcW w:w="901" w:type="dxa"/>
          </w:tcPr>
          <w:p w14:paraId="27CE6174" w14:textId="559BFBF2" w:rsidR="00493DCA" w:rsidRPr="003D7C3F" w:rsidRDefault="0050163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2105</w:t>
            </w:r>
          </w:p>
        </w:tc>
        <w:tc>
          <w:tcPr>
            <w:tcW w:w="3831" w:type="dxa"/>
          </w:tcPr>
          <w:p w14:paraId="337D6EDE" w14:textId="66E1E89B" w:rsidR="00493DCA" w:rsidRPr="003D7C3F" w:rsidRDefault="00FF249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C. C. S.</w:t>
            </w:r>
          </w:p>
        </w:tc>
        <w:tc>
          <w:tcPr>
            <w:tcW w:w="2209" w:type="dxa"/>
          </w:tcPr>
          <w:p w14:paraId="6E12F850" w14:textId="090A7DA7" w:rsidR="00493DCA" w:rsidRPr="003D7C3F" w:rsidRDefault="00FF249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10/07/2021</w:t>
            </w:r>
          </w:p>
        </w:tc>
        <w:tc>
          <w:tcPr>
            <w:tcW w:w="1985" w:type="dxa"/>
          </w:tcPr>
          <w:p w14:paraId="68CD01B5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BC76548" w14:textId="4C17B22B" w:rsidR="00493DCA" w:rsidRPr="003D7C3F" w:rsidRDefault="00FF249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706402</w:t>
            </w:r>
          </w:p>
        </w:tc>
      </w:tr>
      <w:tr w:rsidR="003D7C3F" w:rsidRPr="003D7C3F" w14:paraId="4109548B" w14:textId="77777777" w:rsidTr="00493DCA">
        <w:tc>
          <w:tcPr>
            <w:tcW w:w="901" w:type="dxa"/>
          </w:tcPr>
          <w:p w14:paraId="5196D4C9" w14:textId="6A989124" w:rsidR="00493DCA" w:rsidRPr="003D7C3F" w:rsidRDefault="0050163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2106</w:t>
            </w:r>
          </w:p>
        </w:tc>
        <w:tc>
          <w:tcPr>
            <w:tcW w:w="3831" w:type="dxa"/>
          </w:tcPr>
          <w:p w14:paraId="226E1450" w14:textId="097D59B7" w:rsidR="00493DCA" w:rsidRPr="003D7C3F" w:rsidRDefault="00FF249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N. M. S.</w:t>
            </w:r>
          </w:p>
        </w:tc>
        <w:tc>
          <w:tcPr>
            <w:tcW w:w="2209" w:type="dxa"/>
          </w:tcPr>
          <w:p w14:paraId="740E0D1D" w14:textId="6DA4755D" w:rsidR="00493DCA" w:rsidRPr="003D7C3F" w:rsidRDefault="00FF249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10/07/2021</w:t>
            </w:r>
          </w:p>
        </w:tc>
        <w:tc>
          <w:tcPr>
            <w:tcW w:w="1985" w:type="dxa"/>
          </w:tcPr>
          <w:p w14:paraId="5A19F962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1811B84" w14:textId="54909ED5" w:rsidR="00493DCA" w:rsidRPr="003D7C3F" w:rsidRDefault="00FF249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700204</w:t>
            </w:r>
          </w:p>
        </w:tc>
      </w:tr>
      <w:tr w:rsidR="003D7C3F" w:rsidRPr="003D7C3F" w14:paraId="4D4C01D7" w14:textId="77777777" w:rsidTr="00493DCA">
        <w:tc>
          <w:tcPr>
            <w:tcW w:w="901" w:type="dxa"/>
          </w:tcPr>
          <w:p w14:paraId="1DFD3E2D" w14:textId="4C1223F2" w:rsidR="00493DCA" w:rsidRPr="003D7C3F" w:rsidRDefault="0050163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2107</w:t>
            </w:r>
          </w:p>
        </w:tc>
        <w:tc>
          <w:tcPr>
            <w:tcW w:w="3831" w:type="dxa"/>
          </w:tcPr>
          <w:p w14:paraId="17470A7C" w14:textId="401858FE" w:rsidR="00493DCA" w:rsidRPr="003D7C3F" w:rsidRDefault="00FF249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T.</w:t>
            </w:r>
          </w:p>
        </w:tc>
        <w:tc>
          <w:tcPr>
            <w:tcW w:w="2209" w:type="dxa"/>
          </w:tcPr>
          <w:p w14:paraId="1B69EB20" w14:textId="2E789B0D" w:rsidR="00493DCA" w:rsidRPr="003D7C3F" w:rsidRDefault="00FF249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10/07/2021</w:t>
            </w:r>
          </w:p>
        </w:tc>
        <w:tc>
          <w:tcPr>
            <w:tcW w:w="1985" w:type="dxa"/>
          </w:tcPr>
          <w:p w14:paraId="496DE751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84FED36" w14:textId="2E9662AB" w:rsidR="00493DCA" w:rsidRPr="003D7C3F" w:rsidRDefault="00FF249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706409</w:t>
            </w:r>
          </w:p>
        </w:tc>
      </w:tr>
      <w:tr w:rsidR="003D7C3F" w:rsidRPr="003D7C3F" w14:paraId="67CE6C50" w14:textId="77777777" w:rsidTr="00493DCA">
        <w:tc>
          <w:tcPr>
            <w:tcW w:w="901" w:type="dxa"/>
          </w:tcPr>
          <w:p w14:paraId="77EF6B0C" w14:textId="0CA15360" w:rsidR="00493DCA" w:rsidRPr="003D7C3F" w:rsidRDefault="0050163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2108</w:t>
            </w:r>
          </w:p>
        </w:tc>
        <w:tc>
          <w:tcPr>
            <w:tcW w:w="3831" w:type="dxa"/>
          </w:tcPr>
          <w:p w14:paraId="36EA9250" w14:textId="0FED8F8F" w:rsidR="00493DCA" w:rsidRPr="003D7C3F" w:rsidRDefault="00FF249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A. S. Q.</w:t>
            </w:r>
          </w:p>
        </w:tc>
        <w:tc>
          <w:tcPr>
            <w:tcW w:w="2209" w:type="dxa"/>
          </w:tcPr>
          <w:p w14:paraId="5FFBD0B7" w14:textId="7D329615" w:rsidR="00493DCA" w:rsidRPr="003D7C3F" w:rsidRDefault="00FF249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10/07/2021</w:t>
            </w:r>
          </w:p>
        </w:tc>
        <w:tc>
          <w:tcPr>
            <w:tcW w:w="1985" w:type="dxa"/>
          </w:tcPr>
          <w:p w14:paraId="5A82EB86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B9254DC" w14:textId="1500E509" w:rsidR="00493DCA" w:rsidRPr="003D7C3F" w:rsidRDefault="00FF249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707404</w:t>
            </w:r>
          </w:p>
        </w:tc>
      </w:tr>
      <w:tr w:rsidR="003D7C3F" w:rsidRPr="003D7C3F" w14:paraId="24F56730" w14:textId="77777777" w:rsidTr="00493DCA">
        <w:tc>
          <w:tcPr>
            <w:tcW w:w="901" w:type="dxa"/>
          </w:tcPr>
          <w:p w14:paraId="751E2495" w14:textId="628D38A9" w:rsidR="00493DCA" w:rsidRPr="003D7C3F" w:rsidRDefault="0050163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2109</w:t>
            </w:r>
          </w:p>
        </w:tc>
        <w:tc>
          <w:tcPr>
            <w:tcW w:w="3831" w:type="dxa"/>
          </w:tcPr>
          <w:p w14:paraId="206E5B12" w14:textId="30444798" w:rsidR="00493DCA" w:rsidRPr="003D7C3F" w:rsidRDefault="00FF249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B. K.</w:t>
            </w:r>
          </w:p>
        </w:tc>
        <w:tc>
          <w:tcPr>
            <w:tcW w:w="2209" w:type="dxa"/>
          </w:tcPr>
          <w:p w14:paraId="44A88D97" w14:textId="3589E948" w:rsidR="00493DCA" w:rsidRPr="003D7C3F" w:rsidRDefault="00FF249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10/07/2021</w:t>
            </w:r>
          </w:p>
        </w:tc>
        <w:tc>
          <w:tcPr>
            <w:tcW w:w="1985" w:type="dxa"/>
          </w:tcPr>
          <w:p w14:paraId="114CC1B6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8B00D27" w14:textId="16C213C5" w:rsidR="00493DCA" w:rsidRPr="003D7C3F" w:rsidRDefault="00FF249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705007</w:t>
            </w:r>
          </w:p>
        </w:tc>
      </w:tr>
      <w:tr w:rsidR="003D7C3F" w:rsidRPr="003D7C3F" w14:paraId="4E85BDBB" w14:textId="77777777" w:rsidTr="00493DCA">
        <w:tc>
          <w:tcPr>
            <w:tcW w:w="901" w:type="dxa"/>
          </w:tcPr>
          <w:p w14:paraId="758463FE" w14:textId="10FEB505" w:rsidR="00493DCA" w:rsidRPr="003D7C3F" w:rsidRDefault="0050163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2110</w:t>
            </w:r>
          </w:p>
        </w:tc>
        <w:tc>
          <w:tcPr>
            <w:tcW w:w="3831" w:type="dxa"/>
          </w:tcPr>
          <w:p w14:paraId="72FCF304" w14:textId="46DB4AB2" w:rsidR="00493DCA" w:rsidRPr="003D7C3F" w:rsidRDefault="00FF249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N. L. K.</w:t>
            </w:r>
          </w:p>
        </w:tc>
        <w:tc>
          <w:tcPr>
            <w:tcW w:w="2209" w:type="dxa"/>
          </w:tcPr>
          <w:p w14:paraId="6D03E872" w14:textId="2D90CB80" w:rsidR="00493DCA" w:rsidRPr="003D7C3F" w:rsidRDefault="00FF249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10/07/2021</w:t>
            </w:r>
          </w:p>
        </w:tc>
        <w:tc>
          <w:tcPr>
            <w:tcW w:w="1985" w:type="dxa"/>
          </w:tcPr>
          <w:p w14:paraId="49F95154" w14:textId="77777777" w:rsidR="00493DCA" w:rsidRPr="003D7C3F" w:rsidRDefault="00493D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CB1DD5A" w14:textId="2BCB67FA" w:rsidR="00493DCA" w:rsidRPr="003D7C3F" w:rsidRDefault="001D53B7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700005</w:t>
            </w:r>
          </w:p>
        </w:tc>
      </w:tr>
      <w:tr w:rsidR="00501638" w:rsidRPr="00F60500" w14:paraId="0DE21E7E" w14:textId="77777777" w:rsidTr="00501638">
        <w:tc>
          <w:tcPr>
            <w:tcW w:w="901" w:type="dxa"/>
          </w:tcPr>
          <w:p w14:paraId="492478CB" w14:textId="28625460" w:rsidR="00501638" w:rsidRPr="00F60500" w:rsidRDefault="00501638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2111</w:t>
            </w:r>
          </w:p>
        </w:tc>
        <w:tc>
          <w:tcPr>
            <w:tcW w:w="3831" w:type="dxa"/>
          </w:tcPr>
          <w:p w14:paraId="173ADFB0" w14:textId="487C3D36" w:rsidR="00501638" w:rsidRPr="00F60500" w:rsidRDefault="001D53B7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V. R.</w:t>
            </w:r>
          </w:p>
        </w:tc>
        <w:tc>
          <w:tcPr>
            <w:tcW w:w="2209" w:type="dxa"/>
          </w:tcPr>
          <w:p w14:paraId="48A4118B" w14:textId="79BDC597" w:rsidR="00501638" w:rsidRPr="00F60500" w:rsidRDefault="001D53B7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10/07/2021</w:t>
            </w:r>
          </w:p>
        </w:tc>
        <w:tc>
          <w:tcPr>
            <w:tcW w:w="1985" w:type="dxa"/>
          </w:tcPr>
          <w:p w14:paraId="5941DA96" w14:textId="77777777" w:rsidR="00501638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E6B8535" w14:textId="4D3B13ED" w:rsidR="00501638" w:rsidRPr="00F60500" w:rsidRDefault="001D53B7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707402</w:t>
            </w:r>
          </w:p>
        </w:tc>
      </w:tr>
      <w:tr w:rsidR="00501638" w:rsidRPr="00F60500" w14:paraId="58CE2B67" w14:textId="77777777" w:rsidTr="00501638">
        <w:tc>
          <w:tcPr>
            <w:tcW w:w="901" w:type="dxa"/>
          </w:tcPr>
          <w:p w14:paraId="36B89241" w14:textId="63EF2C39" w:rsidR="00501638" w:rsidRPr="00F60500" w:rsidRDefault="001D53B7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2112</w:t>
            </w:r>
          </w:p>
        </w:tc>
        <w:tc>
          <w:tcPr>
            <w:tcW w:w="3831" w:type="dxa"/>
          </w:tcPr>
          <w:p w14:paraId="61CF9038" w14:textId="700A59AD" w:rsidR="00501638" w:rsidRPr="00F60500" w:rsidRDefault="001D53B7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P. S.</w:t>
            </w:r>
          </w:p>
        </w:tc>
        <w:tc>
          <w:tcPr>
            <w:tcW w:w="2209" w:type="dxa"/>
          </w:tcPr>
          <w:p w14:paraId="72DC8E8E" w14:textId="2C40042B" w:rsidR="00501638" w:rsidRPr="00F60500" w:rsidRDefault="001D53B7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10/07/2021</w:t>
            </w:r>
          </w:p>
        </w:tc>
        <w:tc>
          <w:tcPr>
            <w:tcW w:w="1985" w:type="dxa"/>
          </w:tcPr>
          <w:p w14:paraId="1255D21A" w14:textId="77777777" w:rsidR="00501638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169F44F" w14:textId="0BEA7E19" w:rsidR="00501638" w:rsidRPr="00F60500" w:rsidRDefault="001D53B7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702502</w:t>
            </w:r>
          </w:p>
        </w:tc>
      </w:tr>
      <w:tr w:rsidR="00501638" w:rsidRPr="00F60500" w14:paraId="66485C95" w14:textId="77777777" w:rsidTr="00501638">
        <w:tc>
          <w:tcPr>
            <w:tcW w:w="901" w:type="dxa"/>
          </w:tcPr>
          <w:p w14:paraId="7863EACD" w14:textId="27948B63" w:rsidR="00501638" w:rsidRPr="00F60500" w:rsidRDefault="001D53B7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2113</w:t>
            </w:r>
          </w:p>
        </w:tc>
        <w:tc>
          <w:tcPr>
            <w:tcW w:w="3831" w:type="dxa"/>
          </w:tcPr>
          <w:p w14:paraId="2C33C4B8" w14:textId="1E155842" w:rsidR="00501638" w:rsidRPr="00F60500" w:rsidRDefault="001D53B7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S. L. O. S.</w:t>
            </w:r>
          </w:p>
        </w:tc>
        <w:tc>
          <w:tcPr>
            <w:tcW w:w="2209" w:type="dxa"/>
          </w:tcPr>
          <w:p w14:paraId="590E7F43" w14:textId="0F4B5EBF" w:rsidR="00501638" w:rsidRPr="00F60500" w:rsidRDefault="001D53B7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10/07/2021</w:t>
            </w:r>
          </w:p>
        </w:tc>
        <w:tc>
          <w:tcPr>
            <w:tcW w:w="1985" w:type="dxa"/>
          </w:tcPr>
          <w:p w14:paraId="1C3524EE" w14:textId="77777777" w:rsidR="00501638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DD66E0A" w14:textId="1693EB3E" w:rsidR="00501638" w:rsidRPr="00F60500" w:rsidRDefault="001D53B7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700009</w:t>
            </w:r>
          </w:p>
        </w:tc>
      </w:tr>
      <w:tr w:rsidR="00501638" w:rsidRPr="00F60500" w14:paraId="61B8845F" w14:textId="77777777" w:rsidTr="00501638">
        <w:tc>
          <w:tcPr>
            <w:tcW w:w="901" w:type="dxa"/>
          </w:tcPr>
          <w:p w14:paraId="0114B000" w14:textId="1BCF5F58" w:rsidR="00501638" w:rsidRPr="00F60500" w:rsidRDefault="001D53B7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2114</w:t>
            </w:r>
          </w:p>
        </w:tc>
        <w:tc>
          <w:tcPr>
            <w:tcW w:w="3831" w:type="dxa"/>
          </w:tcPr>
          <w:p w14:paraId="11B0AABF" w14:textId="5790233D" w:rsidR="00501638" w:rsidRPr="00F60500" w:rsidRDefault="001D53B7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D. A. L. O.</w:t>
            </w:r>
          </w:p>
        </w:tc>
        <w:tc>
          <w:tcPr>
            <w:tcW w:w="2209" w:type="dxa"/>
          </w:tcPr>
          <w:p w14:paraId="41932473" w14:textId="5C5ABBE8" w:rsidR="00501638" w:rsidRPr="00F60500" w:rsidRDefault="001D53B7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10/07/2021</w:t>
            </w:r>
          </w:p>
        </w:tc>
        <w:tc>
          <w:tcPr>
            <w:tcW w:w="1985" w:type="dxa"/>
          </w:tcPr>
          <w:p w14:paraId="44EA248F" w14:textId="77777777" w:rsidR="00501638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5895CC3" w14:textId="40BA5556" w:rsidR="00501638" w:rsidRPr="00F60500" w:rsidRDefault="001D53B7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700005</w:t>
            </w:r>
          </w:p>
        </w:tc>
      </w:tr>
      <w:tr w:rsidR="00501638" w:rsidRPr="00F60500" w14:paraId="11E96CF2" w14:textId="77777777" w:rsidTr="00501638">
        <w:tc>
          <w:tcPr>
            <w:tcW w:w="901" w:type="dxa"/>
          </w:tcPr>
          <w:p w14:paraId="7EBB210D" w14:textId="6DCD93AD" w:rsidR="00501638" w:rsidRPr="00F60500" w:rsidRDefault="001D53B7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2115</w:t>
            </w:r>
          </w:p>
        </w:tc>
        <w:tc>
          <w:tcPr>
            <w:tcW w:w="3831" w:type="dxa"/>
          </w:tcPr>
          <w:p w14:paraId="6BEFE92E" w14:textId="456F795C" w:rsidR="00501638" w:rsidRPr="00F60500" w:rsidRDefault="001D53B7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E. L. P.</w:t>
            </w:r>
          </w:p>
        </w:tc>
        <w:tc>
          <w:tcPr>
            <w:tcW w:w="2209" w:type="dxa"/>
          </w:tcPr>
          <w:p w14:paraId="6DD1747B" w14:textId="36339F4A" w:rsidR="00501638" w:rsidRPr="00F60500" w:rsidRDefault="001D53B7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10/07/2021</w:t>
            </w:r>
          </w:p>
        </w:tc>
        <w:tc>
          <w:tcPr>
            <w:tcW w:w="1985" w:type="dxa"/>
          </w:tcPr>
          <w:p w14:paraId="176E8CBF" w14:textId="77777777" w:rsidR="00501638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71A2AD2" w14:textId="7C228C18" w:rsidR="00501638" w:rsidRPr="00F60500" w:rsidRDefault="001D53B7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705604</w:t>
            </w:r>
          </w:p>
        </w:tc>
      </w:tr>
      <w:tr w:rsidR="00501638" w:rsidRPr="00F60500" w14:paraId="01BDBEB1" w14:textId="77777777" w:rsidTr="00501638">
        <w:tc>
          <w:tcPr>
            <w:tcW w:w="901" w:type="dxa"/>
          </w:tcPr>
          <w:p w14:paraId="43052B4C" w14:textId="4158CE63" w:rsidR="00501638" w:rsidRPr="00F60500" w:rsidRDefault="001D53B7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2116</w:t>
            </w:r>
          </w:p>
        </w:tc>
        <w:tc>
          <w:tcPr>
            <w:tcW w:w="3831" w:type="dxa"/>
          </w:tcPr>
          <w:p w14:paraId="385AE2F8" w14:textId="62A7A395" w:rsidR="00501638" w:rsidRPr="00F60500" w:rsidRDefault="001D53B7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H. R. S.</w:t>
            </w:r>
          </w:p>
        </w:tc>
        <w:tc>
          <w:tcPr>
            <w:tcW w:w="2209" w:type="dxa"/>
          </w:tcPr>
          <w:p w14:paraId="11C20E33" w14:textId="379804FA" w:rsidR="00501638" w:rsidRPr="00F60500" w:rsidRDefault="001D53B7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10/07/2021</w:t>
            </w:r>
          </w:p>
        </w:tc>
        <w:tc>
          <w:tcPr>
            <w:tcW w:w="1985" w:type="dxa"/>
          </w:tcPr>
          <w:p w14:paraId="5CA786A7" w14:textId="77777777" w:rsidR="00501638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1E5A37D" w14:textId="3D374A6A" w:rsidR="00501638" w:rsidRPr="00F60500" w:rsidRDefault="001D53B7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702408</w:t>
            </w:r>
          </w:p>
        </w:tc>
      </w:tr>
      <w:tr w:rsidR="00501638" w:rsidRPr="00F60500" w14:paraId="75F52091" w14:textId="77777777" w:rsidTr="00501638">
        <w:tc>
          <w:tcPr>
            <w:tcW w:w="901" w:type="dxa"/>
          </w:tcPr>
          <w:p w14:paraId="67493C54" w14:textId="26B3EC50" w:rsidR="00501638" w:rsidRPr="00F60500" w:rsidRDefault="001D53B7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2117</w:t>
            </w:r>
          </w:p>
        </w:tc>
        <w:tc>
          <w:tcPr>
            <w:tcW w:w="3831" w:type="dxa"/>
          </w:tcPr>
          <w:p w14:paraId="7F9C4CEA" w14:textId="004C85AF" w:rsidR="00501638" w:rsidRPr="00F60500" w:rsidRDefault="001D53B7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C. D. M.</w:t>
            </w:r>
          </w:p>
        </w:tc>
        <w:tc>
          <w:tcPr>
            <w:tcW w:w="2209" w:type="dxa"/>
          </w:tcPr>
          <w:p w14:paraId="2A3F9B27" w14:textId="17A16F67" w:rsidR="00501638" w:rsidRPr="00F60500" w:rsidRDefault="001D53B7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10/07/2021</w:t>
            </w:r>
          </w:p>
        </w:tc>
        <w:tc>
          <w:tcPr>
            <w:tcW w:w="1985" w:type="dxa"/>
          </w:tcPr>
          <w:p w14:paraId="6530019B" w14:textId="77777777" w:rsidR="00501638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DBA7A5C" w14:textId="63A7FF52" w:rsidR="00501638" w:rsidRPr="00F60500" w:rsidRDefault="001D53B7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708902</w:t>
            </w:r>
          </w:p>
        </w:tc>
      </w:tr>
      <w:tr w:rsidR="00501638" w:rsidRPr="00F60500" w14:paraId="3BB55F7E" w14:textId="77777777" w:rsidTr="00501638">
        <w:tc>
          <w:tcPr>
            <w:tcW w:w="901" w:type="dxa"/>
          </w:tcPr>
          <w:p w14:paraId="57EF5256" w14:textId="01579835" w:rsidR="00501638" w:rsidRPr="00F60500" w:rsidRDefault="001D53B7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2118</w:t>
            </w:r>
          </w:p>
        </w:tc>
        <w:tc>
          <w:tcPr>
            <w:tcW w:w="3831" w:type="dxa"/>
          </w:tcPr>
          <w:p w14:paraId="13368A3B" w14:textId="698D0DC4" w:rsidR="00501638" w:rsidRPr="00F60500" w:rsidRDefault="001D53B7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C. S.</w:t>
            </w:r>
          </w:p>
        </w:tc>
        <w:tc>
          <w:tcPr>
            <w:tcW w:w="2209" w:type="dxa"/>
          </w:tcPr>
          <w:p w14:paraId="2E61BCDF" w14:textId="45BE5F0E" w:rsidR="00501638" w:rsidRPr="00F60500" w:rsidRDefault="001D53B7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10/07/2021</w:t>
            </w:r>
          </w:p>
        </w:tc>
        <w:tc>
          <w:tcPr>
            <w:tcW w:w="1985" w:type="dxa"/>
          </w:tcPr>
          <w:p w14:paraId="76977CC4" w14:textId="77777777" w:rsidR="00501638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C9A6F87" w14:textId="5080936E" w:rsidR="00501638" w:rsidRPr="00F60500" w:rsidRDefault="001D53B7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703007</w:t>
            </w:r>
          </w:p>
        </w:tc>
      </w:tr>
      <w:tr w:rsidR="00501638" w:rsidRPr="00F60500" w14:paraId="1C4A9BE4" w14:textId="77777777" w:rsidTr="00501638">
        <w:tc>
          <w:tcPr>
            <w:tcW w:w="901" w:type="dxa"/>
          </w:tcPr>
          <w:p w14:paraId="381D2942" w14:textId="69452787" w:rsidR="00501638" w:rsidRPr="00F60500" w:rsidRDefault="001D53B7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2119</w:t>
            </w:r>
          </w:p>
        </w:tc>
        <w:tc>
          <w:tcPr>
            <w:tcW w:w="3831" w:type="dxa"/>
          </w:tcPr>
          <w:p w14:paraId="51C4A390" w14:textId="25F68A99" w:rsidR="00501638" w:rsidRPr="00F60500" w:rsidRDefault="001D53B7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O. K.</w:t>
            </w:r>
          </w:p>
        </w:tc>
        <w:tc>
          <w:tcPr>
            <w:tcW w:w="2209" w:type="dxa"/>
          </w:tcPr>
          <w:p w14:paraId="7FC3BC4D" w14:textId="30393F89" w:rsidR="00501638" w:rsidRPr="00F60500" w:rsidRDefault="001D53B7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10/07/2021</w:t>
            </w:r>
          </w:p>
        </w:tc>
        <w:tc>
          <w:tcPr>
            <w:tcW w:w="1985" w:type="dxa"/>
          </w:tcPr>
          <w:p w14:paraId="131BD2E2" w14:textId="77777777" w:rsidR="00501638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D75D3C9" w14:textId="605CDAEC" w:rsidR="00501638" w:rsidRPr="00F60500" w:rsidRDefault="001D53B7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702106</w:t>
            </w:r>
          </w:p>
        </w:tc>
      </w:tr>
      <w:tr w:rsidR="00501638" w:rsidRPr="00F60500" w14:paraId="72FF9C8A" w14:textId="77777777" w:rsidTr="00501638">
        <w:tc>
          <w:tcPr>
            <w:tcW w:w="901" w:type="dxa"/>
          </w:tcPr>
          <w:p w14:paraId="754B3372" w14:textId="698EA5D5" w:rsidR="00501638" w:rsidRPr="00F60500" w:rsidRDefault="001D53B7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2120</w:t>
            </w:r>
          </w:p>
        </w:tc>
        <w:tc>
          <w:tcPr>
            <w:tcW w:w="3831" w:type="dxa"/>
          </w:tcPr>
          <w:p w14:paraId="61019067" w14:textId="7820E1B7" w:rsidR="00501638" w:rsidRPr="00F60500" w:rsidRDefault="001D53B7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F. M. G.</w:t>
            </w:r>
          </w:p>
        </w:tc>
        <w:tc>
          <w:tcPr>
            <w:tcW w:w="2209" w:type="dxa"/>
          </w:tcPr>
          <w:p w14:paraId="140DA027" w14:textId="14C30315" w:rsidR="00501638" w:rsidRPr="00F60500" w:rsidRDefault="001D53B7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10/07/2021</w:t>
            </w:r>
          </w:p>
        </w:tc>
        <w:tc>
          <w:tcPr>
            <w:tcW w:w="1985" w:type="dxa"/>
          </w:tcPr>
          <w:p w14:paraId="69C5BEC0" w14:textId="77777777" w:rsidR="00501638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233A9A2" w14:textId="76409794" w:rsidR="00501638" w:rsidRPr="00F60500" w:rsidRDefault="001D53B7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707006</w:t>
            </w:r>
          </w:p>
        </w:tc>
      </w:tr>
      <w:tr w:rsidR="00501638" w:rsidRPr="00F60500" w14:paraId="2EB5AD03" w14:textId="77777777" w:rsidTr="00501638">
        <w:tc>
          <w:tcPr>
            <w:tcW w:w="901" w:type="dxa"/>
          </w:tcPr>
          <w:p w14:paraId="53256187" w14:textId="3A1669B8" w:rsidR="00501638" w:rsidRPr="00F60500" w:rsidRDefault="001D53B7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2121</w:t>
            </w:r>
          </w:p>
        </w:tc>
        <w:tc>
          <w:tcPr>
            <w:tcW w:w="3831" w:type="dxa"/>
          </w:tcPr>
          <w:p w14:paraId="5C1B5A93" w14:textId="29309ACB" w:rsidR="00501638" w:rsidRPr="00F60500" w:rsidRDefault="001D53B7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V. I. L.</w:t>
            </w:r>
          </w:p>
        </w:tc>
        <w:tc>
          <w:tcPr>
            <w:tcW w:w="2209" w:type="dxa"/>
          </w:tcPr>
          <w:p w14:paraId="206E8DC6" w14:textId="4A3F07BC" w:rsidR="00501638" w:rsidRPr="00F60500" w:rsidRDefault="001D53B7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10/07/2021</w:t>
            </w:r>
          </w:p>
        </w:tc>
        <w:tc>
          <w:tcPr>
            <w:tcW w:w="1985" w:type="dxa"/>
          </w:tcPr>
          <w:p w14:paraId="4C41ACA3" w14:textId="77777777" w:rsidR="00501638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E88BC8A" w14:textId="6DBF492E" w:rsidR="00501638" w:rsidRPr="00F60500" w:rsidRDefault="001D53B7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704506</w:t>
            </w:r>
          </w:p>
        </w:tc>
      </w:tr>
      <w:tr w:rsidR="00501638" w:rsidRPr="00F60500" w14:paraId="02089B1E" w14:textId="77777777" w:rsidTr="00501638">
        <w:tc>
          <w:tcPr>
            <w:tcW w:w="901" w:type="dxa"/>
          </w:tcPr>
          <w:p w14:paraId="0ABB0C62" w14:textId="3079D9D3" w:rsidR="00501638" w:rsidRPr="00F60500" w:rsidRDefault="001D53B7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2122</w:t>
            </w:r>
          </w:p>
        </w:tc>
        <w:tc>
          <w:tcPr>
            <w:tcW w:w="3831" w:type="dxa"/>
          </w:tcPr>
          <w:p w14:paraId="44D6B93C" w14:textId="5A7A13DB" w:rsidR="00501638" w:rsidRPr="00F60500" w:rsidRDefault="001D53B7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V. G. R.</w:t>
            </w:r>
          </w:p>
        </w:tc>
        <w:tc>
          <w:tcPr>
            <w:tcW w:w="2209" w:type="dxa"/>
          </w:tcPr>
          <w:p w14:paraId="7C8CFE06" w14:textId="5E8C2C8B" w:rsidR="00501638" w:rsidRPr="00F60500" w:rsidRDefault="001D53B7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10/07/2021</w:t>
            </w:r>
          </w:p>
        </w:tc>
        <w:tc>
          <w:tcPr>
            <w:tcW w:w="1985" w:type="dxa"/>
          </w:tcPr>
          <w:p w14:paraId="47FA141B" w14:textId="77777777" w:rsidR="00501638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FE22740" w14:textId="4F3B9354" w:rsidR="00501638" w:rsidRPr="00F60500" w:rsidRDefault="001D53B7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700403</w:t>
            </w:r>
          </w:p>
        </w:tc>
      </w:tr>
      <w:tr w:rsidR="00501638" w:rsidRPr="003D7C3F" w14:paraId="7DE662BB" w14:textId="77777777" w:rsidTr="00501638">
        <w:tc>
          <w:tcPr>
            <w:tcW w:w="901" w:type="dxa"/>
          </w:tcPr>
          <w:p w14:paraId="1F3391B6" w14:textId="77FB6D75" w:rsidR="00501638" w:rsidRPr="003D7C3F" w:rsidRDefault="001D53B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2123</w:t>
            </w:r>
          </w:p>
        </w:tc>
        <w:tc>
          <w:tcPr>
            <w:tcW w:w="3831" w:type="dxa"/>
          </w:tcPr>
          <w:p w14:paraId="1869B55C" w14:textId="0D053319" w:rsidR="00501638" w:rsidRPr="003D7C3F" w:rsidRDefault="001D53B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K. R.</w:t>
            </w:r>
          </w:p>
        </w:tc>
        <w:tc>
          <w:tcPr>
            <w:tcW w:w="2209" w:type="dxa"/>
          </w:tcPr>
          <w:p w14:paraId="2A5F446B" w14:textId="2FC86C7F" w:rsidR="00501638" w:rsidRPr="003D7C3F" w:rsidRDefault="001D53B7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10/07/2021</w:t>
            </w:r>
          </w:p>
        </w:tc>
        <w:tc>
          <w:tcPr>
            <w:tcW w:w="1985" w:type="dxa"/>
          </w:tcPr>
          <w:p w14:paraId="23D086FA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1D6F0F3" w14:textId="233AB028" w:rsidR="00501638" w:rsidRPr="003D7C3F" w:rsidRDefault="001D53B7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704107</w:t>
            </w:r>
          </w:p>
        </w:tc>
      </w:tr>
      <w:tr w:rsidR="00501638" w:rsidRPr="003D7C3F" w14:paraId="73B929F2" w14:textId="77777777" w:rsidTr="00501638">
        <w:tc>
          <w:tcPr>
            <w:tcW w:w="901" w:type="dxa"/>
          </w:tcPr>
          <w:p w14:paraId="0A669294" w14:textId="3652599A" w:rsidR="00501638" w:rsidRPr="003D7C3F" w:rsidRDefault="001D53B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2124</w:t>
            </w:r>
          </w:p>
        </w:tc>
        <w:tc>
          <w:tcPr>
            <w:tcW w:w="3831" w:type="dxa"/>
          </w:tcPr>
          <w:p w14:paraId="1C11E7F2" w14:textId="38D20E28" w:rsidR="00501638" w:rsidRPr="003D7C3F" w:rsidRDefault="001D53B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D. J. S.</w:t>
            </w:r>
          </w:p>
        </w:tc>
        <w:tc>
          <w:tcPr>
            <w:tcW w:w="2209" w:type="dxa"/>
          </w:tcPr>
          <w:p w14:paraId="75FC00E2" w14:textId="56F6E4CC" w:rsidR="00501638" w:rsidRPr="003D7C3F" w:rsidRDefault="001D53B7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10/07/2021</w:t>
            </w:r>
          </w:p>
        </w:tc>
        <w:tc>
          <w:tcPr>
            <w:tcW w:w="1985" w:type="dxa"/>
          </w:tcPr>
          <w:p w14:paraId="5FBAD35D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D4B7AF7" w14:textId="10C79931" w:rsidR="00501638" w:rsidRPr="003D7C3F" w:rsidRDefault="001D53B7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708601</w:t>
            </w:r>
          </w:p>
        </w:tc>
      </w:tr>
      <w:tr w:rsidR="00501638" w:rsidRPr="003D7C3F" w14:paraId="5282AD12" w14:textId="77777777" w:rsidTr="00501638">
        <w:tc>
          <w:tcPr>
            <w:tcW w:w="901" w:type="dxa"/>
          </w:tcPr>
          <w:p w14:paraId="218B2F6A" w14:textId="735A9186" w:rsidR="00501638" w:rsidRPr="003D7C3F" w:rsidRDefault="001D53B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2125</w:t>
            </w:r>
          </w:p>
        </w:tc>
        <w:tc>
          <w:tcPr>
            <w:tcW w:w="3831" w:type="dxa"/>
          </w:tcPr>
          <w:p w14:paraId="73A6AAC7" w14:textId="28F60577" w:rsidR="00501638" w:rsidRPr="003D7C3F" w:rsidRDefault="001D53B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V. A. F.</w:t>
            </w:r>
          </w:p>
        </w:tc>
        <w:tc>
          <w:tcPr>
            <w:tcW w:w="2209" w:type="dxa"/>
          </w:tcPr>
          <w:p w14:paraId="5BF29A1D" w14:textId="1AA2BB7A" w:rsidR="00501638" w:rsidRPr="003D7C3F" w:rsidRDefault="001D53B7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10/07/2021</w:t>
            </w:r>
          </w:p>
        </w:tc>
        <w:tc>
          <w:tcPr>
            <w:tcW w:w="1985" w:type="dxa"/>
          </w:tcPr>
          <w:p w14:paraId="050F3443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354AD21" w14:textId="46FA1EE8" w:rsidR="00501638" w:rsidRPr="003D7C3F" w:rsidRDefault="001D53B7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702309</w:t>
            </w:r>
          </w:p>
        </w:tc>
      </w:tr>
      <w:tr w:rsidR="00501638" w:rsidRPr="003D7C3F" w14:paraId="58DC4224" w14:textId="77777777" w:rsidTr="00501638">
        <w:tc>
          <w:tcPr>
            <w:tcW w:w="901" w:type="dxa"/>
          </w:tcPr>
          <w:p w14:paraId="7A365C75" w14:textId="43EEF8BB" w:rsidR="00501638" w:rsidRPr="003D7C3F" w:rsidRDefault="001D53B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2126</w:t>
            </w:r>
          </w:p>
        </w:tc>
        <w:tc>
          <w:tcPr>
            <w:tcW w:w="3831" w:type="dxa"/>
          </w:tcPr>
          <w:p w14:paraId="1285FB4E" w14:textId="3D23A141" w:rsidR="00501638" w:rsidRPr="003D7C3F" w:rsidRDefault="001D53B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I. T. G.</w:t>
            </w:r>
          </w:p>
        </w:tc>
        <w:tc>
          <w:tcPr>
            <w:tcW w:w="2209" w:type="dxa"/>
          </w:tcPr>
          <w:p w14:paraId="39068A1F" w14:textId="31967034" w:rsidR="00501638" w:rsidRPr="003D7C3F" w:rsidRDefault="001D53B7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10/07/2021</w:t>
            </w:r>
          </w:p>
        </w:tc>
        <w:tc>
          <w:tcPr>
            <w:tcW w:w="1985" w:type="dxa"/>
          </w:tcPr>
          <w:p w14:paraId="4AED963C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7A966DF" w14:textId="57F9E0C5" w:rsidR="00501638" w:rsidRPr="003D7C3F" w:rsidRDefault="001D53B7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706209</w:t>
            </w:r>
          </w:p>
        </w:tc>
      </w:tr>
      <w:tr w:rsidR="00501638" w:rsidRPr="003D7C3F" w14:paraId="68D6DD17" w14:textId="77777777" w:rsidTr="00501638">
        <w:tc>
          <w:tcPr>
            <w:tcW w:w="901" w:type="dxa"/>
          </w:tcPr>
          <w:p w14:paraId="14E243B6" w14:textId="75FEAFD4" w:rsidR="00501638" w:rsidRPr="003D7C3F" w:rsidRDefault="001D53B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2127</w:t>
            </w:r>
          </w:p>
        </w:tc>
        <w:tc>
          <w:tcPr>
            <w:tcW w:w="3831" w:type="dxa"/>
          </w:tcPr>
          <w:p w14:paraId="474C4E6B" w14:textId="532A0493" w:rsidR="00501638" w:rsidRPr="003D7C3F" w:rsidRDefault="001D53B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M. G. B.</w:t>
            </w:r>
          </w:p>
        </w:tc>
        <w:tc>
          <w:tcPr>
            <w:tcW w:w="2209" w:type="dxa"/>
          </w:tcPr>
          <w:p w14:paraId="55694CA4" w14:textId="4B010FB8" w:rsidR="00501638" w:rsidRPr="003D7C3F" w:rsidRDefault="001D53B7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10/07/2021</w:t>
            </w:r>
          </w:p>
        </w:tc>
        <w:tc>
          <w:tcPr>
            <w:tcW w:w="1985" w:type="dxa"/>
          </w:tcPr>
          <w:p w14:paraId="43AE0D63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74478B1" w14:textId="0EA52D5D" w:rsidR="00501638" w:rsidRPr="003D7C3F" w:rsidRDefault="001D53B7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707602</w:t>
            </w:r>
          </w:p>
        </w:tc>
      </w:tr>
      <w:tr w:rsidR="00501638" w:rsidRPr="003D7C3F" w14:paraId="1CDF8C01" w14:textId="77777777" w:rsidTr="00501638">
        <w:tc>
          <w:tcPr>
            <w:tcW w:w="901" w:type="dxa"/>
          </w:tcPr>
          <w:p w14:paraId="15EC9D71" w14:textId="7EA98CBD" w:rsidR="00501638" w:rsidRPr="003D7C3F" w:rsidRDefault="001D53B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2128</w:t>
            </w:r>
          </w:p>
        </w:tc>
        <w:tc>
          <w:tcPr>
            <w:tcW w:w="3831" w:type="dxa"/>
          </w:tcPr>
          <w:p w14:paraId="3160A29C" w14:textId="06CE2C74" w:rsidR="00501638" w:rsidRPr="003D7C3F" w:rsidRDefault="004A735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S.</w:t>
            </w:r>
          </w:p>
        </w:tc>
        <w:tc>
          <w:tcPr>
            <w:tcW w:w="2209" w:type="dxa"/>
          </w:tcPr>
          <w:p w14:paraId="634B1B1A" w14:textId="48B1FC3A" w:rsidR="00501638" w:rsidRPr="003D7C3F" w:rsidRDefault="004A7357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10/07/2021</w:t>
            </w:r>
          </w:p>
        </w:tc>
        <w:tc>
          <w:tcPr>
            <w:tcW w:w="1985" w:type="dxa"/>
          </w:tcPr>
          <w:p w14:paraId="535BABE1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EDDC51B" w14:textId="57DDE56E" w:rsidR="00501638" w:rsidRPr="003D7C3F" w:rsidRDefault="004A7357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700602</w:t>
            </w:r>
          </w:p>
        </w:tc>
      </w:tr>
      <w:tr w:rsidR="00501638" w:rsidRPr="003D7C3F" w14:paraId="00646A7B" w14:textId="77777777" w:rsidTr="00501638">
        <w:tc>
          <w:tcPr>
            <w:tcW w:w="901" w:type="dxa"/>
          </w:tcPr>
          <w:p w14:paraId="470ACB1E" w14:textId="16FE00EC" w:rsidR="00501638" w:rsidRPr="003D7C3F" w:rsidRDefault="001D53B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2129</w:t>
            </w:r>
          </w:p>
        </w:tc>
        <w:tc>
          <w:tcPr>
            <w:tcW w:w="3831" w:type="dxa"/>
          </w:tcPr>
          <w:p w14:paraId="041F260E" w14:textId="04854156" w:rsidR="00501638" w:rsidRPr="003D7C3F" w:rsidRDefault="004A735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P. A.</w:t>
            </w:r>
          </w:p>
        </w:tc>
        <w:tc>
          <w:tcPr>
            <w:tcW w:w="2209" w:type="dxa"/>
          </w:tcPr>
          <w:p w14:paraId="3A0386A2" w14:textId="0C482DF7" w:rsidR="00501638" w:rsidRPr="003D7C3F" w:rsidRDefault="004A7357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10/07/2021</w:t>
            </w:r>
          </w:p>
        </w:tc>
        <w:tc>
          <w:tcPr>
            <w:tcW w:w="1985" w:type="dxa"/>
          </w:tcPr>
          <w:p w14:paraId="3450BA63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80B3106" w14:textId="6A7901A2" w:rsidR="00501638" w:rsidRPr="003D7C3F" w:rsidRDefault="004A7357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702607</w:t>
            </w:r>
          </w:p>
        </w:tc>
      </w:tr>
      <w:tr w:rsidR="00501638" w:rsidRPr="003D7C3F" w14:paraId="7CB5BD33" w14:textId="77777777" w:rsidTr="00501638">
        <w:tc>
          <w:tcPr>
            <w:tcW w:w="901" w:type="dxa"/>
          </w:tcPr>
          <w:p w14:paraId="2755A61C" w14:textId="1D65A089" w:rsidR="00501638" w:rsidRPr="003D7C3F" w:rsidRDefault="001D53B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2130</w:t>
            </w:r>
          </w:p>
        </w:tc>
        <w:tc>
          <w:tcPr>
            <w:tcW w:w="3831" w:type="dxa"/>
          </w:tcPr>
          <w:p w14:paraId="1BD24735" w14:textId="4F4ED343" w:rsidR="00501638" w:rsidRPr="003D7C3F" w:rsidRDefault="004A735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C. F.</w:t>
            </w:r>
          </w:p>
        </w:tc>
        <w:tc>
          <w:tcPr>
            <w:tcW w:w="2209" w:type="dxa"/>
          </w:tcPr>
          <w:p w14:paraId="6D02859B" w14:textId="11AADAA6" w:rsidR="00501638" w:rsidRPr="003D7C3F" w:rsidRDefault="004A7357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10/07/2021</w:t>
            </w:r>
          </w:p>
        </w:tc>
        <w:tc>
          <w:tcPr>
            <w:tcW w:w="1985" w:type="dxa"/>
          </w:tcPr>
          <w:p w14:paraId="14CC84D8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5111DED" w14:textId="79FEBD93" w:rsidR="00501638" w:rsidRPr="003D7C3F" w:rsidRDefault="004A7357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706308</w:t>
            </w:r>
          </w:p>
        </w:tc>
      </w:tr>
      <w:tr w:rsidR="00501638" w:rsidRPr="003D7C3F" w14:paraId="1A64572C" w14:textId="77777777" w:rsidTr="00501638">
        <w:tc>
          <w:tcPr>
            <w:tcW w:w="901" w:type="dxa"/>
          </w:tcPr>
          <w:p w14:paraId="63283EE4" w14:textId="7FC103EB" w:rsidR="00501638" w:rsidRPr="003D7C3F" w:rsidRDefault="001D53B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2131</w:t>
            </w:r>
          </w:p>
        </w:tc>
        <w:tc>
          <w:tcPr>
            <w:tcW w:w="3831" w:type="dxa"/>
          </w:tcPr>
          <w:p w14:paraId="1A01AA4A" w14:textId="7C7EE492" w:rsidR="00501638" w:rsidRPr="003D7C3F" w:rsidRDefault="004A735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I. T. G.</w:t>
            </w:r>
          </w:p>
        </w:tc>
        <w:tc>
          <w:tcPr>
            <w:tcW w:w="2209" w:type="dxa"/>
          </w:tcPr>
          <w:p w14:paraId="4CEE9D38" w14:textId="4803289F" w:rsidR="00501638" w:rsidRPr="003D7C3F" w:rsidRDefault="004A7357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10/07/2021</w:t>
            </w:r>
          </w:p>
        </w:tc>
        <w:tc>
          <w:tcPr>
            <w:tcW w:w="1985" w:type="dxa"/>
          </w:tcPr>
          <w:p w14:paraId="791239FE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B47BE82" w14:textId="2546982C" w:rsidR="00501638" w:rsidRPr="003D7C3F" w:rsidRDefault="004A7357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700106</w:t>
            </w:r>
          </w:p>
        </w:tc>
      </w:tr>
      <w:tr w:rsidR="00501638" w:rsidRPr="003D7C3F" w14:paraId="253E94BF" w14:textId="77777777" w:rsidTr="00501638">
        <w:tc>
          <w:tcPr>
            <w:tcW w:w="901" w:type="dxa"/>
          </w:tcPr>
          <w:p w14:paraId="1670F393" w14:textId="77F8C292" w:rsidR="00501638" w:rsidRPr="003D7C3F" w:rsidRDefault="001D53B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2132</w:t>
            </w:r>
          </w:p>
        </w:tc>
        <w:tc>
          <w:tcPr>
            <w:tcW w:w="3831" w:type="dxa"/>
          </w:tcPr>
          <w:p w14:paraId="063D17E9" w14:textId="052C2D2D" w:rsidR="00501638" w:rsidRPr="003D7C3F" w:rsidRDefault="004A735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U. A.</w:t>
            </w:r>
          </w:p>
        </w:tc>
        <w:tc>
          <w:tcPr>
            <w:tcW w:w="2209" w:type="dxa"/>
          </w:tcPr>
          <w:p w14:paraId="70CB0063" w14:textId="44B83892" w:rsidR="00501638" w:rsidRPr="003D7C3F" w:rsidRDefault="004A7357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10/07/2021</w:t>
            </w:r>
          </w:p>
        </w:tc>
        <w:tc>
          <w:tcPr>
            <w:tcW w:w="1985" w:type="dxa"/>
          </w:tcPr>
          <w:p w14:paraId="36DABF64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0ED28B0" w14:textId="2BDC55CB" w:rsidR="00501638" w:rsidRPr="003D7C3F" w:rsidRDefault="004A7357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700005</w:t>
            </w:r>
          </w:p>
        </w:tc>
      </w:tr>
      <w:tr w:rsidR="00501638" w:rsidRPr="003D7C3F" w14:paraId="426F3CFC" w14:textId="77777777" w:rsidTr="00501638">
        <w:tc>
          <w:tcPr>
            <w:tcW w:w="901" w:type="dxa"/>
          </w:tcPr>
          <w:p w14:paraId="6CDD2EB0" w14:textId="7E229D14" w:rsidR="00501638" w:rsidRPr="003D7C3F" w:rsidRDefault="001D53B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2133</w:t>
            </w:r>
          </w:p>
        </w:tc>
        <w:tc>
          <w:tcPr>
            <w:tcW w:w="3831" w:type="dxa"/>
          </w:tcPr>
          <w:p w14:paraId="7C551054" w14:textId="2C6D5024" w:rsidR="00501638" w:rsidRPr="003D7C3F" w:rsidRDefault="004A735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F. R. F.</w:t>
            </w:r>
          </w:p>
        </w:tc>
        <w:tc>
          <w:tcPr>
            <w:tcW w:w="2209" w:type="dxa"/>
          </w:tcPr>
          <w:p w14:paraId="66606ECF" w14:textId="7328C5FC" w:rsidR="00501638" w:rsidRPr="003D7C3F" w:rsidRDefault="004A7357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10/07/2021</w:t>
            </w:r>
          </w:p>
        </w:tc>
        <w:tc>
          <w:tcPr>
            <w:tcW w:w="1985" w:type="dxa"/>
          </w:tcPr>
          <w:p w14:paraId="1C87E4A0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45A9768" w14:textId="17426A10" w:rsidR="00501638" w:rsidRPr="003D7C3F" w:rsidRDefault="004A7357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700003</w:t>
            </w:r>
          </w:p>
        </w:tc>
      </w:tr>
      <w:tr w:rsidR="00501638" w:rsidRPr="003D7C3F" w14:paraId="0D2CE5AA" w14:textId="77777777" w:rsidTr="00501638">
        <w:tc>
          <w:tcPr>
            <w:tcW w:w="901" w:type="dxa"/>
          </w:tcPr>
          <w:p w14:paraId="40835EF9" w14:textId="1E518146" w:rsidR="00501638" w:rsidRPr="003D7C3F" w:rsidRDefault="001D53B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2134</w:t>
            </w:r>
          </w:p>
        </w:tc>
        <w:tc>
          <w:tcPr>
            <w:tcW w:w="3831" w:type="dxa"/>
          </w:tcPr>
          <w:p w14:paraId="0ADF3E9E" w14:textId="4ACA8737" w:rsidR="00501638" w:rsidRPr="003D7C3F" w:rsidRDefault="004A735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A. B.</w:t>
            </w:r>
          </w:p>
        </w:tc>
        <w:tc>
          <w:tcPr>
            <w:tcW w:w="2209" w:type="dxa"/>
          </w:tcPr>
          <w:p w14:paraId="3171E3CE" w14:textId="4B6D7B48" w:rsidR="00501638" w:rsidRPr="003D7C3F" w:rsidRDefault="004A7357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10/07/2021</w:t>
            </w:r>
          </w:p>
        </w:tc>
        <w:tc>
          <w:tcPr>
            <w:tcW w:w="1985" w:type="dxa"/>
          </w:tcPr>
          <w:p w14:paraId="793D1659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78F3D3C" w14:textId="2C18A6AF" w:rsidR="00501638" w:rsidRPr="003D7C3F" w:rsidRDefault="004A7357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707104</w:t>
            </w:r>
          </w:p>
        </w:tc>
      </w:tr>
      <w:tr w:rsidR="00501638" w:rsidRPr="003D7C3F" w14:paraId="293D5090" w14:textId="77777777" w:rsidTr="00501638">
        <w:tc>
          <w:tcPr>
            <w:tcW w:w="901" w:type="dxa"/>
          </w:tcPr>
          <w:p w14:paraId="0E736D73" w14:textId="527C9EFC" w:rsidR="00501638" w:rsidRPr="003D7C3F" w:rsidRDefault="001D53B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2135</w:t>
            </w:r>
          </w:p>
        </w:tc>
        <w:tc>
          <w:tcPr>
            <w:tcW w:w="3831" w:type="dxa"/>
          </w:tcPr>
          <w:p w14:paraId="7D3A7B36" w14:textId="510474C4" w:rsidR="00501638" w:rsidRPr="003D7C3F" w:rsidRDefault="004A735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M. C.</w:t>
            </w:r>
          </w:p>
        </w:tc>
        <w:tc>
          <w:tcPr>
            <w:tcW w:w="2209" w:type="dxa"/>
          </w:tcPr>
          <w:p w14:paraId="4795CDCA" w14:textId="5F5805AB" w:rsidR="00501638" w:rsidRPr="003D7C3F" w:rsidRDefault="004A7357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10/07/2021</w:t>
            </w:r>
          </w:p>
        </w:tc>
        <w:tc>
          <w:tcPr>
            <w:tcW w:w="1985" w:type="dxa"/>
          </w:tcPr>
          <w:p w14:paraId="59048BEF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E792997" w14:textId="3D45595C" w:rsidR="00501638" w:rsidRPr="003D7C3F" w:rsidRDefault="004A7357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705401</w:t>
            </w:r>
          </w:p>
        </w:tc>
      </w:tr>
      <w:tr w:rsidR="00501638" w:rsidRPr="003D7C3F" w14:paraId="01AC616F" w14:textId="77777777" w:rsidTr="00501638">
        <w:tc>
          <w:tcPr>
            <w:tcW w:w="901" w:type="dxa"/>
          </w:tcPr>
          <w:p w14:paraId="30485B76" w14:textId="27CFF666" w:rsidR="00501638" w:rsidRPr="003D7C3F" w:rsidRDefault="001D53B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2136</w:t>
            </w:r>
          </w:p>
        </w:tc>
        <w:tc>
          <w:tcPr>
            <w:tcW w:w="3831" w:type="dxa"/>
          </w:tcPr>
          <w:p w14:paraId="62E98BB7" w14:textId="299B77E5" w:rsidR="00501638" w:rsidRPr="003D7C3F" w:rsidRDefault="004A735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C. B.</w:t>
            </w:r>
          </w:p>
        </w:tc>
        <w:tc>
          <w:tcPr>
            <w:tcW w:w="2209" w:type="dxa"/>
          </w:tcPr>
          <w:p w14:paraId="34A1E11E" w14:textId="6C217F74" w:rsidR="00501638" w:rsidRPr="003D7C3F" w:rsidRDefault="004A7357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10/07/2021</w:t>
            </w:r>
          </w:p>
        </w:tc>
        <w:tc>
          <w:tcPr>
            <w:tcW w:w="1985" w:type="dxa"/>
          </w:tcPr>
          <w:p w14:paraId="41461C7B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9BF79B2" w14:textId="1840C2D8" w:rsidR="00501638" w:rsidRPr="003D7C3F" w:rsidRDefault="004A7357" w:rsidP="004A7357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701204</w:t>
            </w:r>
          </w:p>
        </w:tc>
      </w:tr>
      <w:tr w:rsidR="00501638" w:rsidRPr="003D7C3F" w14:paraId="145DA016" w14:textId="77777777" w:rsidTr="00501638">
        <w:tc>
          <w:tcPr>
            <w:tcW w:w="901" w:type="dxa"/>
          </w:tcPr>
          <w:p w14:paraId="4D22828A" w14:textId="2B14AFA2" w:rsidR="00501638" w:rsidRPr="003D7C3F" w:rsidRDefault="001D53B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2137</w:t>
            </w:r>
          </w:p>
        </w:tc>
        <w:tc>
          <w:tcPr>
            <w:tcW w:w="3831" w:type="dxa"/>
          </w:tcPr>
          <w:p w14:paraId="3FF6D036" w14:textId="09DA3B2F" w:rsidR="00501638" w:rsidRPr="003D7C3F" w:rsidRDefault="004A735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S. F.</w:t>
            </w:r>
          </w:p>
        </w:tc>
        <w:tc>
          <w:tcPr>
            <w:tcW w:w="2209" w:type="dxa"/>
          </w:tcPr>
          <w:p w14:paraId="7A9E7D8F" w14:textId="455D0E6B" w:rsidR="00501638" w:rsidRPr="003D7C3F" w:rsidRDefault="004A7357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10/07/2021</w:t>
            </w:r>
          </w:p>
        </w:tc>
        <w:tc>
          <w:tcPr>
            <w:tcW w:w="1985" w:type="dxa"/>
          </w:tcPr>
          <w:p w14:paraId="2D43BDE7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AD91093" w14:textId="0C054972" w:rsidR="00501638" w:rsidRPr="003D7C3F" w:rsidRDefault="004A7357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701003</w:t>
            </w:r>
          </w:p>
        </w:tc>
      </w:tr>
      <w:tr w:rsidR="00501638" w:rsidRPr="003D7C3F" w14:paraId="2CA793AC" w14:textId="77777777" w:rsidTr="00501638">
        <w:tc>
          <w:tcPr>
            <w:tcW w:w="901" w:type="dxa"/>
          </w:tcPr>
          <w:p w14:paraId="66D326CF" w14:textId="0B085FEC" w:rsidR="00501638" w:rsidRPr="003D7C3F" w:rsidRDefault="001D53B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2138</w:t>
            </w:r>
          </w:p>
        </w:tc>
        <w:tc>
          <w:tcPr>
            <w:tcW w:w="3831" w:type="dxa"/>
          </w:tcPr>
          <w:p w14:paraId="4D84C397" w14:textId="4A0CB794" w:rsidR="00501638" w:rsidRPr="003D7C3F" w:rsidRDefault="004A735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F. S.</w:t>
            </w:r>
          </w:p>
        </w:tc>
        <w:tc>
          <w:tcPr>
            <w:tcW w:w="2209" w:type="dxa"/>
          </w:tcPr>
          <w:p w14:paraId="79506360" w14:textId="429601F3" w:rsidR="00501638" w:rsidRPr="003D7C3F" w:rsidRDefault="004A7357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10/07/2021</w:t>
            </w:r>
          </w:p>
        </w:tc>
        <w:tc>
          <w:tcPr>
            <w:tcW w:w="1985" w:type="dxa"/>
          </w:tcPr>
          <w:p w14:paraId="1C014CD1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8ECB9FA" w14:textId="70356C08" w:rsidR="00501638" w:rsidRPr="003D7C3F" w:rsidRDefault="004A7357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700600</w:t>
            </w:r>
          </w:p>
        </w:tc>
      </w:tr>
      <w:tr w:rsidR="00501638" w:rsidRPr="003D7C3F" w14:paraId="3A8A4872" w14:textId="77777777" w:rsidTr="00501638">
        <w:tc>
          <w:tcPr>
            <w:tcW w:w="901" w:type="dxa"/>
          </w:tcPr>
          <w:p w14:paraId="33D8FE09" w14:textId="53E32F75" w:rsidR="00501638" w:rsidRPr="003D7C3F" w:rsidRDefault="001D53B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2139</w:t>
            </w:r>
          </w:p>
        </w:tc>
        <w:tc>
          <w:tcPr>
            <w:tcW w:w="3831" w:type="dxa"/>
          </w:tcPr>
          <w:p w14:paraId="26965CDD" w14:textId="4A637517" w:rsidR="00501638" w:rsidRPr="003D7C3F" w:rsidRDefault="004A735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M. V.</w:t>
            </w:r>
          </w:p>
        </w:tc>
        <w:tc>
          <w:tcPr>
            <w:tcW w:w="2209" w:type="dxa"/>
          </w:tcPr>
          <w:p w14:paraId="71754999" w14:textId="3C31F4C3" w:rsidR="00501638" w:rsidRPr="003D7C3F" w:rsidRDefault="004A7357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10/07/2021</w:t>
            </w:r>
          </w:p>
        </w:tc>
        <w:tc>
          <w:tcPr>
            <w:tcW w:w="1985" w:type="dxa"/>
          </w:tcPr>
          <w:p w14:paraId="3B955F14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C6D5CB4" w14:textId="4F5E82A2" w:rsidR="00501638" w:rsidRPr="003D7C3F" w:rsidRDefault="004A7357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707002</w:t>
            </w:r>
          </w:p>
        </w:tc>
      </w:tr>
      <w:tr w:rsidR="00501638" w:rsidRPr="00F60500" w14:paraId="797FCA02" w14:textId="77777777" w:rsidTr="00501638">
        <w:tc>
          <w:tcPr>
            <w:tcW w:w="901" w:type="dxa"/>
          </w:tcPr>
          <w:p w14:paraId="579889A0" w14:textId="1A154F3A" w:rsidR="00501638" w:rsidRPr="00F60500" w:rsidRDefault="001D53B7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2140</w:t>
            </w:r>
          </w:p>
        </w:tc>
        <w:tc>
          <w:tcPr>
            <w:tcW w:w="3831" w:type="dxa"/>
          </w:tcPr>
          <w:p w14:paraId="11E49333" w14:textId="5B399BB0" w:rsidR="00501638" w:rsidRPr="00F60500" w:rsidRDefault="00D1282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 M. B.</w:t>
            </w:r>
          </w:p>
        </w:tc>
        <w:tc>
          <w:tcPr>
            <w:tcW w:w="2209" w:type="dxa"/>
          </w:tcPr>
          <w:p w14:paraId="08EFB75D" w14:textId="3ED3911B" w:rsidR="00501638" w:rsidRPr="00F60500" w:rsidRDefault="00D1282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10/07/2021</w:t>
            </w:r>
          </w:p>
        </w:tc>
        <w:tc>
          <w:tcPr>
            <w:tcW w:w="1985" w:type="dxa"/>
          </w:tcPr>
          <w:p w14:paraId="6F5A2839" w14:textId="77777777" w:rsidR="00501638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0C610CF" w14:textId="75842D20" w:rsidR="00501638" w:rsidRPr="00F60500" w:rsidRDefault="00D1282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700804</w:t>
            </w:r>
          </w:p>
        </w:tc>
      </w:tr>
      <w:tr w:rsidR="00501638" w:rsidRPr="00F60500" w14:paraId="13EA921B" w14:textId="77777777" w:rsidTr="00501638">
        <w:tc>
          <w:tcPr>
            <w:tcW w:w="901" w:type="dxa"/>
          </w:tcPr>
          <w:p w14:paraId="3675B5D3" w14:textId="28E4AFB4" w:rsidR="00501638" w:rsidRPr="00F60500" w:rsidRDefault="00D1282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2141</w:t>
            </w:r>
          </w:p>
        </w:tc>
        <w:tc>
          <w:tcPr>
            <w:tcW w:w="3831" w:type="dxa"/>
          </w:tcPr>
          <w:p w14:paraId="5CCD264F" w14:textId="1D10AA59" w:rsidR="00501638" w:rsidRPr="00F60500" w:rsidRDefault="00D1282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L. C. S. M.</w:t>
            </w:r>
          </w:p>
        </w:tc>
        <w:tc>
          <w:tcPr>
            <w:tcW w:w="2209" w:type="dxa"/>
          </w:tcPr>
          <w:p w14:paraId="4543898D" w14:textId="2026DFE6" w:rsidR="00501638" w:rsidRPr="00F60500" w:rsidRDefault="00D1282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10/07/2021</w:t>
            </w:r>
          </w:p>
        </w:tc>
        <w:tc>
          <w:tcPr>
            <w:tcW w:w="1985" w:type="dxa"/>
          </w:tcPr>
          <w:p w14:paraId="4B00D2CB" w14:textId="77777777" w:rsidR="00501638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9A39726" w14:textId="0B109B4C" w:rsidR="00501638" w:rsidRPr="00F60500" w:rsidRDefault="00D1282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708402</w:t>
            </w:r>
          </w:p>
        </w:tc>
      </w:tr>
      <w:tr w:rsidR="00501638" w:rsidRPr="00F60500" w14:paraId="043FBADB" w14:textId="77777777" w:rsidTr="00501638">
        <w:tc>
          <w:tcPr>
            <w:tcW w:w="901" w:type="dxa"/>
          </w:tcPr>
          <w:p w14:paraId="28F3CEAE" w14:textId="3AC5ECAC" w:rsidR="00501638" w:rsidRPr="00F60500" w:rsidRDefault="00D1282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2142</w:t>
            </w:r>
          </w:p>
        </w:tc>
        <w:tc>
          <w:tcPr>
            <w:tcW w:w="3831" w:type="dxa"/>
          </w:tcPr>
          <w:p w14:paraId="2C4CBDE2" w14:textId="44F7479E" w:rsidR="00501638" w:rsidRPr="00F60500" w:rsidRDefault="00D1282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D. S. P.</w:t>
            </w:r>
          </w:p>
        </w:tc>
        <w:tc>
          <w:tcPr>
            <w:tcW w:w="2209" w:type="dxa"/>
          </w:tcPr>
          <w:p w14:paraId="171D4452" w14:textId="1CD59C45" w:rsidR="00501638" w:rsidRPr="00F60500" w:rsidRDefault="00D1282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12/07/2021</w:t>
            </w:r>
          </w:p>
        </w:tc>
        <w:tc>
          <w:tcPr>
            <w:tcW w:w="1985" w:type="dxa"/>
          </w:tcPr>
          <w:p w14:paraId="58D2C0A0" w14:textId="77777777" w:rsidR="00501638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83494DD" w14:textId="294318AE" w:rsidR="00501638" w:rsidRPr="00F60500" w:rsidRDefault="00D1282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700405</w:t>
            </w:r>
          </w:p>
        </w:tc>
      </w:tr>
      <w:tr w:rsidR="00501638" w:rsidRPr="00F60500" w14:paraId="6F25A4BE" w14:textId="77777777" w:rsidTr="00501638">
        <w:tc>
          <w:tcPr>
            <w:tcW w:w="901" w:type="dxa"/>
          </w:tcPr>
          <w:p w14:paraId="1BF00B7F" w14:textId="2587818E" w:rsidR="00501638" w:rsidRPr="00F60500" w:rsidRDefault="00D1282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2143</w:t>
            </w:r>
          </w:p>
        </w:tc>
        <w:tc>
          <w:tcPr>
            <w:tcW w:w="3831" w:type="dxa"/>
          </w:tcPr>
          <w:p w14:paraId="62F5D9DB" w14:textId="1D92CCED" w:rsidR="00501638" w:rsidRPr="00F60500" w:rsidRDefault="00D1282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V. S.</w:t>
            </w:r>
          </w:p>
        </w:tc>
        <w:tc>
          <w:tcPr>
            <w:tcW w:w="2209" w:type="dxa"/>
          </w:tcPr>
          <w:p w14:paraId="0CB394C8" w14:textId="66D837C5" w:rsidR="00501638" w:rsidRPr="00F60500" w:rsidRDefault="00D1282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12/07/2021</w:t>
            </w:r>
          </w:p>
        </w:tc>
        <w:tc>
          <w:tcPr>
            <w:tcW w:w="1985" w:type="dxa"/>
          </w:tcPr>
          <w:p w14:paraId="605F778C" w14:textId="77777777" w:rsidR="00501638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97A2D38" w14:textId="0F62C69B" w:rsidR="00501638" w:rsidRPr="00F60500" w:rsidRDefault="00D1282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704608</w:t>
            </w:r>
          </w:p>
        </w:tc>
      </w:tr>
      <w:tr w:rsidR="00501638" w:rsidRPr="00F60500" w14:paraId="1D0CAF2A" w14:textId="77777777" w:rsidTr="00501638">
        <w:tc>
          <w:tcPr>
            <w:tcW w:w="901" w:type="dxa"/>
          </w:tcPr>
          <w:p w14:paraId="122E0057" w14:textId="6B0CE3C3" w:rsidR="00501638" w:rsidRPr="00F60500" w:rsidRDefault="00D1282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2144</w:t>
            </w:r>
          </w:p>
        </w:tc>
        <w:tc>
          <w:tcPr>
            <w:tcW w:w="3831" w:type="dxa"/>
          </w:tcPr>
          <w:p w14:paraId="09CFD211" w14:textId="6EFCCA3A" w:rsidR="00501638" w:rsidRPr="00F60500" w:rsidRDefault="00D1282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I. V.</w:t>
            </w:r>
          </w:p>
        </w:tc>
        <w:tc>
          <w:tcPr>
            <w:tcW w:w="2209" w:type="dxa"/>
          </w:tcPr>
          <w:p w14:paraId="04BA7C18" w14:textId="2672B268" w:rsidR="00501638" w:rsidRPr="00F60500" w:rsidRDefault="00D1282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12/07/2021</w:t>
            </w:r>
          </w:p>
        </w:tc>
        <w:tc>
          <w:tcPr>
            <w:tcW w:w="1985" w:type="dxa"/>
          </w:tcPr>
          <w:p w14:paraId="013754C0" w14:textId="77777777" w:rsidR="00501638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2BB0DC9" w14:textId="7A6D601D" w:rsidR="00501638" w:rsidRPr="00F60500" w:rsidRDefault="00D1282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700402</w:t>
            </w:r>
          </w:p>
        </w:tc>
      </w:tr>
      <w:tr w:rsidR="00501638" w:rsidRPr="00F60500" w14:paraId="03849628" w14:textId="77777777" w:rsidTr="00501638">
        <w:tc>
          <w:tcPr>
            <w:tcW w:w="901" w:type="dxa"/>
          </w:tcPr>
          <w:p w14:paraId="0AA8A6B8" w14:textId="10FDAA77" w:rsidR="00501638" w:rsidRPr="00F60500" w:rsidRDefault="00D1282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2145</w:t>
            </w:r>
          </w:p>
        </w:tc>
        <w:tc>
          <w:tcPr>
            <w:tcW w:w="3831" w:type="dxa"/>
          </w:tcPr>
          <w:p w14:paraId="031086C3" w14:textId="494C26C0" w:rsidR="00501638" w:rsidRPr="00F60500" w:rsidRDefault="00D1282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S. D. K.</w:t>
            </w:r>
          </w:p>
        </w:tc>
        <w:tc>
          <w:tcPr>
            <w:tcW w:w="2209" w:type="dxa"/>
          </w:tcPr>
          <w:p w14:paraId="2C0E96DF" w14:textId="5E02131E" w:rsidR="00501638" w:rsidRPr="00F60500" w:rsidRDefault="00D1282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12/07/2021</w:t>
            </w:r>
          </w:p>
        </w:tc>
        <w:tc>
          <w:tcPr>
            <w:tcW w:w="1985" w:type="dxa"/>
          </w:tcPr>
          <w:p w14:paraId="46BEAD0D" w14:textId="77777777" w:rsidR="00501638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C019382" w14:textId="6978FF2B" w:rsidR="00501638" w:rsidRPr="00F60500" w:rsidRDefault="00D1282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707003</w:t>
            </w:r>
          </w:p>
        </w:tc>
      </w:tr>
      <w:tr w:rsidR="00501638" w:rsidRPr="00F60500" w14:paraId="566867C0" w14:textId="77777777" w:rsidTr="00501638">
        <w:tc>
          <w:tcPr>
            <w:tcW w:w="901" w:type="dxa"/>
          </w:tcPr>
          <w:p w14:paraId="10812B4A" w14:textId="4F8A44F8" w:rsidR="00501638" w:rsidRPr="00F60500" w:rsidRDefault="00D1282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2146</w:t>
            </w:r>
          </w:p>
        </w:tc>
        <w:tc>
          <w:tcPr>
            <w:tcW w:w="3831" w:type="dxa"/>
          </w:tcPr>
          <w:p w14:paraId="4666768C" w14:textId="4A6350AC" w:rsidR="00501638" w:rsidRPr="00F60500" w:rsidRDefault="00D1282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E. L. O. Q.</w:t>
            </w:r>
          </w:p>
        </w:tc>
        <w:tc>
          <w:tcPr>
            <w:tcW w:w="2209" w:type="dxa"/>
          </w:tcPr>
          <w:p w14:paraId="63DEA955" w14:textId="4D4BCCBA" w:rsidR="00501638" w:rsidRPr="00F60500" w:rsidRDefault="00D1282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12/07/2021</w:t>
            </w:r>
          </w:p>
        </w:tc>
        <w:tc>
          <w:tcPr>
            <w:tcW w:w="1985" w:type="dxa"/>
          </w:tcPr>
          <w:p w14:paraId="7012FEDD" w14:textId="77777777" w:rsidR="00501638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3C84E16" w14:textId="272AE9F9" w:rsidR="00501638" w:rsidRPr="00F60500" w:rsidRDefault="00D1282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706507</w:t>
            </w:r>
          </w:p>
        </w:tc>
      </w:tr>
      <w:tr w:rsidR="00501638" w:rsidRPr="00F60500" w14:paraId="2A26C0BF" w14:textId="77777777" w:rsidTr="00501638">
        <w:tc>
          <w:tcPr>
            <w:tcW w:w="901" w:type="dxa"/>
          </w:tcPr>
          <w:p w14:paraId="7E610EB5" w14:textId="30472E2A" w:rsidR="00501638" w:rsidRPr="00F60500" w:rsidRDefault="00D1282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2147</w:t>
            </w:r>
          </w:p>
        </w:tc>
        <w:tc>
          <w:tcPr>
            <w:tcW w:w="3831" w:type="dxa"/>
          </w:tcPr>
          <w:p w14:paraId="6C7E2D69" w14:textId="39F3513A" w:rsidR="00501638" w:rsidRPr="00F60500" w:rsidRDefault="00D1282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E. F.</w:t>
            </w:r>
          </w:p>
        </w:tc>
        <w:tc>
          <w:tcPr>
            <w:tcW w:w="2209" w:type="dxa"/>
          </w:tcPr>
          <w:p w14:paraId="3FA1187F" w14:textId="6075BD19" w:rsidR="00501638" w:rsidRPr="00F60500" w:rsidRDefault="00D1282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12/07/2021</w:t>
            </w:r>
          </w:p>
        </w:tc>
        <w:tc>
          <w:tcPr>
            <w:tcW w:w="1985" w:type="dxa"/>
          </w:tcPr>
          <w:p w14:paraId="223583A6" w14:textId="77777777" w:rsidR="00501638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A084407" w14:textId="337576FB" w:rsidR="00501638" w:rsidRPr="00F60500" w:rsidRDefault="00D1282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704000</w:t>
            </w:r>
          </w:p>
        </w:tc>
      </w:tr>
      <w:tr w:rsidR="00501638" w:rsidRPr="00F60500" w14:paraId="65D84DCD" w14:textId="77777777" w:rsidTr="00501638">
        <w:tc>
          <w:tcPr>
            <w:tcW w:w="901" w:type="dxa"/>
          </w:tcPr>
          <w:p w14:paraId="2BBD3123" w14:textId="31C0E0EA" w:rsidR="00501638" w:rsidRPr="00F60500" w:rsidRDefault="00D1282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2148</w:t>
            </w:r>
          </w:p>
        </w:tc>
        <w:tc>
          <w:tcPr>
            <w:tcW w:w="3831" w:type="dxa"/>
          </w:tcPr>
          <w:p w14:paraId="1412C5B6" w14:textId="41CEE44B" w:rsidR="00501638" w:rsidRPr="00F60500" w:rsidRDefault="00D1282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V. F.</w:t>
            </w:r>
          </w:p>
        </w:tc>
        <w:tc>
          <w:tcPr>
            <w:tcW w:w="2209" w:type="dxa"/>
          </w:tcPr>
          <w:p w14:paraId="2F37A139" w14:textId="0EF35E61" w:rsidR="00501638" w:rsidRPr="00F60500" w:rsidRDefault="00D1282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12/07/2021</w:t>
            </w:r>
          </w:p>
        </w:tc>
        <w:tc>
          <w:tcPr>
            <w:tcW w:w="1985" w:type="dxa"/>
          </w:tcPr>
          <w:p w14:paraId="0430D3D7" w14:textId="77777777" w:rsidR="00501638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03B8132" w14:textId="49C05FA6" w:rsidR="00501638" w:rsidRPr="00F60500" w:rsidRDefault="00D1282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704705</w:t>
            </w:r>
          </w:p>
        </w:tc>
      </w:tr>
      <w:tr w:rsidR="00501638" w:rsidRPr="00F60500" w14:paraId="425A7878" w14:textId="77777777" w:rsidTr="00501638">
        <w:tc>
          <w:tcPr>
            <w:tcW w:w="901" w:type="dxa"/>
          </w:tcPr>
          <w:p w14:paraId="362DAE3B" w14:textId="54D820DD" w:rsidR="00501638" w:rsidRPr="00F60500" w:rsidRDefault="00D1282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2149</w:t>
            </w:r>
          </w:p>
        </w:tc>
        <w:tc>
          <w:tcPr>
            <w:tcW w:w="3831" w:type="dxa"/>
          </w:tcPr>
          <w:p w14:paraId="1181D179" w14:textId="1D47BDC1" w:rsidR="00501638" w:rsidRPr="00F60500" w:rsidRDefault="00D1282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F. A. M.</w:t>
            </w:r>
          </w:p>
        </w:tc>
        <w:tc>
          <w:tcPr>
            <w:tcW w:w="2209" w:type="dxa"/>
          </w:tcPr>
          <w:p w14:paraId="3C4DBFBC" w14:textId="1F1B747E" w:rsidR="00501638" w:rsidRPr="00F60500" w:rsidRDefault="00D1282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12/07/2021</w:t>
            </w:r>
          </w:p>
        </w:tc>
        <w:tc>
          <w:tcPr>
            <w:tcW w:w="1985" w:type="dxa"/>
          </w:tcPr>
          <w:p w14:paraId="0DC172A8" w14:textId="77777777" w:rsidR="00501638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15844F6" w14:textId="78255C7E" w:rsidR="00501638" w:rsidRPr="00F60500" w:rsidRDefault="00810F52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702104</w:t>
            </w:r>
          </w:p>
        </w:tc>
      </w:tr>
      <w:tr w:rsidR="00501638" w:rsidRPr="00F60500" w14:paraId="13EAD5A7" w14:textId="77777777" w:rsidTr="00501638">
        <w:tc>
          <w:tcPr>
            <w:tcW w:w="901" w:type="dxa"/>
          </w:tcPr>
          <w:p w14:paraId="23CC6B0A" w14:textId="3722DEA8" w:rsidR="00501638" w:rsidRPr="00F60500" w:rsidRDefault="00D1282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2150</w:t>
            </w:r>
          </w:p>
        </w:tc>
        <w:tc>
          <w:tcPr>
            <w:tcW w:w="3831" w:type="dxa"/>
          </w:tcPr>
          <w:p w14:paraId="74331122" w14:textId="3D261A48" w:rsidR="00501638" w:rsidRPr="00F60500" w:rsidRDefault="00810F52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V. M.</w:t>
            </w:r>
          </w:p>
        </w:tc>
        <w:tc>
          <w:tcPr>
            <w:tcW w:w="2209" w:type="dxa"/>
          </w:tcPr>
          <w:p w14:paraId="66252F86" w14:textId="6F22FC75" w:rsidR="00501638" w:rsidRPr="00F60500" w:rsidRDefault="00810F52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12/07/2021</w:t>
            </w:r>
          </w:p>
        </w:tc>
        <w:tc>
          <w:tcPr>
            <w:tcW w:w="1985" w:type="dxa"/>
          </w:tcPr>
          <w:p w14:paraId="3B9D105B" w14:textId="77777777" w:rsidR="00501638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3894362" w14:textId="2BC08767" w:rsidR="00501638" w:rsidRPr="00F60500" w:rsidRDefault="00810F52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701406</w:t>
            </w:r>
          </w:p>
        </w:tc>
      </w:tr>
      <w:tr w:rsidR="00501638" w:rsidRPr="00F60500" w14:paraId="629A2556" w14:textId="77777777" w:rsidTr="00501638">
        <w:tc>
          <w:tcPr>
            <w:tcW w:w="901" w:type="dxa"/>
          </w:tcPr>
          <w:p w14:paraId="33133359" w14:textId="1049ED15" w:rsidR="00501638" w:rsidRPr="00F60500" w:rsidRDefault="00D1282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2151</w:t>
            </w:r>
          </w:p>
        </w:tc>
        <w:tc>
          <w:tcPr>
            <w:tcW w:w="3831" w:type="dxa"/>
          </w:tcPr>
          <w:p w14:paraId="02A5A258" w14:textId="29EED4D1" w:rsidR="00501638" w:rsidRPr="00F60500" w:rsidRDefault="00810F52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D. P. M.</w:t>
            </w:r>
          </w:p>
        </w:tc>
        <w:tc>
          <w:tcPr>
            <w:tcW w:w="2209" w:type="dxa"/>
          </w:tcPr>
          <w:p w14:paraId="2751C89C" w14:textId="15272474" w:rsidR="00501638" w:rsidRPr="00F60500" w:rsidRDefault="00810F52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12/07/2021</w:t>
            </w:r>
          </w:p>
        </w:tc>
        <w:tc>
          <w:tcPr>
            <w:tcW w:w="1985" w:type="dxa"/>
          </w:tcPr>
          <w:p w14:paraId="0789DCD3" w14:textId="77777777" w:rsidR="00501638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EE92E18" w14:textId="6DD01DCB" w:rsidR="00501638" w:rsidRPr="00F60500" w:rsidRDefault="00810F52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703402</w:t>
            </w:r>
          </w:p>
        </w:tc>
      </w:tr>
      <w:tr w:rsidR="00501638" w:rsidRPr="003D7C3F" w14:paraId="67A3E791" w14:textId="77777777" w:rsidTr="00501638">
        <w:tc>
          <w:tcPr>
            <w:tcW w:w="901" w:type="dxa"/>
          </w:tcPr>
          <w:p w14:paraId="4E972D2E" w14:textId="69DBB894" w:rsidR="00501638" w:rsidRPr="003D7C3F" w:rsidRDefault="00D1282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2152</w:t>
            </w:r>
          </w:p>
        </w:tc>
        <w:tc>
          <w:tcPr>
            <w:tcW w:w="3831" w:type="dxa"/>
          </w:tcPr>
          <w:p w14:paraId="18AD2EDB" w14:textId="57A8C2D4" w:rsidR="00501638" w:rsidRPr="003D7C3F" w:rsidRDefault="00810F5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F.</w:t>
            </w:r>
          </w:p>
        </w:tc>
        <w:tc>
          <w:tcPr>
            <w:tcW w:w="2209" w:type="dxa"/>
          </w:tcPr>
          <w:p w14:paraId="46EB45AD" w14:textId="53116FF6" w:rsidR="00501638" w:rsidRPr="003D7C3F" w:rsidRDefault="00810F5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12/07/2021</w:t>
            </w:r>
          </w:p>
        </w:tc>
        <w:tc>
          <w:tcPr>
            <w:tcW w:w="1985" w:type="dxa"/>
          </w:tcPr>
          <w:p w14:paraId="4ADCC794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2E1486B" w14:textId="7F58CEC6" w:rsidR="00501638" w:rsidRPr="003D7C3F" w:rsidRDefault="00810F5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700009</w:t>
            </w:r>
          </w:p>
        </w:tc>
      </w:tr>
      <w:tr w:rsidR="00501638" w:rsidRPr="003D7C3F" w14:paraId="2F15EB94" w14:textId="77777777" w:rsidTr="00501638">
        <w:tc>
          <w:tcPr>
            <w:tcW w:w="901" w:type="dxa"/>
          </w:tcPr>
          <w:p w14:paraId="15F79672" w14:textId="3646BB5C" w:rsidR="00501638" w:rsidRPr="003D7C3F" w:rsidRDefault="00D1282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2153</w:t>
            </w:r>
          </w:p>
        </w:tc>
        <w:tc>
          <w:tcPr>
            <w:tcW w:w="3831" w:type="dxa"/>
          </w:tcPr>
          <w:p w14:paraId="5653550D" w14:textId="5EC84E15" w:rsidR="00501638" w:rsidRPr="003D7C3F" w:rsidRDefault="00810F5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L.</w:t>
            </w:r>
          </w:p>
        </w:tc>
        <w:tc>
          <w:tcPr>
            <w:tcW w:w="2209" w:type="dxa"/>
          </w:tcPr>
          <w:p w14:paraId="55F2B20E" w14:textId="6418EC77" w:rsidR="00501638" w:rsidRPr="003D7C3F" w:rsidRDefault="00810F5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12/07/2021</w:t>
            </w:r>
          </w:p>
        </w:tc>
        <w:tc>
          <w:tcPr>
            <w:tcW w:w="1985" w:type="dxa"/>
          </w:tcPr>
          <w:p w14:paraId="5AA5B739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272F461" w14:textId="4E0CE944" w:rsidR="00501638" w:rsidRPr="003D7C3F" w:rsidRDefault="00810F5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700006</w:t>
            </w:r>
          </w:p>
        </w:tc>
      </w:tr>
      <w:tr w:rsidR="00501638" w:rsidRPr="003D7C3F" w14:paraId="5BF737EC" w14:textId="77777777" w:rsidTr="00501638">
        <w:tc>
          <w:tcPr>
            <w:tcW w:w="901" w:type="dxa"/>
          </w:tcPr>
          <w:p w14:paraId="76FB6B66" w14:textId="0507C66F" w:rsidR="00501638" w:rsidRPr="003D7C3F" w:rsidRDefault="00D1282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2154</w:t>
            </w:r>
          </w:p>
        </w:tc>
        <w:tc>
          <w:tcPr>
            <w:tcW w:w="3831" w:type="dxa"/>
          </w:tcPr>
          <w:p w14:paraId="265411B5" w14:textId="139F566E" w:rsidR="00501638" w:rsidRPr="003D7C3F" w:rsidRDefault="00810F5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T. P. S.</w:t>
            </w:r>
          </w:p>
        </w:tc>
        <w:tc>
          <w:tcPr>
            <w:tcW w:w="2209" w:type="dxa"/>
          </w:tcPr>
          <w:p w14:paraId="023804BB" w14:textId="7E3B7936" w:rsidR="00501638" w:rsidRPr="003D7C3F" w:rsidRDefault="00810F5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12/07/2021</w:t>
            </w:r>
          </w:p>
        </w:tc>
        <w:tc>
          <w:tcPr>
            <w:tcW w:w="1985" w:type="dxa"/>
          </w:tcPr>
          <w:p w14:paraId="3A1A2159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77E1BA5" w14:textId="6227C348" w:rsidR="00501638" w:rsidRPr="003D7C3F" w:rsidRDefault="00810F5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702608</w:t>
            </w:r>
          </w:p>
        </w:tc>
      </w:tr>
      <w:tr w:rsidR="00501638" w:rsidRPr="003D7C3F" w14:paraId="56C8D593" w14:textId="77777777" w:rsidTr="00501638">
        <w:tc>
          <w:tcPr>
            <w:tcW w:w="901" w:type="dxa"/>
          </w:tcPr>
          <w:p w14:paraId="36292E4E" w14:textId="7E5F34FA" w:rsidR="00501638" w:rsidRPr="003D7C3F" w:rsidRDefault="00D1282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2155</w:t>
            </w:r>
          </w:p>
        </w:tc>
        <w:tc>
          <w:tcPr>
            <w:tcW w:w="3831" w:type="dxa"/>
          </w:tcPr>
          <w:p w14:paraId="64E22A72" w14:textId="0DC4F4B7" w:rsidR="00501638" w:rsidRPr="003D7C3F" w:rsidRDefault="00810F5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L. E.</w:t>
            </w:r>
          </w:p>
        </w:tc>
        <w:tc>
          <w:tcPr>
            <w:tcW w:w="2209" w:type="dxa"/>
          </w:tcPr>
          <w:p w14:paraId="53833586" w14:textId="31620441" w:rsidR="00501638" w:rsidRPr="003D7C3F" w:rsidRDefault="00810F5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12/07/2021</w:t>
            </w:r>
          </w:p>
        </w:tc>
        <w:tc>
          <w:tcPr>
            <w:tcW w:w="1985" w:type="dxa"/>
          </w:tcPr>
          <w:p w14:paraId="6BA934E9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55FC9AD" w14:textId="3A0679EF" w:rsidR="00501638" w:rsidRPr="003D7C3F" w:rsidRDefault="00810F5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700007</w:t>
            </w:r>
          </w:p>
        </w:tc>
      </w:tr>
      <w:tr w:rsidR="00501638" w:rsidRPr="003D7C3F" w14:paraId="45A3BAEA" w14:textId="77777777" w:rsidTr="00501638">
        <w:tc>
          <w:tcPr>
            <w:tcW w:w="901" w:type="dxa"/>
          </w:tcPr>
          <w:p w14:paraId="71B65F89" w14:textId="010F02BB" w:rsidR="00501638" w:rsidRPr="003D7C3F" w:rsidRDefault="00D1282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2156</w:t>
            </w:r>
          </w:p>
        </w:tc>
        <w:tc>
          <w:tcPr>
            <w:tcW w:w="3831" w:type="dxa"/>
          </w:tcPr>
          <w:p w14:paraId="7C7C03A0" w14:textId="66626E20" w:rsidR="00501638" w:rsidRPr="003D7C3F" w:rsidRDefault="00810F5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O. G.</w:t>
            </w:r>
          </w:p>
        </w:tc>
        <w:tc>
          <w:tcPr>
            <w:tcW w:w="2209" w:type="dxa"/>
          </w:tcPr>
          <w:p w14:paraId="3CA410E1" w14:textId="42F531CB" w:rsidR="00501638" w:rsidRPr="003D7C3F" w:rsidRDefault="00810F5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12/07/2021</w:t>
            </w:r>
          </w:p>
        </w:tc>
        <w:tc>
          <w:tcPr>
            <w:tcW w:w="1985" w:type="dxa"/>
          </w:tcPr>
          <w:p w14:paraId="7D285609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F79905B" w14:textId="40FE2336" w:rsidR="00501638" w:rsidRPr="003D7C3F" w:rsidRDefault="00810F5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707003</w:t>
            </w:r>
          </w:p>
        </w:tc>
      </w:tr>
      <w:tr w:rsidR="00501638" w:rsidRPr="003D7C3F" w14:paraId="6756C5A2" w14:textId="77777777" w:rsidTr="00501638">
        <w:tc>
          <w:tcPr>
            <w:tcW w:w="901" w:type="dxa"/>
          </w:tcPr>
          <w:p w14:paraId="35468444" w14:textId="1EDE08E3" w:rsidR="00501638" w:rsidRPr="003D7C3F" w:rsidRDefault="00D1282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2157</w:t>
            </w:r>
          </w:p>
        </w:tc>
        <w:tc>
          <w:tcPr>
            <w:tcW w:w="3831" w:type="dxa"/>
          </w:tcPr>
          <w:p w14:paraId="6D4CF5B3" w14:textId="708842DB" w:rsidR="00501638" w:rsidRPr="003D7C3F" w:rsidRDefault="00810F5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C.</w:t>
            </w:r>
          </w:p>
        </w:tc>
        <w:tc>
          <w:tcPr>
            <w:tcW w:w="2209" w:type="dxa"/>
          </w:tcPr>
          <w:p w14:paraId="3C7ABB6E" w14:textId="0061A7F4" w:rsidR="00501638" w:rsidRPr="003D7C3F" w:rsidRDefault="00810F5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12/07/2021</w:t>
            </w:r>
          </w:p>
        </w:tc>
        <w:tc>
          <w:tcPr>
            <w:tcW w:w="1985" w:type="dxa"/>
          </w:tcPr>
          <w:p w14:paraId="4B7537E9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AEED463" w14:textId="5AC49D82" w:rsidR="00501638" w:rsidRPr="003D7C3F" w:rsidRDefault="00810F5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702603</w:t>
            </w:r>
          </w:p>
        </w:tc>
      </w:tr>
      <w:tr w:rsidR="00501638" w:rsidRPr="003D7C3F" w14:paraId="7D1E9EC5" w14:textId="77777777" w:rsidTr="00501638">
        <w:tc>
          <w:tcPr>
            <w:tcW w:w="901" w:type="dxa"/>
          </w:tcPr>
          <w:p w14:paraId="06E8D8CF" w14:textId="3FEDF1ED" w:rsidR="00501638" w:rsidRPr="003D7C3F" w:rsidRDefault="00D1282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2158</w:t>
            </w:r>
          </w:p>
        </w:tc>
        <w:tc>
          <w:tcPr>
            <w:tcW w:w="3831" w:type="dxa"/>
          </w:tcPr>
          <w:p w14:paraId="2DD22177" w14:textId="4A996977" w:rsidR="00501638" w:rsidRPr="003D7C3F" w:rsidRDefault="00810F5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D. P. H.</w:t>
            </w:r>
          </w:p>
        </w:tc>
        <w:tc>
          <w:tcPr>
            <w:tcW w:w="2209" w:type="dxa"/>
          </w:tcPr>
          <w:p w14:paraId="715AA8C5" w14:textId="11AC3714" w:rsidR="00501638" w:rsidRPr="003D7C3F" w:rsidRDefault="00810F5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12/07/2021</w:t>
            </w:r>
          </w:p>
        </w:tc>
        <w:tc>
          <w:tcPr>
            <w:tcW w:w="1985" w:type="dxa"/>
          </w:tcPr>
          <w:p w14:paraId="3E0985E7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E62BDF8" w14:textId="1C7B2D91" w:rsidR="00501638" w:rsidRPr="003D7C3F" w:rsidRDefault="00810F5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708507</w:t>
            </w:r>
          </w:p>
        </w:tc>
      </w:tr>
      <w:tr w:rsidR="00501638" w:rsidRPr="003D7C3F" w14:paraId="44CE15C3" w14:textId="77777777" w:rsidTr="00501638">
        <w:tc>
          <w:tcPr>
            <w:tcW w:w="901" w:type="dxa"/>
          </w:tcPr>
          <w:p w14:paraId="1ABDD6F1" w14:textId="5FAAAA90" w:rsidR="00501638" w:rsidRPr="003D7C3F" w:rsidRDefault="00D1282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2159</w:t>
            </w:r>
          </w:p>
        </w:tc>
        <w:tc>
          <w:tcPr>
            <w:tcW w:w="3831" w:type="dxa"/>
          </w:tcPr>
          <w:p w14:paraId="7FEB9A43" w14:textId="42549E06" w:rsidR="00501638" w:rsidRPr="003D7C3F" w:rsidRDefault="00810F5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J. S.</w:t>
            </w:r>
          </w:p>
        </w:tc>
        <w:tc>
          <w:tcPr>
            <w:tcW w:w="2209" w:type="dxa"/>
          </w:tcPr>
          <w:p w14:paraId="0C89FDD2" w14:textId="0F4FDCA7" w:rsidR="00501638" w:rsidRPr="003D7C3F" w:rsidRDefault="00810F5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12/07/2021</w:t>
            </w:r>
          </w:p>
        </w:tc>
        <w:tc>
          <w:tcPr>
            <w:tcW w:w="1985" w:type="dxa"/>
          </w:tcPr>
          <w:p w14:paraId="24DB0FF9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3007D28" w14:textId="6D8FBF35" w:rsidR="00501638" w:rsidRPr="003D7C3F" w:rsidRDefault="00810F5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706805</w:t>
            </w:r>
          </w:p>
        </w:tc>
      </w:tr>
      <w:tr w:rsidR="00501638" w:rsidRPr="003D7C3F" w14:paraId="452506E9" w14:textId="77777777" w:rsidTr="00501638">
        <w:tc>
          <w:tcPr>
            <w:tcW w:w="901" w:type="dxa"/>
          </w:tcPr>
          <w:p w14:paraId="3125B674" w14:textId="5CB77B17" w:rsidR="00501638" w:rsidRPr="003D7C3F" w:rsidRDefault="00D1282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2160</w:t>
            </w:r>
          </w:p>
        </w:tc>
        <w:tc>
          <w:tcPr>
            <w:tcW w:w="3831" w:type="dxa"/>
          </w:tcPr>
          <w:p w14:paraId="0ED55E1B" w14:textId="41588EEA" w:rsidR="00501638" w:rsidRPr="003D7C3F" w:rsidRDefault="00810F5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C. B.</w:t>
            </w:r>
          </w:p>
        </w:tc>
        <w:tc>
          <w:tcPr>
            <w:tcW w:w="2209" w:type="dxa"/>
          </w:tcPr>
          <w:p w14:paraId="2A87DCBF" w14:textId="2CCEB5D8" w:rsidR="00501638" w:rsidRPr="003D7C3F" w:rsidRDefault="00810F5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13/07/2021</w:t>
            </w:r>
          </w:p>
        </w:tc>
        <w:tc>
          <w:tcPr>
            <w:tcW w:w="1985" w:type="dxa"/>
          </w:tcPr>
          <w:p w14:paraId="392C41EF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1EA50A7" w14:textId="2FB6DE65" w:rsidR="00501638" w:rsidRPr="003D7C3F" w:rsidRDefault="00810F5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700903</w:t>
            </w:r>
          </w:p>
        </w:tc>
      </w:tr>
      <w:tr w:rsidR="00501638" w:rsidRPr="003D7C3F" w14:paraId="4D6B18F0" w14:textId="77777777" w:rsidTr="00501638">
        <w:tc>
          <w:tcPr>
            <w:tcW w:w="901" w:type="dxa"/>
          </w:tcPr>
          <w:p w14:paraId="3886F661" w14:textId="4AB82DEB" w:rsidR="00501638" w:rsidRPr="003D7C3F" w:rsidRDefault="00D1282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2161</w:t>
            </w:r>
          </w:p>
        </w:tc>
        <w:tc>
          <w:tcPr>
            <w:tcW w:w="3831" w:type="dxa"/>
          </w:tcPr>
          <w:p w14:paraId="2CA6C9FF" w14:textId="5024514A" w:rsidR="00501638" w:rsidRPr="003D7C3F" w:rsidRDefault="00810F5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F. A.</w:t>
            </w:r>
          </w:p>
        </w:tc>
        <w:tc>
          <w:tcPr>
            <w:tcW w:w="2209" w:type="dxa"/>
          </w:tcPr>
          <w:p w14:paraId="159FFE8D" w14:textId="2E2C3A21" w:rsidR="00501638" w:rsidRPr="003D7C3F" w:rsidRDefault="00810F5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13/07/2021</w:t>
            </w:r>
          </w:p>
        </w:tc>
        <w:tc>
          <w:tcPr>
            <w:tcW w:w="1985" w:type="dxa"/>
          </w:tcPr>
          <w:p w14:paraId="35F52291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83BE91F" w14:textId="637B172A" w:rsidR="00501638" w:rsidRPr="003D7C3F" w:rsidRDefault="00810F5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706209</w:t>
            </w:r>
          </w:p>
        </w:tc>
      </w:tr>
      <w:tr w:rsidR="00501638" w:rsidRPr="003D7C3F" w14:paraId="0D5341AA" w14:textId="77777777" w:rsidTr="00501638">
        <w:tc>
          <w:tcPr>
            <w:tcW w:w="901" w:type="dxa"/>
          </w:tcPr>
          <w:p w14:paraId="20A87E64" w14:textId="4629AB3E" w:rsidR="00501638" w:rsidRPr="003D7C3F" w:rsidRDefault="00D1282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2162</w:t>
            </w:r>
          </w:p>
        </w:tc>
        <w:tc>
          <w:tcPr>
            <w:tcW w:w="3831" w:type="dxa"/>
          </w:tcPr>
          <w:p w14:paraId="7B057593" w14:textId="7E7A33FC" w:rsidR="00501638" w:rsidRPr="003D7C3F" w:rsidRDefault="00810F5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C. O.</w:t>
            </w:r>
          </w:p>
        </w:tc>
        <w:tc>
          <w:tcPr>
            <w:tcW w:w="2209" w:type="dxa"/>
          </w:tcPr>
          <w:p w14:paraId="1B7C91E6" w14:textId="6D34D2CD" w:rsidR="00501638" w:rsidRPr="003D7C3F" w:rsidRDefault="00810F5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13/07/2021</w:t>
            </w:r>
          </w:p>
        </w:tc>
        <w:tc>
          <w:tcPr>
            <w:tcW w:w="1985" w:type="dxa"/>
          </w:tcPr>
          <w:p w14:paraId="14F5E406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83967E3" w14:textId="26D02D74" w:rsidR="00501638" w:rsidRPr="003D7C3F" w:rsidRDefault="00810F5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700507</w:t>
            </w:r>
          </w:p>
        </w:tc>
      </w:tr>
      <w:tr w:rsidR="00501638" w:rsidRPr="003D7C3F" w14:paraId="57C8E0FB" w14:textId="77777777" w:rsidTr="00501638">
        <w:tc>
          <w:tcPr>
            <w:tcW w:w="901" w:type="dxa"/>
          </w:tcPr>
          <w:p w14:paraId="4E0AD433" w14:textId="7E4715A1" w:rsidR="00501638" w:rsidRPr="003D7C3F" w:rsidRDefault="00D1282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2163</w:t>
            </w:r>
          </w:p>
        </w:tc>
        <w:tc>
          <w:tcPr>
            <w:tcW w:w="3831" w:type="dxa"/>
          </w:tcPr>
          <w:p w14:paraId="107B8046" w14:textId="36054EE0" w:rsidR="00501638" w:rsidRPr="003D7C3F" w:rsidRDefault="00810F5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A. P.</w:t>
            </w:r>
          </w:p>
        </w:tc>
        <w:tc>
          <w:tcPr>
            <w:tcW w:w="2209" w:type="dxa"/>
          </w:tcPr>
          <w:p w14:paraId="6CF4A570" w14:textId="4CEBF8C6" w:rsidR="00501638" w:rsidRPr="003D7C3F" w:rsidRDefault="00810F5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13/07/2021</w:t>
            </w:r>
          </w:p>
        </w:tc>
        <w:tc>
          <w:tcPr>
            <w:tcW w:w="1985" w:type="dxa"/>
          </w:tcPr>
          <w:p w14:paraId="007BB9BF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59171D6" w14:textId="69BBF7A1" w:rsidR="00501638" w:rsidRPr="003D7C3F" w:rsidRDefault="00810F5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700001</w:t>
            </w:r>
          </w:p>
        </w:tc>
      </w:tr>
      <w:tr w:rsidR="00501638" w:rsidRPr="003D7C3F" w14:paraId="63EE77F7" w14:textId="77777777" w:rsidTr="00501638">
        <w:tc>
          <w:tcPr>
            <w:tcW w:w="901" w:type="dxa"/>
          </w:tcPr>
          <w:p w14:paraId="506BD20A" w14:textId="679ADE76" w:rsidR="00501638" w:rsidRPr="003D7C3F" w:rsidRDefault="00D1282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2164</w:t>
            </w:r>
          </w:p>
        </w:tc>
        <w:tc>
          <w:tcPr>
            <w:tcW w:w="3831" w:type="dxa"/>
          </w:tcPr>
          <w:p w14:paraId="5365AB7D" w14:textId="0C6F92CF" w:rsidR="00501638" w:rsidRPr="003D7C3F" w:rsidRDefault="00810F5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G. B. O.</w:t>
            </w:r>
          </w:p>
        </w:tc>
        <w:tc>
          <w:tcPr>
            <w:tcW w:w="2209" w:type="dxa"/>
          </w:tcPr>
          <w:p w14:paraId="7E70BCCA" w14:textId="21DF1C70" w:rsidR="00501638" w:rsidRPr="003D7C3F" w:rsidRDefault="00810F5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13/07/2021</w:t>
            </w:r>
          </w:p>
        </w:tc>
        <w:tc>
          <w:tcPr>
            <w:tcW w:w="1985" w:type="dxa"/>
          </w:tcPr>
          <w:p w14:paraId="46077E2E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8807AA9" w14:textId="73E9321E" w:rsidR="00501638" w:rsidRPr="003D7C3F" w:rsidRDefault="00810F5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700008</w:t>
            </w:r>
          </w:p>
        </w:tc>
      </w:tr>
      <w:tr w:rsidR="00501638" w:rsidRPr="003D7C3F" w14:paraId="7CCD661F" w14:textId="77777777" w:rsidTr="00501638">
        <w:tc>
          <w:tcPr>
            <w:tcW w:w="901" w:type="dxa"/>
          </w:tcPr>
          <w:p w14:paraId="4E7D1F03" w14:textId="37A5CEDA" w:rsidR="00501638" w:rsidRPr="003D7C3F" w:rsidRDefault="00D1282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2165</w:t>
            </w:r>
          </w:p>
        </w:tc>
        <w:tc>
          <w:tcPr>
            <w:tcW w:w="3831" w:type="dxa"/>
          </w:tcPr>
          <w:p w14:paraId="311B9F97" w14:textId="2AE68A4F" w:rsidR="00501638" w:rsidRPr="003D7C3F" w:rsidRDefault="00810F5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C. B. C.</w:t>
            </w:r>
          </w:p>
        </w:tc>
        <w:tc>
          <w:tcPr>
            <w:tcW w:w="2209" w:type="dxa"/>
          </w:tcPr>
          <w:p w14:paraId="0BC6341B" w14:textId="0DF8F176" w:rsidR="00501638" w:rsidRPr="003D7C3F" w:rsidRDefault="00810F5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13/07/2021</w:t>
            </w:r>
          </w:p>
        </w:tc>
        <w:tc>
          <w:tcPr>
            <w:tcW w:w="1985" w:type="dxa"/>
          </w:tcPr>
          <w:p w14:paraId="4DC9B7E4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EA075A0" w14:textId="33B80EAD" w:rsidR="00501638" w:rsidRPr="003D7C3F" w:rsidRDefault="00810F52" w:rsidP="00810F52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708402</w:t>
            </w:r>
          </w:p>
        </w:tc>
      </w:tr>
      <w:tr w:rsidR="00501638" w:rsidRPr="003D7C3F" w14:paraId="4CB90F4F" w14:textId="77777777" w:rsidTr="00501638">
        <w:tc>
          <w:tcPr>
            <w:tcW w:w="901" w:type="dxa"/>
          </w:tcPr>
          <w:p w14:paraId="6ED39BC9" w14:textId="0286F524" w:rsidR="00501638" w:rsidRPr="003D7C3F" w:rsidRDefault="00D1282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2166</w:t>
            </w:r>
          </w:p>
        </w:tc>
        <w:tc>
          <w:tcPr>
            <w:tcW w:w="3831" w:type="dxa"/>
          </w:tcPr>
          <w:p w14:paraId="470C56D8" w14:textId="4F3D005C" w:rsidR="00501638" w:rsidRPr="003D7C3F" w:rsidRDefault="00810F5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B.</w:t>
            </w:r>
          </w:p>
        </w:tc>
        <w:tc>
          <w:tcPr>
            <w:tcW w:w="2209" w:type="dxa"/>
          </w:tcPr>
          <w:p w14:paraId="3F6C7ACE" w14:textId="0A036A6B" w:rsidR="00501638" w:rsidRPr="003D7C3F" w:rsidRDefault="00810F5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13/07/2021</w:t>
            </w:r>
          </w:p>
        </w:tc>
        <w:tc>
          <w:tcPr>
            <w:tcW w:w="1985" w:type="dxa"/>
          </w:tcPr>
          <w:p w14:paraId="3FAFFE9D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DC79557" w14:textId="1953FE3E" w:rsidR="00501638" w:rsidRPr="003D7C3F" w:rsidRDefault="00810F5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705401</w:t>
            </w:r>
          </w:p>
        </w:tc>
      </w:tr>
      <w:tr w:rsidR="00501638" w:rsidRPr="003D7C3F" w14:paraId="62148E41" w14:textId="77777777" w:rsidTr="00501638">
        <w:tc>
          <w:tcPr>
            <w:tcW w:w="901" w:type="dxa"/>
          </w:tcPr>
          <w:p w14:paraId="728D2855" w14:textId="26D53093" w:rsidR="00501638" w:rsidRPr="003D7C3F" w:rsidRDefault="00D1282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2167</w:t>
            </w:r>
          </w:p>
        </w:tc>
        <w:tc>
          <w:tcPr>
            <w:tcW w:w="3831" w:type="dxa"/>
          </w:tcPr>
          <w:p w14:paraId="2C512E88" w14:textId="56AEC33C" w:rsidR="00501638" w:rsidRPr="003D7C3F" w:rsidRDefault="00810F5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Z.</w:t>
            </w:r>
          </w:p>
        </w:tc>
        <w:tc>
          <w:tcPr>
            <w:tcW w:w="2209" w:type="dxa"/>
          </w:tcPr>
          <w:p w14:paraId="4172CF61" w14:textId="1B86B0F9" w:rsidR="00501638" w:rsidRPr="003D7C3F" w:rsidRDefault="00810F5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13/07/2021</w:t>
            </w:r>
          </w:p>
        </w:tc>
        <w:tc>
          <w:tcPr>
            <w:tcW w:w="1985" w:type="dxa"/>
          </w:tcPr>
          <w:p w14:paraId="6C8A8A03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9DD83C3" w14:textId="6937CF87" w:rsidR="00501638" w:rsidRPr="003D7C3F" w:rsidRDefault="00810F5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700809</w:t>
            </w:r>
          </w:p>
        </w:tc>
      </w:tr>
      <w:tr w:rsidR="00501638" w:rsidRPr="003D7C3F" w14:paraId="3DFD157D" w14:textId="77777777" w:rsidTr="00501638">
        <w:tc>
          <w:tcPr>
            <w:tcW w:w="901" w:type="dxa"/>
          </w:tcPr>
          <w:p w14:paraId="49A23937" w14:textId="3ECC1BB6" w:rsidR="00501638" w:rsidRPr="003D7C3F" w:rsidRDefault="00D1282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2168</w:t>
            </w:r>
          </w:p>
        </w:tc>
        <w:tc>
          <w:tcPr>
            <w:tcW w:w="3831" w:type="dxa"/>
          </w:tcPr>
          <w:p w14:paraId="6F79D881" w14:textId="510FB15B" w:rsidR="00501638" w:rsidRPr="003D7C3F" w:rsidRDefault="00810F5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K.</w:t>
            </w:r>
          </w:p>
        </w:tc>
        <w:tc>
          <w:tcPr>
            <w:tcW w:w="2209" w:type="dxa"/>
          </w:tcPr>
          <w:p w14:paraId="3073D1CA" w14:textId="41C4BD66" w:rsidR="00501638" w:rsidRPr="003D7C3F" w:rsidRDefault="00810F5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13/07/2021</w:t>
            </w:r>
          </w:p>
        </w:tc>
        <w:tc>
          <w:tcPr>
            <w:tcW w:w="1985" w:type="dxa"/>
          </w:tcPr>
          <w:p w14:paraId="6643EED9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72EEB13" w14:textId="4FC39502" w:rsidR="00501638" w:rsidRPr="003D7C3F" w:rsidRDefault="00810F5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708608</w:t>
            </w:r>
          </w:p>
        </w:tc>
      </w:tr>
      <w:tr w:rsidR="00501638" w:rsidRPr="00F60500" w14:paraId="4BDBEF58" w14:textId="77777777" w:rsidTr="00501638">
        <w:tc>
          <w:tcPr>
            <w:tcW w:w="901" w:type="dxa"/>
          </w:tcPr>
          <w:p w14:paraId="7D8930A6" w14:textId="6B3558DF" w:rsidR="00501638" w:rsidRPr="00F60500" w:rsidRDefault="00D1282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2169</w:t>
            </w:r>
          </w:p>
        </w:tc>
        <w:tc>
          <w:tcPr>
            <w:tcW w:w="3831" w:type="dxa"/>
          </w:tcPr>
          <w:p w14:paraId="131C5D49" w14:textId="741B1A49" w:rsidR="00501638" w:rsidRPr="00F60500" w:rsidRDefault="00810F52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V. F. S.</w:t>
            </w:r>
          </w:p>
        </w:tc>
        <w:tc>
          <w:tcPr>
            <w:tcW w:w="2209" w:type="dxa"/>
          </w:tcPr>
          <w:p w14:paraId="423376E3" w14:textId="1A2A9A12" w:rsidR="00501638" w:rsidRPr="00F60500" w:rsidRDefault="00810F52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13/07/2021</w:t>
            </w:r>
          </w:p>
        </w:tc>
        <w:tc>
          <w:tcPr>
            <w:tcW w:w="1985" w:type="dxa"/>
          </w:tcPr>
          <w:p w14:paraId="4B64B33D" w14:textId="77777777" w:rsidR="00501638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13CFDA7" w14:textId="42018AF4" w:rsidR="00501638" w:rsidRPr="00F60500" w:rsidRDefault="00810F52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708108</w:t>
            </w:r>
          </w:p>
        </w:tc>
      </w:tr>
      <w:tr w:rsidR="00501638" w:rsidRPr="00F60500" w14:paraId="3C7C63F1" w14:textId="77777777" w:rsidTr="00501638">
        <w:tc>
          <w:tcPr>
            <w:tcW w:w="901" w:type="dxa"/>
          </w:tcPr>
          <w:p w14:paraId="4F79F097" w14:textId="2D1470CA" w:rsidR="00501638" w:rsidRPr="00F60500" w:rsidRDefault="00810F52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2170</w:t>
            </w:r>
          </w:p>
        </w:tc>
        <w:tc>
          <w:tcPr>
            <w:tcW w:w="3831" w:type="dxa"/>
          </w:tcPr>
          <w:p w14:paraId="140FA0BB" w14:textId="52FC8A76" w:rsidR="00501638" w:rsidRPr="00F60500" w:rsidRDefault="00734424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P. C. S.</w:t>
            </w:r>
          </w:p>
        </w:tc>
        <w:tc>
          <w:tcPr>
            <w:tcW w:w="2209" w:type="dxa"/>
          </w:tcPr>
          <w:p w14:paraId="3695F18A" w14:textId="5C7ABBD4" w:rsidR="00501638" w:rsidRPr="00F60500" w:rsidRDefault="0073442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13/07/2021</w:t>
            </w:r>
          </w:p>
        </w:tc>
        <w:tc>
          <w:tcPr>
            <w:tcW w:w="1985" w:type="dxa"/>
          </w:tcPr>
          <w:p w14:paraId="315FF92D" w14:textId="77777777" w:rsidR="00501638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9E6F61C" w14:textId="10CCAFDD" w:rsidR="00501638" w:rsidRPr="00F60500" w:rsidRDefault="0073442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702008</w:t>
            </w:r>
          </w:p>
        </w:tc>
      </w:tr>
      <w:tr w:rsidR="00501638" w:rsidRPr="00F60500" w14:paraId="1E606FEC" w14:textId="77777777" w:rsidTr="00501638">
        <w:tc>
          <w:tcPr>
            <w:tcW w:w="901" w:type="dxa"/>
          </w:tcPr>
          <w:p w14:paraId="0B12F13E" w14:textId="2ADB334F" w:rsidR="00501638" w:rsidRPr="00F60500" w:rsidRDefault="00810F52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2171</w:t>
            </w:r>
          </w:p>
        </w:tc>
        <w:tc>
          <w:tcPr>
            <w:tcW w:w="3831" w:type="dxa"/>
          </w:tcPr>
          <w:p w14:paraId="70BD7F15" w14:textId="7CB21075" w:rsidR="00501638" w:rsidRPr="00F60500" w:rsidRDefault="00734424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C. A. S. C.</w:t>
            </w:r>
          </w:p>
        </w:tc>
        <w:tc>
          <w:tcPr>
            <w:tcW w:w="2209" w:type="dxa"/>
          </w:tcPr>
          <w:p w14:paraId="30C1453C" w14:textId="6BB308F8" w:rsidR="00501638" w:rsidRPr="00F60500" w:rsidRDefault="0073442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13/07/2021</w:t>
            </w:r>
          </w:p>
        </w:tc>
        <w:tc>
          <w:tcPr>
            <w:tcW w:w="1985" w:type="dxa"/>
          </w:tcPr>
          <w:p w14:paraId="0189EB56" w14:textId="77777777" w:rsidR="00501638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316023C" w14:textId="576F3319" w:rsidR="00501638" w:rsidRPr="00F60500" w:rsidRDefault="0073442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709804</w:t>
            </w:r>
          </w:p>
        </w:tc>
      </w:tr>
      <w:tr w:rsidR="00501638" w:rsidRPr="00F60500" w14:paraId="6954EBFD" w14:textId="77777777" w:rsidTr="00501638">
        <w:tc>
          <w:tcPr>
            <w:tcW w:w="901" w:type="dxa"/>
          </w:tcPr>
          <w:p w14:paraId="74B27195" w14:textId="728DD5EB" w:rsidR="00501638" w:rsidRPr="00F60500" w:rsidRDefault="00810F52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2172</w:t>
            </w:r>
          </w:p>
        </w:tc>
        <w:tc>
          <w:tcPr>
            <w:tcW w:w="3831" w:type="dxa"/>
          </w:tcPr>
          <w:p w14:paraId="7CBC5633" w14:textId="17B77385" w:rsidR="00501638" w:rsidRPr="00F60500" w:rsidRDefault="00734424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S.</w:t>
            </w:r>
          </w:p>
        </w:tc>
        <w:tc>
          <w:tcPr>
            <w:tcW w:w="2209" w:type="dxa"/>
          </w:tcPr>
          <w:p w14:paraId="6043EEDE" w14:textId="61FCC5AA" w:rsidR="00501638" w:rsidRPr="00F60500" w:rsidRDefault="0073442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13/07/2021</w:t>
            </w:r>
          </w:p>
        </w:tc>
        <w:tc>
          <w:tcPr>
            <w:tcW w:w="1985" w:type="dxa"/>
          </w:tcPr>
          <w:p w14:paraId="292F9CBB" w14:textId="77777777" w:rsidR="00501638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29C82DC" w14:textId="74737DB0" w:rsidR="00501638" w:rsidRPr="00F60500" w:rsidRDefault="0073442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704602</w:t>
            </w:r>
          </w:p>
        </w:tc>
      </w:tr>
      <w:tr w:rsidR="00501638" w:rsidRPr="00F60500" w14:paraId="37ECAD14" w14:textId="77777777" w:rsidTr="00501638">
        <w:tc>
          <w:tcPr>
            <w:tcW w:w="901" w:type="dxa"/>
          </w:tcPr>
          <w:p w14:paraId="79EE4058" w14:textId="1D10211C" w:rsidR="00501638" w:rsidRPr="00F60500" w:rsidRDefault="00810F52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2173</w:t>
            </w:r>
          </w:p>
        </w:tc>
        <w:tc>
          <w:tcPr>
            <w:tcW w:w="3831" w:type="dxa"/>
          </w:tcPr>
          <w:p w14:paraId="44275E57" w14:textId="395D3E87" w:rsidR="00501638" w:rsidRPr="00F60500" w:rsidRDefault="00734424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H. L. S.</w:t>
            </w:r>
          </w:p>
        </w:tc>
        <w:tc>
          <w:tcPr>
            <w:tcW w:w="2209" w:type="dxa"/>
          </w:tcPr>
          <w:p w14:paraId="355AF883" w14:textId="566DD078" w:rsidR="00501638" w:rsidRPr="00F60500" w:rsidRDefault="0073442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13/07/2021</w:t>
            </w:r>
          </w:p>
        </w:tc>
        <w:tc>
          <w:tcPr>
            <w:tcW w:w="1985" w:type="dxa"/>
          </w:tcPr>
          <w:p w14:paraId="7DFC894F" w14:textId="77777777" w:rsidR="00501638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C2CA617" w14:textId="6FD326A3" w:rsidR="00501638" w:rsidRPr="00F60500" w:rsidRDefault="0073442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700208</w:t>
            </w:r>
          </w:p>
        </w:tc>
      </w:tr>
      <w:tr w:rsidR="00501638" w:rsidRPr="00F60500" w14:paraId="7BA0BDEB" w14:textId="77777777" w:rsidTr="00501638">
        <w:tc>
          <w:tcPr>
            <w:tcW w:w="901" w:type="dxa"/>
          </w:tcPr>
          <w:p w14:paraId="0DB8A140" w14:textId="5E41D677" w:rsidR="00501638" w:rsidRPr="00F60500" w:rsidRDefault="00810F52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2174</w:t>
            </w:r>
          </w:p>
        </w:tc>
        <w:tc>
          <w:tcPr>
            <w:tcW w:w="3831" w:type="dxa"/>
          </w:tcPr>
          <w:p w14:paraId="7F0EC493" w14:textId="09B14D4F" w:rsidR="00501638" w:rsidRPr="00F60500" w:rsidRDefault="00734424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C. F. G. C.</w:t>
            </w:r>
          </w:p>
        </w:tc>
        <w:tc>
          <w:tcPr>
            <w:tcW w:w="2209" w:type="dxa"/>
          </w:tcPr>
          <w:p w14:paraId="749841AC" w14:textId="593C51E1" w:rsidR="00501638" w:rsidRPr="00F60500" w:rsidRDefault="0073442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13/07/2021</w:t>
            </w:r>
          </w:p>
        </w:tc>
        <w:tc>
          <w:tcPr>
            <w:tcW w:w="1985" w:type="dxa"/>
          </w:tcPr>
          <w:p w14:paraId="101C5082" w14:textId="77777777" w:rsidR="00501638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94949CB" w14:textId="74F66021" w:rsidR="00501638" w:rsidRPr="00F60500" w:rsidRDefault="0073442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701000</w:t>
            </w:r>
          </w:p>
        </w:tc>
      </w:tr>
      <w:tr w:rsidR="00501638" w:rsidRPr="00F60500" w14:paraId="70FCAE4F" w14:textId="77777777" w:rsidTr="00501638">
        <w:tc>
          <w:tcPr>
            <w:tcW w:w="901" w:type="dxa"/>
          </w:tcPr>
          <w:p w14:paraId="60A2E405" w14:textId="0A414AED" w:rsidR="00501638" w:rsidRPr="00F60500" w:rsidRDefault="00810F52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2175</w:t>
            </w:r>
          </w:p>
        </w:tc>
        <w:tc>
          <w:tcPr>
            <w:tcW w:w="3831" w:type="dxa"/>
          </w:tcPr>
          <w:p w14:paraId="64127333" w14:textId="17481965" w:rsidR="00501638" w:rsidRPr="00F60500" w:rsidRDefault="00734424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D. A. V. G.</w:t>
            </w:r>
          </w:p>
        </w:tc>
        <w:tc>
          <w:tcPr>
            <w:tcW w:w="2209" w:type="dxa"/>
          </w:tcPr>
          <w:p w14:paraId="32DA4E22" w14:textId="1E0CE5DA" w:rsidR="00501638" w:rsidRPr="00F60500" w:rsidRDefault="0073442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13/07/2021</w:t>
            </w:r>
          </w:p>
        </w:tc>
        <w:tc>
          <w:tcPr>
            <w:tcW w:w="1985" w:type="dxa"/>
          </w:tcPr>
          <w:p w14:paraId="7BF449B0" w14:textId="77777777" w:rsidR="00501638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5BBCEE2" w14:textId="41C9193E" w:rsidR="00501638" w:rsidRPr="00F60500" w:rsidRDefault="0073442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709808</w:t>
            </w:r>
          </w:p>
        </w:tc>
      </w:tr>
      <w:tr w:rsidR="00501638" w:rsidRPr="00F60500" w14:paraId="724BA63E" w14:textId="77777777" w:rsidTr="00501638">
        <w:tc>
          <w:tcPr>
            <w:tcW w:w="901" w:type="dxa"/>
          </w:tcPr>
          <w:p w14:paraId="28B7F05B" w14:textId="41D5ECA7" w:rsidR="00501638" w:rsidRPr="00F60500" w:rsidRDefault="00810F52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2176</w:t>
            </w:r>
          </w:p>
        </w:tc>
        <w:tc>
          <w:tcPr>
            <w:tcW w:w="3831" w:type="dxa"/>
          </w:tcPr>
          <w:p w14:paraId="338C9D04" w14:textId="61BDCE7D" w:rsidR="00501638" w:rsidRPr="00F60500" w:rsidRDefault="00734424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C. A. S.</w:t>
            </w:r>
          </w:p>
        </w:tc>
        <w:tc>
          <w:tcPr>
            <w:tcW w:w="2209" w:type="dxa"/>
          </w:tcPr>
          <w:p w14:paraId="347060A5" w14:textId="5B34C04D" w:rsidR="00501638" w:rsidRPr="00F60500" w:rsidRDefault="0073442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13/07/2021</w:t>
            </w:r>
          </w:p>
        </w:tc>
        <w:tc>
          <w:tcPr>
            <w:tcW w:w="1985" w:type="dxa"/>
          </w:tcPr>
          <w:p w14:paraId="56386AA3" w14:textId="77777777" w:rsidR="00501638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D5FE11B" w14:textId="11FFD5F1" w:rsidR="00501638" w:rsidRPr="00F60500" w:rsidRDefault="0073442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702805</w:t>
            </w:r>
          </w:p>
        </w:tc>
      </w:tr>
      <w:tr w:rsidR="00501638" w:rsidRPr="00F60500" w14:paraId="32C0809C" w14:textId="77777777" w:rsidTr="00501638">
        <w:tc>
          <w:tcPr>
            <w:tcW w:w="901" w:type="dxa"/>
          </w:tcPr>
          <w:p w14:paraId="5B3585C4" w14:textId="3D4F1FC8" w:rsidR="00501638" w:rsidRPr="00F60500" w:rsidRDefault="00810F52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2177</w:t>
            </w:r>
          </w:p>
        </w:tc>
        <w:tc>
          <w:tcPr>
            <w:tcW w:w="3831" w:type="dxa"/>
          </w:tcPr>
          <w:p w14:paraId="2F59AA1D" w14:textId="15691B0D" w:rsidR="00501638" w:rsidRPr="00F60500" w:rsidRDefault="00734424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M. S. S.</w:t>
            </w:r>
          </w:p>
        </w:tc>
        <w:tc>
          <w:tcPr>
            <w:tcW w:w="2209" w:type="dxa"/>
          </w:tcPr>
          <w:p w14:paraId="1DDFE252" w14:textId="2E3F4CF7" w:rsidR="00501638" w:rsidRPr="00F60500" w:rsidRDefault="0073442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13/07/2021</w:t>
            </w:r>
          </w:p>
        </w:tc>
        <w:tc>
          <w:tcPr>
            <w:tcW w:w="1985" w:type="dxa"/>
          </w:tcPr>
          <w:p w14:paraId="30FA17B7" w14:textId="77777777" w:rsidR="00501638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56C9C9A" w14:textId="6A91513C" w:rsidR="00501638" w:rsidRPr="00F60500" w:rsidRDefault="0073442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701407</w:t>
            </w:r>
          </w:p>
        </w:tc>
      </w:tr>
      <w:tr w:rsidR="00501638" w:rsidRPr="00F60500" w14:paraId="23C628FB" w14:textId="77777777" w:rsidTr="00501638">
        <w:tc>
          <w:tcPr>
            <w:tcW w:w="901" w:type="dxa"/>
          </w:tcPr>
          <w:p w14:paraId="1E12B126" w14:textId="2C075212" w:rsidR="00501638" w:rsidRPr="00F60500" w:rsidRDefault="00810F52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2178</w:t>
            </w:r>
          </w:p>
        </w:tc>
        <w:tc>
          <w:tcPr>
            <w:tcW w:w="3831" w:type="dxa"/>
          </w:tcPr>
          <w:p w14:paraId="4E22B56D" w14:textId="1AF66FE1" w:rsidR="00501638" w:rsidRPr="00F60500" w:rsidRDefault="00734424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D. Z.</w:t>
            </w:r>
          </w:p>
        </w:tc>
        <w:tc>
          <w:tcPr>
            <w:tcW w:w="2209" w:type="dxa"/>
          </w:tcPr>
          <w:p w14:paraId="24970066" w14:textId="7D8C9278" w:rsidR="00501638" w:rsidRPr="00F60500" w:rsidRDefault="0073442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13/07/2021</w:t>
            </w:r>
          </w:p>
        </w:tc>
        <w:tc>
          <w:tcPr>
            <w:tcW w:w="1985" w:type="dxa"/>
          </w:tcPr>
          <w:p w14:paraId="4FF70ED0" w14:textId="77777777" w:rsidR="00501638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4001F86" w14:textId="3CDD4EFC" w:rsidR="00501638" w:rsidRPr="00F60500" w:rsidRDefault="0073442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703609</w:t>
            </w:r>
          </w:p>
        </w:tc>
      </w:tr>
      <w:tr w:rsidR="00501638" w:rsidRPr="00F60500" w14:paraId="19483C80" w14:textId="77777777" w:rsidTr="00501638">
        <w:tc>
          <w:tcPr>
            <w:tcW w:w="901" w:type="dxa"/>
          </w:tcPr>
          <w:p w14:paraId="041EDBBC" w14:textId="5B7753D3" w:rsidR="00501638" w:rsidRPr="00F60500" w:rsidRDefault="00810F52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2179</w:t>
            </w:r>
          </w:p>
        </w:tc>
        <w:tc>
          <w:tcPr>
            <w:tcW w:w="3831" w:type="dxa"/>
          </w:tcPr>
          <w:p w14:paraId="2EE077C4" w14:textId="4608A74D" w:rsidR="00501638" w:rsidRPr="00F60500" w:rsidRDefault="00734424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P. C. S.</w:t>
            </w:r>
          </w:p>
        </w:tc>
        <w:tc>
          <w:tcPr>
            <w:tcW w:w="2209" w:type="dxa"/>
          </w:tcPr>
          <w:p w14:paraId="745F6414" w14:textId="52BD1630" w:rsidR="00501638" w:rsidRPr="00F60500" w:rsidRDefault="0073442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13/07/2021</w:t>
            </w:r>
          </w:p>
        </w:tc>
        <w:tc>
          <w:tcPr>
            <w:tcW w:w="1985" w:type="dxa"/>
          </w:tcPr>
          <w:p w14:paraId="0A8F5738" w14:textId="77777777" w:rsidR="00501638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811ADE0" w14:textId="2FF9F4AF" w:rsidR="00501638" w:rsidRPr="00F60500" w:rsidRDefault="0073442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707807</w:t>
            </w:r>
          </w:p>
        </w:tc>
      </w:tr>
      <w:tr w:rsidR="00501638" w:rsidRPr="00F60500" w14:paraId="58F90E4A" w14:textId="77777777" w:rsidTr="00501638">
        <w:tc>
          <w:tcPr>
            <w:tcW w:w="901" w:type="dxa"/>
          </w:tcPr>
          <w:p w14:paraId="0345B0FA" w14:textId="66991895" w:rsidR="00501638" w:rsidRPr="00F60500" w:rsidRDefault="00810F52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2180</w:t>
            </w:r>
          </w:p>
        </w:tc>
        <w:tc>
          <w:tcPr>
            <w:tcW w:w="3831" w:type="dxa"/>
          </w:tcPr>
          <w:p w14:paraId="23A31C52" w14:textId="21FF1B0A" w:rsidR="00501638" w:rsidRPr="00F60500" w:rsidRDefault="00734424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L. P.</w:t>
            </w:r>
          </w:p>
        </w:tc>
        <w:tc>
          <w:tcPr>
            <w:tcW w:w="2209" w:type="dxa"/>
          </w:tcPr>
          <w:p w14:paraId="438243CB" w14:textId="038AE9F9" w:rsidR="00501638" w:rsidRPr="00F60500" w:rsidRDefault="0073442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13/07/2021</w:t>
            </w:r>
          </w:p>
        </w:tc>
        <w:tc>
          <w:tcPr>
            <w:tcW w:w="1985" w:type="dxa"/>
          </w:tcPr>
          <w:p w14:paraId="776F9098" w14:textId="77777777" w:rsidR="00501638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E0B0CDC" w14:textId="47A64CCF" w:rsidR="00501638" w:rsidRPr="00F60500" w:rsidRDefault="0073442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708603</w:t>
            </w:r>
          </w:p>
        </w:tc>
      </w:tr>
      <w:tr w:rsidR="00501638" w:rsidRPr="003D7C3F" w14:paraId="0D9AAF6C" w14:textId="77777777" w:rsidTr="00501638">
        <w:tc>
          <w:tcPr>
            <w:tcW w:w="901" w:type="dxa"/>
          </w:tcPr>
          <w:p w14:paraId="65A619D4" w14:textId="6CCD0C1D" w:rsidR="00501638" w:rsidRPr="003D7C3F" w:rsidRDefault="00810F5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2181</w:t>
            </w:r>
          </w:p>
        </w:tc>
        <w:tc>
          <w:tcPr>
            <w:tcW w:w="3831" w:type="dxa"/>
          </w:tcPr>
          <w:p w14:paraId="3039B7E7" w14:textId="03DAF0BE" w:rsidR="00501638" w:rsidRPr="003D7C3F" w:rsidRDefault="0073442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F.</w:t>
            </w:r>
          </w:p>
        </w:tc>
        <w:tc>
          <w:tcPr>
            <w:tcW w:w="2209" w:type="dxa"/>
          </w:tcPr>
          <w:p w14:paraId="3150E340" w14:textId="5EB744CB" w:rsidR="00501638" w:rsidRPr="003D7C3F" w:rsidRDefault="0073442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13/07/2021</w:t>
            </w:r>
          </w:p>
        </w:tc>
        <w:tc>
          <w:tcPr>
            <w:tcW w:w="1985" w:type="dxa"/>
          </w:tcPr>
          <w:p w14:paraId="072AC8EC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F6AC1D5" w14:textId="47ABD4DD" w:rsidR="00501638" w:rsidRPr="003D7C3F" w:rsidRDefault="0073442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706205</w:t>
            </w:r>
          </w:p>
        </w:tc>
      </w:tr>
      <w:tr w:rsidR="00501638" w:rsidRPr="003D7C3F" w14:paraId="4454B36D" w14:textId="77777777" w:rsidTr="00501638">
        <w:tc>
          <w:tcPr>
            <w:tcW w:w="901" w:type="dxa"/>
          </w:tcPr>
          <w:p w14:paraId="024867B4" w14:textId="2D8FE862" w:rsidR="00501638" w:rsidRPr="003D7C3F" w:rsidRDefault="00810F5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2182</w:t>
            </w:r>
          </w:p>
        </w:tc>
        <w:tc>
          <w:tcPr>
            <w:tcW w:w="3831" w:type="dxa"/>
          </w:tcPr>
          <w:p w14:paraId="2EBF10F9" w14:textId="4F8BB311" w:rsidR="00501638" w:rsidRPr="003D7C3F" w:rsidRDefault="0073442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D.</w:t>
            </w:r>
          </w:p>
        </w:tc>
        <w:tc>
          <w:tcPr>
            <w:tcW w:w="2209" w:type="dxa"/>
          </w:tcPr>
          <w:p w14:paraId="72FAFD38" w14:textId="061372F5" w:rsidR="00501638" w:rsidRPr="003D7C3F" w:rsidRDefault="0073442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13/07/2021</w:t>
            </w:r>
          </w:p>
        </w:tc>
        <w:tc>
          <w:tcPr>
            <w:tcW w:w="1985" w:type="dxa"/>
          </w:tcPr>
          <w:p w14:paraId="21D1393E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28DC893" w14:textId="2BB9F483" w:rsidR="00501638" w:rsidRPr="003D7C3F" w:rsidRDefault="0073442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702002</w:t>
            </w:r>
          </w:p>
        </w:tc>
      </w:tr>
      <w:tr w:rsidR="00501638" w:rsidRPr="003D7C3F" w14:paraId="1490E9A2" w14:textId="77777777" w:rsidTr="00501638">
        <w:tc>
          <w:tcPr>
            <w:tcW w:w="901" w:type="dxa"/>
          </w:tcPr>
          <w:p w14:paraId="0074388A" w14:textId="747789C1" w:rsidR="00501638" w:rsidRPr="003D7C3F" w:rsidRDefault="00810F5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2183</w:t>
            </w:r>
          </w:p>
        </w:tc>
        <w:tc>
          <w:tcPr>
            <w:tcW w:w="3831" w:type="dxa"/>
          </w:tcPr>
          <w:p w14:paraId="05A9B4BE" w14:textId="426BC375" w:rsidR="00501638" w:rsidRPr="003D7C3F" w:rsidRDefault="0073442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M. O. S.</w:t>
            </w:r>
          </w:p>
        </w:tc>
        <w:tc>
          <w:tcPr>
            <w:tcW w:w="2209" w:type="dxa"/>
          </w:tcPr>
          <w:p w14:paraId="5A878FC0" w14:textId="5BA3E6C1" w:rsidR="00501638" w:rsidRPr="003D7C3F" w:rsidRDefault="0073442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13/07/2021</w:t>
            </w:r>
          </w:p>
        </w:tc>
        <w:tc>
          <w:tcPr>
            <w:tcW w:w="1985" w:type="dxa"/>
          </w:tcPr>
          <w:p w14:paraId="1DA29CF7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26C6CA7" w14:textId="5A2C9C5E" w:rsidR="00501638" w:rsidRPr="003D7C3F" w:rsidRDefault="0073442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700808</w:t>
            </w:r>
          </w:p>
        </w:tc>
      </w:tr>
      <w:tr w:rsidR="00501638" w:rsidRPr="003D7C3F" w14:paraId="7B8DEE4A" w14:textId="77777777" w:rsidTr="00501638">
        <w:tc>
          <w:tcPr>
            <w:tcW w:w="901" w:type="dxa"/>
          </w:tcPr>
          <w:p w14:paraId="165FB0B7" w14:textId="54622035" w:rsidR="00501638" w:rsidRPr="003D7C3F" w:rsidRDefault="00810F5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2184</w:t>
            </w:r>
          </w:p>
        </w:tc>
        <w:tc>
          <w:tcPr>
            <w:tcW w:w="3831" w:type="dxa"/>
          </w:tcPr>
          <w:p w14:paraId="700B242F" w14:textId="06226E2C" w:rsidR="00501638" w:rsidRPr="003D7C3F" w:rsidRDefault="0073442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P. C. S.</w:t>
            </w:r>
          </w:p>
        </w:tc>
        <w:tc>
          <w:tcPr>
            <w:tcW w:w="2209" w:type="dxa"/>
          </w:tcPr>
          <w:p w14:paraId="767818C1" w14:textId="5DE5E8E9" w:rsidR="00501638" w:rsidRPr="003D7C3F" w:rsidRDefault="0073442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13/07/2021</w:t>
            </w:r>
          </w:p>
        </w:tc>
        <w:tc>
          <w:tcPr>
            <w:tcW w:w="1985" w:type="dxa"/>
          </w:tcPr>
          <w:p w14:paraId="785AA3B7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8478A35" w14:textId="43B41B88" w:rsidR="00501638" w:rsidRPr="003D7C3F" w:rsidRDefault="0073442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706009</w:t>
            </w:r>
          </w:p>
        </w:tc>
      </w:tr>
      <w:tr w:rsidR="00501638" w:rsidRPr="003D7C3F" w14:paraId="195860CD" w14:textId="77777777" w:rsidTr="00501638">
        <w:tc>
          <w:tcPr>
            <w:tcW w:w="901" w:type="dxa"/>
          </w:tcPr>
          <w:p w14:paraId="0EFB8153" w14:textId="3332352C" w:rsidR="00501638" w:rsidRPr="003D7C3F" w:rsidRDefault="00810F5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2185</w:t>
            </w:r>
          </w:p>
        </w:tc>
        <w:tc>
          <w:tcPr>
            <w:tcW w:w="3831" w:type="dxa"/>
          </w:tcPr>
          <w:p w14:paraId="619D0B1E" w14:textId="7A198B8C" w:rsidR="00501638" w:rsidRPr="003D7C3F" w:rsidRDefault="0073442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G. F. P.</w:t>
            </w:r>
          </w:p>
        </w:tc>
        <w:tc>
          <w:tcPr>
            <w:tcW w:w="2209" w:type="dxa"/>
          </w:tcPr>
          <w:p w14:paraId="60C0600E" w14:textId="4D749032" w:rsidR="00501638" w:rsidRPr="003D7C3F" w:rsidRDefault="0073442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13/07/2021</w:t>
            </w:r>
          </w:p>
        </w:tc>
        <w:tc>
          <w:tcPr>
            <w:tcW w:w="1985" w:type="dxa"/>
          </w:tcPr>
          <w:p w14:paraId="4F31D0FA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52AE322" w14:textId="271EE4C5" w:rsidR="00501638" w:rsidRPr="003D7C3F" w:rsidRDefault="0073442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700407</w:t>
            </w:r>
          </w:p>
        </w:tc>
      </w:tr>
      <w:tr w:rsidR="00501638" w:rsidRPr="003D7C3F" w14:paraId="579A5CEF" w14:textId="77777777" w:rsidTr="00501638">
        <w:tc>
          <w:tcPr>
            <w:tcW w:w="901" w:type="dxa"/>
          </w:tcPr>
          <w:p w14:paraId="6E865CF4" w14:textId="73FD934E" w:rsidR="00501638" w:rsidRPr="003D7C3F" w:rsidRDefault="00810F5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2186</w:t>
            </w:r>
          </w:p>
        </w:tc>
        <w:tc>
          <w:tcPr>
            <w:tcW w:w="3831" w:type="dxa"/>
          </w:tcPr>
          <w:p w14:paraId="33A8FD98" w14:textId="2922A59D" w:rsidR="00501638" w:rsidRPr="003D7C3F" w:rsidRDefault="0073442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N. A.</w:t>
            </w:r>
          </w:p>
        </w:tc>
        <w:tc>
          <w:tcPr>
            <w:tcW w:w="2209" w:type="dxa"/>
          </w:tcPr>
          <w:p w14:paraId="75157AEB" w14:textId="7A955932" w:rsidR="00501638" w:rsidRPr="003D7C3F" w:rsidRDefault="0073442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13/07/2021</w:t>
            </w:r>
          </w:p>
        </w:tc>
        <w:tc>
          <w:tcPr>
            <w:tcW w:w="1985" w:type="dxa"/>
          </w:tcPr>
          <w:p w14:paraId="54198D3E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34C77BC" w14:textId="391A8BF0" w:rsidR="00501638" w:rsidRPr="003D7C3F" w:rsidRDefault="0073442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704509</w:t>
            </w:r>
          </w:p>
        </w:tc>
      </w:tr>
      <w:tr w:rsidR="00501638" w:rsidRPr="003D7C3F" w14:paraId="39DDD3C8" w14:textId="77777777" w:rsidTr="00501638">
        <w:tc>
          <w:tcPr>
            <w:tcW w:w="901" w:type="dxa"/>
          </w:tcPr>
          <w:p w14:paraId="57EC1D8E" w14:textId="368B0D24" w:rsidR="00501638" w:rsidRPr="003D7C3F" w:rsidRDefault="00810F5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2187</w:t>
            </w:r>
          </w:p>
        </w:tc>
        <w:tc>
          <w:tcPr>
            <w:tcW w:w="3831" w:type="dxa"/>
          </w:tcPr>
          <w:p w14:paraId="1836BD89" w14:textId="7073ECCD" w:rsidR="00501638" w:rsidRPr="003D7C3F" w:rsidRDefault="0073442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G. M.</w:t>
            </w:r>
          </w:p>
        </w:tc>
        <w:tc>
          <w:tcPr>
            <w:tcW w:w="2209" w:type="dxa"/>
          </w:tcPr>
          <w:p w14:paraId="0711E84C" w14:textId="5C3C6F35" w:rsidR="00501638" w:rsidRPr="003D7C3F" w:rsidRDefault="0073442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13/07/2021</w:t>
            </w:r>
          </w:p>
        </w:tc>
        <w:tc>
          <w:tcPr>
            <w:tcW w:w="1985" w:type="dxa"/>
          </w:tcPr>
          <w:p w14:paraId="55094F93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13E9B6F" w14:textId="0C73AAE4" w:rsidR="00501638" w:rsidRPr="003D7C3F" w:rsidRDefault="0073442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706206</w:t>
            </w:r>
          </w:p>
        </w:tc>
      </w:tr>
      <w:tr w:rsidR="00501638" w:rsidRPr="003D7C3F" w14:paraId="44F8BB26" w14:textId="77777777" w:rsidTr="00501638">
        <w:tc>
          <w:tcPr>
            <w:tcW w:w="901" w:type="dxa"/>
          </w:tcPr>
          <w:p w14:paraId="0E126D10" w14:textId="57970F9D" w:rsidR="00501638" w:rsidRPr="003D7C3F" w:rsidRDefault="00810F5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2188</w:t>
            </w:r>
          </w:p>
        </w:tc>
        <w:tc>
          <w:tcPr>
            <w:tcW w:w="3831" w:type="dxa"/>
          </w:tcPr>
          <w:p w14:paraId="73EEA446" w14:textId="4B7A20DD" w:rsidR="00501638" w:rsidRPr="003D7C3F" w:rsidRDefault="0073442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N. B. S.</w:t>
            </w:r>
          </w:p>
        </w:tc>
        <w:tc>
          <w:tcPr>
            <w:tcW w:w="2209" w:type="dxa"/>
          </w:tcPr>
          <w:p w14:paraId="25210ABE" w14:textId="511A2F52" w:rsidR="00501638" w:rsidRPr="003D7C3F" w:rsidRDefault="0073442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13/07/2021</w:t>
            </w:r>
          </w:p>
        </w:tc>
        <w:tc>
          <w:tcPr>
            <w:tcW w:w="1985" w:type="dxa"/>
          </w:tcPr>
          <w:p w14:paraId="7FA5D17E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762D100" w14:textId="0B888035" w:rsidR="00501638" w:rsidRPr="003D7C3F" w:rsidRDefault="0073442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704503</w:t>
            </w:r>
          </w:p>
        </w:tc>
      </w:tr>
      <w:tr w:rsidR="00501638" w:rsidRPr="003D7C3F" w14:paraId="2E2D8385" w14:textId="77777777" w:rsidTr="00501638">
        <w:tc>
          <w:tcPr>
            <w:tcW w:w="901" w:type="dxa"/>
          </w:tcPr>
          <w:p w14:paraId="15308BF5" w14:textId="11712B25" w:rsidR="00501638" w:rsidRPr="003D7C3F" w:rsidRDefault="00810F5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2189</w:t>
            </w:r>
          </w:p>
        </w:tc>
        <w:tc>
          <w:tcPr>
            <w:tcW w:w="3831" w:type="dxa"/>
          </w:tcPr>
          <w:p w14:paraId="0275DFBE" w14:textId="10B0F0E8" w:rsidR="00501638" w:rsidRPr="003D7C3F" w:rsidRDefault="0073442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J. L.</w:t>
            </w:r>
          </w:p>
        </w:tc>
        <w:tc>
          <w:tcPr>
            <w:tcW w:w="2209" w:type="dxa"/>
          </w:tcPr>
          <w:p w14:paraId="7F15362A" w14:textId="5A2B41DD" w:rsidR="00501638" w:rsidRPr="003D7C3F" w:rsidRDefault="0073442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13/07/2021</w:t>
            </w:r>
          </w:p>
        </w:tc>
        <w:tc>
          <w:tcPr>
            <w:tcW w:w="1985" w:type="dxa"/>
          </w:tcPr>
          <w:p w14:paraId="6BCBE7A9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8833FA6" w14:textId="7DE4C285" w:rsidR="00501638" w:rsidRPr="003D7C3F" w:rsidRDefault="0073442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703200</w:t>
            </w:r>
          </w:p>
        </w:tc>
      </w:tr>
      <w:tr w:rsidR="00501638" w:rsidRPr="003D7C3F" w14:paraId="7075BC09" w14:textId="77777777" w:rsidTr="00501638">
        <w:tc>
          <w:tcPr>
            <w:tcW w:w="901" w:type="dxa"/>
          </w:tcPr>
          <w:p w14:paraId="231B5258" w14:textId="7726363D" w:rsidR="00501638" w:rsidRPr="003D7C3F" w:rsidRDefault="00810F5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2190</w:t>
            </w:r>
          </w:p>
        </w:tc>
        <w:tc>
          <w:tcPr>
            <w:tcW w:w="3831" w:type="dxa"/>
          </w:tcPr>
          <w:p w14:paraId="6A32C951" w14:textId="70F15BAA" w:rsidR="00501638" w:rsidRPr="003D7C3F" w:rsidRDefault="0073442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I. B. S.</w:t>
            </w:r>
          </w:p>
        </w:tc>
        <w:tc>
          <w:tcPr>
            <w:tcW w:w="2209" w:type="dxa"/>
          </w:tcPr>
          <w:p w14:paraId="39620FFA" w14:textId="1C79B27D" w:rsidR="00501638" w:rsidRPr="003D7C3F" w:rsidRDefault="0073442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13/07/2021</w:t>
            </w:r>
          </w:p>
        </w:tc>
        <w:tc>
          <w:tcPr>
            <w:tcW w:w="1985" w:type="dxa"/>
          </w:tcPr>
          <w:p w14:paraId="020BC4B6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8863A42" w14:textId="04970CDA" w:rsidR="00501638" w:rsidRPr="003D7C3F" w:rsidRDefault="0073442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702500</w:t>
            </w:r>
          </w:p>
        </w:tc>
      </w:tr>
      <w:tr w:rsidR="00501638" w:rsidRPr="003D7C3F" w14:paraId="52EC5EBA" w14:textId="77777777" w:rsidTr="00501638">
        <w:tc>
          <w:tcPr>
            <w:tcW w:w="901" w:type="dxa"/>
          </w:tcPr>
          <w:p w14:paraId="6FBB8FBD" w14:textId="7E59F921" w:rsidR="00501638" w:rsidRPr="003D7C3F" w:rsidRDefault="00810F5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2191</w:t>
            </w:r>
          </w:p>
        </w:tc>
        <w:tc>
          <w:tcPr>
            <w:tcW w:w="3831" w:type="dxa"/>
          </w:tcPr>
          <w:p w14:paraId="09864A36" w14:textId="433B4C9A" w:rsidR="00501638" w:rsidRPr="003D7C3F" w:rsidRDefault="0073442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L.</w:t>
            </w:r>
          </w:p>
        </w:tc>
        <w:tc>
          <w:tcPr>
            <w:tcW w:w="2209" w:type="dxa"/>
          </w:tcPr>
          <w:p w14:paraId="7FD9B987" w14:textId="3EEAB647" w:rsidR="00501638" w:rsidRPr="003D7C3F" w:rsidRDefault="0073442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13/07/2021</w:t>
            </w:r>
          </w:p>
        </w:tc>
        <w:tc>
          <w:tcPr>
            <w:tcW w:w="1985" w:type="dxa"/>
          </w:tcPr>
          <w:p w14:paraId="5EAF6DEC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B18D692" w14:textId="2F2A4758" w:rsidR="00501638" w:rsidRPr="003D7C3F" w:rsidRDefault="0073442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706702</w:t>
            </w:r>
          </w:p>
        </w:tc>
      </w:tr>
      <w:tr w:rsidR="00501638" w:rsidRPr="003D7C3F" w14:paraId="34BCB050" w14:textId="77777777" w:rsidTr="00501638">
        <w:tc>
          <w:tcPr>
            <w:tcW w:w="901" w:type="dxa"/>
          </w:tcPr>
          <w:p w14:paraId="50FAEE8B" w14:textId="572BE191" w:rsidR="00501638" w:rsidRPr="003D7C3F" w:rsidRDefault="00810F5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2192</w:t>
            </w:r>
          </w:p>
        </w:tc>
        <w:tc>
          <w:tcPr>
            <w:tcW w:w="3831" w:type="dxa"/>
          </w:tcPr>
          <w:p w14:paraId="459E36B1" w14:textId="748B3384" w:rsidR="00501638" w:rsidRPr="003D7C3F" w:rsidRDefault="0073442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L. J</w:t>
            </w:r>
          </w:p>
        </w:tc>
        <w:tc>
          <w:tcPr>
            <w:tcW w:w="2209" w:type="dxa"/>
          </w:tcPr>
          <w:p w14:paraId="61A5093A" w14:textId="69513F3B" w:rsidR="00501638" w:rsidRPr="003D7C3F" w:rsidRDefault="008D279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13/07/2021</w:t>
            </w:r>
          </w:p>
        </w:tc>
        <w:tc>
          <w:tcPr>
            <w:tcW w:w="1985" w:type="dxa"/>
          </w:tcPr>
          <w:p w14:paraId="135FE99D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191E2F5" w14:textId="3B27D684" w:rsidR="00501638" w:rsidRPr="003D7C3F" w:rsidRDefault="008D279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704507</w:t>
            </w:r>
          </w:p>
        </w:tc>
      </w:tr>
      <w:tr w:rsidR="00501638" w:rsidRPr="003D7C3F" w14:paraId="1832029F" w14:textId="77777777" w:rsidTr="00501638">
        <w:tc>
          <w:tcPr>
            <w:tcW w:w="901" w:type="dxa"/>
          </w:tcPr>
          <w:p w14:paraId="45C4C8B3" w14:textId="468867E6" w:rsidR="00501638" w:rsidRPr="003D7C3F" w:rsidRDefault="00810F5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2193</w:t>
            </w:r>
          </w:p>
        </w:tc>
        <w:tc>
          <w:tcPr>
            <w:tcW w:w="3831" w:type="dxa"/>
          </w:tcPr>
          <w:p w14:paraId="29545A7D" w14:textId="0B756591" w:rsidR="00501638" w:rsidRPr="003D7C3F" w:rsidRDefault="008D279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A. O.</w:t>
            </w:r>
          </w:p>
        </w:tc>
        <w:tc>
          <w:tcPr>
            <w:tcW w:w="2209" w:type="dxa"/>
          </w:tcPr>
          <w:p w14:paraId="2420309F" w14:textId="479A642A" w:rsidR="00501638" w:rsidRPr="003D7C3F" w:rsidRDefault="008D279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13/07/2021</w:t>
            </w:r>
          </w:p>
        </w:tc>
        <w:tc>
          <w:tcPr>
            <w:tcW w:w="1985" w:type="dxa"/>
          </w:tcPr>
          <w:p w14:paraId="01F61AFB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975D324" w14:textId="699A6191" w:rsidR="00501638" w:rsidRPr="003D7C3F" w:rsidRDefault="008D279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708601</w:t>
            </w:r>
          </w:p>
        </w:tc>
      </w:tr>
      <w:tr w:rsidR="00501638" w:rsidRPr="003D7C3F" w14:paraId="41490380" w14:textId="77777777" w:rsidTr="00501638">
        <w:tc>
          <w:tcPr>
            <w:tcW w:w="901" w:type="dxa"/>
          </w:tcPr>
          <w:p w14:paraId="519B3F83" w14:textId="72FCF90E" w:rsidR="00501638" w:rsidRPr="003D7C3F" w:rsidRDefault="00810F5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2194</w:t>
            </w:r>
          </w:p>
        </w:tc>
        <w:tc>
          <w:tcPr>
            <w:tcW w:w="3831" w:type="dxa"/>
          </w:tcPr>
          <w:p w14:paraId="4BE075CE" w14:textId="4F3BEB15" w:rsidR="00501638" w:rsidRPr="003D7C3F" w:rsidRDefault="008D279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F. D.</w:t>
            </w:r>
          </w:p>
        </w:tc>
        <w:tc>
          <w:tcPr>
            <w:tcW w:w="2209" w:type="dxa"/>
          </w:tcPr>
          <w:p w14:paraId="7D144B48" w14:textId="45F42247" w:rsidR="00501638" w:rsidRPr="003D7C3F" w:rsidRDefault="008D279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13/07/2021</w:t>
            </w:r>
          </w:p>
        </w:tc>
        <w:tc>
          <w:tcPr>
            <w:tcW w:w="1985" w:type="dxa"/>
          </w:tcPr>
          <w:p w14:paraId="0E98F522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D00C317" w14:textId="1AD14F6C" w:rsidR="00501638" w:rsidRPr="003D7C3F" w:rsidRDefault="008D2795" w:rsidP="008D27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700202</w:t>
            </w:r>
          </w:p>
        </w:tc>
      </w:tr>
      <w:tr w:rsidR="00501638" w:rsidRPr="003D7C3F" w14:paraId="3A4096CB" w14:textId="77777777" w:rsidTr="00501638">
        <w:tc>
          <w:tcPr>
            <w:tcW w:w="901" w:type="dxa"/>
          </w:tcPr>
          <w:p w14:paraId="29181D8B" w14:textId="29CAB524" w:rsidR="00501638" w:rsidRPr="003D7C3F" w:rsidRDefault="00810F5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2195</w:t>
            </w:r>
          </w:p>
        </w:tc>
        <w:tc>
          <w:tcPr>
            <w:tcW w:w="3831" w:type="dxa"/>
          </w:tcPr>
          <w:p w14:paraId="1D322162" w14:textId="18412591" w:rsidR="00501638" w:rsidRPr="003D7C3F" w:rsidRDefault="008D279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T. S. A.</w:t>
            </w:r>
          </w:p>
        </w:tc>
        <w:tc>
          <w:tcPr>
            <w:tcW w:w="2209" w:type="dxa"/>
          </w:tcPr>
          <w:p w14:paraId="273775CF" w14:textId="614FC989" w:rsidR="00501638" w:rsidRPr="003D7C3F" w:rsidRDefault="008D279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13/07/2021</w:t>
            </w:r>
          </w:p>
        </w:tc>
        <w:tc>
          <w:tcPr>
            <w:tcW w:w="1985" w:type="dxa"/>
          </w:tcPr>
          <w:p w14:paraId="15AF4B70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0EDB4E0" w14:textId="023E76B7" w:rsidR="00501638" w:rsidRPr="003D7C3F" w:rsidRDefault="008D279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703001</w:t>
            </w:r>
          </w:p>
        </w:tc>
      </w:tr>
      <w:tr w:rsidR="00501638" w:rsidRPr="003D7C3F" w14:paraId="6E2E77C4" w14:textId="77777777" w:rsidTr="00501638">
        <w:tc>
          <w:tcPr>
            <w:tcW w:w="901" w:type="dxa"/>
          </w:tcPr>
          <w:p w14:paraId="5AE5C409" w14:textId="604724FA" w:rsidR="00501638" w:rsidRPr="003D7C3F" w:rsidRDefault="00810F5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2196</w:t>
            </w:r>
          </w:p>
        </w:tc>
        <w:tc>
          <w:tcPr>
            <w:tcW w:w="3831" w:type="dxa"/>
          </w:tcPr>
          <w:p w14:paraId="3B9E6DDA" w14:textId="64D7CB18" w:rsidR="00501638" w:rsidRPr="003D7C3F" w:rsidRDefault="008D279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I. P. S.</w:t>
            </w:r>
          </w:p>
        </w:tc>
        <w:tc>
          <w:tcPr>
            <w:tcW w:w="2209" w:type="dxa"/>
          </w:tcPr>
          <w:p w14:paraId="47E92334" w14:textId="7D7612FD" w:rsidR="00501638" w:rsidRPr="003D7C3F" w:rsidRDefault="008D279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13/07/2021</w:t>
            </w:r>
          </w:p>
        </w:tc>
        <w:tc>
          <w:tcPr>
            <w:tcW w:w="1985" w:type="dxa"/>
          </w:tcPr>
          <w:p w14:paraId="55F86804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5BB5166" w14:textId="32545178" w:rsidR="00501638" w:rsidRPr="003D7C3F" w:rsidRDefault="008D279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705008</w:t>
            </w:r>
          </w:p>
        </w:tc>
      </w:tr>
      <w:tr w:rsidR="00501638" w:rsidRPr="003D7C3F" w14:paraId="312873E0" w14:textId="77777777" w:rsidTr="00501638">
        <w:tc>
          <w:tcPr>
            <w:tcW w:w="901" w:type="dxa"/>
          </w:tcPr>
          <w:p w14:paraId="07B57F83" w14:textId="5A6E0B24" w:rsidR="00501638" w:rsidRPr="003D7C3F" w:rsidRDefault="00810F5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2197</w:t>
            </w:r>
          </w:p>
        </w:tc>
        <w:tc>
          <w:tcPr>
            <w:tcW w:w="3831" w:type="dxa"/>
          </w:tcPr>
          <w:p w14:paraId="58E967E1" w14:textId="1448E610" w:rsidR="00501638" w:rsidRPr="003D7C3F" w:rsidRDefault="008D279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B.</w:t>
            </w:r>
          </w:p>
        </w:tc>
        <w:tc>
          <w:tcPr>
            <w:tcW w:w="2209" w:type="dxa"/>
          </w:tcPr>
          <w:p w14:paraId="0D4311C9" w14:textId="26A37949" w:rsidR="00501638" w:rsidRPr="003D7C3F" w:rsidRDefault="008D279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13/07/2021</w:t>
            </w:r>
          </w:p>
        </w:tc>
        <w:tc>
          <w:tcPr>
            <w:tcW w:w="1985" w:type="dxa"/>
          </w:tcPr>
          <w:p w14:paraId="610E06D6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2293022" w14:textId="0D470AA7" w:rsidR="00501638" w:rsidRPr="003D7C3F" w:rsidRDefault="008D279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700802</w:t>
            </w:r>
          </w:p>
        </w:tc>
      </w:tr>
      <w:tr w:rsidR="00501638" w:rsidRPr="00F60500" w14:paraId="0E37C0A6" w14:textId="77777777" w:rsidTr="00501638">
        <w:tc>
          <w:tcPr>
            <w:tcW w:w="901" w:type="dxa"/>
          </w:tcPr>
          <w:p w14:paraId="637CD7B7" w14:textId="3A9B4D3F" w:rsidR="00501638" w:rsidRPr="00F60500" w:rsidRDefault="00810F52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2198</w:t>
            </w:r>
          </w:p>
        </w:tc>
        <w:tc>
          <w:tcPr>
            <w:tcW w:w="3831" w:type="dxa"/>
          </w:tcPr>
          <w:p w14:paraId="476C6152" w14:textId="52D1A2C6" w:rsidR="00501638" w:rsidRPr="00F60500" w:rsidRDefault="00E2039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G. R.</w:t>
            </w:r>
          </w:p>
        </w:tc>
        <w:tc>
          <w:tcPr>
            <w:tcW w:w="2209" w:type="dxa"/>
          </w:tcPr>
          <w:p w14:paraId="23DE5877" w14:textId="1F554345" w:rsidR="00501638" w:rsidRPr="00F60500" w:rsidRDefault="00E2039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13/07/2021</w:t>
            </w:r>
          </w:p>
        </w:tc>
        <w:tc>
          <w:tcPr>
            <w:tcW w:w="1985" w:type="dxa"/>
          </w:tcPr>
          <w:p w14:paraId="23F48042" w14:textId="77777777" w:rsidR="00501638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5E93233" w14:textId="6DFFE1F6" w:rsidR="00501638" w:rsidRPr="00F60500" w:rsidRDefault="00E2039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706809</w:t>
            </w:r>
          </w:p>
        </w:tc>
      </w:tr>
      <w:tr w:rsidR="00501638" w:rsidRPr="00F60500" w14:paraId="378E4E60" w14:textId="77777777" w:rsidTr="00501638">
        <w:tc>
          <w:tcPr>
            <w:tcW w:w="901" w:type="dxa"/>
          </w:tcPr>
          <w:p w14:paraId="0BE645FF" w14:textId="73842572" w:rsidR="00501638" w:rsidRPr="00F60500" w:rsidRDefault="00810F52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2199</w:t>
            </w:r>
          </w:p>
        </w:tc>
        <w:tc>
          <w:tcPr>
            <w:tcW w:w="3831" w:type="dxa"/>
          </w:tcPr>
          <w:p w14:paraId="1C180920" w14:textId="143F7608" w:rsidR="00501638" w:rsidRPr="00F60500" w:rsidRDefault="00E2039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 A. D. S.</w:t>
            </w:r>
          </w:p>
        </w:tc>
        <w:tc>
          <w:tcPr>
            <w:tcW w:w="2209" w:type="dxa"/>
          </w:tcPr>
          <w:p w14:paraId="6122E105" w14:textId="5E73ECCA" w:rsidR="00501638" w:rsidRPr="00F60500" w:rsidRDefault="00E2039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13/07/2021</w:t>
            </w:r>
          </w:p>
        </w:tc>
        <w:tc>
          <w:tcPr>
            <w:tcW w:w="1985" w:type="dxa"/>
          </w:tcPr>
          <w:p w14:paraId="121F7933" w14:textId="77777777" w:rsidR="00501638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C796115" w14:textId="3201CFF8" w:rsidR="00501638" w:rsidRPr="00F60500" w:rsidRDefault="00E2039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700100</w:t>
            </w:r>
          </w:p>
        </w:tc>
      </w:tr>
      <w:tr w:rsidR="00501638" w:rsidRPr="00F60500" w14:paraId="1C8FD4F5" w14:textId="77777777" w:rsidTr="00501638">
        <w:tc>
          <w:tcPr>
            <w:tcW w:w="901" w:type="dxa"/>
          </w:tcPr>
          <w:p w14:paraId="69619A5B" w14:textId="7373DD47" w:rsidR="00501638" w:rsidRPr="00F60500" w:rsidRDefault="00810F52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2200</w:t>
            </w:r>
          </w:p>
        </w:tc>
        <w:tc>
          <w:tcPr>
            <w:tcW w:w="3831" w:type="dxa"/>
          </w:tcPr>
          <w:p w14:paraId="606B7AF6" w14:textId="2C3F893B" w:rsidR="00501638" w:rsidRPr="00F60500" w:rsidRDefault="00E2039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E. C. B.</w:t>
            </w:r>
          </w:p>
        </w:tc>
        <w:tc>
          <w:tcPr>
            <w:tcW w:w="2209" w:type="dxa"/>
          </w:tcPr>
          <w:p w14:paraId="16590A68" w14:textId="0F3C467F" w:rsidR="00501638" w:rsidRPr="00F60500" w:rsidRDefault="00E2039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13/07/2021</w:t>
            </w:r>
          </w:p>
        </w:tc>
        <w:tc>
          <w:tcPr>
            <w:tcW w:w="1985" w:type="dxa"/>
          </w:tcPr>
          <w:p w14:paraId="70F105DB" w14:textId="77777777" w:rsidR="00501638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97A86BC" w14:textId="19354963" w:rsidR="00501638" w:rsidRPr="00F60500" w:rsidRDefault="00E2039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700808</w:t>
            </w:r>
          </w:p>
        </w:tc>
      </w:tr>
      <w:tr w:rsidR="00501638" w:rsidRPr="00F60500" w14:paraId="47EAB343" w14:textId="77777777" w:rsidTr="00501638">
        <w:tc>
          <w:tcPr>
            <w:tcW w:w="901" w:type="dxa"/>
          </w:tcPr>
          <w:p w14:paraId="54E97BBE" w14:textId="565E3C39" w:rsidR="00501638" w:rsidRPr="00F60500" w:rsidRDefault="00E2039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2201</w:t>
            </w:r>
          </w:p>
        </w:tc>
        <w:tc>
          <w:tcPr>
            <w:tcW w:w="3831" w:type="dxa"/>
          </w:tcPr>
          <w:p w14:paraId="1C3CFF78" w14:textId="5700FC69" w:rsidR="00501638" w:rsidRPr="00F60500" w:rsidRDefault="00E2039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L</w:t>
            </w:r>
            <w:r w:rsidR="006E19E4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O.</w:t>
            </w:r>
          </w:p>
        </w:tc>
        <w:tc>
          <w:tcPr>
            <w:tcW w:w="2209" w:type="dxa"/>
          </w:tcPr>
          <w:p w14:paraId="6B215118" w14:textId="6B2456D7" w:rsidR="00501638" w:rsidRPr="00F60500" w:rsidRDefault="006E19E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13/07/2021</w:t>
            </w:r>
          </w:p>
        </w:tc>
        <w:tc>
          <w:tcPr>
            <w:tcW w:w="1985" w:type="dxa"/>
          </w:tcPr>
          <w:p w14:paraId="7830EFE4" w14:textId="77777777" w:rsidR="00501638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86FE682" w14:textId="1E19ED60" w:rsidR="00501638" w:rsidRPr="00F60500" w:rsidRDefault="006E19E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702909</w:t>
            </w:r>
          </w:p>
        </w:tc>
      </w:tr>
      <w:tr w:rsidR="00501638" w:rsidRPr="00F60500" w14:paraId="5062023B" w14:textId="77777777" w:rsidTr="00501638">
        <w:tc>
          <w:tcPr>
            <w:tcW w:w="901" w:type="dxa"/>
          </w:tcPr>
          <w:p w14:paraId="11EBE75C" w14:textId="04DE4EAC" w:rsidR="00501638" w:rsidRPr="00F60500" w:rsidRDefault="00E2039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2202</w:t>
            </w:r>
          </w:p>
        </w:tc>
        <w:tc>
          <w:tcPr>
            <w:tcW w:w="3831" w:type="dxa"/>
          </w:tcPr>
          <w:p w14:paraId="22177BFB" w14:textId="2E938BA4" w:rsidR="00501638" w:rsidRPr="00F60500" w:rsidRDefault="006E19E4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E. C.</w:t>
            </w:r>
          </w:p>
        </w:tc>
        <w:tc>
          <w:tcPr>
            <w:tcW w:w="2209" w:type="dxa"/>
          </w:tcPr>
          <w:p w14:paraId="79FC1190" w14:textId="299D4538" w:rsidR="00501638" w:rsidRPr="00F60500" w:rsidRDefault="006E19E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13/07/2021</w:t>
            </w:r>
          </w:p>
        </w:tc>
        <w:tc>
          <w:tcPr>
            <w:tcW w:w="1985" w:type="dxa"/>
          </w:tcPr>
          <w:p w14:paraId="563AC928" w14:textId="77777777" w:rsidR="00501638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843E983" w14:textId="6C970258" w:rsidR="00501638" w:rsidRPr="00F60500" w:rsidRDefault="006E19E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705009</w:t>
            </w:r>
          </w:p>
        </w:tc>
      </w:tr>
      <w:tr w:rsidR="00501638" w:rsidRPr="00F60500" w14:paraId="7F3D14BD" w14:textId="77777777" w:rsidTr="00501638">
        <w:tc>
          <w:tcPr>
            <w:tcW w:w="901" w:type="dxa"/>
          </w:tcPr>
          <w:p w14:paraId="5AFC81C0" w14:textId="6AA5106B" w:rsidR="00501638" w:rsidRPr="00F60500" w:rsidRDefault="00E2039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2203</w:t>
            </w:r>
          </w:p>
        </w:tc>
        <w:tc>
          <w:tcPr>
            <w:tcW w:w="3831" w:type="dxa"/>
          </w:tcPr>
          <w:p w14:paraId="240A874E" w14:textId="4B3058D6" w:rsidR="00501638" w:rsidRPr="00F60500" w:rsidRDefault="006E19E4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C. S. O.</w:t>
            </w:r>
          </w:p>
        </w:tc>
        <w:tc>
          <w:tcPr>
            <w:tcW w:w="2209" w:type="dxa"/>
          </w:tcPr>
          <w:p w14:paraId="42F58C09" w14:textId="1E7DCE02" w:rsidR="00501638" w:rsidRPr="00F60500" w:rsidRDefault="006E19E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13/07/2021</w:t>
            </w:r>
          </w:p>
        </w:tc>
        <w:tc>
          <w:tcPr>
            <w:tcW w:w="1985" w:type="dxa"/>
          </w:tcPr>
          <w:p w14:paraId="610A00CC" w14:textId="77777777" w:rsidR="00501638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7CD6F8B" w14:textId="084C7E8B" w:rsidR="00501638" w:rsidRPr="00F60500" w:rsidRDefault="006E19E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708504</w:t>
            </w:r>
          </w:p>
        </w:tc>
      </w:tr>
      <w:tr w:rsidR="00501638" w:rsidRPr="00F60500" w14:paraId="702E28E3" w14:textId="77777777" w:rsidTr="00501638">
        <w:tc>
          <w:tcPr>
            <w:tcW w:w="901" w:type="dxa"/>
          </w:tcPr>
          <w:p w14:paraId="6551906B" w14:textId="6B5EF2E3" w:rsidR="00501638" w:rsidRPr="00F60500" w:rsidRDefault="00E2039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2204</w:t>
            </w:r>
          </w:p>
        </w:tc>
        <w:tc>
          <w:tcPr>
            <w:tcW w:w="3831" w:type="dxa"/>
          </w:tcPr>
          <w:p w14:paraId="051E3928" w14:textId="3880D368" w:rsidR="00501638" w:rsidRPr="00F60500" w:rsidRDefault="006E19E4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V. F. L.</w:t>
            </w:r>
          </w:p>
        </w:tc>
        <w:tc>
          <w:tcPr>
            <w:tcW w:w="2209" w:type="dxa"/>
          </w:tcPr>
          <w:p w14:paraId="738376AA" w14:textId="2C41BFB8" w:rsidR="00501638" w:rsidRPr="00F60500" w:rsidRDefault="006E19E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13/07/2021</w:t>
            </w:r>
          </w:p>
        </w:tc>
        <w:tc>
          <w:tcPr>
            <w:tcW w:w="1985" w:type="dxa"/>
          </w:tcPr>
          <w:p w14:paraId="156C4E5F" w14:textId="77777777" w:rsidR="00501638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7075AAA" w14:textId="3F5CFE13" w:rsidR="00501638" w:rsidRPr="00F60500" w:rsidRDefault="006E19E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705000</w:t>
            </w:r>
          </w:p>
        </w:tc>
      </w:tr>
      <w:tr w:rsidR="00501638" w:rsidRPr="00F60500" w14:paraId="40829DE6" w14:textId="77777777" w:rsidTr="00501638">
        <w:tc>
          <w:tcPr>
            <w:tcW w:w="901" w:type="dxa"/>
          </w:tcPr>
          <w:p w14:paraId="35E3737E" w14:textId="66CAD688" w:rsidR="00501638" w:rsidRPr="00F60500" w:rsidRDefault="00E2039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2205</w:t>
            </w:r>
          </w:p>
        </w:tc>
        <w:tc>
          <w:tcPr>
            <w:tcW w:w="3831" w:type="dxa"/>
          </w:tcPr>
          <w:p w14:paraId="71D27952" w14:textId="7C666696" w:rsidR="00501638" w:rsidRPr="00F60500" w:rsidRDefault="006E19E4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 L. F.</w:t>
            </w:r>
          </w:p>
        </w:tc>
        <w:tc>
          <w:tcPr>
            <w:tcW w:w="2209" w:type="dxa"/>
          </w:tcPr>
          <w:p w14:paraId="328522BF" w14:textId="1F11A6A4" w:rsidR="00501638" w:rsidRPr="00F60500" w:rsidRDefault="006E19E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13/07/2021</w:t>
            </w:r>
          </w:p>
        </w:tc>
        <w:tc>
          <w:tcPr>
            <w:tcW w:w="1985" w:type="dxa"/>
          </w:tcPr>
          <w:p w14:paraId="3892B8DA" w14:textId="77777777" w:rsidR="00501638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FCA5743" w14:textId="1C772B14" w:rsidR="00501638" w:rsidRPr="00F60500" w:rsidRDefault="006E19E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704800</w:t>
            </w:r>
          </w:p>
        </w:tc>
      </w:tr>
      <w:tr w:rsidR="00501638" w:rsidRPr="00F60500" w14:paraId="226ED5F9" w14:textId="77777777" w:rsidTr="00501638">
        <w:tc>
          <w:tcPr>
            <w:tcW w:w="901" w:type="dxa"/>
          </w:tcPr>
          <w:p w14:paraId="6DF0646E" w14:textId="7377C909" w:rsidR="00501638" w:rsidRPr="00F60500" w:rsidRDefault="00E2039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2206</w:t>
            </w:r>
          </w:p>
        </w:tc>
        <w:tc>
          <w:tcPr>
            <w:tcW w:w="3831" w:type="dxa"/>
          </w:tcPr>
          <w:p w14:paraId="3A49D509" w14:textId="12A54462" w:rsidR="00501638" w:rsidRPr="00F60500" w:rsidRDefault="006E19E4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C. S. L.</w:t>
            </w:r>
          </w:p>
        </w:tc>
        <w:tc>
          <w:tcPr>
            <w:tcW w:w="2209" w:type="dxa"/>
          </w:tcPr>
          <w:p w14:paraId="3D7E8486" w14:textId="18706937" w:rsidR="00501638" w:rsidRPr="00F60500" w:rsidRDefault="006E19E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13/07/2021</w:t>
            </w:r>
          </w:p>
        </w:tc>
        <w:tc>
          <w:tcPr>
            <w:tcW w:w="1985" w:type="dxa"/>
          </w:tcPr>
          <w:p w14:paraId="39AEE2BF" w14:textId="77777777" w:rsidR="00501638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53D799B" w14:textId="3D9C2AF9" w:rsidR="00501638" w:rsidRPr="00F60500" w:rsidRDefault="006E19E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706906</w:t>
            </w:r>
          </w:p>
        </w:tc>
      </w:tr>
      <w:tr w:rsidR="00501638" w:rsidRPr="00F60500" w14:paraId="687B2376" w14:textId="77777777" w:rsidTr="00501638">
        <w:tc>
          <w:tcPr>
            <w:tcW w:w="901" w:type="dxa"/>
          </w:tcPr>
          <w:p w14:paraId="111380CF" w14:textId="79BDE26E" w:rsidR="00501638" w:rsidRPr="00F60500" w:rsidRDefault="00E2039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2207</w:t>
            </w:r>
          </w:p>
        </w:tc>
        <w:tc>
          <w:tcPr>
            <w:tcW w:w="3831" w:type="dxa"/>
          </w:tcPr>
          <w:p w14:paraId="34414663" w14:textId="647463A8" w:rsidR="00501638" w:rsidRPr="00F60500" w:rsidRDefault="006E19E4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P. S.</w:t>
            </w:r>
          </w:p>
        </w:tc>
        <w:tc>
          <w:tcPr>
            <w:tcW w:w="2209" w:type="dxa"/>
          </w:tcPr>
          <w:p w14:paraId="47361EDA" w14:textId="4CA44773" w:rsidR="00501638" w:rsidRPr="00F60500" w:rsidRDefault="006E19E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13/07/2021</w:t>
            </w:r>
          </w:p>
        </w:tc>
        <w:tc>
          <w:tcPr>
            <w:tcW w:w="1985" w:type="dxa"/>
          </w:tcPr>
          <w:p w14:paraId="024A77B4" w14:textId="77777777" w:rsidR="00501638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DDED415" w14:textId="56B2129F" w:rsidR="00501638" w:rsidRPr="00F60500" w:rsidRDefault="006E19E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705709</w:t>
            </w:r>
          </w:p>
        </w:tc>
      </w:tr>
      <w:tr w:rsidR="00501638" w:rsidRPr="00F60500" w14:paraId="26A4E01A" w14:textId="77777777" w:rsidTr="00501638">
        <w:tc>
          <w:tcPr>
            <w:tcW w:w="901" w:type="dxa"/>
          </w:tcPr>
          <w:p w14:paraId="570C641F" w14:textId="664684F2" w:rsidR="00501638" w:rsidRPr="00F60500" w:rsidRDefault="00E2039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2208</w:t>
            </w:r>
          </w:p>
        </w:tc>
        <w:tc>
          <w:tcPr>
            <w:tcW w:w="3831" w:type="dxa"/>
          </w:tcPr>
          <w:p w14:paraId="1169D594" w14:textId="47350E31" w:rsidR="00501638" w:rsidRPr="00F60500" w:rsidRDefault="006E19E4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 R. S.</w:t>
            </w:r>
          </w:p>
        </w:tc>
        <w:tc>
          <w:tcPr>
            <w:tcW w:w="2209" w:type="dxa"/>
          </w:tcPr>
          <w:p w14:paraId="243339DA" w14:textId="5158C113" w:rsidR="00501638" w:rsidRPr="00F60500" w:rsidRDefault="006E19E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13/07/2021</w:t>
            </w:r>
          </w:p>
        </w:tc>
        <w:tc>
          <w:tcPr>
            <w:tcW w:w="1985" w:type="dxa"/>
          </w:tcPr>
          <w:p w14:paraId="5C3F24AE" w14:textId="77777777" w:rsidR="00501638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D6F01CC" w14:textId="2767A93F" w:rsidR="00501638" w:rsidRPr="00F60500" w:rsidRDefault="006E19E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700505</w:t>
            </w:r>
          </w:p>
        </w:tc>
      </w:tr>
      <w:tr w:rsidR="00501638" w:rsidRPr="00F60500" w14:paraId="6F7B07B3" w14:textId="77777777" w:rsidTr="00501638">
        <w:tc>
          <w:tcPr>
            <w:tcW w:w="901" w:type="dxa"/>
          </w:tcPr>
          <w:p w14:paraId="1E361BFD" w14:textId="6A2037ED" w:rsidR="00501638" w:rsidRPr="00F60500" w:rsidRDefault="00E2039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2209</w:t>
            </w:r>
          </w:p>
        </w:tc>
        <w:tc>
          <w:tcPr>
            <w:tcW w:w="3831" w:type="dxa"/>
          </w:tcPr>
          <w:p w14:paraId="1CDC8AE2" w14:textId="1A00D6AC" w:rsidR="00501638" w:rsidRPr="00F60500" w:rsidRDefault="006E19E4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S. M. C. M. L.</w:t>
            </w:r>
          </w:p>
        </w:tc>
        <w:tc>
          <w:tcPr>
            <w:tcW w:w="2209" w:type="dxa"/>
          </w:tcPr>
          <w:p w14:paraId="53C8CF00" w14:textId="5C16B914" w:rsidR="00501638" w:rsidRPr="00F60500" w:rsidRDefault="006E19E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13/07/2021</w:t>
            </w:r>
          </w:p>
        </w:tc>
        <w:tc>
          <w:tcPr>
            <w:tcW w:w="1985" w:type="dxa"/>
          </w:tcPr>
          <w:p w14:paraId="59BA171A" w14:textId="77777777" w:rsidR="00501638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315340F" w14:textId="33A2DE83" w:rsidR="00501638" w:rsidRPr="00F60500" w:rsidRDefault="006E19E4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709803</w:t>
            </w:r>
          </w:p>
        </w:tc>
      </w:tr>
      <w:tr w:rsidR="00501638" w:rsidRPr="003D7C3F" w14:paraId="66F9114F" w14:textId="77777777" w:rsidTr="00501638">
        <w:tc>
          <w:tcPr>
            <w:tcW w:w="901" w:type="dxa"/>
          </w:tcPr>
          <w:p w14:paraId="5DE35F94" w14:textId="72DF91B9" w:rsidR="00501638" w:rsidRPr="003D7C3F" w:rsidRDefault="00E2039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2210</w:t>
            </w:r>
          </w:p>
        </w:tc>
        <w:tc>
          <w:tcPr>
            <w:tcW w:w="3831" w:type="dxa"/>
          </w:tcPr>
          <w:p w14:paraId="76D68CD9" w14:textId="5F9AFB72" w:rsidR="00501638" w:rsidRPr="003D7C3F" w:rsidRDefault="006E19E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S. S.</w:t>
            </w:r>
          </w:p>
        </w:tc>
        <w:tc>
          <w:tcPr>
            <w:tcW w:w="2209" w:type="dxa"/>
          </w:tcPr>
          <w:p w14:paraId="1FE66A1A" w14:textId="4E164F6B" w:rsidR="00501638" w:rsidRPr="003D7C3F" w:rsidRDefault="006E19E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13/07/2021</w:t>
            </w:r>
          </w:p>
        </w:tc>
        <w:tc>
          <w:tcPr>
            <w:tcW w:w="1985" w:type="dxa"/>
          </w:tcPr>
          <w:p w14:paraId="6581384A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9596EB6" w14:textId="688D7EE5" w:rsidR="00501638" w:rsidRPr="003D7C3F" w:rsidRDefault="006E19E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703408</w:t>
            </w:r>
          </w:p>
        </w:tc>
      </w:tr>
      <w:tr w:rsidR="00501638" w:rsidRPr="003D7C3F" w14:paraId="748C03DF" w14:textId="77777777" w:rsidTr="00501638">
        <w:tc>
          <w:tcPr>
            <w:tcW w:w="901" w:type="dxa"/>
          </w:tcPr>
          <w:p w14:paraId="7C19F1B1" w14:textId="47C9AF20" w:rsidR="00501638" w:rsidRPr="003D7C3F" w:rsidRDefault="00E2039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2211</w:t>
            </w:r>
          </w:p>
        </w:tc>
        <w:tc>
          <w:tcPr>
            <w:tcW w:w="3831" w:type="dxa"/>
          </w:tcPr>
          <w:p w14:paraId="0A5A0605" w14:textId="1ADB2B12" w:rsidR="00501638" w:rsidRPr="003D7C3F" w:rsidRDefault="006E19E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Z. D.</w:t>
            </w:r>
          </w:p>
        </w:tc>
        <w:tc>
          <w:tcPr>
            <w:tcW w:w="2209" w:type="dxa"/>
          </w:tcPr>
          <w:p w14:paraId="3AA5A4E4" w14:textId="3EE579E3" w:rsidR="00501638" w:rsidRPr="003D7C3F" w:rsidRDefault="006E19E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13/07/2021</w:t>
            </w:r>
          </w:p>
        </w:tc>
        <w:tc>
          <w:tcPr>
            <w:tcW w:w="1985" w:type="dxa"/>
          </w:tcPr>
          <w:p w14:paraId="7FB385B5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51D6A84" w14:textId="4BA598FE" w:rsidR="00501638" w:rsidRPr="003D7C3F" w:rsidRDefault="006E19E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702608</w:t>
            </w:r>
          </w:p>
        </w:tc>
      </w:tr>
      <w:tr w:rsidR="00501638" w:rsidRPr="003D7C3F" w14:paraId="5313890D" w14:textId="77777777" w:rsidTr="00501638">
        <w:tc>
          <w:tcPr>
            <w:tcW w:w="901" w:type="dxa"/>
          </w:tcPr>
          <w:p w14:paraId="3A7D6B83" w14:textId="74D668B5" w:rsidR="00501638" w:rsidRPr="003D7C3F" w:rsidRDefault="00E2039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2212</w:t>
            </w:r>
          </w:p>
        </w:tc>
        <w:tc>
          <w:tcPr>
            <w:tcW w:w="3831" w:type="dxa"/>
          </w:tcPr>
          <w:p w14:paraId="789250D6" w14:textId="33702CFB" w:rsidR="00501638" w:rsidRPr="003D7C3F" w:rsidRDefault="009A2396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F. R.</w:t>
            </w:r>
          </w:p>
        </w:tc>
        <w:tc>
          <w:tcPr>
            <w:tcW w:w="2209" w:type="dxa"/>
          </w:tcPr>
          <w:p w14:paraId="20341030" w14:textId="381FE4CF" w:rsidR="00501638" w:rsidRPr="003D7C3F" w:rsidRDefault="009A2396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13/07/2021</w:t>
            </w:r>
          </w:p>
        </w:tc>
        <w:tc>
          <w:tcPr>
            <w:tcW w:w="1985" w:type="dxa"/>
          </w:tcPr>
          <w:p w14:paraId="085DD164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236958A" w14:textId="29818D26" w:rsidR="00501638" w:rsidRPr="003D7C3F" w:rsidRDefault="009A2396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707608</w:t>
            </w:r>
          </w:p>
        </w:tc>
      </w:tr>
      <w:tr w:rsidR="00501638" w:rsidRPr="003D7C3F" w14:paraId="2895E2FA" w14:textId="77777777" w:rsidTr="00501638">
        <w:tc>
          <w:tcPr>
            <w:tcW w:w="901" w:type="dxa"/>
          </w:tcPr>
          <w:p w14:paraId="2F7DA139" w14:textId="46EFC909" w:rsidR="00501638" w:rsidRPr="003D7C3F" w:rsidRDefault="00E2039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2213</w:t>
            </w:r>
          </w:p>
        </w:tc>
        <w:tc>
          <w:tcPr>
            <w:tcW w:w="3831" w:type="dxa"/>
          </w:tcPr>
          <w:p w14:paraId="019ED7F6" w14:textId="328E363E" w:rsidR="00501638" w:rsidRPr="003D7C3F" w:rsidRDefault="009A2396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A. S.</w:t>
            </w:r>
          </w:p>
        </w:tc>
        <w:tc>
          <w:tcPr>
            <w:tcW w:w="2209" w:type="dxa"/>
          </w:tcPr>
          <w:p w14:paraId="45CF9A16" w14:textId="1FB684AC" w:rsidR="00501638" w:rsidRPr="003D7C3F" w:rsidRDefault="009A2396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13/07/2021</w:t>
            </w:r>
          </w:p>
        </w:tc>
        <w:tc>
          <w:tcPr>
            <w:tcW w:w="1985" w:type="dxa"/>
          </w:tcPr>
          <w:p w14:paraId="48570DCB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EB8F4D8" w14:textId="56D47E26" w:rsidR="00501638" w:rsidRPr="003D7C3F" w:rsidRDefault="009A2396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706006</w:t>
            </w:r>
          </w:p>
        </w:tc>
      </w:tr>
      <w:tr w:rsidR="00501638" w:rsidRPr="003D7C3F" w14:paraId="18B789C9" w14:textId="77777777" w:rsidTr="00501638">
        <w:tc>
          <w:tcPr>
            <w:tcW w:w="901" w:type="dxa"/>
          </w:tcPr>
          <w:p w14:paraId="193168DD" w14:textId="7789E4C5" w:rsidR="00501638" w:rsidRPr="003D7C3F" w:rsidRDefault="00E2039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2214</w:t>
            </w:r>
          </w:p>
        </w:tc>
        <w:tc>
          <w:tcPr>
            <w:tcW w:w="3831" w:type="dxa"/>
          </w:tcPr>
          <w:p w14:paraId="1790AA2C" w14:textId="7A28B40C" w:rsidR="00501638" w:rsidRPr="003D7C3F" w:rsidRDefault="009A2396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M. L.</w:t>
            </w:r>
          </w:p>
        </w:tc>
        <w:tc>
          <w:tcPr>
            <w:tcW w:w="2209" w:type="dxa"/>
          </w:tcPr>
          <w:p w14:paraId="23DD2331" w14:textId="6D8F931D" w:rsidR="00501638" w:rsidRPr="003D7C3F" w:rsidRDefault="009A2396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13/07/2021</w:t>
            </w:r>
          </w:p>
        </w:tc>
        <w:tc>
          <w:tcPr>
            <w:tcW w:w="1985" w:type="dxa"/>
          </w:tcPr>
          <w:p w14:paraId="759BD408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62230D0" w14:textId="38FDB4DB" w:rsidR="00501638" w:rsidRPr="003D7C3F" w:rsidRDefault="009A2396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700802</w:t>
            </w:r>
          </w:p>
        </w:tc>
      </w:tr>
      <w:tr w:rsidR="00501638" w:rsidRPr="003D7C3F" w14:paraId="345D061D" w14:textId="77777777" w:rsidTr="00501638">
        <w:tc>
          <w:tcPr>
            <w:tcW w:w="901" w:type="dxa"/>
          </w:tcPr>
          <w:p w14:paraId="542D9EFD" w14:textId="4D29E80F" w:rsidR="00501638" w:rsidRPr="003D7C3F" w:rsidRDefault="00E2039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2215</w:t>
            </w:r>
          </w:p>
        </w:tc>
        <w:tc>
          <w:tcPr>
            <w:tcW w:w="3831" w:type="dxa"/>
          </w:tcPr>
          <w:p w14:paraId="753927E0" w14:textId="4C4DD8CA" w:rsidR="00501638" w:rsidRPr="003D7C3F" w:rsidRDefault="009A2396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C. A.</w:t>
            </w:r>
          </w:p>
        </w:tc>
        <w:tc>
          <w:tcPr>
            <w:tcW w:w="2209" w:type="dxa"/>
          </w:tcPr>
          <w:p w14:paraId="2CBB9FA8" w14:textId="04C295F9" w:rsidR="00501638" w:rsidRPr="003D7C3F" w:rsidRDefault="009A2396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13/07/2021</w:t>
            </w:r>
          </w:p>
        </w:tc>
        <w:tc>
          <w:tcPr>
            <w:tcW w:w="1985" w:type="dxa"/>
          </w:tcPr>
          <w:p w14:paraId="34E8BD6F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FB81726" w14:textId="17D066C2" w:rsidR="00501638" w:rsidRPr="003D7C3F" w:rsidRDefault="009A2396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704606</w:t>
            </w:r>
          </w:p>
        </w:tc>
      </w:tr>
      <w:tr w:rsidR="00501638" w:rsidRPr="003D7C3F" w14:paraId="055C2F70" w14:textId="77777777" w:rsidTr="00501638">
        <w:tc>
          <w:tcPr>
            <w:tcW w:w="901" w:type="dxa"/>
          </w:tcPr>
          <w:p w14:paraId="6FC0634B" w14:textId="2B9C4E79" w:rsidR="00501638" w:rsidRPr="003D7C3F" w:rsidRDefault="00E2039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2216</w:t>
            </w:r>
          </w:p>
        </w:tc>
        <w:tc>
          <w:tcPr>
            <w:tcW w:w="3831" w:type="dxa"/>
          </w:tcPr>
          <w:p w14:paraId="42AE2F81" w14:textId="6E83D213" w:rsidR="00501638" w:rsidRPr="003D7C3F" w:rsidRDefault="009A2396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V.</w:t>
            </w:r>
          </w:p>
        </w:tc>
        <w:tc>
          <w:tcPr>
            <w:tcW w:w="2209" w:type="dxa"/>
          </w:tcPr>
          <w:p w14:paraId="2F613A10" w14:textId="6F5F499E" w:rsidR="00501638" w:rsidRPr="003D7C3F" w:rsidRDefault="009A2396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13/07/2021</w:t>
            </w:r>
          </w:p>
        </w:tc>
        <w:tc>
          <w:tcPr>
            <w:tcW w:w="1985" w:type="dxa"/>
          </w:tcPr>
          <w:p w14:paraId="3FFD3541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FF0D65A" w14:textId="10E80C5B" w:rsidR="00501638" w:rsidRPr="003D7C3F" w:rsidRDefault="009A2396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708608</w:t>
            </w:r>
          </w:p>
        </w:tc>
      </w:tr>
      <w:tr w:rsidR="00501638" w:rsidRPr="003D7C3F" w14:paraId="049356E4" w14:textId="77777777" w:rsidTr="00501638">
        <w:tc>
          <w:tcPr>
            <w:tcW w:w="901" w:type="dxa"/>
          </w:tcPr>
          <w:p w14:paraId="3C948F2A" w14:textId="25554990" w:rsidR="00501638" w:rsidRPr="003D7C3F" w:rsidRDefault="00E2039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2217</w:t>
            </w:r>
          </w:p>
        </w:tc>
        <w:tc>
          <w:tcPr>
            <w:tcW w:w="3831" w:type="dxa"/>
          </w:tcPr>
          <w:p w14:paraId="2A450FEE" w14:textId="36504C98" w:rsidR="00501638" w:rsidRPr="003D7C3F" w:rsidRDefault="009A2396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S. C.</w:t>
            </w:r>
          </w:p>
        </w:tc>
        <w:tc>
          <w:tcPr>
            <w:tcW w:w="2209" w:type="dxa"/>
          </w:tcPr>
          <w:p w14:paraId="3680F6DA" w14:textId="2993CBB1" w:rsidR="00501638" w:rsidRPr="003D7C3F" w:rsidRDefault="009A2396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13/07/2021</w:t>
            </w:r>
          </w:p>
        </w:tc>
        <w:tc>
          <w:tcPr>
            <w:tcW w:w="1985" w:type="dxa"/>
          </w:tcPr>
          <w:p w14:paraId="0C8AD76D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57715FD" w14:textId="088432AF" w:rsidR="00501638" w:rsidRPr="003D7C3F" w:rsidRDefault="009A2396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700007</w:t>
            </w:r>
          </w:p>
        </w:tc>
      </w:tr>
      <w:tr w:rsidR="00501638" w:rsidRPr="003D7C3F" w14:paraId="341B6C50" w14:textId="77777777" w:rsidTr="00501638">
        <w:tc>
          <w:tcPr>
            <w:tcW w:w="901" w:type="dxa"/>
          </w:tcPr>
          <w:p w14:paraId="23792359" w14:textId="25A3E998" w:rsidR="00501638" w:rsidRPr="003D7C3F" w:rsidRDefault="00E2039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2218</w:t>
            </w:r>
          </w:p>
        </w:tc>
        <w:tc>
          <w:tcPr>
            <w:tcW w:w="3831" w:type="dxa"/>
          </w:tcPr>
          <w:p w14:paraId="794DE1D9" w14:textId="5501D2A0" w:rsidR="00501638" w:rsidRPr="003D7C3F" w:rsidRDefault="009A2396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N. G. S.</w:t>
            </w:r>
          </w:p>
        </w:tc>
        <w:tc>
          <w:tcPr>
            <w:tcW w:w="2209" w:type="dxa"/>
          </w:tcPr>
          <w:p w14:paraId="3BDE3DD7" w14:textId="4654A2AC" w:rsidR="00501638" w:rsidRPr="003D7C3F" w:rsidRDefault="009A2396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13/07/2021</w:t>
            </w:r>
          </w:p>
        </w:tc>
        <w:tc>
          <w:tcPr>
            <w:tcW w:w="1985" w:type="dxa"/>
          </w:tcPr>
          <w:p w14:paraId="57F72C42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069C0EF" w14:textId="12D439A3" w:rsidR="00501638" w:rsidRPr="003D7C3F" w:rsidRDefault="009A2396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706401</w:t>
            </w:r>
          </w:p>
        </w:tc>
      </w:tr>
      <w:tr w:rsidR="00501638" w:rsidRPr="003D7C3F" w14:paraId="7F47F61D" w14:textId="77777777" w:rsidTr="00501638">
        <w:tc>
          <w:tcPr>
            <w:tcW w:w="901" w:type="dxa"/>
          </w:tcPr>
          <w:p w14:paraId="1B170A96" w14:textId="70DF0271" w:rsidR="00501638" w:rsidRPr="003D7C3F" w:rsidRDefault="00E2039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2219</w:t>
            </w:r>
          </w:p>
        </w:tc>
        <w:tc>
          <w:tcPr>
            <w:tcW w:w="3831" w:type="dxa"/>
          </w:tcPr>
          <w:p w14:paraId="5DFDE7F2" w14:textId="3ED6D014" w:rsidR="00501638" w:rsidRPr="003D7C3F" w:rsidRDefault="009A2396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G. S.</w:t>
            </w:r>
          </w:p>
        </w:tc>
        <w:tc>
          <w:tcPr>
            <w:tcW w:w="2209" w:type="dxa"/>
          </w:tcPr>
          <w:p w14:paraId="70B80561" w14:textId="2A6F6DF1" w:rsidR="00501638" w:rsidRPr="003D7C3F" w:rsidRDefault="009A2396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13/07/2021</w:t>
            </w:r>
          </w:p>
        </w:tc>
        <w:tc>
          <w:tcPr>
            <w:tcW w:w="1985" w:type="dxa"/>
          </w:tcPr>
          <w:p w14:paraId="5EB34B9A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F684C68" w14:textId="2BC6AEB9" w:rsidR="00501638" w:rsidRPr="003D7C3F" w:rsidRDefault="009A2396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702603</w:t>
            </w:r>
          </w:p>
        </w:tc>
      </w:tr>
      <w:tr w:rsidR="00501638" w:rsidRPr="003D7C3F" w14:paraId="6B48A5AE" w14:textId="77777777" w:rsidTr="00501638">
        <w:tc>
          <w:tcPr>
            <w:tcW w:w="901" w:type="dxa"/>
          </w:tcPr>
          <w:p w14:paraId="06B9A98E" w14:textId="534887ED" w:rsidR="00501638" w:rsidRPr="003D7C3F" w:rsidRDefault="00E2039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2220</w:t>
            </w:r>
          </w:p>
        </w:tc>
        <w:tc>
          <w:tcPr>
            <w:tcW w:w="3831" w:type="dxa"/>
          </w:tcPr>
          <w:p w14:paraId="1BAA592C" w14:textId="01A9FB6A" w:rsidR="00501638" w:rsidRPr="003D7C3F" w:rsidRDefault="009A2396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C. S. J.</w:t>
            </w:r>
          </w:p>
        </w:tc>
        <w:tc>
          <w:tcPr>
            <w:tcW w:w="2209" w:type="dxa"/>
          </w:tcPr>
          <w:p w14:paraId="712BA361" w14:textId="3144EAFF" w:rsidR="00501638" w:rsidRPr="003D7C3F" w:rsidRDefault="009A2396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13/07/2021</w:t>
            </w:r>
          </w:p>
        </w:tc>
        <w:tc>
          <w:tcPr>
            <w:tcW w:w="1985" w:type="dxa"/>
          </w:tcPr>
          <w:p w14:paraId="3227BB7F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950C955" w14:textId="722990EE" w:rsidR="00501638" w:rsidRPr="003D7C3F" w:rsidRDefault="009A2396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706302</w:t>
            </w:r>
          </w:p>
        </w:tc>
      </w:tr>
      <w:tr w:rsidR="00501638" w:rsidRPr="003D7C3F" w14:paraId="23706921" w14:textId="77777777" w:rsidTr="00501638">
        <w:tc>
          <w:tcPr>
            <w:tcW w:w="901" w:type="dxa"/>
          </w:tcPr>
          <w:p w14:paraId="5D090250" w14:textId="47B7B67B" w:rsidR="00501638" w:rsidRPr="003D7C3F" w:rsidRDefault="00E2039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2221</w:t>
            </w:r>
          </w:p>
        </w:tc>
        <w:tc>
          <w:tcPr>
            <w:tcW w:w="3831" w:type="dxa"/>
          </w:tcPr>
          <w:p w14:paraId="3DAAABE0" w14:textId="13AB3934" w:rsidR="00501638" w:rsidRPr="003D7C3F" w:rsidRDefault="00F97DC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S.</w:t>
            </w:r>
          </w:p>
        </w:tc>
        <w:tc>
          <w:tcPr>
            <w:tcW w:w="2209" w:type="dxa"/>
          </w:tcPr>
          <w:p w14:paraId="57909108" w14:textId="4C23CD3F" w:rsidR="00501638" w:rsidRPr="003D7C3F" w:rsidRDefault="00F97DC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13/07/2021</w:t>
            </w:r>
          </w:p>
        </w:tc>
        <w:tc>
          <w:tcPr>
            <w:tcW w:w="1985" w:type="dxa"/>
          </w:tcPr>
          <w:p w14:paraId="6018C5E2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16C511C" w14:textId="6D9A3B8F" w:rsidR="00501638" w:rsidRPr="003D7C3F" w:rsidRDefault="00F97DC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701204</w:t>
            </w:r>
          </w:p>
        </w:tc>
      </w:tr>
      <w:tr w:rsidR="00501638" w:rsidRPr="003D7C3F" w14:paraId="598128CB" w14:textId="77777777" w:rsidTr="00501638">
        <w:tc>
          <w:tcPr>
            <w:tcW w:w="901" w:type="dxa"/>
          </w:tcPr>
          <w:p w14:paraId="2A7DD52E" w14:textId="71B321B5" w:rsidR="00501638" w:rsidRPr="003D7C3F" w:rsidRDefault="00E2039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2222</w:t>
            </w:r>
          </w:p>
        </w:tc>
        <w:tc>
          <w:tcPr>
            <w:tcW w:w="3831" w:type="dxa"/>
          </w:tcPr>
          <w:p w14:paraId="38681669" w14:textId="44250DF0" w:rsidR="00501638" w:rsidRPr="003D7C3F" w:rsidRDefault="00F97DC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O. G. C.</w:t>
            </w:r>
          </w:p>
        </w:tc>
        <w:tc>
          <w:tcPr>
            <w:tcW w:w="2209" w:type="dxa"/>
          </w:tcPr>
          <w:p w14:paraId="0C3085AD" w14:textId="683E412C" w:rsidR="00501638" w:rsidRPr="003D7C3F" w:rsidRDefault="00F97DC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13/07/2021</w:t>
            </w:r>
          </w:p>
        </w:tc>
        <w:tc>
          <w:tcPr>
            <w:tcW w:w="1985" w:type="dxa"/>
          </w:tcPr>
          <w:p w14:paraId="3C84F4EC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3B4C89E" w14:textId="052FC9D5" w:rsidR="00501638" w:rsidRPr="003D7C3F" w:rsidRDefault="00F97DC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708502</w:t>
            </w:r>
          </w:p>
        </w:tc>
      </w:tr>
      <w:tr w:rsidR="00501638" w:rsidRPr="003D7C3F" w14:paraId="2D8AA7EC" w14:textId="77777777" w:rsidTr="00501638">
        <w:tc>
          <w:tcPr>
            <w:tcW w:w="901" w:type="dxa"/>
          </w:tcPr>
          <w:p w14:paraId="4B06D3F4" w14:textId="58C00281" w:rsidR="00501638" w:rsidRPr="003D7C3F" w:rsidRDefault="00E2039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2223</w:t>
            </w:r>
          </w:p>
        </w:tc>
        <w:tc>
          <w:tcPr>
            <w:tcW w:w="3831" w:type="dxa"/>
          </w:tcPr>
          <w:p w14:paraId="5FFE1A2B" w14:textId="04C918E9" w:rsidR="00501638" w:rsidRPr="003D7C3F" w:rsidRDefault="00F97DC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B. L.</w:t>
            </w:r>
          </w:p>
        </w:tc>
        <w:tc>
          <w:tcPr>
            <w:tcW w:w="2209" w:type="dxa"/>
          </w:tcPr>
          <w:p w14:paraId="323EDE5B" w14:textId="0E663964" w:rsidR="00501638" w:rsidRPr="003D7C3F" w:rsidRDefault="00F97DC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13/07/2021</w:t>
            </w:r>
          </w:p>
        </w:tc>
        <w:tc>
          <w:tcPr>
            <w:tcW w:w="1985" w:type="dxa"/>
          </w:tcPr>
          <w:p w14:paraId="30E510C4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EC10286" w14:textId="0C16BAE4" w:rsidR="00501638" w:rsidRPr="003D7C3F" w:rsidRDefault="00F97DC2" w:rsidP="00F97DC2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708009</w:t>
            </w:r>
          </w:p>
        </w:tc>
      </w:tr>
      <w:tr w:rsidR="00501638" w:rsidRPr="003D7C3F" w14:paraId="77BC8BFF" w14:textId="77777777" w:rsidTr="00501638">
        <w:tc>
          <w:tcPr>
            <w:tcW w:w="901" w:type="dxa"/>
          </w:tcPr>
          <w:p w14:paraId="3B58C906" w14:textId="75E8878E" w:rsidR="00501638" w:rsidRPr="003D7C3F" w:rsidRDefault="00E2039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2224</w:t>
            </w:r>
          </w:p>
        </w:tc>
        <w:tc>
          <w:tcPr>
            <w:tcW w:w="3831" w:type="dxa"/>
          </w:tcPr>
          <w:p w14:paraId="5824BF2C" w14:textId="0F46D071" w:rsidR="00501638" w:rsidRPr="003D7C3F" w:rsidRDefault="00F97DC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E. A. S.</w:t>
            </w:r>
          </w:p>
        </w:tc>
        <w:tc>
          <w:tcPr>
            <w:tcW w:w="2209" w:type="dxa"/>
          </w:tcPr>
          <w:p w14:paraId="14C6EC94" w14:textId="79BA177A" w:rsidR="00501638" w:rsidRPr="003D7C3F" w:rsidRDefault="00F97DC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13/07/2021</w:t>
            </w:r>
          </w:p>
        </w:tc>
        <w:tc>
          <w:tcPr>
            <w:tcW w:w="1985" w:type="dxa"/>
          </w:tcPr>
          <w:p w14:paraId="2E6EAB54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6AF8CE1" w14:textId="4B429447" w:rsidR="00501638" w:rsidRPr="003D7C3F" w:rsidRDefault="00F97DC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702804</w:t>
            </w:r>
          </w:p>
        </w:tc>
      </w:tr>
      <w:tr w:rsidR="00501638" w:rsidRPr="003D7C3F" w14:paraId="639B8E30" w14:textId="77777777" w:rsidTr="00501638">
        <w:tc>
          <w:tcPr>
            <w:tcW w:w="901" w:type="dxa"/>
          </w:tcPr>
          <w:p w14:paraId="1753A3EF" w14:textId="0C842DA2" w:rsidR="00501638" w:rsidRPr="003D7C3F" w:rsidRDefault="00E2039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2225</w:t>
            </w:r>
          </w:p>
        </w:tc>
        <w:tc>
          <w:tcPr>
            <w:tcW w:w="3831" w:type="dxa"/>
          </w:tcPr>
          <w:p w14:paraId="7EC4C9AF" w14:textId="58C4FF00" w:rsidR="00501638" w:rsidRPr="003D7C3F" w:rsidRDefault="00F97DC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S. C.</w:t>
            </w:r>
          </w:p>
        </w:tc>
        <w:tc>
          <w:tcPr>
            <w:tcW w:w="2209" w:type="dxa"/>
          </w:tcPr>
          <w:p w14:paraId="5E7A31D0" w14:textId="2ABF2D93" w:rsidR="00501638" w:rsidRPr="003D7C3F" w:rsidRDefault="00F97DC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13/07/2021</w:t>
            </w:r>
          </w:p>
        </w:tc>
        <w:tc>
          <w:tcPr>
            <w:tcW w:w="1985" w:type="dxa"/>
          </w:tcPr>
          <w:p w14:paraId="10D5E07E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811F2C6" w14:textId="5AA5E866" w:rsidR="00501638" w:rsidRPr="003D7C3F" w:rsidRDefault="00F97DC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706005</w:t>
            </w:r>
          </w:p>
        </w:tc>
      </w:tr>
      <w:tr w:rsidR="00501638" w:rsidRPr="003D7C3F" w14:paraId="27BF6DFE" w14:textId="77777777" w:rsidTr="00501638">
        <w:tc>
          <w:tcPr>
            <w:tcW w:w="901" w:type="dxa"/>
          </w:tcPr>
          <w:p w14:paraId="61AAB5CE" w14:textId="25DF43FE" w:rsidR="00501638" w:rsidRPr="003D7C3F" w:rsidRDefault="00E2039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2226</w:t>
            </w:r>
          </w:p>
        </w:tc>
        <w:tc>
          <w:tcPr>
            <w:tcW w:w="3831" w:type="dxa"/>
          </w:tcPr>
          <w:p w14:paraId="6D0D8F07" w14:textId="409194DF" w:rsidR="00501638" w:rsidRPr="003D7C3F" w:rsidRDefault="00CC2B8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N. S. M.</w:t>
            </w:r>
          </w:p>
        </w:tc>
        <w:tc>
          <w:tcPr>
            <w:tcW w:w="2209" w:type="dxa"/>
          </w:tcPr>
          <w:p w14:paraId="3C34EEAA" w14:textId="535960D1" w:rsidR="00501638" w:rsidRPr="003D7C3F" w:rsidRDefault="00CC2B8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13/07/2021</w:t>
            </w:r>
          </w:p>
        </w:tc>
        <w:tc>
          <w:tcPr>
            <w:tcW w:w="1985" w:type="dxa"/>
          </w:tcPr>
          <w:p w14:paraId="55B4B19E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00EEDA4" w14:textId="412400BD" w:rsidR="00501638" w:rsidRPr="003D7C3F" w:rsidRDefault="00CC2B8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702602</w:t>
            </w:r>
          </w:p>
        </w:tc>
      </w:tr>
      <w:tr w:rsidR="00501638" w:rsidRPr="00F60500" w14:paraId="2C55C779" w14:textId="77777777" w:rsidTr="00501638">
        <w:tc>
          <w:tcPr>
            <w:tcW w:w="901" w:type="dxa"/>
          </w:tcPr>
          <w:p w14:paraId="2D703D7A" w14:textId="01404084" w:rsidR="00501638" w:rsidRPr="00F60500" w:rsidRDefault="00E2039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2227</w:t>
            </w:r>
          </w:p>
        </w:tc>
        <w:tc>
          <w:tcPr>
            <w:tcW w:w="3831" w:type="dxa"/>
          </w:tcPr>
          <w:p w14:paraId="45F334AE" w14:textId="33613CF8" w:rsidR="00501638" w:rsidRPr="00F60500" w:rsidRDefault="00CC2B82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V. S.</w:t>
            </w:r>
          </w:p>
        </w:tc>
        <w:tc>
          <w:tcPr>
            <w:tcW w:w="2209" w:type="dxa"/>
          </w:tcPr>
          <w:p w14:paraId="1E38DC5E" w14:textId="6FD3E8D3" w:rsidR="00501638" w:rsidRPr="00F60500" w:rsidRDefault="00CC2B82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13/07/2021</w:t>
            </w:r>
          </w:p>
        </w:tc>
        <w:tc>
          <w:tcPr>
            <w:tcW w:w="1985" w:type="dxa"/>
          </w:tcPr>
          <w:p w14:paraId="066ABDDF" w14:textId="77777777" w:rsidR="00501638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802BE92" w14:textId="1512766A" w:rsidR="00501638" w:rsidRPr="00F60500" w:rsidRDefault="00CC2B82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708405</w:t>
            </w:r>
          </w:p>
        </w:tc>
      </w:tr>
      <w:tr w:rsidR="00501638" w:rsidRPr="00F60500" w14:paraId="003D0C04" w14:textId="77777777" w:rsidTr="00501638">
        <w:tc>
          <w:tcPr>
            <w:tcW w:w="901" w:type="dxa"/>
          </w:tcPr>
          <w:p w14:paraId="71D23E07" w14:textId="1F4D0DF4" w:rsidR="00501638" w:rsidRPr="00F60500" w:rsidRDefault="00CC2B82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2228</w:t>
            </w:r>
          </w:p>
        </w:tc>
        <w:tc>
          <w:tcPr>
            <w:tcW w:w="3831" w:type="dxa"/>
          </w:tcPr>
          <w:p w14:paraId="29A280EA" w14:textId="3E0605CD" w:rsidR="00501638" w:rsidRPr="00F60500" w:rsidRDefault="00CC2B82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S. M.</w:t>
            </w:r>
          </w:p>
        </w:tc>
        <w:tc>
          <w:tcPr>
            <w:tcW w:w="2209" w:type="dxa"/>
          </w:tcPr>
          <w:p w14:paraId="5A3859E9" w14:textId="6500069E" w:rsidR="00501638" w:rsidRPr="00F60500" w:rsidRDefault="00CC2B82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13/07/2021</w:t>
            </w:r>
          </w:p>
        </w:tc>
        <w:tc>
          <w:tcPr>
            <w:tcW w:w="1985" w:type="dxa"/>
          </w:tcPr>
          <w:p w14:paraId="3EDE35BB" w14:textId="77777777" w:rsidR="00501638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DC02AF6" w14:textId="634989C7" w:rsidR="00501638" w:rsidRPr="00F60500" w:rsidRDefault="00CC2B82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706001</w:t>
            </w:r>
          </w:p>
        </w:tc>
      </w:tr>
      <w:tr w:rsidR="00501638" w:rsidRPr="00F60500" w14:paraId="282C81F0" w14:textId="77777777" w:rsidTr="00501638">
        <w:tc>
          <w:tcPr>
            <w:tcW w:w="901" w:type="dxa"/>
          </w:tcPr>
          <w:p w14:paraId="4102B79D" w14:textId="72DA2971" w:rsidR="00501638" w:rsidRPr="00F60500" w:rsidRDefault="00CC2B82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2229</w:t>
            </w:r>
          </w:p>
        </w:tc>
        <w:tc>
          <w:tcPr>
            <w:tcW w:w="3831" w:type="dxa"/>
          </w:tcPr>
          <w:p w14:paraId="204AEACA" w14:textId="7998A891" w:rsidR="00501638" w:rsidRPr="00F60500" w:rsidRDefault="00CC2B82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R. O.</w:t>
            </w:r>
          </w:p>
        </w:tc>
        <w:tc>
          <w:tcPr>
            <w:tcW w:w="2209" w:type="dxa"/>
          </w:tcPr>
          <w:p w14:paraId="751E06B2" w14:textId="65840CB0" w:rsidR="00501638" w:rsidRPr="00F60500" w:rsidRDefault="00CC2B82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13/07/2021</w:t>
            </w:r>
          </w:p>
        </w:tc>
        <w:tc>
          <w:tcPr>
            <w:tcW w:w="1985" w:type="dxa"/>
          </w:tcPr>
          <w:p w14:paraId="1BF3C72A" w14:textId="77777777" w:rsidR="00501638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22C4A55" w14:textId="5969D839" w:rsidR="00501638" w:rsidRPr="00F60500" w:rsidRDefault="00CC2B82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704304</w:t>
            </w:r>
          </w:p>
        </w:tc>
      </w:tr>
      <w:tr w:rsidR="00501638" w:rsidRPr="00F60500" w14:paraId="459D2B07" w14:textId="77777777" w:rsidTr="00501638">
        <w:tc>
          <w:tcPr>
            <w:tcW w:w="901" w:type="dxa"/>
          </w:tcPr>
          <w:p w14:paraId="4E818CC2" w14:textId="37DC44F9" w:rsidR="00501638" w:rsidRPr="00F60500" w:rsidRDefault="00CC2B82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2230</w:t>
            </w:r>
          </w:p>
        </w:tc>
        <w:tc>
          <w:tcPr>
            <w:tcW w:w="3831" w:type="dxa"/>
          </w:tcPr>
          <w:p w14:paraId="5B01CDA2" w14:textId="6801C846" w:rsidR="00501638" w:rsidRPr="00F60500" w:rsidRDefault="00CC2B82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L. G. F.</w:t>
            </w:r>
          </w:p>
        </w:tc>
        <w:tc>
          <w:tcPr>
            <w:tcW w:w="2209" w:type="dxa"/>
          </w:tcPr>
          <w:p w14:paraId="6F3AB3EA" w14:textId="68E39F8D" w:rsidR="00501638" w:rsidRPr="00F60500" w:rsidRDefault="00CC2B82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14/07/2021</w:t>
            </w:r>
          </w:p>
        </w:tc>
        <w:tc>
          <w:tcPr>
            <w:tcW w:w="1985" w:type="dxa"/>
          </w:tcPr>
          <w:p w14:paraId="3A14FFB6" w14:textId="77777777" w:rsidR="00501638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2A2AB94" w14:textId="345FB7E3" w:rsidR="00501638" w:rsidRPr="00F60500" w:rsidRDefault="00CC2B82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705006</w:t>
            </w:r>
          </w:p>
        </w:tc>
      </w:tr>
      <w:tr w:rsidR="00501638" w:rsidRPr="00F60500" w14:paraId="17D9067F" w14:textId="77777777" w:rsidTr="00501638">
        <w:tc>
          <w:tcPr>
            <w:tcW w:w="901" w:type="dxa"/>
          </w:tcPr>
          <w:p w14:paraId="3988725A" w14:textId="7370771E" w:rsidR="00501638" w:rsidRPr="00F60500" w:rsidRDefault="00CC2B82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2231</w:t>
            </w:r>
          </w:p>
        </w:tc>
        <w:tc>
          <w:tcPr>
            <w:tcW w:w="3831" w:type="dxa"/>
          </w:tcPr>
          <w:p w14:paraId="4297B31F" w14:textId="4930FBEE" w:rsidR="00501638" w:rsidRPr="00F60500" w:rsidRDefault="00CC2B82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L. A. N. R.</w:t>
            </w:r>
          </w:p>
        </w:tc>
        <w:tc>
          <w:tcPr>
            <w:tcW w:w="2209" w:type="dxa"/>
          </w:tcPr>
          <w:p w14:paraId="50BF9097" w14:textId="55C77AD9" w:rsidR="00501638" w:rsidRPr="00F60500" w:rsidRDefault="00CC2B82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14/07/2021</w:t>
            </w:r>
          </w:p>
        </w:tc>
        <w:tc>
          <w:tcPr>
            <w:tcW w:w="1985" w:type="dxa"/>
          </w:tcPr>
          <w:p w14:paraId="601AD303" w14:textId="77777777" w:rsidR="00501638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01DF1FC" w14:textId="56A987D4" w:rsidR="00501638" w:rsidRPr="00F60500" w:rsidRDefault="00CC2B82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709009</w:t>
            </w:r>
          </w:p>
        </w:tc>
      </w:tr>
      <w:tr w:rsidR="00501638" w:rsidRPr="00F60500" w14:paraId="6B2CC742" w14:textId="77777777" w:rsidTr="00501638">
        <w:tc>
          <w:tcPr>
            <w:tcW w:w="901" w:type="dxa"/>
          </w:tcPr>
          <w:p w14:paraId="7BDB0795" w14:textId="34650354" w:rsidR="00501638" w:rsidRPr="00F60500" w:rsidRDefault="00CC2B82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2232</w:t>
            </w:r>
          </w:p>
        </w:tc>
        <w:tc>
          <w:tcPr>
            <w:tcW w:w="3831" w:type="dxa"/>
          </w:tcPr>
          <w:p w14:paraId="1CBED859" w14:textId="5D95F729" w:rsidR="00501638" w:rsidRPr="00F60500" w:rsidRDefault="00CC2B82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O. A. M.</w:t>
            </w:r>
          </w:p>
        </w:tc>
        <w:tc>
          <w:tcPr>
            <w:tcW w:w="2209" w:type="dxa"/>
          </w:tcPr>
          <w:p w14:paraId="607E85B4" w14:textId="3B5FC4B4" w:rsidR="00501638" w:rsidRPr="00F60500" w:rsidRDefault="00CC2B82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14/07/2021</w:t>
            </w:r>
          </w:p>
        </w:tc>
        <w:tc>
          <w:tcPr>
            <w:tcW w:w="1985" w:type="dxa"/>
          </w:tcPr>
          <w:p w14:paraId="70DC2D25" w14:textId="77777777" w:rsidR="00501638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9BCCDB7" w14:textId="6FE7AC53" w:rsidR="00501638" w:rsidRPr="00F60500" w:rsidRDefault="00CC2B82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706206</w:t>
            </w:r>
          </w:p>
        </w:tc>
      </w:tr>
      <w:tr w:rsidR="00501638" w:rsidRPr="00F60500" w14:paraId="32D5E7A1" w14:textId="77777777" w:rsidTr="00501638">
        <w:tc>
          <w:tcPr>
            <w:tcW w:w="901" w:type="dxa"/>
          </w:tcPr>
          <w:p w14:paraId="2FE530C1" w14:textId="6E85095A" w:rsidR="00501638" w:rsidRPr="00F60500" w:rsidRDefault="00CC2B82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2233</w:t>
            </w:r>
          </w:p>
        </w:tc>
        <w:tc>
          <w:tcPr>
            <w:tcW w:w="3831" w:type="dxa"/>
          </w:tcPr>
          <w:p w14:paraId="068C26AC" w14:textId="2DEB150A" w:rsidR="00501638" w:rsidRPr="00F60500" w:rsidRDefault="00CC2B82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N. L.</w:t>
            </w:r>
          </w:p>
        </w:tc>
        <w:tc>
          <w:tcPr>
            <w:tcW w:w="2209" w:type="dxa"/>
          </w:tcPr>
          <w:p w14:paraId="49B43DB2" w14:textId="2AFA0D60" w:rsidR="00501638" w:rsidRPr="00F60500" w:rsidRDefault="00CC2B82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14/07/2021</w:t>
            </w:r>
          </w:p>
        </w:tc>
        <w:tc>
          <w:tcPr>
            <w:tcW w:w="1985" w:type="dxa"/>
          </w:tcPr>
          <w:p w14:paraId="22AFABC2" w14:textId="77777777" w:rsidR="00501638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85D0000" w14:textId="0F9D0265" w:rsidR="00501638" w:rsidRPr="00F60500" w:rsidRDefault="00CC2B82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702909</w:t>
            </w:r>
          </w:p>
        </w:tc>
      </w:tr>
      <w:tr w:rsidR="00501638" w:rsidRPr="00F60500" w14:paraId="5B511AA9" w14:textId="77777777" w:rsidTr="00501638">
        <w:tc>
          <w:tcPr>
            <w:tcW w:w="901" w:type="dxa"/>
          </w:tcPr>
          <w:p w14:paraId="5323C6FB" w14:textId="603EC24C" w:rsidR="00501638" w:rsidRPr="00F60500" w:rsidRDefault="00CC2B82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2234</w:t>
            </w:r>
          </w:p>
        </w:tc>
        <w:tc>
          <w:tcPr>
            <w:tcW w:w="3831" w:type="dxa"/>
          </w:tcPr>
          <w:p w14:paraId="1E956D91" w14:textId="42E5A9BA" w:rsidR="00501638" w:rsidRPr="00F60500" w:rsidRDefault="00CC2B82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P. O.</w:t>
            </w:r>
          </w:p>
        </w:tc>
        <w:tc>
          <w:tcPr>
            <w:tcW w:w="2209" w:type="dxa"/>
          </w:tcPr>
          <w:p w14:paraId="65991A1B" w14:textId="2C26901C" w:rsidR="00501638" w:rsidRPr="00F60500" w:rsidRDefault="00CC2B82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14/07/2021</w:t>
            </w:r>
          </w:p>
        </w:tc>
        <w:tc>
          <w:tcPr>
            <w:tcW w:w="1985" w:type="dxa"/>
          </w:tcPr>
          <w:p w14:paraId="3D8B741F" w14:textId="77777777" w:rsidR="00501638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9F29BD6" w14:textId="39C68195" w:rsidR="00501638" w:rsidRPr="00F60500" w:rsidRDefault="00CC2B82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700105</w:t>
            </w:r>
          </w:p>
        </w:tc>
      </w:tr>
      <w:tr w:rsidR="00501638" w:rsidRPr="00F60500" w14:paraId="713C0EFF" w14:textId="77777777" w:rsidTr="00501638">
        <w:tc>
          <w:tcPr>
            <w:tcW w:w="901" w:type="dxa"/>
          </w:tcPr>
          <w:p w14:paraId="5178AEE5" w14:textId="4F627DFD" w:rsidR="00501638" w:rsidRPr="00F60500" w:rsidRDefault="00CC2B82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2235</w:t>
            </w:r>
          </w:p>
        </w:tc>
        <w:tc>
          <w:tcPr>
            <w:tcW w:w="3831" w:type="dxa"/>
          </w:tcPr>
          <w:p w14:paraId="1DDA5771" w14:textId="3027F6FA" w:rsidR="00501638" w:rsidRPr="00F60500" w:rsidRDefault="00CC2B82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D. P.</w:t>
            </w:r>
          </w:p>
        </w:tc>
        <w:tc>
          <w:tcPr>
            <w:tcW w:w="2209" w:type="dxa"/>
          </w:tcPr>
          <w:p w14:paraId="5C595221" w14:textId="73155027" w:rsidR="00501638" w:rsidRPr="00F60500" w:rsidRDefault="00CC2B82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14/07/2021</w:t>
            </w:r>
          </w:p>
        </w:tc>
        <w:tc>
          <w:tcPr>
            <w:tcW w:w="1985" w:type="dxa"/>
          </w:tcPr>
          <w:p w14:paraId="69B0B226" w14:textId="77777777" w:rsidR="00501638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AAF46CE" w14:textId="6746FF03" w:rsidR="00501638" w:rsidRPr="00F60500" w:rsidRDefault="00CC2B82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700405</w:t>
            </w:r>
          </w:p>
        </w:tc>
      </w:tr>
      <w:tr w:rsidR="00501638" w:rsidRPr="00F60500" w14:paraId="2DA7BCF1" w14:textId="77777777" w:rsidTr="00501638">
        <w:tc>
          <w:tcPr>
            <w:tcW w:w="901" w:type="dxa"/>
          </w:tcPr>
          <w:p w14:paraId="28183563" w14:textId="1B6D0D9F" w:rsidR="00501638" w:rsidRPr="00F60500" w:rsidRDefault="00CC2B82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2236</w:t>
            </w:r>
          </w:p>
        </w:tc>
        <w:tc>
          <w:tcPr>
            <w:tcW w:w="3831" w:type="dxa"/>
          </w:tcPr>
          <w:p w14:paraId="43C4EE68" w14:textId="51418A49" w:rsidR="00501638" w:rsidRPr="00F60500" w:rsidRDefault="00CC2B82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V. S.</w:t>
            </w:r>
          </w:p>
        </w:tc>
        <w:tc>
          <w:tcPr>
            <w:tcW w:w="2209" w:type="dxa"/>
          </w:tcPr>
          <w:p w14:paraId="74FAE4A5" w14:textId="17645075" w:rsidR="00501638" w:rsidRPr="00F60500" w:rsidRDefault="00CC2B82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14/07/2021</w:t>
            </w:r>
          </w:p>
        </w:tc>
        <w:tc>
          <w:tcPr>
            <w:tcW w:w="1985" w:type="dxa"/>
          </w:tcPr>
          <w:p w14:paraId="5822781D" w14:textId="77777777" w:rsidR="00501638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D66D936" w14:textId="3CF13D35" w:rsidR="00501638" w:rsidRPr="00F60500" w:rsidRDefault="00CC2B82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706201</w:t>
            </w:r>
          </w:p>
        </w:tc>
      </w:tr>
      <w:tr w:rsidR="00501638" w:rsidRPr="00F60500" w14:paraId="39F2260E" w14:textId="77777777" w:rsidTr="00501638">
        <w:tc>
          <w:tcPr>
            <w:tcW w:w="901" w:type="dxa"/>
          </w:tcPr>
          <w:p w14:paraId="1708389A" w14:textId="68444128" w:rsidR="00501638" w:rsidRPr="00F60500" w:rsidRDefault="00CC2B82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2237</w:t>
            </w:r>
          </w:p>
        </w:tc>
        <w:tc>
          <w:tcPr>
            <w:tcW w:w="3831" w:type="dxa"/>
          </w:tcPr>
          <w:p w14:paraId="317037A0" w14:textId="4E72F42D" w:rsidR="00501638" w:rsidRPr="00F60500" w:rsidRDefault="00CC2B82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C. F. S.</w:t>
            </w:r>
          </w:p>
        </w:tc>
        <w:tc>
          <w:tcPr>
            <w:tcW w:w="2209" w:type="dxa"/>
          </w:tcPr>
          <w:p w14:paraId="3912BA22" w14:textId="192E7837" w:rsidR="00501638" w:rsidRPr="00F60500" w:rsidRDefault="00CC2B82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14/07/2021</w:t>
            </w:r>
          </w:p>
        </w:tc>
        <w:tc>
          <w:tcPr>
            <w:tcW w:w="1985" w:type="dxa"/>
          </w:tcPr>
          <w:p w14:paraId="1E7B8F5B" w14:textId="77777777" w:rsidR="00501638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5376A35" w14:textId="1C2C5098" w:rsidR="00501638" w:rsidRPr="00F60500" w:rsidRDefault="00CC2B82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700706</w:t>
            </w:r>
          </w:p>
        </w:tc>
      </w:tr>
      <w:tr w:rsidR="00501638" w:rsidRPr="00F60500" w14:paraId="635CFF1E" w14:textId="77777777" w:rsidTr="00501638">
        <w:tc>
          <w:tcPr>
            <w:tcW w:w="901" w:type="dxa"/>
          </w:tcPr>
          <w:p w14:paraId="19AAC6C6" w14:textId="6AC0C9EB" w:rsidR="00501638" w:rsidRPr="00F60500" w:rsidRDefault="00CC2B82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2238</w:t>
            </w:r>
          </w:p>
        </w:tc>
        <w:tc>
          <w:tcPr>
            <w:tcW w:w="3831" w:type="dxa"/>
          </w:tcPr>
          <w:p w14:paraId="47984BAF" w14:textId="65DFE376" w:rsidR="00501638" w:rsidRPr="00F60500" w:rsidRDefault="00CC2B82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S. G.</w:t>
            </w:r>
          </w:p>
        </w:tc>
        <w:tc>
          <w:tcPr>
            <w:tcW w:w="2209" w:type="dxa"/>
          </w:tcPr>
          <w:p w14:paraId="389C436E" w14:textId="775AD9F3" w:rsidR="00501638" w:rsidRPr="00F60500" w:rsidRDefault="00CC2B82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14/07/2021</w:t>
            </w:r>
          </w:p>
        </w:tc>
        <w:tc>
          <w:tcPr>
            <w:tcW w:w="1985" w:type="dxa"/>
          </w:tcPr>
          <w:p w14:paraId="5DD3980B" w14:textId="77777777" w:rsidR="00501638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97CC9F8" w14:textId="2E39BCF2" w:rsidR="00501638" w:rsidRPr="00F60500" w:rsidRDefault="00CC2B82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700507</w:t>
            </w:r>
          </w:p>
        </w:tc>
      </w:tr>
      <w:tr w:rsidR="00501638" w:rsidRPr="003D7C3F" w14:paraId="5228BFC9" w14:textId="77777777" w:rsidTr="00501638">
        <w:tc>
          <w:tcPr>
            <w:tcW w:w="901" w:type="dxa"/>
          </w:tcPr>
          <w:p w14:paraId="01B3FB71" w14:textId="72FA2BE8" w:rsidR="00501638" w:rsidRPr="003D7C3F" w:rsidRDefault="00CC2B8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2239</w:t>
            </w:r>
          </w:p>
        </w:tc>
        <w:tc>
          <w:tcPr>
            <w:tcW w:w="3831" w:type="dxa"/>
          </w:tcPr>
          <w:p w14:paraId="70C1D3D9" w14:textId="6A3D4751" w:rsidR="00501638" w:rsidRPr="003D7C3F" w:rsidRDefault="00CC2B8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B. A.</w:t>
            </w:r>
          </w:p>
        </w:tc>
        <w:tc>
          <w:tcPr>
            <w:tcW w:w="2209" w:type="dxa"/>
          </w:tcPr>
          <w:p w14:paraId="56E915B5" w14:textId="135BFAD5" w:rsidR="00501638" w:rsidRPr="003D7C3F" w:rsidRDefault="00CC2B8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14/07/2021</w:t>
            </w:r>
          </w:p>
        </w:tc>
        <w:tc>
          <w:tcPr>
            <w:tcW w:w="1985" w:type="dxa"/>
          </w:tcPr>
          <w:p w14:paraId="46F2A47C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59CF9D1" w14:textId="7BF5E61E" w:rsidR="00501638" w:rsidRPr="003D7C3F" w:rsidRDefault="00CC2B8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706901</w:t>
            </w:r>
          </w:p>
        </w:tc>
      </w:tr>
      <w:tr w:rsidR="00501638" w:rsidRPr="003D7C3F" w14:paraId="2A9C2657" w14:textId="77777777" w:rsidTr="00501638">
        <w:tc>
          <w:tcPr>
            <w:tcW w:w="901" w:type="dxa"/>
          </w:tcPr>
          <w:p w14:paraId="00525B57" w14:textId="5C726379" w:rsidR="00501638" w:rsidRPr="003D7C3F" w:rsidRDefault="00CC2B8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2240</w:t>
            </w:r>
          </w:p>
        </w:tc>
        <w:tc>
          <w:tcPr>
            <w:tcW w:w="3831" w:type="dxa"/>
          </w:tcPr>
          <w:p w14:paraId="7286B97F" w14:textId="0DE24FBE" w:rsidR="00501638" w:rsidRPr="003D7C3F" w:rsidRDefault="00CC2B8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T. B. G.</w:t>
            </w:r>
          </w:p>
        </w:tc>
        <w:tc>
          <w:tcPr>
            <w:tcW w:w="2209" w:type="dxa"/>
          </w:tcPr>
          <w:p w14:paraId="35873360" w14:textId="041F34FF" w:rsidR="00501638" w:rsidRPr="003D7C3F" w:rsidRDefault="00CC2B8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14/07/2021</w:t>
            </w:r>
          </w:p>
        </w:tc>
        <w:tc>
          <w:tcPr>
            <w:tcW w:w="1985" w:type="dxa"/>
          </w:tcPr>
          <w:p w14:paraId="1ECAC3DE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3C8D4E4" w14:textId="4FEB3532" w:rsidR="00501638" w:rsidRPr="003D7C3F" w:rsidRDefault="00CC2B8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703606</w:t>
            </w:r>
          </w:p>
        </w:tc>
      </w:tr>
      <w:tr w:rsidR="00501638" w:rsidRPr="003D7C3F" w14:paraId="450B0E1C" w14:textId="77777777" w:rsidTr="00501638">
        <w:tc>
          <w:tcPr>
            <w:tcW w:w="901" w:type="dxa"/>
          </w:tcPr>
          <w:p w14:paraId="4377A694" w14:textId="5C83BE28" w:rsidR="00501638" w:rsidRPr="003D7C3F" w:rsidRDefault="00CC2B8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2241</w:t>
            </w:r>
          </w:p>
        </w:tc>
        <w:tc>
          <w:tcPr>
            <w:tcW w:w="3831" w:type="dxa"/>
          </w:tcPr>
          <w:p w14:paraId="603E66D6" w14:textId="0D2410C2" w:rsidR="00501638" w:rsidRPr="003D7C3F" w:rsidRDefault="00CC2B8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G. C.</w:t>
            </w:r>
          </w:p>
        </w:tc>
        <w:tc>
          <w:tcPr>
            <w:tcW w:w="2209" w:type="dxa"/>
          </w:tcPr>
          <w:p w14:paraId="54FC0F3C" w14:textId="6C3A6FCE" w:rsidR="00501638" w:rsidRPr="003D7C3F" w:rsidRDefault="00CC2B8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14/07/2021</w:t>
            </w:r>
          </w:p>
        </w:tc>
        <w:tc>
          <w:tcPr>
            <w:tcW w:w="1985" w:type="dxa"/>
          </w:tcPr>
          <w:p w14:paraId="64E1556C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3970E44" w14:textId="26C2EC5B" w:rsidR="00501638" w:rsidRPr="003D7C3F" w:rsidRDefault="00CC2B8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706507</w:t>
            </w:r>
          </w:p>
        </w:tc>
      </w:tr>
      <w:tr w:rsidR="00501638" w:rsidRPr="003D7C3F" w14:paraId="5AA07FD2" w14:textId="77777777" w:rsidTr="00501638">
        <w:tc>
          <w:tcPr>
            <w:tcW w:w="901" w:type="dxa"/>
          </w:tcPr>
          <w:p w14:paraId="542925FB" w14:textId="154D79AC" w:rsidR="00501638" w:rsidRPr="003D7C3F" w:rsidRDefault="00CC2B8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2242</w:t>
            </w:r>
          </w:p>
        </w:tc>
        <w:tc>
          <w:tcPr>
            <w:tcW w:w="3831" w:type="dxa"/>
          </w:tcPr>
          <w:p w14:paraId="49A2F7E8" w14:textId="4D8CD90B" w:rsidR="00501638" w:rsidRPr="003D7C3F" w:rsidRDefault="00CC2B8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P. L.</w:t>
            </w:r>
          </w:p>
        </w:tc>
        <w:tc>
          <w:tcPr>
            <w:tcW w:w="2209" w:type="dxa"/>
          </w:tcPr>
          <w:p w14:paraId="0C0D6470" w14:textId="7593CCA0" w:rsidR="00501638" w:rsidRPr="003D7C3F" w:rsidRDefault="00CC2B8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14/07/2021</w:t>
            </w:r>
          </w:p>
        </w:tc>
        <w:tc>
          <w:tcPr>
            <w:tcW w:w="1985" w:type="dxa"/>
          </w:tcPr>
          <w:p w14:paraId="78D2D867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BC4DEB4" w14:textId="6716519E" w:rsidR="00501638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708005</w:t>
            </w:r>
          </w:p>
        </w:tc>
      </w:tr>
      <w:tr w:rsidR="00501638" w:rsidRPr="003D7C3F" w14:paraId="36C7DC9A" w14:textId="77777777" w:rsidTr="00501638">
        <w:tc>
          <w:tcPr>
            <w:tcW w:w="901" w:type="dxa"/>
          </w:tcPr>
          <w:p w14:paraId="5A5492B9" w14:textId="5F0B61BD" w:rsidR="00501638" w:rsidRPr="003D7C3F" w:rsidRDefault="00CC2B8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2243</w:t>
            </w:r>
          </w:p>
        </w:tc>
        <w:tc>
          <w:tcPr>
            <w:tcW w:w="3831" w:type="dxa"/>
          </w:tcPr>
          <w:p w14:paraId="798DB193" w14:textId="49D5E97E" w:rsidR="00501638" w:rsidRPr="003D7C3F" w:rsidRDefault="00ED200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F. G.</w:t>
            </w:r>
          </w:p>
        </w:tc>
        <w:tc>
          <w:tcPr>
            <w:tcW w:w="2209" w:type="dxa"/>
          </w:tcPr>
          <w:p w14:paraId="4BE24398" w14:textId="5EF7476E" w:rsidR="00501638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14/07/2021</w:t>
            </w:r>
          </w:p>
        </w:tc>
        <w:tc>
          <w:tcPr>
            <w:tcW w:w="1985" w:type="dxa"/>
          </w:tcPr>
          <w:p w14:paraId="42480D56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1348464" w14:textId="2D4A4629" w:rsidR="00501638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705008</w:t>
            </w:r>
          </w:p>
        </w:tc>
      </w:tr>
      <w:tr w:rsidR="00501638" w:rsidRPr="003D7C3F" w14:paraId="486D305F" w14:textId="77777777" w:rsidTr="00501638">
        <w:tc>
          <w:tcPr>
            <w:tcW w:w="901" w:type="dxa"/>
          </w:tcPr>
          <w:p w14:paraId="2C66C57B" w14:textId="6B23A880" w:rsidR="00501638" w:rsidRPr="003D7C3F" w:rsidRDefault="00CC2B8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2244</w:t>
            </w:r>
          </w:p>
        </w:tc>
        <w:tc>
          <w:tcPr>
            <w:tcW w:w="3831" w:type="dxa"/>
          </w:tcPr>
          <w:p w14:paraId="7DB2C8BC" w14:textId="424B8E91" w:rsidR="00501638" w:rsidRPr="003D7C3F" w:rsidRDefault="00ED200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S.</w:t>
            </w:r>
          </w:p>
        </w:tc>
        <w:tc>
          <w:tcPr>
            <w:tcW w:w="2209" w:type="dxa"/>
          </w:tcPr>
          <w:p w14:paraId="4ECBD852" w14:textId="1F3AD204" w:rsidR="00501638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14/07/2021</w:t>
            </w:r>
          </w:p>
        </w:tc>
        <w:tc>
          <w:tcPr>
            <w:tcW w:w="1985" w:type="dxa"/>
          </w:tcPr>
          <w:p w14:paraId="7D369DB9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34DBD8A" w14:textId="2E23DF46" w:rsidR="00501638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709806</w:t>
            </w:r>
          </w:p>
        </w:tc>
      </w:tr>
      <w:tr w:rsidR="00501638" w:rsidRPr="003D7C3F" w14:paraId="7B00FF45" w14:textId="77777777" w:rsidTr="00501638">
        <w:tc>
          <w:tcPr>
            <w:tcW w:w="901" w:type="dxa"/>
          </w:tcPr>
          <w:p w14:paraId="1FE5932A" w14:textId="422F3321" w:rsidR="00501638" w:rsidRPr="003D7C3F" w:rsidRDefault="00CC2B8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2245</w:t>
            </w:r>
          </w:p>
        </w:tc>
        <w:tc>
          <w:tcPr>
            <w:tcW w:w="3831" w:type="dxa"/>
          </w:tcPr>
          <w:p w14:paraId="454B8641" w14:textId="18A8F041" w:rsidR="00501638" w:rsidRPr="003D7C3F" w:rsidRDefault="00ED200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M. S.</w:t>
            </w:r>
          </w:p>
        </w:tc>
        <w:tc>
          <w:tcPr>
            <w:tcW w:w="2209" w:type="dxa"/>
          </w:tcPr>
          <w:p w14:paraId="7D6A36D6" w14:textId="2BCEDA4F" w:rsidR="00501638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14/07/2021</w:t>
            </w:r>
          </w:p>
        </w:tc>
        <w:tc>
          <w:tcPr>
            <w:tcW w:w="1985" w:type="dxa"/>
          </w:tcPr>
          <w:p w14:paraId="6EC6BE07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9751059" w14:textId="4B84F30F" w:rsidR="00501638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708407</w:t>
            </w:r>
          </w:p>
        </w:tc>
      </w:tr>
      <w:tr w:rsidR="00501638" w:rsidRPr="003D7C3F" w14:paraId="5FC73385" w14:textId="77777777" w:rsidTr="00501638">
        <w:tc>
          <w:tcPr>
            <w:tcW w:w="901" w:type="dxa"/>
          </w:tcPr>
          <w:p w14:paraId="704DEB35" w14:textId="3F0024C9" w:rsidR="00501638" w:rsidRPr="003D7C3F" w:rsidRDefault="00CC2B8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2246</w:t>
            </w:r>
          </w:p>
        </w:tc>
        <w:tc>
          <w:tcPr>
            <w:tcW w:w="3831" w:type="dxa"/>
          </w:tcPr>
          <w:p w14:paraId="784534E1" w14:textId="3790E61D" w:rsidR="00501638" w:rsidRPr="003D7C3F" w:rsidRDefault="00ED200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C. G. S.</w:t>
            </w:r>
          </w:p>
        </w:tc>
        <w:tc>
          <w:tcPr>
            <w:tcW w:w="2209" w:type="dxa"/>
          </w:tcPr>
          <w:p w14:paraId="120A99D9" w14:textId="70BD22AF" w:rsidR="00501638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14/07/2021</w:t>
            </w:r>
          </w:p>
        </w:tc>
        <w:tc>
          <w:tcPr>
            <w:tcW w:w="1985" w:type="dxa"/>
          </w:tcPr>
          <w:p w14:paraId="3BBCC1EB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3683507" w14:textId="751E3CD0" w:rsidR="00501638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702800</w:t>
            </w:r>
          </w:p>
        </w:tc>
      </w:tr>
      <w:tr w:rsidR="00501638" w:rsidRPr="003D7C3F" w14:paraId="4AA329DB" w14:textId="77777777" w:rsidTr="00501638">
        <w:tc>
          <w:tcPr>
            <w:tcW w:w="901" w:type="dxa"/>
          </w:tcPr>
          <w:p w14:paraId="78105752" w14:textId="0110769C" w:rsidR="00501638" w:rsidRPr="003D7C3F" w:rsidRDefault="00CC2B8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2247</w:t>
            </w:r>
          </w:p>
        </w:tc>
        <w:tc>
          <w:tcPr>
            <w:tcW w:w="3831" w:type="dxa"/>
          </w:tcPr>
          <w:p w14:paraId="25F2D51C" w14:textId="502FC2CE" w:rsidR="00501638" w:rsidRPr="003D7C3F" w:rsidRDefault="00ED200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G.</w:t>
            </w:r>
          </w:p>
        </w:tc>
        <w:tc>
          <w:tcPr>
            <w:tcW w:w="2209" w:type="dxa"/>
          </w:tcPr>
          <w:p w14:paraId="6FE6516F" w14:textId="10387496" w:rsidR="00501638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14/07/2021</w:t>
            </w:r>
          </w:p>
        </w:tc>
        <w:tc>
          <w:tcPr>
            <w:tcW w:w="1985" w:type="dxa"/>
          </w:tcPr>
          <w:p w14:paraId="71CF0D5A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F40239E" w14:textId="54A3A35E" w:rsidR="00501638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707002</w:t>
            </w:r>
          </w:p>
        </w:tc>
      </w:tr>
      <w:tr w:rsidR="00501638" w:rsidRPr="003D7C3F" w14:paraId="4746D265" w14:textId="77777777" w:rsidTr="00501638">
        <w:tc>
          <w:tcPr>
            <w:tcW w:w="901" w:type="dxa"/>
          </w:tcPr>
          <w:p w14:paraId="70899F02" w14:textId="7B08BE7A" w:rsidR="00501638" w:rsidRPr="003D7C3F" w:rsidRDefault="00CC2B8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2248</w:t>
            </w:r>
          </w:p>
        </w:tc>
        <w:tc>
          <w:tcPr>
            <w:tcW w:w="3831" w:type="dxa"/>
          </w:tcPr>
          <w:p w14:paraId="6AA5F181" w14:textId="517012A4" w:rsidR="00501638" w:rsidRPr="003D7C3F" w:rsidRDefault="00ED200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G. O.</w:t>
            </w:r>
          </w:p>
        </w:tc>
        <w:tc>
          <w:tcPr>
            <w:tcW w:w="2209" w:type="dxa"/>
          </w:tcPr>
          <w:p w14:paraId="7B2EE3B6" w14:textId="0416EB9D" w:rsidR="00501638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14/07/2021</w:t>
            </w:r>
          </w:p>
        </w:tc>
        <w:tc>
          <w:tcPr>
            <w:tcW w:w="1985" w:type="dxa"/>
          </w:tcPr>
          <w:p w14:paraId="50E2B500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446B2D1" w14:textId="37E5259C" w:rsidR="00501638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700602</w:t>
            </w:r>
          </w:p>
        </w:tc>
      </w:tr>
      <w:tr w:rsidR="00501638" w:rsidRPr="003D7C3F" w14:paraId="7C427CAE" w14:textId="77777777" w:rsidTr="00501638">
        <w:tc>
          <w:tcPr>
            <w:tcW w:w="901" w:type="dxa"/>
          </w:tcPr>
          <w:p w14:paraId="030237B3" w14:textId="79BB9538" w:rsidR="00501638" w:rsidRPr="003D7C3F" w:rsidRDefault="00CC2B8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2249</w:t>
            </w:r>
          </w:p>
        </w:tc>
        <w:tc>
          <w:tcPr>
            <w:tcW w:w="3831" w:type="dxa"/>
          </w:tcPr>
          <w:p w14:paraId="071F7AB0" w14:textId="1FE27EBD" w:rsidR="00501638" w:rsidRPr="003D7C3F" w:rsidRDefault="00ED200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G. M. O.</w:t>
            </w:r>
          </w:p>
        </w:tc>
        <w:tc>
          <w:tcPr>
            <w:tcW w:w="2209" w:type="dxa"/>
          </w:tcPr>
          <w:p w14:paraId="5DB26F4E" w14:textId="751B7BDC" w:rsidR="00501638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14/07/2021</w:t>
            </w:r>
          </w:p>
        </w:tc>
        <w:tc>
          <w:tcPr>
            <w:tcW w:w="1985" w:type="dxa"/>
          </w:tcPr>
          <w:p w14:paraId="2164EB1B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79C24F4" w14:textId="7DABD054" w:rsidR="00501638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709607</w:t>
            </w:r>
          </w:p>
        </w:tc>
      </w:tr>
      <w:tr w:rsidR="00501638" w:rsidRPr="003D7C3F" w14:paraId="6ED8D111" w14:textId="77777777" w:rsidTr="00501638">
        <w:tc>
          <w:tcPr>
            <w:tcW w:w="901" w:type="dxa"/>
          </w:tcPr>
          <w:p w14:paraId="1DB60976" w14:textId="074E8D92" w:rsidR="00501638" w:rsidRPr="003D7C3F" w:rsidRDefault="00CC2B8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2250</w:t>
            </w:r>
          </w:p>
        </w:tc>
        <w:tc>
          <w:tcPr>
            <w:tcW w:w="3831" w:type="dxa"/>
          </w:tcPr>
          <w:p w14:paraId="6B95BD38" w14:textId="200871DC" w:rsidR="00501638" w:rsidRPr="003D7C3F" w:rsidRDefault="00ED200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A. M.</w:t>
            </w:r>
          </w:p>
        </w:tc>
        <w:tc>
          <w:tcPr>
            <w:tcW w:w="2209" w:type="dxa"/>
          </w:tcPr>
          <w:p w14:paraId="6A8906E0" w14:textId="4B49E5E7" w:rsidR="00501638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14/07/2021</w:t>
            </w:r>
          </w:p>
        </w:tc>
        <w:tc>
          <w:tcPr>
            <w:tcW w:w="1985" w:type="dxa"/>
          </w:tcPr>
          <w:p w14:paraId="25D9B131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B6F7B45" w14:textId="6FFC4902" w:rsidR="00501638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700507</w:t>
            </w:r>
          </w:p>
        </w:tc>
      </w:tr>
      <w:tr w:rsidR="00501638" w:rsidRPr="003D7C3F" w14:paraId="3668C752" w14:textId="77777777" w:rsidTr="00501638">
        <w:tc>
          <w:tcPr>
            <w:tcW w:w="901" w:type="dxa"/>
          </w:tcPr>
          <w:p w14:paraId="0ED97290" w14:textId="25282E13" w:rsidR="00501638" w:rsidRPr="003D7C3F" w:rsidRDefault="00CC2B8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2251</w:t>
            </w:r>
          </w:p>
        </w:tc>
        <w:tc>
          <w:tcPr>
            <w:tcW w:w="3831" w:type="dxa"/>
          </w:tcPr>
          <w:p w14:paraId="470CBBAE" w14:textId="691B9815" w:rsidR="00501638" w:rsidRPr="003D7C3F" w:rsidRDefault="00ED200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O. F. C.</w:t>
            </w:r>
          </w:p>
        </w:tc>
        <w:tc>
          <w:tcPr>
            <w:tcW w:w="2209" w:type="dxa"/>
          </w:tcPr>
          <w:p w14:paraId="4E88D2FC" w14:textId="69CDBC01" w:rsidR="00501638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14/07/2021</w:t>
            </w:r>
          </w:p>
        </w:tc>
        <w:tc>
          <w:tcPr>
            <w:tcW w:w="1985" w:type="dxa"/>
          </w:tcPr>
          <w:p w14:paraId="7212E00A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929DF4F" w14:textId="24D26FA3" w:rsidR="00501638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705405</w:t>
            </w:r>
          </w:p>
        </w:tc>
      </w:tr>
      <w:tr w:rsidR="00501638" w:rsidRPr="003D7C3F" w14:paraId="3D5129B4" w14:textId="77777777" w:rsidTr="00501638">
        <w:tc>
          <w:tcPr>
            <w:tcW w:w="901" w:type="dxa"/>
          </w:tcPr>
          <w:p w14:paraId="6CB364A9" w14:textId="2EBE6160" w:rsidR="00501638" w:rsidRPr="003D7C3F" w:rsidRDefault="00CC2B8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2252</w:t>
            </w:r>
          </w:p>
        </w:tc>
        <w:tc>
          <w:tcPr>
            <w:tcW w:w="3831" w:type="dxa"/>
          </w:tcPr>
          <w:p w14:paraId="3929995C" w14:textId="109F966F" w:rsidR="00501638" w:rsidRPr="003D7C3F" w:rsidRDefault="00ED200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I. R. B.</w:t>
            </w:r>
          </w:p>
        </w:tc>
        <w:tc>
          <w:tcPr>
            <w:tcW w:w="2209" w:type="dxa"/>
          </w:tcPr>
          <w:p w14:paraId="0BED42E7" w14:textId="18D36973" w:rsidR="00501638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14/07/2021</w:t>
            </w:r>
          </w:p>
        </w:tc>
        <w:tc>
          <w:tcPr>
            <w:tcW w:w="1985" w:type="dxa"/>
          </w:tcPr>
          <w:p w14:paraId="282C61A6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9AAECF4" w14:textId="30C66611" w:rsidR="00501638" w:rsidRPr="003D7C3F" w:rsidRDefault="00ED2000" w:rsidP="00ED200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708004</w:t>
            </w:r>
          </w:p>
        </w:tc>
      </w:tr>
      <w:tr w:rsidR="00501638" w:rsidRPr="003D7C3F" w14:paraId="466CC0A4" w14:textId="77777777" w:rsidTr="00501638">
        <w:tc>
          <w:tcPr>
            <w:tcW w:w="901" w:type="dxa"/>
          </w:tcPr>
          <w:p w14:paraId="6DB9A8CB" w14:textId="7C2DB971" w:rsidR="00501638" w:rsidRPr="003D7C3F" w:rsidRDefault="00CC2B8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2253</w:t>
            </w:r>
          </w:p>
        </w:tc>
        <w:tc>
          <w:tcPr>
            <w:tcW w:w="3831" w:type="dxa"/>
          </w:tcPr>
          <w:p w14:paraId="068D5BC0" w14:textId="3EFC11F0" w:rsidR="00501638" w:rsidRPr="003D7C3F" w:rsidRDefault="00ED200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L.</w:t>
            </w:r>
          </w:p>
        </w:tc>
        <w:tc>
          <w:tcPr>
            <w:tcW w:w="2209" w:type="dxa"/>
          </w:tcPr>
          <w:p w14:paraId="78058CB8" w14:textId="23E4F30C" w:rsidR="00501638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14/07/2021</w:t>
            </w:r>
          </w:p>
        </w:tc>
        <w:tc>
          <w:tcPr>
            <w:tcW w:w="1985" w:type="dxa"/>
          </w:tcPr>
          <w:p w14:paraId="07F462FD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5862601" w14:textId="3ABE361E" w:rsidR="00501638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700002</w:t>
            </w:r>
          </w:p>
        </w:tc>
      </w:tr>
      <w:tr w:rsidR="00501638" w:rsidRPr="003D7C3F" w14:paraId="7F558F70" w14:textId="77777777" w:rsidTr="00501638">
        <w:tc>
          <w:tcPr>
            <w:tcW w:w="901" w:type="dxa"/>
          </w:tcPr>
          <w:p w14:paraId="552729F8" w14:textId="73D9A7CF" w:rsidR="00501638" w:rsidRPr="003D7C3F" w:rsidRDefault="00CC2B8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2254</w:t>
            </w:r>
          </w:p>
        </w:tc>
        <w:tc>
          <w:tcPr>
            <w:tcW w:w="3831" w:type="dxa"/>
          </w:tcPr>
          <w:p w14:paraId="5A81F97E" w14:textId="4DBA4723" w:rsidR="00501638" w:rsidRPr="003D7C3F" w:rsidRDefault="00ED200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H. C.</w:t>
            </w:r>
          </w:p>
        </w:tc>
        <w:tc>
          <w:tcPr>
            <w:tcW w:w="2209" w:type="dxa"/>
          </w:tcPr>
          <w:p w14:paraId="474D2DEA" w14:textId="4EA43DD1" w:rsidR="00501638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14/07/2021</w:t>
            </w:r>
          </w:p>
        </w:tc>
        <w:tc>
          <w:tcPr>
            <w:tcW w:w="1985" w:type="dxa"/>
          </w:tcPr>
          <w:p w14:paraId="76E74D5C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28FBD15" w14:textId="717B5AE8" w:rsidR="00501638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708408</w:t>
            </w:r>
          </w:p>
        </w:tc>
      </w:tr>
      <w:tr w:rsidR="00501638" w:rsidRPr="003D7C3F" w14:paraId="455A2852" w14:textId="77777777" w:rsidTr="00501638">
        <w:tc>
          <w:tcPr>
            <w:tcW w:w="901" w:type="dxa"/>
          </w:tcPr>
          <w:p w14:paraId="106CC077" w14:textId="5C033EDD" w:rsidR="00501638" w:rsidRPr="003D7C3F" w:rsidRDefault="00CC2B8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2255</w:t>
            </w:r>
          </w:p>
        </w:tc>
        <w:tc>
          <w:tcPr>
            <w:tcW w:w="3831" w:type="dxa"/>
          </w:tcPr>
          <w:p w14:paraId="3720439D" w14:textId="1A9DB3BB" w:rsidR="00501638" w:rsidRPr="003D7C3F" w:rsidRDefault="00ED200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D. C. R.</w:t>
            </w:r>
          </w:p>
        </w:tc>
        <w:tc>
          <w:tcPr>
            <w:tcW w:w="2209" w:type="dxa"/>
          </w:tcPr>
          <w:p w14:paraId="6BCEA238" w14:textId="33FC1079" w:rsidR="00501638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14/07/2021</w:t>
            </w:r>
          </w:p>
        </w:tc>
        <w:tc>
          <w:tcPr>
            <w:tcW w:w="1985" w:type="dxa"/>
          </w:tcPr>
          <w:p w14:paraId="7132236B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B85C16C" w14:textId="2140AE3A" w:rsidR="00501638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700601</w:t>
            </w:r>
          </w:p>
        </w:tc>
      </w:tr>
      <w:tr w:rsidR="00501638" w:rsidRPr="00F60500" w14:paraId="5E9910DD" w14:textId="77777777" w:rsidTr="00501638">
        <w:tc>
          <w:tcPr>
            <w:tcW w:w="901" w:type="dxa"/>
          </w:tcPr>
          <w:p w14:paraId="4E399BB1" w14:textId="610DF09F" w:rsidR="00501638" w:rsidRPr="00F60500" w:rsidRDefault="00CC2B82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2256</w:t>
            </w:r>
          </w:p>
        </w:tc>
        <w:tc>
          <w:tcPr>
            <w:tcW w:w="3831" w:type="dxa"/>
          </w:tcPr>
          <w:p w14:paraId="1316BB48" w14:textId="14425ABE" w:rsidR="00501638" w:rsidRPr="00F60500" w:rsidRDefault="00ED200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K. D. Z.</w:t>
            </w:r>
          </w:p>
        </w:tc>
        <w:tc>
          <w:tcPr>
            <w:tcW w:w="2209" w:type="dxa"/>
          </w:tcPr>
          <w:p w14:paraId="6A1B74CC" w14:textId="705FE303" w:rsidR="00501638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14/07/2021</w:t>
            </w:r>
          </w:p>
        </w:tc>
        <w:tc>
          <w:tcPr>
            <w:tcW w:w="1985" w:type="dxa"/>
          </w:tcPr>
          <w:p w14:paraId="3A5CA66D" w14:textId="77777777" w:rsidR="00501638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F698828" w14:textId="58D2229B" w:rsidR="00501638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702608</w:t>
            </w:r>
          </w:p>
        </w:tc>
      </w:tr>
      <w:tr w:rsidR="00501638" w:rsidRPr="00F60500" w14:paraId="410E9F99" w14:textId="77777777" w:rsidTr="00501638">
        <w:tc>
          <w:tcPr>
            <w:tcW w:w="901" w:type="dxa"/>
          </w:tcPr>
          <w:p w14:paraId="3128E02D" w14:textId="1B41CD82" w:rsidR="00501638" w:rsidRPr="00F60500" w:rsidRDefault="00ED200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2257</w:t>
            </w:r>
          </w:p>
        </w:tc>
        <w:tc>
          <w:tcPr>
            <w:tcW w:w="3831" w:type="dxa"/>
          </w:tcPr>
          <w:p w14:paraId="082CFBC9" w14:textId="4EE05001" w:rsidR="00501638" w:rsidRPr="00F60500" w:rsidRDefault="00ED200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F. J. S.</w:t>
            </w:r>
          </w:p>
        </w:tc>
        <w:tc>
          <w:tcPr>
            <w:tcW w:w="2209" w:type="dxa"/>
          </w:tcPr>
          <w:p w14:paraId="40C414E7" w14:textId="01CC22D0" w:rsidR="00501638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14/07/2021</w:t>
            </w:r>
          </w:p>
        </w:tc>
        <w:tc>
          <w:tcPr>
            <w:tcW w:w="1985" w:type="dxa"/>
          </w:tcPr>
          <w:p w14:paraId="3D62B550" w14:textId="77777777" w:rsidR="00501638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ED29E46" w14:textId="16888ECE" w:rsidR="00501638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708700</w:t>
            </w:r>
          </w:p>
        </w:tc>
      </w:tr>
      <w:tr w:rsidR="00501638" w:rsidRPr="00F60500" w14:paraId="6CCB56D1" w14:textId="77777777" w:rsidTr="00501638">
        <w:tc>
          <w:tcPr>
            <w:tcW w:w="901" w:type="dxa"/>
          </w:tcPr>
          <w:p w14:paraId="690D84F3" w14:textId="2A53FF56" w:rsidR="00501638" w:rsidRPr="00F60500" w:rsidRDefault="00ED200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2258</w:t>
            </w:r>
          </w:p>
        </w:tc>
        <w:tc>
          <w:tcPr>
            <w:tcW w:w="3831" w:type="dxa"/>
          </w:tcPr>
          <w:p w14:paraId="46B24C59" w14:textId="5F5E1A52" w:rsidR="00501638" w:rsidRPr="00F60500" w:rsidRDefault="00ED200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J. S.</w:t>
            </w:r>
          </w:p>
        </w:tc>
        <w:tc>
          <w:tcPr>
            <w:tcW w:w="2209" w:type="dxa"/>
          </w:tcPr>
          <w:p w14:paraId="4127C5A7" w14:textId="7823B0AC" w:rsidR="00501638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14/07/2021</w:t>
            </w:r>
          </w:p>
        </w:tc>
        <w:tc>
          <w:tcPr>
            <w:tcW w:w="1985" w:type="dxa"/>
          </w:tcPr>
          <w:p w14:paraId="2DD670E9" w14:textId="77777777" w:rsidR="00501638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6B65AF0" w14:textId="5F4690E7" w:rsidR="00501638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708003</w:t>
            </w:r>
          </w:p>
        </w:tc>
      </w:tr>
      <w:tr w:rsidR="00501638" w:rsidRPr="00F60500" w14:paraId="22F8A8CD" w14:textId="77777777" w:rsidTr="00501638">
        <w:tc>
          <w:tcPr>
            <w:tcW w:w="901" w:type="dxa"/>
          </w:tcPr>
          <w:p w14:paraId="4FCE8184" w14:textId="0101FCE6" w:rsidR="00501638" w:rsidRPr="00F60500" w:rsidRDefault="00ED200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2259</w:t>
            </w:r>
          </w:p>
        </w:tc>
        <w:tc>
          <w:tcPr>
            <w:tcW w:w="3831" w:type="dxa"/>
          </w:tcPr>
          <w:p w14:paraId="404B8CE1" w14:textId="3424C813" w:rsidR="00501638" w:rsidRPr="00F60500" w:rsidRDefault="00ED200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C. O.</w:t>
            </w:r>
          </w:p>
        </w:tc>
        <w:tc>
          <w:tcPr>
            <w:tcW w:w="2209" w:type="dxa"/>
          </w:tcPr>
          <w:p w14:paraId="2D686B1B" w14:textId="4051CBAE" w:rsidR="00501638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14/07/2021</w:t>
            </w:r>
          </w:p>
        </w:tc>
        <w:tc>
          <w:tcPr>
            <w:tcW w:w="1985" w:type="dxa"/>
          </w:tcPr>
          <w:p w14:paraId="19E1BCB5" w14:textId="77777777" w:rsidR="00501638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41133B0" w14:textId="23CD201E" w:rsidR="00501638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705607</w:t>
            </w:r>
          </w:p>
        </w:tc>
      </w:tr>
      <w:tr w:rsidR="00501638" w:rsidRPr="00F60500" w14:paraId="14353A20" w14:textId="77777777" w:rsidTr="00501638">
        <w:tc>
          <w:tcPr>
            <w:tcW w:w="901" w:type="dxa"/>
          </w:tcPr>
          <w:p w14:paraId="38708D5A" w14:textId="11BAD13D" w:rsidR="00501638" w:rsidRPr="00F60500" w:rsidRDefault="00ED200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2260</w:t>
            </w:r>
          </w:p>
        </w:tc>
        <w:tc>
          <w:tcPr>
            <w:tcW w:w="3831" w:type="dxa"/>
          </w:tcPr>
          <w:p w14:paraId="50EB771B" w14:textId="6B6D3BA3" w:rsidR="00501638" w:rsidRPr="00F60500" w:rsidRDefault="00ED200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P. S. B. L.</w:t>
            </w:r>
          </w:p>
        </w:tc>
        <w:tc>
          <w:tcPr>
            <w:tcW w:w="2209" w:type="dxa"/>
          </w:tcPr>
          <w:p w14:paraId="74453699" w14:textId="45118783" w:rsidR="00501638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14/07/2021</w:t>
            </w:r>
          </w:p>
        </w:tc>
        <w:tc>
          <w:tcPr>
            <w:tcW w:w="1985" w:type="dxa"/>
          </w:tcPr>
          <w:p w14:paraId="1E4C8C16" w14:textId="77777777" w:rsidR="00501638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9A6EF3F" w14:textId="43AECF66" w:rsidR="00501638" w:rsidRPr="00F60500" w:rsidRDefault="00B00CC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704201</w:t>
            </w:r>
          </w:p>
        </w:tc>
      </w:tr>
      <w:tr w:rsidR="00501638" w:rsidRPr="00F60500" w14:paraId="2D9779A7" w14:textId="77777777" w:rsidTr="00501638">
        <w:tc>
          <w:tcPr>
            <w:tcW w:w="901" w:type="dxa"/>
          </w:tcPr>
          <w:p w14:paraId="5903A960" w14:textId="0C233998" w:rsidR="00501638" w:rsidRPr="00F60500" w:rsidRDefault="00ED200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2261</w:t>
            </w:r>
          </w:p>
        </w:tc>
        <w:tc>
          <w:tcPr>
            <w:tcW w:w="3831" w:type="dxa"/>
          </w:tcPr>
          <w:p w14:paraId="7C85BA36" w14:textId="5DA27E69" w:rsidR="00501638" w:rsidRPr="00F60500" w:rsidRDefault="00B00CC8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V. A. P.</w:t>
            </w:r>
          </w:p>
        </w:tc>
        <w:tc>
          <w:tcPr>
            <w:tcW w:w="2209" w:type="dxa"/>
          </w:tcPr>
          <w:p w14:paraId="3145B0DD" w14:textId="0D0E13E0" w:rsidR="00501638" w:rsidRPr="00F60500" w:rsidRDefault="00B00CC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14/07/2021</w:t>
            </w:r>
          </w:p>
        </w:tc>
        <w:tc>
          <w:tcPr>
            <w:tcW w:w="1985" w:type="dxa"/>
          </w:tcPr>
          <w:p w14:paraId="599EE2E1" w14:textId="77777777" w:rsidR="00501638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F72AE5A" w14:textId="74FFF515" w:rsidR="00501638" w:rsidRPr="00F60500" w:rsidRDefault="00B00CC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709800</w:t>
            </w:r>
          </w:p>
        </w:tc>
      </w:tr>
      <w:tr w:rsidR="00501638" w:rsidRPr="00F60500" w14:paraId="488EEADA" w14:textId="77777777" w:rsidTr="00501638">
        <w:tc>
          <w:tcPr>
            <w:tcW w:w="901" w:type="dxa"/>
          </w:tcPr>
          <w:p w14:paraId="2722D609" w14:textId="571553F5" w:rsidR="00501638" w:rsidRPr="00F60500" w:rsidRDefault="00ED200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2262</w:t>
            </w:r>
          </w:p>
        </w:tc>
        <w:tc>
          <w:tcPr>
            <w:tcW w:w="3831" w:type="dxa"/>
          </w:tcPr>
          <w:p w14:paraId="7E79CCFD" w14:textId="25A5DCEB" w:rsidR="00501638" w:rsidRPr="00F60500" w:rsidRDefault="00B00CC8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Z. A. A.</w:t>
            </w:r>
          </w:p>
        </w:tc>
        <w:tc>
          <w:tcPr>
            <w:tcW w:w="2209" w:type="dxa"/>
          </w:tcPr>
          <w:p w14:paraId="21BA0F2E" w14:textId="0ED07ED4" w:rsidR="00501638" w:rsidRPr="00F60500" w:rsidRDefault="00B00CC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14/07/2021</w:t>
            </w:r>
          </w:p>
        </w:tc>
        <w:tc>
          <w:tcPr>
            <w:tcW w:w="1985" w:type="dxa"/>
          </w:tcPr>
          <w:p w14:paraId="79E5288E" w14:textId="77777777" w:rsidR="00501638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751CF69" w14:textId="2FEEB5A2" w:rsidR="00501638" w:rsidRPr="00F60500" w:rsidRDefault="00B00CC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700207</w:t>
            </w:r>
          </w:p>
        </w:tc>
      </w:tr>
      <w:tr w:rsidR="00501638" w:rsidRPr="00F60500" w14:paraId="50A0AEAB" w14:textId="77777777" w:rsidTr="00501638">
        <w:tc>
          <w:tcPr>
            <w:tcW w:w="901" w:type="dxa"/>
          </w:tcPr>
          <w:p w14:paraId="2DD482C4" w14:textId="6D720776" w:rsidR="00501638" w:rsidRPr="00F60500" w:rsidRDefault="00ED200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2263</w:t>
            </w:r>
          </w:p>
        </w:tc>
        <w:tc>
          <w:tcPr>
            <w:tcW w:w="3831" w:type="dxa"/>
          </w:tcPr>
          <w:p w14:paraId="4CA95D50" w14:textId="3D7E7D74" w:rsidR="00501638" w:rsidRPr="00F60500" w:rsidRDefault="00B00CC8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 S. A.</w:t>
            </w:r>
          </w:p>
        </w:tc>
        <w:tc>
          <w:tcPr>
            <w:tcW w:w="2209" w:type="dxa"/>
          </w:tcPr>
          <w:p w14:paraId="186DA42D" w14:textId="537D4959" w:rsidR="00501638" w:rsidRPr="00F60500" w:rsidRDefault="00B00CC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14/07/2021</w:t>
            </w:r>
          </w:p>
        </w:tc>
        <w:tc>
          <w:tcPr>
            <w:tcW w:w="1985" w:type="dxa"/>
          </w:tcPr>
          <w:p w14:paraId="41400B38" w14:textId="77777777" w:rsidR="00501638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0FB3803" w14:textId="0AF76724" w:rsidR="00501638" w:rsidRPr="00F60500" w:rsidRDefault="00B00CC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705805</w:t>
            </w:r>
          </w:p>
        </w:tc>
      </w:tr>
      <w:tr w:rsidR="00501638" w:rsidRPr="00F60500" w14:paraId="4640EB59" w14:textId="77777777" w:rsidTr="00501638">
        <w:tc>
          <w:tcPr>
            <w:tcW w:w="901" w:type="dxa"/>
          </w:tcPr>
          <w:p w14:paraId="3F59BF52" w14:textId="04FD8053" w:rsidR="00501638" w:rsidRPr="00F60500" w:rsidRDefault="00ED200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2264</w:t>
            </w:r>
          </w:p>
        </w:tc>
        <w:tc>
          <w:tcPr>
            <w:tcW w:w="3831" w:type="dxa"/>
          </w:tcPr>
          <w:p w14:paraId="710D8786" w14:textId="6C90D313" w:rsidR="00501638" w:rsidRPr="00F60500" w:rsidRDefault="00B00CC8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I. A. S.</w:t>
            </w:r>
          </w:p>
        </w:tc>
        <w:tc>
          <w:tcPr>
            <w:tcW w:w="2209" w:type="dxa"/>
          </w:tcPr>
          <w:p w14:paraId="2F151E9C" w14:textId="2C87D3AE" w:rsidR="00501638" w:rsidRPr="00F60500" w:rsidRDefault="00B00CC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14/07/2021</w:t>
            </w:r>
          </w:p>
        </w:tc>
        <w:tc>
          <w:tcPr>
            <w:tcW w:w="1985" w:type="dxa"/>
          </w:tcPr>
          <w:p w14:paraId="5844151F" w14:textId="77777777" w:rsidR="00501638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6EB26EB" w14:textId="7B1A54C9" w:rsidR="00501638" w:rsidRPr="00F60500" w:rsidRDefault="00B00CC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705801</w:t>
            </w:r>
          </w:p>
        </w:tc>
      </w:tr>
      <w:tr w:rsidR="00501638" w:rsidRPr="00F60500" w14:paraId="1FB72D6A" w14:textId="77777777" w:rsidTr="00501638">
        <w:tc>
          <w:tcPr>
            <w:tcW w:w="901" w:type="dxa"/>
          </w:tcPr>
          <w:p w14:paraId="43919757" w14:textId="6813E3F4" w:rsidR="00501638" w:rsidRPr="00F60500" w:rsidRDefault="00ED200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2265</w:t>
            </w:r>
          </w:p>
        </w:tc>
        <w:tc>
          <w:tcPr>
            <w:tcW w:w="3831" w:type="dxa"/>
          </w:tcPr>
          <w:p w14:paraId="4367AE8F" w14:textId="45E1348B" w:rsidR="00501638" w:rsidRPr="00F60500" w:rsidRDefault="00B00CC8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S. S.</w:t>
            </w:r>
          </w:p>
        </w:tc>
        <w:tc>
          <w:tcPr>
            <w:tcW w:w="2209" w:type="dxa"/>
          </w:tcPr>
          <w:p w14:paraId="7BA08880" w14:textId="00B0AA30" w:rsidR="00501638" w:rsidRPr="00F60500" w:rsidRDefault="00B00CC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14/07/2021</w:t>
            </w:r>
          </w:p>
        </w:tc>
        <w:tc>
          <w:tcPr>
            <w:tcW w:w="1985" w:type="dxa"/>
          </w:tcPr>
          <w:p w14:paraId="58A18D8F" w14:textId="77777777" w:rsidR="00501638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8C098EA" w14:textId="4D20B4D7" w:rsidR="00501638" w:rsidRPr="00F60500" w:rsidRDefault="00B00CC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703402</w:t>
            </w:r>
          </w:p>
        </w:tc>
      </w:tr>
      <w:tr w:rsidR="00501638" w:rsidRPr="00F60500" w14:paraId="5076FF1B" w14:textId="77777777" w:rsidTr="00501638">
        <w:tc>
          <w:tcPr>
            <w:tcW w:w="901" w:type="dxa"/>
          </w:tcPr>
          <w:p w14:paraId="5155FE45" w14:textId="260BEE28" w:rsidR="00501638" w:rsidRPr="00F60500" w:rsidRDefault="00ED200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2266</w:t>
            </w:r>
          </w:p>
        </w:tc>
        <w:tc>
          <w:tcPr>
            <w:tcW w:w="3831" w:type="dxa"/>
          </w:tcPr>
          <w:p w14:paraId="6B0870D5" w14:textId="31C38F4C" w:rsidR="00501638" w:rsidRPr="00F60500" w:rsidRDefault="00B00CC8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C. F. D.</w:t>
            </w:r>
          </w:p>
        </w:tc>
        <w:tc>
          <w:tcPr>
            <w:tcW w:w="2209" w:type="dxa"/>
          </w:tcPr>
          <w:p w14:paraId="3DDD9E6E" w14:textId="37D9DB6E" w:rsidR="00501638" w:rsidRPr="00F60500" w:rsidRDefault="00B00CC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14/07/2021</w:t>
            </w:r>
          </w:p>
        </w:tc>
        <w:tc>
          <w:tcPr>
            <w:tcW w:w="1985" w:type="dxa"/>
          </w:tcPr>
          <w:p w14:paraId="7A13AFF5" w14:textId="77777777" w:rsidR="00501638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0524D94" w14:textId="51D54504" w:rsidR="00501638" w:rsidRPr="00F60500" w:rsidRDefault="00B00CC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703402</w:t>
            </w:r>
          </w:p>
        </w:tc>
      </w:tr>
      <w:tr w:rsidR="00501638" w:rsidRPr="00F60500" w14:paraId="23A76F4D" w14:textId="77777777" w:rsidTr="00501638">
        <w:tc>
          <w:tcPr>
            <w:tcW w:w="901" w:type="dxa"/>
          </w:tcPr>
          <w:p w14:paraId="00258E92" w14:textId="4D54F10B" w:rsidR="00501638" w:rsidRPr="00F60500" w:rsidRDefault="00ED200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2267</w:t>
            </w:r>
          </w:p>
        </w:tc>
        <w:tc>
          <w:tcPr>
            <w:tcW w:w="3831" w:type="dxa"/>
          </w:tcPr>
          <w:p w14:paraId="3BDB2FC3" w14:textId="5540D38E" w:rsidR="00501638" w:rsidRPr="00F60500" w:rsidRDefault="00B00CC8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C. O.</w:t>
            </w:r>
          </w:p>
        </w:tc>
        <w:tc>
          <w:tcPr>
            <w:tcW w:w="2209" w:type="dxa"/>
          </w:tcPr>
          <w:p w14:paraId="62C41292" w14:textId="1C141D6D" w:rsidR="00501638" w:rsidRPr="00F60500" w:rsidRDefault="00B00CC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14/07/2021</w:t>
            </w:r>
          </w:p>
        </w:tc>
        <w:tc>
          <w:tcPr>
            <w:tcW w:w="1985" w:type="dxa"/>
          </w:tcPr>
          <w:p w14:paraId="17096540" w14:textId="77777777" w:rsidR="00501638" w:rsidRPr="00F60500" w:rsidRDefault="005016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E7E058A" w14:textId="7BDC642F" w:rsidR="00501638" w:rsidRPr="00F60500" w:rsidRDefault="00B00CC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707602</w:t>
            </w:r>
          </w:p>
        </w:tc>
      </w:tr>
      <w:tr w:rsidR="00501638" w:rsidRPr="003D7C3F" w14:paraId="67868A5F" w14:textId="77777777" w:rsidTr="00501638">
        <w:tc>
          <w:tcPr>
            <w:tcW w:w="901" w:type="dxa"/>
          </w:tcPr>
          <w:p w14:paraId="6965B396" w14:textId="2A4E1E03" w:rsidR="00501638" w:rsidRPr="003D7C3F" w:rsidRDefault="00ED200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2268</w:t>
            </w:r>
          </w:p>
        </w:tc>
        <w:tc>
          <w:tcPr>
            <w:tcW w:w="3831" w:type="dxa"/>
          </w:tcPr>
          <w:p w14:paraId="7DA780CB" w14:textId="1C3B1950" w:rsidR="00501638" w:rsidRPr="003D7C3F" w:rsidRDefault="00E55CA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M. L. G.</w:t>
            </w:r>
          </w:p>
        </w:tc>
        <w:tc>
          <w:tcPr>
            <w:tcW w:w="2209" w:type="dxa"/>
          </w:tcPr>
          <w:p w14:paraId="1E04DCE4" w14:textId="5A992F0D" w:rsidR="00501638" w:rsidRPr="003D7C3F" w:rsidRDefault="00E55CA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14/07/2021</w:t>
            </w:r>
          </w:p>
        </w:tc>
        <w:tc>
          <w:tcPr>
            <w:tcW w:w="1985" w:type="dxa"/>
          </w:tcPr>
          <w:p w14:paraId="3B9AD518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DEDD163" w14:textId="32523EA8" w:rsidR="00501638" w:rsidRPr="003D7C3F" w:rsidRDefault="00E55CA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706205</w:t>
            </w:r>
          </w:p>
        </w:tc>
      </w:tr>
      <w:tr w:rsidR="00501638" w:rsidRPr="003D7C3F" w14:paraId="0075125F" w14:textId="77777777" w:rsidTr="00501638">
        <w:tc>
          <w:tcPr>
            <w:tcW w:w="901" w:type="dxa"/>
          </w:tcPr>
          <w:p w14:paraId="2F773C53" w14:textId="0D03B31E" w:rsidR="00501638" w:rsidRPr="003D7C3F" w:rsidRDefault="00ED200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2269</w:t>
            </w:r>
          </w:p>
        </w:tc>
        <w:tc>
          <w:tcPr>
            <w:tcW w:w="3831" w:type="dxa"/>
          </w:tcPr>
          <w:p w14:paraId="0C51FF84" w14:textId="3026B02D" w:rsidR="00501638" w:rsidRPr="003D7C3F" w:rsidRDefault="00E55CA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C.</w:t>
            </w:r>
          </w:p>
        </w:tc>
        <w:tc>
          <w:tcPr>
            <w:tcW w:w="2209" w:type="dxa"/>
          </w:tcPr>
          <w:p w14:paraId="40C429BE" w14:textId="07AD1433" w:rsidR="00501638" w:rsidRPr="003D7C3F" w:rsidRDefault="00E55CA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14/07/2021</w:t>
            </w:r>
          </w:p>
        </w:tc>
        <w:tc>
          <w:tcPr>
            <w:tcW w:w="1985" w:type="dxa"/>
          </w:tcPr>
          <w:p w14:paraId="4082401B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FE21CBB" w14:textId="1FF3EE88" w:rsidR="00501638" w:rsidRPr="003D7C3F" w:rsidRDefault="00E55CA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708205</w:t>
            </w:r>
          </w:p>
        </w:tc>
      </w:tr>
      <w:tr w:rsidR="00501638" w:rsidRPr="003D7C3F" w14:paraId="4015A33C" w14:textId="77777777" w:rsidTr="00501638">
        <w:tc>
          <w:tcPr>
            <w:tcW w:w="901" w:type="dxa"/>
          </w:tcPr>
          <w:p w14:paraId="264E7139" w14:textId="1D646EC6" w:rsidR="00501638" w:rsidRPr="003D7C3F" w:rsidRDefault="00ED200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2270</w:t>
            </w:r>
          </w:p>
        </w:tc>
        <w:tc>
          <w:tcPr>
            <w:tcW w:w="3831" w:type="dxa"/>
          </w:tcPr>
          <w:p w14:paraId="2A5A5FB7" w14:textId="308FFB9E" w:rsidR="00501638" w:rsidRPr="003D7C3F" w:rsidRDefault="00E55CA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F. T.</w:t>
            </w:r>
          </w:p>
        </w:tc>
        <w:tc>
          <w:tcPr>
            <w:tcW w:w="2209" w:type="dxa"/>
          </w:tcPr>
          <w:p w14:paraId="6816C3CF" w14:textId="2C6629DD" w:rsidR="00501638" w:rsidRPr="003D7C3F" w:rsidRDefault="00E55CA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14/07/2021</w:t>
            </w:r>
          </w:p>
        </w:tc>
        <w:tc>
          <w:tcPr>
            <w:tcW w:w="1985" w:type="dxa"/>
          </w:tcPr>
          <w:p w14:paraId="4C62D9F7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750C156" w14:textId="6419F7E5" w:rsidR="00501638" w:rsidRPr="003D7C3F" w:rsidRDefault="00E55CA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704802</w:t>
            </w:r>
          </w:p>
        </w:tc>
      </w:tr>
      <w:tr w:rsidR="00501638" w:rsidRPr="003D7C3F" w14:paraId="48BCD31B" w14:textId="77777777" w:rsidTr="00501638">
        <w:tc>
          <w:tcPr>
            <w:tcW w:w="901" w:type="dxa"/>
          </w:tcPr>
          <w:p w14:paraId="192407F8" w14:textId="76366B83" w:rsidR="00501638" w:rsidRPr="003D7C3F" w:rsidRDefault="00ED200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2271</w:t>
            </w:r>
          </w:p>
        </w:tc>
        <w:tc>
          <w:tcPr>
            <w:tcW w:w="3831" w:type="dxa"/>
          </w:tcPr>
          <w:p w14:paraId="16528066" w14:textId="106C6F81" w:rsidR="00501638" w:rsidRPr="003D7C3F" w:rsidRDefault="00E55CA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P. R. L.</w:t>
            </w:r>
          </w:p>
        </w:tc>
        <w:tc>
          <w:tcPr>
            <w:tcW w:w="2209" w:type="dxa"/>
          </w:tcPr>
          <w:p w14:paraId="76149195" w14:textId="3DCF7EA0" w:rsidR="00501638" w:rsidRPr="003D7C3F" w:rsidRDefault="00E55CA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14/07/2021</w:t>
            </w:r>
          </w:p>
        </w:tc>
        <w:tc>
          <w:tcPr>
            <w:tcW w:w="1985" w:type="dxa"/>
          </w:tcPr>
          <w:p w14:paraId="0E21FABE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89CF702" w14:textId="2844F162" w:rsidR="00501638" w:rsidRPr="003D7C3F" w:rsidRDefault="00E55CA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705405</w:t>
            </w:r>
          </w:p>
        </w:tc>
      </w:tr>
      <w:tr w:rsidR="00501638" w:rsidRPr="003D7C3F" w14:paraId="2F3B0199" w14:textId="77777777" w:rsidTr="00501638">
        <w:tc>
          <w:tcPr>
            <w:tcW w:w="901" w:type="dxa"/>
          </w:tcPr>
          <w:p w14:paraId="0EFB8250" w14:textId="0AAFADCD" w:rsidR="00501638" w:rsidRPr="003D7C3F" w:rsidRDefault="00ED200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2272</w:t>
            </w:r>
          </w:p>
        </w:tc>
        <w:tc>
          <w:tcPr>
            <w:tcW w:w="3831" w:type="dxa"/>
          </w:tcPr>
          <w:p w14:paraId="61C2DFD2" w14:textId="0C9384A5" w:rsidR="00501638" w:rsidRPr="003D7C3F" w:rsidRDefault="00E55CA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T. P.</w:t>
            </w:r>
          </w:p>
        </w:tc>
        <w:tc>
          <w:tcPr>
            <w:tcW w:w="2209" w:type="dxa"/>
          </w:tcPr>
          <w:p w14:paraId="0C11744D" w14:textId="3ED1C310" w:rsidR="00501638" w:rsidRPr="003D7C3F" w:rsidRDefault="00E55CA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14/07/2021</w:t>
            </w:r>
          </w:p>
        </w:tc>
        <w:tc>
          <w:tcPr>
            <w:tcW w:w="1985" w:type="dxa"/>
          </w:tcPr>
          <w:p w14:paraId="14A76EDD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654D34C" w14:textId="6288ABED" w:rsidR="00501638" w:rsidRPr="003D7C3F" w:rsidRDefault="00E55CA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702808</w:t>
            </w:r>
          </w:p>
        </w:tc>
      </w:tr>
      <w:tr w:rsidR="00501638" w:rsidRPr="003D7C3F" w14:paraId="7C77C38E" w14:textId="77777777" w:rsidTr="00501638">
        <w:tc>
          <w:tcPr>
            <w:tcW w:w="901" w:type="dxa"/>
          </w:tcPr>
          <w:p w14:paraId="05B90F25" w14:textId="28485B5F" w:rsidR="00501638" w:rsidRPr="003D7C3F" w:rsidRDefault="00ED200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2273</w:t>
            </w:r>
          </w:p>
        </w:tc>
        <w:tc>
          <w:tcPr>
            <w:tcW w:w="3831" w:type="dxa"/>
          </w:tcPr>
          <w:p w14:paraId="2786B9A3" w14:textId="30114E55" w:rsidR="00501638" w:rsidRPr="003D7C3F" w:rsidRDefault="00E55CA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S. G.</w:t>
            </w:r>
          </w:p>
        </w:tc>
        <w:tc>
          <w:tcPr>
            <w:tcW w:w="2209" w:type="dxa"/>
          </w:tcPr>
          <w:p w14:paraId="768C68B8" w14:textId="11F15D7F" w:rsidR="00501638" w:rsidRPr="003D7C3F" w:rsidRDefault="00E55CA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14/07/2021</w:t>
            </w:r>
          </w:p>
        </w:tc>
        <w:tc>
          <w:tcPr>
            <w:tcW w:w="1985" w:type="dxa"/>
          </w:tcPr>
          <w:p w14:paraId="039A5821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3339213" w14:textId="44DBB1EB" w:rsidR="00501638" w:rsidRPr="003D7C3F" w:rsidRDefault="00E55CA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708605</w:t>
            </w:r>
          </w:p>
        </w:tc>
      </w:tr>
      <w:tr w:rsidR="00501638" w:rsidRPr="003D7C3F" w14:paraId="5A98DC2B" w14:textId="77777777" w:rsidTr="00501638">
        <w:tc>
          <w:tcPr>
            <w:tcW w:w="901" w:type="dxa"/>
          </w:tcPr>
          <w:p w14:paraId="19962AEE" w14:textId="566E7BC7" w:rsidR="00501638" w:rsidRPr="003D7C3F" w:rsidRDefault="00ED200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2274</w:t>
            </w:r>
          </w:p>
        </w:tc>
        <w:tc>
          <w:tcPr>
            <w:tcW w:w="3831" w:type="dxa"/>
          </w:tcPr>
          <w:p w14:paraId="30F9A82E" w14:textId="3BB77583" w:rsidR="00501638" w:rsidRPr="003D7C3F" w:rsidRDefault="00E55CA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R. F.</w:t>
            </w:r>
          </w:p>
        </w:tc>
        <w:tc>
          <w:tcPr>
            <w:tcW w:w="2209" w:type="dxa"/>
          </w:tcPr>
          <w:p w14:paraId="74B5BDA1" w14:textId="1EC95E68" w:rsidR="00501638" w:rsidRPr="003D7C3F" w:rsidRDefault="00E55CA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14/07/2021</w:t>
            </w:r>
          </w:p>
        </w:tc>
        <w:tc>
          <w:tcPr>
            <w:tcW w:w="1985" w:type="dxa"/>
          </w:tcPr>
          <w:p w14:paraId="7B38D048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D9B51AB" w14:textId="1B79038B" w:rsidR="00501638" w:rsidRPr="003D7C3F" w:rsidRDefault="00E55CA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708301</w:t>
            </w:r>
          </w:p>
        </w:tc>
      </w:tr>
      <w:tr w:rsidR="00501638" w:rsidRPr="003D7C3F" w14:paraId="0A8B6008" w14:textId="77777777" w:rsidTr="00501638">
        <w:tc>
          <w:tcPr>
            <w:tcW w:w="901" w:type="dxa"/>
          </w:tcPr>
          <w:p w14:paraId="35434FAA" w14:textId="787C29EF" w:rsidR="00501638" w:rsidRPr="003D7C3F" w:rsidRDefault="00ED200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2275</w:t>
            </w:r>
          </w:p>
        </w:tc>
        <w:tc>
          <w:tcPr>
            <w:tcW w:w="3831" w:type="dxa"/>
          </w:tcPr>
          <w:p w14:paraId="7253F1C4" w14:textId="480328B0" w:rsidR="00501638" w:rsidRPr="003D7C3F" w:rsidRDefault="00E55CA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L. O.</w:t>
            </w:r>
          </w:p>
        </w:tc>
        <w:tc>
          <w:tcPr>
            <w:tcW w:w="2209" w:type="dxa"/>
          </w:tcPr>
          <w:p w14:paraId="196ED136" w14:textId="009718AD" w:rsidR="00501638" w:rsidRPr="003D7C3F" w:rsidRDefault="00E55CA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14/07/2021</w:t>
            </w:r>
          </w:p>
        </w:tc>
        <w:tc>
          <w:tcPr>
            <w:tcW w:w="1985" w:type="dxa"/>
          </w:tcPr>
          <w:p w14:paraId="4B5CB266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E34CC38" w14:textId="5E406BFB" w:rsidR="00501638" w:rsidRPr="003D7C3F" w:rsidRDefault="00E55CA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700802</w:t>
            </w:r>
          </w:p>
        </w:tc>
      </w:tr>
      <w:tr w:rsidR="00501638" w:rsidRPr="003D7C3F" w14:paraId="3B7572C1" w14:textId="77777777" w:rsidTr="00501638">
        <w:tc>
          <w:tcPr>
            <w:tcW w:w="901" w:type="dxa"/>
          </w:tcPr>
          <w:p w14:paraId="1FEFC4A9" w14:textId="7129D589" w:rsidR="00501638" w:rsidRPr="003D7C3F" w:rsidRDefault="00ED200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2276</w:t>
            </w:r>
          </w:p>
        </w:tc>
        <w:tc>
          <w:tcPr>
            <w:tcW w:w="3831" w:type="dxa"/>
          </w:tcPr>
          <w:p w14:paraId="4C58523F" w14:textId="5E75E4A0" w:rsidR="00501638" w:rsidRPr="003D7C3F" w:rsidRDefault="00E55CA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I. S.</w:t>
            </w:r>
          </w:p>
        </w:tc>
        <w:tc>
          <w:tcPr>
            <w:tcW w:w="2209" w:type="dxa"/>
          </w:tcPr>
          <w:p w14:paraId="73582655" w14:textId="2BDB92E7" w:rsidR="00501638" w:rsidRPr="003D7C3F" w:rsidRDefault="00E55CA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14/07/2021</w:t>
            </w:r>
          </w:p>
        </w:tc>
        <w:tc>
          <w:tcPr>
            <w:tcW w:w="1985" w:type="dxa"/>
          </w:tcPr>
          <w:p w14:paraId="17C376DA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0B3594B" w14:textId="0FF961F4" w:rsidR="00501638" w:rsidRPr="003D7C3F" w:rsidRDefault="00E55CA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704209</w:t>
            </w:r>
          </w:p>
        </w:tc>
      </w:tr>
      <w:tr w:rsidR="00501638" w:rsidRPr="003D7C3F" w14:paraId="5BC14424" w14:textId="77777777" w:rsidTr="00501638">
        <w:tc>
          <w:tcPr>
            <w:tcW w:w="901" w:type="dxa"/>
          </w:tcPr>
          <w:p w14:paraId="23C02E28" w14:textId="2335BC2E" w:rsidR="00501638" w:rsidRPr="003D7C3F" w:rsidRDefault="00ED200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2277</w:t>
            </w:r>
          </w:p>
        </w:tc>
        <w:tc>
          <w:tcPr>
            <w:tcW w:w="3831" w:type="dxa"/>
          </w:tcPr>
          <w:p w14:paraId="1EB7786B" w14:textId="4918827D" w:rsidR="00501638" w:rsidRPr="003D7C3F" w:rsidRDefault="00E55CA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A.</w:t>
            </w:r>
          </w:p>
        </w:tc>
        <w:tc>
          <w:tcPr>
            <w:tcW w:w="2209" w:type="dxa"/>
          </w:tcPr>
          <w:p w14:paraId="7F936A13" w14:textId="1DEB420C" w:rsidR="00501638" w:rsidRPr="003D7C3F" w:rsidRDefault="00E55CA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14/07/2021</w:t>
            </w:r>
          </w:p>
        </w:tc>
        <w:tc>
          <w:tcPr>
            <w:tcW w:w="1985" w:type="dxa"/>
          </w:tcPr>
          <w:p w14:paraId="55594680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CF2700B" w14:textId="4E85574F" w:rsidR="00501638" w:rsidRPr="003D7C3F" w:rsidRDefault="00E55CA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708501</w:t>
            </w:r>
          </w:p>
        </w:tc>
      </w:tr>
      <w:tr w:rsidR="00501638" w:rsidRPr="003D7C3F" w14:paraId="45B40977" w14:textId="77777777" w:rsidTr="00501638">
        <w:tc>
          <w:tcPr>
            <w:tcW w:w="901" w:type="dxa"/>
          </w:tcPr>
          <w:p w14:paraId="205FF35E" w14:textId="58EB717F" w:rsidR="00501638" w:rsidRPr="003D7C3F" w:rsidRDefault="00ED200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2278</w:t>
            </w:r>
          </w:p>
        </w:tc>
        <w:tc>
          <w:tcPr>
            <w:tcW w:w="3831" w:type="dxa"/>
          </w:tcPr>
          <w:p w14:paraId="1C083245" w14:textId="71F8A82F" w:rsidR="00501638" w:rsidRPr="003D7C3F" w:rsidRDefault="00E55CA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V. M. C.</w:t>
            </w:r>
          </w:p>
        </w:tc>
        <w:tc>
          <w:tcPr>
            <w:tcW w:w="2209" w:type="dxa"/>
          </w:tcPr>
          <w:p w14:paraId="017D41BC" w14:textId="59012759" w:rsidR="00501638" w:rsidRPr="003D7C3F" w:rsidRDefault="00E55CA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14/07/2021</w:t>
            </w:r>
          </w:p>
        </w:tc>
        <w:tc>
          <w:tcPr>
            <w:tcW w:w="1985" w:type="dxa"/>
          </w:tcPr>
          <w:p w14:paraId="3D4F7368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C0B39C5" w14:textId="6B3F03D0" w:rsidR="00501638" w:rsidRPr="003D7C3F" w:rsidRDefault="00E55CA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709205</w:t>
            </w:r>
          </w:p>
        </w:tc>
      </w:tr>
      <w:tr w:rsidR="00501638" w:rsidRPr="003D7C3F" w14:paraId="132FEFDB" w14:textId="77777777" w:rsidTr="00501638">
        <w:tc>
          <w:tcPr>
            <w:tcW w:w="901" w:type="dxa"/>
          </w:tcPr>
          <w:p w14:paraId="26DBFE56" w14:textId="5697B08A" w:rsidR="00501638" w:rsidRPr="003D7C3F" w:rsidRDefault="00ED200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2279</w:t>
            </w:r>
          </w:p>
        </w:tc>
        <w:tc>
          <w:tcPr>
            <w:tcW w:w="3831" w:type="dxa"/>
          </w:tcPr>
          <w:p w14:paraId="60B8F67E" w14:textId="7BF235A5" w:rsidR="00501638" w:rsidRPr="003D7C3F" w:rsidRDefault="00217EA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S. O.</w:t>
            </w:r>
          </w:p>
        </w:tc>
        <w:tc>
          <w:tcPr>
            <w:tcW w:w="2209" w:type="dxa"/>
          </w:tcPr>
          <w:p w14:paraId="32D52407" w14:textId="0C360A6D" w:rsidR="00501638" w:rsidRPr="003D7C3F" w:rsidRDefault="00217EA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14/07/2021</w:t>
            </w:r>
          </w:p>
        </w:tc>
        <w:tc>
          <w:tcPr>
            <w:tcW w:w="1985" w:type="dxa"/>
          </w:tcPr>
          <w:p w14:paraId="35D3FBBB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06D10F3" w14:textId="24ED0FEF" w:rsidR="00501638" w:rsidRPr="003D7C3F" w:rsidRDefault="00217EA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700001</w:t>
            </w:r>
          </w:p>
        </w:tc>
      </w:tr>
      <w:tr w:rsidR="00501638" w:rsidRPr="003D7C3F" w14:paraId="45F12299" w14:textId="77777777" w:rsidTr="00501638">
        <w:tc>
          <w:tcPr>
            <w:tcW w:w="901" w:type="dxa"/>
          </w:tcPr>
          <w:p w14:paraId="3111532A" w14:textId="605D5907" w:rsidR="00501638" w:rsidRPr="003D7C3F" w:rsidRDefault="00ED200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2280</w:t>
            </w:r>
          </w:p>
        </w:tc>
        <w:tc>
          <w:tcPr>
            <w:tcW w:w="3831" w:type="dxa"/>
          </w:tcPr>
          <w:p w14:paraId="00B04B5A" w14:textId="0F3753A8" w:rsidR="00501638" w:rsidRPr="003D7C3F" w:rsidRDefault="00217EA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I. G. S.</w:t>
            </w:r>
          </w:p>
        </w:tc>
        <w:tc>
          <w:tcPr>
            <w:tcW w:w="2209" w:type="dxa"/>
          </w:tcPr>
          <w:p w14:paraId="06476E0D" w14:textId="7D0D8182" w:rsidR="00501638" w:rsidRPr="003D7C3F" w:rsidRDefault="00217EA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14/07/2021</w:t>
            </w:r>
          </w:p>
        </w:tc>
        <w:tc>
          <w:tcPr>
            <w:tcW w:w="1985" w:type="dxa"/>
          </w:tcPr>
          <w:p w14:paraId="7D559E98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8B2298E" w14:textId="3352A8ED" w:rsidR="00501638" w:rsidRPr="003D7C3F" w:rsidRDefault="00217EA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709203</w:t>
            </w:r>
          </w:p>
        </w:tc>
      </w:tr>
      <w:tr w:rsidR="00501638" w:rsidRPr="003D7C3F" w14:paraId="4EB072F7" w14:textId="77777777" w:rsidTr="00501638">
        <w:tc>
          <w:tcPr>
            <w:tcW w:w="901" w:type="dxa"/>
          </w:tcPr>
          <w:p w14:paraId="4EC924A4" w14:textId="608535D9" w:rsidR="00501638" w:rsidRPr="003D7C3F" w:rsidRDefault="00ED200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2281</w:t>
            </w:r>
          </w:p>
        </w:tc>
        <w:tc>
          <w:tcPr>
            <w:tcW w:w="3831" w:type="dxa"/>
          </w:tcPr>
          <w:p w14:paraId="158F9859" w14:textId="1854D995" w:rsidR="00501638" w:rsidRPr="003D7C3F" w:rsidRDefault="00217EA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P.</w:t>
            </w:r>
          </w:p>
        </w:tc>
        <w:tc>
          <w:tcPr>
            <w:tcW w:w="2209" w:type="dxa"/>
          </w:tcPr>
          <w:p w14:paraId="40D44FF8" w14:textId="0EEF698F" w:rsidR="00501638" w:rsidRPr="003D7C3F" w:rsidRDefault="00217EA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14/07/2021</w:t>
            </w:r>
          </w:p>
        </w:tc>
        <w:tc>
          <w:tcPr>
            <w:tcW w:w="1985" w:type="dxa"/>
          </w:tcPr>
          <w:p w14:paraId="2C0CBB6E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F7F38BC" w14:textId="7D941F0B" w:rsidR="00501638" w:rsidRPr="003D7C3F" w:rsidRDefault="00217EAF" w:rsidP="008558B9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700608</w:t>
            </w:r>
          </w:p>
        </w:tc>
      </w:tr>
      <w:tr w:rsidR="00501638" w:rsidRPr="003D7C3F" w14:paraId="52ED0166" w14:textId="77777777" w:rsidTr="00501638">
        <w:tc>
          <w:tcPr>
            <w:tcW w:w="901" w:type="dxa"/>
          </w:tcPr>
          <w:p w14:paraId="62375282" w14:textId="5C37D027" w:rsidR="00501638" w:rsidRPr="003D7C3F" w:rsidRDefault="00ED200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2282</w:t>
            </w:r>
          </w:p>
        </w:tc>
        <w:tc>
          <w:tcPr>
            <w:tcW w:w="3831" w:type="dxa"/>
          </w:tcPr>
          <w:p w14:paraId="7F652AD3" w14:textId="72219FAB" w:rsidR="00501638" w:rsidRPr="003D7C3F" w:rsidRDefault="008558B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R. S. O.</w:t>
            </w:r>
          </w:p>
        </w:tc>
        <w:tc>
          <w:tcPr>
            <w:tcW w:w="2209" w:type="dxa"/>
          </w:tcPr>
          <w:p w14:paraId="6728EC8B" w14:textId="5C58F3FA" w:rsidR="00501638" w:rsidRPr="003D7C3F" w:rsidRDefault="008558B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14/07/2021</w:t>
            </w:r>
          </w:p>
        </w:tc>
        <w:tc>
          <w:tcPr>
            <w:tcW w:w="1985" w:type="dxa"/>
          </w:tcPr>
          <w:p w14:paraId="28076F22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03F2EA3" w14:textId="15CCB4BE" w:rsidR="00501638" w:rsidRPr="003D7C3F" w:rsidRDefault="008558B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700002</w:t>
            </w:r>
          </w:p>
        </w:tc>
      </w:tr>
      <w:tr w:rsidR="00501638" w:rsidRPr="003D7C3F" w14:paraId="32197B5B" w14:textId="77777777" w:rsidTr="00501638">
        <w:tc>
          <w:tcPr>
            <w:tcW w:w="901" w:type="dxa"/>
          </w:tcPr>
          <w:p w14:paraId="695B8C41" w14:textId="2F5747E4" w:rsidR="00501638" w:rsidRPr="003D7C3F" w:rsidRDefault="00ED200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2283</w:t>
            </w:r>
          </w:p>
        </w:tc>
        <w:tc>
          <w:tcPr>
            <w:tcW w:w="3831" w:type="dxa"/>
          </w:tcPr>
          <w:p w14:paraId="78209085" w14:textId="575000E2" w:rsidR="00501638" w:rsidRPr="003D7C3F" w:rsidRDefault="008558B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F. T. M. L.</w:t>
            </w:r>
          </w:p>
        </w:tc>
        <w:tc>
          <w:tcPr>
            <w:tcW w:w="2209" w:type="dxa"/>
          </w:tcPr>
          <w:p w14:paraId="145548A3" w14:textId="46691315" w:rsidR="00501638" w:rsidRPr="003D7C3F" w:rsidRDefault="008558B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14/07/2021</w:t>
            </w:r>
          </w:p>
        </w:tc>
        <w:tc>
          <w:tcPr>
            <w:tcW w:w="1985" w:type="dxa"/>
          </w:tcPr>
          <w:p w14:paraId="26D054AE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14D6B48" w14:textId="52CBE6DB" w:rsidR="00501638" w:rsidRPr="003D7C3F" w:rsidRDefault="008558B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700603</w:t>
            </w:r>
          </w:p>
        </w:tc>
      </w:tr>
      <w:tr w:rsidR="00501638" w:rsidRPr="003D7C3F" w14:paraId="02F67366" w14:textId="77777777" w:rsidTr="00501638">
        <w:tc>
          <w:tcPr>
            <w:tcW w:w="901" w:type="dxa"/>
          </w:tcPr>
          <w:p w14:paraId="169E0F81" w14:textId="748400A5" w:rsidR="00501638" w:rsidRPr="003D7C3F" w:rsidRDefault="00ED200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2284</w:t>
            </w:r>
          </w:p>
        </w:tc>
        <w:tc>
          <w:tcPr>
            <w:tcW w:w="3831" w:type="dxa"/>
          </w:tcPr>
          <w:p w14:paraId="48C5793E" w14:textId="7B72601F" w:rsidR="00501638" w:rsidRPr="003D7C3F" w:rsidRDefault="008558B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R. O.</w:t>
            </w:r>
          </w:p>
        </w:tc>
        <w:tc>
          <w:tcPr>
            <w:tcW w:w="2209" w:type="dxa"/>
          </w:tcPr>
          <w:p w14:paraId="5AC90DE6" w14:textId="13B0358F" w:rsidR="00501638" w:rsidRPr="003D7C3F" w:rsidRDefault="008558B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14/07/2021</w:t>
            </w:r>
          </w:p>
        </w:tc>
        <w:tc>
          <w:tcPr>
            <w:tcW w:w="1985" w:type="dxa"/>
          </w:tcPr>
          <w:p w14:paraId="6E270A3E" w14:textId="77777777" w:rsidR="00501638" w:rsidRPr="003D7C3F" w:rsidRDefault="005016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AC0D69F" w14:textId="0CA7F443" w:rsidR="00501638" w:rsidRPr="003D7C3F" w:rsidRDefault="008558B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702108</w:t>
            </w:r>
          </w:p>
        </w:tc>
      </w:tr>
      <w:tr w:rsidR="00ED2000" w:rsidRPr="00F60500" w14:paraId="2A3FBD2E" w14:textId="77777777" w:rsidTr="00ED2000">
        <w:tc>
          <w:tcPr>
            <w:tcW w:w="901" w:type="dxa"/>
          </w:tcPr>
          <w:p w14:paraId="22A86A21" w14:textId="6D16E416" w:rsidR="00ED2000" w:rsidRPr="00F60500" w:rsidRDefault="00ED200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2285</w:t>
            </w:r>
          </w:p>
        </w:tc>
        <w:tc>
          <w:tcPr>
            <w:tcW w:w="3831" w:type="dxa"/>
          </w:tcPr>
          <w:p w14:paraId="31FC25E4" w14:textId="7FD70E02" w:rsidR="00ED2000" w:rsidRPr="00F60500" w:rsidRDefault="008558B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C. D.</w:t>
            </w:r>
          </w:p>
        </w:tc>
        <w:tc>
          <w:tcPr>
            <w:tcW w:w="2209" w:type="dxa"/>
          </w:tcPr>
          <w:p w14:paraId="3146749F" w14:textId="5D3668B2" w:rsidR="00ED2000" w:rsidRPr="00F60500" w:rsidRDefault="008558B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14/07/2021</w:t>
            </w:r>
          </w:p>
        </w:tc>
        <w:tc>
          <w:tcPr>
            <w:tcW w:w="1985" w:type="dxa"/>
          </w:tcPr>
          <w:p w14:paraId="76F4B49A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4C164AB" w14:textId="6382E6A0" w:rsidR="00ED2000" w:rsidRPr="00F60500" w:rsidRDefault="008558B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706804</w:t>
            </w:r>
          </w:p>
        </w:tc>
      </w:tr>
      <w:tr w:rsidR="00ED2000" w:rsidRPr="00F60500" w14:paraId="7A0BE2AB" w14:textId="77777777" w:rsidTr="00ED2000">
        <w:tc>
          <w:tcPr>
            <w:tcW w:w="901" w:type="dxa"/>
          </w:tcPr>
          <w:p w14:paraId="6A494501" w14:textId="633BC9D8" w:rsidR="00ED2000" w:rsidRPr="00F60500" w:rsidRDefault="008558B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2286</w:t>
            </w:r>
          </w:p>
        </w:tc>
        <w:tc>
          <w:tcPr>
            <w:tcW w:w="3831" w:type="dxa"/>
          </w:tcPr>
          <w:p w14:paraId="17E93984" w14:textId="5224AA59" w:rsidR="00ED2000" w:rsidRPr="00F60500" w:rsidRDefault="008558B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C. F.</w:t>
            </w:r>
          </w:p>
        </w:tc>
        <w:tc>
          <w:tcPr>
            <w:tcW w:w="2209" w:type="dxa"/>
          </w:tcPr>
          <w:p w14:paraId="695043FC" w14:textId="386722F6" w:rsidR="00ED2000" w:rsidRPr="00F60500" w:rsidRDefault="008558B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14/07/2021</w:t>
            </w:r>
          </w:p>
        </w:tc>
        <w:tc>
          <w:tcPr>
            <w:tcW w:w="1985" w:type="dxa"/>
          </w:tcPr>
          <w:p w14:paraId="474CFBE1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F67BEB4" w14:textId="008E0FAD" w:rsidR="00ED2000" w:rsidRPr="00F60500" w:rsidRDefault="008558B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702009</w:t>
            </w:r>
          </w:p>
        </w:tc>
      </w:tr>
      <w:tr w:rsidR="00ED2000" w:rsidRPr="00F60500" w14:paraId="7A5FDCBE" w14:textId="77777777" w:rsidTr="00ED2000">
        <w:tc>
          <w:tcPr>
            <w:tcW w:w="901" w:type="dxa"/>
          </w:tcPr>
          <w:p w14:paraId="3503ADE3" w14:textId="39957E8C" w:rsidR="00ED2000" w:rsidRPr="00F60500" w:rsidRDefault="008558B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2287</w:t>
            </w:r>
          </w:p>
        </w:tc>
        <w:tc>
          <w:tcPr>
            <w:tcW w:w="3831" w:type="dxa"/>
          </w:tcPr>
          <w:p w14:paraId="6932A95D" w14:textId="3A4D4A3A" w:rsidR="00ED2000" w:rsidRPr="00F60500" w:rsidRDefault="008558B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R. S.</w:t>
            </w:r>
          </w:p>
        </w:tc>
        <w:tc>
          <w:tcPr>
            <w:tcW w:w="2209" w:type="dxa"/>
          </w:tcPr>
          <w:p w14:paraId="57985510" w14:textId="198BD188" w:rsidR="00ED2000" w:rsidRPr="00F60500" w:rsidRDefault="008558B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14/07/2021</w:t>
            </w:r>
          </w:p>
        </w:tc>
        <w:tc>
          <w:tcPr>
            <w:tcW w:w="1985" w:type="dxa"/>
          </w:tcPr>
          <w:p w14:paraId="0A041F75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B377A68" w14:textId="0B69D40B" w:rsidR="00ED2000" w:rsidRPr="00F60500" w:rsidRDefault="008558B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704804</w:t>
            </w:r>
          </w:p>
        </w:tc>
      </w:tr>
      <w:tr w:rsidR="00ED2000" w:rsidRPr="00F60500" w14:paraId="4370D8B0" w14:textId="77777777" w:rsidTr="00ED2000">
        <w:tc>
          <w:tcPr>
            <w:tcW w:w="901" w:type="dxa"/>
          </w:tcPr>
          <w:p w14:paraId="4AA4539E" w14:textId="6668715F" w:rsidR="00ED2000" w:rsidRPr="00F60500" w:rsidRDefault="008558B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2288</w:t>
            </w:r>
          </w:p>
        </w:tc>
        <w:tc>
          <w:tcPr>
            <w:tcW w:w="3831" w:type="dxa"/>
          </w:tcPr>
          <w:p w14:paraId="1D28B223" w14:textId="4367FC21" w:rsidR="00ED2000" w:rsidRPr="00F60500" w:rsidRDefault="008558B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L. A.</w:t>
            </w:r>
          </w:p>
        </w:tc>
        <w:tc>
          <w:tcPr>
            <w:tcW w:w="2209" w:type="dxa"/>
          </w:tcPr>
          <w:p w14:paraId="3D46A51C" w14:textId="69A6E3AA" w:rsidR="00ED2000" w:rsidRPr="00F60500" w:rsidRDefault="008558B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14/07/2021</w:t>
            </w:r>
          </w:p>
        </w:tc>
        <w:tc>
          <w:tcPr>
            <w:tcW w:w="1985" w:type="dxa"/>
          </w:tcPr>
          <w:p w14:paraId="5A38E615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3DF9556" w14:textId="51F6BFB0" w:rsidR="00ED2000" w:rsidRPr="00F60500" w:rsidRDefault="008558B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708203</w:t>
            </w:r>
          </w:p>
        </w:tc>
      </w:tr>
      <w:tr w:rsidR="00ED2000" w:rsidRPr="00F60500" w14:paraId="755F9D0B" w14:textId="77777777" w:rsidTr="00ED2000">
        <w:tc>
          <w:tcPr>
            <w:tcW w:w="901" w:type="dxa"/>
          </w:tcPr>
          <w:p w14:paraId="5B35A69C" w14:textId="62041316" w:rsidR="00ED2000" w:rsidRPr="00F60500" w:rsidRDefault="008558B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2289</w:t>
            </w:r>
          </w:p>
        </w:tc>
        <w:tc>
          <w:tcPr>
            <w:tcW w:w="3831" w:type="dxa"/>
          </w:tcPr>
          <w:p w14:paraId="3445A43C" w14:textId="0B974C1F" w:rsidR="00ED2000" w:rsidRPr="00F60500" w:rsidRDefault="008558B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E. E.</w:t>
            </w:r>
          </w:p>
        </w:tc>
        <w:tc>
          <w:tcPr>
            <w:tcW w:w="2209" w:type="dxa"/>
          </w:tcPr>
          <w:p w14:paraId="6EBA6B69" w14:textId="58682008" w:rsidR="00ED2000" w:rsidRPr="00F60500" w:rsidRDefault="008558B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14/07/2021</w:t>
            </w:r>
          </w:p>
        </w:tc>
        <w:tc>
          <w:tcPr>
            <w:tcW w:w="1985" w:type="dxa"/>
          </w:tcPr>
          <w:p w14:paraId="00B77E47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A742943" w14:textId="5A77E2D6" w:rsidR="00ED2000" w:rsidRPr="00F60500" w:rsidRDefault="008558B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707802</w:t>
            </w:r>
          </w:p>
        </w:tc>
      </w:tr>
      <w:tr w:rsidR="00ED2000" w:rsidRPr="00F60500" w14:paraId="58A2EDEB" w14:textId="77777777" w:rsidTr="00ED2000">
        <w:tc>
          <w:tcPr>
            <w:tcW w:w="901" w:type="dxa"/>
          </w:tcPr>
          <w:p w14:paraId="7018B30E" w14:textId="56C7DE1A" w:rsidR="00ED2000" w:rsidRPr="00F60500" w:rsidRDefault="008558B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2290</w:t>
            </w:r>
          </w:p>
        </w:tc>
        <w:tc>
          <w:tcPr>
            <w:tcW w:w="3831" w:type="dxa"/>
          </w:tcPr>
          <w:p w14:paraId="7E9A12A6" w14:textId="0CD38956" w:rsidR="00ED2000" w:rsidRPr="00F60500" w:rsidRDefault="008558B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 P. S.</w:t>
            </w:r>
          </w:p>
        </w:tc>
        <w:tc>
          <w:tcPr>
            <w:tcW w:w="2209" w:type="dxa"/>
          </w:tcPr>
          <w:p w14:paraId="77CA602A" w14:textId="2A67B59A" w:rsidR="00ED2000" w:rsidRPr="00F60500" w:rsidRDefault="008558B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14/07/2021</w:t>
            </w:r>
          </w:p>
        </w:tc>
        <w:tc>
          <w:tcPr>
            <w:tcW w:w="1985" w:type="dxa"/>
          </w:tcPr>
          <w:p w14:paraId="29D820D2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36FF1FA" w14:textId="3637AAA0" w:rsidR="00ED2000" w:rsidRPr="00F60500" w:rsidRDefault="008558B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702406</w:t>
            </w:r>
          </w:p>
        </w:tc>
      </w:tr>
      <w:tr w:rsidR="00ED2000" w:rsidRPr="00F60500" w14:paraId="57D07FAC" w14:textId="77777777" w:rsidTr="00ED2000">
        <w:tc>
          <w:tcPr>
            <w:tcW w:w="901" w:type="dxa"/>
          </w:tcPr>
          <w:p w14:paraId="7D8E3200" w14:textId="392768F5" w:rsidR="00ED2000" w:rsidRPr="00F60500" w:rsidRDefault="008558B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2291</w:t>
            </w:r>
          </w:p>
        </w:tc>
        <w:tc>
          <w:tcPr>
            <w:tcW w:w="3831" w:type="dxa"/>
          </w:tcPr>
          <w:p w14:paraId="53211DD7" w14:textId="17943E49" w:rsidR="00ED2000" w:rsidRPr="00F60500" w:rsidRDefault="008558B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C. M. S.</w:t>
            </w:r>
          </w:p>
        </w:tc>
        <w:tc>
          <w:tcPr>
            <w:tcW w:w="2209" w:type="dxa"/>
          </w:tcPr>
          <w:p w14:paraId="3882940D" w14:textId="5C165349" w:rsidR="00ED2000" w:rsidRPr="00F60500" w:rsidRDefault="008558B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14/07/2021</w:t>
            </w:r>
          </w:p>
        </w:tc>
        <w:tc>
          <w:tcPr>
            <w:tcW w:w="1985" w:type="dxa"/>
          </w:tcPr>
          <w:p w14:paraId="0476937D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404D0F1" w14:textId="3DB419B9" w:rsidR="00ED2000" w:rsidRPr="00F60500" w:rsidRDefault="008558B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704809</w:t>
            </w:r>
          </w:p>
        </w:tc>
      </w:tr>
      <w:tr w:rsidR="00ED2000" w:rsidRPr="00F60500" w14:paraId="3564D182" w14:textId="77777777" w:rsidTr="00ED2000">
        <w:tc>
          <w:tcPr>
            <w:tcW w:w="901" w:type="dxa"/>
          </w:tcPr>
          <w:p w14:paraId="74BEC651" w14:textId="23522052" w:rsidR="00ED2000" w:rsidRPr="00F60500" w:rsidRDefault="008558B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2292</w:t>
            </w:r>
          </w:p>
        </w:tc>
        <w:tc>
          <w:tcPr>
            <w:tcW w:w="3831" w:type="dxa"/>
          </w:tcPr>
          <w:p w14:paraId="55CB13A6" w14:textId="5D3C4F45" w:rsidR="00ED2000" w:rsidRPr="00F60500" w:rsidRDefault="008558B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L. S.</w:t>
            </w:r>
          </w:p>
        </w:tc>
        <w:tc>
          <w:tcPr>
            <w:tcW w:w="2209" w:type="dxa"/>
          </w:tcPr>
          <w:p w14:paraId="6ABDBBD1" w14:textId="6B0B4EEF" w:rsidR="00ED2000" w:rsidRPr="00F60500" w:rsidRDefault="008558B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14/07/2021</w:t>
            </w:r>
          </w:p>
        </w:tc>
        <w:tc>
          <w:tcPr>
            <w:tcW w:w="1985" w:type="dxa"/>
          </w:tcPr>
          <w:p w14:paraId="0BDB2C14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236A4FF" w14:textId="51AE9B81" w:rsidR="00ED2000" w:rsidRPr="00F60500" w:rsidRDefault="008558B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707700</w:t>
            </w:r>
          </w:p>
        </w:tc>
      </w:tr>
      <w:tr w:rsidR="00ED2000" w:rsidRPr="00F60500" w14:paraId="4DFBF565" w14:textId="77777777" w:rsidTr="00ED2000">
        <w:tc>
          <w:tcPr>
            <w:tcW w:w="901" w:type="dxa"/>
          </w:tcPr>
          <w:p w14:paraId="77C64044" w14:textId="64F820F8" w:rsidR="00ED2000" w:rsidRPr="00F60500" w:rsidRDefault="008558B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2293</w:t>
            </w:r>
          </w:p>
        </w:tc>
        <w:tc>
          <w:tcPr>
            <w:tcW w:w="3831" w:type="dxa"/>
          </w:tcPr>
          <w:p w14:paraId="0B9C5AF4" w14:textId="7EC0C0D7" w:rsidR="00ED2000" w:rsidRPr="00F60500" w:rsidRDefault="008558B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V.</w:t>
            </w:r>
          </w:p>
        </w:tc>
        <w:tc>
          <w:tcPr>
            <w:tcW w:w="2209" w:type="dxa"/>
          </w:tcPr>
          <w:p w14:paraId="085A0C00" w14:textId="51F28754" w:rsidR="00ED2000" w:rsidRPr="00F60500" w:rsidRDefault="008558B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14/07/2021</w:t>
            </w:r>
          </w:p>
        </w:tc>
        <w:tc>
          <w:tcPr>
            <w:tcW w:w="1985" w:type="dxa"/>
          </w:tcPr>
          <w:p w14:paraId="018B08D0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DDDB880" w14:textId="30FBFEDE" w:rsidR="00ED2000" w:rsidRPr="00F60500" w:rsidRDefault="008558B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704005</w:t>
            </w:r>
          </w:p>
        </w:tc>
      </w:tr>
      <w:tr w:rsidR="00ED2000" w:rsidRPr="00F60500" w14:paraId="2FCA88D5" w14:textId="77777777" w:rsidTr="00ED2000">
        <w:tc>
          <w:tcPr>
            <w:tcW w:w="901" w:type="dxa"/>
          </w:tcPr>
          <w:p w14:paraId="56020266" w14:textId="56B631D4" w:rsidR="00ED2000" w:rsidRPr="00F60500" w:rsidRDefault="008558B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2294</w:t>
            </w:r>
          </w:p>
        </w:tc>
        <w:tc>
          <w:tcPr>
            <w:tcW w:w="3831" w:type="dxa"/>
          </w:tcPr>
          <w:p w14:paraId="2622F3AC" w14:textId="6FA6DBD7" w:rsidR="00ED2000" w:rsidRPr="00F60500" w:rsidRDefault="008558B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C. V.</w:t>
            </w:r>
          </w:p>
        </w:tc>
        <w:tc>
          <w:tcPr>
            <w:tcW w:w="2209" w:type="dxa"/>
          </w:tcPr>
          <w:p w14:paraId="25EAE78D" w14:textId="19270177" w:rsidR="00ED2000" w:rsidRPr="00F60500" w:rsidRDefault="008558B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14/07/2021</w:t>
            </w:r>
          </w:p>
        </w:tc>
        <w:tc>
          <w:tcPr>
            <w:tcW w:w="1985" w:type="dxa"/>
          </w:tcPr>
          <w:p w14:paraId="3FC1CC70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8CCB1B8" w14:textId="5805B4FE" w:rsidR="00ED2000" w:rsidRPr="00F60500" w:rsidRDefault="008558B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702501</w:t>
            </w:r>
          </w:p>
        </w:tc>
      </w:tr>
      <w:tr w:rsidR="00ED2000" w:rsidRPr="00F60500" w14:paraId="0091D581" w14:textId="77777777" w:rsidTr="00ED2000">
        <w:tc>
          <w:tcPr>
            <w:tcW w:w="901" w:type="dxa"/>
          </w:tcPr>
          <w:p w14:paraId="07F01492" w14:textId="26D2DDF1" w:rsidR="00ED2000" w:rsidRPr="00F60500" w:rsidRDefault="008558B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2295</w:t>
            </w:r>
          </w:p>
        </w:tc>
        <w:tc>
          <w:tcPr>
            <w:tcW w:w="3831" w:type="dxa"/>
          </w:tcPr>
          <w:p w14:paraId="2051D991" w14:textId="5AF4DC2E" w:rsidR="00ED2000" w:rsidRPr="00F60500" w:rsidRDefault="002E6C32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W. P.</w:t>
            </w:r>
          </w:p>
        </w:tc>
        <w:tc>
          <w:tcPr>
            <w:tcW w:w="2209" w:type="dxa"/>
          </w:tcPr>
          <w:p w14:paraId="7F144FD0" w14:textId="67262B72" w:rsidR="00ED2000" w:rsidRPr="00F60500" w:rsidRDefault="002E6C32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14/07/2021</w:t>
            </w:r>
          </w:p>
        </w:tc>
        <w:tc>
          <w:tcPr>
            <w:tcW w:w="1985" w:type="dxa"/>
          </w:tcPr>
          <w:p w14:paraId="4946CAFC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BE5F918" w14:textId="1781C475" w:rsidR="00ED2000" w:rsidRPr="00F60500" w:rsidRDefault="002E6C32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700006</w:t>
            </w:r>
          </w:p>
        </w:tc>
      </w:tr>
      <w:tr w:rsidR="00ED2000" w:rsidRPr="00F60500" w14:paraId="24E12F37" w14:textId="77777777" w:rsidTr="00ED2000">
        <w:tc>
          <w:tcPr>
            <w:tcW w:w="901" w:type="dxa"/>
          </w:tcPr>
          <w:p w14:paraId="75B869C9" w14:textId="5516C575" w:rsidR="00ED2000" w:rsidRPr="00F60500" w:rsidRDefault="008558B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2296</w:t>
            </w:r>
          </w:p>
        </w:tc>
        <w:tc>
          <w:tcPr>
            <w:tcW w:w="3831" w:type="dxa"/>
          </w:tcPr>
          <w:p w14:paraId="3EBF3F81" w14:textId="74BB72CF" w:rsidR="00ED2000" w:rsidRPr="00F60500" w:rsidRDefault="002E6C32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 C.</w:t>
            </w:r>
          </w:p>
        </w:tc>
        <w:tc>
          <w:tcPr>
            <w:tcW w:w="2209" w:type="dxa"/>
          </w:tcPr>
          <w:p w14:paraId="49F40411" w14:textId="03956585" w:rsidR="00ED2000" w:rsidRPr="00F60500" w:rsidRDefault="002E6C32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14/07/2021</w:t>
            </w:r>
          </w:p>
        </w:tc>
        <w:tc>
          <w:tcPr>
            <w:tcW w:w="1985" w:type="dxa"/>
          </w:tcPr>
          <w:p w14:paraId="314CCF9A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AC50F19" w14:textId="3687EE88" w:rsidR="00ED2000" w:rsidRPr="00F60500" w:rsidRDefault="002E6C32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706908</w:t>
            </w:r>
          </w:p>
        </w:tc>
      </w:tr>
      <w:tr w:rsidR="00ED2000" w:rsidRPr="003D7C3F" w14:paraId="6BABA142" w14:textId="77777777" w:rsidTr="00ED2000">
        <w:tc>
          <w:tcPr>
            <w:tcW w:w="901" w:type="dxa"/>
          </w:tcPr>
          <w:p w14:paraId="6DDD11A4" w14:textId="07246B5D" w:rsidR="00ED2000" w:rsidRPr="003D7C3F" w:rsidRDefault="008558B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2297</w:t>
            </w:r>
          </w:p>
        </w:tc>
        <w:tc>
          <w:tcPr>
            <w:tcW w:w="3831" w:type="dxa"/>
          </w:tcPr>
          <w:p w14:paraId="54FAB76A" w14:textId="37CB7C0B" w:rsidR="00ED2000" w:rsidRPr="003D7C3F" w:rsidRDefault="002E6C3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T.</w:t>
            </w:r>
          </w:p>
        </w:tc>
        <w:tc>
          <w:tcPr>
            <w:tcW w:w="2209" w:type="dxa"/>
          </w:tcPr>
          <w:p w14:paraId="315B3AA5" w14:textId="35BCE427" w:rsidR="00ED2000" w:rsidRPr="003D7C3F" w:rsidRDefault="002E6C3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13E59D51" w14:textId="602212F8" w:rsidR="00ED2000" w:rsidRPr="003D7C3F" w:rsidRDefault="002E6C3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6AD0E9F1" w14:textId="0A61ABDD" w:rsidR="00ED2000" w:rsidRPr="003D7C3F" w:rsidRDefault="002E6C3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701003</w:t>
            </w:r>
          </w:p>
        </w:tc>
      </w:tr>
      <w:tr w:rsidR="00ED2000" w:rsidRPr="003D7C3F" w14:paraId="55830F4A" w14:textId="77777777" w:rsidTr="00ED2000">
        <w:tc>
          <w:tcPr>
            <w:tcW w:w="901" w:type="dxa"/>
          </w:tcPr>
          <w:p w14:paraId="32565198" w14:textId="748601C8" w:rsidR="00ED2000" w:rsidRPr="003D7C3F" w:rsidRDefault="008558B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2298</w:t>
            </w:r>
          </w:p>
        </w:tc>
        <w:tc>
          <w:tcPr>
            <w:tcW w:w="3831" w:type="dxa"/>
          </w:tcPr>
          <w:p w14:paraId="34850E5C" w14:textId="02B1C754" w:rsidR="00ED2000" w:rsidRPr="003D7C3F" w:rsidRDefault="002E6C3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A. B.</w:t>
            </w:r>
          </w:p>
        </w:tc>
        <w:tc>
          <w:tcPr>
            <w:tcW w:w="2209" w:type="dxa"/>
          </w:tcPr>
          <w:p w14:paraId="6F84A69A" w14:textId="6A33F960" w:rsidR="00ED2000" w:rsidRPr="003D7C3F" w:rsidRDefault="002E6C3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4EF85137" w14:textId="4BF6BF09" w:rsidR="00ED2000" w:rsidRPr="003D7C3F" w:rsidRDefault="002E6C3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27507AC8" w14:textId="1A08823C" w:rsidR="00ED2000" w:rsidRPr="003D7C3F" w:rsidRDefault="002E6C3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702706</w:t>
            </w:r>
          </w:p>
        </w:tc>
      </w:tr>
      <w:tr w:rsidR="00ED2000" w:rsidRPr="003D7C3F" w14:paraId="2D535CF0" w14:textId="77777777" w:rsidTr="00ED2000">
        <w:tc>
          <w:tcPr>
            <w:tcW w:w="901" w:type="dxa"/>
          </w:tcPr>
          <w:p w14:paraId="1FEE7269" w14:textId="6FFF2290" w:rsidR="00ED2000" w:rsidRPr="003D7C3F" w:rsidRDefault="008558B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2299</w:t>
            </w:r>
          </w:p>
        </w:tc>
        <w:tc>
          <w:tcPr>
            <w:tcW w:w="3831" w:type="dxa"/>
          </w:tcPr>
          <w:p w14:paraId="19A7E889" w14:textId="25E40113" w:rsidR="00ED2000" w:rsidRPr="003D7C3F" w:rsidRDefault="002E6C3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V. C. A.</w:t>
            </w:r>
          </w:p>
        </w:tc>
        <w:tc>
          <w:tcPr>
            <w:tcW w:w="2209" w:type="dxa"/>
          </w:tcPr>
          <w:p w14:paraId="599080B2" w14:textId="3BB04A1B" w:rsidR="00ED2000" w:rsidRPr="003D7C3F" w:rsidRDefault="002E6C3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17A61DF5" w14:textId="46BE74A7" w:rsidR="00ED2000" w:rsidRPr="003D7C3F" w:rsidRDefault="002E6C3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5AD80C0E" w14:textId="31FCA84C" w:rsidR="00ED2000" w:rsidRPr="003D7C3F" w:rsidRDefault="002E6C3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700001</w:t>
            </w:r>
          </w:p>
        </w:tc>
      </w:tr>
      <w:tr w:rsidR="00ED2000" w:rsidRPr="003D7C3F" w14:paraId="7CA61429" w14:textId="77777777" w:rsidTr="00ED2000">
        <w:tc>
          <w:tcPr>
            <w:tcW w:w="901" w:type="dxa"/>
          </w:tcPr>
          <w:p w14:paraId="72213395" w14:textId="398FD2C2" w:rsidR="00ED2000" w:rsidRPr="003D7C3F" w:rsidRDefault="008558B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2300</w:t>
            </w:r>
          </w:p>
        </w:tc>
        <w:tc>
          <w:tcPr>
            <w:tcW w:w="3831" w:type="dxa"/>
          </w:tcPr>
          <w:p w14:paraId="7EC4D782" w14:textId="702B7D52" w:rsidR="00ED2000" w:rsidRPr="003D7C3F" w:rsidRDefault="002E6C3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C. S.</w:t>
            </w:r>
          </w:p>
        </w:tc>
        <w:tc>
          <w:tcPr>
            <w:tcW w:w="2209" w:type="dxa"/>
          </w:tcPr>
          <w:p w14:paraId="608C8425" w14:textId="447954D7" w:rsidR="00ED2000" w:rsidRPr="003D7C3F" w:rsidRDefault="002E6C3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09B66B44" w14:textId="363560F4" w:rsidR="00ED2000" w:rsidRPr="003D7C3F" w:rsidRDefault="002E6C3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363DD1CA" w14:textId="4D4CDCCA" w:rsidR="00ED2000" w:rsidRPr="003D7C3F" w:rsidRDefault="002E6C3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704601</w:t>
            </w:r>
          </w:p>
        </w:tc>
      </w:tr>
      <w:tr w:rsidR="00ED2000" w:rsidRPr="003D7C3F" w14:paraId="7E2D1A2E" w14:textId="77777777" w:rsidTr="00ED2000">
        <w:tc>
          <w:tcPr>
            <w:tcW w:w="901" w:type="dxa"/>
          </w:tcPr>
          <w:p w14:paraId="0A606AAD" w14:textId="1E51BFC6" w:rsidR="00ED2000" w:rsidRPr="003D7C3F" w:rsidRDefault="008558B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2301</w:t>
            </w:r>
          </w:p>
        </w:tc>
        <w:tc>
          <w:tcPr>
            <w:tcW w:w="3831" w:type="dxa"/>
          </w:tcPr>
          <w:p w14:paraId="2FE9130A" w14:textId="5578117D" w:rsidR="00ED2000" w:rsidRPr="003D7C3F" w:rsidRDefault="002E6C3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N. S.</w:t>
            </w:r>
          </w:p>
        </w:tc>
        <w:tc>
          <w:tcPr>
            <w:tcW w:w="2209" w:type="dxa"/>
          </w:tcPr>
          <w:p w14:paraId="1B8C3636" w14:textId="715F65D9" w:rsidR="00ED2000" w:rsidRPr="003D7C3F" w:rsidRDefault="002E6C3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6D086558" w14:textId="4B33D90D" w:rsidR="00ED2000" w:rsidRPr="003D7C3F" w:rsidRDefault="002E6C3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7624D5DB" w14:textId="392252F2" w:rsidR="00ED2000" w:rsidRPr="003D7C3F" w:rsidRDefault="002E6C3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700504</w:t>
            </w:r>
          </w:p>
        </w:tc>
      </w:tr>
      <w:tr w:rsidR="00ED2000" w:rsidRPr="003D7C3F" w14:paraId="173B54E8" w14:textId="77777777" w:rsidTr="00ED2000">
        <w:tc>
          <w:tcPr>
            <w:tcW w:w="901" w:type="dxa"/>
          </w:tcPr>
          <w:p w14:paraId="23525F02" w14:textId="0C12DF5C" w:rsidR="00ED2000" w:rsidRPr="003D7C3F" w:rsidRDefault="008558B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2302</w:t>
            </w:r>
          </w:p>
        </w:tc>
        <w:tc>
          <w:tcPr>
            <w:tcW w:w="3831" w:type="dxa"/>
          </w:tcPr>
          <w:p w14:paraId="2A1392CA" w14:textId="358B922C" w:rsidR="00ED2000" w:rsidRPr="003D7C3F" w:rsidRDefault="002E6C3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M. C.</w:t>
            </w:r>
          </w:p>
        </w:tc>
        <w:tc>
          <w:tcPr>
            <w:tcW w:w="2209" w:type="dxa"/>
          </w:tcPr>
          <w:p w14:paraId="4BF318AA" w14:textId="1D1F248F" w:rsidR="00ED2000" w:rsidRPr="003D7C3F" w:rsidRDefault="002E6C3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4805FDF6" w14:textId="6549871F" w:rsidR="00ED2000" w:rsidRPr="003D7C3F" w:rsidRDefault="002E6C3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28EC95CB" w14:textId="548A4D41" w:rsidR="00ED2000" w:rsidRPr="003D7C3F" w:rsidRDefault="002E6C3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703208</w:t>
            </w:r>
          </w:p>
        </w:tc>
      </w:tr>
      <w:tr w:rsidR="00ED2000" w:rsidRPr="003D7C3F" w14:paraId="10C6C872" w14:textId="77777777" w:rsidTr="00ED2000">
        <w:tc>
          <w:tcPr>
            <w:tcW w:w="901" w:type="dxa"/>
          </w:tcPr>
          <w:p w14:paraId="5A34F8AF" w14:textId="034B5889" w:rsidR="00ED2000" w:rsidRPr="003D7C3F" w:rsidRDefault="008558B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2303</w:t>
            </w:r>
          </w:p>
        </w:tc>
        <w:tc>
          <w:tcPr>
            <w:tcW w:w="3831" w:type="dxa"/>
          </w:tcPr>
          <w:p w14:paraId="3D353874" w14:textId="07BE6879" w:rsidR="00ED2000" w:rsidRPr="003D7C3F" w:rsidRDefault="002E6C3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G. O.</w:t>
            </w:r>
          </w:p>
        </w:tc>
        <w:tc>
          <w:tcPr>
            <w:tcW w:w="2209" w:type="dxa"/>
          </w:tcPr>
          <w:p w14:paraId="3DC37CAD" w14:textId="0892B9D9" w:rsidR="00ED2000" w:rsidRPr="003D7C3F" w:rsidRDefault="002E6C3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0F92DE14" w14:textId="21F56618" w:rsidR="00ED2000" w:rsidRPr="003D7C3F" w:rsidRDefault="002E6C3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105E67F4" w14:textId="4BEFD2AB" w:rsidR="00ED2000" w:rsidRPr="003D7C3F" w:rsidRDefault="002E6C3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700204</w:t>
            </w:r>
          </w:p>
        </w:tc>
      </w:tr>
      <w:tr w:rsidR="00ED2000" w:rsidRPr="003D7C3F" w14:paraId="21811641" w14:textId="77777777" w:rsidTr="00ED2000">
        <w:tc>
          <w:tcPr>
            <w:tcW w:w="901" w:type="dxa"/>
          </w:tcPr>
          <w:p w14:paraId="350477DC" w14:textId="6EADC945" w:rsidR="00ED2000" w:rsidRPr="003D7C3F" w:rsidRDefault="008558B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2304</w:t>
            </w:r>
          </w:p>
        </w:tc>
        <w:tc>
          <w:tcPr>
            <w:tcW w:w="3831" w:type="dxa"/>
          </w:tcPr>
          <w:p w14:paraId="0777007A" w14:textId="2B560649" w:rsidR="00ED2000" w:rsidRPr="003D7C3F" w:rsidRDefault="002E6C3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A. S.</w:t>
            </w:r>
          </w:p>
        </w:tc>
        <w:tc>
          <w:tcPr>
            <w:tcW w:w="2209" w:type="dxa"/>
          </w:tcPr>
          <w:p w14:paraId="7B59FBB8" w14:textId="174FC956" w:rsidR="00ED2000" w:rsidRPr="003D7C3F" w:rsidRDefault="002E6C3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461AB2E9" w14:textId="1B7C2BB1" w:rsidR="00ED2000" w:rsidRPr="003D7C3F" w:rsidRDefault="002E6C3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094E723C" w14:textId="657B85A1" w:rsidR="00ED2000" w:rsidRPr="003D7C3F" w:rsidRDefault="002E6C3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704800</w:t>
            </w:r>
          </w:p>
        </w:tc>
      </w:tr>
      <w:tr w:rsidR="00ED2000" w:rsidRPr="003D7C3F" w14:paraId="1B1FE824" w14:textId="77777777" w:rsidTr="00ED2000">
        <w:tc>
          <w:tcPr>
            <w:tcW w:w="901" w:type="dxa"/>
          </w:tcPr>
          <w:p w14:paraId="703F86C4" w14:textId="791B11E6" w:rsidR="00ED2000" w:rsidRPr="003D7C3F" w:rsidRDefault="008558B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2305</w:t>
            </w:r>
          </w:p>
        </w:tc>
        <w:tc>
          <w:tcPr>
            <w:tcW w:w="3831" w:type="dxa"/>
          </w:tcPr>
          <w:p w14:paraId="5021EE29" w14:textId="4CCD7EB7" w:rsidR="00ED2000" w:rsidRPr="003D7C3F" w:rsidRDefault="002E6C3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G. S.</w:t>
            </w:r>
          </w:p>
        </w:tc>
        <w:tc>
          <w:tcPr>
            <w:tcW w:w="2209" w:type="dxa"/>
          </w:tcPr>
          <w:p w14:paraId="40BA7688" w14:textId="633D393F" w:rsidR="00ED2000" w:rsidRPr="003D7C3F" w:rsidRDefault="002E6C3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4C621EDD" w14:textId="455008F4" w:rsidR="00ED2000" w:rsidRPr="003D7C3F" w:rsidRDefault="002E6C3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6B46EDDB" w14:textId="2BCEEAA2" w:rsidR="00ED2000" w:rsidRPr="003D7C3F" w:rsidRDefault="002E6C3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700505</w:t>
            </w:r>
          </w:p>
        </w:tc>
      </w:tr>
      <w:tr w:rsidR="00ED2000" w:rsidRPr="003D7C3F" w14:paraId="48281FE2" w14:textId="77777777" w:rsidTr="00ED2000">
        <w:tc>
          <w:tcPr>
            <w:tcW w:w="901" w:type="dxa"/>
          </w:tcPr>
          <w:p w14:paraId="3219710A" w14:textId="5804157E" w:rsidR="00ED2000" w:rsidRPr="003D7C3F" w:rsidRDefault="008558B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2306</w:t>
            </w:r>
          </w:p>
        </w:tc>
        <w:tc>
          <w:tcPr>
            <w:tcW w:w="3831" w:type="dxa"/>
          </w:tcPr>
          <w:p w14:paraId="15125CCF" w14:textId="437C386F" w:rsidR="00ED2000" w:rsidRPr="003D7C3F" w:rsidRDefault="002E6C3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S.</w:t>
            </w:r>
          </w:p>
        </w:tc>
        <w:tc>
          <w:tcPr>
            <w:tcW w:w="2209" w:type="dxa"/>
          </w:tcPr>
          <w:p w14:paraId="7C7F324F" w14:textId="1864000B" w:rsidR="00ED2000" w:rsidRPr="003D7C3F" w:rsidRDefault="002E6C3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36B9FAFC" w14:textId="47023717" w:rsidR="00ED2000" w:rsidRPr="003D7C3F" w:rsidRDefault="002E6C3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17DE59CF" w14:textId="6C4881E3" w:rsidR="00ED2000" w:rsidRPr="003D7C3F" w:rsidRDefault="002E6C3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705003</w:t>
            </w:r>
          </w:p>
        </w:tc>
      </w:tr>
      <w:tr w:rsidR="00ED2000" w:rsidRPr="003D7C3F" w14:paraId="0E6C53AD" w14:textId="77777777" w:rsidTr="00ED2000">
        <w:tc>
          <w:tcPr>
            <w:tcW w:w="901" w:type="dxa"/>
          </w:tcPr>
          <w:p w14:paraId="465BF818" w14:textId="3750919F" w:rsidR="00ED2000" w:rsidRPr="003D7C3F" w:rsidRDefault="008558B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2307</w:t>
            </w:r>
          </w:p>
        </w:tc>
        <w:tc>
          <w:tcPr>
            <w:tcW w:w="3831" w:type="dxa"/>
          </w:tcPr>
          <w:p w14:paraId="51498623" w14:textId="538B69E4" w:rsidR="00ED2000" w:rsidRPr="003D7C3F" w:rsidRDefault="002E6C3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O. D. S.</w:t>
            </w:r>
          </w:p>
        </w:tc>
        <w:tc>
          <w:tcPr>
            <w:tcW w:w="2209" w:type="dxa"/>
          </w:tcPr>
          <w:p w14:paraId="0CABC941" w14:textId="65AAC80A" w:rsidR="00ED2000" w:rsidRPr="003D7C3F" w:rsidRDefault="002E6C3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3554829A" w14:textId="23F6059B" w:rsidR="00ED2000" w:rsidRPr="003D7C3F" w:rsidRDefault="002E6C3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06232C6F" w14:textId="763E6ABF" w:rsidR="00ED2000" w:rsidRPr="003D7C3F" w:rsidRDefault="002E6C3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702407</w:t>
            </w:r>
          </w:p>
        </w:tc>
      </w:tr>
      <w:tr w:rsidR="00ED2000" w:rsidRPr="003D7C3F" w14:paraId="6C446392" w14:textId="77777777" w:rsidTr="00ED2000">
        <w:tc>
          <w:tcPr>
            <w:tcW w:w="901" w:type="dxa"/>
          </w:tcPr>
          <w:p w14:paraId="6CD2D3E9" w14:textId="5FF33768" w:rsidR="00ED2000" w:rsidRPr="003D7C3F" w:rsidRDefault="008558B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2308</w:t>
            </w:r>
          </w:p>
        </w:tc>
        <w:tc>
          <w:tcPr>
            <w:tcW w:w="3831" w:type="dxa"/>
          </w:tcPr>
          <w:p w14:paraId="6F187718" w14:textId="51282BA3" w:rsidR="00ED2000" w:rsidRPr="003D7C3F" w:rsidRDefault="002E6C3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F. S.</w:t>
            </w:r>
          </w:p>
        </w:tc>
        <w:tc>
          <w:tcPr>
            <w:tcW w:w="2209" w:type="dxa"/>
          </w:tcPr>
          <w:p w14:paraId="189DD1D3" w14:textId="639E7F65" w:rsidR="00ED2000" w:rsidRPr="003D7C3F" w:rsidRDefault="002E6C3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79875A19" w14:textId="256F173A" w:rsidR="00ED2000" w:rsidRPr="003D7C3F" w:rsidRDefault="002E6C3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5898781A" w14:textId="31C0248B" w:rsidR="00ED2000" w:rsidRPr="003D7C3F" w:rsidRDefault="002E6C3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706508</w:t>
            </w:r>
          </w:p>
        </w:tc>
      </w:tr>
      <w:tr w:rsidR="00ED2000" w:rsidRPr="003D7C3F" w14:paraId="0D717A3A" w14:textId="77777777" w:rsidTr="00ED2000">
        <w:tc>
          <w:tcPr>
            <w:tcW w:w="901" w:type="dxa"/>
          </w:tcPr>
          <w:p w14:paraId="16ACC7FC" w14:textId="306D48CD" w:rsidR="00ED2000" w:rsidRPr="003D7C3F" w:rsidRDefault="008558B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2309</w:t>
            </w:r>
          </w:p>
        </w:tc>
        <w:tc>
          <w:tcPr>
            <w:tcW w:w="3831" w:type="dxa"/>
          </w:tcPr>
          <w:p w14:paraId="7D80D068" w14:textId="30427FAB" w:rsidR="00ED2000" w:rsidRPr="003D7C3F" w:rsidRDefault="002E6C3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M. M.</w:t>
            </w:r>
          </w:p>
        </w:tc>
        <w:tc>
          <w:tcPr>
            <w:tcW w:w="2209" w:type="dxa"/>
          </w:tcPr>
          <w:p w14:paraId="51C81905" w14:textId="03FF7BDF" w:rsidR="00ED2000" w:rsidRPr="003D7C3F" w:rsidRDefault="002E6C3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0474BCBF" w14:textId="19AA44BA" w:rsidR="00ED2000" w:rsidRPr="003D7C3F" w:rsidRDefault="002E6C3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0D799C65" w14:textId="2162E582" w:rsidR="00ED2000" w:rsidRPr="003D7C3F" w:rsidRDefault="002E6C32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705802</w:t>
            </w:r>
          </w:p>
        </w:tc>
      </w:tr>
      <w:tr w:rsidR="00ED2000" w:rsidRPr="003D7C3F" w14:paraId="7FF7F1DA" w14:textId="77777777" w:rsidTr="00ED2000">
        <w:tc>
          <w:tcPr>
            <w:tcW w:w="901" w:type="dxa"/>
          </w:tcPr>
          <w:p w14:paraId="556ACB00" w14:textId="1EC7ADF3" w:rsidR="00ED2000" w:rsidRPr="003D7C3F" w:rsidRDefault="008558B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2310</w:t>
            </w:r>
          </w:p>
        </w:tc>
        <w:tc>
          <w:tcPr>
            <w:tcW w:w="3831" w:type="dxa"/>
          </w:tcPr>
          <w:p w14:paraId="7CFAA739" w14:textId="04B17DCF" w:rsidR="00ED2000" w:rsidRPr="003D7C3F" w:rsidRDefault="00844CE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A. R. S.</w:t>
            </w:r>
          </w:p>
        </w:tc>
        <w:tc>
          <w:tcPr>
            <w:tcW w:w="2209" w:type="dxa"/>
          </w:tcPr>
          <w:p w14:paraId="36EE28F3" w14:textId="215CE86D" w:rsidR="00ED2000" w:rsidRPr="003D7C3F" w:rsidRDefault="00844CE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69A5B3D6" w14:textId="22252DEB" w:rsidR="00ED2000" w:rsidRPr="003D7C3F" w:rsidRDefault="00844CE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14F1167A" w14:textId="60B21BFE" w:rsidR="00ED2000" w:rsidRPr="003D7C3F" w:rsidRDefault="00844CEF" w:rsidP="00844CE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705003</w:t>
            </w:r>
          </w:p>
        </w:tc>
      </w:tr>
      <w:tr w:rsidR="00ED2000" w:rsidRPr="003D7C3F" w14:paraId="06649CCC" w14:textId="77777777" w:rsidTr="00ED2000">
        <w:tc>
          <w:tcPr>
            <w:tcW w:w="901" w:type="dxa"/>
          </w:tcPr>
          <w:p w14:paraId="6606267D" w14:textId="59E85460" w:rsidR="00ED2000" w:rsidRPr="003D7C3F" w:rsidRDefault="008558B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2311</w:t>
            </w:r>
          </w:p>
        </w:tc>
        <w:tc>
          <w:tcPr>
            <w:tcW w:w="3831" w:type="dxa"/>
          </w:tcPr>
          <w:p w14:paraId="14FF71A3" w14:textId="0C352DF4" w:rsidR="00ED2000" w:rsidRPr="003D7C3F" w:rsidRDefault="00844CE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F. B.</w:t>
            </w:r>
          </w:p>
        </w:tc>
        <w:tc>
          <w:tcPr>
            <w:tcW w:w="2209" w:type="dxa"/>
          </w:tcPr>
          <w:p w14:paraId="26B74718" w14:textId="36A1D4CB" w:rsidR="00ED2000" w:rsidRPr="003D7C3F" w:rsidRDefault="00844CE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602F2521" w14:textId="37BBBD55" w:rsidR="00ED2000" w:rsidRPr="003D7C3F" w:rsidRDefault="00844CE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0BB052C9" w14:textId="0E352460" w:rsidR="00ED2000" w:rsidRPr="003D7C3F" w:rsidRDefault="00844CE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702000</w:t>
            </w:r>
          </w:p>
        </w:tc>
      </w:tr>
      <w:tr w:rsidR="00ED2000" w:rsidRPr="003D7C3F" w14:paraId="791B8143" w14:textId="77777777" w:rsidTr="00ED2000">
        <w:tc>
          <w:tcPr>
            <w:tcW w:w="901" w:type="dxa"/>
          </w:tcPr>
          <w:p w14:paraId="5CE0054A" w14:textId="6C60A3BA" w:rsidR="00ED2000" w:rsidRPr="003D7C3F" w:rsidRDefault="008558B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2312</w:t>
            </w:r>
          </w:p>
        </w:tc>
        <w:tc>
          <w:tcPr>
            <w:tcW w:w="3831" w:type="dxa"/>
          </w:tcPr>
          <w:p w14:paraId="1937D727" w14:textId="5B2ED20A" w:rsidR="00ED2000" w:rsidRPr="003D7C3F" w:rsidRDefault="00844CE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G. S.</w:t>
            </w:r>
          </w:p>
        </w:tc>
        <w:tc>
          <w:tcPr>
            <w:tcW w:w="2209" w:type="dxa"/>
          </w:tcPr>
          <w:p w14:paraId="0E45C2E5" w14:textId="08A44949" w:rsidR="00ED2000" w:rsidRPr="003D7C3F" w:rsidRDefault="00844CE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255288DC" w14:textId="2E3B334A" w:rsidR="00ED2000" w:rsidRPr="003D7C3F" w:rsidRDefault="00844CE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6A592634" w14:textId="3F77D2EE" w:rsidR="00ED2000" w:rsidRPr="003D7C3F" w:rsidRDefault="00844CE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708203</w:t>
            </w:r>
          </w:p>
        </w:tc>
      </w:tr>
      <w:tr w:rsidR="00ED2000" w:rsidRPr="003D7C3F" w14:paraId="350C42C5" w14:textId="77777777" w:rsidTr="00ED2000">
        <w:tc>
          <w:tcPr>
            <w:tcW w:w="901" w:type="dxa"/>
          </w:tcPr>
          <w:p w14:paraId="2F3AE884" w14:textId="4BE7CD81" w:rsidR="00ED2000" w:rsidRPr="003D7C3F" w:rsidRDefault="008558B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2313</w:t>
            </w:r>
          </w:p>
        </w:tc>
        <w:tc>
          <w:tcPr>
            <w:tcW w:w="3831" w:type="dxa"/>
          </w:tcPr>
          <w:p w14:paraId="01F6EF7E" w14:textId="2AB058B0" w:rsidR="00ED2000" w:rsidRPr="003D7C3F" w:rsidRDefault="00844CE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G. S.</w:t>
            </w:r>
          </w:p>
        </w:tc>
        <w:tc>
          <w:tcPr>
            <w:tcW w:w="2209" w:type="dxa"/>
          </w:tcPr>
          <w:p w14:paraId="794E5896" w14:textId="62AC83FF" w:rsidR="00ED2000" w:rsidRPr="003D7C3F" w:rsidRDefault="00844CE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4DA96BF4" w14:textId="078ECF86" w:rsidR="00ED2000" w:rsidRPr="003D7C3F" w:rsidRDefault="00844CE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779F4AFA" w14:textId="0A58E837" w:rsidR="00ED2000" w:rsidRPr="003D7C3F" w:rsidRDefault="00844CE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706006</w:t>
            </w:r>
          </w:p>
        </w:tc>
      </w:tr>
      <w:tr w:rsidR="00ED2000" w:rsidRPr="00F60500" w14:paraId="23A0FAFB" w14:textId="77777777" w:rsidTr="00ED2000">
        <w:tc>
          <w:tcPr>
            <w:tcW w:w="901" w:type="dxa"/>
          </w:tcPr>
          <w:p w14:paraId="35ED7047" w14:textId="0586ACDE" w:rsidR="00ED2000" w:rsidRPr="00F60500" w:rsidRDefault="008558B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2314</w:t>
            </w:r>
          </w:p>
        </w:tc>
        <w:tc>
          <w:tcPr>
            <w:tcW w:w="3831" w:type="dxa"/>
          </w:tcPr>
          <w:p w14:paraId="70F92A68" w14:textId="605D9919" w:rsidR="00ED2000" w:rsidRPr="00F60500" w:rsidRDefault="00844CE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D. F.</w:t>
            </w:r>
          </w:p>
        </w:tc>
        <w:tc>
          <w:tcPr>
            <w:tcW w:w="2209" w:type="dxa"/>
          </w:tcPr>
          <w:p w14:paraId="21DCD716" w14:textId="582D1D7B" w:rsidR="00ED2000" w:rsidRPr="00F60500" w:rsidRDefault="00844CE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303431D9" w14:textId="399F74B4" w:rsidR="00ED2000" w:rsidRPr="00F60500" w:rsidRDefault="00844CE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5D6916EA" w14:textId="7E441638" w:rsidR="00ED2000" w:rsidRPr="00F60500" w:rsidRDefault="00844CE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701006</w:t>
            </w:r>
          </w:p>
        </w:tc>
      </w:tr>
      <w:tr w:rsidR="00ED2000" w:rsidRPr="00F60500" w14:paraId="2566CAC3" w14:textId="77777777" w:rsidTr="00ED2000">
        <w:tc>
          <w:tcPr>
            <w:tcW w:w="901" w:type="dxa"/>
          </w:tcPr>
          <w:p w14:paraId="71C93F34" w14:textId="65E8CD07" w:rsidR="00ED2000" w:rsidRPr="00F60500" w:rsidRDefault="00844CE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2315</w:t>
            </w:r>
          </w:p>
        </w:tc>
        <w:tc>
          <w:tcPr>
            <w:tcW w:w="3831" w:type="dxa"/>
          </w:tcPr>
          <w:p w14:paraId="508AADCB" w14:textId="51BA19EF" w:rsidR="00ED2000" w:rsidRPr="00F60500" w:rsidRDefault="00844CE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E. A. R.</w:t>
            </w:r>
          </w:p>
        </w:tc>
        <w:tc>
          <w:tcPr>
            <w:tcW w:w="2209" w:type="dxa"/>
          </w:tcPr>
          <w:p w14:paraId="733A20FB" w14:textId="78DDE38C" w:rsidR="00ED2000" w:rsidRPr="00F60500" w:rsidRDefault="00844CE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18102E07" w14:textId="0551A9C2" w:rsidR="00ED2000" w:rsidRPr="00F60500" w:rsidRDefault="00844CE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3FC28B4C" w14:textId="0E67DC97" w:rsidR="00ED2000" w:rsidRPr="00F60500" w:rsidRDefault="00BC15C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703304</w:t>
            </w:r>
          </w:p>
        </w:tc>
      </w:tr>
      <w:tr w:rsidR="00ED2000" w:rsidRPr="00F60500" w14:paraId="2C33487A" w14:textId="77777777" w:rsidTr="00ED2000">
        <w:tc>
          <w:tcPr>
            <w:tcW w:w="901" w:type="dxa"/>
          </w:tcPr>
          <w:p w14:paraId="737D60BF" w14:textId="25786632" w:rsidR="00ED2000" w:rsidRPr="00F60500" w:rsidRDefault="00844CE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2316</w:t>
            </w:r>
          </w:p>
        </w:tc>
        <w:tc>
          <w:tcPr>
            <w:tcW w:w="3831" w:type="dxa"/>
          </w:tcPr>
          <w:p w14:paraId="2BF56B49" w14:textId="6F248A76" w:rsidR="00ED2000" w:rsidRPr="00F60500" w:rsidRDefault="00BC15C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J. S.</w:t>
            </w:r>
          </w:p>
        </w:tc>
        <w:tc>
          <w:tcPr>
            <w:tcW w:w="2209" w:type="dxa"/>
          </w:tcPr>
          <w:p w14:paraId="01219894" w14:textId="071438FD" w:rsidR="00ED2000" w:rsidRPr="00F60500" w:rsidRDefault="00BC15C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00E71D11" w14:textId="77C8E7F0" w:rsidR="00ED2000" w:rsidRPr="00F60500" w:rsidRDefault="00BC15C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3D52CA9A" w14:textId="3FC71E49" w:rsidR="00ED2000" w:rsidRPr="00F60500" w:rsidRDefault="00BC15C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700800</w:t>
            </w:r>
          </w:p>
        </w:tc>
      </w:tr>
      <w:tr w:rsidR="00ED2000" w:rsidRPr="00F60500" w14:paraId="3E42B8DD" w14:textId="77777777" w:rsidTr="00ED2000">
        <w:tc>
          <w:tcPr>
            <w:tcW w:w="901" w:type="dxa"/>
          </w:tcPr>
          <w:p w14:paraId="46704956" w14:textId="63BAA239" w:rsidR="00ED2000" w:rsidRPr="00F60500" w:rsidRDefault="00844CE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2317</w:t>
            </w:r>
          </w:p>
        </w:tc>
        <w:tc>
          <w:tcPr>
            <w:tcW w:w="3831" w:type="dxa"/>
          </w:tcPr>
          <w:p w14:paraId="5CBA39FD" w14:textId="6B1177EE" w:rsidR="00ED2000" w:rsidRPr="00F60500" w:rsidRDefault="00BC15C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J. G. S.</w:t>
            </w:r>
          </w:p>
        </w:tc>
        <w:tc>
          <w:tcPr>
            <w:tcW w:w="2209" w:type="dxa"/>
          </w:tcPr>
          <w:p w14:paraId="6F4F7F44" w14:textId="5A47CBF2" w:rsidR="00ED2000" w:rsidRPr="00F60500" w:rsidRDefault="00BC15C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15/07/2021 </w:t>
            </w:r>
          </w:p>
        </w:tc>
        <w:tc>
          <w:tcPr>
            <w:tcW w:w="1985" w:type="dxa"/>
          </w:tcPr>
          <w:p w14:paraId="57D2442B" w14:textId="0522B233" w:rsidR="00ED2000" w:rsidRPr="00F60500" w:rsidRDefault="00BC15C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388E1830" w14:textId="4F73D23E" w:rsidR="00ED2000" w:rsidRPr="00F60500" w:rsidRDefault="00BC15C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705600</w:t>
            </w:r>
          </w:p>
        </w:tc>
      </w:tr>
      <w:tr w:rsidR="00ED2000" w:rsidRPr="00F60500" w14:paraId="32A074C9" w14:textId="77777777" w:rsidTr="00ED2000">
        <w:tc>
          <w:tcPr>
            <w:tcW w:w="901" w:type="dxa"/>
          </w:tcPr>
          <w:p w14:paraId="20BABE71" w14:textId="4CF83B52" w:rsidR="00ED2000" w:rsidRPr="00F60500" w:rsidRDefault="00844CE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2318</w:t>
            </w:r>
          </w:p>
        </w:tc>
        <w:tc>
          <w:tcPr>
            <w:tcW w:w="3831" w:type="dxa"/>
          </w:tcPr>
          <w:p w14:paraId="3728CBD2" w14:textId="079A0470" w:rsidR="00ED2000" w:rsidRPr="00F60500" w:rsidRDefault="00BC15C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F. S. O. L.</w:t>
            </w:r>
          </w:p>
        </w:tc>
        <w:tc>
          <w:tcPr>
            <w:tcW w:w="2209" w:type="dxa"/>
          </w:tcPr>
          <w:p w14:paraId="331FF7CE" w14:textId="23BA2521" w:rsidR="00ED2000" w:rsidRPr="00F60500" w:rsidRDefault="00BC15C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6C725C5F" w14:textId="61346332" w:rsidR="00ED2000" w:rsidRPr="00F60500" w:rsidRDefault="00BC15C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7A4E8DBD" w14:textId="6DDDD214" w:rsidR="00ED2000" w:rsidRPr="00F60500" w:rsidRDefault="00BC15C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700109</w:t>
            </w:r>
          </w:p>
        </w:tc>
      </w:tr>
      <w:tr w:rsidR="00ED2000" w:rsidRPr="00F60500" w14:paraId="0864542A" w14:textId="77777777" w:rsidTr="00ED2000">
        <w:tc>
          <w:tcPr>
            <w:tcW w:w="901" w:type="dxa"/>
          </w:tcPr>
          <w:p w14:paraId="50AD16DD" w14:textId="2B0D4AE7" w:rsidR="00ED2000" w:rsidRPr="00F60500" w:rsidRDefault="00844CE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2319</w:t>
            </w:r>
          </w:p>
        </w:tc>
        <w:tc>
          <w:tcPr>
            <w:tcW w:w="3831" w:type="dxa"/>
          </w:tcPr>
          <w:p w14:paraId="1B52FFF1" w14:textId="10F62C3C" w:rsidR="00ED2000" w:rsidRPr="00F60500" w:rsidRDefault="00BC15C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M. M.</w:t>
            </w:r>
          </w:p>
        </w:tc>
        <w:tc>
          <w:tcPr>
            <w:tcW w:w="2209" w:type="dxa"/>
          </w:tcPr>
          <w:p w14:paraId="5A318A5B" w14:textId="4A964DE9" w:rsidR="00ED2000" w:rsidRPr="00F60500" w:rsidRDefault="00BC15C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39959BAD" w14:textId="152FF104" w:rsidR="00ED2000" w:rsidRPr="00F60500" w:rsidRDefault="00BC15C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3B8214CA" w14:textId="5A272DB2" w:rsidR="00ED2000" w:rsidRPr="00F60500" w:rsidRDefault="00BC15C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700309</w:t>
            </w:r>
          </w:p>
        </w:tc>
      </w:tr>
      <w:tr w:rsidR="00ED2000" w:rsidRPr="00F60500" w14:paraId="639129C4" w14:textId="77777777" w:rsidTr="00ED2000">
        <w:tc>
          <w:tcPr>
            <w:tcW w:w="901" w:type="dxa"/>
          </w:tcPr>
          <w:p w14:paraId="0BFD8D60" w14:textId="1E4A06B2" w:rsidR="00ED2000" w:rsidRPr="00F60500" w:rsidRDefault="00844CE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2320</w:t>
            </w:r>
          </w:p>
        </w:tc>
        <w:tc>
          <w:tcPr>
            <w:tcW w:w="3831" w:type="dxa"/>
          </w:tcPr>
          <w:p w14:paraId="1925659B" w14:textId="375D225C" w:rsidR="00ED2000" w:rsidRPr="00F60500" w:rsidRDefault="00BC15C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L. R. S.</w:t>
            </w:r>
          </w:p>
        </w:tc>
        <w:tc>
          <w:tcPr>
            <w:tcW w:w="2209" w:type="dxa"/>
          </w:tcPr>
          <w:p w14:paraId="4AB7BAF5" w14:textId="06356B5E" w:rsidR="00ED2000" w:rsidRPr="00F60500" w:rsidRDefault="00BC15C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058C2612" w14:textId="25195A11" w:rsidR="00ED2000" w:rsidRPr="00F60500" w:rsidRDefault="00BC15C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6C9D2494" w14:textId="5BE50A9F" w:rsidR="00ED2000" w:rsidRPr="00F60500" w:rsidRDefault="00BC15C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700504</w:t>
            </w:r>
          </w:p>
        </w:tc>
      </w:tr>
      <w:tr w:rsidR="00ED2000" w:rsidRPr="00F60500" w14:paraId="054587A7" w14:textId="77777777" w:rsidTr="00ED2000">
        <w:tc>
          <w:tcPr>
            <w:tcW w:w="901" w:type="dxa"/>
          </w:tcPr>
          <w:p w14:paraId="52FC2289" w14:textId="555471C0" w:rsidR="00ED2000" w:rsidRPr="00F60500" w:rsidRDefault="00844CE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2321</w:t>
            </w:r>
          </w:p>
        </w:tc>
        <w:tc>
          <w:tcPr>
            <w:tcW w:w="3831" w:type="dxa"/>
          </w:tcPr>
          <w:p w14:paraId="2DC5D5E9" w14:textId="35ACF4F7" w:rsidR="00ED2000" w:rsidRPr="00F60500" w:rsidRDefault="00BC15C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S. L. S.</w:t>
            </w:r>
          </w:p>
        </w:tc>
        <w:tc>
          <w:tcPr>
            <w:tcW w:w="2209" w:type="dxa"/>
          </w:tcPr>
          <w:p w14:paraId="19AC13F4" w14:textId="5677E9D6" w:rsidR="00ED2000" w:rsidRPr="00F60500" w:rsidRDefault="00BC15C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798635FA" w14:textId="177AB588" w:rsidR="00ED2000" w:rsidRPr="00F60500" w:rsidRDefault="00BC15C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2CD1BCD2" w14:textId="0665F61B" w:rsidR="00ED2000" w:rsidRPr="00F60500" w:rsidRDefault="00BC15C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700909</w:t>
            </w:r>
          </w:p>
        </w:tc>
      </w:tr>
      <w:tr w:rsidR="00ED2000" w:rsidRPr="00F60500" w14:paraId="76EE1B21" w14:textId="77777777" w:rsidTr="00ED2000">
        <w:tc>
          <w:tcPr>
            <w:tcW w:w="901" w:type="dxa"/>
          </w:tcPr>
          <w:p w14:paraId="5771D075" w14:textId="44C8025D" w:rsidR="00ED2000" w:rsidRPr="00F60500" w:rsidRDefault="00844CE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2322</w:t>
            </w:r>
          </w:p>
        </w:tc>
        <w:tc>
          <w:tcPr>
            <w:tcW w:w="3831" w:type="dxa"/>
          </w:tcPr>
          <w:p w14:paraId="4456FA96" w14:textId="763E50EF" w:rsidR="00ED2000" w:rsidRPr="00F60500" w:rsidRDefault="00BC15C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L. L. R.</w:t>
            </w:r>
          </w:p>
        </w:tc>
        <w:tc>
          <w:tcPr>
            <w:tcW w:w="2209" w:type="dxa"/>
          </w:tcPr>
          <w:p w14:paraId="57D81D6A" w14:textId="35321CED" w:rsidR="00ED2000" w:rsidRPr="00F60500" w:rsidRDefault="00BC15C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18ED4BF1" w14:textId="4CE5ABC0" w:rsidR="00ED2000" w:rsidRPr="00F60500" w:rsidRDefault="00BC15C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62872D9F" w14:textId="3D9E5BBA" w:rsidR="00ED2000" w:rsidRPr="00F60500" w:rsidRDefault="00BC15C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708204</w:t>
            </w:r>
          </w:p>
        </w:tc>
      </w:tr>
      <w:tr w:rsidR="00ED2000" w:rsidRPr="00F60500" w14:paraId="10A6779C" w14:textId="77777777" w:rsidTr="00ED2000">
        <w:tc>
          <w:tcPr>
            <w:tcW w:w="901" w:type="dxa"/>
          </w:tcPr>
          <w:p w14:paraId="2793B02F" w14:textId="78539ECB" w:rsidR="00ED2000" w:rsidRPr="00F60500" w:rsidRDefault="00844CE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2323</w:t>
            </w:r>
          </w:p>
        </w:tc>
        <w:tc>
          <w:tcPr>
            <w:tcW w:w="3831" w:type="dxa"/>
          </w:tcPr>
          <w:p w14:paraId="67DAC3D4" w14:textId="2E96F199" w:rsidR="00ED2000" w:rsidRPr="00F60500" w:rsidRDefault="00BC15C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K. H. M. S.</w:t>
            </w:r>
          </w:p>
        </w:tc>
        <w:tc>
          <w:tcPr>
            <w:tcW w:w="2209" w:type="dxa"/>
          </w:tcPr>
          <w:p w14:paraId="4E97842A" w14:textId="6078184E" w:rsidR="00ED2000" w:rsidRPr="00F60500" w:rsidRDefault="00BC15C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25B62B88" w14:textId="1374B393" w:rsidR="00ED2000" w:rsidRPr="00F60500" w:rsidRDefault="00BC15C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58B0C5F0" w14:textId="490359DF" w:rsidR="00ED2000" w:rsidRPr="00F60500" w:rsidRDefault="00BC15C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708506</w:t>
            </w:r>
          </w:p>
        </w:tc>
      </w:tr>
      <w:tr w:rsidR="00ED2000" w:rsidRPr="00F60500" w14:paraId="74B65748" w14:textId="77777777" w:rsidTr="00ED2000">
        <w:tc>
          <w:tcPr>
            <w:tcW w:w="901" w:type="dxa"/>
          </w:tcPr>
          <w:p w14:paraId="5D4752F8" w14:textId="6684DB5E" w:rsidR="00ED2000" w:rsidRPr="00F60500" w:rsidRDefault="00844CE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2324</w:t>
            </w:r>
          </w:p>
        </w:tc>
        <w:tc>
          <w:tcPr>
            <w:tcW w:w="3831" w:type="dxa"/>
          </w:tcPr>
          <w:p w14:paraId="1446CFE2" w14:textId="0BEC71DC" w:rsidR="00ED2000" w:rsidRPr="00F60500" w:rsidRDefault="00BC15C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S. S. L.</w:t>
            </w:r>
          </w:p>
        </w:tc>
        <w:tc>
          <w:tcPr>
            <w:tcW w:w="2209" w:type="dxa"/>
          </w:tcPr>
          <w:p w14:paraId="7BA1D821" w14:textId="60BD1F37" w:rsidR="00ED2000" w:rsidRPr="00F60500" w:rsidRDefault="00BC15C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0AED71B0" w14:textId="7A110258" w:rsidR="00ED2000" w:rsidRPr="00F60500" w:rsidRDefault="00BC15C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522F1E9D" w14:textId="0D9A91DA" w:rsidR="00ED2000" w:rsidRPr="00F60500" w:rsidRDefault="00BC15C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700002</w:t>
            </w:r>
          </w:p>
        </w:tc>
      </w:tr>
      <w:tr w:rsidR="00ED2000" w:rsidRPr="00F60500" w14:paraId="4EF72D51" w14:textId="77777777" w:rsidTr="00ED2000">
        <w:tc>
          <w:tcPr>
            <w:tcW w:w="901" w:type="dxa"/>
          </w:tcPr>
          <w:p w14:paraId="123F54BA" w14:textId="456CE0FE" w:rsidR="00ED2000" w:rsidRPr="00F60500" w:rsidRDefault="00844CE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2325</w:t>
            </w:r>
          </w:p>
        </w:tc>
        <w:tc>
          <w:tcPr>
            <w:tcW w:w="3831" w:type="dxa"/>
          </w:tcPr>
          <w:p w14:paraId="22A228E2" w14:textId="1E285047" w:rsidR="00ED2000" w:rsidRPr="00F60500" w:rsidRDefault="00BC15C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N. C. A.</w:t>
            </w:r>
          </w:p>
        </w:tc>
        <w:tc>
          <w:tcPr>
            <w:tcW w:w="2209" w:type="dxa"/>
          </w:tcPr>
          <w:p w14:paraId="42071A40" w14:textId="610F4C81" w:rsidR="00ED2000" w:rsidRPr="00F60500" w:rsidRDefault="00BC15C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2586F347" w14:textId="41E97141" w:rsidR="00ED2000" w:rsidRPr="00F60500" w:rsidRDefault="00BC15C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452F9F18" w14:textId="044163EF" w:rsidR="00ED2000" w:rsidRPr="00F60500" w:rsidRDefault="00BC15C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702805</w:t>
            </w:r>
          </w:p>
        </w:tc>
      </w:tr>
      <w:tr w:rsidR="00ED2000" w:rsidRPr="003D7C3F" w14:paraId="252DF22B" w14:textId="77777777" w:rsidTr="00ED2000">
        <w:tc>
          <w:tcPr>
            <w:tcW w:w="901" w:type="dxa"/>
          </w:tcPr>
          <w:p w14:paraId="7B924ED8" w14:textId="4DEF331B" w:rsidR="00ED2000" w:rsidRPr="003D7C3F" w:rsidRDefault="00844CE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2326</w:t>
            </w:r>
          </w:p>
        </w:tc>
        <w:tc>
          <w:tcPr>
            <w:tcW w:w="3831" w:type="dxa"/>
          </w:tcPr>
          <w:p w14:paraId="36E7AD2E" w14:textId="0EBC1129" w:rsidR="00ED2000" w:rsidRPr="003D7C3F" w:rsidRDefault="00BC15C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M. S</w:t>
            </w:r>
          </w:p>
        </w:tc>
        <w:tc>
          <w:tcPr>
            <w:tcW w:w="2209" w:type="dxa"/>
          </w:tcPr>
          <w:p w14:paraId="70EB8929" w14:textId="15FD5781" w:rsidR="00ED2000" w:rsidRPr="003D7C3F" w:rsidRDefault="00BC15C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16F9E6BA" w14:textId="651DB7E1" w:rsidR="00ED2000" w:rsidRPr="003D7C3F" w:rsidRDefault="00BC15C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0C1538BA" w14:textId="1627D679" w:rsidR="00ED2000" w:rsidRPr="003D7C3F" w:rsidRDefault="001B716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702007</w:t>
            </w:r>
          </w:p>
        </w:tc>
      </w:tr>
      <w:tr w:rsidR="00ED2000" w:rsidRPr="003D7C3F" w14:paraId="648154ED" w14:textId="77777777" w:rsidTr="00ED2000">
        <w:tc>
          <w:tcPr>
            <w:tcW w:w="901" w:type="dxa"/>
          </w:tcPr>
          <w:p w14:paraId="6EB010BE" w14:textId="2EF2FF87" w:rsidR="00ED2000" w:rsidRPr="003D7C3F" w:rsidRDefault="00844CE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2327</w:t>
            </w:r>
          </w:p>
        </w:tc>
        <w:tc>
          <w:tcPr>
            <w:tcW w:w="3831" w:type="dxa"/>
          </w:tcPr>
          <w:p w14:paraId="737F40E8" w14:textId="35F06C0F" w:rsidR="00ED2000" w:rsidRPr="003D7C3F" w:rsidRDefault="001B716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E. B.</w:t>
            </w:r>
          </w:p>
        </w:tc>
        <w:tc>
          <w:tcPr>
            <w:tcW w:w="2209" w:type="dxa"/>
          </w:tcPr>
          <w:p w14:paraId="73E9F618" w14:textId="58439B72" w:rsidR="00ED2000" w:rsidRPr="003D7C3F" w:rsidRDefault="001B716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7192F39F" w14:textId="59EA9688" w:rsidR="00ED2000" w:rsidRPr="003D7C3F" w:rsidRDefault="001B716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2D99132C" w14:textId="34AEC430" w:rsidR="00ED2000" w:rsidRPr="003D7C3F" w:rsidRDefault="001B716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706703</w:t>
            </w:r>
          </w:p>
        </w:tc>
      </w:tr>
      <w:tr w:rsidR="00ED2000" w:rsidRPr="003D7C3F" w14:paraId="5E081CD1" w14:textId="77777777" w:rsidTr="00ED2000">
        <w:tc>
          <w:tcPr>
            <w:tcW w:w="901" w:type="dxa"/>
          </w:tcPr>
          <w:p w14:paraId="50A3EF0C" w14:textId="6A58339C" w:rsidR="00ED2000" w:rsidRPr="003D7C3F" w:rsidRDefault="00844CE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2328</w:t>
            </w:r>
          </w:p>
        </w:tc>
        <w:tc>
          <w:tcPr>
            <w:tcW w:w="3831" w:type="dxa"/>
          </w:tcPr>
          <w:p w14:paraId="3C168F3A" w14:textId="6CB9DE28" w:rsidR="00ED2000" w:rsidRPr="003D7C3F" w:rsidRDefault="001B716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G.</w:t>
            </w:r>
          </w:p>
        </w:tc>
        <w:tc>
          <w:tcPr>
            <w:tcW w:w="2209" w:type="dxa"/>
          </w:tcPr>
          <w:p w14:paraId="4881852D" w14:textId="130E8426" w:rsidR="00ED2000" w:rsidRPr="003D7C3F" w:rsidRDefault="001B716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2BDEF8C6" w14:textId="33085F14" w:rsidR="00ED2000" w:rsidRPr="003D7C3F" w:rsidRDefault="001B716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23FA8D36" w14:textId="5B151703" w:rsidR="00ED2000" w:rsidRPr="003D7C3F" w:rsidRDefault="001B716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700501</w:t>
            </w:r>
          </w:p>
        </w:tc>
      </w:tr>
      <w:tr w:rsidR="00ED2000" w:rsidRPr="003D7C3F" w14:paraId="4A72F1D6" w14:textId="77777777" w:rsidTr="00ED2000">
        <w:tc>
          <w:tcPr>
            <w:tcW w:w="901" w:type="dxa"/>
          </w:tcPr>
          <w:p w14:paraId="784673B6" w14:textId="120ECF20" w:rsidR="00ED2000" w:rsidRPr="003D7C3F" w:rsidRDefault="00844CE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2329</w:t>
            </w:r>
          </w:p>
        </w:tc>
        <w:tc>
          <w:tcPr>
            <w:tcW w:w="3831" w:type="dxa"/>
          </w:tcPr>
          <w:p w14:paraId="41D1FBA3" w14:textId="4609A5F6" w:rsidR="00ED2000" w:rsidRPr="003D7C3F" w:rsidRDefault="001B716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V. A. M.</w:t>
            </w:r>
          </w:p>
        </w:tc>
        <w:tc>
          <w:tcPr>
            <w:tcW w:w="2209" w:type="dxa"/>
          </w:tcPr>
          <w:p w14:paraId="2FAF730F" w14:textId="02FB66E6" w:rsidR="00ED2000" w:rsidRPr="003D7C3F" w:rsidRDefault="001B716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78DDCDED" w14:textId="70941E7C" w:rsidR="00ED2000" w:rsidRPr="003D7C3F" w:rsidRDefault="001B716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7032083D" w14:textId="3D673A82" w:rsidR="00ED2000" w:rsidRPr="003D7C3F" w:rsidRDefault="001B716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701002</w:t>
            </w:r>
          </w:p>
        </w:tc>
      </w:tr>
      <w:tr w:rsidR="00ED2000" w:rsidRPr="003D7C3F" w14:paraId="092059A3" w14:textId="77777777" w:rsidTr="00ED2000">
        <w:tc>
          <w:tcPr>
            <w:tcW w:w="901" w:type="dxa"/>
          </w:tcPr>
          <w:p w14:paraId="36B48B50" w14:textId="1673CD73" w:rsidR="00ED2000" w:rsidRPr="003D7C3F" w:rsidRDefault="00844CE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2330</w:t>
            </w:r>
          </w:p>
        </w:tc>
        <w:tc>
          <w:tcPr>
            <w:tcW w:w="3831" w:type="dxa"/>
          </w:tcPr>
          <w:p w14:paraId="47515D78" w14:textId="6C2F0E99" w:rsidR="00ED2000" w:rsidRPr="003D7C3F" w:rsidRDefault="001B716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N. L. M.</w:t>
            </w:r>
          </w:p>
        </w:tc>
        <w:tc>
          <w:tcPr>
            <w:tcW w:w="2209" w:type="dxa"/>
          </w:tcPr>
          <w:p w14:paraId="177BA388" w14:textId="2F9DEA12" w:rsidR="00ED2000" w:rsidRPr="003D7C3F" w:rsidRDefault="001B716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7D3D5133" w14:textId="2B5F0B8D" w:rsidR="00ED2000" w:rsidRPr="003D7C3F" w:rsidRDefault="001B716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34610598" w14:textId="7842B1D7" w:rsidR="00ED2000" w:rsidRPr="003D7C3F" w:rsidRDefault="001B716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704505</w:t>
            </w:r>
          </w:p>
        </w:tc>
      </w:tr>
      <w:tr w:rsidR="00ED2000" w:rsidRPr="003D7C3F" w14:paraId="42957D24" w14:textId="77777777" w:rsidTr="00ED2000">
        <w:tc>
          <w:tcPr>
            <w:tcW w:w="901" w:type="dxa"/>
          </w:tcPr>
          <w:p w14:paraId="391B6548" w14:textId="69103AD7" w:rsidR="00ED2000" w:rsidRPr="003D7C3F" w:rsidRDefault="00844CE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2331</w:t>
            </w:r>
          </w:p>
        </w:tc>
        <w:tc>
          <w:tcPr>
            <w:tcW w:w="3831" w:type="dxa"/>
          </w:tcPr>
          <w:p w14:paraId="6B09554B" w14:textId="7669271D" w:rsidR="00ED2000" w:rsidRPr="003D7C3F" w:rsidRDefault="001B716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N.</w:t>
            </w:r>
          </w:p>
        </w:tc>
        <w:tc>
          <w:tcPr>
            <w:tcW w:w="2209" w:type="dxa"/>
          </w:tcPr>
          <w:p w14:paraId="601A0BCA" w14:textId="0D907E35" w:rsidR="00ED2000" w:rsidRPr="003D7C3F" w:rsidRDefault="001B716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624333CD" w14:textId="6875307B" w:rsidR="00ED2000" w:rsidRPr="003D7C3F" w:rsidRDefault="001B716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47271D22" w14:textId="1FDBD2A3" w:rsidR="00ED2000" w:rsidRPr="003D7C3F" w:rsidRDefault="001B716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703004</w:t>
            </w:r>
          </w:p>
        </w:tc>
      </w:tr>
      <w:tr w:rsidR="00ED2000" w:rsidRPr="003D7C3F" w14:paraId="3060B440" w14:textId="77777777" w:rsidTr="00ED2000">
        <w:tc>
          <w:tcPr>
            <w:tcW w:w="901" w:type="dxa"/>
          </w:tcPr>
          <w:p w14:paraId="7BEE951B" w14:textId="3FDC05F7" w:rsidR="00ED2000" w:rsidRPr="003D7C3F" w:rsidRDefault="00844CE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2332</w:t>
            </w:r>
          </w:p>
        </w:tc>
        <w:tc>
          <w:tcPr>
            <w:tcW w:w="3831" w:type="dxa"/>
          </w:tcPr>
          <w:p w14:paraId="0ADB3482" w14:textId="0B063A9C" w:rsidR="00ED2000" w:rsidRPr="003D7C3F" w:rsidRDefault="001B716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R. S.</w:t>
            </w:r>
          </w:p>
        </w:tc>
        <w:tc>
          <w:tcPr>
            <w:tcW w:w="2209" w:type="dxa"/>
          </w:tcPr>
          <w:p w14:paraId="167A10E8" w14:textId="372E9EBD" w:rsidR="00ED2000" w:rsidRPr="003D7C3F" w:rsidRDefault="001B716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63E7582A" w14:textId="65A8A1C8" w:rsidR="00ED2000" w:rsidRPr="003D7C3F" w:rsidRDefault="001B716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3D2E32D4" w14:textId="18EEDB9C" w:rsidR="00ED2000" w:rsidRPr="003D7C3F" w:rsidRDefault="001B716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708003</w:t>
            </w:r>
          </w:p>
        </w:tc>
      </w:tr>
      <w:tr w:rsidR="00ED2000" w:rsidRPr="003D7C3F" w14:paraId="1D3B950D" w14:textId="77777777" w:rsidTr="00ED2000">
        <w:tc>
          <w:tcPr>
            <w:tcW w:w="901" w:type="dxa"/>
          </w:tcPr>
          <w:p w14:paraId="08EFCECC" w14:textId="6B1301BE" w:rsidR="00ED2000" w:rsidRPr="003D7C3F" w:rsidRDefault="00844CE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2333</w:t>
            </w:r>
          </w:p>
        </w:tc>
        <w:tc>
          <w:tcPr>
            <w:tcW w:w="3831" w:type="dxa"/>
          </w:tcPr>
          <w:p w14:paraId="72DD2FE3" w14:textId="385F9800" w:rsidR="00ED2000" w:rsidRPr="003D7C3F" w:rsidRDefault="001B716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N. S. B. S.</w:t>
            </w:r>
          </w:p>
        </w:tc>
        <w:tc>
          <w:tcPr>
            <w:tcW w:w="2209" w:type="dxa"/>
          </w:tcPr>
          <w:p w14:paraId="2A83181E" w14:textId="5DDAC00C" w:rsidR="00ED2000" w:rsidRPr="003D7C3F" w:rsidRDefault="001B716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02410C19" w14:textId="0437C2B3" w:rsidR="00ED2000" w:rsidRPr="003D7C3F" w:rsidRDefault="001B716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1479BC5A" w14:textId="2CAF09AE" w:rsidR="00ED2000" w:rsidRPr="003D7C3F" w:rsidRDefault="000524F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707602</w:t>
            </w:r>
          </w:p>
        </w:tc>
      </w:tr>
      <w:tr w:rsidR="00ED2000" w:rsidRPr="003D7C3F" w14:paraId="5FED5819" w14:textId="77777777" w:rsidTr="00ED2000">
        <w:tc>
          <w:tcPr>
            <w:tcW w:w="901" w:type="dxa"/>
          </w:tcPr>
          <w:p w14:paraId="11D1E1BA" w14:textId="0F2115FE" w:rsidR="00ED2000" w:rsidRPr="003D7C3F" w:rsidRDefault="00844CE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2334</w:t>
            </w:r>
          </w:p>
        </w:tc>
        <w:tc>
          <w:tcPr>
            <w:tcW w:w="3831" w:type="dxa"/>
          </w:tcPr>
          <w:p w14:paraId="3BCD536B" w14:textId="75F2B2DB" w:rsidR="00ED2000" w:rsidRPr="003D7C3F" w:rsidRDefault="000524F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N. R. G.</w:t>
            </w:r>
          </w:p>
        </w:tc>
        <w:tc>
          <w:tcPr>
            <w:tcW w:w="2209" w:type="dxa"/>
          </w:tcPr>
          <w:p w14:paraId="4F060836" w14:textId="3AD411BA" w:rsidR="00ED2000" w:rsidRPr="003D7C3F" w:rsidRDefault="000524F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3575DF60" w14:textId="55B67580" w:rsidR="00ED2000" w:rsidRPr="003D7C3F" w:rsidRDefault="000524F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060744F6" w14:textId="722B93CA" w:rsidR="00ED2000" w:rsidRPr="003D7C3F" w:rsidRDefault="000524F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700408</w:t>
            </w:r>
          </w:p>
        </w:tc>
      </w:tr>
      <w:tr w:rsidR="00ED2000" w:rsidRPr="003D7C3F" w14:paraId="45FB2909" w14:textId="77777777" w:rsidTr="00ED2000">
        <w:tc>
          <w:tcPr>
            <w:tcW w:w="901" w:type="dxa"/>
          </w:tcPr>
          <w:p w14:paraId="2F59A2E8" w14:textId="0B8B2116" w:rsidR="00ED2000" w:rsidRPr="003D7C3F" w:rsidRDefault="00844CE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2335</w:t>
            </w:r>
          </w:p>
        </w:tc>
        <w:tc>
          <w:tcPr>
            <w:tcW w:w="3831" w:type="dxa"/>
          </w:tcPr>
          <w:p w14:paraId="1CCB605F" w14:textId="78F51C68" w:rsidR="00ED2000" w:rsidRPr="003D7C3F" w:rsidRDefault="000524F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B. S.</w:t>
            </w:r>
          </w:p>
        </w:tc>
        <w:tc>
          <w:tcPr>
            <w:tcW w:w="2209" w:type="dxa"/>
          </w:tcPr>
          <w:p w14:paraId="413CD7EE" w14:textId="3C6E8ABE" w:rsidR="00ED2000" w:rsidRPr="003D7C3F" w:rsidRDefault="000524F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5634A0DF" w14:textId="7F217529" w:rsidR="00ED2000" w:rsidRPr="003D7C3F" w:rsidRDefault="000524F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3C0C7BEE" w14:textId="7B3E704E" w:rsidR="00ED2000" w:rsidRPr="003D7C3F" w:rsidRDefault="000524F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704702</w:t>
            </w:r>
          </w:p>
        </w:tc>
      </w:tr>
      <w:tr w:rsidR="00ED2000" w:rsidRPr="003D7C3F" w14:paraId="41A901C1" w14:textId="77777777" w:rsidTr="00ED2000">
        <w:tc>
          <w:tcPr>
            <w:tcW w:w="901" w:type="dxa"/>
          </w:tcPr>
          <w:p w14:paraId="4F62145D" w14:textId="6CE73F49" w:rsidR="00ED2000" w:rsidRPr="003D7C3F" w:rsidRDefault="00844CE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2336</w:t>
            </w:r>
          </w:p>
        </w:tc>
        <w:tc>
          <w:tcPr>
            <w:tcW w:w="3831" w:type="dxa"/>
          </w:tcPr>
          <w:p w14:paraId="00B40250" w14:textId="6088BDA5" w:rsidR="00ED2000" w:rsidRPr="003D7C3F" w:rsidRDefault="000524F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M. M.</w:t>
            </w:r>
          </w:p>
        </w:tc>
        <w:tc>
          <w:tcPr>
            <w:tcW w:w="2209" w:type="dxa"/>
          </w:tcPr>
          <w:p w14:paraId="14C97854" w14:textId="6D40990A" w:rsidR="00ED2000" w:rsidRPr="003D7C3F" w:rsidRDefault="000524F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1019EA03" w14:textId="7D6AC754" w:rsidR="00ED2000" w:rsidRPr="003D7C3F" w:rsidRDefault="000524F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4D333C9C" w14:textId="528CC396" w:rsidR="00ED2000" w:rsidRPr="003D7C3F" w:rsidRDefault="000524F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704802</w:t>
            </w:r>
          </w:p>
        </w:tc>
      </w:tr>
      <w:tr w:rsidR="00ED2000" w:rsidRPr="003D7C3F" w14:paraId="04D54FC8" w14:textId="77777777" w:rsidTr="00ED2000">
        <w:tc>
          <w:tcPr>
            <w:tcW w:w="901" w:type="dxa"/>
          </w:tcPr>
          <w:p w14:paraId="0BB51971" w14:textId="36C4B4D8" w:rsidR="00ED2000" w:rsidRPr="003D7C3F" w:rsidRDefault="00844CE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2337</w:t>
            </w:r>
          </w:p>
        </w:tc>
        <w:tc>
          <w:tcPr>
            <w:tcW w:w="3831" w:type="dxa"/>
          </w:tcPr>
          <w:p w14:paraId="3D9DACBD" w14:textId="0E1C767B" w:rsidR="00ED2000" w:rsidRPr="003D7C3F" w:rsidRDefault="000524F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A. R. S.</w:t>
            </w:r>
          </w:p>
        </w:tc>
        <w:tc>
          <w:tcPr>
            <w:tcW w:w="2209" w:type="dxa"/>
          </w:tcPr>
          <w:p w14:paraId="64F89A56" w14:textId="7CE390AA" w:rsidR="00ED2000" w:rsidRPr="003D7C3F" w:rsidRDefault="000524F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3045C09E" w14:textId="05C040EB" w:rsidR="00ED2000" w:rsidRPr="003D7C3F" w:rsidRDefault="000524F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7EFB2C09" w14:textId="52F2AFBF" w:rsidR="00ED2000" w:rsidRPr="003D7C3F" w:rsidRDefault="000524F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708001</w:t>
            </w:r>
          </w:p>
        </w:tc>
      </w:tr>
      <w:tr w:rsidR="00ED2000" w:rsidRPr="003D7C3F" w14:paraId="0C34E83C" w14:textId="77777777" w:rsidTr="00ED2000">
        <w:tc>
          <w:tcPr>
            <w:tcW w:w="901" w:type="dxa"/>
          </w:tcPr>
          <w:p w14:paraId="06625E89" w14:textId="071D4C24" w:rsidR="00ED2000" w:rsidRPr="003D7C3F" w:rsidRDefault="00844CE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2338</w:t>
            </w:r>
          </w:p>
        </w:tc>
        <w:tc>
          <w:tcPr>
            <w:tcW w:w="3831" w:type="dxa"/>
          </w:tcPr>
          <w:p w14:paraId="06D16E10" w14:textId="7146C049" w:rsidR="00ED2000" w:rsidRPr="003D7C3F" w:rsidRDefault="000524F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V. A. A.</w:t>
            </w:r>
          </w:p>
        </w:tc>
        <w:tc>
          <w:tcPr>
            <w:tcW w:w="2209" w:type="dxa"/>
          </w:tcPr>
          <w:p w14:paraId="2B780972" w14:textId="246D4514" w:rsidR="00ED2000" w:rsidRPr="003D7C3F" w:rsidRDefault="000524F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370F25A5" w14:textId="5FC93350" w:rsidR="00ED2000" w:rsidRPr="003D7C3F" w:rsidRDefault="000524F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5B23EC81" w14:textId="6571C4D6" w:rsidR="00ED2000" w:rsidRPr="003D7C3F" w:rsidRDefault="000524F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704207</w:t>
            </w:r>
          </w:p>
        </w:tc>
      </w:tr>
      <w:tr w:rsidR="00ED2000" w:rsidRPr="003D7C3F" w14:paraId="5D876EBA" w14:textId="77777777" w:rsidTr="00ED2000">
        <w:tc>
          <w:tcPr>
            <w:tcW w:w="901" w:type="dxa"/>
          </w:tcPr>
          <w:p w14:paraId="64BDF154" w14:textId="302D64A9" w:rsidR="00ED2000" w:rsidRPr="003D7C3F" w:rsidRDefault="00844CE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2339</w:t>
            </w:r>
          </w:p>
        </w:tc>
        <w:tc>
          <w:tcPr>
            <w:tcW w:w="3831" w:type="dxa"/>
          </w:tcPr>
          <w:p w14:paraId="65E011CF" w14:textId="55AF5E7A" w:rsidR="00ED2000" w:rsidRPr="003D7C3F" w:rsidRDefault="000524F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P. L. S.</w:t>
            </w:r>
          </w:p>
        </w:tc>
        <w:tc>
          <w:tcPr>
            <w:tcW w:w="2209" w:type="dxa"/>
          </w:tcPr>
          <w:p w14:paraId="60181A6C" w14:textId="488AB86B" w:rsidR="00ED2000" w:rsidRPr="003D7C3F" w:rsidRDefault="000524F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17BA947A" w14:textId="3379BDB6" w:rsidR="00ED2000" w:rsidRPr="003D7C3F" w:rsidRDefault="000524F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6BDECDBB" w14:textId="5CD9C969" w:rsidR="00ED2000" w:rsidRPr="003D7C3F" w:rsidRDefault="000524F5" w:rsidP="000524F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704000</w:t>
            </w:r>
          </w:p>
        </w:tc>
      </w:tr>
      <w:tr w:rsidR="00ED2000" w:rsidRPr="003D7C3F" w14:paraId="0F3BF923" w14:textId="77777777" w:rsidTr="00ED2000">
        <w:tc>
          <w:tcPr>
            <w:tcW w:w="901" w:type="dxa"/>
          </w:tcPr>
          <w:p w14:paraId="2FAFAFB6" w14:textId="01BC53FD" w:rsidR="00ED2000" w:rsidRPr="003D7C3F" w:rsidRDefault="00844CE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2340</w:t>
            </w:r>
          </w:p>
        </w:tc>
        <w:tc>
          <w:tcPr>
            <w:tcW w:w="3831" w:type="dxa"/>
          </w:tcPr>
          <w:p w14:paraId="01F4A04E" w14:textId="5D4001EC" w:rsidR="00ED2000" w:rsidRPr="003D7C3F" w:rsidRDefault="000524F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A. S.</w:t>
            </w:r>
          </w:p>
        </w:tc>
        <w:tc>
          <w:tcPr>
            <w:tcW w:w="2209" w:type="dxa"/>
          </w:tcPr>
          <w:p w14:paraId="20B672E1" w14:textId="3CCF9EEA" w:rsidR="00ED2000" w:rsidRPr="003D7C3F" w:rsidRDefault="000524F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1261F178" w14:textId="7A90AE98" w:rsidR="00ED2000" w:rsidRPr="003D7C3F" w:rsidRDefault="000524F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527936E6" w14:textId="0BDFADBC" w:rsidR="00ED2000" w:rsidRPr="003D7C3F" w:rsidRDefault="000524F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706702</w:t>
            </w:r>
          </w:p>
        </w:tc>
      </w:tr>
      <w:tr w:rsidR="00ED2000" w:rsidRPr="003D7C3F" w14:paraId="37320D30" w14:textId="77777777" w:rsidTr="00ED2000">
        <w:tc>
          <w:tcPr>
            <w:tcW w:w="901" w:type="dxa"/>
          </w:tcPr>
          <w:p w14:paraId="0AD1768E" w14:textId="063BD4DC" w:rsidR="00ED2000" w:rsidRPr="003D7C3F" w:rsidRDefault="00844CE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2341</w:t>
            </w:r>
          </w:p>
        </w:tc>
        <w:tc>
          <w:tcPr>
            <w:tcW w:w="3831" w:type="dxa"/>
          </w:tcPr>
          <w:p w14:paraId="20BDD9F7" w14:textId="5C2458D4" w:rsidR="00ED2000" w:rsidRPr="003D7C3F" w:rsidRDefault="000524F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M. M.</w:t>
            </w:r>
          </w:p>
        </w:tc>
        <w:tc>
          <w:tcPr>
            <w:tcW w:w="2209" w:type="dxa"/>
          </w:tcPr>
          <w:p w14:paraId="2E5F8AEF" w14:textId="44C54FFA" w:rsidR="00ED2000" w:rsidRPr="003D7C3F" w:rsidRDefault="000524F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2261C120" w14:textId="5C405A22" w:rsidR="00ED2000" w:rsidRPr="003D7C3F" w:rsidRDefault="000524F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1B3ABB59" w14:textId="3A1EDAC9" w:rsidR="00ED2000" w:rsidRPr="003D7C3F" w:rsidRDefault="000524F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706900</w:t>
            </w:r>
          </w:p>
        </w:tc>
      </w:tr>
      <w:tr w:rsidR="00ED2000" w:rsidRPr="003D7C3F" w14:paraId="2773AE79" w14:textId="77777777" w:rsidTr="00ED2000">
        <w:tc>
          <w:tcPr>
            <w:tcW w:w="901" w:type="dxa"/>
          </w:tcPr>
          <w:p w14:paraId="1630CBB3" w14:textId="2AA42801" w:rsidR="00ED2000" w:rsidRPr="003D7C3F" w:rsidRDefault="00844CE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2342</w:t>
            </w:r>
          </w:p>
        </w:tc>
        <w:tc>
          <w:tcPr>
            <w:tcW w:w="3831" w:type="dxa"/>
          </w:tcPr>
          <w:p w14:paraId="69033CA9" w14:textId="2C28F57A" w:rsidR="00ED2000" w:rsidRPr="003D7C3F" w:rsidRDefault="000524F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M. S. R.</w:t>
            </w:r>
          </w:p>
        </w:tc>
        <w:tc>
          <w:tcPr>
            <w:tcW w:w="2209" w:type="dxa"/>
          </w:tcPr>
          <w:p w14:paraId="3C3B06CC" w14:textId="622DD951" w:rsidR="00ED2000" w:rsidRPr="003D7C3F" w:rsidRDefault="000524F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3F808D10" w14:textId="5DDD889E" w:rsidR="00ED2000" w:rsidRPr="003D7C3F" w:rsidRDefault="000524F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41B06732" w14:textId="68DF9285" w:rsidR="00ED2000" w:rsidRPr="003D7C3F" w:rsidRDefault="000524F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708507</w:t>
            </w:r>
          </w:p>
        </w:tc>
      </w:tr>
      <w:tr w:rsidR="00ED2000" w:rsidRPr="00F60500" w14:paraId="414C4B99" w14:textId="77777777" w:rsidTr="00ED2000">
        <w:tc>
          <w:tcPr>
            <w:tcW w:w="901" w:type="dxa"/>
          </w:tcPr>
          <w:p w14:paraId="49EDFB10" w14:textId="7B4F14CC" w:rsidR="00ED2000" w:rsidRPr="00F60500" w:rsidRDefault="00844CE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2343</w:t>
            </w:r>
          </w:p>
        </w:tc>
        <w:tc>
          <w:tcPr>
            <w:tcW w:w="3831" w:type="dxa"/>
          </w:tcPr>
          <w:p w14:paraId="49C56669" w14:textId="65AB8E1B" w:rsidR="00ED2000" w:rsidRPr="00F60500" w:rsidRDefault="000524F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V. F.</w:t>
            </w:r>
          </w:p>
        </w:tc>
        <w:tc>
          <w:tcPr>
            <w:tcW w:w="2209" w:type="dxa"/>
          </w:tcPr>
          <w:p w14:paraId="34F69C91" w14:textId="556D96E0" w:rsidR="00ED2000" w:rsidRPr="00F60500" w:rsidRDefault="000524F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73E13905" w14:textId="3108122E" w:rsidR="00ED2000" w:rsidRPr="00F60500" w:rsidRDefault="000524F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2255668F" w14:textId="0ED809B7" w:rsidR="00ED2000" w:rsidRPr="00F60500" w:rsidRDefault="000524F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705000</w:t>
            </w:r>
          </w:p>
        </w:tc>
      </w:tr>
      <w:tr w:rsidR="00ED2000" w:rsidRPr="00F60500" w14:paraId="38E773F7" w14:textId="77777777" w:rsidTr="00ED2000">
        <w:tc>
          <w:tcPr>
            <w:tcW w:w="901" w:type="dxa"/>
          </w:tcPr>
          <w:p w14:paraId="26FD09A5" w14:textId="45A5E392" w:rsidR="00ED2000" w:rsidRPr="00F60500" w:rsidRDefault="000524F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2344</w:t>
            </w:r>
          </w:p>
        </w:tc>
        <w:tc>
          <w:tcPr>
            <w:tcW w:w="3831" w:type="dxa"/>
          </w:tcPr>
          <w:p w14:paraId="5467C958" w14:textId="3AA757F0" w:rsidR="00ED2000" w:rsidRPr="00F60500" w:rsidRDefault="000524F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C. S.</w:t>
            </w:r>
          </w:p>
        </w:tc>
        <w:tc>
          <w:tcPr>
            <w:tcW w:w="2209" w:type="dxa"/>
          </w:tcPr>
          <w:p w14:paraId="2CA41CF9" w14:textId="5E22890D" w:rsidR="00ED2000" w:rsidRPr="00F60500" w:rsidRDefault="000524F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2EF8346E" w14:textId="7E531EAB" w:rsidR="00ED2000" w:rsidRPr="00F60500" w:rsidRDefault="000524F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03002DBE" w14:textId="34271813" w:rsidR="00ED2000" w:rsidRPr="00F60500" w:rsidRDefault="000524F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704300</w:t>
            </w:r>
          </w:p>
        </w:tc>
      </w:tr>
      <w:tr w:rsidR="00ED2000" w:rsidRPr="00F60500" w14:paraId="2451B3E3" w14:textId="77777777" w:rsidTr="00ED2000">
        <w:tc>
          <w:tcPr>
            <w:tcW w:w="901" w:type="dxa"/>
          </w:tcPr>
          <w:p w14:paraId="2258AF70" w14:textId="161545E2" w:rsidR="00ED2000" w:rsidRPr="00F60500" w:rsidRDefault="000524F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2345</w:t>
            </w:r>
          </w:p>
        </w:tc>
        <w:tc>
          <w:tcPr>
            <w:tcW w:w="3831" w:type="dxa"/>
          </w:tcPr>
          <w:p w14:paraId="3F4F2AF6" w14:textId="39135D15" w:rsidR="00ED2000" w:rsidRPr="00F60500" w:rsidRDefault="000524F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P. M. S.</w:t>
            </w:r>
          </w:p>
        </w:tc>
        <w:tc>
          <w:tcPr>
            <w:tcW w:w="2209" w:type="dxa"/>
          </w:tcPr>
          <w:p w14:paraId="5B2FFFF3" w14:textId="08E041B1" w:rsidR="00ED2000" w:rsidRPr="00F60500" w:rsidRDefault="000524F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5B7AEC49" w14:textId="521C1911" w:rsidR="00ED2000" w:rsidRPr="00F60500" w:rsidRDefault="000524F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15C792A6" w14:textId="658EBC63" w:rsidR="00ED2000" w:rsidRPr="00F60500" w:rsidRDefault="000524F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706802</w:t>
            </w:r>
          </w:p>
        </w:tc>
      </w:tr>
      <w:tr w:rsidR="00ED2000" w:rsidRPr="00F60500" w14:paraId="35CF5E58" w14:textId="77777777" w:rsidTr="00ED2000">
        <w:tc>
          <w:tcPr>
            <w:tcW w:w="901" w:type="dxa"/>
          </w:tcPr>
          <w:p w14:paraId="6D6ECD2D" w14:textId="07D5B2B5" w:rsidR="00ED2000" w:rsidRPr="00F60500" w:rsidRDefault="000524F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2346</w:t>
            </w:r>
          </w:p>
        </w:tc>
        <w:tc>
          <w:tcPr>
            <w:tcW w:w="3831" w:type="dxa"/>
          </w:tcPr>
          <w:p w14:paraId="4EC21CA6" w14:textId="3D3957EF" w:rsidR="00ED2000" w:rsidRPr="00F60500" w:rsidRDefault="000524F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G. S.</w:t>
            </w:r>
          </w:p>
        </w:tc>
        <w:tc>
          <w:tcPr>
            <w:tcW w:w="2209" w:type="dxa"/>
          </w:tcPr>
          <w:p w14:paraId="07D1FC54" w14:textId="317D135F" w:rsidR="00ED2000" w:rsidRPr="00F60500" w:rsidRDefault="000524F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1DC9C4D6" w14:textId="61B52615" w:rsidR="00ED2000" w:rsidRPr="00F60500" w:rsidRDefault="000524F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6091008F" w14:textId="3A5C4E89" w:rsidR="00ED2000" w:rsidRPr="00F60500" w:rsidRDefault="000524F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708106</w:t>
            </w:r>
          </w:p>
        </w:tc>
      </w:tr>
      <w:tr w:rsidR="00ED2000" w:rsidRPr="00F60500" w14:paraId="5955B9DE" w14:textId="77777777" w:rsidTr="00ED2000">
        <w:tc>
          <w:tcPr>
            <w:tcW w:w="901" w:type="dxa"/>
          </w:tcPr>
          <w:p w14:paraId="6F631B20" w14:textId="73F7CD11" w:rsidR="00ED2000" w:rsidRPr="00F60500" w:rsidRDefault="000524F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2347</w:t>
            </w:r>
          </w:p>
        </w:tc>
        <w:tc>
          <w:tcPr>
            <w:tcW w:w="3831" w:type="dxa"/>
          </w:tcPr>
          <w:p w14:paraId="48148D91" w14:textId="2649617A" w:rsidR="00ED2000" w:rsidRPr="00F60500" w:rsidRDefault="000524F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D. C.</w:t>
            </w:r>
          </w:p>
        </w:tc>
        <w:tc>
          <w:tcPr>
            <w:tcW w:w="2209" w:type="dxa"/>
          </w:tcPr>
          <w:p w14:paraId="5787BFBA" w14:textId="6624D962" w:rsidR="00ED2000" w:rsidRPr="00F60500" w:rsidRDefault="000524F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0DD32A6D" w14:textId="180DDD33" w:rsidR="00ED2000" w:rsidRPr="00F60500" w:rsidRDefault="000524F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790F41A1" w14:textId="15E63E05" w:rsidR="00ED2000" w:rsidRPr="00F60500" w:rsidRDefault="000524F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700008</w:t>
            </w:r>
          </w:p>
        </w:tc>
      </w:tr>
      <w:tr w:rsidR="00ED2000" w:rsidRPr="00F60500" w14:paraId="232516A8" w14:textId="77777777" w:rsidTr="00ED2000">
        <w:tc>
          <w:tcPr>
            <w:tcW w:w="901" w:type="dxa"/>
          </w:tcPr>
          <w:p w14:paraId="48C86791" w14:textId="21102A30" w:rsidR="00ED2000" w:rsidRPr="00F60500" w:rsidRDefault="000524F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2348</w:t>
            </w:r>
          </w:p>
        </w:tc>
        <w:tc>
          <w:tcPr>
            <w:tcW w:w="3831" w:type="dxa"/>
          </w:tcPr>
          <w:p w14:paraId="4B3A116C" w14:textId="01D8D27D" w:rsidR="00ED2000" w:rsidRPr="00F60500" w:rsidRDefault="000524F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F. V. A.</w:t>
            </w:r>
          </w:p>
        </w:tc>
        <w:tc>
          <w:tcPr>
            <w:tcW w:w="2209" w:type="dxa"/>
          </w:tcPr>
          <w:p w14:paraId="0DBB3DB8" w14:textId="7590FE23" w:rsidR="00ED2000" w:rsidRPr="00F60500" w:rsidRDefault="000524F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633B7B62" w14:textId="5254D9CD" w:rsidR="00ED2000" w:rsidRPr="00F60500" w:rsidRDefault="000524F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7BF939A3" w14:textId="5A2548BE" w:rsidR="00ED2000" w:rsidRPr="00F60500" w:rsidRDefault="000524F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700005</w:t>
            </w:r>
          </w:p>
        </w:tc>
      </w:tr>
      <w:tr w:rsidR="00ED2000" w:rsidRPr="00F60500" w14:paraId="6F5A6C25" w14:textId="77777777" w:rsidTr="00ED2000">
        <w:tc>
          <w:tcPr>
            <w:tcW w:w="901" w:type="dxa"/>
          </w:tcPr>
          <w:p w14:paraId="60E2E8FF" w14:textId="466565AC" w:rsidR="00ED2000" w:rsidRPr="00F60500" w:rsidRDefault="000524F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2349</w:t>
            </w:r>
          </w:p>
        </w:tc>
        <w:tc>
          <w:tcPr>
            <w:tcW w:w="3831" w:type="dxa"/>
          </w:tcPr>
          <w:p w14:paraId="7C1160CA" w14:textId="002F6698" w:rsidR="00ED2000" w:rsidRPr="00F60500" w:rsidRDefault="000524F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P. C.</w:t>
            </w:r>
          </w:p>
        </w:tc>
        <w:tc>
          <w:tcPr>
            <w:tcW w:w="2209" w:type="dxa"/>
          </w:tcPr>
          <w:p w14:paraId="41BB23A3" w14:textId="52CD9381" w:rsidR="00ED2000" w:rsidRPr="00F60500" w:rsidRDefault="000524F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4353009A" w14:textId="0FB31BDB" w:rsidR="00ED2000" w:rsidRPr="00F60500" w:rsidRDefault="000524F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624AEC5C" w14:textId="34D07259" w:rsidR="00ED2000" w:rsidRPr="00F60500" w:rsidRDefault="00CE619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704504</w:t>
            </w:r>
          </w:p>
        </w:tc>
      </w:tr>
      <w:tr w:rsidR="00ED2000" w:rsidRPr="00F60500" w14:paraId="0BA42910" w14:textId="77777777" w:rsidTr="00ED2000">
        <w:tc>
          <w:tcPr>
            <w:tcW w:w="901" w:type="dxa"/>
          </w:tcPr>
          <w:p w14:paraId="7AF3C8C4" w14:textId="0A60E2F6" w:rsidR="00ED2000" w:rsidRPr="00F60500" w:rsidRDefault="000524F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2350</w:t>
            </w:r>
          </w:p>
        </w:tc>
        <w:tc>
          <w:tcPr>
            <w:tcW w:w="3831" w:type="dxa"/>
          </w:tcPr>
          <w:p w14:paraId="7569F4D2" w14:textId="3E99671D" w:rsidR="00ED2000" w:rsidRPr="00F60500" w:rsidRDefault="00CE619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F. S. C.</w:t>
            </w:r>
          </w:p>
        </w:tc>
        <w:tc>
          <w:tcPr>
            <w:tcW w:w="2209" w:type="dxa"/>
          </w:tcPr>
          <w:p w14:paraId="7CE21299" w14:textId="2FEB4E11" w:rsidR="00ED2000" w:rsidRPr="00F60500" w:rsidRDefault="00CE619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07F07098" w14:textId="6F275983" w:rsidR="00ED2000" w:rsidRPr="00F60500" w:rsidRDefault="00CE619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2E1C382F" w14:textId="450ED22C" w:rsidR="00ED2000" w:rsidRPr="00F60500" w:rsidRDefault="00CE619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707402</w:t>
            </w:r>
          </w:p>
        </w:tc>
      </w:tr>
      <w:tr w:rsidR="00ED2000" w:rsidRPr="00F60500" w14:paraId="7572322A" w14:textId="77777777" w:rsidTr="00ED2000">
        <w:tc>
          <w:tcPr>
            <w:tcW w:w="901" w:type="dxa"/>
          </w:tcPr>
          <w:p w14:paraId="33C7F0F4" w14:textId="2989DED6" w:rsidR="00ED2000" w:rsidRPr="00F60500" w:rsidRDefault="000524F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2351</w:t>
            </w:r>
          </w:p>
        </w:tc>
        <w:tc>
          <w:tcPr>
            <w:tcW w:w="3831" w:type="dxa"/>
          </w:tcPr>
          <w:p w14:paraId="18738594" w14:textId="3B4FD49C" w:rsidR="00ED2000" w:rsidRPr="00F60500" w:rsidRDefault="00CE619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F. M. O.</w:t>
            </w:r>
          </w:p>
        </w:tc>
        <w:tc>
          <w:tcPr>
            <w:tcW w:w="2209" w:type="dxa"/>
          </w:tcPr>
          <w:p w14:paraId="22D83671" w14:textId="7D11B3CF" w:rsidR="00ED2000" w:rsidRPr="00F60500" w:rsidRDefault="00CE619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5BAD3EF4" w14:textId="106A5DEB" w:rsidR="00ED2000" w:rsidRPr="00F60500" w:rsidRDefault="00CE619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2054EF6F" w14:textId="26DB6769" w:rsidR="00ED2000" w:rsidRPr="00F60500" w:rsidRDefault="00CE619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706708</w:t>
            </w:r>
          </w:p>
        </w:tc>
      </w:tr>
      <w:tr w:rsidR="00ED2000" w:rsidRPr="00F60500" w14:paraId="13633EF2" w14:textId="77777777" w:rsidTr="00ED2000">
        <w:tc>
          <w:tcPr>
            <w:tcW w:w="901" w:type="dxa"/>
          </w:tcPr>
          <w:p w14:paraId="38FB61FB" w14:textId="53E9CE0D" w:rsidR="00ED2000" w:rsidRPr="00F60500" w:rsidRDefault="000524F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2352</w:t>
            </w:r>
          </w:p>
        </w:tc>
        <w:tc>
          <w:tcPr>
            <w:tcW w:w="3831" w:type="dxa"/>
          </w:tcPr>
          <w:p w14:paraId="1EEAA33E" w14:textId="23A8B91B" w:rsidR="00ED2000" w:rsidRPr="00F60500" w:rsidRDefault="00CE619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M. A. B. F.</w:t>
            </w:r>
          </w:p>
        </w:tc>
        <w:tc>
          <w:tcPr>
            <w:tcW w:w="2209" w:type="dxa"/>
          </w:tcPr>
          <w:p w14:paraId="2A8538D2" w14:textId="6AB8178B" w:rsidR="00ED2000" w:rsidRPr="00F60500" w:rsidRDefault="00CE619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53E1AC13" w14:textId="7DBE504E" w:rsidR="00ED2000" w:rsidRPr="00F60500" w:rsidRDefault="00CE619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1393424D" w14:textId="6D7DFB7F" w:rsidR="00ED2000" w:rsidRPr="00F60500" w:rsidRDefault="00CE619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707408</w:t>
            </w:r>
          </w:p>
        </w:tc>
      </w:tr>
      <w:tr w:rsidR="00ED2000" w:rsidRPr="00F60500" w14:paraId="346AF1EC" w14:textId="77777777" w:rsidTr="00ED2000">
        <w:tc>
          <w:tcPr>
            <w:tcW w:w="901" w:type="dxa"/>
          </w:tcPr>
          <w:p w14:paraId="61727B84" w14:textId="3F0BB169" w:rsidR="00ED2000" w:rsidRPr="00F60500" w:rsidRDefault="000524F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2353</w:t>
            </w:r>
          </w:p>
        </w:tc>
        <w:tc>
          <w:tcPr>
            <w:tcW w:w="3831" w:type="dxa"/>
          </w:tcPr>
          <w:p w14:paraId="7FF95A3B" w14:textId="00B19A16" w:rsidR="00ED2000" w:rsidRPr="00F60500" w:rsidRDefault="00CE619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M. C. J.</w:t>
            </w:r>
          </w:p>
        </w:tc>
        <w:tc>
          <w:tcPr>
            <w:tcW w:w="2209" w:type="dxa"/>
          </w:tcPr>
          <w:p w14:paraId="1C077D20" w14:textId="68656E0B" w:rsidR="00ED2000" w:rsidRPr="00F60500" w:rsidRDefault="00CE619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6657F97B" w14:textId="4C992FF7" w:rsidR="00ED2000" w:rsidRPr="00F60500" w:rsidRDefault="00CE619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580AE11D" w14:textId="79ED6799" w:rsidR="00ED2000" w:rsidRPr="00F60500" w:rsidRDefault="00CE619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700101</w:t>
            </w:r>
          </w:p>
        </w:tc>
      </w:tr>
      <w:tr w:rsidR="00ED2000" w:rsidRPr="00F60500" w14:paraId="6263EDDF" w14:textId="77777777" w:rsidTr="00ED2000">
        <w:tc>
          <w:tcPr>
            <w:tcW w:w="901" w:type="dxa"/>
          </w:tcPr>
          <w:p w14:paraId="05CFC327" w14:textId="332D1F89" w:rsidR="00ED2000" w:rsidRPr="00F60500" w:rsidRDefault="000524F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2354</w:t>
            </w:r>
          </w:p>
        </w:tc>
        <w:tc>
          <w:tcPr>
            <w:tcW w:w="3831" w:type="dxa"/>
          </w:tcPr>
          <w:p w14:paraId="0E7E6F89" w14:textId="59E8E8CD" w:rsidR="00ED2000" w:rsidRPr="00F60500" w:rsidRDefault="00CE619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 P. M.</w:t>
            </w:r>
          </w:p>
        </w:tc>
        <w:tc>
          <w:tcPr>
            <w:tcW w:w="2209" w:type="dxa"/>
          </w:tcPr>
          <w:p w14:paraId="23898F5F" w14:textId="4025EC77" w:rsidR="00ED2000" w:rsidRPr="00F60500" w:rsidRDefault="00CE619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6F4DF69E" w14:textId="6B13E748" w:rsidR="00ED2000" w:rsidRPr="00F60500" w:rsidRDefault="00CE619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1CFAF3B3" w14:textId="7919F965" w:rsidR="00ED2000" w:rsidRPr="00F60500" w:rsidRDefault="00CE619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702608</w:t>
            </w:r>
          </w:p>
        </w:tc>
      </w:tr>
      <w:tr w:rsidR="00ED2000" w:rsidRPr="003D7C3F" w14:paraId="21942C92" w14:textId="77777777" w:rsidTr="00ED2000">
        <w:tc>
          <w:tcPr>
            <w:tcW w:w="901" w:type="dxa"/>
          </w:tcPr>
          <w:p w14:paraId="2EA967AB" w14:textId="23485C62" w:rsidR="00ED2000" w:rsidRPr="003D7C3F" w:rsidRDefault="000524F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2355</w:t>
            </w:r>
          </w:p>
        </w:tc>
        <w:tc>
          <w:tcPr>
            <w:tcW w:w="3831" w:type="dxa"/>
          </w:tcPr>
          <w:p w14:paraId="33FAD4ED" w14:textId="3146E4A9" w:rsidR="00ED2000" w:rsidRPr="003D7C3F" w:rsidRDefault="00CE619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I. A. R.</w:t>
            </w:r>
          </w:p>
        </w:tc>
        <w:tc>
          <w:tcPr>
            <w:tcW w:w="2209" w:type="dxa"/>
          </w:tcPr>
          <w:p w14:paraId="38C75EB7" w14:textId="44948B79" w:rsidR="00ED2000" w:rsidRPr="003D7C3F" w:rsidRDefault="00CE619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53896B6B" w14:textId="1C40F840" w:rsidR="00ED2000" w:rsidRPr="003D7C3F" w:rsidRDefault="00CE619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59EAD903" w14:textId="2ABB17FE" w:rsidR="00ED2000" w:rsidRPr="003D7C3F" w:rsidRDefault="00CE619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708202</w:t>
            </w:r>
          </w:p>
        </w:tc>
      </w:tr>
      <w:tr w:rsidR="00ED2000" w:rsidRPr="003D7C3F" w14:paraId="5D044E6B" w14:textId="77777777" w:rsidTr="00ED2000">
        <w:tc>
          <w:tcPr>
            <w:tcW w:w="901" w:type="dxa"/>
          </w:tcPr>
          <w:p w14:paraId="4C7EA6C5" w14:textId="46453E83" w:rsidR="00ED2000" w:rsidRPr="003D7C3F" w:rsidRDefault="000524F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2356</w:t>
            </w:r>
          </w:p>
        </w:tc>
        <w:tc>
          <w:tcPr>
            <w:tcW w:w="3831" w:type="dxa"/>
          </w:tcPr>
          <w:p w14:paraId="31D0A337" w14:textId="29E4B821" w:rsidR="00ED2000" w:rsidRPr="003D7C3F" w:rsidRDefault="00CE619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D. A. R. F.</w:t>
            </w:r>
          </w:p>
        </w:tc>
        <w:tc>
          <w:tcPr>
            <w:tcW w:w="2209" w:type="dxa"/>
          </w:tcPr>
          <w:p w14:paraId="2C12520B" w14:textId="1A55FCD5" w:rsidR="00ED2000" w:rsidRPr="003D7C3F" w:rsidRDefault="00CE619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55E23A66" w14:textId="090F65BD" w:rsidR="00ED2000" w:rsidRPr="003D7C3F" w:rsidRDefault="00CE619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62E7430E" w14:textId="6921EB40" w:rsidR="00ED2000" w:rsidRPr="003D7C3F" w:rsidRDefault="00CE619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700501</w:t>
            </w:r>
          </w:p>
        </w:tc>
      </w:tr>
      <w:tr w:rsidR="00ED2000" w:rsidRPr="003D7C3F" w14:paraId="5A4CD9A8" w14:textId="77777777" w:rsidTr="00ED2000">
        <w:tc>
          <w:tcPr>
            <w:tcW w:w="901" w:type="dxa"/>
          </w:tcPr>
          <w:p w14:paraId="09415303" w14:textId="01FEB121" w:rsidR="00ED2000" w:rsidRPr="003D7C3F" w:rsidRDefault="000524F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2357</w:t>
            </w:r>
          </w:p>
        </w:tc>
        <w:tc>
          <w:tcPr>
            <w:tcW w:w="3831" w:type="dxa"/>
          </w:tcPr>
          <w:p w14:paraId="2A1A6266" w14:textId="6DD8C7BB" w:rsidR="00ED2000" w:rsidRPr="003D7C3F" w:rsidRDefault="00CE619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L. Q. S.</w:t>
            </w:r>
          </w:p>
        </w:tc>
        <w:tc>
          <w:tcPr>
            <w:tcW w:w="2209" w:type="dxa"/>
          </w:tcPr>
          <w:p w14:paraId="513DA165" w14:textId="5D149C1A" w:rsidR="00ED2000" w:rsidRPr="003D7C3F" w:rsidRDefault="00CE619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44657E53" w14:textId="21166E9C" w:rsidR="00ED2000" w:rsidRPr="003D7C3F" w:rsidRDefault="00CE619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04AC1FCE" w14:textId="04C6CFED" w:rsidR="00ED2000" w:rsidRPr="003D7C3F" w:rsidRDefault="00CE619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707008</w:t>
            </w:r>
          </w:p>
        </w:tc>
      </w:tr>
      <w:tr w:rsidR="00ED2000" w:rsidRPr="003D7C3F" w14:paraId="5FEB45E3" w14:textId="77777777" w:rsidTr="00ED2000">
        <w:tc>
          <w:tcPr>
            <w:tcW w:w="901" w:type="dxa"/>
          </w:tcPr>
          <w:p w14:paraId="5146E83C" w14:textId="45824E57" w:rsidR="00ED2000" w:rsidRPr="003D7C3F" w:rsidRDefault="000524F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2358</w:t>
            </w:r>
          </w:p>
        </w:tc>
        <w:tc>
          <w:tcPr>
            <w:tcW w:w="3831" w:type="dxa"/>
          </w:tcPr>
          <w:p w14:paraId="28481659" w14:textId="6D2E6811" w:rsidR="00ED2000" w:rsidRPr="003D7C3F" w:rsidRDefault="00CE619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A. P. S.</w:t>
            </w:r>
          </w:p>
        </w:tc>
        <w:tc>
          <w:tcPr>
            <w:tcW w:w="2209" w:type="dxa"/>
          </w:tcPr>
          <w:p w14:paraId="708E11EC" w14:textId="61755051" w:rsidR="00ED2000" w:rsidRPr="003D7C3F" w:rsidRDefault="00CE619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1552706A" w14:textId="493C601A" w:rsidR="00ED2000" w:rsidRPr="003D7C3F" w:rsidRDefault="00CE619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16AF58B8" w14:textId="0BF7D6B5" w:rsidR="00ED2000" w:rsidRPr="003D7C3F" w:rsidRDefault="00CE619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700003</w:t>
            </w:r>
          </w:p>
        </w:tc>
      </w:tr>
      <w:tr w:rsidR="00ED2000" w:rsidRPr="003D7C3F" w14:paraId="627F0335" w14:textId="77777777" w:rsidTr="00ED2000">
        <w:tc>
          <w:tcPr>
            <w:tcW w:w="901" w:type="dxa"/>
          </w:tcPr>
          <w:p w14:paraId="5FE4F466" w14:textId="709D03FC" w:rsidR="00ED2000" w:rsidRPr="003D7C3F" w:rsidRDefault="000524F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2359</w:t>
            </w:r>
          </w:p>
        </w:tc>
        <w:tc>
          <w:tcPr>
            <w:tcW w:w="3831" w:type="dxa"/>
          </w:tcPr>
          <w:p w14:paraId="6D80CC36" w14:textId="10FFE36D" w:rsidR="00ED2000" w:rsidRPr="003D7C3F" w:rsidRDefault="00CE619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Z. L. P. V.</w:t>
            </w:r>
          </w:p>
        </w:tc>
        <w:tc>
          <w:tcPr>
            <w:tcW w:w="2209" w:type="dxa"/>
          </w:tcPr>
          <w:p w14:paraId="012727AF" w14:textId="2C34EBF0" w:rsidR="00ED2000" w:rsidRPr="003D7C3F" w:rsidRDefault="00CE619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562A25FC" w14:textId="4448BAB2" w:rsidR="00ED2000" w:rsidRPr="003D7C3F" w:rsidRDefault="00CE619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2A002458" w14:textId="0041B4BC" w:rsidR="00ED2000" w:rsidRPr="003D7C3F" w:rsidRDefault="00CE619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704605</w:t>
            </w:r>
          </w:p>
        </w:tc>
      </w:tr>
      <w:tr w:rsidR="00ED2000" w:rsidRPr="003D7C3F" w14:paraId="5539AAA1" w14:textId="77777777" w:rsidTr="00ED2000">
        <w:tc>
          <w:tcPr>
            <w:tcW w:w="901" w:type="dxa"/>
          </w:tcPr>
          <w:p w14:paraId="3DAAEDC8" w14:textId="0F83CC10" w:rsidR="00ED2000" w:rsidRPr="003D7C3F" w:rsidRDefault="000524F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2360</w:t>
            </w:r>
          </w:p>
        </w:tc>
        <w:tc>
          <w:tcPr>
            <w:tcW w:w="3831" w:type="dxa"/>
          </w:tcPr>
          <w:p w14:paraId="6170F037" w14:textId="17A7F9A8" w:rsidR="00ED2000" w:rsidRPr="003D7C3F" w:rsidRDefault="00CE619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M. B.</w:t>
            </w:r>
          </w:p>
        </w:tc>
        <w:tc>
          <w:tcPr>
            <w:tcW w:w="2209" w:type="dxa"/>
          </w:tcPr>
          <w:p w14:paraId="44BC50A9" w14:textId="48715A66" w:rsidR="00ED2000" w:rsidRPr="003D7C3F" w:rsidRDefault="00CE619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076F45B4" w14:textId="75469B21" w:rsidR="00ED2000" w:rsidRPr="003D7C3F" w:rsidRDefault="00CE619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52D1C9DB" w14:textId="470CA883" w:rsidR="00ED2000" w:rsidRPr="003D7C3F" w:rsidRDefault="00CE619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708605</w:t>
            </w:r>
          </w:p>
        </w:tc>
      </w:tr>
      <w:tr w:rsidR="00ED2000" w:rsidRPr="003D7C3F" w14:paraId="45885650" w14:textId="77777777" w:rsidTr="00ED2000">
        <w:tc>
          <w:tcPr>
            <w:tcW w:w="901" w:type="dxa"/>
          </w:tcPr>
          <w:p w14:paraId="2053B4B0" w14:textId="50E2F756" w:rsidR="00ED2000" w:rsidRPr="003D7C3F" w:rsidRDefault="000524F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2361</w:t>
            </w:r>
          </w:p>
        </w:tc>
        <w:tc>
          <w:tcPr>
            <w:tcW w:w="3831" w:type="dxa"/>
          </w:tcPr>
          <w:p w14:paraId="46478161" w14:textId="6AD423BA" w:rsidR="00ED2000" w:rsidRPr="003D7C3F" w:rsidRDefault="00CE619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V. P. M.</w:t>
            </w:r>
          </w:p>
        </w:tc>
        <w:tc>
          <w:tcPr>
            <w:tcW w:w="2209" w:type="dxa"/>
          </w:tcPr>
          <w:p w14:paraId="403B3DFB" w14:textId="70DE2D83" w:rsidR="00ED2000" w:rsidRPr="003D7C3F" w:rsidRDefault="00CE619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3BC5948F" w14:textId="3997DB18" w:rsidR="00ED2000" w:rsidRPr="003D7C3F" w:rsidRDefault="00CE619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25E10BA4" w14:textId="6CA518C7" w:rsidR="00ED2000" w:rsidRPr="003D7C3F" w:rsidRDefault="00CE619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700608</w:t>
            </w:r>
          </w:p>
        </w:tc>
      </w:tr>
      <w:tr w:rsidR="00ED2000" w:rsidRPr="003D7C3F" w14:paraId="10EA2135" w14:textId="77777777" w:rsidTr="00ED2000">
        <w:tc>
          <w:tcPr>
            <w:tcW w:w="901" w:type="dxa"/>
          </w:tcPr>
          <w:p w14:paraId="1A641CB2" w14:textId="05B5E3B8" w:rsidR="00ED2000" w:rsidRPr="003D7C3F" w:rsidRDefault="000524F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2362</w:t>
            </w:r>
          </w:p>
        </w:tc>
        <w:tc>
          <w:tcPr>
            <w:tcW w:w="3831" w:type="dxa"/>
          </w:tcPr>
          <w:p w14:paraId="0DADA625" w14:textId="6DF057D9" w:rsidR="00ED2000" w:rsidRPr="003D7C3F" w:rsidRDefault="00CE619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M. M.</w:t>
            </w:r>
          </w:p>
        </w:tc>
        <w:tc>
          <w:tcPr>
            <w:tcW w:w="2209" w:type="dxa"/>
          </w:tcPr>
          <w:p w14:paraId="59CB85DF" w14:textId="477E2914" w:rsidR="00ED2000" w:rsidRPr="003D7C3F" w:rsidRDefault="00CE619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6FDBB132" w14:textId="18D24945" w:rsidR="00ED2000" w:rsidRPr="003D7C3F" w:rsidRDefault="00CE619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5A29CEA9" w14:textId="68D38907" w:rsidR="00ED2000" w:rsidRPr="003D7C3F" w:rsidRDefault="00CE619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706902</w:t>
            </w:r>
          </w:p>
        </w:tc>
      </w:tr>
      <w:tr w:rsidR="00ED2000" w:rsidRPr="003D7C3F" w14:paraId="2BFBA029" w14:textId="77777777" w:rsidTr="00ED2000">
        <w:tc>
          <w:tcPr>
            <w:tcW w:w="901" w:type="dxa"/>
          </w:tcPr>
          <w:p w14:paraId="0108B2BE" w14:textId="54F7CD9C" w:rsidR="00ED2000" w:rsidRPr="003D7C3F" w:rsidRDefault="000524F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2363</w:t>
            </w:r>
          </w:p>
        </w:tc>
        <w:tc>
          <w:tcPr>
            <w:tcW w:w="3831" w:type="dxa"/>
          </w:tcPr>
          <w:p w14:paraId="45BDD740" w14:textId="56BC66E4" w:rsidR="00ED2000" w:rsidRPr="003D7C3F" w:rsidRDefault="00CE619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U. S.</w:t>
            </w:r>
          </w:p>
        </w:tc>
        <w:tc>
          <w:tcPr>
            <w:tcW w:w="2209" w:type="dxa"/>
          </w:tcPr>
          <w:p w14:paraId="1EF77CE2" w14:textId="79598CAA" w:rsidR="00ED2000" w:rsidRPr="003D7C3F" w:rsidRDefault="00CE619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177EA5BF" w14:textId="72FCB5FE" w:rsidR="00ED2000" w:rsidRPr="003D7C3F" w:rsidRDefault="00CE619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70A95A57" w14:textId="628D9862" w:rsidR="00ED2000" w:rsidRPr="003D7C3F" w:rsidRDefault="00CE619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700505</w:t>
            </w:r>
          </w:p>
        </w:tc>
      </w:tr>
      <w:tr w:rsidR="00ED2000" w:rsidRPr="003D7C3F" w14:paraId="23510673" w14:textId="77777777" w:rsidTr="00ED2000">
        <w:tc>
          <w:tcPr>
            <w:tcW w:w="901" w:type="dxa"/>
          </w:tcPr>
          <w:p w14:paraId="6F3C15BD" w14:textId="7799A2B5" w:rsidR="00ED2000" w:rsidRPr="003D7C3F" w:rsidRDefault="000524F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2364</w:t>
            </w:r>
          </w:p>
        </w:tc>
        <w:tc>
          <w:tcPr>
            <w:tcW w:w="3831" w:type="dxa"/>
          </w:tcPr>
          <w:p w14:paraId="6F1AF37C" w14:textId="11BAE6D3" w:rsidR="00ED2000" w:rsidRPr="003D7C3F" w:rsidRDefault="00CE619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A. S.</w:t>
            </w:r>
          </w:p>
        </w:tc>
        <w:tc>
          <w:tcPr>
            <w:tcW w:w="2209" w:type="dxa"/>
          </w:tcPr>
          <w:p w14:paraId="77FBD7C0" w14:textId="42701265" w:rsidR="00ED2000" w:rsidRPr="003D7C3F" w:rsidRDefault="00CE619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1390DCC2" w14:textId="082D7A45" w:rsidR="00ED2000" w:rsidRPr="003D7C3F" w:rsidRDefault="00CE619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3771C9A1" w14:textId="18F7D55D" w:rsidR="00ED2000" w:rsidRPr="003D7C3F" w:rsidRDefault="00CE619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701409</w:t>
            </w:r>
          </w:p>
        </w:tc>
      </w:tr>
      <w:tr w:rsidR="00ED2000" w:rsidRPr="003D7C3F" w14:paraId="1FCDF02A" w14:textId="77777777" w:rsidTr="00ED2000">
        <w:tc>
          <w:tcPr>
            <w:tcW w:w="901" w:type="dxa"/>
          </w:tcPr>
          <w:p w14:paraId="76711EE6" w14:textId="460FA477" w:rsidR="00ED2000" w:rsidRPr="003D7C3F" w:rsidRDefault="000524F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2365</w:t>
            </w:r>
          </w:p>
        </w:tc>
        <w:tc>
          <w:tcPr>
            <w:tcW w:w="3831" w:type="dxa"/>
          </w:tcPr>
          <w:p w14:paraId="6CBB5570" w14:textId="0B0BC947" w:rsidR="00ED2000" w:rsidRPr="003D7C3F" w:rsidRDefault="00E97141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S.</w:t>
            </w:r>
          </w:p>
        </w:tc>
        <w:tc>
          <w:tcPr>
            <w:tcW w:w="2209" w:type="dxa"/>
          </w:tcPr>
          <w:p w14:paraId="69C99B80" w14:textId="3092AA49" w:rsidR="00ED2000" w:rsidRPr="003D7C3F" w:rsidRDefault="00E9714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765F7A67" w14:textId="63834F82" w:rsidR="00ED2000" w:rsidRPr="003D7C3F" w:rsidRDefault="00E9714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47E7B9C1" w14:textId="5B1C45BF" w:rsidR="00ED2000" w:rsidRPr="003D7C3F" w:rsidRDefault="00E9714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702807</w:t>
            </w:r>
          </w:p>
        </w:tc>
      </w:tr>
      <w:tr w:rsidR="00ED2000" w:rsidRPr="003D7C3F" w14:paraId="37EEB3FC" w14:textId="77777777" w:rsidTr="00ED2000">
        <w:tc>
          <w:tcPr>
            <w:tcW w:w="901" w:type="dxa"/>
          </w:tcPr>
          <w:p w14:paraId="3A8346F0" w14:textId="3BFA86E2" w:rsidR="00ED2000" w:rsidRPr="003D7C3F" w:rsidRDefault="000524F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2366</w:t>
            </w:r>
          </w:p>
        </w:tc>
        <w:tc>
          <w:tcPr>
            <w:tcW w:w="3831" w:type="dxa"/>
          </w:tcPr>
          <w:p w14:paraId="59452A32" w14:textId="6D2372C9" w:rsidR="00ED2000" w:rsidRPr="003D7C3F" w:rsidRDefault="00E97141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C. S.</w:t>
            </w:r>
          </w:p>
        </w:tc>
        <w:tc>
          <w:tcPr>
            <w:tcW w:w="2209" w:type="dxa"/>
          </w:tcPr>
          <w:p w14:paraId="4D70A52B" w14:textId="082CDE29" w:rsidR="00ED2000" w:rsidRPr="003D7C3F" w:rsidRDefault="00E9714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757D36C3" w14:textId="33AA9067" w:rsidR="00ED2000" w:rsidRPr="003D7C3F" w:rsidRDefault="00E9714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5FAAD65E" w14:textId="5A641B6F" w:rsidR="00ED2000" w:rsidRPr="003D7C3F" w:rsidRDefault="00E9714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706803</w:t>
            </w:r>
          </w:p>
        </w:tc>
      </w:tr>
      <w:tr w:rsidR="00ED2000" w:rsidRPr="003D7C3F" w14:paraId="066CA250" w14:textId="77777777" w:rsidTr="00ED2000">
        <w:tc>
          <w:tcPr>
            <w:tcW w:w="901" w:type="dxa"/>
          </w:tcPr>
          <w:p w14:paraId="5B7B8A3C" w14:textId="75567515" w:rsidR="00ED2000" w:rsidRPr="003D7C3F" w:rsidRDefault="000524F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2367</w:t>
            </w:r>
          </w:p>
        </w:tc>
        <w:tc>
          <w:tcPr>
            <w:tcW w:w="3831" w:type="dxa"/>
          </w:tcPr>
          <w:p w14:paraId="2D7308C6" w14:textId="73610B97" w:rsidR="00ED2000" w:rsidRPr="003D7C3F" w:rsidRDefault="00E97141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M. S. T.</w:t>
            </w:r>
          </w:p>
        </w:tc>
        <w:tc>
          <w:tcPr>
            <w:tcW w:w="2209" w:type="dxa"/>
          </w:tcPr>
          <w:p w14:paraId="312459C4" w14:textId="07D3E887" w:rsidR="00ED2000" w:rsidRPr="003D7C3F" w:rsidRDefault="00E9714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5A9472C4" w14:textId="1B2D17B5" w:rsidR="00ED2000" w:rsidRPr="003D7C3F" w:rsidRDefault="00E9714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0C03BCBF" w14:textId="121F46FB" w:rsidR="00ED2000" w:rsidRPr="003D7C3F" w:rsidRDefault="00E9714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707202</w:t>
            </w:r>
          </w:p>
        </w:tc>
      </w:tr>
      <w:tr w:rsidR="00ED2000" w:rsidRPr="003D7C3F" w14:paraId="500DA2EF" w14:textId="77777777" w:rsidTr="00ED2000">
        <w:tc>
          <w:tcPr>
            <w:tcW w:w="901" w:type="dxa"/>
          </w:tcPr>
          <w:p w14:paraId="109B9003" w14:textId="08041ECC" w:rsidR="00ED2000" w:rsidRPr="003D7C3F" w:rsidRDefault="000524F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2368</w:t>
            </w:r>
          </w:p>
        </w:tc>
        <w:tc>
          <w:tcPr>
            <w:tcW w:w="3831" w:type="dxa"/>
          </w:tcPr>
          <w:p w14:paraId="3AF0785D" w14:textId="2A3262B7" w:rsidR="00ED2000" w:rsidRPr="003D7C3F" w:rsidRDefault="00E97141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G. T. S.</w:t>
            </w:r>
          </w:p>
        </w:tc>
        <w:tc>
          <w:tcPr>
            <w:tcW w:w="2209" w:type="dxa"/>
          </w:tcPr>
          <w:p w14:paraId="3646673F" w14:textId="6E0E64A0" w:rsidR="00ED2000" w:rsidRPr="003D7C3F" w:rsidRDefault="00E9714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45F39F19" w14:textId="7C4C0391" w:rsidR="00ED2000" w:rsidRPr="003D7C3F" w:rsidRDefault="00E9714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2E2B594D" w14:textId="3257E12F" w:rsidR="00ED2000" w:rsidRPr="003D7C3F" w:rsidRDefault="00E97141" w:rsidP="00E97141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708606</w:t>
            </w:r>
          </w:p>
        </w:tc>
      </w:tr>
      <w:tr w:rsidR="00ED2000" w:rsidRPr="003D7C3F" w14:paraId="03BAC768" w14:textId="77777777" w:rsidTr="00ED2000">
        <w:tc>
          <w:tcPr>
            <w:tcW w:w="901" w:type="dxa"/>
          </w:tcPr>
          <w:p w14:paraId="36307B00" w14:textId="6C724B43" w:rsidR="00ED2000" w:rsidRPr="003D7C3F" w:rsidRDefault="000524F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2369</w:t>
            </w:r>
          </w:p>
        </w:tc>
        <w:tc>
          <w:tcPr>
            <w:tcW w:w="3831" w:type="dxa"/>
          </w:tcPr>
          <w:p w14:paraId="7CEB701C" w14:textId="7E6A8DE3" w:rsidR="00ED2000" w:rsidRPr="003D7C3F" w:rsidRDefault="00E97141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C. C.</w:t>
            </w:r>
          </w:p>
        </w:tc>
        <w:tc>
          <w:tcPr>
            <w:tcW w:w="2209" w:type="dxa"/>
          </w:tcPr>
          <w:p w14:paraId="6F38DC74" w14:textId="48C40859" w:rsidR="00ED2000" w:rsidRPr="003D7C3F" w:rsidRDefault="00E9714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736E38C3" w14:textId="2001F4C1" w:rsidR="00ED2000" w:rsidRPr="003D7C3F" w:rsidRDefault="00E9714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66847CF6" w14:textId="44259186" w:rsidR="00ED2000" w:rsidRPr="003D7C3F" w:rsidRDefault="00E9714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700608</w:t>
            </w:r>
          </w:p>
        </w:tc>
      </w:tr>
      <w:tr w:rsidR="00ED2000" w:rsidRPr="003D7C3F" w14:paraId="5ABE3112" w14:textId="77777777" w:rsidTr="00ED2000">
        <w:tc>
          <w:tcPr>
            <w:tcW w:w="901" w:type="dxa"/>
          </w:tcPr>
          <w:p w14:paraId="2F8092AF" w14:textId="6519EB34" w:rsidR="00ED2000" w:rsidRPr="003D7C3F" w:rsidRDefault="000524F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2370</w:t>
            </w:r>
          </w:p>
        </w:tc>
        <w:tc>
          <w:tcPr>
            <w:tcW w:w="3831" w:type="dxa"/>
          </w:tcPr>
          <w:p w14:paraId="72881C5D" w14:textId="0AF624BD" w:rsidR="00ED2000" w:rsidRPr="003D7C3F" w:rsidRDefault="00E97141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V. S. F.</w:t>
            </w:r>
          </w:p>
        </w:tc>
        <w:tc>
          <w:tcPr>
            <w:tcW w:w="2209" w:type="dxa"/>
          </w:tcPr>
          <w:p w14:paraId="6AB4FEFD" w14:textId="42981214" w:rsidR="00ED2000" w:rsidRPr="003D7C3F" w:rsidRDefault="00E9714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3CA71CA2" w14:textId="2065183D" w:rsidR="00ED2000" w:rsidRPr="003D7C3F" w:rsidRDefault="00E9714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72023BD4" w14:textId="6E5B2805" w:rsidR="00ED2000" w:rsidRPr="003D7C3F" w:rsidRDefault="00E9714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700008</w:t>
            </w:r>
          </w:p>
        </w:tc>
      </w:tr>
      <w:tr w:rsidR="00ED2000" w:rsidRPr="003D7C3F" w14:paraId="5930C806" w14:textId="77777777" w:rsidTr="00ED2000">
        <w:tc>
          <w:tcPr>
            <w:tcW w:w="901" w:type="dxa"/>
          </w:tcPr>
          <w:p w14:paraId="4D6D5F86" w14:textId="077CDB4A" w:rsidR="00ED2000" w:rsidRPr="003D7C3F" w:rsidRDefault="000524F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2371</w:t>
            </w:r>
          </w:p>
        </w:tc>
        <w:tc>
          <w:tcPr>
            <w:tcW w:w="3831" w:type="dxa"/>
          </w:tcPr>
          <w:p w14:paraId="77F6654D" w14:textId="7FD39792" w:rsidR="00ED2000" w:rsidRPr="003D7C3F" w:rsidRDefault="00E97141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G. B.</w:t>
            </w:r>
          </w:p>
        </w:tc>
        <w:tc>
          <w:tcPr>
            <w:tcW w:w="2209" w:type="dxa"/>
          </w:tcPr>
          <w:p w14:paraId="42994212" w14:textId="19BBE843" w:rsidR="00ED2000" w:rsidRPr="003D7C3F" w:rsidRDefault="00E9714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0C887333" w14:textId="6096800C" w:rsidR="00ED2000" w:rsidRPr="003D7C3F" w:rsidRDefault="00E9714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69B82A04" w14:textId="27EB7482" w:rsidR="00ED2000" w:rsidRPr="003D7C3F" w:rsidRDefault="00E9714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706507</w:t>
            </w:r>
          </w:p>
        </w:tc>
      </w:tr>
      <w:tr w:rsidR="00ED2000" w:rsidRPr="00F60500" w14:paraId="056F7A0E" w14:textId="77777777" w:rsidTr="00ED2000">
        <w:tc>
          <w:tcPr>
            <w:tcW w:w="901" w:type="dxa"/>
          </w:tcPr>
          <w:p w14:paraId="4B1AB0C2" w14:textId="798035EA" w:rsidR="00ED2000" w:rsidRPr="00F60500" w:rsidRDefault="000524F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2372</w:t>
            </w:r>
          </w:p>
        </w:tc>
        <w:tc>
          <w:tcPr>
            <w:tcW w:w="3831" w:type="dxa"/>
          </w:tcPr>
          <w:p w14:paraId="59FBD02D" w14:textId="3A60D385" w:rsidR="00ED2000" w:rsidRPr="00F60500" w:rsidRDefault="00E97141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O. S.</w:t>
            </w:r>
          </w:p>
        </w:tc>
        <w:tc>
          <w:tcPr>
            <w:tcW w:w="2209" w:type="dxa"/>
          </w:tcPr>
          <w:p w14:paraId="2C6E360D" w14:textId="1219E58F" w:rsidR="00ED2000" w:rsidRPr="00F60500" w:rsidRDefault="00E9714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1B1C5330" w14:textId="73E97725" w:rsidR="00ED2000" w:rsidRPr="00F60500" w:rsidRDefault="00E9714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28B01056" w14:textId="126B73D4" w:rsidR="00ED2000" w:rsidRPr="00F60500" w:rsidRDefault="00E9714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708001</w:t>
            </w:r>
          </w:p>
        </w:tc>
      </w:tr>
      <w:tr w:rsidR="00ED2000" w:rsidRPr="00F60500" w14:paraId="3FAB3811" w14:textId="77777777" w:rsidTr="00ED2000">
        <w:tc>
          <w:tcPr>
            <w:tcW w:w="901" w:type="dxa"/>
          </w:tcPr>
          <w:p w14:paraId="20AA1127" w14:textId="5B17A9DA" w:rsidR="00ED2000" w:rsidRPr="00F60500" w:rsidRDefault="00E97141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2373</w:t>
            </w:r>
          </w:p>
        </w:tc>
        <w:tc>
          <w:tcPr>
            <w:tcW w:w="3831" w:type="dxa"/>
          </w:tcPr>
          <w:p w14:paraId="3760C322" w14:textId="79F7890B" w:rsidR="00ED2000" w:rsidRPr="00F60500" w:rsidRDefault="00E97141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F. S.</w:t>
            </w:r>
          </w:p>
        </w:tc>
        <w:tc>
          <w:tcPr>
            <w:tcW w:w="2209" w:type="dxa"/>
          </w:tcPr>
          <w:p w14:paraId="162AD183" w14:textId="75A3F457" w:rsidR="00ED2000" w:rsidRPr="00F60500" w:rsidRDefault="00E9714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03B4401F" w14:textId="5995F936" w:rsidR="00ED2000" w:rsidRPr="00F60500" w:rsidRDefault="00E9714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350C9B36" w14:textId="728F8131" w:rsidR="00ED2000" w:rsidRPr="00F60500" w:rsidRDefault="00E9714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708701</w:t>
            </w:r>
          </w:p>
        </w:tc>
      </w:tr>
      <w:tr w:rsidR="00ED2000" w:rsidRPr="00F60500" w14:paraId="67A0525F" w14:textId="77777777" w:rsidTr="00ED2000">
        <w:tc>
          <w:tcPr>
            <w:tcW w:w="901" w:type="dxa"/>
          </w:tcPr>
          <w:p w14:paraId="2692A8AA" w14:textId="3190C74A" w:rsidR="00ED2000" w:rsidRPr="00F60500" w:rsidRDefault="00E97141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2374</w:t>
            </w:r>
          </w:p>
        </w:tc>
        <w:tc>
          <w:tcPr>
            <w:tcW w:w="3831" w:type="dxa"/>
          </w:tcPr>
          <w:p w14:paraId="635D35FB" w14:textId="23C5BBE8" w:rsidR="00ED2000" w:rsidRPr="00F60500" w:rsidRDefault="00E97141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S.</w:t>
            </w:r>
          </w:p>
        </w:tc>
        <w:tc>
          <w:tcPr>
            <w:tcW w:w="2209" w:type="dxa"/>
          </w:tcPr>
          <w:p w14:paraId="09ECCF2E" w14:textId="1434990E" w:rsidR="00ED2000" w:rsidRPr="00F60500" w:rsidRDefault="00E9714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5CD4C7E3" w14:textId="4F3552F8" w:rsidR="00ED2000" w:rsidRPr="00F60500" w:rsidRDefault="00E9714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6A0547CC" w14:textId="1C2E9939" w:rsidR="00ED2000" w:rsidRPr="00F60500" w:rsidRDefault="00E9714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705007</w:t>
            </w:r>
          </w:p>
        </w:tc>
      </w:tr>
      <w:tr w:rsidR="00ED2000" w:rsidRPr="00F60500" w14:paraId="1F0A6E61" w14:textId="77777777" w:rsidTr="00ED2000">
        <w:tc>
          <w:tcPr>
            <w:tcW w:w="901" w:type="dxa"/>
          </w:tcPr>
          <w:p w14:paraId="0C84EA9F" w14:textId="7CE952A2" w:rsidR="00ED2000" w:rsidRPr="00F60500" w:rsidRDefault="00E97141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2375</w:t>
            </w:r>
          </w:p>
        </w:tc>
        <w:tc>
          <w:tcPr>
            <w:tcW w:w="3831" w:type="dxa"/>
          </w:tcPr>
          <w:p w14:paraId="62297CA6" w14:textId="6EB58564" w:rsidR="00ED2000" w:rsidRPr="00F60500" w:rsidRDefault="00E97141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L. P.</w:t>
            </w:r>
          </w:p>
        </w:tc>
        <w:tc>
          <w:tcPr>
            <w:tcW w:w="2209" w:type="dxa"/>
          </w:tcPr>
          <w:p w14:paraId="6C9FD08E" w14:textId="37FD1F51" w:rsidR="00ED2000" w:rsidRPr="00F60500" w:rsidRDefault="00E9714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15/07/2021</w:t>
            </w:r>
          </w:p>
        </w:tc>
        <w:tc>
          <w:tcPr>
            <w:tcW w:w="1985" w:type="dxa"/>
          </w:tcPr>
          <w:p w14:paraId="4A10D923" w14:textId="648DC43E" w:rsidR="00ED2000" w:rsidRPr="00F60500" w:rsidRDefault="00E9714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0366EFCE" w14:textId="6389FFED" w:rsidR="00ED2000" w:rsidRPr="00F60500" w:rsidRDefault="00E9714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708903</w:t>
            </w:r>
          </w:p>
        </w:tc>
      </w:tr>
      <w:tr w:rsidR="00ED2000" w:rsidRPr="00F60500" w14:paraId="3C1F6027" w14:textId="77777777" w:rsidTr="00ED2000">
        <w:tc>
          <w:tcPr>
            <w:tcW w:w="901" w:type="dxa"/>
          </w:tcPr>
          <w:p w14:paraId="6E395015" w14:textId="54C24979" w:rsidR="00ED2000" w:rsidRPr="00F60500" w:rsidRDefault="00E97141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2376</w:t>
            </w:r>
          </w:p>
        </w:tc>
        <w:tc>
          <w:tcPr>
            <w:tcW w:w="3831" w:type="dxa"/>
          </w:tcPr>
          <w:p w14:paraId="27C23575" w14:textId="6F158E1D" w:rsidR="00ED2000" w:rsidRPr="00F60500" w:rsidRDefault="00E97141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R. S.</w:t>
            </w:r>
          </w:p>
        </w:tc>
        <w:tc>
          <w:tcPr>
            <w:tcW w:w="2209" w:type="dxa"/>
          </w:tcPr>
          <w:p w14:paraId="60899ED8" w14:textId="48684443" w:rsidR="00ED2000" w:rsidRPr="00F60500" w:rsidRDefault="00E9714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16/07/2021</w:t>
            </w:r>
          </w:p>
        </w:tc>
        <w:tc>
          <w:tcPr>
            <w:tcW w:w="1985" w:type="dxa"/>
          </w:tcPr>
          <w:p w14:paraId="1A9FC067" w14:textId="747A03BB" w:rsidR="00ED2000" w:rsidRPr="00F60500" w:rsidRDefault="00E9714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7DA4F386" w14:textId="58F23A91" w:rsidR="00ED2000" w:rsidRPr="00F60500" w:rsidRDefault="00E9714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700503</w:t>
            </w:r>
          </w:p>
        </w:tc>
      </w:tr>
      <w:tr w:rsidR="00ED2000" w:rsidRPr="00F60500" w14:paraId="41936A32" w14:textId="77777777" w:rsidTr="00ED2000">
        <w:tc>
          <w:tcPr>
            <w:tcW w:w="901" w:type="dxa"/>
          </w:tcPr>
          <w:p w14:paraId="1AB89768" w14:textId="7967DC5C" w:rsidR="00ED2000" w:rsidRPr="00F60500" w:rsidRDefault="00E97141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2377</w:t>
            </w:r>
          </w:p>
        </w:tc>
        <w:tc>
          <w:tcPr>
            <w:tcW w:w="3831" w:type="dxa"/>
          </w:tcPr>
          <w:p w14:paraId="36951F16" w14:textId="1ADBA612" w:rsidR="00ED2000" w:rsidRPr="00F60500" w:rsidRDefault="00E97141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C. S.</w:t>
            </w:r>
          </w:p>
        </w:tc>
        <w:tc>
          <w:tcPr>
            <w:tcW w:w="2209" w:type="dxa"/>
          </w:tcPr>
          <w:p w14:paraId="11D67293" w14:textId="68C988D2" w:rsidR="00ED2000" w:rsidRPr="00F60500" w:rsidRDefault="00E9714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16/07/2021</w:t>
            </w:r>
          </w:p>
        </w:tc>
        <w:tc>
          <w:tcPr>
            <w:tcW w:w="1985" w:type="dxa"/>
          </w:tcPr>
          <w:p w14:paraId="6AF6343C" w14:textId="5D5B8866" w:rsidR="00ED2000" w:rsidRPr="00F60500" w:rsidRDefault="00E9714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023EE2E7" w14:textId="3DC68988" w:rsidR="00ED2000" w:rsidRPr="00F60500" w:rsidRDefault="00E9714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700805</w:t>
            </w:r>
          </w:p>
        </w:tc>
      </w:tr>
      <w:tr w:rsidR="00ED2000" w:rsidRPr="00F60500" w14:paraId="6389D8EB" w14:textId="77777777" w:rsidTr="00ED2000">
        <w:tc>
          <w:tcPr>
            <w:tcW w:w="901" w:type="dxa"/>
          </w:tcPr>
          <w:p w14:paraId="4F5DD56F" w14:textId="2D9CD870" w:rsidR="00ED2000" w:rsidRPr="00F60500" w:rsidRDefault="00E97141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2378</w:t>
            </w:r>
          </w:p>
        </w:tc>
        <w:tc>
          <w:tcPr>
            <w:tcW w:w="3831" w:type="dxa"/>
          </w:tcPr>
          <w:p w14:paraId="5DD1E8ED" w14:textId="0A5FD2E9" w:rsidR="00ED2000" w:rsidRPr="00F60500" w:rsidRDefault="00E97141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S.</w:t>
            </w:r>
          </w:p>
        </w:tc>
        <w:tc>
          <w:tcPr>
            <w:tcW w:w="2209" w:type="dxa"/>
          </w:tcPr>
          <w:p w14:paraId="58E1B1A0" w14:textId="181A9D38" w:rsidR="00ED2000" w:rsidRPr="00F60500" w:rsidRDefault="00E9714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16/07/2021</w:t>
            </w:r>
          </w:p>
        </w:tc>
        <w:tc>
          <w:tcPr>
            <w:tcW w:w="1985" w:type="dxa"/>
          </w:tcPr>
          <w:p w14:paraId="656825AF" w14:textId="46EE5B3E" w:rsidR="00ED2000" w:rsidRPr="00F60500" w:rsidRDefault="00E9714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677A8D41" w14:textId="3F7C4B94" w:rsidR="00ED2000" w:rsidRPr="00F60500" w:rsidRDefault="00E9714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708308</w:t>
            </w:r>
          </w:p>
        </w:tc>
      </w:tr>
      <w:tr w:rsidR="00ED2000" w:rsidRPr="00F60500" w14:paraId="6E13751A" w14:textId="77777777" w:rsidTr="00ED2000">
        <w:tc>
          <w:tcPr>
            <w:tcW w:w="901" w:type="dxa"/>
          </w:tcPr>
          <w:p w14:paraId="3A539533" w14:textId="0B1F973F" w:rsidR="00ED2000" w:rsidRPr="00F60500" w:rsidRDefault="00E97141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2379</w:t>
            </w:r>
          </w:p>
        </w:tc>
        <w:tc>
          <w:tcPr>
            <w:tcW w:w="3831" w:type="dxa"/>
          </w:tcPr>
          <w:p w14:paraId="338F9999" w14:textId="5ECF617D" w:rsidR="00ED2000" w:rsidRPr="00F60500" w:rsidRDefault="00E97141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N. M. S.</w:t>
            </w:r>
          </w:p>
        </w:tc>
        <w:tc>
          <w:tcPr>
            <w:tcW w:w="2209" w:type="dxa"/>
          </w:tcPr>
          <w:p w14:paraId="270454C8" w14:textId="4B93A036" w:rsidR="00ED2000" w:rsidRPr="00F60500" w:rsidRDefault="00E9714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16/07/2021</w:t>
            </w:r>
          </w:p>
        </w:tc>
        <w:tc>
          <w:tcPr>
            <w:tcW w:w="1985" w:type="dxa"/>
          </w:tcPr>
          <w:p w14:paraId="6C353A18" w14:textId="0E11CA8F" w:rsidR="00ED2000" w:rsidRPr="00F60500" w:rsidRDefault="00E9714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5102A8D3" w14:textId="5EFCC6C8" w:rsidR="00ED2000" w:rsidRPr="00F60500" w:rsidRDefault="00E9714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702403</w:t>
            </w:r>
          </w:p>
        </w:tc>
      </w:tr>
      <w:tr w:rsidR="00ED2000" w:rsidRPr="00F60500" w14:paraId="6D45544F" w14:textId="77777777" w:rsidTr="00ED2000">
        <w:tc>
          <w:tcPr>
            <w:tcW w:w="901" w:type="dxa"/>
          </w:tcPr>
          <w:p w14:paraId="7B804719" w14:textId="578E7BFE" w:rsidR="00ED2000" w:rsidRPr="00F60500" w:rsidRDefault="00E97141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2380</w:t>
            </w:r>
          </w:p>
        </w:tc>
        <w:tc>
          <w:tcPr>
            <w:tcW w:w="3831" w:type="dxa"/>
          </w:tcPr>
          <w:p w14:paraId="03349694" w14:textId="7750290A" w:rsidR="00ED2000" w:rsidRPr="00F60500" w:rsidRDefault="00E97141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D. P. C.</w:t>
            </w:r>
          </w:p>
        </w:tc>
        <w:tc>
          <w:tcPr>
            <w:tcW w:w="2209" w:type="dxa"/>
          </w:tcPr>
          <w:p w14:paraId="13814F0F" w14:textId="518F26C4" w:rsidR="00ED2000" w:rsidRPr="00F60500" w:rsidRDefault="00E9714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16/07/2021</w:t>
            </w:r>
          </w:p>
        </w:tc>
        <w:tc>
          <w:tcPr>
            <w:tcW w:w="1985" w:type="dxa"/>
          </w:tcPr>
          <w:p w14:paraId="62C2BB21" w14:textId="56BF1736" w:rsidR="00ED2000" w:rsidRPr="00F60500" w:rsidRDefault="00E9714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6391D92C" w14:textId="38C77C77" w:rsidR="00ED2000" w:rsidRPr="00F60500" w:rsidRDefault="00E9714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702807</w:t>
            </w:r>
          </w:p>
        </w:tc>
      </w:tr>
      <w:tr w:rsidR="00ED2000" w:rsidRPr="00F60500" w14:paraId="289A2D65" w14:textId="77777777" w:rsidTr="00ED2000">
        <w:tc>
          <w:tcPr>
            <w:tcW w:w="901" w:type="dxa"/>
          </w:tcPr>
          <w:p w14:paraId="17C0470C" w14:textId="605B143E" w:rsidR="00ED2000" w:rsidRPr="00F60500" w:rsidRDefault="00E97141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2381</w:t>
            </w:r>
          </w:p>
        </w:tc>
        <w:tc>
          <w:tcPr>
            <w:tcW w:w="3831" w:type="dxa"/>
          </w:tcPr>
          <w:p w14:paraId="46726403" w14:textId="021A62B3" w:rsidR="00ED2000" w:rsidRPr="00F60500" w:rsidRDefault="00E97141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J. C.</w:t>
            </w:r>
          </w:p>
        </w:tc>
        <w:tc>
          <w:tcPr>
            <w:tcW w:w="2209" w:type="dxa"/>
          </w:tcPr>
          <w:p w14:paraId="2D7399F6" w14:textId="23E1E270" w:rsidR="00ED2000" w:rsidRPr="00F60500" w:rsidRDefault="00E9714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16/07/2021</w:t>
            </w:r>
          </w:p>
        </w:tc>
        <w:tc>
          <w:tcPr>
            <w:tcW w:w="1985" w:type="dxa"/>
          </w:tcPr>
          <w:p w14:paraId="46E64829" w14:textId="63329C60" w:rsidR="00ED2000" w:rsidRPr="00F60500" w:rsidRDefault="00E9714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0B6B25EA" w14:textId="29A54F4E" w:rsidR="00ED2000" w:rsidRPr="00F60500" w:rsidRDefault="00E9714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704803</w:t>
            </w:r>
          </w:p>
        </w:tc>
      </w:tr>
      <w:tr w:rsidR="00ED2000" w:rsidRPr="00F60500" w14:paraId="1B01F0AD" w14:textId="77777777" w:rsidTr="00ED2000">
        <w:tc>
          <w:tcPr>
            <w:tcW w:w="901" w:type="dxa"/>
          </w:tcPr>
          <w:p w14:paraId="3DCC35B0" w14:textId="4723DBAF" w:rsidR="00ED2000" w:rsidRPr="00F60500" w:rsidRDefault="00E97141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2382</w:t>
            </w:r>
          </w:p>
        </w:tc>
        <w:tc>
          <w:tcPr>
            <w:tcW w:w="3831" w:type="dxa"/>
          </w:tcPr>
          <w:p w14:paraId="5E346B0A" w14:textId="5D410FB2" w:rsidR="00ED2000" w:rsidRPr="00F60500" w:rsidRDefault="00D7057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C. A. A.</w:t>
            </w:r>
          </w:p>
        </w:tc>
        <w:tc>
          <w:tcPr>
            <w:tcW w:w="2209" w:type="dxa"/>
          </w:tcPr>
          <w:p w14:paraId="1BFB5120" w14:textId="54B595FC" w:rsidR="00ED2000" w:rsidRPr="00F60500" w:rsidRDefault="00D7057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16/07/2021</w:t>
            </w:r>
          </w:p>
        </w:tc>
        <w:tc>
          <w:tcPr>
            <w:tcW w:w="1985" w:type="dxa"/>
          </w:tcPr>
          <w:p w14:paraId="13640115" w14:textId="5B914E1E" w:rsidR="00ED2000" w:rsidRPr="00F60500" w:rsidRDefault="00D7057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7E8A4EE7" w14:textId="3EE6C1C7" w:rsidR="00ED2000" w:rsidRPr="00F60500" w:rsidRDefault="00D7057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702401</w:t>
            </w:r>
          </w:p>
        </w:tc>
      </w:tr>
      <w:tr w:rsidR="00ED2000" w:rsidRPr="00F60500" w14:paraId="1823CB14" w14:textId="77777777" w:rsidTr="00ED2000">
        <w:tc>
          <w:tcPr>
            <w:tcW w:w="901" w:type="dxa"/>
          </w:tcPr>
          <w:p w14:paraId="347AE0F5" w14:textId="0F442C6E" w:rsidR="00ED2000" w:rsidRPr="00F60500" w:rsidRDefault="00E97141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2383</w:t>
            </w:r>
          </w:p>
        </w:tc>
        <w:tc>
          <w:tcPr>
            <w:tcW w:w="3831" w:type="dxa"/>
          </w:tcPr>
          <w:p w14:paraId="6914F51D" w14:textId="3A036031" w:rsidR="00ED2000" w:rsidRPr="00F60500" w:rsidRDefault="00D7057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S. S. S.</w:t>
            </w:r>
          </w:p>
        </w:tc>
        <w:tc>
          <w:tcPr>
            <w:tcW w:w="2209" w:type="dxa"/>
          </w:tcPr>
          <w:p w14:paraId="640C38C4" w14:textId="6ECF8CDE" w:rsidR="00ED2000" w:rsidRPr="00F60500" w:rsidRDefault="00D7057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16/07/2021</w:t>
            </w:r>
          </w:p>
        </w:tc>
        <w:tc>
          <w:tcPr>
            <w:tcW w:w="1985" w:type="dxa"/>
          </w:tcPr>
          <w:p w14:paraId="43EAB23C" w14:textId="1E5CDC9C" w:rsidR="00ED2000" w:rsidRPr="00F60500" w:rsidRDefault="00D7057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1DC48B61" w14:textId="00BBFD5E" w:rsidR="00ED2000" w:rsidRPr="00F60500" w:rsidRDefault="00D7057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700001</w:t>
            </w:r>
          </w:p>
        </w:tc>
      </w:tr>
      <w:tr w:rsidR="00ED2000" w:rsidRPr="003D7C3F" w14:paraId="7985ECDA" w14:textId="77777777" w:rsidTr="00ED2000">
        <w:tc>
          <w:tcPr>
            <w:tcW w:w="901" w:type="dxa"/>
          </w:tcPr>
          <w:p w14:paraId="303272A4" w14:textId="6256F3A0" w:rsidR="00ED2000" w:rsidRPr="003D7C3F" w:rsidRDefault="00E97141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2384</w:t>
            </w:r>
          </w:p>
        </w:tc>
        <w:tc>
          <w:tcPr>
            <w:tcW w:w="3831" w:type="dxa"/>
          </w:tcPr>
          <w:p w14:paraId="1A64D625" w14:textId="78C28EC0" w:rsidR="00ED2000" w:rsidRPr="003D7C3F" w:rsidRDefault="00D7057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D. H. G.</w:t>
            </w:r>
          </w:p>
        </w:tc>
        <w:tc>
          <w:tcPr>
            <w:tcW w:w="2209" w:type="dxa"/>
          </w:tcPr>
          <w:p w14:paraId="297817BE" w14:textId="0857E2D6" w:rsidR="00ED2000" w:rsidRPr="003D7C3F" w:rsidRDefault="00D7057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16/07/2021</w:t>
            </w:r>
          </w:p>
        </w:tc>
        <w:tc>
          <w:tcPr>
            <w:tcW w:w="1985" w:type="dxa"/>
          </w:tcPr>
          <w:p w14:paraId="7F33A6BE" w14:textId="10BBA200" w:rsidR="00ED2000" w:rsidRPr="003D7C3F" w:rsidRDefault="00D7057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7B90B53D" w14:textId="720EA45D" w:rsidR="00ED2000" w:rsidRPr="003D7C3F" w:rsidRDefault="00D7057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706401</w:t>
            </w:r>
          </w:p>
        </w:tc>
      </w:tr>
      <w:tr w:rsidR="00ED2000" w:rsidRPr="003D7C3F" w14:paraId="7CB807EB" w14:textId="77777777" w:rsidTr="00ED2000">
        <w:tc>
          <w:tcPr>
            <w:tcW w:w="901" w:type="dxa"/>
          </w:tcPr>
          <w:p w14:paraId="21DC659A" w14:textId="631D56D4" w:rsidR="00ED2000" w:rsidRPr="003D7C3F" w:rsidRDefault="00E97141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2385</w:t>
            </w:r>
          </w:p>
        </w:tc>
        <w:tc>
          <w:tcPr>
            <w:tcW w:w="3831" w:type="dxa"/>
          </w:tcPr>
          <w:p w14:paraId="1F3288E8" w14:textId="162CB2A7" w:rsidR="00ED2000" w:rsidRPr="003D7C3F" w:rsidRDefault="00D7057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L. F. S.</w:t>
            </w:r>
          </w:p>
        </w:tc>
        <w:tc>
          <w:tcPr>
            <w:tcW w:w="2209" w:type="dxa"/>
          </w:tcPr>
          <w:p w14:paraId="70BAFC74" w14:textId="7A77647B" w:rsidR="00ED2000" w:rsidRPr="003D7C3F" w:rsidRDefault="00D7057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16/07/2021</w:t>
            </w:r>
          </w:p>
        </w:tc>
        <w:tc>
          <w:tcPr>
            <w:tcW w:w="1985" w:type="dxa"/>
          </w:tcPr>
          <w:p w14:paraId="5073D59E" w14:textId="6A08342F" w:rsidR="00ED2000" w:rsidRPr="003D7C3F" w:rsidRDefault="00D7057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06D6E266" w14:textId="0D089511" w:rsidR="00ED2000" w:rsidRPr="003D7C3F" w:rsidRDefault="00D7057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702605</w:t>
            </w:r>
          </w:p>
        </w:tc>
      </w:tr>
      <w:tr w:rsidR="00ED2000" w:rsidRPr="003D7C3F" w14:paraId="469634C7" w14:textId="77777777" w:rsidTr="00ED2000">
        <w:tc>
          <w:tcPr>
            <w:tcW w:w="901" w:type="dxa"/>
          </w:tcPr>
          <w:p w14:paraId="3B14AA4C" w14:textId="57D7F188" w:rsidR="00ED2000" w:rsidRPr="003D7C3F" w:rsidRDefault="00E97141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2386</w:t>
            </w:r>
          </w:p>
        </w:tc>
        <w:tc>
          <w:tcPr>
            <w:tcW w:w="3831" w:type="dxa"/>
          </w:tcPr>
          <w:p w14:paraId="22D5FD0E" w14:textId="2A3E39A5" w:rsidR="00ED2000" w:rsidRPr="003D7C3F" w:rsidRDefault="00D7057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S. V.</w:t>
            </w:r>
          </w:p>
        </w:tc>
        <w:tc>
          <w:tcPr>
            <w:tcW w:w="2209" w:type="dxa"/>
          </w:tcPr>
          <w:p w14:paraId="0659B497" w14:textId="1E654696" w:rsidR="00ED2000" w:rsidRPr="003D7C3F" w:rsidRDefault="00D7057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16/07/2021</w:t>
            </w:r>
          </w:p>
        </w:tc>
        <w:tc>
          <w:tcPr>
            <w:tcW w:w="1985" w:type="dxa"/>
          </w:tcPr>
          <w:p w14:paraId="3A71C8AB" w14:textId="41303015" w:rsidR="00ED2000" w:rsidRPr="003D7C3F" w:rsidRDefault="00D7057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3A2C0A5C" w14:textId="383C2B1F" w:rsidR="00ED2000" w:rsidRPr="003D7C3F" w:rsidRDefault="00D7057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706002</w:t>
            </w:r>
          </w:p>
        </w:tc>
      </w:tr>
      <w:tr w:rsidR="00ED2000" w:rsidRPr="003D7C3F" w14:paraId="42C030D0" w14:textId="77777777" w:rsidTr="00ED2000">
        <w:tc>
          <w:tcPr>
            <w:tcW w:w="901" w:type="dxa"/>
          </w:tcPr>
          <w:p w14:paraId="0B738978" w14:textId="7123DDB2" w:rsidR="00ED2000" w:rsidRPr="003D7C3F" w:rsidRDefault="00E97141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2387</w:t>
            </w:r>
          </w:p>
        </w:tc>
        <w:tc>
          <w:tcPr>
            <w:tcW w:w="3831" w:type="dxa"/>
          </w:tcPr>
          <w:p w14:paraId="6A6D6588" w14:textId="0241316B" w:rsidR="00ED2000" w:rsidRPr="003D7C3F" w:rsidRDefault="00D7057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S. M. P.</w:t>
            </w:r>
          </w:p>
        </w:tc>
        <w:tc>
          <w:tcPr>
            <w:tcW w:w="2209" w:type="dxa"/>
          </w:tcPr>
          <w:p w14:paraId="01DD014E" w14:textId="23C18DA9" w:rsidR="00ED2000" w:rsidRPr="003D7C3F" w:rsidRDefault="00D7057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16/07/2021</w:t>
            </w:r>
          </w:p>
        </w:tc>
        <w:tc>
          <w:tcPr>
            <w:tcW w:w="1985" w:type="dxa"/>
          </w:tcPr>
          <w:p w14:paraId="1687BA39" w14:textId="3D0A4D0C" w:rsidR="00ED2000" w:rsidRPr="003D7C3F" w:rsidRDefault="00D7057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6FFFC89D" w14:textId="58C9E209" w:rsidR="00ED2000" w:rsidRPr="003D7C3F" w:rsidRDefault="00D7057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700807</w:t>
            </w:r>
          </w:p>
        </w:tc>
      </w:tr>
      <w:tr w:rsidR="00ED2000" w:rsidRPr="003D7C3F" w14:paraId="165DF873" w14:textId="77777777" w:rsidTr="00ED2000">
        <w:tc>
          <w:tcPr>
            <w:tcW w:w="901" w:type="dxa"/>
          </w:tcPr>
          <w:p w14:paraId="621D661D" w14:textId="61ED9022" w:rsidR="00ED2000" w:rsidRPr="003D7C3F" w:rsidRDefault="00E97141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2388</w:t>
            </w:r>
          </w:p>
        </w:tc>
        <w:tc>
          <w:tcPr>
            <w:tcW w:w="3831" w:type="dxa"/>
          </w:tcPr>
          <w:p w14:paraId="1CE35C7A" w14:textId="24674729" w:rsidR="00ED2000" w:rsidRPr="003D7C3F" w:rsidRDefault="00D7057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S. P.</w:t>
            </w:r>
          </w:p>
        </w:tc>
        <w:tc>
          <w:tcPr>
            <w:tcW w:w="2209" w:type="dxa"/>
          </w:tcPr>
          <w:p w14:paraId="595F640C" w14:textId="3029C406" w:rsidR="00ED2000" w:rsidRPr="003D7C3F" w:rsidRDefault="00D7057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16/07/2021</w:t>
            </w:r>
          </w:p>
        </w:tc>
        <w:tc>
          <w:tcPr>
            <w:tcW w:w="1985" w:type="dxa"/>
          </w:tcPr>
          <w:p w14:paraId="3B8E1540" w14:textId="3EDA9DBA" w:rsidR="00ED2000" w:rsidRPr="003D7C3F" w:rsidRDefault="00D7057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54D1F983" w14:textId="3AB03E75" w:rsidR="00ED2000" w:rsidRPr="003D7C3F" w:rsidRDefault="00D7057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708007</w:t>
            </w:r>
          </w:p>
        </w:tc>
      </w:tr>
      <w:tr w:rsidR="00ED2000" w:rsidRPr="003D7C3F" w14:paraId="312B3384" w14:textId="77777777" w:rsidTr="00ED2000">
        <w:tc>
          <w:tcPr>
            <w:tcW w:w="901" w:type="dxa"/>
          </w:tcPr>
          <w:p w14:paraId="2E110FCC" w14:textId="3FA7CBF1" w:rsidR="00ED2000" w:rsidRPr="003D7C3F" w:rsidRDefault="00E97141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2389</w:t>
            </w:r>
          </w:p>
        </w:tc>
        <w:tc>
          <w:tcPr>
            <w:tcW w:w="3831" w:type="dxa"/>
          </w:tcPr>
          <w:p w14:paraId="5F97CB8A" w14:textId="107880FB" w:rsidR="00ED2000" w:rsidRPr="003D7C3F" w:rsidRDefault="00D7057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F. J.</w:t>
            </w:r>
          </w:p>
        </w:tc>
        <w:tc>
          <w:tcPr>
            <w:tcW w:w="2209" w:type="dxa"/>
          </w:tcPr>
          <w:p w14:paraId="5D686371" w14:textId="165FF049" w:rsidR="00ED2000" w:rsidRPr="003D7C3F" w:rsidRDefault="00D7057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16/07/2021</w:t>
            </w:r>
          </w:p>
        </w:tc>
        <w:tc>
          <w:tcPr>
            <w:tcW w:w="1985" w:type="dxa"/>
          </w:tcPr>
          <w:p w14:paraId="08BBDEFD" w14:textId="4C09FB6F" w:rsidR="00ED2000" w:rsidRPr="003D7C3F" w:rsidRDefault="00D7057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2A6649D5" w14:textId="64F6A335" w:rsidR="00ED2000" w:rsidRPr="003D7C3F" w:rsidRDefault="00D7057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704808</w:t>
            </w:r>
          </w:p>
        </w:tc>
      </w:tr>
      <w:tr w:rsidR="00ED2000" w:rsidRPr="003D7C3F" w14:paraId="26E36FEB" w14:textId="77777777" w:rsidTr="00ED2000">
        <w:tc>
          <w:tcPr>
            <w:tcW w:w="901" w:type="dxa"/>
          </w:tcPr>
          <w:p w14:paraId="61641F33" w14:textId="58F798DC" w:rsidR="00ED2000" w:rsidRPr="003D7C3F" w:rsidRDefault="00E97141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2390</w:t>
            </w:r>
          </w:p>
        </w:tc>
        <w:tc>
          <w:tcPr>
            <w:tcW w:w="3831" w:type="dxa"/>
          </w:tcPr>
          <w:p w14:paraId="590DD5F8" w14:textId="5F6297AC" w:rsidR="00ED2000" w:rsidRPr="003D7C3F" w:rsidRDefault="00D7057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J. S.</w:t>
            </w:r>
          </w:p>
        </w:tc>
        <w:tc>
          <w:tcPr>
            <w:tcW w:w="2209" w:type="dxa"/>
          </w:tcPr>
          <w:p w14:paraId="02D68142" w14:textId="4534D1C5" w:rsidR="00ED2000" w:rsidRPr="003D7C3F" w:rsidRDefault="00D7057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16/07/2021</w:t>
            </w:r>
          </w:p>
        </w:tc>
        <w:tc>
          <w:tcPr>
            <w:tcW w:w="1985" w:type="dxa"/>
          </w:tcPr>
          <w:p w14:paraId="7A29859C" w14:textId="68BC1EE6" w:rsidR="00ED2000" w:rsidRPr="003D7C3F" w:rsidRDefault="00D7057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25F79A33" w14:textId="7F59BFF5" w:rsidR="00ED2000" w:rsidRPr="003D7C3F" w:rsidRDefault="00D7057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708301</w:t>
            </w:r>
          </w:p>
        </w:tc>
      </w:tr>
      <w:tr w:rsidR="00ED2000" w:rsidRPr="003D7C3F" w14:paraId="2CFB30B4" w14:textId="77777777" w:rsidTr="00ED2000">
        <w:tc>
          <w:tcPr>
            <w:tcW w:w="901" w:type="dxa"/>
          </w:tcPr>
          <w:p w14:paraId="7E495898" w14:textId="48CC20D5" w:rsidR="00ED2000" w:rsidRPr="003D7C3F" w:rsidRDefault="00E97141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2391</w:t>
            </w:r>
          </w:p>
        </w:tc>
        <w:tc>
          <w:tcPr>
            <w:tcW w:w="3831" w:type="dxa"/>
          </w:tcPr>
          <w:p w14:paraId="5ED8B155" w14:textId="5CB0D9FB" w:rsidR="00ED2000" w:rsidRPr="003D7C3F" w:rsidRDefault="00D7057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E. M.</w:t>
            </w:r>
          </w:p>
        </w:tc>
        <w:tc>
          <w:tcPr>
            <w:tcW w:w="2209" w:type="dxa"/>
          </w:tcPr>
          <w:p w14:paraId="3A17FC4C" w14:textId="79A50C71" w:rsidR="00ED2000" w:rsidRPr="003D7C3F" w:rsidRDefault="00D7057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16/07/2021</w:t>
            </w:r>
          </w:p>
        </w:tc>
        <w:tc>
          <w:tcPr>
            <w:tcW w:w="1985" w:type="dxa"/>
          </w:tcPr>
          <w:p w14:paraId="4536B119" w14:textId="13921494" w:rsidR="00ED2000" w:rsidRPr="003D7C3F" w:rsidRDefault="00D7057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5E34DC7B" w14:textId="5028D466" w:rsidR="00ED2000" w:rsidRPr="003D7C3F" w:rsidRDefault="00D7057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702603</w:t>
            </w:r>
          </w:p>
        </w:tc>
      </w:tr>
      <w:tr w:rsidR="00ED2000" w:rsidRPr="003D7C3F" w14:paraId="25CA2B59" w14:textId="77777777" w:rsidTr="00ED2000">
        <w:tc>
          <w:tcPr>
            <w:tcW w:w="901" w:type="dxa"/>
          </w:tcPr>
          <w:p w14:paraId="3B8830F3" w14:textId="6923727C" w:rsidR="00ED2000" w:rsidRPr="003D7C3F" w:rsidRDefault="00E97141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2392</w:t>
            </w:r>
          </w:p>
        </w:tc>
        <w:tc>
          <w:tcPr>
            <w:tcW w:w="3831" w:type="dxa"/>
          </w:tcPr>
          <w:p w14:paraId="72CA9FA8" w14:textId="2452044F" w:rsidR="00ED2000" w:rsidRPr="003D7C3F" w:rsidRDefault="00D7057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C. M.</w:t>
            </w:r>
          </w:p>
        </w:tc>
        <w:tc>
          <w:tcPr>
            <w:tcW w:w="2209" w:type="dxa"/>
          </w:tcPr>
          <w:p w14:paraId="625BF7E0" w14:textId="437ABAE1" w:rsidR="00ED2000" w:rsidRPr="003D7C3F" w:rsidRDefault="00D7057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16/07/2021</w:t>
            </w:r>
          </w:p>
        </w:tc>
        <w:tc>
          <w:tcPr>
            <w:tcW w:w="1985" w:type="dxa"/>
          </w:tcPr>
          <w:p w14:paraId="7D413259" w14:textId="631DD992" w:rsidR="00ED2000" w:rsidRPr="003D7C3F" w:rsidRDefault="00D7057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493588B4" w14:textId="1B9A9258" w:rsidR="00ED2000" w:rsidRPr="003D7C3F" w:rsidRDefault="00D7057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702602</w:t>
            </w:r>
          </w:p>
        </w:tc>
      </w:tr>
      <w:tr w:rsidR="00ED2000" w:rsidRPr="003D7C3F" w14:paraId="092D8023" w14:textId="77777777" w:rsidTr="00ED2000">
        <w:tc>
          <w:tcPr>
            <w:tcW w:w="901" w:type="dxa"/>
          </w:tcPr>
          <w:p w14:paraId="57EDB385" w14:textId="3F8AAE15" w:rsidR="00ED2000" w:rsidRPr="003D7C3F" w:rsidRDefault="00E97141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2393</w:t>
            </w:r>
          </w:p>
        </w:tc>
        <w:tc>
          <w:tcPr>
            <w:tcW w:w="3831" w:type="dxa"/>
          </w:tcPr>
          <w:p w14:paraId="550CEC60" w14:textId="69E732C0" w:rsidR="00ED2000" w:rsidRPr="003D7C3F" w:rsidRDefault="00795BA6" w:rsidP="00795BA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P. J. S.</w:t>
            </w:r>
          </w:p>
        </w:tc>
        <w:tc>
          <w:tcPr>
            <w:tcW w:w="2209" w:type="dxa"/>
          </w:tcPr>
          <w:p w14:paraId="6BD510C3" w14:textId="24520FDC" w:rsidR="00ED2000" w:rsidRPr="003D7C3F" w:rsidRDefault="00795BA6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16/07/2021</w:t>
            </w:r>
          </w:p>
        </w:tc>
        <w:tc>
          <w:tcPr>
            <w:tcW w:w="1985" w:type="dxa"/>
          </w:tcPr>
          <w:p w14:paraId="67F10CA3" w14:textId="11F0B7FA" w:rsidR="00ED2000" w:rsidRPr="003D7C3F" w:rsidRDefault="00795BA6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257EB68A" w14:textId="64234C7B" w:rsidR="00ED2000" w:rsidRPr="003D7C3F" w:rsidRDefault="00795BA6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705001</w:t>
            </w:r>
          </w:p>
        </w:tc>
      </w:tr>
      <w:tr w:rsidR="00ED2000" w:rsidRPr="003D7C3F" w14:paraId="02907FA4" w14:textId="77777777" w:rsidTr="00ED2000">
        <w:tc>
          <w:tcPr>
            <w:tcW w:w="901" w:type="dxa"/>
          </w:tcPr>
          <w:p w14:paraId="31997471" w14:textId="7573B77E" w:rsidR="00ED2000" w:rsidRPr="003D7C3F" w:rsidRDefault="00E97141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2394</w:t>
            </w:r>
          </w:p>
        </w:tc>
        <w:tc>
          <w:tcPr>
            <w:tcW w:w="3831" w:type="dxa"/>
          </w:tcPr>
          <w:p w14:paraId="6714CF97" w14:textId="1C6A5D42" w:rsidR="00ED2000" w:rsidRPr="003D7C3F" w:rsidRDefault="009A3A51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L. S.</w:t>
            </w:r>
          </w:p>
        </w:tc>
        <w:tc>
          <w:tcPr>
            <w:tcW w:w="2209" w:type="dxa"/>
          </w:tcPr>
          <w:p w14:paraId="246CCB12" w14:textId="33206447" w:rsidR="00ED2000" w:rsidRPr="003D7C3F" w:rsidRDefault="009A3A5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16/07/2021</w:t>
            </w:r>
          </w:p>
        </w:tc>
        <w:tc>
          <w:tcPr>
            <w:tcW w:w="1985" w:type="dxa"/>
          </w:tcPr>
          <w:p w14:paraId="7CB724A3" w14:textId="249E175E" w:rsidR="00ED2000" w:rsidRPr="003D7C3F" w:rsidRDefault="009A3A5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19057CC6" w14:textId="2080CD9C" w:rsidR="00ED2000" w:rsidRPr="003D7C3F" w:rsidRDefault="009A3A5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704706</w:t>
            </w:r>
          </w:p>
        </w:tc>
      </w:tr>
      <w:tr w:rsidR="00ED2000" w:rsidRPr="003D7C3F" w14:paraId="22E7473F" w14:textId="77777777" w:rsidTr="00ED2000">
        <w:tc>
          <w:tcPr>
            <w:tcW w:w="901" w:type="dxa"/>
          </w:tcPr>
          <w:p w14:paraId="7C7D6388" w14:textId="3F12D201" w:rsidR="00ED2000" w:rsidRPr="003D7C3F" w:rsidRDefault="00E97141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2395</w:t>
            </w:r>
          </w:p>
        </w:tc>
        <w:tc>
          <w:tcPr>
            <w:tcW w:w="3831" w:type="dxa"/>
          </w:tcPr>
          <w:p w14:paraId="71605802" w14:textId="75650E9A" w:rsidR="00ED2000" w:rsidRPr="003D7C3F" w:rsidRDefault="009A3A51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V. F. B.</w:t>
            </w:r>
          </w:p>
        </w:tc>
        <w:tc>
          <w:tcPr>
            <w:tcW w:w="2209" w:type="dxa"/>
          </w:tcPr>
          <w:p w14:paraId="181D4262" w14:textId="2E798967" w:rsidR="00ED2000" w:rsidRPr="003D7C3F" w:rsidRDefault="009A3A5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16/07/2021</w:t>
            </w:r>
          </w:p>
        </w:tc>
        <w:tc>
          <w:tcPr>
            <w:tcW w:w="1985" w:type="dxa"/>
          </w:tcPr>
          <w:p w14:paraId="3588749B" w14:textId="7572B6E2" w:rsidR="00ED2000" w:rsidRPr="003D7C3F" w:rsidRDefault="009A3A5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4EEE3154" w14:textId="343F4924" w:rsidR="00ED2000" w:rsidRPr="003D7C3F" w:rsidRDefault="009A3A5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708501</w:t>
            </w:r>
          </w:p>
        </w:tc>
      </w:tr>
      <w:tr w:rsidR="00ED2000" w:rsidRPr="003D7C3F" w14:paraId="513C0AAB" w14:textId="77777777" w:rsidTr="00ED2000">
        <w:tc>
          <w:tcPr>
            <w:tcW w:w="901" w:type="dxa"/>
          </w:tcPr>
          <w:p w14:paraId="1DA50CA9" w14:textId="55802497" w:rsidR="00ED2000" w:rsidRPr="003D7C3F" w:rsidRDefault="00E97141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2396</w:t>
            </w:r>
          </w:p>
        </w:tc>
        <w:tc>
          <w:tcPr>
            <w:tcW w:w="3831" w:type="dxa"/>
          </w:tcPr>
          <w:p w14:paraId="5FE381E4" w14:textId="00FFA432" w:rsidR="00ED2000" w:rsidRPr="003D7C3F" w:rsidRDefault="009A3A51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F. F. S.</w:t>
            </w:r>
          </w:p>
        </w:tc>
        <w:tc>
          <w:tcPr>
            <w:tcW w:w="2209" w:type="dxa"/>
          </w:tcPr>
          <w:p w14:paraId="35FAE125" w14:textId="0417C231" w:rsidR="00ED2000" w:rsidRPr="003D7C3F" w:rsidRDefault="009A3A5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16/07/2021</w:t>
            </w:r>
          </w:p>
        </w:tc>
        <w:tc>
          <w:tcPr>
            <w:tcW w:w="1985" w:type="dxa"/>
          </w:tcPr>
          <w:p w14:paraId="749C0FB2" w14:textId="2FE8AF6F" w:rsidR="00ED2000" w:rsidRPr="003D7C3F" w:rsidRDefault="009A3A5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221315E7" w14:textId="4F8BCB7F" w:rsidR="00ED2000" w:rsidRPr="003D7C3F" w:rsidRDefault="009A3A5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707602</w:t>
            </w:r>
          </w:p>
        </w:tc>
      </w:tr>
      <w:tr w:rsidR="00ED2000" w:rsidRPr="003D7C3F" w14:paraId="005ED61A" w14:textId="77777777" w:rsidTr="00ED2000">
        <w:tc>
          <w:tcPr>
            <w:tcW w:w="901" w:type="dxa"/>
          </w:tcPr>
          <w:p w14:paraId="07723477" w14:textId="42551ABC" w:rsidR="00ED2000" w:rsidRPr="003D7C3F" w:rsidRDefault="00E97141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2397</w:t>
            </w:r>
          </w:p>
        </w:tc>
        <w:tc>
          <w:tcPr>
            <w:tcW w:w="3831" w:type="dxa"/>
          </w:tcPr>
          <w:p w14:paraId="435373C0" w14:textId="40EF3EEA" w:rsidR="00ED2000" w:rsidRPr="003D7C3F" w:rsidRDefault="009A3A51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R. S.</w:t>
            </w:r>
          </w:p>
        </w:tc>
        <w:tc>
          <w:tcPr>
            <w:tcW w:w="2209" w:type="dxa"/>
          </w:tcPr>
          <w:p w14:paraId="738C6144" w14:textId="40E2202B" w:rsidR="00ED2000" w:rsidRPr="003D7C3F" w:rsidRDefault="009A3A5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16/07/2021</w:t>
            </w:r>
          </w:p>
        </w:tc>
        <w:tc>
          <w:tcPr>
            <w:tcW w:w="1985" w:type="dxa"/>
          </w:tcPr>
          <w:p w14:paraId="6B7C69B5" w14:textId="264AB2C6" w:rsidR="00ED2000" w:rsidRPr="003D7C3F" w:rsidRDefault="009A3A5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1EF03646" w14:textId="05B6721F" w:rsidR="00ED2000" w:rsidRPr="003D7C3F" w:rsidRDefault="009A3A51" w:rsidP="009A3A51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701401</w:t>
            </w:r>
          </w:p>
        </w:tc>
      </w:tr>
      <w:tr w:rsidR="00ED2000" w:rsidRPr="003D7C3F" w14:paraId="3CBDF2A9" w14:textId="77777777" w:rsidTr="00ED2000">
        <w:tc>
          <w:tcPr>
            <w:tcW w:w="901" w:type="dxa"/>
          </w:tcPr>
          <w:p w14:paraId="51485F89" w14:textId="558D5CEE" w:rsidR="00ED2000" w:rsidRPr="003D7C3F" w:rsidRDefault="00E97141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2398</w:t>
            </w:r>
          </w:p>
        </w:tc>
        <w:tc>
          <w:tcPr>
            <w:tcW w:w="3831" w:type="dxa"/>
          </w:tcPr>
          <w:p w14:paraId="6085FE89" w14:textId="2BED3336" w:rsidR="00ED2000" w:rsidRPr="003D7C3F" w:rsidRDefault="009A3A51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A. S.</w:t>
            </w:r>
          </w:p>
        </w:tc>
        <w:tc>
          <w:tcPr>
            <w:tcW w:w="2209" w:type="dxa"/>
          </w:tcPr>
          <w:p w14:paraId="0F82A7FD" w14:textId="06131D5A" w:rsidR="00ED2000" w:rsidRPr="003D7C3F" w:rsidRDefault="009A3A5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16/07/2021</w:t>
            </w:r>
          </w:p>
        </w:tc>
        <w:tc>
          <w:tcPr>
            <w:tcW w:w="1985" w:type="dxa"/>
          </w:tcPr>
          <w:p w14:paraId="22733CB3" w14:textId="6715FF02" w:rsidR="00ED2000" w:rsidRPr="003D7C3F" w:rsidRDefault="009A3A5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39EC63D0" w14:textId="66458DCE" w:rsidR="00ED2000" w:rsidRPr="003D7C3F" w:rsidRDefault="009A3A5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700508</w:t>
            </w:r>
          </w:p>
        </w:tc>
      </w:tr>
      <w:tr w:rsidR="00ED2000" w:rsidRPr="003D7C3F" w14:paraId="2C6DCA3A" w14:textId="77777777" w:rsidTr="00ED2000">
        <w:tc>
          <w:tcPr>
            <w:tcW w:w="901" w:type="dxa"/>
          </w:tcPr>
          <w:p w14:paraId="5E131DE7" w14:textId="2E0395E6" w:rsidR="00ED2000" w:rsidRPr="003D7C3F" w:rsidRDefault="00E97141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2399</w:t>
            </w:r>
          </w:p>
        </w:tc>
        <w:tc>
          <w:tcPr>
            <w:tcW w:w="3831" w:type="dxa"/>
          </w:tcPr>
          <w:p w14:paraId="1E6EFEF6" w14:textId="6DA63ED2" w:rsidR="00ED2000" w:rsidRPr="003D7C3F" w:rsidRDefault="009A3A51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E. D.</w:t>
            </w:r>
          </w:p>
        </w:tc>
        <w:tc>
          <w:tcPr>
            <w:tcW w:w="2209" w:type="dxa"/>
          </w:tcPr>
          <w:p w14:paraId="2337E741" w14:textId="04D9280B" w:rsidR="00ED2000" w:rsidRPr="003D7C3F" w:rsidRDefault="009A3A5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16/07/2021</w:t>
            </w:r>
          </w:p>
        </w:tc>
        <w:tc>
          <w:tcPr>
            <w:tcW w:w="1985" w:type="dxa"/>
          </w:tcPr>
          <w:p w14:paraId="32AF71D2" w14:textId="5915C0F6" w:rsidR="00ED2000" w:rsidRPr="003D7C3F" w:rsidRDefault="009A3A5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0FAE4A87" w14:textId="017608A5" w:rsidR="00ED2000" w:rsidRPr="003D7C3F" w:rsidRDefault="009A3A5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705001</w:t>
            </w:r>
          </w:p>
        </w:tc>
      </w:tr>
      <w:tr w:rsidR="00ED2000" w:rsidRPr="003D7C3F" w14:paraId="2A426843" w14:textId="77777777" w:rsidTr="00ED2000">
        <w:tc>
          <w:tcPr>
            <w:tcW w:w="901" w:type="dxa"/>
          </w:tcPr>
          <w:p w14:paraId="0AF3DADB" w14:textId="1F2B6A27" w:rsidR="00ED2000" w:rsidRPr="003D7C3F" w:rsidRDefault="00E97141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2400</w:t>
            </w:r>
          </w:p>
        </w:tc>
        <w:tc>
          <w:tcPr>
            <w:tcW w:w="3831" w:type="dxa"/>
          </w:tcPr>
          <w:p w14:paraId="481FB77C" w14:textId="6599A7DA" w:rsidR="00ED2000" w:rsidRPr="003D7C3F" w:rsidRDefault="009A3A51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P. S.</w:t>
            </w:r>
          </w:p>
        </w:tc>
        <w:tc>
          <w:tcPr>
            <w:tcW w:w="2209" w:type="dxa"/>
          </w:tcPr>
          <w:p w14:paraId="03CEE52B" w14:textId="6F187F20" w:rsidR="00ED2000" w:rsidRPr="003D7C3F" w:rsidRDefault="009A3A5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16/07/2021</w:t>
            </w:r>
          </w:p>
        </w:tc>
        <w:tc>
          <w:tcPr>
            <w:tcW w:w="1985" w:type="dxa"/>
          </w:tcPr>
          <w:p w14:paraId="333A6349" w14:textId="34E26A89" w:rsidR="00ED2000" w:rsidRPr="003D7C3F" w:rsidRDefault="009A3A5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61FFB7FE" w14:textId="5A5CA367" w:rsidR="00ED2000" w:rsidRPr="003D7C3F" w:rsidRDefault="009A3A5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700806</w:t>
            </w:r>
          </w:p>
        </w:tc>
      </w:tr>
      <w:tr w:rsidR="00ED2000" w:rsidRPr="00F60500" w14:paraId="306F872C" w14:textId="77777777" w:rsidTr="00ED2000">
        <w:tc>
          <w:tcPr>
            <w:tcW w:w="901" w:type="dxa"/>
          </w:tcPr>
          <w:p w14:paraId="45E405AF" w14:textId="0F1EA2FA" w:rsidR="00ED2000" w:rsidRPr="00F60500" w:rsidRDefault="00E97141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2401</w:t>
            </w:r>
          </w:p>
        </w:tc>
        <w:tc>
          <w:tcPr>
            <w:tcW w:w="3831" w:type="dxa"/>
          </w:tcPr>
          <w:p w14:paraId="57BADBDF" w14:textId="38B27BCD" w:rsidR="00ED2000" w:rsidRPr="00F60500" w:rsidRDefault="009A3A51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V. L. S.</w:t>
            </w:r>
          </w:p>
        </w:tc>
        <w:tc>
          <w:tcPr>
            <w:tcW w:w="2209" w:type="dxa"/>
          </w:tcPr>
          <w:p w14:paraId="3691D6EC" w14:textId="74372D8E" w:rsidR="00ED2000" w:rsidRPr="00F60500" w:rsidRDefault="009A3A5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16/07/2021</w:t>
            </w:r>
          </w:p>
        </w:tc>
        <w:tc>
          <w:tcPr>
            <w:tcW w:w="1985" w:type="dxa"/>
          </w:tcPr>
          <w:p w14:paraId="13EEFE91" w14:textId="5326F4B9" w:rsidR="00ED2000" w:rsidRPr="00F60500" w:rsidRDefault="009A3A5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Unica</w:t>
            </w:r>
            <w:proofErr w:type="spellEnd"/>
          </w:p>
        </w:tc>
        <w:tc>
          <w:tcPr>
            <w:tcW w:w="5953" w:type="dxa"/>
          </w:tcPr>
          <w:p w14:paraId="52A8CA8E" w14:textId="038023C0" w:rsidR="00ED2000" w:rsidRPr="00F60500" w:rsidRDefault="009A3A5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700006</w:t>
            </w:r>
          </w:p>
        </w:tc>
      </w:tr>
      <w:tr w:rsidR="00ED2000" w:rsidRPr="00F60500" w14:paraId="2F30D57C" w14:textId="77777777" w:rsidTr="00ED2000">
        <w:tc>
          <w:tcPr>
            <w:tcW w:w="901" w:type="dxa"/>
          </w:tcPr>
          <w:p w14:paraId="41A177CE" w14:textId="3BD79AAE" w:rsidR="00ED2000" w:rsidRPr="00F60500" w:rsidRDefault="009A3A51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2402</w:t>
            </w:r>
          </w:p>
        </w:tc>
        <w:tc>
          <w:tcPr>
            <w:tcW w:w="3831" w:type="dxa"/>
          </w:tcPr>
          <w:p w14:paraId="6A7DE4FD" w14:textId="7EA064DF" w:rsidR="00ED2000" w:rsidRPr="00F60500" w:rsidRDefault="009A3A51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J. B.</w:t>
            </w:r>
          </w:p>
        </w:tc>
        <w:tc>
          <w:tcPr>
            <w:tcW w:w="2209" w:type="dxa"/>
          </w:tcPr>
          <w:p w14:paraId="7AC69EDD" w14:textId="0A5412E4" w:rsidR="00ED2000" w:rsidRPr="00F60500" w:rsidRDefault="009A3A5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16/07/2021</w:t>
            </w:r>
          </w:p>
        </w:tc>
        <w:tc>
          <w:tcPr>
            <w:tcW w:w="1985" w:type="dxa"/>
          </w:tcPr>
          <w:p w14:paraId="30C98623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E2BBE50" w14:textId="382B7E4A" w:rsidR="00ED2000" w:rsidRPr="00F60500" w:rsidRDefault="009A3A5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700506</w:t>
            </w:r>
          </w:p>
        </w:tc>
      </w:tr>
      <w:tr w:rsidR="00ED2000" w:rsidRPr="00F60500" w14:paraId="40A99BFE" w14:textId="77777777" w:rsidTr="00ED2000">
        <w:tc>
          <w:tcPr>
            <w:tcW w:w="901" w:type="dxa"/>
          </w:tcPr>
          <w:p w14:paraId="7F7AC864" w14:textId="19D1FF98" w:rsidR="00ED2000" w:rsidRPr="00F60500" w:rsidRDefault="009A3A51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2403</w:t>
            </w:r>
          </w:p>
        </w:tc>
        <w:tc>
          <w:tcPr>
            <w:tcW w:w="3831" w:type="dxa"/>
          </w:tcPr>
          <w:p w14:paraId="24669612" w14:textId="36110A5B" w:rsidR="00ED2000" w:rsidRPr="00F60500" w:rsidRDefault="009A3A51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G. E. S.</w:t>
            </w:r>
          </w:p>
        </w:tc>
        <w:tc>
          <w:tcPr>
            <w:tcW w:w="2209" w:type="dxa"/>
          </w:tcPr>
          <w:p w14:paraId="0E980031" w14:textId="2B492BAC" w:rsidR="00ED2000" w:rsidRPr="00F60500" w:rsidRDefault="009A3A5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16/07/2021</w:t>
            </w:r>
          </w:p>
        </w:tc>
        <w:tc>
          <w:tcPr>
            <w:tcW w:w="1985" w:type="dxa"/>
          </w:tcPr>
          <w:p w14:paraId="784C0E7F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8D50EE8" w14:textId="325D2126" w:rsidR="00ED2000" w:rsidRPr="00F60500" w:rsidRDefault="009A3A5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706902</w:t>
            </w:r>
          </w:p>
        </w:tc>
      </w:tr>
      <w:tr w:rsidR="00ED2000" w:rsidRPr="00F60500" w14:paraId="56C2FD68" w14:textId="77777777" w:rsidTr="00ED2000">
        <w:tc>
          <w:tcPr>
            <w:tcW w:w="901" w:type="dxa"/>
          </w:tcPr>
          <w:p w14:paraId="45D24494" w14:textId="4E35BC77" w:rsidR="00ED2000" w:rsidRPr="00F60500" w:rsidRDefault="009A3A51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2404</w:t>
            </w:r>
          </w:p>
        </w:tc>
        <w:tc>
          <w:tcPr>
            <w:tcW w:w="3831" w:type="dxa"/>
          </w:tcPr>
          <w:p w14:paraId="2E9DAB6C" w14:textId="6A95DDEE" w:rsidR="00ED2000" w:rsidRPr="00F60500" w:rsidRDefault="009A3A51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D. C. O.</w:t>
            </w:r>
          </w:p>
        </w:tc>
        <w:tc>
          <w:tcPr>
            <w:tcW w:w="2209" w:type="dxa"/>
          </w:tcPr>
          <w:p w14:paraId="71C616E9" w14:textId="37482127" w:rsidR="00ED2000" w:rsidRPr="00F60500" w:rsidRDefault="009A3A5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16/07/2021</w:t>
            </w:r>
          </w:p>
        </w:tc>
        <w:tc>
          <w:tcPr>
            <w:tcW w:w="1985" w:type="dxa"/>
          </w:tcPr>
          <w:p w14:paraId="5769F030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63051E8" w14:textId="2CB9790C" w:rsidR="00ED2000" w:rsidRPr="00F60500" w:rsidRDefault="009A3A5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700706</w:t>
            </w:r>
          </w:p>
        </w:tc>
      </w:tr>
      <w:tr w:rsidR="00ED2000" w:rsidRPr="00F60500" w14:paraId="1D2DF202" w14:textId="77777777" w:rsidTr="00ED2000">
        <w:tc>
          <w:tcPr>
            <w:tcW w:w="901" w:type="dxa"/>
          </w:tcPr>
          <w:p w14:paraId="11806D9A" w14:textId="0187DBFD" w:rsidR="00ED2000" w:rsidRPr="00F60500" w:rsidRDefault="009A3A51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2405</w:t>
            </w:r>
          </w:p>
        </w:tc>
        <w:tc>
          <w:tcPr>
            <w:tcW w:w="3831" w:type="dxa"/>
          </w:tcPr>
          <w:p w14:paraId="06F9793A" w14:textId="76B646D7" w:rsidR="00ED2000" w:rsidRPr="00F60500" w:rsidRDefault="009A3A51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V. M.</w:t>
            </w:r>
          </w:p>
        </w:tc>
        <w:tc>
          <w:tcPr>
            <w:tcW w:w="2209" w:type="dxa"/>
          </w:tcPr>
          <w:p w14:paraId="2BAC561A" w14:textId="2BD830EB" w:rsidR="00ED2000" w:rsidRPr="00F60500" w:rsidRDefault="009A3A5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16/07/2021</w:t>
            </w:r>
          </w:p>
        </w:tc>
        <w:tc>
          <w:tcPr>
            <w:tcW w:w="1985" w:type="dxa"/>
          </w:tcPr>
          <w:p w14:paraId="0D6FE77C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91030D4" w14:textId="12E5F4CA" w:rsidR="00ED2000" w:rsidRPr="00F60500" w:rsidRDefault="009A3A5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708001</w:t>
            </w:r>
          </w:p>
        </w:tc>
      </w:tr>
      <w:tr w:rsidR="00ED2000" w:rsidRPr="00F60500" w14:paraId="12FC2FE9" w14:textId="77777777" w:rsidTr="00ED2000">
        <w:tc>
          <w:tcPr>
            <w:tcW w:w="901" w:type="dxa"/>
          </w:tcPr>
          <w:p w14:paraId="06AA0B06" w14:textId="1B279EEE" w:rsidR="00ED2000" w:rsidRPr="00F60500" w:rsidRDefault="009A3A51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2406</w:t>
            </w:r>
          </w:p>
        </w:tc>
        <w:tc>
          <w:tcPr>
            <w:tcW w:w="3831" w:type="dxa"/>
          </w:tcPr>
          <w:p w14:paraId="4475A5EB" w14:textId="099D8A68" w:rsidR="00ED2000" w:rsidRPr="00F60500" w:rsidRDefault="009A3A51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V. O. S.</w:t>
            </w:r>
          </w:p>
        </w:tc>
        <w:tc>
          <w:tcPr>
            <w:tcW w:w="2209" w:type="dxa"/>
          </w:tcPr>
          <w:p w14:paraId="706AFFCF" w14:textId="2AE0939C" w:rsidR="00ED2000" w:rsidRPr="00F60500" w:rsidRDefault="009A3A5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16/07/2021</w:t>
            </w:r>
          </w:p>
        </w:tc>
        <w:tc>
          <w:tcPr>
            <w:tcW w:w="1985" w:type="dxa"/>
          </w:tcPr>
          <w:p w14:paraId="53E4A76D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5F7EAED" w14:textId="2120B16C" w:rsidR="00ED2000" w:rsidRPr="00F60500" w:rsidRDefault="009A3A5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700501</w:t>
            </w:r>
          </w:p>
        </w:tc>
      </w:tr>
      <w:tr w:rsidR="00ED2000" w:rsidRPr="00F60500" w14:paraId="7D2C036A" w14:textId="77777777" w:rsidTr="00ED2000">
        <w:tc>
          <w:tcPr>
            <w:tcW w:w="901" w:type="dxa"/>
          </w:tcPr>
          <w:p w14:paraId="6FC6BEC1" w14:textId="2E30AEE7" w:rsidR="00ED2000" w:rsidRPr="00F60500" w:rsidRDefault="009A3A51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2407</w:t>
            </w:r>
          </w:p>
        </w:tc>
        <w:tc>
          <w:tcPr>
            <w:tcW w:w="3831" w:type="dxa"/>
          </w:tcPr>
          <w:p w14:paraId="3690EC66" w14:textId="47739C39" w:rsidR="00ED2000" w:rsidRPr="00F60500" w:rsidRDefault="009A3A51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V. C. S.</w:t>
            </w:r>
          </w:p>
        </w:tc>
        <w:tc>
          <w:tcPr>
            <w:tcW w:w="2209" w:type="dxa"/>
          </w:tcPr>
          <w:p w14:paraId="70C9C950" w14:textId="4DAB1BA2" w:rsidR="00ED2000" w:rsidRPr="00F60500" w:rsidRDefault="009A3A5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16/07/2021</w:t>
            </w:r>
          </w:p>
        </w:tc>
        <w:tc>
          <w:tcPr>
            <w:tcW w:w="1985" w:type="dxa"/>
          </w:tcPr>
          <w:p w14:paraId="083CEE1D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4877F51" w14:textId="0B63C1E1" w:rsidR="00ED2000" w:rsidRPr="00F60500" w:rsidRDefault="009A3A5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708606</w:t>
            </w:r>
          </w:p>
        </w:tc>
      </w:tr>
      <w:tr w:rsidR="00ED2000" w:rsidRPr="00F60500" w14:paraId="1F194ACB" w14:textId="77777777" w:rsidTr="00ED2000">
        <w:tc>
          <w:tcPr>
            <w:tcW w:w="901" w:type="dxa"/>
          </w:tcPr>
          <w:p w14:paraId="1C8BF42B" w14:textId="6CD6532B" w:rsidR="00ED2000" w:rsidRPr="00F60500" w:rsidRDefault="009A3A51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2408</w:t>
            </w:r>
          </w:p>
        </w:tc>
        <w:tc>
          <w:tcPr>
            <w:tcW w:w="3831" w:type="dxa"/>
          </w:tcPr>
          <w:p w14:paraId="4022D66F" w14:textId="2531E35A" w:rsidR="00ED2000" w:rsidRPr="00F60500" w:rsidRDefault="009A3A51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C. F. C.</w:t>
            </w:r>
          </w:p>
        </w:tc>
        <w:tc>
          <w:tcPr>
            <w:tcW w:w="2209" w:type="dxa"/>
          </w:tcPr>
          <w:p w14:paraId="13893EBD" w14:textId="1CE0FB0B" w:rsidR="00ED2000" w:rsidRPr="00F60500" w:rsidRDefault="009A3A5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16/07/2021</w:t>
            </w:r>
          </w:p>
        </w:tc>
        <w:tc>
          <w:tcPr>
            <w:tcW w:w="1985" w:type="dxa"/>
          </w:tcPr>
          <w:p w14:paraId="1338870B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AA1752D" w14:textId="52367FDE" w:rsidR="00ED2000" w:rsidRPr="00F60500" w:rsidRDefault="009A3A5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704704</w:t>
            </w:r>
          </w:p>
        </w:tc>
      </w:tr>
      <w:tr w:rsidR="00ED2000" w:rsidRPr="00F60500" w14:paraId="7FBCA717" w14:textId="77777777" w:rsidTr="00ED2000">
        <w:tc>
          <w:tcPr>
            <w:tcW w:w="901" w:type="dxa"/>
          </w:tcPr>
          <w:p w14:paraId="28570293" w14:textId="68928A69" w:rsidR="00ED2000" w:rsidRPr="00F60500" w:rsidRDefault="009A3A51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2409</w:t>
            </w:r>
          </w:p>
        </w:tc>
        <w:tc>
          <w:tcPr>
            <w:tcW w:w="3831" w:type="dxa"/>
          </w:tcPr>
          <w:p w14:paraId="2D0A770D" w14:textId="0FB2B3CF" w:rsidR="00ED2000" w:rsidRPr="00F60500" w:rsidRDefault="009A3A51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P. K.</w:t>
            </w:r>
          </w:p>
        </w:tc>
        <w:tc>
          <w:tcPr>
            <w:tcW w:w="2209" w:type="dxa"/>
          </w:tcPr>
          <w:p w14:paraId="058609AA" w14:textId="668BDB54" w:rsidR="00ED2000" w:rsidRPr="00F60500" w:rsidRDefault="009A3A5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16/07/2021</w:t>
            </w:r>
          </w:p>
        </w:tc>
        <w:tc>
          <w:tcPr>
            <w:tcW w:w="1985" w:type="dxa"/>
          </w:tcPr>
          <w:p w14:paraId="022D6D5E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3C961E0" w14:textId="64A10183" w:rsidR="00ED2000" w:rsidRPr="00F60500" w:rsidRDefault="009A3A5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708200</w:t>
            </w:r>
          </w:p>
        </w:tc>
      </w:tr>
      <w:tr w:rsidR="00ED2000" w:rsidRPr="00F60500" w14:paraId="502EAE2F" w14:textId="77777777" w:rsidTr="00ED2000">
        <w:tc>
          <w:tcPr>
            <w:tcW w:w="901" w:type="dxa"/>
          </w:tcPr>
          <w:p w14:paraId="03631099" w14:textId="4440BAEA" w:rsidR="00ED2000" w:rsidRPr="00F60500" w:rsidRDefault="009A3A51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2410</w:t>
            </w:r>
          </w:p>
        </w:tc>
        <w:tc>
          <w:tcPr>
            <w:tcW w:w="3831" w:type="dxa"/>
          </w:tcPr>
          <w:p w14:paraId="0A807F26" w14:textId="68578A44" w:rsidR="00ED2000" w:rsidRPr="00F60500" w:rsidRDefault="009A3A51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D. G. M.</w:t>
            </w:r>
          </w:p>
        </w:tc>
        <w:tc>
          <w:tcPr>
            <w:tcW w:w="2209" w:type="dxa"/>
          </w:tcPr>
          <w:p w14:paraId="7E9A85CE" w14:textId="51FAD9FF" w:rsidR="00ED2000" w:rsidRPr="00F60500" w:rsidRDefault="009A3A5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16/07/2021</w:t>
            </w:r>
          </w:p>
        </w:tc>
        <w:tc>
          <w:tcPr>
            <w:tcW w:w="1985" w:type="dxa"/>
          </w:tcPr>
          <w:p w14:paraId="090C2819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26B0F17" w14:textId="64E54392" w:rsidR="00ED2000" w:rsidRPr="00F60500" w:rsidRDefault="009A3A5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701208</w:t>
            </w:r>
          </w:p>
        </w:tc>
      </w:tr>
      <w:tr w:rsidR="00ED2000" w:rsidRPr="00F60500" w14:paraId="054FF112" w14:textId="77777777" w:rsidTr="00ED2000">
        <w:tc>
          <w:tcPr>
            <w:tcW w:w="901" w:type="dxa"/>
          </w:tcPr>
          <w:p w14:paraId="29DD3032" w14:textId="04DA9225" w:rsidR="00ED2000" w:rsidRPr="00F60500" w:rsidRDefault="009A3A51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2411</w:t>
            </w:r>
          </w:p>
        </w:tc>
        <w:tc>
          <w:tcPr>
            <w:tcW w:w="3831" w:type="dxa"/>
          </w:tcPr>
          <w:p w14:paraId="258EAFF4" w14:textId="529FCC5C" w:rsidR="00ED2000" w:rsidRPr="00F60500" w:rsidRDefault="009A3A51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R.</w:t>
            </w:r>
          </w:p>
        </w:tc>
        <w:tc>
          <w:tcPr>
            <w:tcW w:w="2209" w:type="dxa"/>
          </w:tcPr>
          <w:p w14:paraId="6E00E98C" w14:textId="75F81F88" w:rsidR="00ED2000" w:rsidRPr="00F60500" w:rsidRDefault="009A3A5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16/07/2021</w:t>
            </w:r>
          </w:p>
        </w:tc>
        <w:tc>
          <w:tcPr>
            <w:tcW w:w="1985" w:type="dxa"/>
          </w:tcPr>
          <w:p w14:paraId="340C8BC2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05A5A88" w14:textId="2990C378" w:rsidR="00ED2000" w:rsidRPr="00F60500" w:rsidRDefault="009A3A5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706305</w:t>
            </w:r>
          </w:p>
        </w:tc>
      </w:tr>
      <w:tr w:rsidR="00ED2000" w:rsidRPr="00F60500" w14:paraId="1C41AB47" w14:textId="77777777" w:rsidTr="00ED2000">
        <w:tc>
          <w:tcPr>
            <w:tcW w:w="901" w:type="dxa"/>
          </w:tcPr>
          <w:p w14:paraId="66DFF4F6" w14:textId="4092F9B8" w:rsidR="00ED2000" w:rsidRPr="00F60500" w:rsidRDefault="009A3A51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2412</w:t>
            </w:r>
          </w:p>
        </w:tc>
        <w:tc>
          <w:tcPr>
            <w:tcW w:w="3831" w:type="dxa"/>
          </w:tcPr>
          <w:p w14:paraId="38C56EC3" w14:textId="3386B3A5" w:rsidR="00ED2000" w:rsidRPr="00F60500" w:rsidRDefault="009A3A51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V. L. P. S.</w:t>
            </w:r>
          </w:p>
        </w:tc>
        <w:tc>
          <w:tcPr>
            <w:tcW w:w="2209" w:type="dxa"/>
          </w:tcPr>
          <w:p w14:paraId="0937102D" w14:textId="03F08490" w:rsidR="00ED2000" w:rsidRPr="00F60500" w:rsidRDefault="009A3A5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16/04/2021</w:t>
            </w:r>
          </w:p>
        </w:tc>
        <w:tc>
          <w:tcPr>
            <w:tcW w:w="1985" w:type="dxa"/>
          </w:tcPr>
          <w:p w14:paraId="20743FF4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6C6308F" w14:textId="14414CDC" w:rsidR="00ED2000" w:rsidRPr="00F60500" w:rsidRDefault="009A3A5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708506</w:t>
            </w:r>
          </w:p>
        </w:tc>
      </w:tr>
      <w:tr w:rsidR="00ED2000" w:rsidRPr="003D7C3F" w14:paraId="7CFAC12D" w14:textId="77777777" w:rsidTr="00ED2000">
        <w:tc>
          <w:tcPr>
            <w:tcW w:w="901" w:type="dxa"/>
          </w:tcPr>
          <w:p w14:paraId="1E5487A8" w14:textId="4EE06D12" w:rsidR="00ED2000" w:rsidRPr="003D7C3F" w:rsidRDefault="009A3A51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2413</w:t>
            </w:r>
          </w:p>
        </w:tc>
        <w:tc>
          <w:tcPr>
            <w:tcW w:w="3831" w:type="dxa"/>
          </w:tcPr>
          <w:p w14:paraId="2BE4E8BC" w14:textId="170D3D4C" w:rsidR="00ED2000" w:rsidRPr="003D7C3F" w:rsidRDefault="004629D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F. S.</w:t>
            </w:r>
          </w:p>
        </w:tc>
        <w:tc>
          <w:tcPr>
            <w:tcW w:w="2209" w:type="dxa"/>
          </w:tcPr>
          <w:p w14:paraId="07C150B0" w14:textId="374C073B" w:rsidR="00ED2000" w:rsidRPr="003D7C3F" w:rsidRDefault="004629D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16/04/2021</w:t>
            </w:r>
          </w:p>
        </w:tc>
        <w:tc>
          <w:tcPr>
            <w:tcW w:w="1985" w:type="dxa"/>
          </w:tcPr>
          <w:p w14:paraId="1E4121FE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3C1CDA3" w14:textId="5C83BF61" w:rsidR="00ED2000" w:rsidRPr="003D7C3F" w:rsidRDefault="004629D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706003</w:t>
            </w:r>
          </w:p>
        </w:tc>
      </w:tr>
      <w:tr w:rsidR="00ED2000" w:rsidRPr="003D7C3F" w14:paraId="4879434C" w14:textId="77777777" w:rsidTr="00ED2000">
        <w:tc>
          <w:tcPr>
            <w:tcW w:w="901" w:type="dxa"/>
          </w:tcPr>
          <w:p w14:paraId="3AD1C8D2" w14:textId="42BEA09E" w:rsidR="00ED2000" w:rsidRPr="003D7C3F" w:rsidRDefault="009A3A51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2414</w:t>
            </w:r>
          </w:p>
        </w:tc>
        <w:tc>
          <w:tcPr>
            <w:tcW w:w="3831" w:type="dxa"/>
          </w:tcPr>
          <w:p w14:paraId="1D11E24E" w14:textId="78DCEC99" w:rsidR="00ED2000" w:rsidRPr="003D7C3F" w:rsidRDefault="004629D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F. C.</w:t>
            </w:r>
          </w:p>
        </w:tc>
        <w:tc>
          <w:tcPr>
            <w:tcW w:w="2209" w:type="dxa"/>
          </w:tcPr>
          <w:p w14:paraId="52237EC9" w14:textId="2E6D4C2D" w:rsidR="00ED2000" w:rsidRPr="003D7C3F" w:rsidRDefault="004629D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16/04/2021</w:t>
            </w:r>
          </w:p>
        </w:tc>
        <w:tc>
          <w:tcPr>
            <w:tcW w:w="1985" w:type="dxa"/>
          </w:tcPr>
          <w:p w14:paraId="36C3C48E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F5845C5" w14:textId="54EEE85A" w:rsidR="00ED2000" w:rsidRPr="003D7C3F" w:rsidRDefault="004629D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700002</w:t>
            </w:r>
          </w:p>
        </w:tc>
      </w:tr>
      <w:tr w:rsidR="00ED2000" w:rsidRPr="003D7C3F" w14:paraId="33D25F83" w14:textId="77777777" w:rsidTr="00ED2000">
        <w:tc>
          <w:tcPr>
            <w:tcW w:w="901" w:type="dxa"/>
          </w:tcPr>
          <w:p w14:paraId="6F17A54E" w14:textId="54DBD810" w:rsidR="00ED2000" w:rsidRPr="003D7C3F" w:rsidRDefault="009A3A51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2415</w:t>
            </w:r>
          </w:p>
        </w:tc>
        <w:tc>
          <w:tcPr>
            <w:tcW w:w="3831" w:type="dxa"/>
          </w:tcPr>
          <w:p w14:paraId="792D9459" w14:textId="677CEAE7" w:rsidR="00ED2000" w:rsidRPr="003D7C3F" w:rsidRDefault="004629D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J. L. B.</w:t>
            </w:r>
          </w:p>
        </w:tc>
        <w:tc>
          <w:tcPr>
            <w:tcW w:w="2209" w:type="dxa"/>
          </w:tcPr>
          <w:p w14:paraId="64A113A4" w14:textId="7FCECCD4" w:rsidR="00ED2000" w:rsidRPr="003D7C3F" w:rsidRDefault="004629D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16/07/2021</w:t>
            </w:r>
          </w:p>
        </w:tc>
        <w:tc>
          <w:tcPr>
            <w:tcW w:w="1985" w:type="dxa"/>
          </w:tcPr>
          <w:p w14:paraId="127B576B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0D5595F" w14:textId="20C22DA1" w:rsidR="00ED2000" w:rsidRPr="003D7C3F" w:rsidRDefault="004629D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702501</w:t>
            </w:r>
          </w:p>
        </w:tc>
      </w:tr>
      <w:tr w:rsidR="00ED2000" w:rsidRPr="003D7C3F" w14:paraId="398C0BA2" w14:textId="77777777" w:rsidTr="00ED2000">
        <w:tc>
          <w:tcPr>
            <w:tcW w:w="901" w:type="dxa"/>
          </w:tcPr>
          <w:p w14:paraId="28A701CD" w14:textId="1FB01EEF" w:rsidR="00ED2000" w:rsidRPr="003D7C3F" w:rsidRDefault="009A3A51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2416</w:t>
            </w:r>
          </w:p>
        </w:tc>
        <w:tc>
          <w:tcPr>
            <w:tcW w:w="3831" w:type="dxa"/>
          </w:tcPr>
          <w:p w14:paraId="29FCEDD1" w14:textId="1FF2DE8B" w:rsidR="00ED2000" w:rsidRPr="003D7C3F" w:rsidRDefault="004629D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F. P. L.</w:t>
            </w:r>
          </w:p>
        </w:tc>
        <w:tc>
          <w:tcPr>
            <w:tcW w:w="2209" w:type="dxa"/>
          </w:tcPr>
          <w:p w14:paraId="673C2452" w14:textId="7FF96DC1" w:rsidR="00ED2000" w:rsidRPr="003D7C3F" w:rsidRDefault="004629D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16/07/2021</w:t>
            </w:r>
          </w:p>
        </w:tc>
        <w:tc>
          <w:tcPr>
            <w:tcW w:w="1985" w:type="dxa"/>
          </w:tcPr>
          <w:p w14:paraId="094A3CE0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00E241D" w14:textId="65AAF6FA" w:rsidR="00ED2000" w:rsidRPr="003D7C3F" w:rsidRDefault="004629D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706003</w:t>
            </w:r>
          </w:p>
        </w:tc>
      </w:tr>
      <w:tr w:rsidR="00ED2000" w:rsidRPr="003D7C3F" w14:paraId="1A636B8F" w14:textId="77777777" w:rsidTr="00ED2000">
        <w:tc>
          <w:tcPr>
            <w:tcW w:w="901" w:type="dxa"/>
          </w:tcPr>
          <w:p w14:paraId="4CA707F0" w14:textId="225FAA56" w:rsidR="00ED2000" w:rsidRPr="003D7C3F" w:rsidRDefault="009A3A51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2417</w:t>
            </w:r>
          </w:p>
        </w:tc>
        <w:tc>
          <w:tcPr>
            <w:tcW w:w="3831" w:type="dxa"/>
          </w:tcPr>
          <w:p w14:paraId="3EE8719B" w14:textId="1D658F1E" w:rsidR="00ED2000" w:rsidRPr="003D7C3F" w:rsidRDefault="004629D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V. A. O.</w:t>
            </w:r>
          </w:p>
        </w:tc>
        <w:tc>
          <w:tcPr>
            <w:tcW w:w="2209" w:type="dxa"/>
          </w:tcPr>
          <w:p w14:paraId="765B24F7" w14:textId="48AFA390" w:rsidR="00ED2000" w:rsidRPr="003D7C3F" w:rsidRDefault="004629D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16/07/2021</w:t>
            </w:r>
          </w:p>
        </w:tc>
        <w:tc>
          <w:tcPr>
            <w:tcW w:w="1985" w:type="dxa"/>
          </w:tcPr>
          <w:p w14:paraId="21A619E2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C3BBA35" w14:textId="42A166AE" w:rsidR="00ED2000" w:rsidRPr="003D7C3F" w:rsidRDefault="004629D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700507</w:t>
            </w:r>
          </w:p>
        </w:tc>
      </w:tr>
      <w:tr w:rsidR="00ED2000" w:rsidRPr="003D7C3F" w14:paraId="382687B2" w14:textId="77777777" w:rsidTr="00ED2000">
        <w:tc>
          <w:tcPr>
            <w:tcW w:w="901" w:type="dxa"/>
          </w:tcPr>
          <w:p w14:paraId="7321FA6E" w14:textId="452B3328" w:rsidR="00ED2000" w:rsidRPr="003D7C3F" w:rsidRDefault="009A3A51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2418</w:t>
            </w:r>
          </w:p>
        </w:tc>
        <w:tc>
          <w:tcPr>
            <w:tcW w:w="3831" w:type="dxa"/>
          </w:tcPr>
          <w:p w14:paraId="7991319D" w14:textId="40D6B1B2" w:rsidR="00ED2000" w:rsidRPr="003D7C3F" w:rsidRDefault="004629D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S. S.</w:t>
            </w:r>
          </w:p>
        </w:tc>
        <w:tc>
          <w:tcPr>
            <w:tcW w:w="2209" w:type="dxa"/>
          </w:tcPr>
          <w:p w14:paraId="5229445A" w14:textId="785171D1" w:rsidR="00ED2000" w:rsidRPr="003D7C3F" w:rsidRDefault="004629D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14301554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3AEE8D2" w14:textId="7E10FC62" w:rsidR="00ED2000" w:rsidRPr="003D7C3F" w:rsidRDefault="004629D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700104</w:t>
            </w:r>
          </w:p>
        </w:tc>
      </w:tr>
      <w:tr w:rsidR="00ED2000" w:rsidRPr="003D7C3F" w14:paraId="1E074AFA" w14:textId="77777777" w:rsidTr="00ED2000">
        <w:tc>
          <w:tcPr>
            <w:tcW w:w="901" w:type="dxa"/>
          </w:tcPr>
          <w:p w14:paraId="3930957A" w14:textId="0C0F673E" w:rsidR="00ED2000" w:rsidRPr="003D7C3F" w:rsidRDefault="009A3A51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2419</w:t>
            </w:r>
          </w:p>
        </w:tc>
        <w:tc>
          <w:tcPr>
            <w:tcW w:w="3831" w:type="dxa"/>
          </w:tcPr>
          <w:p w14:paraId="17E32CAF" w14:textId="65FBA771" w:rsidR="00ED2000" w:rsidRPr="003D7C3F" w:rsidRDefault="004629D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F. A.</w:t>
            </w:r>
          </w:p>
        </w:tc>
        <w:tc>
          <w:tcPr>
            <w:tcW w:w="2209" w:type="dxa"/>
          </w:tcPr>
          <w:p w14:paraId="0135F45E" w14:textId="1C0977CE" w:rsidR="00ED2000" w:rsidRPr="003D7C3F" w:rsidRDefault="004629D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0DEC75DF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3729693" w14:textId="317F07E5" w:rsidR="00ED2000" w:rsidRPr="003D7C3F" w:rsidRDefault="004629D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700000</w:t>
            </w:r>
          </w:p>
        </w:tc>
      </w:tr>
      <w:tr w:rsidR="00ED2000" w:rsidRPr="003D7C3F" w14:paraId="11E9CCFA" w14:textId="77777777" w:rsidTr="00ED2000">
        <w:tc>
          <w:tcPr>
            <w:tcW w:w="901" w:type="dxa"/>
          </w:tcPr>
          <w:p w14:paraId="18D41238" w14:textId="5570CFF4" w:rsidR="00ED2000" w:rsidRPr="003D7C3F" w:rsidRDefault="009A3A51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2420</w:t>
            </w:r>
          </w:p>
        </w:tc>
        <w:tc>
          <w:tcPr>
            <w:tcW w:w="3831" w:type="dxa"/>
          </w:tcPr>
          <w:p w14:paraId="1ACBA711" w14:textId="1B10C141" w:rsidR="00ED2000" w:rsidRPr="003D7C3F" w:rsidRDefault="004629D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V. O. M.</w:t>
            </w:r>
          </w:p>
        </w:tc>
        <w:tc>
          <w:tcPr>
            <w:tcW w:w="2209" w:type="dxa"/>
          </w:tcPr>
          <w:p w14:paraId="11D4FDE9" w14:textId="6BF7B5F0" w:rsidR="00ED2000" w:rsidRPr="003D7C3F" w:rsidRDefault="004629D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331D991B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18762E6" w14:textId="2F20740E" w:rsidR="00ED2000" w:rsidRPr="003D7C3F" w:rsidRDefault="004629D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709208</w:t>
            </w:r>
          </w:p>
        </w:tc>
      </w:tr>
      <w:tr w:rsidR="00ED2000" w:rsidRPr="003D7C3F" w14:paraId="0F803659" w14:textId="77777777" w:rsidTr="00ED2000">
        <w:tc>
          <w:tcPr>
            <w:tcW w:w="901" w:type="dxa"/>
          </w:tcPr>
          <w:p w14:paraId="516947DE" w14:textId="4B6F326A" w:rsidR="00ED2000" w:rsidRPr="003D7C3F" w:rsidRDefault="009A3A51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2421</w:t>
            </w:r>
          </w:p>
        </w:tc>
        <w:tc>
          <w:tcPr>
            <w:tcW w:w="3831" w:type="dxa"/>
          </w:tcPr>
          <w:p w14:paraId="4EF70091" w14:textId="36488344" w:rsidR="00ED2000" w:rsidRPr="003D7C3F" w:rsidRDefault="006962E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S. M.</w:t>
            </w:r>
          </w:p>
        </w:tc>
        <w:tc>
          <w:tcPr>
            <w:tcW w:w="2209" w:type="dxa"/>
          </w:tcPr>
          <w:p w14:paraId="74DD8A3F" w14:textId="034CB270" w:rsidR="00ED2000" w:rsidRPr="003D7C3F" w:rsidRDefault="006962E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720D8F57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D40F192" w14:textId="06F672C9" w:rsidR="00ED2000" w:rsidRPr="003D7C3F" w:rsidRDefault="006962E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706809</w:t>
            </w:r>
          </w:p>
        </w:tc>
      </w:tr>
      <w:tr w:rsidR="00ED2000" w:rsidRPr="003D7C3F" w14:paraId="693B0CDB" w14:textId="77777777" w:rsidTr="00ED2000">
        <w:tc>
          <w:tcPr>
            <w:tcW w:w="901" w:type="dxa"/>
          </w:tcPr>
          <w:p w14:paraId="44B1B2AC" w14:textId="0FE4F7F8" w:rsidR="00ED2000" w:rsidRPr="003D7C3F" w:rsidRDefault="009A3A51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2422</w:t>
            </w:r>
          </w:p>
        </w:tc>
        <w:tc>
          <w:tcPr>
            <w:tcW w:w="3831" w:type="dxa"/>
          </w:tcPr>
          <w:p w14:paraId="70204F1E" w14:textId="08797A5D" w:rsidR="00ED2000" w:rsidRPr="003D7C3F" w:rsidRDefault="006962E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S. J.</w:t>
            </w:r>
          </w:p>
        </w:tc>
        <w:tc>
          <w:tcPr>
            <w:tcW w:w="2209" w:type="dxa"/>
          </w:tcPr>
          <w:p w14:paraId="22881B8D" w14:textId="45035F00" w:rsidR="00ED2000" w:rsidRPr="003D7C3F" w:rsidRDefault="006962E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5A95A831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A6253F1" w14:textId="4E7D9D8B" w:rsidR="00ED2000" w:rsidRPr="003D7C3F" w:rsidRDefault="006962E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700902</w:t>
            </w:r>
          </w:p>
        </w:tc>
      </w:tr>
      <w:tr w:rsidR="00ED2000" w:rsidRPr="003D7C3F" w14:paraId="50D36FA6" w14:textId="77777777" w:rsidTr="00ED2000">
        <w:tc>
          <w:tcPr>
            <w:tcW w:w="901" w:type="dxa"/>
          </w:tcPr>
          <w:p w14:paraId="19691244" w14:textId="0DFF473E" w:rsidR="00ED2000" w:rsidRPr="003D7C3F" w:rsidRDefault="009A3A51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2423</w:t>
            </w:r>
          </w:p>
        </w:tc>
        <w:tc>
          <w:tcPr>
            <w:tcW w:w="3831" w:type="dxa"/>
          </w:tcPr>
          <w:p w14:paraId="6EEE72F9" w14:textId="4EBEC3CB" w:rsidR="00ED2000" w:rsidRPr="003D7C3F" w:rsidRDefault="006962E4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B.</w:t>
            </w:r>
          </w:p>
        </w:tc>
        <w:tc>
          <w:tcPr>
            <w:tcW w:w="2209" w:type="dxa"/>
          </w:tcPr>
          <w:p w14:paraId="4CBDA41B" w14:textId="3F0D0658" w:rsidR="00ED2000" w:rsidRPr="003D7C3F" w:rsidRDefault="006962E4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224D7E25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1ED1F38" w14:textId="65B37541" w:rsidR="00ED2000" w:rsidRPr="003D7C3F" w:rsidRDefault="00A23B8E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708205</w:t>
            </w:r>
          </w:p>
        </w:tc>
      </w:tr>
      <w:tr w:rsidR="00ED2000" w:rsidRPr="003D7C3F" w14:paraId="56710579" w14:textId="77777777" w:rsidTr="00ED2000">
        <w:tc>
          <w:tcPr>
            <w:tcW w:w="901" w:type="dxa"/>
          </w:tcPr>
          <w:p w14:paraId="5A6F1802" w14:textId="72BEE08B" w:rsidR="00ED2000" w:rsidRPr="003D7C3F" w:rsidRDefault="009A3A51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2424</w:t>
            </w:r>
          </w:p>
        </w:tc>
        <w:tc>
          <w:tcPr>
            <w:tcW w:w="3831" w:type="dxa"/>
          </w:tcPr>
          <w:p w14:paraId="72F8E35C" w14:textId="1013589E" w:rsidR="00ED2000" w:rsidRPr="003D7C3F" w:rsidRDefault="00A23B8E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B.</w:t>
            </w:r>
          </w:p>
        </w:tc>
        <w:tc>
          <w:tcPr>
            <w:tcW w:w="2209" w:type="dxa"/>
          </w:tcPr>
          <w:p w14:paraId="51372A12" w14:textId="1516409A" w:rsidR="00ED2000" w:rsidRPr="003D7C3F" w:rsidRDefault="00A23B8E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4C55D2E0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387A927" w14:textId="7871CF4A" w:rsidR="00ED2000" w:rsidRPr="003D7C3F" w:rsidRDefault="00A23B8E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702400</w:t>
            </w:r>
          </w:p>
        </w:tc>
      </w:tr>
      <w:tr w:rsidR="00ED2000" w:rsidRPr="003D7C3F" w14:paraId="0AA5232C" w14:textId="77777777" w:rsidTr="00ED2000">
        <w:tc>
          <w:tcPr>
            <w:tcW w:w="901" w:type="dxa"/>
          </w:tcPr>
          <w:p w14:paraId="48EBD7A9" w14:textId="71367659" w:rsidR="00ED2000" w:rsidRPr="003D7C3F" w:rsidRDefault="009A3A51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2425</w:t>
            </w:r>
          </w:p>
        </w:tc>
        <w:tc>
          <w:tcPr>
            <w:tcW w:w="3831" w:type="dxa"/>
          </w:tcPr>
          <w:p w14:paraId="1ABD4D08" w14:textId="606ED737" w:rsidR="00ED2000" w:rsidRPr="003D7C3F" w:rsidRDefault="00A23B8E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E. P.</w:t>
            </w:r>
          </w:p>
        </w:tc>
        <w:tc>
          <w:tcPr>
            <w:tcW w:w="2209" w:type="dxa"/>
          </w:tcPr>
          <w:p w14:paraId="6B40EF31" w14:textId="2458813C" w:rsidR="00ED2000" w:rsidRPr="003D7C3F" w:rsidRDefault="00A23B8E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352508FD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8D691D2" w14:textId="4FFEF9BC" w:rsidR="00ED2000" w:rsidRPr="003D7C3F" w:rsidRDefault="00A23B8E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700501</w:t>
            </w:r>
          </w:p>
        </w:tc>
      </w:tr>
      <w:tr w:rsidR="00ED2000" w:rsidRPr="003D7C3F" w14:paraId="65FB2CE8" w14:textId="77777777" w:rsidTr="00ED2000">
        <w:tc>
          <w:tcPr>
            <w:tcW w:w="901" w:type="dxa"/>
          </w:tcPr>
          <w:p w14:paraId="7C430873" w14:textId="0770F4DD" w:rsidR="00ED2000" w:rsidRPr="003D7C3F" w:rsidRDefault="009A3A51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2426</w:t>
            </w:r>
          </w:p>
        </w:tc>
        <w:tc>
          <w:tcPr>
            <w:tcW w:w="3831" w:type="dxa"/>
          </w:tcPr>
          <w:p w14:paraId="32A83032" w14:textId="4AD731D2" w:rsidR="00ED2000" w:rsidRPr="003D7C3F" w:rsidRDefault="00A23B8E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F. G.</w:t>
            </w:r>
          </w:p>
        </w:tc>
        <w:tc>
          <w:tcPr>
            <w:tcW w:w="2209" w:type="dxa"/>
          </w:tcPr>
          <w:p w14:paraId="794DB0EC" w14:textId="170AB7AC" w:rsidR="00ED2000" w:rsidRPr="003D7C3F" w:rsidRDefault="00A23B8E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348947DE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196EC7D" w14:textId="2681F644" w:rsidR="00ED2000" w:rsidRPr="003D7C3F" w:rsidRDefault="00A23B8E" w:rsidP="00A23B8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705007</w:t>
            </w:r>
          </w:p>
        </w:tc>
      </w:tr>
      <w:tr w:rsidR="00ED2000" w:rsidRPr="003D7C3F" w14:paraId="5B51EC95" w14:textId="77777777" w:rsidTr="00ED2000">
        <w:tc>
          <w:tcPr>
            <w:tcW w:w="901" w:type="dxa"/>
          </w:tcPr>
          <w:p w14:paraId="6FF6B4A4" w14:textId="762DD381" w:rsidR="00ED2000" w:rsidRPr="003D7C3F" w:rsidRDefault="009A3A51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2427</w:t>
            </w:r>
          </w:p>
        </w:tc>
        <w:tc>
          <w:tcPr>
            <w:tcW w:w="3831" w:type="dxa"/>
          </w:tcPr>
          <w:p w14:paraId="667CFB26" w14:textId="68F4A0DF" w:rsidR="00ED2000" w:rsidRPr="003D7C3F" w:rsidRDefault="00A23B8E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D. R. Q.</w:t>
            </w:r>
          </w:p>
        </w:tc>
        <w:tc>
          <w:tcPr>
            <w:tcW w:w="2209" w:type="dxa"/>
          </w:tcPr>
          <w:p w14:paraId="63BBDF82" w14:textId="2B777CD4" w:rsidR="00ED2000" w:rsidRPr="003D7C3F" w:rsidRDefault="00A23B8E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397A5DFC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6746BA2" w14:textId="3668FD68" w:rsidR="00ED2000" w:rsidRPr="003D7C3F" w:rsidRDefault="00A23B8E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706806</w:t>
            </w:r>
          </w:p>
        </w:tc>
      </w:tr>
      <w:tr w:rsidR="00ED2000" w:rsidRPr="003D7C3F" w14:paraId="74C05362" w14:textId="77777777" w:rsidTr="00ED2000">
        <w:tc>
          <w:tcPr>
            <w:tcW w:w="901" w:type="dxa"/>
          </w:tcPr>
          <w:p w14:paraId="70EDFBF3" w14:textId="6098BC10" w:rsidR="00ED2000" w:rsidRPr="003D7C3F" w:rsidRDefault="009A3A51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2428</w:t>
            </w:r>
          </w:p>
        </w:tc>
        <w:tc>
          <w:tcPr>
            <w:tcW w:w="3831" w:type="dxa"/>
          </w:tcPr>
          <w:p w14:paraId="74E781B9" w14:textId="6FBA5D77" w:rsidR="00ED2000" w:rsidRPr="003D7C3F" w:rsidRDefault="00A23B8E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A. S. S.</w:t>
            </w:r>
          </w:p>
        </w:tc>
        <w:tc>
          <w:tcPr>
            <w:tcW w:w="2209" w:type="dxa"/>
          </w:tcPr>
          <w:p w14:paraId="70689E80" w14:textId="2124D518" w:rsidR="00ED2000" w:rsidRPr="003D7C3F" w:rsidRDefault="00A23B8E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78957DEC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A0CB675" w14:textId="232B63EB" w:rsidR="00ED2000" w:rsidRPr="003D7C3F" w:rsidRDefault="00A23B8E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701808</w:t>
            </w:r>
          </w:p>
        </w:tc>
      </w:tr>
      <w:tr w:rsidR="00ED2000" w:rsidRPr="003D7C3F" w14:paraId="5D3E62E7" w14:textId="77777777" w:rsidTr="00ED2000">
        <w:tc>
          <w:tcPr>
            <w:tcW w:w="901" w:type="dxa"/>
          </w:tcPr>
          <w:p w14:paraId="114BCF3D" w14:textId="5989ED11" w:rsidR="00ED2000" w:rsidRPr="003D7C3F" w:rsidRDefault="009A3A51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2429</w:t>
            </w:r>
          </w:p>
        </w:tc>
        <w:tc>
          <w:tcPr>
            <w:tcW w:w="3831" w:type="dxa"/>
          </w:tcPr>
          <w:p w14:paraId="245A1BB9" w14:textId="0089755E" w:rsidR="00ED2000" w:rsidRPr="003D7C3F" w:rsidRDefault="00A23B8E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D. D. V. S.</w:t>
            </w:r>
          </w:p>
        </w:tc>
        <w:tc>
          <w:tcPr>
            <w:tcW w:w="2209" w:type="dxa"/>
          </w:tcPr>
          <w:p w14:paraId="2FE64367" w14:textId="2A5F7255" w:rsidR="00ED2000" w:rsidRPr="003D7C3F" w:rsidRDefault="00A23B8E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2FB48CED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C8F3704" w14:textId="59F26EE6" w:rsidR="00ED2000" w:rsidRPr="003D7C3F" w:rsidRDefault="00A23B8E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700004</w:t>
            </w:r>
          </w:p>
        </w:tc>
      </w:tr>
      <w:tr w:rsidR="00ED2000" w:rsidRPr="00F60500" w14:paraId="3547F853" w14:textId="77777777" w:rsidTr="00ED2000">
        <w:tc>
          <w:tcPr>
            <w:tcW w:w="901" w:type="dxa"/>
          </w:tcPr>
          <w:p w14:paraId="65115C3E" w14:textId="519AD456" w:rsidR="00ED2000" w:rsidRPr="00F60500" w:rsidRDefault="009A3A51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2430</w:t>
            </w:r>
          </w:p>
        </w:tc>
        <w:tc>
          <w:tcPr>
            <w:tcW w:w="3831" w:type="dxa"/>
          </w:tcPr>
          <w:p w14:paraId="660CA6D7" w14:textId="35F57ED6" w:rsidR="00ED2000" w:rsidRPr="00F60500" w:rsidRDefault="00A23B8E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A. S. L.</w:t>
            </w:r>
          </w:p>
        </w:tc>
        <w:tc>
          <w:tcPr>
            <w:tcW w:w="2209" w:type="dxa"/>
          </w:tcPr>
          <w:p w14:paraId="0E696AAA" w14:textId="6AA2ADE1" w:rsidR="00ED2000" w:rsidRPr="00F60500" w:rsidRDefault="00A23B8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7D2DA617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B49B23F" w14:textId="73DF8D5E" w:rsidR="00ED2000" w:rsidRPr="00F60500" w:rsidRDefault="00A056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702109</w:t>
            </w:r>
          </w:p>
        </w:tc>
      </w:tr>
      <w:tr w:rsidR="00ED2000" w:rsidRPr="00F60500" w14:paraId="473715D3" w14:textId="77777777" w:rsidTr="00ED2000">
        <w:tc>
          <w:tcPr>
            <w:tcW w:w="901" w:type="dxa"/>
          </w:tcPr>
          <w:p w14:paraId="250E4F09" w14:textId="0DB30A46" w:rsidR="00ED2000" w:rsidRPr="00F60500" w:rsidRDefault="00A23B8E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2431</w:t>
            </w:r>
          </w:p>
        </w:tc>
        <w:tc>
          <w:tcPr>
            <w:tcW w:w="3831" w:type="dxa"/>
          </w:tcPr>
          <w:p w14:paraId="30FADFAA" w14:textId="00118F6C" w:rsidR="00ED2000" w:rsidRPr="00F60500" w:rsidRDefault="00A056C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M.</w:t>
            </w:r>
          </w:p>
        </w:tc>
        <w:tc>
          <w:tcPr>
            <w:tcW w:w="2209" w:type="dxa"/>
          </w:tcPr>
          <w:p w14:paraId="23635CF8" w14:textId="449CDBC1" w:rsidR="00ED2000" w:rsidRPr="00F60500" w:rsidRDefault="00A056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35F25243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C4AA8B6" w14:textId="46AB36E7" w:rsidR="00ED2000" w:rsidRPr="00F60500" w:rsidRDefault="00A056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701200</w:t>
            </w:r>
          </w:p>
        </w:tc>
      </w:tr>
      <w:tr w:rsidR="00ED2000" w:rsidRPr="00F60500" w14:paraId="155859CC" w14:textId="77777777" w:rsidTr="00ED2000">
        <w:tc>
          <w:tcPr>
            <w:tcW w:w="901" w:type="dxa"/>
          </w:tcPr>
          <w:p w14:paraId="274D12F9" w14:textId="6A8E0EC6" w:rsidR="00ED2000" w:rsidRPr="00F60500" w:rsidRDefault="00A23B8E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2432</w:t>
            </w:r>
          </w:p>
        </w:tc>
        <w:tc>
          <w:tcPr>
            <w:tcW w:w="3831" w:type="dxa"/>
          </w:tcPr>
          <w:p w14:paraId="52DDB3B2" w14:textId="482AFA78" w:rsidR="00ED2000" w:rsidRPr="00F60500" w:rsidRDefault="00A056C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 L. M.</w:t>
            </w:r>
          </w:p>
        </w:tc>
        <w:tc>
          <w:tcPr>
            <w:tcW w:w="2209" w:type="dxa"/>
          </w:tcPr>
          <w:p w14:paraId="1E439A51" w14:textId="6BCBE5D4" w:rsidR="00ED2000" w:rsidRPr="00F60500" w:rsidRDefault="00A056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2283E96C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99E9F77" w14:textId="680B21C4" w:rsidR="00ED2000" w:rsidRPr="00F60500" w:rsidRDefault="00A056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702508</w:t>
            </w:r>
          </w:p>
        </w:tc>
      </w:tr>
      <w:tr w:rsidR="00ED2000" w:rsidRPr="00F60500" w14:paraId="7687EA29" w14:textId="77777777" w:rsidTr="00ED2000">
        <w:tc>
          <w:tcPr>
            <w:tcW w:w="901" w:type="dxa"/>
          </w:tcPr>
          <w:p w14:paraId="7979981C" w14:textId="51FB3B2D" w:rsidR="00ED2000" w:rsidRPr="00F60500" w:rsidRDefault="00A23B8E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2433</w:t>
            </w:r>
          </w:p>
        </w:tc>
        <w:tc>
          <w:tcPr>
            <w:tcW w:w="3831" w:type="dxa"/>
          </w:tcPr>
          <w:p w14:paraId="48CD626E" w14:textId="3834C280" w:rsidR="00ED2000" w:rsidRPr="00F60500" w:rsidRDefault="00A056C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T.</w:t>
            </w:r>
          </w:p>
        </w:tc>
        <w:tc>
          <w:tcPr>
            <w:tcW w:w="2209" w:type="dxa"/>
          </w:tcPr>
          <w:p w14:paraId="0A460455" w14:textId="7A8BDF85" w:rsidR="00ED2000" w:rsidRPr="00F60500" w:rsidRDefault="00A056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3B20F9B6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B1883DF" w14:textId="6D914B18" w:rsidR="00ED2000" w:rsidRPr="00F60500" w:rsidRDefault="00A056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700902</w:t>
            </w:r>
          </w:p>
        </w:tc>
      </w:tr>
      <w:tr w:rsidR="00ED2000" w:rsidRPr="00F60500" w14:paraId="7DE35B37" w14:textId="77777777" w:rsidTr="00ED2000">
        <w:tc>
          <w:tcPr>
            <w:tcW w:w="901" w:type="dxa"/>
          </w:tcPr>
          <w:p w14:paraId="572F1351" w14:textId="23500D93" w:rsidR="00ED2000" w:rsidRPr="00F60500" w:rsidRDefault="00A23B8E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2434</w:t>
            </w:r>
          </w:p>
        </w:tc>
        <w:tc>
          <w:tcPr>
            <w:tcW w:w="3831" w:type="dxa"/>
          </w:tcPr>
          <w:p w14:paraId="4404DDF9" w14:textId="31393D4F" w:rsidR="00ED2000" w:rsidRPr="00F60500" w:rsidRDefault="00A056C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L. R. S.</w:t>
            </w:r>
          </w:p>
        </w:tc>
        <w:tc>
          <w:tcPr>
            <w:tcW w:w="2209" w:type="dxa"/>
          </w:tcPr>
          <w:p w14:paraId="09C4613E" w14:textId="573ABFB1" w:rsidR="00ED2000" w:rsidRPr="00F60500" w:rsidRDefault="00A056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4DD33B73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B9C7FE5" w14:textId="07F82182" w:rsidR="00ED2000" w:rsidRPr="00F60500" w:rsidRDefault="00A056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708205</w:t>
            </w:r>
          </w:p>
        </w:tc>
      </w:tr>
      <w:tr w:rsidR="00ED2000" w:rsidRPr="00F60500" w14:paraId="3C19F0F3" w14:textId="77777777" w:rsidTr="00ED2000">
        <w:tc>
          <w:tcPr>
            <w:tcW w:w="901" w:type="dxa"/>
          </w:tcPr>
          <w:p w14:paraId="162F43D2" w14:textId="25374C46" w:rsidR="00ED2000" w:rsidRPr="00F60500" w:rsidRDefault="00A23B8E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2435</w:t>
            </w:r>
          </w:p>
        </w:tc>
        <w:tc>
          <w:tcPr>
            <w:tcW w:w="3831" w:type="dxa"/>
          </w:tcPr>
          <w:p w14:paraId="2E498610" w14:textId="6916576F" w:rsidR="00ED2000" w:rsidRPr="00F60500" w:rsidRDefault="00A056C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L. C. C.</w:t>
            </w:r>
          </w:p>
        </w:tc>
        <w:tc>
          <w:tcPr>
            <w:tcW w:w="2209" w:type="dxa"/>
          </w:tcPr>
          <w:p w14:paraId="55A8E52F" w14:textId="39ABE483" w:rsidR="00ED2000" w:rsidRPr="00F60500" w:rsidRDefault="00A056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4B6D1FF4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46FB25A" w14:textId="0C833A05" w:rsidR="00ED2000" w:rsidRPr="00F60500" w:rsidRDefault="00A056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700909</w:t>
            </w:r>
          </w:p>
        </w:tc>
      </w:tr>
      <w:tr w:rsidR="00ED2000" w:rsidRPr="00F60500" w14:paraId="1D1D5C94" w14:textId="77777777" w:rsidTr="00ED2000">
        <w:tc>
          <w:tcPr>
            <w:tcW w:w="901" w:type="dxa"/>
          </w:tcPr>
          <w:p w14:paraId="4A3D7457" w14:textId="266D4D7C" w:rsidR="00ED2000" w:rsidRPr="00F60500" w:rsidRDefault="00A23B8E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2436</w:t>
            </w:r>
          </w:p>
        </w:tc>
        <w:tc>
          <w:tcPr>
            <w:tcW w:w="3831" w:type="dxa"/>
          </w:tcPr>
          <w:p w14:paraId="32A5142F" w14:textId="7B283B66" w:rsidR="00ED2000" w:rsidRPr="00F60500" w:rsidRDefault="00A056C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M. C.</w:t>
            </w:r>
          </w:p>
        </w:tc>
        <w:tc>
          <w:tcPr>
            <w:tcW w:w="2209" w:type="dxa"/>
          </w:tcPr>
          <w:p w14:paraId="02041C1B" w14:textId="7FA2372C" w:rsidR="00ED2000" w:rsidRPr="00F60500" w:rsidRDefault="00A056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72B6E0CB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CDAB34C" w14:textId="4B13CD06" w:rsidR="00ED2000" w:rsidRPr="00F60500" w:rsidRDefault="00A056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706209</w:t>
            </w:r>
          </w:p>
        </w:tc>
      </w:tr>
      <w:tr w:rsidR="00ED2000" w:rsidRPr="00F60500" w14:paraId="178B1C1F" w14:textId="77777777" w:rsidTr="00ED2000">
        <w:tc>
          <w:tcPr>
            <w:tcW w:w="901" w:type="dxa"/>
          </w:tcPr>
          <w:p w14:paraId="0A7557E3" w14:textId="6ED7D54F" w:rsidR="00ED2000" w:rsidRPr="00F60500" w:rsidRDefault="00A23B8E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2437</w:t>
            </w:r>
          </w:p>
        </w:tc>
        <w:tc>
          <w:tcPr>
            <w:tcW w:w="3831" w:type="dxa"/>
          </w:tcPr>
          <w:p w14:paraId="52B942D5" w14:textId="56E1AAD9" w:rsidR="00ED2000" w:rsidRPr="00F60500" w:rsidRDefault="00A056C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I. A. C. C.</w:t>
            </w:r>
          </w:p>
        </w:tc>
        <w:tc>
          <w:tcPr>
            <w:tcW w:w="2209" w:type="dxa"/>
          </w:tcPr>
          <w:p w14:paraId="2845B508" w14:textId="691F5326" w:rsidR="00ED2000" w:rsidRPr="00F60500" w:rsidRDefault="00A056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153EAA9B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023C6B7" w14:textId="02437CAB" w:rsidR="00ED2000" w:rsidRPr="00F60500" w:rsidRDefault="00A056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701406</w:t>
            </w:r>
          </w:p>
        </w:tc>
      </w:tr>
      <w:tr w:rsidR="00ED2000" w:rsidRPr="00F60500" w14:paraId="4E59525D" w14:textId="77777777" w:rsidTr="00ED2000">
        <w:tc>
          <w:tcPr>
            <w:tcW w:w="901" w:type="dxa"/>
          </w:tcPr>
          <w:p w14:paraId="4EC2893C" w14:textId="6C3ABB7A" w:rsidR="00ED2000" w:rsidRPr="00F60500" w:rsidRDefault="00A23B8E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2438</w:t>
            </w:r>
          </w:p>
        </w:tc>
        <w:tc>
          <w:tcPr>
            <w:tcW w:w="3831" w:type="dxa"/>
          </w:tcPr>
          <w:p w14:paraId="18179093" w14:textId="2FA92ACC" w:rsidR="00ED2000" w:rsidRPr="00F60500" w:rsidRDefault="00A056C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E. K.</w:t>
            </w:r>
          </w:p>
        </w:tc>
        <w:tc>
          <w:tcPr>
            <w:tcW w:w="2209" w:type="dxa"/>
          </w:tcPr>
          <w:p w14:paraId="5B121FB5" w14:textId="4B108DF3" w:rsidR="00ED2000" w:rsidRPr="00F60500" w:rsidRDefault="00A056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61574775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C5D3223" w14:textId="746DD9DA" w:rsidR="00ED2000" w:rsidRPr="00F60500" w:rsidRDefault="00A056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708002</w:t>
            </w:r>
          </w:p>
        </w:tc>
      </w:tr>
      <w:tr w:rsidR="00ED2000" w:rsidRPr="00F60500" w14:paraId="174ACE85" w14:textId="77777777" w:rsidTr="00ED2000">
        <w:tc>
          <w:tcPr>
            <w:tcW w:w="901" w:type="dxa"/>
          </w:tcPr>
          <w:p w14:paraId="53B9981E" w14:textId="0505378C" w:rsidR="00ED2000" w:rsidRPr="00F60500" w:rsidRDefault="00A23B8E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2439</w:t>
            </w:r>
          </w:p>
        </w:tc>
        <w:tc>
          <w:tcPr>
            <w:tcW w:w="3831" w:type="dxa"/>
          </w:tcPr>
          <w:p w14:paraId="120DAB0A" w14:textId="02825952" w:rsidR="00ED2000" w:rsidRPr="00F60500" w:rsidRDefault="00A056C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 L. S.</w:t>
            </w:r>
          </w:p>
        </w:tc>
        <w:tc>
          <w:tcPr>
            <w:tcW w:w="2209" w:type="dxa"/>
          </w:tcPr>
          <w:p w14:paraId="316766F1" w14:textId="0A75EF5B" w:rsidR="00ED2000" w:rsidRPr="00F60500" w:rsidRDefault="00A056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66E4E9E4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6EDAE76" w14:textId="0B40C557" w:rsidR="00ED2000" w:rsidRPr="00F60500" w:rsidRDefault="00A056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708400</w:t>
            </w:r>
          </w:p>
        </w:tc>
      </w:tr>
      <w:tr w:rsidR="00ED2000" w:rsidRPr="00F60500" w14:paraId="00029E54" w14:textId="77777777" w:rsidTr="00ED2000">
        <w:tc>
          <w:tcPr>
            <w:tcW w:w="901" w:type="dxa"/>
          </w:tcPr>
          <w:p w14:paraId="2BE17C4A" w14:textId="47EBD04A" w:rsidR="00ED2000" w:rsidRPr="00F60500" w:rsidRDefault="00A23B8E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2440</w:t>
            </w:r>
          </w:p>
        </w:tc>
        <w:tc>
          <w:tcPr>
            <w:tcW w:w="3831" w:type="dxa"/>
          </w:tcPr>
          <w:p w14:paraId="0469F0AA" w14:textId="1821DFB8" w:rsidR="00ED2000" w:rsidRPr="00F60500" w:rsidRDefault="00A056C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A. V. N.</w:t>
            </w:r>
          </w:p>
        </w:tc>
        <w:tc>
          <w:tcPr>
            <w:tcW w:w="2209" w:type="dxa"/>
          </w:tcPr>
          <w:p w14:paraId="6F424BB3" w14:textId="00BD4EF4" w:rsidR="00ED2000" w:rsidRPr="00F60500" w:rsidRDefault="00A056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5D5EF6BB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F2C4292" w14:textId="3544354C" w:rsidR="00ED2000" w:rsidRPr="00F60500" w:rsidRDefault="00A056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702608</w:t>
            </w:r>
          </w:p>
        </w:tc>
      </w:tr>
      <w:tr w:rsidR="00ED2000" w:rsidRPr="00F60500" w14:paraId="51FED971" w14:textId="77777777" w:rsidTr="00ED2000">
        <w:tc>
          <w:tcPr>
            <w:tcW w:w="901" w:type="dxa"/>
          </w:tcPr>
          <w:p w14:paraId="7F80B455" w14:textId="3EBB8734" w:rsidR="00ED2000" w:rsidRPr="00F60500" w:rsidRDefault="00A23B8E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2441</w:t>
            </w:r>
          </w:p>
        </w:tc>
        <w:tc>
          <w:tcPr>
            <w:tcW w:w="3831" w:type="dxa"/>
          </w:tcPr>
          <w:p w14:paraId="07932D73" w14:textId="2B3A7312" w:rsidR="00ED2000" w:rsidRPr="00F60500" w:rsidRDefault="00A056C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A. F.</w:t>
            </w:r>
          </w:p>
        </w:tc>
        <w:tc>
          <w:tcPr>
            <w:tcW w:w="2209" w:type="dxa"/>
          </w:tcPr>
          <w:p w14:paraId="34434CE6" w14:textId="7658B3B5" w:rsidR="00ED2000" w:rsidRPr="00F60500" w:rsidRDefault="00A056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14E9EF45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D8CEA21" w14:textId="1AD2A740" w:rsidR="00ED2000" w:rsidRPr="00F60500" w:rsidRDefault="00A056C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700904</w:t>
            </w:r>
          </w:p>
        </w:tc>
      </w:tr>
      <w:tr w:rsidR="00ED2000" w:rsidRPr="003D7C3F" w14:paraId="2A723FB4" w14:textId="77777777" w:rsidTr="00ED2000">
        <w:tc>
          <w:tcPr>
            <w:tcW w:w="901" w:type="dxa"/>
          </w:tcPr>
          <w:p w14:paraId="38E89BCB" w14:textId="6C1CAACE" w:rsidR="00ED2000" w:rsidRPr="003D7C3F" w:rsidRDefault="00A23B8E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2442</w:t>
            </w:r>
          </w:p>
        </w:tc>
        <w:tc>
          <w:tcPr>
            <w:tcW w:w="3831" w:type="dxa"/>
          </w:tcPr>
          <w:p w14:paraId="4EAD891F" w14:textId="34AA1291" w:rsidR="00ED2000" w:rsidRPr="003D7C3F" w:rsidRDefault="00A056C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F. A.</w:t>
            </w:r>
          </w:p>
        </w:tc>
        <w:tc>
          <w:tcPr>
            <w:tcW w:w="2209" w:type="dxa"/>
          </w:tcPr>
          <w:p w14:paraId="727243F3" w14:textId="1B5085D0" w:rsidR="00ED2000" w:rsidRPr="003D7C3F" w:rsidRDefault="00A056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24A5AB61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2AC6383" w14:textId="169DD75B" w:rsidR="00ED2000" w:rsidRPr="003D7C3F" w:rsidRDefault="00A056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700004</w:t>
            </w:r>
          </w:p>
        </w:tc>
      </w:tr>
      <w:tr w:rsidR="00ED2000" w:rsidRPr="003D7C3F" w14:paraId="616E02E7" w14:textId="77777777" w:rsidTr="00ED2000">
        <w:tc>
          <w:tcPr>
            <w:tcW w:w="901" w:type="dxa"/>
          </w:tcPr>
          <w:p w14:paraId="7C02AF2F" w14:textId="5D97BFC3" w:rsidR="00ED2000" w:rsidRPr="003D7C3F" w:rsidRDefault="00A23B8E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2443</w:t>
            </w:r>
          </w:p>
        </w:tc>
        <w:tc>
          <w:tcPr>
            <w:tcW w:w="3831" w:type="dxa"/>
          </w:tcPr>
          <w:p w14:paraId="0E07AA45" w14:textId="473BFEC8" w:rsidR="00ED2000" w:rsidRPr="003D7C3F" w:rsidRDefault="00A056C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J. M. B.</w:t>
            </w:r>
          </w:p>
        </w:tc>
        <w:tc>
          <w:tcPr>
            <w:tcW w:w="2209" w:type="dxa"/>
          </w:tcPr>
          <w:p w14:paraId="571BC6D9" w14:textId="2BA0CDCA" w:rsidR="00ED2000" w:rsidRPr="003D7C3F" w:rsidRDefault="00A056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5FA84BFF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6785552" w14:textId="481BD57E" w:rsidR="00ED2000" w:rsidRPr="003D7C3F" w:rsidRDefault="00A056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703005</w:t>
            </w:r>
          </w:p>
        </w:tc>
      </w:tr>
      <w:tr w:rsidR="00ED2000" w:rsidRPr="003D7C3F" w14:paraId="381C086B" w14:textId="77777777" w:rsidTr="00ED2000">
        <w:tc>
          <w:tcPr>
            <w:tcW w:w="901" w:type="dxa"/>
          </w:tcPr>
          <w:p w14:paraId="54724922" w14:textId="4014E56C" w:rsidR="00ED2000" w:rsidRPr="003D7C3F" w:rsidRDefault="00A23B8E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2444</w:t>
            </w:r>
          </w:p>
        </w:tc>
        <w:tc>
          <w:tcPr>
            <w:tcW w:w="3831" w:type="dxa"/>
          </w:tcPr>
          <w:p w14:paraId="3F6C88CD" w14:textId="6C7817B6" w:rsidR="00ED2000" w:rsidRPr="003D7C3F" w:rsidRDefault="00A056C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M. S.</w:t>
            </w:r>
          </w:p>
        </w:tc>
        <w:tc>
          <w:tcPr>
            <w:tcW w:w="2209" w:type="dxa"/>
          </w:tcPr>
          <w:p w14:paraId="41C8E615" w14:textId="49310727" w:rsidR="00ED2000" w:rsidRPr="003D7C3F" w:rsidRDefault="00A056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532F83A7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0DA7735" w14:textId="3D75B3A8" w:rsidR="00ED2000" w:rsidRPr="003D7C3F" w:rsidRDefault="00A056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702905</w:t>
            </w:r>
          </w:p>
        </w:tc>
      </w:tr>
      <w:tr w:rsidR="00ED2000" w:rsidRPr="003D7C3F" w14:paraId="0BC4CF46" w14:textId="77777777" w:rsidTr="00ED2000">
        <w:tc>
          <w:tcPr>
            <w:tcW w:w="901" w:type="dxa"/>
          </w:tcPr>
          <w:p w14:paraId="267BB462" w14:textId="5C901AE4" w:rsidR="00ED2000" w:rsidRPr="003D7C3F" w:rsidRDefault="00A23B8E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2445</w:t>
            </w:r>
          </w:p>
        </w:tc>
        <w:tc>
          <w:tcPr>
            <w:tcW w:w="3831" w:type="dxa"/>
          </w:tcPr>
          <w:p w14:paraId="72C3E053" w14:textId="119DC913" w:rsidR="00ED2000" w:rsidRPr="003D7C3F" w:rsidRDefault="00A056C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B. C. L. M.</w:t>
            </w:r>
          </w:p>
        </w:tc>
        <w:tc>
          <w:tcPr>
            <w:tcW w:w="2209" w:type="dxa"/>
          </w:tcPr>
          <w:p w14:paraId="5F81D05A" w14:textId="25E9D898" w:rsidR="00ED2000" w:rsidRPr="003D7C3F" w:rsidRDefault="00A056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122304CF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47C3331" w14:textId="20CDE74E" w:rsidR="00ED2000" w:rsidRPr="003D7C3F" w:rsidRDefault="00A056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708509</w:t>
            </w:r>
          </w:p>
        </w:tc>
      </w:tr>
      <w:tr w:rsidR="00ED2000" w:rsidRPr="003D7C3F" w14:paraId="77BCFEE7" w14:textId="77777777" w:rsidTr="00ED2000">
        <w:tc>
          <w:tcPr>
            <w:tcW w:w="901" w:type="dxa"/>
          </w:tcPr>
          <w:p w14:paraId="18505632" w14:textId="6F93287A" w:rsidR="00ED2000" w:rsidRPr="003D7C3F" w:rsidRDefault="00A23B8E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2446</w:t>
            </w:r>
          </w:p>
        </w:tc>
        <w:tc>
          <w:tcPr>
            <w:tcW w:w="3831" w:type="dxa"/>
          </w:tcPr>
          <w:p w14:paraId="5D07849E" w14:textId="27AC35B5" w:rsidR="00ED2000" w:rsidRPr="003D7C3F" w:rsidRDefault="00A056C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F. M.</w:t>
            </w:r>
          </w:p>
        </w:tc>
        <w:tc>
          <w:tcPr>
            <w:tcW w:w="2209" w:type="dxa"/>
          </w:tcPr>
          <w:p w14:paraId="0477940B" w14:textId="3991F064" w:rsidR="00ED2000" w:rsidRPr="003D7C3F" w:rsidRDefault="00A056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7A771A06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62E4294" w14:textId="6EA21B44" w:rsidR="00ED2000" w:rsidRPr="003D7C3F" w:rsidRDefault="00A056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702903</w:t>
            </w:r>
          </w:p>
        </w:tc>
      </w:tr>
      <w:tr w:rsidR="00ED2000" w:rsidRPr="003D7C3F" w14:paraId="0676A96F" w14:textId="77777777" w:rsidTr="00ED2000">
        <w:tc>
          <w:tcPr>
            <w:tcW w:w="901" w:type="dxa"/>
          </w:tcPr>
          <w:p w14:paraId="288BEDA3" w14:textId="2D6962A8" w:rsidR="00ED2000" w:rsidRPr="003D7C3F" w:rsidRDefault="00A23B8E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2447</w:t>
            </w:r>
          </w:p>
        </w:tc>
        <w:tc>
          <w:tcPr>
            <w:tcW w:w="3831" w:type="dxa"/>
          </w:tcPr>
          <w:p w14:paraId="1B285AA9" w14:textId="004C4F31" w:rsidR="00ED2000" w:rsidRPr="003D7C3F" w:rsidRDefault="00A056C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P. S.</w:t>
            </w:r>
          </w:p>
        </w:tc>
        <w:tc>
          <w:tcPr>
            <w:tcW w:w="2209" w:type="dxa"/>
          </w:tcPr>
          <w:p w14:paraId="762AD411" w14:textId="628F294A" w:rsidR="00ED2000" w:rsidRPr="003D7C3F" w:rsidRDefault="00A056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641685BD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F157D59" w14:textId="217789D5" w:rsidR="00ED2000" w:rsidRPr="003D7C3F" w:rsidRDefault="00A056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701201</w:t>
            </w:r>
          </w:p>
        </w:tc>
      </w:tr>
      <w:tr w:rsidR="00ED2000" w:rsidRPr="003D7C3F" w14:paraId="224E9F10" w14:textId="77777777" w:rsidTr="00ED2000">
        <w:tc>
          <w:tcPr>
            <w:tcW w:w="901" w:type="dxa"/>
          </w:tcPr>
          <w:p w14:paraId="114EC298" w14:textId="2F7622A2" w:rsidR="00ED2000" w:rsidRPr="003D7C3F" w:rsidRDefault="00A23B8E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2448</w:t>
            </w:r>
          </w:p>
        </w:tc>
        <w:tc>
          <w:tcPr>
            <w:tcW w:w="3831" w:type="dxa"/>
          </w:tcPr>
          <w:p w14:paraId="158C0EB3" w14:textId="7237AC52" w:rsidR="00ED2000" w:rsidRPr="003D7C3F" w:rsidRDefault="00A056C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F. A. T.</w:t>
            </w:r>
          </w:p>
        </w:tc>
        <w:tc>
          <w:tcPr>
            <w:tcW w:w="2209" w:type="dxa"/>
          </w:tcPr>
          <w:p w14:paraId="391C9576" w14:textId="34AB9797" w:rsidR="00ED2000" w:rsidRPr="003D7C3F" w:rsidRDefault="00A056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189E9EB2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83AC970" w14:textId="1EADF841" w:rsidR="00ED2000" w:rsidRPr="003D7C3F" w:rsidRDefault="00A056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708607</w:t>
            </w:r>
          </w:p>
        </w:tc>
      </w:tr>
      <w:tr w:rsidR="00ED2000" w:rsidRPr="003D7C3F" w14:paraId="369942FA" w14:textId="77777777" w:rsidTr="00ED2000">
        <w:tc>
          <w:tcPr>
            <w:tcW w:w="901" w:type="dxa"/>
          </w:tcPr>
          <w:p w14:paraId="3D38E654" w14:textId="2DB8A1C2" w:rsidR="00ED2000" w:rsidRPr="003D7C3F" w:rsidRDefault="00A23B8E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2449</w:t>
            </w:r>
          </w:p>
        </w:tc>
        <w:tc>
          <w:tcPr>
            <w:tcW w:w="3831" w:type="dxa"/>
          </w:tcPr>
          <w:p w14:paraId="4AE9033A" w14:textId="709243B9" w:rsidR="00ED2000" w:rsidRPr="003D7C3F" w:rsidRDefault="00A056C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N. S.</w:t>
            </w:r>
          </w:p>
        </w:tc>
        <w:tc>
          <w:tcPr>
            <w:tcW w:w="2209" w:type="dxa"/>
          </w:tcPr>
          <w:p w14:paraId="682D9252" w14:textId="1B025E2C" w:rsidR="00ED2000" w:rsidRPr="003D7C3F" w:rsidRDefault="00A056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37535438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2D2A88F" w14:textId="47C2BB2F" w:rsidR="00ED2000" w:rsidRPr="003D7C3F" w:rsidRDefault="00A056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702102</w:t>
            </w:r>
          </w:p>
        </w:tc>
      </w:tr>
      <w:tr w:rsidR="00ED2000" w:rsidRPr="003D7C3F" w14:paraId="46B5988F" w14:textId="77777777" w:rsidTr="00ED2000">
        <w:tc>
          <w:tcPr>
            <w:tcW w:w="901" w:type="dxa"/>
          </w:tcPr>
          <w:p w14:paraId="30AB402C" w14:textId="05D31E3D" w:rsidR="00ED2000" w:rsidRPr="003D7C3F" w:rsidRDefault="00A23B8E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2450</w:t>
            </w:r>
          </w:p>
        </w:tc>
        <w:tc>
          <w:tcPr>
            <w:tcW w:w="3831" w:type="dxa"/>
          </w:tcPr>
          <w:p w14:paraId="34C9992C" w14:textId="61FAD039" w:rsidR="00ED2000" w:rsidRPr="003D7C3F" w:rsidRDefault="00A056C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D.</w:t>
            </w:r>
          </w:p>
        </w:tc>
        <w:tc>
          <w:tcPr>
            <w:tcW w:w="2209" w:type="dxa"/>
          </w:tcPr>
          <w:p w14:paraId="350607E0" w14:textId="38F17A72" w:rsidR="00ED2000" w:rsidRPr="003D7C3F" w:rsidRDefault="00A056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4368DC84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8E07A03" w14:textId="4C79C8CD" w:rsidR="00ED2000" w:rsidRPr="003D7C3F" w:rsidRDefault="00A056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702105</w:t>
            </w:r>
          </w:p>
        </w:tc>
      </w:tr>
      <w:tr w:rsidR="00ED2000" w:rsidRPr="003D7C3F" w14:paraId="0073205D" w14:textId="77777777" w:rsidTr="00ED2000">
        <w:tc>
          <w:tcPr>
            <w:tcW w:w="901" w:type="dxa"/>
          </w:tcPr>
          <w:p w14:paraId="3FAA8D20" w14:textId="04598BB3" w:rsidR="00ED2000" w:rsidRPr="003D7C3F" w:rsidRDefault="00A23B8E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2451</w:t>
            </w:r>
          </w:p>
        </w:tc>
        <w:tc>
          <w:tcPr>
            <w:tcW w:w="3831" w:type="dxa"/>
          </w:tcPr>
          <w:p w14:paraId="0CF4E30A" w14:textId="396B106B" w:rsidR="00ED2000" w:rsidRPr="003D7C3F" w:rsidRDefault="00A056C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V. S. S.</w:t>
            </w:r>
          </w:p>
        </w:tc>
        <w:tc>
          <w:tcPr>
            <w:tcW w:w="2209" w:type="dxa"/>
          </w:tcPr>
          <w:p w14:paraId="29B6A504" w14:textId="218C019B" w:rsidR="00ED2000" w:rsidRPr="003D7C3F" w:rsidRDefault="00A056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5EE54EA3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E06A84C" w14:textId="3C9DC98A" w:rsidR="00ED2000" w:rsidRPr="003D7C3F" w:rsidRDefault="00A056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700708</w:t>
            </w:r>
          </w:p>
        </w:tc>
      </w:tr>
      <w:tr w:rsidR="00ED2000" w:rsidRPr="003D7C3F" w14:paraId="13BDA30C" w14:textId="77777777" w:rsidTr="00ED2000">
        <w:tc>
          <w:tcPr>
            <w:tcW w:w="901" w:type="dxa"/>
          </w:tcPr>
          <w:p w14:paraId="5BAD3E77" w14:textId="0ED493FD" w:rsidR="00ED2000" w:rsidRPr="003D7C3F" w:rsidRDefault="00A23B8E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2452</w:t>
            </w:r>
          </w:p>
        </w:tc>
        <w:tc>
          <w:tcPr>
            <w:tcW w:w="3831" w:type="dxa"/>
          </w:tcPr>
          <w:p w14:paraId="20423B4B" w14:textId="6C6E8652" w:rsidR="00ED2000" w:rsidRPr="003D7C3F" w:rsidRDefault="00A056C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J. B.</w:t>
            </w:r>
          </w:p>
        </w:tc>
        <w:tc>
          <w:tcPr>
            <w:tcW w:w="2209" w:type="dxa"/>
          </w:tcPr>
          <w:p w14:paraId="27E965F1" w14:textId="5E8FB219" w:rsidR="00ED2000" w:rsidRPr="003D7C3F" w:rsidRDefault="00A056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3FF8A325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0979F0E" w14:textId="12E3ECF3" w:rsidR="00ED2000" w:rsidRPr="003D7C3F" w:rsidRDefault="00A056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708606</w:t>
            </w:r>
          </w:p>
        </w:tc>
      </w:tr>
      <w:tr w:rsidR="00ED2000" w:rsidRPr="003D7C3F" w14:paraId="782A85BE" w14:textId="77777777" w:rsidTr="00ED2000">
        <w:tc>
          <w:tcPr>
            <w:tcW w:w="901" w:type="dxa"/>
          </w:tcPr>
          <w:p w14:paraId="6D24B75B" w14:textId="45D2F241" w:rsidR="00ED2000" w:rsidRPr="003D7C3F" w:rsidRDefault="00A23B8E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2453</w:t>
            </w:r>
          </w:p>
        </w:tc>
        <w:tc>
          <w:tcPr>
            <w:tcW w:w="3831" w:type="dxa"/>
          </w:tcPr>
          <w:p w14:paraId="349B2083" w14:textId="4637688E" w:rsidR="00ED2000" w:rsidRPr="003D7C3F" w:rsidRDefault="00A056C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S.</w:t>
            </w:r>
          </w:p>
        </w:tc>
        <w:tc>
          <w:tcPr>
            <w:tcW w:w="2209" w:type="dxa"/>
          </w:tcPr>
          <w:p w14:paraId="3E3AFE35" w14:textId="3F3772C2" w:rsidR="00ED2000" w:rsidRPr="003D7C3F" w:rsidRDefault="00A056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78370F11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349FAE1" w14:textId="7E839C6E" w:rsidR="00ED2000" w:rsidRPr="003D7C3F" w:rsidRDefault="00A056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706408</w:t>
            </w:r>
          </w:p>
        </w:tc>
      </w:tr>
      <w:tr w:rsidR="00ED2000" w:rsidRPr="003D7C3F" w14:paraId="10C06269" w14:textId="77777777" w:rsidTr="00ED2000">
        <w:tc>
          <w:tcPr>
            <w:tcW w:w="901" w:type="dxa"/>
          </w:tcPr>
          <w:p w14:paraId="1259BB8B" w14:textId="67CDEA6B" w:rsidR="00ED2000" w:rsidRPr="003D7C3F" w:rsidRDefault="00A23B8E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2454</w:t>
            </w:r>
          </w:p>
        </w:tc>
        <w:tc>
          <w:tcPr>
            <w:tcW w:w="3831" w:type="dxa"/>
          </w:tcPr>
          <w:p w14:paraId="177C7E2B" w14:textId="31C7D101" w:rsidR="00ED2000" w:rsidRPr="003D7C3F" w:rsidRDefault="00A056C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F. G.</w:t>
            </w:r>
          </w:p>
        </w:tc>
        <w:tc>
          <w:tcPr>
            <w:tcW w:w="2209" w:type="dxa"/>
          </w:tcPr>
          <w:p w14:paraId="1E00F3B7" w14:textId="0C276FBE" w:rsidR="00ED2000" w:rsidRPr="003D7C3F" w:rsidRDefault="00A056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259280E2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06729EF" w14:textId="492D243B" w:rsidR="00ED2000" w:rsidRPr="003D7C3F" w:rsidRDefault="00A056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700605</w:t>
            </w:r>
          </w:p>
        </w:tc>
      </w:tr>
      <w:tr w:rsidR="00ED2000" w:rsidRPr="003D7C3F" w14:paraId="3FCAA180" w14:textId="77777777" w:rsidTr="00ED2000">
        <w:tc>
          <w:tcPr>
            <w:tcW w:w="901" w:type="dxa"/>
          </w:tcPr>
          <w:p w14:paraId="3F8C0C8B" w14:textId="5C1C5AB7" w:rsidR="00ED2000" w:rsidRPr="003D7C3F" w:rsidRDefault="00A23B8E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2455</w:t>
            </w:r>
          </w:p>
        </w:tc>
        <w:tc>
          <w:tcPr>
            <w:tcW w:w="3831" w:type="dxa"/>
          </w:tcPr>
          <w:p w14:paraId="7ACA13C1" w14:textId="43C941A0" w:rsidR="00ED2000" w:rsidRPr="003D7C3F" w:rsidRDefault="00A056C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A.</w:t>
            </w:r>
          </w:p>
        </w:tc>
        <w:tc>
          <w:tcPr>
            <w:tcW w:w="2209" w:type="dxa"/>
          </w:tcPr>
          <w:p w14:paraId="3564CEAC" w14:textId="38E6E93C" w:rsidR="00ED2000" w:rsidRPr="003D7C3F" w:rsidRDefault="00A056C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77596430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B657F1F" w14:textId="4D41DF99" w:rsidR="00ED2000" w:rsidRPr="003D7C3F" w:rsidRDefault="00A056CA" w:rsidP="00A056CA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</w:t>
            </w:r>
            <w:r w:rsidR="00BC4C38">
              <w:rPr>
                <w:rFonts w:ascii="Arial" w:hAnsi="Arial" w:cs="Arial"/>
                <w:color w:val="000000" w:themeColor="text1"/>
                <w:sz w:val="24"/>
                <w:szCs w:val="24"/>
              </w:rPr>
              <w:t>0</w:t>
            </w:r>
          </w:p>
        </w:tc>
      </w:tr>
      <w:tr w:rsidR="00ED2000" w:rsidRPr="003D7C3F" w14:paraId="212DFB8D" w14:textId="77777777" w:rsidTr="00ED2000">
        <w:tc>
          <w:tcPr>
            <w:tcW w:w="901" w:type="dxa"/>
          </w:tcPr>
          <w:p w14:paraId="5BA29227" w14:textId="5E793DEB" w:rsidR="00ED2000" w:rsidRPr="003D7C3F" w:rsidRDefault="00A23B8E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2456</w:t>
            </w:r>
          </w:p>
        </w:tc>
        <w:tc>
          <w:tcPr>
            <w:tcW w:w="3831" w:type="dxa"/>
          </w:tcPr>
          <w:p w14:paraId="06CDB62B" w14:textId="53A1D7A9" w:rsidR="00ED2000" w:rsidRPr="003D7C3F" w:rsidRDefault="00BC4C3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S. S. S.</w:t>
            </w:r>
          </w:p>
        </w:tc>
        <w:tc>
          <w:tcPr>
            <w:tcW w:w="2209" w:type="dxa"/>
          </w:tcPr>
          <w:p w14:paraId="1CD2347D" w14:textId="54E559DE" w:rsidR="00ED2000" w:rsidRPr="003D7C3F" w:rsidRDefault="00BC4C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473460F9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F7907D3" w14:textId="0A5C3D67" w:rsidR="00ED2000" w:rsidRPr="003D7C3F" w:rsidRDefault="00BC4C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707808</w:t>
            </w:r>
          </w:p>
        </w:tc>
      </w:tr>
      <w:tr w:rsidR="00ED2000" w:rsidRPr="003D7C3F" w14:paraId="11527F75" w14:textId="77777777" w:rsidTr="00ED2000">
        <w:tc>
          <w:tcPr>
            <w:tcW w:w="901" w:type="dxa"/>
          </w:tcPr>
          <w:p w14:paraId="7C181827" w14:textId="5341D925" w:rsidR="00ED2000" w:rsidRPr="003D7C3F" w:rsidRDefault="00A23B8E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2457</w:t>
            </w:r>
          </w:p>
        </w:tc>
        <w:tc>
          <w:tcPr>
            <w:tcW w:w="3831" w:type="dxa"/>
          </w:tcPr>
          <w:p w14:paraId="43637865" w14:textId="50A13B96" w:rsidR="00ED2000" w:rsidRPr="003D7C3F" w:rsidRDefault="00BC4C3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R. S.</w:t>
            </w:r>
          </w:p>
        </w:tc>
        <w:tc>
          <w:tcPr>
            <w:tcW w:w="2209" w:type="dxa"/>
          </w:tcPr>
          <w:p w14:paraId="5A0E87A4" w14:textId="00099305" w:rsidR="00ED2000" w:rsidRPr="003D7C3F" w:rsidRDefault="00BC4C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7A768D52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1186E76" w14:textId="7988B62B" w:rsidR="00ED2000" w:rsidRPr="003D7C3F" w:rsidRDefault="00BC4C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701409</w:t>
            </w:r>
          </w:p>
        </w:tc>
      </w:tr>
      <w:tr w:rsidR="00ED2000" w:rsidRPr="003D7C3F" w14:paraId="42ACF977" w14:textId="77777777" w:rsidTr="00ED2000">
        <w:tc>
          <w:tcPr>
            <w:tcW w:w="901" w:type="dxa"/>
          </w:tcPr>
          <w:p w14:paraId="24F07622" w14:textId="5AA820B4" w:rsidR="00ED2000" w:rsidRPr="003D7C3F" w:rsidRDefault="00A23B8E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2458</w:t>
            </w:r>
          </w:p>
        </w:tc>
        <w:tc>
          <w:tcPr>
            <w:tcW w:w="3831" w:type="dxa"/>
          </w:tcPr>
          <w:p w14:paraId="37F0CCE5" w14:textId="04D2DA39" w:rsidR="00ED2000" w:rsidRPr="003D7C3F" w:rsidRDefault="00BC4C3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C.</w:t>
            </w:r>
          </w:p>
        </w:tc>
        <w:tc>
          <w:tcPr>
            <w:tcW w:w="2209" w:type="dxa"/>
          </w:tcPr>
          <w:p w14:paraId="2BF13F2A" w14:textId="247A2DD3" w:rsidR="00ED2000" w:rsidRPr="003D7C3F" w:rsidRDefault="00BC4C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6110FD28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3CCCBA2" w14:textId="35CDA863" w:rsidR="00ED2000" w:rsidRPr="003D7C3F" w:rsidRDefault="00BC4C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706007</w:t>
            </w:r>
          </w:p>
        </w:tc>
      </w:tr>
      <w:tr w:rsidR="00ED2000" w:rsidRPr="00F60500" w14:paraId="0E45B68B" w14:textId="77777777" w:rsidTr="00ED2000">
        <w:tc>
          <w:tcPr>
            <w:tcW w:w="901" w:type="dxa"/>
          </w:tcPr>
          <w:p w14:paraId="4BBEA7CF" w14:textId="4811C824" w:rsidR="00ED2000" w:rsidRPr="00F60500" w:rsidRDefault="00A23B8E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2459</w:t>
            </w:r>
          </w:p>
        </w:tc>
        <w:tc>
          <w:tcPr>
            <w:tcW w:w="3831" w:type="dxa"/>
          </w:tcPr>
          <w:p w14:paraId="6C389799" w14:textId="08534EB4" w:rsidR="00ED2000" w:rsidRPr="00F60500" w:rsidRDefault="00BC4C38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S. D.</w:t>
            </w:r>
          </w:p>
        </w:tc>
        <w:tc>
          <w:tcPr>
            <w:tcW w:w="2209" w:type="dxa"/>
          </w:tcPr>
          <w:p w14:paraId="521CBBE5" w14:textId="1FBBBD7B" w:rsidR="00ED2000" w:rsidRPr="00F60500" w:rsidRDefault="00BC4C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33612F03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255525E" w14:textId="68EE9F20" w:rsidR="00ED2000" w:rsidRPr="00F60500" w:rsidRDefault="00BC4C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701409</w:t>
            </w:r>
          </w:p>
        </w:tc>
      </w:tr>
      <w:tr w:rsidR="00ED2000" w:rsidRPr="00F60500" w14:paraId="56763AD9" w14:textId="77777777" w:rsidTr="00ED2000">
        <w:tc>
          <w:tcPr>
            <w:tcW w:w="901" w:type="dxa"/>
          </w:tcPr>
          <w:p w14:paraId="2378B688" w14:textId="1BD5299D" w:rsidR="00ED2000" w:rsidRPr="00F60500" w:rsidRDefault="00BC4C38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2460</w:t>
            </w:r>
          </w:p>
        </w:tc>
        <w:tc>
          <w:tcPr>
            <w:tcW w:w="3831" w:type="dxa"/>
          </w:tcPr>
          <w:p w14:paraId="68FF568C" w14:textId="341421FB" w:rsidR="00ED2000" w:rsidRPr="00F60500" w:rsidRDefault="00BC4C38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R. R. S.</w:t>
            </w:r>
          </w:p>
        </w:tc>
        <w:tc>
          <w:tcPr>
            <w:tcW w:w="2209" w:type="dxa"/>
          </w:tcPr>
          <w:p w14:paraId="26A81C37" w14:textId="62E0D303" w:rsidR="00ED2000" w:rsidRPr="00F60500" w:rsidRDefault="00BC4C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1A4F3E47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D14EA87" w14:textId="2AF781A1" w:rsidR="00ED2000" w:rsidRPr="00F60500" w:rsidRDefault="00BC4C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700007</w:t>
            </w:r>
          </w:p>
        </w:tc>
      </w:tr>
      <w:tr w:rsidR="00ED2000" w:rsidRPr="00F60500" w14:paraId="1AAB715D" w14:textId="77777777" w:rsidTr="00ED2000">
        <w:tc>
          <w:tcPr>
            <w:tcW w:w="901" w:type="dxa"/>
          </w:tcPr>
          <w:p w14:paraId="10BC6FC6" w14:textId="52ACB2DB" w:rsidR="00ED2000" w:rsidRPr="00F60500" w:rsidRDefault="00BC4C38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2461</w:t>
            </w:r>
          </w:p>
        </w:tc>
        <w:tc>
          <w:tcPr>
            <w:tcW w:w="3831" w:type="dxa"/>
          </w:tcPr>
          <w:p w14:paraId="2818C9B6" w14:textId="4D54BAAC" w:rsidR="00ED2000" w:rsidRPr="00F60500" w:rsidRDefault="00BC4C38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A. Q.</w:t>
            </w:r>
          </w:p>
        </w:tc>
        <w:tc>
          <w:tcPr>
            <w:tcW w:w="2209" w:type="dxa"/>
          </w:tcPr>
          <w:p w14:paraId="59FF093B" w14:textId="08FAEF1C" w:rsidR="00ED2000" w:rsidRPr="00F60500" w:rsidRDefault="00BC4C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28120C87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77766B1" w14:textId="3739AC0B" w:rsidR="00ED2000" w:rsidRPr="00F60500" w:rsidRDefault="00BC4C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700703</w:t>
            </w:r>
          </w:p>
        </w:tc>
      </w:tr>
      <w:tr w:rsidR="00ED2000" w:rsidRPr="00F60500" w14:paraId="253E5068" w14:textId="77777777" w:rsidTr="00ED2000">
        <w:tc>
          <w:tcPr>
            <w:tcW w:w="901" w:type="dxa"/>
          </w:tcPr>
          <w:p w14:paraId="3E28C730" w14:textId="1AF50B51" w:rsidR="00ED2000" w:rsidRPr="00F60500" w:rsidRDefault="00BC4C38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2462</w:t>
            </w:r>
          </w:p>
        </w:tc>
        <w:tc>
          <w:tcPr>
            <w:tcW w:w="3831" w:type="dxa"/>
          </w:tcPr>
          <w:p w14:paraId="3D6E6470" w14:textId="78D96D07" w:rsidR="00ED2000" w:rsidRPr="00F60500" w:rsidRDefault="00BC4C38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N. G. L.</w:t>
            </w:r>
          </w:p>
        </w:tc>
        <w:tc>
          <w:tcPr>
            <w:tcW w:w="2209" w:type="dxa"/>
          </w:tcPr>
          <w:p w14:paraId="4F0FFB06" w14:textId="233CD2F5" w:rsidR="00ED2000" w:rsidRPr="00F60500" w:rsidRDefault="00BC4C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331DE2F5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C989950" w14:textId="1D15C0E2" w:rsidR="00ED2000" w:rsidRPr="00F60500" w:rsidRDefault="00BC4C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708605</w:t>
            </w:r>
          </w:p>
        </w:tc>
      </w:tr>
      <w:tr w:rsidR="00ED2000" w:rsidRPr="00F60500" w14:paraId="36DAC91F" w14:textId="77777777" w:rsidTr="00ED2000">
        <w:tc>
          <w:tcPr>
            <w:tcW w:w="901" w:type="dxa"/>
          </w:tcPr>
          <w:p w14:paraId="629F5E0D" w14:textId="6792AC99" w:rsidR="00ED2000" w:rsidRPr="00F60500" w:rsidRDefault="00BC4C38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2463</w:t>
            </w:r>
          </w:p>
        </w:tc>
        <w:tc>
          <w:tcPr>
            <w:tcW w:w="3831" w:type="dxa"/>
          </w:tcPr>
          <w:p w14:paraId="16E80260" w14:textId="4B21718B" w:rsidR="00ED2000" w:rsidRPr="00F60500" w:rsidRDefault="00BC4C38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S. C.</w:t>
            </w:r>
          </w:p>
        </w:tc>
        <w:tc>
          <w:tcPr>
            <w:tcW w:w="2209" w:type="dxa"/>
          </w:tcPr>
          <w:p w14:paraId="5DAFD4B2" w14:textId="44B5998D" w:rsidR="00ED2000" w:rsidRPr="00F60500" w:rsidRDefault="00BC4C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3D7F96DE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2CB9332" w14:textId="654D16AA" w:rsidR="00ED2000" w:rsidRPr="00F60500" w:rsidRDefault="00BC4C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704107</w:t>
            </w:r>
          </w:p>
        </w:tc>
      </w:tr>
      <w:tr w:rsidR="00ED2000" w:rsidRPr="00F60500" w14:paraId="7047D0A0" w14:textId="77777777" w:rsidTr="00ED2000">
        <w:tc>
          <w:tcPr>
            <w:tcW w:w="901" w:type="dxa"/>
          </w:tcPr>
          <w:p w14:paraId="02626995" w14:textId="0A548388" w:rsidR="00ED2000" w:rsidRPr="00F60500" w:rsidRDefault="00BC4C38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2464</w:t>
            </w:r>
          </w:p>
        </w:tc>
        <w:tc>
          <w:tcPr>
            <w:tcW w:w="3831" w:type="dxa"/>
          </w:tcPr>
          <w:p w14:paraId="147918E7" w14:textId="6F18CFE1" w:rsidR="00ED2000" w:rsidRPr="00F60500" w:rsidRDefault="00BC4C38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P. C.</w:t>
            </w:r>
          </w:p>
        </w:tc>
        <w:tc>
          <w:tcPr>
            <w:tcW w:w="2209" w:type="dxa"/>
          </w:tcPr>
          <w:p w14:paraId="04BD0A00" w14:textId="32B75B6E" w:rsidR="00ED2000" w:rsidRPr="00F60500" w:rsidRDefault="00BC4C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63354F54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F31459A" w14:textId="1C455F3C" w:rsidR="00ED2000" w:rsidRPr="00F60500" w:rsidRDefault="00BC4C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709006</w:t>
            </w:r>
          </w:p>
        </w:tc>
      </w:tr>
      <w:tr w:rsidR="00ED2000" w:rsidRPr="00F60500" w14:paraId="0F9E8978" w14:textId="77777777" w:rsidTr="00ED2000">
        <w:tc>
          <w:tcPr>
            <w:tcW w:w="901" w:type="dxa"/>
          </w:tcPr>
          <w:p w14:paraId="0E1B865C" w14:textId="35A2E49E" w:rsidR="00ED2000" w:rsidRPr="00F60500" w:rsidRDefault="00BC4C38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2465</w:t>
            </w:r>
          </w:p>
        </w:tc>
        <w:tc>
          <w:tcPr>
            <w:tcW w:w="3831" w:type="dxa"/>
          </w:tcPr>
          <w:p w14:paraId="50FE3131" w14:textId="159CCAFC" w:rsidR="00ED2000" w:rsidRPr="00F60500" w:rsidRDefault="00BC4C38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S. R. V.</w:t>
            </w:r>
          </w:p>
        </w:tc>
        <w:tc>
          <w:tcPr>
            <w:tcW w:w="2209" w:type="dxa"/>
          </w:tcPr>
          <w:p w14:paraId="42B2005D" w14:textId="3CEA82C9" w:rsidR="00ED2000" w:rsidRPr="00F60500" w:rsidRDefault="00BC4C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41C4C847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5441320" w14:textId="141C4BEA" w:rsidR="00ED2000" w:rsidRPr="00F60500" w:rsidRDefault="00BC4C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708403</w:t>
            </w:r>
          </w:p>
        </w:tc>
      </w:tr>
      <w:tr w:rsidR="00ED2000" w:rsidRPr="00F60500" w14:paraId="170469B1" w14:textId="77777777" w:rsidTr="00ED2000">
        <w:tc>
          <w:tcPr>
            <w:tcW w:w="901" w:type="dxa"/>
          </w:tcPr>
          <w:p w14:paraId="500C8813" w14:textId="13B7A3B9" w:rsidR="00ED2000" w:rsidRPr="00F60500" w:rsidRDefault="00BC4C38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2466</w:t>
            </w:r>
          </w:p>
        </w:tc>
        <w:tc>
          <w:tcPr>
            <w:tcW w:w="3831" w:type="dxa"/>
          </w:tcPr>
          <w:p w14:paraId="0BCD25AF" w14:textId="7EFC5624" w:rsidR="00ED2000" w:rsidRPr="00F60500" w:rsidRDefault="00BC4C38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R. M.</w:t>
            </w:r>
          </w:p>
        </w:tc>
        <w:tc>
          <w:tcPr>
            <w:tcW w:w="2209" w:type="dxa"/>
          </w:tcPr>
          <w:p w14:paraId="582B69D0" w14:textId="61FEE39D" w:rsidR="00ED2000" w:rsidRPr="00F60500" w:rsidRDefault="00BC4C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14873618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232EEEB" w14:textId="7DD77CFB" w:rsidR="00ED2000" w:rsidRPr="00F60500" w:rsidRDefault="00BC4C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704605</w:t>
            </w:r>
          </w:p>
        </w:tc>
      </w:tr>
      <w:tr w:rsidR="00ED2000" w:rsidRPr="00F60500" w14:paraId="4ECB3372" w14:textId="77777777" w:rsidTr="00ED2000">
        <w:tc>
          <w:tcPr>
            <w:tcW w:w="901" w:type="dxa"/>
          </w:tcPr>
          <w:p w14:paraId="1F57673F" w14:textId="46363156" w:rsidR="00ED2000" w:rsidRPr="00F60500" w:rsidRDefault="00BC4C38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2467</w:t>
            </w:r>
          </w:p>
        </w:tc>
        <w:tc>
          <w:tcPr>
            <w:tcW w:w="3831" w:type="dxa"/>
          </w:tcPr>
          <w:p w14:paraId="77209B59" w14:textId="2338F9CF" w:rsidR="00ED2000" w:rsidRPr="00F60500" w:rsidRDefault="00BC4C38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C.</w:t>
            </w:r>
          </w:p>
        </w:tc>
        <w:tc>
          <w:tcPr>
            <w:tcW w:w="2209" w:type="dxa"/>
          </w:tcPr>
          <w:p w14:paraId="38F49FC4" w14:textId="0742316C" w:rsidR="00ED2000" w:rsidRPr="00F60500" w:rsidRDefault="00BC4C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1BA1F48D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F2F909A" w14:textId="72C67426" w:rsidR="00ED2000" w:rsidRPr="00F60500" w:rsidRDefault="00BC4C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708604</w:t>
            </w:r>
          </w:p>
        </w:tc>
      </w:tr>
      <w:tr w:rsidR="00ED2000" w:rsidRPr="00F60500" w14:paraId="6C1CCB8F" w14:textId="77777777" w:rsidTr="00ED2000">
        <w:tc>
          <w:tcPr>
            <w:tcW w:w="901" w:type="dxa"/>
          </w:tcPr>
          <w:p w14:paraId="64816B89" w14:textId="0711B5AF" w:rsidR="00ED2000" w:rsidRPr="00F60500" w:rsidRDefault="00BC4C38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2468</w:t>
            </w:r>
          </w:p>
        </w:tc>
        <w:tc>
          <w:tcPr>
            <w:tcW w:w="3831" w:type="dxa"/>
          </w:tcPr>
          <w:p w14:paraId="54075FC7" w14:textId="76144FD8" w:rsidR="00ED2000" w:rsidRPr="00F60500" w:rsidRDefault="00BC4C38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G. B.</w:t>
            </w:r>
          </w:p>
        </w:tc>
        <w:tc>
          <w:tcPr>
            <w:tcW w:w="2209" w:type="dxa"/>
          </w:tcPr>
          <w:p w14:paraId="39F23C8B" w14:textId="2A6201F4" w:rsidR="00ED2000" w:rsidRPr="00F60500" w:rsidRDefault="00BC4C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1D0985E0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161B300" w14:textId="21BC9FA2" w:rsidR="00ED2000" w:rsidRPr="00F60500" w:rsidRDefault="00BC4C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702009</w:t>
            </w:r>
          </w:p>
        </w:tc>
      </w:tr>
      <w:tr w:rsidR="00ED2000" w:rsidRPr="00F60500" w14:paraId="5743301D" w14:textId="77777777" w:rsidTr="00ED2000">
        <w:tc>
          <w:tcPr>
            <w:tcW w:w="901" w:type="dxa"/>
          </w:tcPr>
          <w:p w14:paraId="27BA0E82" w14:textId="46D479A7" w:rsidR="00ED2000" w:rsidRPr="00F60500" w:rsidRDefault="00BC4C38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2469</w:t>
            </w:r>
          </w:p>
        </w:tc>
        <w:tc>
          <w:tcPr>
            <w:tcW w:w="3831" w:type="dxa"/>
          </w:tcPr>
          <w:p w14:paraId="27CB57E3" w14:textId="1525F63C" w:rsidR="00ED2000" w:rsidRPr="00F60500" w:rsidRDefault="00BC4C38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D. G.</w:t>
            </w:r>
          </w:p>
        </w:tc>
        <w:tc>
          <w:tcPr>
            <w:tcW w:w="2209" w:type="dxa"/>
          </w:tcPr>
          <w:p w14:paraId="3EF75DF5" w14:textId="105EB5F5" w:rsidR="00ED2000" w:rsidRPr="00F60500" w:rsidRDefault="00BC4C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32DC4636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77E6706" w14:textId="45C57E04" w:rsidR="00ED2000" w:rsidRPr="00F60500" w:rsidRDefault="00BC4C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705109</w:t>
            </w:r>
          </w:p>
        </w:tc>
      </w:tr>
      <w:tr w:rsidR="00ED2000" w:rsidRPr="00F60500" w14:paraId="4B72563D" w14:textId="77777777" w:rsidTr="00ED2000">
        <w:tc>
          <w:tcPr>
            <w:tcW w:w="901" w:type="dxa"/>
          </w:tcPr>
          <w:p w14:paraId="4799A7B2" w14:textId="3793CA8D" w:rsidR="00ED2000" w:rsidRPr="00F60500" w:rsidRDefault="00BC4C38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2470</w:t>
            </w:r>
          </w:p>
        </w:tc>
        <w:tc>
          <w:tcPr>
            <w:tcW w:w="3831" w:type="dxa"/>
          </w:tcPr>
          <w:p w14:paraId="6CC3255D" w14:textId="70D9C124" w:rsidR="00ED2000" w:rsidRPr="00F60500" w:rsidRDefault="00BC4C38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 N. S. S.</w:t>
            </w:r>
          </w:p>
        </w:tc>
        <w:tc>
          <w:tcPr>
            <w:tcW w:w="2209" w:type="dxa"/>
          </w:tcPr>
          <w:p w14:paraId="157D487D" w14:textId="4CA5678E" w:rsidR="00ED2000" w:rsidRPr="00F60500" w:rsidRDefault="00BC4C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0252A5E0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7B23A46" w14:textId="03B5B36D" w:rsidR="00ED2000" w:rsidRPr="00F60500" w:rsidRDefault="00BC4C3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701005</w:t>
            </w:r>
          </w:p>
        </w:tc>
      </w:tr>
      <w:tr w:rsidR="00ED2000" w:rsidRPr="003D7C3F" w14:paraId="6704956F" w14:textId="77777777" w:rsidTr="00ED2000">
        <w:tc>
          <w:tcPr>
            <w:tcW w:w="901" w:type="dxa"/>
          </w:tcPr>
          <w:p w14:paraId="7C634596" w14:textId="626990E9" w:rsidR="00ED2000" w:rsidRPr="003D7C3F" w:rsidRDefault="00BC4C3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2471</w:t>
            </w:r>
          </w:p>
        </w:tc>
        <w:tc>
          <w:tcPr>
            <w:tcW w:w="3831" w:type="dxa"/>
          </w:tcPr>
          <w:p w14:paraId="07718D1F" w14:textId="3085FEE6" w:rsidR="00ED2000" w:rsidRPr="003D7C3F" w:rsidRDefault="00BC4C3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B. R. L. M.</w:t>
            </w:r>
          </w:p>
        </w:tc>
        <w:tc>
          <w:tcPr>
            <w:tcW w:w="2209" w:type="dxa"/>
          </w:tcPr>
          <w:p w14:paraId="2A3F9B08" w14:textId="2A588885" w:rsidR="00ED2000" w:rsidRPr="003D7C3F" w:rsidRDefault="00BC4C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652B414B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774CDB6" w14:textId="4AA2DC7F" w:rsidR="00ED2000" w:rsidRPr="003D7C3F" w:rsidRDefault="00BC4C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700802</w:t>
            </w:r>
          </w:p>
        </w:tc>
      </w:tr>
      <w:tr w:rsidR="00ED2000" w:rsidRPr="003D7C3F" w14:paraId="1206C0FD" w14:textId="77777777" w:rsidTr="00ED2000">
        <w:tc>
          <w:tcPr>
            <w:tcW w:w="901" w:type="dxa"/>
          </w:tcPr>
          <w:p w14:paraId="35E5A6C1" w14:textId="6B987B9B" w:rsidR="00ED2000" w:rsidRPr="003D7C3F" w:rsidRDefault="00BC4C3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2472</w:t>
            </w:r>
          </w:p>
        </w:tc>
        <w:tc>
          <w:tcPr>
            <w:tcW w:w="3831" w:type="dxa"/>
          </w:tcPr>
          <w:p w14:paraId="463B1560" w14:textId="663BC499" w:rsidR="00ED2000" w:rsidRPr="003D7C3F" w:rsidRDefault="00BC4C3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S. D.</w:t>
            </w:r>
          </w:p>
        </w:tc>
        <w:tc>
          <w:tcPr>
            <w:tcW w:w="2209" w:type="dxa"/>
          </w:tcPr>
          <w:p w14:paraId="63AFE6DA" w14:textId="08617132" w:rsidR="00ED2000" w:rsidRPr="003D7C3F" w:rsidRDefault="00BC4C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6E38375F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DB13337" w14:textId="1F40857B" w:rsidR="00ED2000" w:rsidRPr="003D7C3F" w:rsidRDefault="00BC4C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704006</w:t>
            </w:r>
          </w:p>
        </w:tc>
      </w:tr>
      <w:tr w:rsidR="00ED2000" w:rsidRPr="003D7C3F" w14:paraId="2FF9B418" w14:textId="77777777" w:rsidTr="00ED2000">
        <w:tc>
          <w:tcPr>
            <w:tcW w:w="901" w:type="dxa"/>
          </w:tcPr>
          <w:p w14:paraId="28267511" w14:textId="260B5FA2" w:rsidR="00ED2000" w:rsidRPr="003D7C3F" w:rsidRDefault="00BC4C3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2473</w:t>
            </w:r>
          </w:p>
        </w:tc>
        <w:tc>
          <w:tcPr>
            <w:tcW w:w="3831" w:type="dxa"/>
          </w:tcPr>
          <w:p w14:paraId="6665C7C5" w14:textId="2225FB54" w:rsidR="00ED2000" w:rsidRPr="003D7C3F" w:rsidRDefault="00BC4C3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S.</w:t>
            </w:r>
          </w:p>
        </w:tc>
        <w:tc>
          <w:tcPr>
            <w:tcW w:w="2209" w:type="dxa"/>
          </w:tcPr>
          <w:p w14:paraId="69ADAC0D" w14:textId="4081183E" w:rsidR="00ED2000" w:rsidRPr="003D7C3F" w:rsidRDefault="00BC4C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46AE669C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BA33A20" w14:textId="7C03EC7D" w:rsidR="00ED2000" w:rsidRPr="003D7C3F" w:rsidRDefault="00BC4C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706300</w:t>
            </w:r>
          </w:p>
        </w:tc>
      </w:tr>
      <w:tr w:rsidR="00ED2000" w:rsidRPr="003D7C3F" w14:paraId="4273DBFE" w14:textId="77777777" w:rsidTr="00ED2000">
        <w:tc>
          <w:tcPr>
            <w:tcW w:w="901" w:type="dxa"/>
          </w:tcPr>
          <w:p w14:paraId="197EC7BA" w14:textId="1B6B248F" w:rsidR="00ED2000" w:rsidRPr="003D7C3F" w:rsidRDefault="00BC4C3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2474</w:t>
            </w:r>
          </w:p>
        </w:tc>
        <w:tc>
          <w:tcPr>
            <w:tcW w:w="3831" w:type="dxa"/>
          </w:tcPr>
          <w:p w14:paraId="2FC0D73B" w14:textId="18453A16" w:rsidR="00ED2000" w:rsidRPr="003D7C3F" w:rsidRDefault="00BC4C3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L. S. S.</w:t>
            </w:r>
          </w:p>
        </w:tc>
        <w:tc>
          <w:tcPr>
            <w:tcW w:w="2209" w:type="dxa"/>
          </w:tcPr>
          <w:p w14:paraId="140DAFCE" w14:textId="4B575A69" w:rsidR="00ED2000" w:rsidRPr="003D7C3F" w:rsidRDefault="00BC4C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6C1E1C3E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A2E6F62" w14:textId="7612BD8D" w:rsidR="00ED2000" w:rsidRPr="003D7C3F" w:rsidRDefault="00BC4C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707605</w:t>
            </w:r>
          </w:p>
        </w:tc>
      </w:tr>
      <w:tr w:rsidR="00ED2000" w:rsidRPr="003D7C3F" w14:paraId="7FC42E8E" w14:textId="77777777" w:rsidTr="00ED2000">
        <w:tc>
          <w:tcPr>
            <w:tcW w:w="901" w:type="dxa"/>
          </w:tcPr>
          <w:p w14:paraId="71CB6D7F" w14:textId="6AC12A28" w:rsidR="00ED2000" w:rsidRPr="003D7C3F" w:rsidRDefault="00BC4C3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2475</w:t>
            </w:r>
          </w:p>
        </w:tc>
        <w:tc>
          <w:tcPr>
            <w:tcW w:w="3831" w:type="dxa"/>
          </w:tcPr>
          <w:p w14:paraId="24349341" w14:textId="1143B8FA" w:rsidR="00ED2000" w:rsidRPr="003D7C3F" w:rsidRDefault="00BC4C3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S.</w:t>
            </w:r>
          </w:p>
        </w:tc>
        <w:tc>
          <w:tcPr>
            <w:tcW w:w="2209" w:type="dxa"/>
          </w:tcPr>
          <w:p w14:paraId="1001F0AB" w14:textId="51BA6B67" w:rsidR="00ED2000" w:rsidRPr="003D7C3F" w:rsidRDefault="00BC4C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357A919C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A30DE12" w14:textId="1DC78CE0" w:rsidR="00ED2000" w:rsidRPr="003D7C3F" w:rsidRDefault="00BC4C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700002</w:t>
            </w:r>
          </w:p>
        </w:tc>
      </w:tr>
      <w:tr w:rsidR="00ED2000" w:rsidRPr="003D7C3F" w14:paraId="08CE5337" w14:textId="77777777" w:rsidTr="00ED2000">
        <w:tc>
          <w:tcPr>
            <w:tcW w:w="901" w:type="dxa"/>
          </w:tcPr>
          <w:p w14:paraId="243AEB82" w14:textId="6F32F5DF" w:rsidR="00ED2000" w:rsidRPr="003D7C3F" w:rsidRDefault="00BC4C3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2476</w:t>
            </w:r>
          </w:p>
        </w:tc>
        <w:tc>
          <w:tcPr>
            <w:tcW w:w="3831" w:type="dxa"/>
          </w:tcPr>
          <w:p w14:paraId="03699FB0" w14:textId="6881B22B" w:rsidR="00ED2000" w:rsidRPr="003D7C3F" w:rsidRDefault="00BC4C3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O. H.</w:t>
            </w:r>
          </w:p>
        </w:tc>
        <w:tc>
          <w:tcPr>
            <w:tcW w:w="2209" w:type="dxa"/>
          </w:tcPr>
          <w:p w14:paraId="061FE507" w14:textId="68A38551" w:rsidR="00ED2000" w:rsidRPr="003D7C3F" w:rsidRDefault="00BC4C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10A1F8F7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0D8D0C8" w14:textId="1651EE3F" w:rsidR="00ED2000" w:rsidRPr="003D7C3F" w:rsidRDefault="00BC4C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706701</w:t>
            </w:r>
          </w:p>
        </w:tc>
      </w:tr>
      <w:tr w:rsidR="00ED2000" w:rsidRPr="003D7C3F" w14:paraId="06C00758" w14:textId="77777777" w:rsidTr="00ED2000">
        <w:tc>
          <w:tcPr>
            <w:tcW w:w="901" w:type="dxa"/>
          </w:tcPr>
          <w:p w14:paraId="6E5B0E30" w14:textId="55290AF6" w:rsidR="00ED2000" w:rsidRPr="003D7C3F" w:rsidRDefault="00BC4C3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2477</w:t>
            </w:r>
          </w:p>
        </w:tc>
        <w:tc>
          <w:tcPr>
            <w:tcW w:w="3831" w:type="dxa"/>
          </w:tcPr>
          <w:p w14:paraId="363C43E5" w14:textId="55064C9B" w:rsidR="00ED2000" w:rsidRPr="003D7C3F" w:rsidRDefault="00BC4C3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C. S.</w:t>
            </w:r>
          </w:p>
        </w:tc>
        <w:tc>
          <w:tcPr>
            <w:tcW w:w="2209" w:type="dxa"/>
          </w:tcPr>
          <w:p w14:paraId="410576CB" w14:textId="1B4FE32D" w:rsidR="00ED2000" w:rsidRPr="003D7C3F" w:rsidRDefault="00BC4C3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09AB11FB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2DD818F" w14:textId="41F37DCA" w:rsidR="00ED2000" w:rsidRPr="003D7C3F" w:rsidRDefault="00501F9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706005</w:t>
            </w:r>
          </w:p>
        </w:tc>
      </w:tr>
      <w:tr w:rsidR="00ED2000" w:rsidRPr="003D7C3F" w14:paraId="770808B8" w14:textId="77777777" w:rsidTr="00ED2000">
        <w:tc>
          <w:tcPr>
            <w:tcW w:w="901" w:type="dxa"/>
          </w:tcPr>
          <w:p w14:paraId="0FE67DE3" w14:textId="59E207B3" w:rsidR="00ED2000" w:rsidRPr="003D7C3F" w:rsidRDefault="00BC4C3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2478</w:t>
            </w:r>
          </w:p>
        </w:tc>
        <w:tc>
          <w:tcPr>
            <w:tcW w:w="3831" w:type="dxa"/>
          </w:tcPr>
          <w:p w14:paraId="18781971" w14:textId="4AA3DE02" w:rsidR="00ED2000" w:rsidRPr="003D7C3F" w:rsidRDefault="00501F91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V. C. S.</w:t>
            </w:r>
          </w:p>
        </w:tc>
        <w:tc>
          <w:tcPr>
            <w:tcW w:w="2209" w:type="dxa"/>
          </w:tcPr>
          <w:p w14:paraId="5274C02E" w14:textId="7400C521" w:rsidR="00ED2000" w:rsidRPr="003D7C3F" w:rsidRDefault="00501F9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63FD88C7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0751735" w14:textId="7FF82290" w:rsidR="00ED2000" w:rsidRPr="003D7C3F" w:rsidRDefault="00501F9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700305</w:t>
            </w:r>
          </w:p>
        </w:tc>
      </w:tr>
      <w:tr w:rsidR="00ED2000" w:rsidRPr="003D7C3F" w14:paraId="6A85C06A" w14:textId="77777777" w:rsidTr="00ED2000">
        <w:tc>
          <w:tcPr>
            <w:tcW w:w="901" w:type="dxa"/>
          </w:tcPr>
          <w:p w14:paraId="0A436B17" w14:textId="529910B9" w:rsidR="00ED2000" w:rsidRPr="003D7C3F" w:rsidRDefault="00BC4C3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2479</w:t>
            </w:r>
          </w:p>
        </w:tc>
        <w:tc>
          <w:tcPr>
            <w:tcW w:w="3831" w:type="dxa"/>
          </w:tcPr>
          <w:p w14:paraId="577008BA" w14:textId="2BAD31ED" w:rsidR="00ED2000" w:rsidRPr="003D7C3F" w:rsidRDefault="00501F91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G. G. V.</w:t>
            </w:r>
          </w:p>
        </w:tc>
        <w:tc>
          <w:tcPr>
            <w:tcW w:w="2209" w:type="dxa"/>
          </w:tcPr>
          <w:p w14:paraId="000BAA54" w14:textId="7C616330" w:rsidR="00ED2000" w:rsidRPr="003D7C3F" w:rsidRDefault="00501F9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5A921B6D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233064F" w14:textId="158AF91F" w:rsidR="00ED2000" w:rsidRPr="003D7C3F" w:rsidRDefault="00501F9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707407</w:t>
            </w:r>
          </w:p>
        </w:tc>
      </w:tr>
      <w:tr w:rsidR="00ED2000" w:rsidRPr="003D7C3F" w14:paraId="26D225A2" w14:textId="77777777" w:rsidTr="00ED2000">
        <w:tc>
          <w:tcPr>
            <w:tcW w:w="901" w:type="dxa"/>
          </w:tcPr>
          <w:p w14:paraId="283399CC" w14:textId="6BC23363" w:rsidR="00ED2000" w:rsidRPr="003D7C3F" w:rsidRDefault="00BC4C3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2480</w:t>
            </w:r>
          </w:p>
        </w:tc>
        <w:tc>
          <w:tcPr>
            <w:tcW w:w="3831" w:type="dxa"/>
          </w:tcPr>
          <w:p w14:paraId="5E9FE12D" w14:textId="3DD2D675" w:rsidR="00ED2000" w:rsidRPr="003D7C3F" w:rsidRDefault="00501F91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L. S.</w:t>
            </w:r>
          </w:p>
        </w:tc>
        <w:tc>
          <w:tcPr>
            <w:tcW w:w="2209" w:type="dxa"/>
          </w:tcPr>
          <w:p w14:paraId="368E72C9" w14:textId="0E0737E5" w:rsidR="00ED2000" w:rsidRPr="003D7C3F" w:rsidRDefault="00501F9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11D65107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5EF425F" w14:textId="6D5B08F6" w:rsidR="00ED2000" w:rsidRPr="003D7C3F" w:rsidRDefault="00501F9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708204</w:t>
            </w:r>
          </w:p>
        </w:tc>
      </w:tr>
      <w:tr w:rsidR="00ED2000" w:rsidRPr="003D7C3F" w14:paraId="6566ECE6" w14:textId="77777777" w:rsidTr="00ED2000">
        <w:tc>
          <w:tcPr>
            <w:tcW w:w="901" w:type="dxa"/>
          </w:tcPr>
          <w:p w14:paraId="66FA79A3" w14:textId="45ED83E7" w:rsidR="00ED2000" w:rsidRPr="003D7C3F" w:rsidRDefault="00BC4C3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2481</w:t>
            </w:r>
          </w:p>
        </w:tc>
        <w:tc>
          <w:tcPr>
            <w:tcW w:w="3831" w:type="dxa"/>
          </w:tcPr>
          <w:p w14:paraId="32194E7D" w14:textId="0B2A4C7B" w:rsidR="00ED2000" w:rsidRPr="003D7C3F" w:rsidRDefault="00501F91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W. A. M.</w:t>
            </w:r>
          </w:p>
        </w:tc>
        <w:tc>
          <w:tcPr>
            <w:tcW w:w="2209" w:type="dxa"/>
          </w:tcPr>
          <w:p w14:paraId="0FE4D6F2" w14:textId="67FFE988" w:rsidR="00ED2000" w:rsidRPr="003D7C3F" w:rsidRDefault="00501F9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5916CAF8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A7569C1" w14:textId="441D2C52" w:rsidR="00ED2000" w:rsidRPr="003D7C3F" w:rsidRDefault="00501F9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708400</w:t>
            </w:r>
          </w:p>
        </w:tc>
      </w:tr>
      <w:tr w:rsidR="00ED2000" w:rsidRPr="003D7C3F" w14:paraId="32A5BE17" w14:textId="77777777" w:rsidTr="00ED2000">
        <w:tc>
          <w:tcPr>
            <w:tcW w:w="901" w:type="dxa"/>
          </w:tcPr>
          <w:p w14:paraId="389B20F3" w14:textId="66478FB1" w:rsidR="00ED2000" w:rsidRPr="003D7C3F" w:rsidRDefault="00BC4C3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2482</w:t>
            </w:r>
          </w:p>
        </w:tc>
        <w:tc>
          <w:tcPr>
            <w:tcW w:w="3831" w:type="dxa"/>
          </w:tcPr>
          <w:p w14:paraId="324BEB9C" w14:textId="09B02D83" w:rsidR="00ED2000" w:rsidRPr="003D7C3F" w:rsidRDefault="00501F91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D. A.</w:t>
            </w:r>
          </w:p>
        </w:tc>
        <w:tc>
          <w:tcPr>
            <w:tcW w:w="2209" w:type="dxa"/>
          </w:tcPr>
          <w:p w14:paraId="259A97A4" w14:textId="74816F82" w:rsidR="00ED2000" w:rsidRPr="003D7C3F" w:rsidRDefault="00501F9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36B82B7F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2697476" w14:textId="6900A224" w:rsidR="00ED2000" w:rsidRPr="003D7C3F" w:rsidRDefault="00501F9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700407</w:t>
            </w:r>
          </w:p>
        </w:tc>
      </w:tr>
      <w:tr w:rsidR="00ED2000" w:rsidRPr="003D7C3F" w14:paraId="3B2B19C2" w14:textId="77777777" w:rsidTr="00ED2000">
        <w:tc>
          <w:tcPr>
            <w:tcW w:w="901" w:type="dxa"/>
          </w:tcPr>
          <w:p w14:paraId="1B7A4F6D" w14:textId="3A23FA8C" w:rsidR="00ED2000" w:rsidRPr="003D7C3F" w:rsidRDefault="00BC4C3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2483</w:t>
            </w:r>
          </w:p>
        </w:tc>
        <w:tc>
          <w:tcPr>
            <w:tcW w:w="3831" w:type="dxa"/>
          </w:tcPr>
          <w:p w14:paraId="3E45BE9F" w14:textId="1ABB5661" w:rsidR="00ED2000" w:rsidRPr="003D7C3F" w:rsidRDefault="00501F91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F. S. M.</w:t>
            </w:r>
          </w:p>
        </w:tc>
        <w:tc>
          <w:tcPr>
            <w:tcW w:w="2209" w:type="dxa"/>
          </w:tcPr>
          <w:p w14:paraId="14AEB22E" w14:textId="39624EC9" w:rsidR="00ED2000" w:rsidRPr="003D7C3F" w:rsidRDefault="00501F9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0CF64F14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04466DD" w14:textId="4B9EA29F" w:rsidR="00ED2000" w:rsidRPr="003D7C3F" w:rsidRDefault="00501F9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707802</w:t>
            </w:r>
          </w:p>
        </w:tc>
      </w:tr>
      <w:tr w:rsidR="00ED2000" w:rsidRPr="003D7C3F" w14:paraId="11299A0B" w14:textId="77777777" w:rsidTr="00ED2000">
        <w:tc>
          <w:tcPr>
            <w:tcW w:w="901" w:type="dxa"/>
          </w:tcPr>
          <w:p w14:paraId="7F87E969" w14:textId="4CC37E71" w:rsidR="00ED2000" w:rsidRPr="003D7C3F" w:rsidRDefault="00BC4C3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2484</w:t>
            </w:r>
          </w:p>
        </w:tc>
        <w:tc>
          <w:tcPr>
            <w:tcW w:w="3831" w:type="dxa"/>
          </w:tcPr>
          <w:p w14:paraId="1C125B5B" w14:textId="2F4CDA2A" w:rsidR="00ED2000" w:rsidRPr="003D7C3F" w:rsidRDefault="00501F91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S. K.</w:t>
            </w:r>
          </w:p>
        </w:tc>
        <w:tc>
          <w:tcPr>
            <w:tcW w:w="2209" w:type="dxa"/>
          </w:tcPr>
          <w:p w14:paraId="07476F6E" w14:textId="0D5D34E7" w:rsidR="00ED2000" w:rsidRPr="003D7C3F" w:rsidRDefault="00501F9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5A8A795E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D5F0403" w14:textId="7249A686" w:rsidR="00ED2000" w:rsidRPr="003D7C3F" w:rsidRDefault="00501F91" w:rsidP="00501F91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708406</w:t>
            </w:r>
          </w:p>
        </w:tc>
      </w:tr>
      <w:tr w:rsidR="00ED2000" w:rsidRPr="003D7C3F" w14:paraId="223CAF54" w14:textId="77777777" w:rsidTr="00ED2000">
        <w:tc>
          <w:tcPr>
            <w:tcW w:w="901" w:type="dxa"/>
          </w:tcPr>
          <w:p w14:paraId="04075F42" w14:textId="085DEDB0" w:rsidR="00ED2000" w:rsidRPr="003D7C3F" w:rsidRDefault="00BC4C3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2485</w:t>
            </w:r>
          </w:p>
        </w:tc>
        <w:tc>
          <w:tcPr>
            <w:tcW w:w="3831" w:type="dxa"/>
          </w:tcPr>
          <w:p w14:paraId="29DE107D" w14:textId="4784332D" w:rsidR="00ED2000" w:rsidRPr="003D7C3F" w:rsidRDefault="00501F91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N. P. G.</w:t>
            </w:r>
          </w:p>
        </w:tc>
        <w:tc>
          <w:tcPr>
            <w:tcW w:w="2209" w:type="dxa"/>
          </w:tcPr>
          <w:p w14:paraId="472B5703" w14:textId="641344AB" w:rsidR="00ED2000" w:rsidRPr="003D7C3F" w:rsidRDefault="00501F9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64B5F27E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324B4E6" w14:textId="4E1848D8" w:rsidR="00ED2000" w:rsidRPr="003D7C3F" w:rsidRDefault="00501F9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700906</w:t>
            </w:r>
          </w:p>
        </w:tc>
      </w:tr>
      <w:tr w:rsidR="00ED2000" w:rsidRPr="003D7C3F" w14:paraId="0D516C7E" w14:textId="77777777" w:rsidTr="00ED2000">
        <w:tc>
          <w:tcPr>
            <w:tcW w:w="901" w:type="dxa"/>
          </w:tcPr>
          <w:p w14:paraId="0D1EDFD8" w14:textId="3F89EC16" w:rsidR="00ED2000" w:rsidRPr="003D7C3F" w:rsidRDefault="00BC4C3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2486</w:t>
            </w:r>
          </w:p>
        </w:tc>
        <w:tc>
          <w:tcPr>
            <w:tcW w:w="3831" w:type="dxa"/>
          </w:tcPr>
          <w:p w14:paraId="747E0907" w14:textId="793A35D3" w:rsidR="00ED2000" w:rsidRPr="003D7C3F" w:rsidRDefault="00501F91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I.</w:t>
            </w:r>
          </w:p>
        </w:tc>
        <w:tc>
          <w:tcPr>
            <w:tcW w:w="2209" w:type="dxa"/>
          </w:tcPr>
          <w:p w14:paraId="222D4E27" w14:textId="29CDF9AF" w:rsidR="00ED2000" w:rsidRPr="003D7C3F" w:rsidRDefault="00501F9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3F1BE457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C13C3F6" w14:textId="04CA75A4" w:rsidR="00ED2000" w:rsidRPr="003D7C3F" w:rsidRDefault="00501F9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704003</w:t>
            </w:r>
          </w:p>
        </w:tc>
      </w:tr>
      <w:tr w:rsidR="00ED2000" w:rsidRPr="003D7C3F" w14:paraId="7F6435EA" w14:textId="77777777" w:rsidTr="00ED2000">
        <w:tc>
          <w:tcPr>
            <w:tcW w:w="901" w:type="dxa"/>
          </w:tcPr>
          <w:p w14:paraId="07BBD320" w14:textId="1831286F" w:rsidR="00ED2000" w:rsidRPr="003D7C3F" w:rsidRDefault="00BC4C3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2487</w:t>
            </w:r>
          </w:p>
        </w:tc>
        <w:tc>
          <w:tcPr>
            <w:tcW w:w="3831" w:type="dxa"/>
          </w:tcPr>
          <w:p w14:paraId="4B9F32B0" w14:textId="00998F53" w:rsidR="00ED2000" w:rsidRPr="003D7C3F" w:rsidRDefault="00501F91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L. A.</w:t>
            </w:r>
          </w:p>
        </w:tc>
        <w:tc>
          <w:tcPr>
            <w:tcW w:w="2209" w:type="dxa"/>
          </w:tcPr>
          <w:p w14:paraId="35686F64" w14:textId="0FDFD545" w:rsidR="00ED2000" w:rsidRPr="003D7C3F" w:rsidRDefault="00501F9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028626EC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F8FEC2C" w14:textId="39894791" w:rsidR="00ED2000" w:rsidRPr="003D7C3F" w:rsidRDefault="00501F9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700301</w:t>
            </w:r>
          </w:p>
        </w:tc>
      </w:tr>
      <w:tr w:rsidR="00ED2000" w:rsidRPr="00F60500" w14:paraId="5422AFD6" w14:textId="77777777" w:rsidTr="00ED2000">
        <w:tc>
          <w:tcPr>
            <w:tcW w:w="901" w:type="dxa"/>
          </w:tcPr>
          <w:p w14:paraId="627DAAEC" w14:textId="6EDD441B" w:rsidR="00ED2000" w:rsidRPr="00F60500" w:rsidRDefault="00BC4C38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2488</w:t>
            </w:r>
          </w:p>
        </w:tc>
        <w:tc>
          <w:tcPr>
            <w:tcW w:w="3831" w:type="dxa"/>
          </w:tcPr>
          <w:p w14:paraId="0A1310F4" w14:textId="739C1B2A" w:rsidR="00ED2000" w:rsidRPr="00F60500" w:rsidRDefault="00DF13C2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M. S.</w:t>
            </w:r>
          </w:p>
        </w:tc>
        <w:tc>
          <w:tcPr>
            <w:tcW w:w="2209" w:type="dxa"/>
          </w:tcPr>
          <w:p w14:paraId="187E25BA" w14:textId="53147749" w:rsidR="00ED2000" w:rsidRPr="00F60500" w:rsidRDefault="00DF13C2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3A7A162E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8B1B2BB" w14:textId="266B3757" w:rsidR="00ED2000" w:rsidRPr="00F60500" w:rsidRDefault="00DF13C2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708609</w:t>
            </w:r>
          </w:p>
        </w:tc>
      </w:tr>
      <w:tr w:rsidR="00ED2000" w:rsidRPr="00F60500" w14:paraId="5494EDF4" w14:textId="77777777" w:rsidTr="00ED2000">
        <w:tc>
          <w:tcPr>
            <w:tcW w:w="901" w:type="dxa"/>
          </w:tcPr>
          <w:p w14:paraId="51C080FA" w14:textId="165040E2" w:rsidR="00ED2000" w:rsidRPr="00F60500" w:rsidRDefault="00DF13C2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2489</w:t>
            </w:r>
          </w:p>
        </w:tc>
        <w:tc>
          <w:tcPr>
            <w:tcW w:w="3831" w:type="dxa"/>
          </w:tcPr>
          <w:p w14:paraId="6120E7A9" w14:textId="206F1BA6" w:rsidR="00ED2000" w:rsidRPr="00F60500" w:rsidRDefault="00DF13C2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U. A. M.</w:t>
            </w:r>
          </w:p>
        </w:tc>
        <w:tc>
          <w:tcPr>
            <w:tcW w:w="2209" w:type="dxa"/>
          </w:tcPr>
          <w:p w14:paraId="46642D5D" w14:textId="71292A0E" w:rsidR="00ED2000" w:rsidRPr="00F60500" w:rsidRDefault="00DF13C2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0C2D2301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AA48527" w14:textId="7C648DB9" w:rsidR="00ED2000" w:rsidRPr="00F60500" w:rsidRDefault="00DF13C2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703400</w:t>
            </w:r>
          </w:p>
        </w:tc>
      </w:tr>
      <w:tr w:rsidR="00ED2000" w:rsidRPr="00F60500" w14:paraId="7D5B7213" w14:textId="77777777" w:rsidTr="00ED2000">
        <w:tc>
          <w:tcPr>
            <w:tcW w:w="901" w:type="dxa"/>
          </w:tcPr>
          <w:p w14:paraId="707979BD" w14:textId="47D43D34" w:rsidR="00ED2000" w:rsidRPr="00F60500" w:rsidRDefault="00DF13C2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2490</w:t>
            </w:r>
          </w:p>
        </w:tc>
        <w:tc>
          <w:tcPr>
            <w:tcW w:w="3831" w:type="dxa"/>
          </w:tcPr>
          <w:p w14:paraId="7F40282A" w14:textId="4F6C0CDC" w:rsidR="00ED2000" w:rsidRPr="00F60500" w:rsidRDefault="00DF13C2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H. T. B.</w:t>
            </w:r>
          </w:p>
        </w:tc>
        <w:tc>
          <w:tcPr>
            <w:tcW w:w="2209" w:type="dxa"/>
          </w:tcPr>
          <w:p w14:paraId="5B51D1A9" w14:textId="6018FE00" w:rsidR="00ED2000" w:rsidRPr="00F60500" w:rsidRDefault="00DF13C2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6CE52AB7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EA4A505" w14:textId="45AF1B4D" w:rsidR="00ED2000" w:rsidRPr="00F60500" w:rsidRDefault="00DF13C2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705006</w:t>
            </w:r>
          </w:p>
        </w:tc>
      </w:tr>
      <w:tr w:rsidR="00ED2000" w:rsidRPr="00F60500" w14:paraId="0E5F8EBB" w14:textId="77777777" w:rsidTr="00ED2000">
        <w:tc>
          <w:tcPr>
            <w:tcW w:w="901" w:type="dxa"/>
          </w:tcPr>
          <w:p w14:paraId="38344B1F" w14:textId="594119EE" w:rsidR="00ED2000" w:rsidRPr="00F60500" w:rsidRDefault="00DF13C2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2491</w:t>
            </w:r>
          </w:p>
        </w:tc>
        <w:tc>
          <w:tcPr>
            <w:tcW w:w="3831" w:type="dxa"/>
          </w:tcPr>
          <w:p w14:paraId="4932C6CB" w14:textId="4032788E" w:rsidR="00ED2000" w:rsidRPr="00F60500" w:rsidRDefault="00DF13C2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C.</w:t>
            </w:r>
          </w:p>
        </w:tc>
        <w:tc>
          <w:tcPr>
            <w:tcW w:w="2209" w:type="dxa"/>
          </w:tcPr>
          <w:p w14:paraId="3C012E1E" w14:textId="47C1899B" w:rsidR="00ED2000" w:rsidRPr="00F60500" w:rsidRDefault="00DF13C2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1452FC9C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EB199A1" w14:textId="26EFE7F3" w:rsidR="00ED2000" w:rsidRPr="00F60500" w:rsidRDefault="00DF13C2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708601</w:t>
            </w:r>
          </w:p>
        </w:tc>
      </w:tr>
      <w:tr w:rsidR="00ED2000" w:rsidRPr="00F60500" w14:paraId="040B42A7" w14:textId="77777777" w:rsidTr="00ED2000">
        <w:tc>
          <w:tcPr>
            <w:tcW w:w="901" w:type="dxa"/>
          </w:tcPr>
          <w:p w14:paraId="02F35C3A" w14:textId="10369130" w:rsidR="00ED2000" w:rsidRPr="00F60500" w:rsidRDefault="00DF13C2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2492</w:t>
            </w:r>
          </w:p>
        </w:tc>
        <w:tc>
          <w:tcPr>
            <w:tcW w:w="3831" w:type="dxa"/>
          </w:tcPr>
          <w:p w14:paraId="4D25CAB3" w14:textId="2E6EFE1E" w:rsidR="00ED2000" w:rsidRPr="00F60500" w:rsidRDefault="00DF13C2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E. S. S.</w:t>
            </w:r>
          </w:p>
        </w:tc>
        <w:tc>
          <w:tcPr>
            <w:tcW w:w="2209" w:type="dxa"/>
          </w:tcPr>
          <w:p w14:paraId="3DDE269F" w14:textId="148EDBC0" w:rsidR="00ED2000" w:rsidRPr="00F60500" w:rsidRDefault="00DF13C2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0E7C7A55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86DB6D1" w14:textId="5455E9F1" w:rsidR="00ED2000" w:rsidRPr="00F60500" w:rsidRDefault="00DF13C2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700302</w:t>
            </w:r>
          </w:p>
        </w:tc>
      </w:tr>
      <w:tr w:rsidR="00ED2000" w:rsidRPr="00F60500" w14:paraId="12FD2DCA" w14:textId="77777777" w:rsidTr="00ED2000">
        <w:tc>
          <w:tcPr>
            <w:tcW w:w="901" w:type="dxa"/>
          </w:tcPr>
          <w:p w14:paraId="3F08A229" w14:textId="02705768" w:rsidR="00ED2000" w:rsidRPr="00F60500" w:rsidRDefault="00DF13C2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2493</w:t>
            </w:r>
          </w:p>
        </w:tc>
        <w:tc>
          <w:tcPr>
            <w:tcW w:w="3831" w:type="dxa"/>
          </w:tcPr>
          <w:p w14:paraId="4941E027" w14:textId="485FB994" w:rsidR="00ED2000" w:rsidRPr="00F60500" w:rsidRDefault="00DF13C2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B. A. S.</w:t>
            </w:r>
          </w:p>
        </w:tc>
        <w:tc>
          <w:tcPr>
            <w:tcW w:w="2209" w:type="dxa"/>
          </w:tcPr>
          <w:p w14:paraId="7F410929" w14:textId="09B7A0CA" w:rsidR="00ED2000" w:rsidRPr="00F60500" w:rsidRDefault="00DF13C2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7D0977A8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F405B58" w14:textId="1E01A0CB" w:rsidR="00ED2000" w:rsidRPr="00F60500" w:rsidRDefault="00DF13C2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700501</w:t>
            </w:r>
          </w:p>
        </w:tc>
      </w:tr>
      <w:tr w:rsidR="00ED2000" w:rsidRPr="00F60500" w14:paraId="6956129D" w14:textId="77777777" w:rsidTr="00ED2000">
        <w:tc>
          <w:tcPr>
            <w:tcW w:w="901" w:type="dxa"/>
          </w:tcPr>
          <w:p w14:paraId="15D26ABD" w14:textId="07FE420E" w:rsidR="00ED2000" w:rsidRPr="00F60500" w:rsidRDefault="00DF13C2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2494</w:t>
            </w:r>
          </w:p>
        </w:tc>
        <w:tc>
          <w:tcPr>
            <w:tcW w:w="3831" w:type="dxa"/>
          </w:tcPr>
          <w:p w14:paraId="44558BA8" w14:textId="4DAA49D5" w:rsidR="00ED2000" w:rsidRPr="00F60500" w:rsidRDefault="00DF13C2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M. R.</w:t>
            </w:r>
          </w:p>
        </w:tc>
        <w:tc>
          <w:tcPr>
            <w:tcW w:w="2209" w:type="dxa"/>
          </w:tcPr>
          <w:p w14:paraId="20DB9250" w14:textId="399ED205" w:rsidR="00ED2000" w:rsidRPr="00F60500" w:rsidRDefault="00DF13C2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2288B838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20FF5D0" w14:textId="53E99D59" w:rsidR="00ED2000" w:rsidRPr="00F60500" w:rsidRDefault="00DF13C2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708700</w:t>
            </w:r>
          </w:p>
        </w:tc>
      </w:tr>
      <w:tr w:rsidR="00ED2000" w:rsidRPr="00F60500" w14:paraId="30F3374B" w14:textId="77777777" w:rsidTr="00ED2000">
        <w:tc>
          <w:tcPr>
            <w:tcW w:w="901" w:type="dxa"/>
          </w:tcPr>
          <w:p w14:paraId="2614FA29" w14:textId="4DBD22F0" w:rsidR="00ED2000" w:rsidRPr="00F60500" w:rsidRDefault="00DF13C2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2495</w:t>
            </w:r>
          </w:p>
        </w:tc>
        <w:tc>
          <w:tcPr>
            <w:tcW w:w="3831" w:type="dxa"/>
          </w:tcPr>
          <w:p w14:paraId="0DCDCAAB" w14:textId="7A28B6F0" w:rsidR="00ED2000" w:rsidRPr="00F60500" w:rsidRDefault="00DF13C2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M. S.</w:t>
            </w:r>
          </w:p>
        </w:tc>
        <w:tc>
          <w:tcPr>
            <w:tcW w:w="2209" w:type="dxa"/>
          </w:tcPr>
          <w:p w14:paraId="2AE4B872" w14:textId="17C6EEC6" w:rsidR="00ED2000" w:rsidRPr="00F60500" w:rsidRDefault="00DF13C2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19/07/2021</w:t>
            </w:r>
          </w:p>
        </w:tc>
        <w:tc>
          <w:tcPr>
            <w:tcW w:w="1985" w:type="dxa"/>
          </w:tcPr>
          <w:p w14:paraId="2384BB57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613CED9" w14:textId="2CE5549E" w:rsidR="00ED2000" w:rsidRPr="00F60500" w:rsidRDefault="00DF13C2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704306</w:t>
            </w:r>
          </w:p>
        </w:tc>
      </w:tr>
      <w:tr w:rsidR="00ED2000" w:rsidRPr="00F60500" w14:paraId="4F913273" w14:textId="77777777" w:rsidTr="00ED2000">
        <w:tc>
          <w:tcPr>
            <w:tcW w:w="901" w:type="dxa"/>
          </w:tcPr>
          <w:p w14:paraId="7D9D17A0" w14:textId="381F9EC1" w:rsidR="00ED2000" w:rsidRPr="00F60500" w:rsidRDefault="00DF13C2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2496</w:t>
            </w:r>
          </w:p>
        </w:tc>
        <w:tc>
          <w:tcPr>
            <w:tcW w:w="3831" w:type="dxa"/>
          </w:tcPr>
          <w:p w14:paraId="0EA05E19" w14:textId="62DDE0C7" w:rsidR="00ED2000" w:rsidRPr="00F60500" w:rsidRDefault="00DF13C2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L. S.</w:t>
            </w:r>
          </w:p>
        </w:tc>
        <w:tc>
          <w:tcPr>
            <w:tcW w:w="2209" w:type="dxa"/>
          </w:tcPr>
          <w:p w14:paraId="39469A0F" w14:textId="738ECBAB" w:rsidR="00ED2000" w:rsidRPr="00F60500" w:rsidRDefault="00995E4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19/05/2021</w:t>
            </w:r>
          </w:p>
        </w:tc>
        <w:tc>
          <w:tcPr>
            <w:tcW w:w="1985" w:type="dxa"/>
          </w:tcPr>
          <w:p w14:paraId="6490F508" w14:textId="49E7F3EB" w:rsidR="00ED2000" w:rsidRPr="00F60500" w:rsidRDefault="00995E4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28152DF7" w14:textId="21D0B4FE" w:rsidR="00ED2000" w:rsidRPr="00F60500" w:rsidRDefault="00995E4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702804</w:t>
            </w:r>
          </w:p>
        </w:tc>
      </w:tr>
      <w:tr w:rsidR="00ED2000" w:rsidRPr="00F60500" w14:paraId="2DBCB402" w14:textId="77777777" w:rsidTr="00ED2000">
        <w:tc>
          <w:tcPr>
            <w:tcW w:w="901" w:type="dxa"/>
          </w:tcPr>
          <w:p w14:paraId="104937D4" w14:textId="7580F02D" w:rsidR="00ED2000" w:rsidRPr="00F60500" w:rsidRDefault="00DF13C2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2497</w:t>
            </w:r>
          </w:p>
        </w:tc>
        <w:tc>
          <w:tcPr>
            <w:tcW w:w="3831" w:type="dxa"/>
          </w:tcPr>
          <w:p w14:paraId="63EF6F85" w14:textId="4725D03E" w:rsidR="00ED2000" w:rsidRPr="00F60500" w:rsidRDefault="00995E41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B. C.</w:t>
            </w:r>
          </w:p>
        </w:tc>
        <w:tc>
          <w:tcPr>
            <w:tcW w:w="2209" w:type="dxa"/>
          </w:tcPr>
          <w:p w14:paraId="7396214C" w14:textId="377D2D94" w:rsidR="00ED2000" w:rsidRPr="00F60500" w:rsidRDefault="00995E4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18/05/2021 GTA</w:t>
            </w:r>
          </w:p>
        </w:tc>
        <w:tc>
          <w:tcPr>
            <w:tcW w:w="1985" w:type="dxa"/>
          </w:tcPr>
          <w:p w14:paraId="61885499" w14:textId="7B2CC880" w:rsidR="00ED2000" w:rsidRPr="00F60500" w:rsidRDefault="00995E4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46225250" w14:textId="1055A8F9" w:rsidR="00ED2000" w:rsidRPr="00F60500" w:rsidRDefault="00995E4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703200</w:t>
            </w:r>
          </w:p>
        </w:tc>
      </w:tr>
      <w:tr w:rsidR="00ED2000" w:rsidRPr="00F60500" w14:paraId="2BA8D631" w14:textId="77777777" w:rsidTr="00ED2000">
        <w:tc>
          <w:tcPr>
            <w:tcW w:w="901" w:type="dxa"/>
          </w:tcPr>
          <w:p w14:paraId="3B528E9D" w14:textId="164F0810" w:rsidR="00ED2000" w:rsidRPr="00F60500" w:rsidRDefault="00DF13C2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2498</w:t>
            </w:r>
          </w:p>
        </w:tc>
        <w:tc>
          <w:tcPr>
            <w:tcW w:w="3831" w:type="dxa"/>
          </w:tcPr>
          <w:p w14:paraId="6935E75D" w14:textId="43B91104" w:rsidR="00ED2000" w:rsidRPr="00F60500" w:rsidRDefault="00995E41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S. B. E.</w:t>
            </w:r>
          </w:p>
        </w:tc>
        <w:tc>
          <w:tcPr>
            <w:tcW w:w="2209" w:type="dxa"/>
          </w:tcPr>
          <w:p w14:paraId="53F9BBD1" w14:textId="004FFCB4" w:rsidR="00ED2000" w:rsidRPr="00F60500" w:rsidRDefault="00995E4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19/05/2021</w:t>
            </w:r>
          </w:p>
        </w:tc>
        <w:tc>
          <w:tcPr>
            <w:tcW w:w="1985" w:type="dxa"/>
          </w:tcPr>
          <w:p w14:paraId="2EA72362" w14:textId="60EF2A80" w:rsidR="00ED2000" w:rsidRPr="00F60500" w:rsidRDefault="00995E4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5D053400" w14:textId="50CBF09A" w:rsidR="00ED2000" w:rsidRPr="00F60500" w:rsidRDefault="00995E4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700005</w:t>
            </w:r>
          </w:p>
        </w:tc>
      </w:tr>
      <w:tr w:rsidR="00ED2000" w:rsidRPr="00F60500" w14:paraId="3F973471" w14:textId="77777777" w:rsidTr="00ED2000">
        <w:tc>
          <w:tcPr>
            <w:tcW w:w="901" w:type="dxa"/>
          </w:tcPr>
          <w:p w14:paraId="072DE8C0" w14:textId="21F2F357" w:rsidR="00ED2000" w:rsidRPr="00F60500" w:rsidRDefault="00DF13C2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2499</w:t>
            </w:r>
          </w:p>
        </w:tc>
        <w:tc>
          <w:tcPr>
            <w:tcW w:w="3831" w:type="dxa"/>
          </w:tcPr>
          <w:p w14:paraId="0746C427" w14:textId="791BCCA6" w:rsidR="00ED2000" w:rsidRPr="00F60500" w:rsidRDefault="00995E41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W. S. A.</w:t>
            </w:r>
          </w:p>
        </w:tc>
        <w:tc>
          <w:tcPr>
            <w:tcW w:w="2209" w:type="dxa"/>
          </w:tcPr>
          <w:p w14:paraId="40DFBAB3" w14:textId="1FCDA9FE" w:rsidR="00ED2000" w:rsidRPr="00F60500" w:rsidRDefault="00995E4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19/05/2021</w:t>
            </w:r>
          </w:p>
        </w:tc>
        <w:tc>
          <w:tcPr>
            <w:tcW w:w="1985" w:type="dxa"/>
          </w:tcPr>
          <w:p w14:paraId="620A3726" w14:textId="4B159496" w:rsidR="00ED2000" w:rsidRPr="00F60500" w:rsidRDefault="00995E4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3CF289A4" w14:textId="4DD54436" w:rsidR="00ED2000" w:rsidRPr="00F60500" w:rsidRDefault="00995E41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704604</w:t>
            </w:r>
          </w:p>
        </w:tc>
      </w:tr>
      <w:tr w:rsidR="00ED2000" w:rsidRPr="003D7C3F" w14:paraId="2B5528DE" w14:textId="77777777" w:rsidTr="00ED2000">
        <w:tc>
          <w:tcPr>
            <w:tcW w:w="901" w:type="dxa"/>
          </w:tcPr>
          <w:p w14:paraId="26C3A10E" w14:textId="2226AB38" w:rsidR="00ED2000" w:rsidRPr="003D7C3F" w:rsidRDefault="00DF13C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2500</w:t>
            </w:r>
          </w:p>
        </w:tc>
        <w:tc>
          <w:tcPr>
            <w:tcW w:w="3831" w:type="dxa"/>
          </w:tcPr>
          <w:p w14:paraId="3A064CEF" w14:textId="104F4CDA" w:rsidR="00ED2000" w:rsidRPr="003D7C3F" w:rsidRDefault="00995E41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W. S. A.</w:t>
            </w:r>
          </w:p>
        </w:tc>
        <w:tc>
          <w:tcPr>
            <w:tcW w:w="2209" w:type="dxa"/>
          </w:tcPr>
          <w:p w14:paraId="1EC2452B" w14:textId="399F265F" w:rsidR="00ED2000" w:rsidRPr="003D7C3F" w:rsidRDefault="00995E4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19/05/2021</w:t>
            </w:r>
          </w:p>
        </w:tc>
        <w:tc>
          <w:tcPr>
            <w:tcW w:w="1985" w:type="dxa"/>
          </w:tcPr>
          <w:p w14:paraId="1DE43C05" w14:textId="2999DB26" w:rsidR="00ED2000" w:rsidRPr="003D7C3F" w:rsidRDefault="00995E4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57DF4489" w14:textId="1ACC6FC3" w:rsidR="00ED2000" w:rsidRPr="003D7C3F" w:rsidRDefault="00995E4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707000</w:t>
            </w:r>
          </w:p>
        </w:tc>
      </w:tr>
      <w:tr w:rsidR="00ED2000" w:rsidRPr="003D7C3F" w14:paraId="292A6C95" w14:textId="77777777" w:rsidTr="00ED2000">
        <w:tc>
          <w:tcPr>
            <w:tcW w:w="901" w:type="dxa"/>
          </w:tcPr>
          <w:p w14:paraId="7D0D921B" w14:textId="1B483B41" w:rsidR="00ED2000" w:rsidRPr="003D7C3F" w:rsidRDefault="00DF13C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2501</w:t>
            </w:r>
          </w:p>
        </w:tc>
        <w:tc>
          <w:tcPr>
            <w:tcW w:w="3831" w:type="dxa"/>
          </w:tcPr>
          <w:p w14:paraId="0CAAFE43" w14:textId="749D80A4" w:rsidR="00ED2000" w:rsidRPr="003D7C3F" w:rsidRDefault="00995E41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C. C.</w:t>
            </w:r>
          </w:p>
        </w:tc>
        <w:tc>
          <w:tcPr>
            <w:tcW w:w="2209" w:type="dxa"/>
          </w:tcPr>
          <w:p w14:paraId="16E90BE9" w14:textId="6834EE5A" w:rsidR="00ED2000" w:rsidRPr="003D7C3F" w:rsidRDefault="00995E4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19/05/2021</w:t>
            </w:r>
          </w:p>
        </w:tc>
        <w:tc>
          <w:tcPr>
            <w:tcW w:w="1985" w:type="dxa"/>
          </w:tcPr>
          <w:p w14:paraId="057AACA2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E3D852A" w14:textId="2F2F33BE" w:rsidR="00ED2000" w:rsidRPr="003D7C3F" w:rsidRDefault="00995E4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708905</w:t>
            </w:r>
          </w:p>
        </w:tc>
      </w:tr>
      <w:tr w:rsidR="00ED2000" w:rsidRPr="003D7C3F" w14:paraId="689E8D12" w14:textId="77777777" w:rsidTr="00ED2000">
        <w:tc>
          <w:tcPr>
            <w:tcW w:w="901" w:type="dxa"/>
          </w:tcPr>
          <w:p w14:paraId="5B945F2D" w14:textId="1E729341" w:rsidR="00ED2000" w:rsidRPr="003D7C3F" w:rsidRDefault="00DF13C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2502</w:t>
            </w:r>
          </w:p>
        </w:tc>
        <w:tc>
          <w:tcPr>
            <w:tcW w:w="3831" w:type="dxa"/>
          </w:tcPr>
          <w:p w14:paraId="66143363" w14:textId="1B5F3276" w:rsidR="00ED2000" w:rsidRPr="003D7C3F" w:rsidRDefault="00995E41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I. M.</w:t>
            </w:r>
          </w:p>
        </w:tc>
        <w:tc>
          <w:tcPr>
            <w:tcW w:w="2209" w:type="dxa"/>
          </w:tcPr>
          <w:p w14:paraId="30044857" w14:textId="189166AB" w:rsidR="00ED2000" w:rsidRPr="003D7C3F" w:rsidRDefault="00995E4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19/05/2021</w:t>
            </w:r>
          </w:p>
        </w:tc>
        <w:tc>
          <w:tcPr>
            <w:tcW w:w="1985" w:type="dxa"/>
          </w:tcPr>
          <w:p w14:paraId="2F57F03F" w14:textId="2E8EDD68" w:rsidR="00ED2000" w:rsidRPr="003D7C3F" w:rsidRDefault="00995E4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5953" w:type="dxa"/>
          </w:tcPr>
          <w:p w14:paraId="5BA87508" w14:textId="29A730E1" w:rsidR="00ED2000" w:rsidRPr="003D7C3F" w:rsidRDefault="00995E4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702701</w:t>
            </w:r>
          </w:p>
        </w:tc>
      </w:tr>
      <w:tr w:rsidR="00ED2000" w:rsidRPr="003D7C3F" w14:paraId="3AFA4E82" w14:textId="77777777" w:rsidTr="00ED2000">
        <w:tc>
          <w:tcPr>
            <w:tcW w:w="901" w:type="dxa"/>
          </w:tcPr>
          <w:p w14:paraId="2596CB39" w14:textId="13821BEC" w:rsidR="00ED2000" w:rsidRPr="003D7C3F" w:rsidRDefault="00DF13C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2503</w:t>
            </w:r>
          </w:p>
        </w:tc>
        <w:tc>
          <w:tcPr>
            <w:tcW w:w="3831" w:type="dxa"/>
          </w:tcPr>
          <w:p w14:paraId="24FF21D3" w14:textId="6DCC3C2A" w:rsidR="00ED2000" w:rsidRPr="003D7C3F" w:rsidRDefault="00995E41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A. F.</w:t>
            </w:r>
          </w:p>
        </w:tc>
        <w:tc>
          <w:tcPr>
            <w:tcW w:w="2209" w:type="dxa"/>
          </w:tcPr>
          <w:p w14:paraId="6AC16681" w14:textId="602B064D" w:rsidR="00ED2000" w:rsidRPr="003D7C3F" w:rsidRDefault="00995E4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19/05/2021</w:t>
            </w:r>
          </w:p>
        </w:tc>
        <w:tc>
          <w:tcPr>
            <w:tcW w:w="1985" w:type="dxa"/>
          </w:tcPr>
          <w:p w14:paraId="18864E50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37718AB" w14:textId="17D57F1C" w:rsidR="00ED2000" w:rsidRPr="003D7C3F" w:rsidRDefault="00995E4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706001</w:t>
            </w:r>
          </w:p>
        </w:tc>
      </w:tr>
      <w:tr w:rsidR="00ED2000" w:rsidRPr="003D7C3F" w14:paraId="6189C41E" w14:textId="77777777" w:rsidTr="00ED2000">
        <w:tc>
          <w:tcPr>
            <w:tcW w:w="901" w:type="dxa"/>
          </w:tcPr>
          <w:p w14:paraId="2FA2AAC4" w14:textId="06DA22C7" w:rsidR="00ED2000" w:rsidRPr="003D7C3F" w:rsidRDefault="00DF13C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2504</w:t>
            </w:r>
          </w:p>
        </w:tc>
        <w:tc>
          <w:tcPr>
            <w:tcW w:w="3831" w:type="dxa"/>
          </w:tcPr>
          <w:p w14:paraId="0E7DFD5E" w14:textId="36A9569B" w:rsidR="00ED2000" w:rsidRPr="003D7C3F" w:rsidRDefault="00995E41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G. S. O.</w:t>
            </w:r>
          </w:p>
        </w:tc>
        <w:tc>
          <w:tcPr>
            <w:tcW w:w="2209" w:type="dxa"/>
          </w:tcPr>
          <w:p w14:paraId="126DC2A9" w14:textId="1C35C66A" w:rsidR="00ED2000" w:rsidRPr="003D7C3F" w:rsidRDefault="00995E4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19/05/2021</w:t>
            </w:r>
          </w:p>
        </w:tc>
        <w:tc>
          <w:tcPr>
            <w:tcW w:w="1985" w:type="dxa"/>
          </w:tcPr>
          <w:p w14:paraId="17D19A20" w14:textId="4B36ABF0" w:rsidR="00ED2000" w:rsidRPr="003D7C3F" w:rsidRDefault="00995E4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5F127119" w14:textId="4E26BD59" w:rsidR="00ED2000" w:rsidRPr="003D7C3F" w:rsidRDefault="00995E4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707103</w:t>
            </w:r>
          </w:p>
        </w:tc>
      </w:tr>
      <w:tr w:rsidR="00ED2000" w:rsidRPr="003D7C3F" w14:paraId="0E5A7A8B" w14:textId="77777777" w:rsidTr="00ED2000">
        <w:tc>
          <w:tcPr>
            <w:tcW w:w="901" w:type="dxa"/>
          </w:tcPr>
          <w:p w14:paraId="7D358C49" w14:textId="3822AA73" w:rsidR="00ED2000" w:rsidRPr="003D7C3F" w:rsidRDefault="00DF13C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2505</w:t>
            </w:r>
          </w:p>
        </w:tc>
        <w:tc>
          <w:tcPr>
            <w:tcW w:w="3831" w:type="dxa"/>
          </w:tcPr>
          <w:p w14:paraId="0A53C11D" w14:textId="63C4155A" w:rsidR="00ED2000" w:rsidRPr="003D7C3F" w:rsidRDefault="00995E41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D. L. S.</w:t>
            </w:r>
          </w:p>
        </w:tc>
        <w:tc>
          <w:tcPr>
            <w:tcW w:w="2209" w:type="dxa"/>
          </w:tcPr>
          <w:p w14:paraId="4A241AED" w14:textId="4F62AEEA" w:rsidR="00ED2000" w:rsidRPr="003D7C3F" w:rsidRDefault="00995E4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19/05/2021</w:t>
            </w:r>
          </w:p>
        </w:tc>
        <w:tc>
          <w:tcPr>
            <w:tcW w:w="1985" w:type="dxa"/>
          </w:tcPr>
          <w:p w14:paraId="6629C213" w14:textId="5A65A02F" w:rsidR="00ED2000" w:rsidRPr="003D7C3F" w:rsidRDefault="00995E4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6B0733C8" w14:textId="4D793F8A" w:rsidR="00ED2000" w:rsidRPr="003D7C3F" w:rsidRDefault="00995E4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706401</w:t>
            </w:r>
          </w:p>
        </w:tc>
      </w:tr>
      <w:tr w:rsidR="00ED2000" w:rsidRPr="003D7C3F" w14:paraId="3516F9D7" w14:textId="77777777" w:rsidTr="00ED2000">
        <w:tc>
          <w:tcPr>
            <w:tcW w:w="901" w:type="dxa"/>
          </w:tcPr>
          <w:p w14:paraId="401BD5C7" w14:textId="7DC3F851" w:rsidR="00ED2000" w:rsidRPr="003D7C3F" w:rsidRDefault="00DF13C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2506</w:t>
            </w:r>
          </w:p>
        </w:tc>
        <w:tc>
          <w:tcPr>
            <w:tcW w:w="3831" w:type="dxa"/>
          </w:tcPr>
          <w:p w14:paraId="06E4FE60" w14:textId="4418123F" w:rsidR="00ED2000" w:rsidRPr="003D7C3F" w:rsidRDefault="00995E41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M. A.</w:t>
            </w:r>
          </w:p>
        </w:tc>
        <w:tc>
          <w:tcPr>
            <w:tcW w:w="2209" w:type="dxa"/>
          </w:tcPr>
          <w:p w14:paraId="19FF5C81" w14:textId="1222BD77" w:rsidR="00ED2000" w:rsidRPr="003D7C3F" w:rsidRDefault="00995E4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19/05/2021</w:t>
            </w:r>
          </w:p>
        </w:tc>
        <w:tc>
          <w:tcPr>
            <w:tcW w:w="1985" w:type="dxa"/>
          </w:tcPr>
          <w:p w14:paraId="748C7A1B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C355552" w14:textId="100864C2" w:rsidR="00ED2000" w:rsidRPr="003D7C3F" w:rsidRDefault="00995E4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705501</w:t>
            </w:r>
          </w:p>
        </w:tc>
      </w:tr>
      <w:tr w:rsidR="00ED2000" w:rsidRPr="003D7C3F" w14:paraId="06CE35E1" w14:textId="77777777" w:rsidTr="00ED2000">
        <w:tc>
          <w:tcPr>
            <w:tcW w:w="901" w:type="dxa"/>
          </w:tcPr>
          <w:p w14:paraId="4D7B78C8" w14:textId="3E193CF2" w:rsidR="00ED2000" w:rsidRPr="003D7C3F" w:rsidRDefault="00DF13C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2507</w:t>
            </w:r>
          </w:p>
        </w:tc>
        <w:tc>
          <w:tcPr>
            <w:tcW w:w="3831" w:type="dxa"/>
          </w:tcPr>
          <w:p w14:paraId="14D57C08" w14:textId="61159BA7" w:rsidR="00ED2000" w:rsidRPr="003D7C3F" w:rsidRDefault="00995E41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T. M. S.</w:t>
            </w:r>
          </w:p>
        </w:tc>
        <w:tc>
          <w:tcPr>
            <w:tcW w:w="2209" w:type="dxa"/>
          </w:tcPr>
          <w:p w14:paraId="5D03FD8B" w14:textId="32EAB337" w:rsidR="00ED2000" w:rsidRPr="003D7C3F" w:rsidRDefault="00995E4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19/05/2021</w:t>
            </w:r>
          </w:p>
        </w:tc>
        <w:tc>
          <w:tcPr>
            <w:tcW w:w="1985" w:type="dxa"/>
          </w:tcPr>
          <w:p w14:paraId="7D22B800" w14:textId="0F3CE290" w:rsidR="00ED2000" w:rsidRPr="003D7C3F" w:rsidRDefault="00995E4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22/07/2021</w:t>
            </w:r>
          </w:p>
        </w:tc>
        <w:tc>
          <w:tcPr>
            <w:tcW w:w="5953" w:type="dxa"/>
          </w:tcPr>
          <w:p w14:paraId="37F9D787" w14:textId="57D89AA6" w:rsidR="00ED2000" w:rsidRPr="003D7C3F" w:rsidRDefault="00995E41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702601</w:t>
            </w:r>
          </w:p>
        </w:tc>
      </w:tr>
      <w:tr w:rsidR="00ED2000" w:rsidRPr="003D7C3F" w14:paraId="4D7C9DC8" w14:textId="77777777" w:rsidTr="00ED2000">
        <w:tc>
          <w:tcPr>
            <w:tcW w:w="901" w:type="dxa"/>
          </w:tcPr>
          <w:p w14:paraId="2FF5B86E" w14:textId="0656CAC6" w:rsidR="00ED2000" w:rsidRPr="003D7C3F" w:rsidRDefault="00DF13C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2508</w:t>
            </w:r>
          </w:p>
        </w:tc>
        <w:tc>
          <w:tcPr>
            <w:tcW w:w="3831" w:type="dxa"/>
          </w:tcPr>
          <w:p w14:paraId="00B11694" w14:textId="5F4CBE0F" w:rsidR="00ED2000" w:rsidRPr="003D7C3F" w:rsidRDefault="00995E41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M. S.</w:t>
            </w:r>
          </w:p>
        </w:tc>
        <w:tc>
          <w:tcPr>
            <w:tcW w:w="2209" w:type="dxa"/>
          </w:tcPr>
          <w:p w14:paraId="24BBCB3D" w14:textId="53368DB6" w:rsidR="00ED2000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5370A1BA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2F93540" w14:textId="17E5C494" w:rsidR="00ED2000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702506</w:t>
            </w:r>
          </w:p>
        </w:tc>
      </w:tr>
      <w:tr w:rsidR="00ED2000" w:rsidRPr="003D7C3F" w14:paraId="1CAEB2A3" w14:textId="77777777" w:rsidTr="00ED2000">
        <w:tc>
          <w:tcPr>
            <w:tcW w:w="901" w:type="dxa"/>
          </w:tcPr>
          <w:p w14:paraId="40BDF113" w14:textId="0A4B2450" w:rsidR="00ED2000" w:rsidRPr="003D7C3F" w:rsidRDefault="00DF13C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2509</w:t>
            </w:r>
          </w:p>
        </w:tc>
        <w:tc>
          <w:tcPr>
            <w:tcW w:w="3831" w:type="dxa"/>
          </w:tcPr>
          <w:p w14:paraId="51D64390" w14:textId="0CB20B1D" w:rsidR="00ED2000" w:rsidRPr="003D7C3F" w:rsidRDefault="00E12D7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S. S.</w:t>
            </w:r>
          </w:p>
        </w:tc>
        <w:tc>
          <w:tcPr>
            <w:tcW w:w="2209" w:type="dxa"/>
          </w:tcPr>
          <w:p w14:paraId="23EAC71A" w14:textId="09B3F742" w:rsidR="00ED2000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00E4F77B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AF6E4A6" w14:textId="54B18867" w:rsidR="00ED2000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700002</w:t>
            </w:r>
          </w:p>
        </w:tc>
      </w:tr>
      <w:tr w:rsidR="00ED2000" w:rsidRPr="003D7C3F" w14:paraId="5A2C6513" w14:textId="77777777" w:rsidTr="00ED2000">
        <w:tc>
          <w:tcPr>
            <w:tcW w:w="901" w:type="dxa"/>
          </w:tcPr>
          <w:p w14:paraId="7507DFAB" w14:textId="21C017CA" w:rsidR="00ED2000" w:rsidRPr="003D7C3F" w:rsidRDefault="00DF13C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2510</w:t>
            </w:r>
          </w:p>
        </w:tc>
        <w:tc>
          <w:tcPr>
            <w:tcW w:w="3831" w:type="dxa"/>
          </w:tcPr>
          <w:p w14:paraId="4A1C95C3" w14:textId="1A29CCAA" w:rsidR="00ED2000" w:rsidRPr="003D7C3F" w:rsidRDefault="00E12D7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O. F.</w:t>
            </w:r>
          </w:p>
        </w:tc>
        <w:tc>
          <w:tcPr>
            <w:tcW w:w="2209" w:type="dxa"/>
          </w:tcPr>
          <w:p w14:paraId="45AA3062" w14:textId="308CF975" w:rsidR="00ED2000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2D0EF193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156634E" w14:textId="13D22F5D" w:rsidR="00ED2000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704601</w:t>
            </w:r>
          </w:p>
        </w:tc>
      </w:tr>
      <w:tr w:rsidR="00ED2000" w:rsidRPr="003D7C3F" w14:paraId="56B45C20" w14:textId="77777777" w:rsidTr="00ED2000">
        <w:tc>
          <w:tcPr>
            <w:tcW w:w="901" w:type="dxa"/>
          </w:tcPr>
          <w:p w14:paraId="742E7D84" w14:textId="0F291CFC" w:rsidR="00ED2000" w:rsidRPr="003D7C3F" w:rsidRDefault="00DF13C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2511</w:t>
            </w:r>
          </w:p>
        </w:tc>
        <w:tc>
          <w:tcPr>
            <w:tcW w:w="3831" w:type="dxa"/>
          </w:tcPr>
          <w:p w14:paraId="36921535" w14:textId="422BE54D" w:rsidR="00ED2000" w:rsidRPr="003D7C3F" w:rsidRDefault="00E12D7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R. G.</w:t>
            </w:r>
          </w:p>
        </w:tc>
        <w:tc>
          <w:tcPr>
            <w:tcW w:w="2209" w:type="dxa"/>
          </w:tcPr>
          <w:p w14:paraId="1D446D98" w14:textId="21FF65E5" w:rsidR="00ED2000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652D23CD" w14:textId="10801CEF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FC36989" w14:textId="38F51ABC" w:rsidR="00ED2000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706801</w:t>
            </w:r>
          </w:p>
        </w:tc>
      </w:tr>
      <w:tr w:rsidR="00ED2000" w:rsidRPr="003D7C3F" w14:paraId="632FBFCB" w14:textId="77777777" w:rsidTr="00ED2000">
        <w:tc>
          <w:tcPr>
            <w:tcW w:w="901" w:type="dxa"/>
          </w:tcPr>
          <w:p w14:paraId="603F09AB" w14:textId="59E25EC5" w:rsidR="00ED2000" w:rsidRPr="003D7C3F" w:rsidRDefault="00DF13C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2512</w:t>
            </w:r>
          </w:p>
        </w:tc>
        <w:tc>
          <w:tcPr>
            <w:tcW w:w="3831" w:type="dxa"/>
          </w:tcPr>
          <w:p w14:paraId="6D62E15A" w14:textId="7B54B71E" w:rsidR="00ED2000" w:rsidRPr="003D7C3F" w:rsidRDefault="00E12D7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I. P. S.</w:t>
            </w:r>
          </w:p>
        </w:tc>
        <w:tc>
          <w:tcPr>
            <w:tcW w:w="2209" w:type="dxa"/>
          </w:tcPr>
          <w:p w14:paraId="056C19AF" w14:textId="1DFEF8C0" w:rsidR="00ED2000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1F21F5EA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4E3D358" w14:textId="0E87B838" w:rsidR="00ED2000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700104</w:t>
            </w:r>
          </w:p>
        </w:tc>
      </w:tr>
      <w:tr w:rsidR="00ED2000" w:rsidRPr="003D7C3F" w14:paraId="5B4ADE42" w14:textId="77777777" w:rsidTr="00ED2000">
        <w:tc>
          <w:tcPr>
            <w:tcW w:w="901" w:type="dxa"/>
          </w:tcPr>
          <w:p w14:paraId="39DDAD15" w14:textId="7282E95B" w:rsidR="00ED2000" w:rsidRPr="003D7C3F" w:rsidRDefault="00DF13C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2513</w:t>
            </w:r>
          </w:p>
        </w:tc>
        <w:tc>
          <w:tcPr>
            <w:tcW w:w="3831" w:type="dxa"/>
          </w:tcPr>
          <w:p w14:paraId="0845CC68" w14:textId="40E1484F" w:rsidR="00ED2000" w:rsidRPr="003D7C3F" w:rsidRDefault="00E12D7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C. P.</w:t>
            </w:r>
          </w:p>
        </w:tc>
        <w:tc>
          <w:tcPr>
            <w:tcW w:w="2209" w:type="dxa"/>
          </w:tcPr>
          <w:p w14:paraId="78BF7A15" w14:textId="3E0950CC" w:rsidR="00ED2000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64BB82B2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891C54D" w14:textId="418CFD8D" w:rsidR="00ED2000" w:rsidRPr="003D7C3F" w:rsidRDefault="00E12D75" w:rsidP="00E12D7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703600</w:t>
            </w:r>
          </w:p>
        </w:tc>
      </w:tr>
      <w:tr w:rsidR="00ED2000" w:rsidRPr="003D7C3F" w14:paraId="35B80211" w14:textId="77777777" w:rsidTr="00ED2000">
        <w:tc>
          <w:tcPr>
            <w:tcW w:w="901" w:type="dxa"/>
          </w:tcPr>
          <w:p w14:paraId="623D6829" w14:textId="47CA3974" w:rsidR="00ED2000" w:rsidRPr="003D7C3F" w:rsidRDefault="00DF13C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2514</w:t>
            </w:r>
          </w:p>
        </w:tc>
        <w:tc>
          <w:tcPr>
            <w:tcW w:w="3831" w:type="dxa"/>
          </w:tcPr>
          <w:p w14:paraId="68D1D318" w14:textId="4479A274" w:rsidR="00ED2000" w:rsidRPr="003D7C3F" w:rsidRDefault="00E12D7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A. M. C. L.</w:t>
            </w:r>
          </w:p>
        </w:tc>
        <w:tc>
          <w:tcPr>
            <w:tcW w:w="2209" w:type="dxa"/>
          </w:tcPr>
          <w:p w14:paraId="549C36A1" w14:textId="518EB736" w:rsidR="00ED2000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07E8A272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2ACAEBC" w14:textId="18424C7D" w:rsidR="00ED2000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704104</w:t>
            </w:r>
          </w:p>
        </w:tc>
      </w:tr>
      <w:tr w:rsidR="00ED2000" w:rsidRPr="003D7C3F" w14:paraId="18393672" w14:textId="77777777" w:rsidTr="00ED2000">
        <w:tc>
          <w:tcPr>
            <w:tcW w:w="901" w:type="dxa"/>
          </w:tcPr>
          <w:p w14:paraId="6F34209D" w14:textId="58F788EC" w:rsidR="00ED2000" w:rsidRPr="003D7C3F" w:rsidRDefault="00DF13C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2515</w:t>
            </w:r>
          </w:p>
        </w:tc>
        <w:tc>
          <w:tcPr>
            <w:tcW w:w="3831" w:type="dxa"/>
          </w:tcPr>
          <w:p w14:paraId="3DD42118" w14:textId="17C81D53" w:rsidR="00ED2000" w:rsidRPr="003D7C3F" w:rsidRDefault="00E12D7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H. J. P.</w:t>
            </w:r>
          </w:p>
        </w:tc>
        <w:tc>
          <w:tcPr>
            <w:tcW w:w="2209" w:type="dxa"/>
          </w:tcPr>
          <w:p w14:paraId="0E066B84" w14:textId="17C3C09A" w:rsidR="00ED2000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2757599B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D15610E" w14:textId="734D2052" w:rsidR="00ED2000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706804</w:t>
            </w:r>
          </w:p>
        </w:tc>
      </w:tr>
      <w:tr w:rsidR="00ED2000" w:rsidRPr="003D7C3F" w14:paraId="04CDFDB9" w14:textId="77777777" w:rsidTr="00ED2000">
        <w:tc>
          <w:tcPr>
            <w:tcW w:w="901" w:type="dxa"/>
          </w:tcPr>
          <w:p w14:paraId="65EA7D84" w14:textId="367B719A" w:rsidR="00ED2000" w:rsidRPr="003D7C3F" w:rsidRDefault="00DF13C2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2516</w:t>
            </w:r>
          </w:p>
        </w:tc>
        <w:tc>
          <w:tcPr>
            <w:tcW w:w="3831" w:type="dxa"/>
          </w:tcPr>
          <w:p w14:paraId="6FDE2371" w14:textId="7708F788" w:rsidR="00ED2000" w:rsidRPr="003D7C3F" w:rsidRDefault="00E12D7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I. P. S.</w:t>
            </w:r>
          </w:p>
        </w:tc>
        <w:tc>
          <w:tcPr>
            <w:tcW w:w="2209" w:type="dxa"/>
          </w:tcPr>
          <w:p w14:paraId="380294DF" w14:textId="73BB0BD0" w:rsidR="00ED2000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5615FB5D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458FC26" w14:textId="4C982606" w:rsidR="00ED2000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703608</w:t>
            </w:r>
          </w:p>
        </w:tc>
      </w:tr>
      <w:tr w:rsidR="00ED2000" w:rsidRPr="00F60500" w14:paraId="65CF880D" w14:textId="77777777" w:rsidTr="00ED2000">
        <w:tc>
          <w:tcPr>
            <w:tcW w:w="901" w:type="dxa"/>
          </w:tcPr>
          <w:p w14:paraId="348733BE" w14:textId="00A591E6" w:rsidR="00ED2000" w:rsidRPr="00F60500" w:rsidRDefault="00DF13C2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2517</w:t>
            </w:r>
          </w:p>
        </w:tc>
        <w:tc>
          <w:tcPr>
            <w:tcW w:w="3831" w:type="dxa"/>
          </w:tcPr>
          <w:p w14:paraId="41D8C99A" w14:textId="505DBC68" w:rsidR="00ED2000" w:rsidRPr="00F60500" w:rsidRDefault="00E12D7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S. O.</w:t>
            </w:r>
          </w:p>
        </w:tc>
        <w:tc>
          <w:tcPr>
            <w:tcW w:w="2209" w:type="dxa"/>
          </w:tcPr>
          <w:p w14:paraId="34BB0106" w14:textId="647C8FA5" w:rsidR="00ED2000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05230220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B1528EB" w14:textId="1F52790D" w:rsidR="00ED2000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706803</w:t>
            </w:r>
          </w:p>
        </w:tc>
      </w:tr>
      <w:tr w:rsidR="00ED2000" w:rsidRPr="00F60500" w14:paraId="5112FB26" w14:textId="77777777" w:rsidTr="00ED2000">
        <w:tc>
          <w:tcPr>
            <w:tcW w:w="901" w:type="dxa"/>
          </w:tcPr>
          <w:p w14:paraId="65A33BE7" w14:textId="11908308" w:rsidR="00ED2000" w:rsidRPr="00F60500" w:rsidRDefault="00E12D7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2518</w:t>
            </w:r>
          </w:p>
        </w:tc>
        <w:tc>
          <w:tcPr>
            <w:tcW w:w="3831" w:type="dxa"/>
          </w:tcPr>
          <w:p w14:paraId="423DFD50" w14:textId="74D0EE89" w:rsidR="00ED2000" w:rsidRPr="00F60500" w:rsidRDefault="00E12D7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P. S.</w:t>
            </w:r>
          </w:p>
        </w:tc>
        <w:tc>
          <w:tcPr>
            <w:tcW w:w="2209" w:type="dxa"/>
          </w:tcPr>
          <w:p w14:paraId="5F2BAB38" w14:textId="2DC50178" w:rsidR="00ED2000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29547649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84A9A6C" w14:textId="65A8A0DC" w:rsidR="00ED2000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707709</w:t>
            </w:r>
          </w:p>
        </w:tc>
      </w:tr>
      <w:tr w:rsidR="00ED2000" w:rsidRPr="00F60500" w14:paraId="12A0BD42" w14:textId="77777777" w:rsidTr="00ED2000">
        <w:tc>
          <w:tcPr>
            <w:tcW w:w="901" w:type="dxa"/>
          </w:tcPr>
          <w:p w14:paraId="6039B971" w14:textId="4A083217" w:rsidR="00ED2000" w:rsidRPr="00F60500" w:rsidRDefault="00E12D7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2519</w:t>
            </w:r>
          </w:p>
        </w:tc>
        <w:tc>
          <w:tcPr>
            <w:tcW w:w="3831" w:type="dxa"/>
          </w:tcPr>
          <w:p w14:paraId="218C1FAF" w14:textId="665929A1" w:rsidR="00ED2000" w:rsidRPr="00F60500" w:rsidRDefault="00E12D7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V. P.</w:t>
            </w:r>
          </w:p>
        </w:tc>
        <w:tc>
          <w:tcPr>
            <w:tcW w:w="2209" w:type="dxa"/>
          </w:tcPr>
          <w:p w14:paraId="17A84B2D" w14:textId="7F71CD26" w:rsidR="00ED2000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2E58C594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EA09C81" w14:textId="68C46C11" w:rsidR="00ED2000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705408</w:t>
            </w:r>
          </w:p>
        </w:tc>
      </w:tr>
      <w:tr w:rsidR="00ED2000" w:rsidRPr="00F60500" w14:paraId="4BE3B595" w14:textId="77777777" w:rsidTr="00ED2000">
        <w:tc>
          <w:tcPr>
            <w:tcW w:w="901" w:type="dxa"/>
          </w:tcPr>
          <w:p w14:paraId="3B894FE3" w14:textId="7C27AF4D" w:rsidR="00ED2000" w:rsidRPr="00F60500" w:rsidRDefault="00E12D7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2520</w:t>
            </w:r>
          </w:p>
        </w:tc>
        <w:tc>
          <w:tcPr>
            <w:tcW w:w="3831" w:type="dxa"/>
          </w:tcPr>
          <w:p w14:paraId="1DCA992C" w14:textId="37168706" w:rsidR="00ED2000" w:rsidRPr="00F60500" w:rsidRDefault="00E12D7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L. N. M.</w:t>
            </w:r>
          </w:p>
        </w:tc>
        <w:tc>
          <w:tcPr>
            <w:tcW w:w="2209" w:type="dxa"/>
          </w:tcPr>
          <w:p w14:paraId="0063016F" w14:textId="535B282F" w:rsidR="00ED2000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713AA7A2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23DE76A" w14:textId="64B37DB9" w:rsidR="00ED2000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704607</w:t>
            </w:r>
          </w:p>
        </w:tc>
      </w:tr>
      <w:tr w:rsidR="00ED2000" w:rsidRPr="00F60500" w14:paraId="7A56FA14" w14:textId="77777777" w:rsidTr="00ED2000">
        <w:tc>
          <w:tcPr>
            <w:tcW w:w="901" w:type="dxa"/>
          </w:tcPr>
          <w:p w14:paraId="79B9FA81" w14:textId="05B01200" w:rsidR="00ED2000" w:rsidRPr="00F60500" w:rsidRDefault="00E12D7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2521</w:t>
            </w:r>
          </w:p>
        </w:tc>
        <w:tc>
          <w:tcPr>
            <w:tcW w:w="3831" w:type="dxa"/>
          </w:tcPr>
          <w:p w14:paraId="6ECC1DD9" w14:textId="7E2ACF38" w:rsidR="00ED2000" w:rsidRPr="00F60500" w:rsidRDefault="00E12D7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D. P.</w:t>
            </w:r>
          </w:p>
        </w:tc>
        <w:tc>
          <w:tcPr>
            <w:tcW w:w="2209" w:type="dxa"/>
          </w:tcPr>
          <w:p w14:paraId="27A1F8C2" w14:textId="06CF7473" w:rsidR="00ED2000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0BD0E5C0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80A9DDC" w14:textId="48FA36CE" w:rsidR="00ED2000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700006</w:t>
            </w:r>
          </w:p>
        </w:tc>
      </w:tr>
      <w:tr w:rsidR="00ED2000" w:rsidRPr="00F60500" w14:paraId="3689E60E" w14:textId="77777777" w:rsidTr="00ED2000">
        <w:tc>
          <w:tcPr>
            <w:tcW w:w="901" w:type="dxa"/>
          </w:tcPr>
          <w:p w14:paraId="75C4C673" w14:textId="48B25825" w:rsidR="00ED2000" w:rsidRPr="00F60500" w:rsidRDefault="00E12D7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2522</w:t>
            </w:r>
          </w:p>
        </w:tc>
        <w:tc>
          <w:tcPr>
            <w:tcW w:w="3831" w:type="dxa"/>
          </w:tcPr>
          <w:p w14:paraId="18FE2D47" w14:textId="6E5B38F4" w:rsidR="00ED2000" w:rsidRPr="00F60500" w:rsidRDefault="00E12D7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V. C.</w:t>
            </w:r>
          </w:p>
        </w:tc>
        <w:tc>
          <w:tcPr>
            <w:tcW w:w="2209" w:type="dxa"/>
          </w:tcPr>
          <w:p w14:paraId="6A1BCE3D" w14:textId="333D81DC" w:rsidR="00ED2000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47C3E502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1355851" w14:textId="64263FD0" w:rsidR="00ED2000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708708</w:t>
            </w:r>
          </w:p>
        </w:tc>
      </w:tr>
      <w:tr w:rsidR="00ED2000" w:rsidRPr="00F60500" w14:paraId="1972DC89" w14:textId="77777777" w:rsidTr="00ED2000">
        <w:tc>
          <w:tcPr>
            <w:tcW w:w="901" w:type="dxa"/>
          </w:tcPr>
          <w:p w14:paraId="634B7DA0" w14:textId="2EB9DDAD" w:rsidR="00ED2000" w:rsidRPr="00F60500" w:rsidRDefault="00E12D7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2523</w:t>
            </w:r>
          </w:p>
        </w:tc>
        <w:tc>
          <w:tcPr>
            <w:tcW w:w="3831" w:type="dxa"/>
          </w:tcPr>
          <w:p w14:paraId="621F5B75" w14:textId="0B0D2A90" w:rsidR="00ED2000" w:rsidRPr="00F60500" w:rsidRDefault="00E12D7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S. E. B.</w:t>
            </w:r>
          </w:p>
        </w:tc>
        <w:tc>
          <w:tcPr>
            <w:tcW w:w="2209" w:type="dxa"/>
          </w:tcPr>
          <w:p w14:paraId="68048CC4" w14:textId="0CD70035" w:rsidR="00ED2000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11991F4F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A52E6F3" w14:textId="78D5D9BA" w:rsidR="00ED2000" w:rsidRPr="00F60500" w:rsidRDefault="00AE583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706503</w:t>
            </w:r>
          </w:p>
        </w:tc>
      </w:tr>
      <w:tr w:rsidR="00ED2000" w:rsidRPr="00F60500" w14:paraId="589C42A5" w14:textId="77777777" w:rsidTr="00ED2000">
        <w:tc>
          <w:tcPr>
            <w:tcW w:w="901" w:type="dxa"/>
          </w:tcPr>
          <w:p w14:paraId="66832898" w14:textId="3373A24D" w:rsidR="00ED2000" w:rsidRPr="00F60500" w:rsidRDefault="00E12D7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2524</w:t>
            </w:r>
          </w:p>
        </w:tc>
        <w:tc>
          <w:tcPr>
            <w:tcW w:w="3831" w:type="dxa"/>
          </w:tcPr>
          <w:p w14:paraId="50B92B3B" w14:textId="24176E43" w:rsidR="00ED2000" w:rsidRPr="00F60500" w:rsidRDefault="00AE583E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E. R. F.</w:t>
            </w:r>
          </w:p>
        </w:tc>
        <w:tc>
          <w:tcPr>
            <w:tcW w:w="2209" w:type="dxa"/>
          </w:tcPr>
          <w:p w14:paraId="6ABC525E" w14:textId="508B6837" w:rsidR="00ED2000" w:rsidRPr="00F60500" w:rsidRDefault="00AE583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55B0DB7B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CE0D6C5" w14:textId="74E4F04F" w:rsidR="00ED2000" w:rsidRPr="00F60500" w:rsidRDefault="00AE583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704205</w:t>
            </w:r>
          </w:p>
        </w:tc>
      </w:tr>
      <w:tr w:rsidR="00ED2000" w:rsidRPr="00F60500" w14:paraId="4BE01492" w14:textId="77777777" w:rsidTr="00ED2000">
        <w:tc>
          <w:tcPr>
            <w:tcW w:w="901" w:type="dxa"/>
          </w:tcPr>
          <w:p w14:paraId="7DB5902D" w14:textId="643E886A" w:rsidR="00ED2000" w:rsidRPr="00F60500" w:rsidRDefault="00E12D7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2525</w:t>
            </w:r>
          </w:p>
        </w:tc>
        <w:tc>
          <w:tcPr>
            <w:tcW w:w="3831" w:type="dxa"/>
          </w:tcPr>
          <w:p w14:paraId="3968FF31" w14:textId="62D54CDA" w:rsidR="00ED2000" w:rsidRPr="00F60500" w:rsidRDefault="00AE583E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J. S.</w:t>
            </w:r>
          </w:p>
        </w:tc>
        <w:tc>
          <w:tcPr>
            <w:tcW w:w="2209" w:type="dxa"/>
          </w:tcPr>
          <w:p w14:paraId="0C12C38F" w14:textId="110BEC80" w:rsidR="00ED2000" w:rsidRPr="00F60500" w:rsidRDefault="00AE583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46E506BC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B404691" w14:textId="044D772B" w:rsidR="00ED2000" w:rsidRPr="00F60500" w:rsidRDefault="00AE583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704203</w:t>
            </w:r>
          </w:p>
        </w:tc>
      </w:tr>
      <w:tr w:rsidR="00ED2000" w:rsidRPr="00F60500" w14:paraId="7A740CC3" w14:textId="77777777" w:rsidTr="00ED2000">
        <w:tc>
          <w:tcPr>
            <w:tcW w:w="901" w:type="dxa"/>
          </w:tcPr>
          <w:p w14:paraId="6E821474" w14:textId="4E6C9276" w:rsidR="00ED2000" w:rsidRPr="00F60500" w:rsidRDefault="00E12D7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2526</w:t>
            </w:r>
          </w:p>
        </w:tc>
        <w:tc>
          <w:tcPr>
            <w:tcW w:w="3831" w:type="dxa"/>
          </w:tcPr>
          <w:p w14:paraId="0F57AA2B" w14:textId="37AF5400" w:rsidR="00ED2000" w:rsidRPr="00F60500" w:rsidRDefault="00AE583E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L. N. C.</w:t>
            </w:r>
          </w:p>
        </w:tc>
        <w:tc>
          <w:tcPr>
            <w:tcW w:w="2209" w:type="dxa"/>
          </w:tcPr>
          <w:p w14:paraId="3127E932" w14:textId="6F93E358" w:rsidR="00ED2000" w:rsidRPr="00F60500" w:rsidRDefault="00AE583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6329F822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C210971" w14:textId="66F18651" w:rsidR="00ED2000" w:rsidRPr="00F60500" w:rsidRDefault="00AE583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705600</w:t>
            </w:r>
          </w:p>
        </w:tc>
      </w:tr>
      <w:tr w:rsidR="00ED2000" w:rsidRPr="00F60500" w14:paraId="244F3891" w14:textId="77777777" w:rsidTr="00ED2000">
        <w:tc>
          <w:tcPr>
            <w:tcW w:w="901" w:type="dxa"/>
          </w:tcPr>
          <w:p w14:paraId="511A9770" w14:textId="26C00540" w:rsidR="00ED2000" w:rsidRPr="00F60500" w:rsidRDefault="00E12D7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2527</w:t>
            </w:r>
          </w:p>
        </w:tc>
        <w:tc>
          <w:tcPr>
            <w:tcW w:w="3831" w:type="dxa"/>
          </w:tcPr>
          <w:p w14:paraId="0430949C" w14:textId="18F93B68" w:rsidR="00ED2000" w:rsidRPr="00F60500" w:rsidRDefault="00AE583E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V. A. S.</w:t>
            </w:r>
          </w:p>
        </w:tc>
        <w:tc>
          <w:tcPr>
            <w:tcW w:w="2209" w:type="dxa"/>
          </w:tcPr>
          <w:p w14:paraId="56C1CDE2" w14:textId="471F3968" w:rsidR="00ED2000" w:rsidRPr="00F60500" w:rsidRDefault="00AE583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64042D31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F46A5B1" w14:textId="025ABD9F" w:rsidR="00ED2000" w:rsidRPr="00F60500" w:rsidRDefault="00AE583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706206</w:t>
            </w:r>
          </w:p>
        </w:tc>
      </w:tr>
      <w:tr w:rsidR="00ED2000" w:rsidRPr="00F60500" w14:paraId="4E9D0219" w14:textId="77777777" w:rsidTr="00ED2000">
        <w:tc>
          <w:tcPr>
            <w:tcW w:w="901" w:type="dxa"/>
          </w:tcPr>
          <w:p w14:paraId="0E39CE2C" w14:textId="6155AA7D" w:rsidR="00ED2000" w:rsidRPr="00F60500" w:rsidRDefault="00E12D7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2528</w:t>
            </w:r>
          </w:p>
        </w:tc>
        <w:tc>
          <w:tcPr>
            <w:tcW w:w="3831" w:type="dxa"/>
          </w:tcPr>
          <w:p w14:paraId="5AA72A00" w14:textId="7692C94C" w:rsidR="00ED2000" w:rsidRPr="00F60500" w:rsidRDefault="00AE583E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J. L. P.</w:t>
            </w:r>
          </w:p>
        </w:tc>
        <w:tc>
          <w:tcPr>
            <w:tcW w:w="2209" w:type="dxa"/>
          </w:tcPr>
          <w:p w14:paraId="5A032ECB" w14:textId="46054C8C" w:rsidR="00ED2000" w:rsidRPr="00F60500" w:rsidRDefault="00AE583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4727180F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1D2CA05" w14:textId="3F4A1C44" w:rsidR="00ED2000" w:rsidRPr="00F60500" w:rsidRDefault="00AE583E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700809</w:t>
            </w:r>
          </w:p>
        </w:tc>
      </w:tr>
      <w:tr w:rsidR="00ED2000" w:rsidRPr="003D7C3F" w14:paraId="6032B8E1" w14:textId="77777777" w:rsidTr="00ED2000">
        <w:tc>
          <w:tcPr>
            <w:tcW w:w="901" w:type="dxa"/>
          </w:tcPr>
          <w:p w14:paraId="78666294" w14:textId="6318090C" w:rsidR="00ED2000" w:rsidRPr="003D7C3F" w:rsidRDefault="00E12D7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2529</w:t>
            </w:r>
          </w:p>
        </w:tc>
        <w:tc>
          <w:tcPr>
            <w:tcW w:w="3831" w:type="dxa"/>
          </w:tcPr>
          <w:p w14:paraId="0AE0BE61" w14:textId="6C490DA8" w:rsidR="00ED2000" w:rsidRPr="003D7C3F" w:rsidRDefault="00AE583E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S. O.</w:t>
            </w:r>
          </w:p>
        </w:tc>
        <w:tc>
          <w:tcPr>
            <w:tcW w:w="2209" w:type="dxa"/>
          </w:tcPr>
          <w:p w14:paraId="6AF45764" w14:textId="43B2DD31" w:rsidR="00ED2000" w:rsidRPr="003D7C3F" w:rsidRDefault="00AE583E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3AC99476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2513387" w14:textId="39184B60" w:rsidR="00ED2000" w:rsidRPr="003D7C3F" w:rsidRDefault="00AE583E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702002</w:t>
            </w:r>
          </w:p>
        </w:tc>
      </w:tr>
      <w:tr w:rsidR="00ED2000" w:rsidRPr="003D7C3F" w14:paraId="54345D17" w14:textId="77777777" w:rsidTr="00ED2000">
        <w:tc>
          <w:tcPr>
            <w:tcW w:w="901" w:type="dxa"/>
          </w:tcPr>
          <w:p w14:paraId="14EB6CBA" w14:textId="58D059E7" w:rsidR="00ED2000" w:rsidRPr="003D7C3F" w:rsidRDefault="00E12D7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2530</w:t>
            </w:r>
          </w:p>
        </w:tc>
        <w:tc>
          <w:tcPr>
            <w:tcW w:w="3831" w:type="dxa"/>
          </w:tcPr>
          <w:p w14:paraId="26B6DF02" w14:textId="05457C6A" w:rsidR="00ED2000" w:rsidRPr="003D7C3F" w:rsidRDefault="00AE583E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S. C.</w:t>
            </w:r>
          </w:p>
        </w:tc>
        <w:tc>
          <w:tcPr>
            <w:tcW w:w="2209" w:type="dxa"/>
          </w:tcPr>
          <w:p w14:paraId="5096157C" w14:textId="29714DA4" w:rsidR="00ED2000" w:rsidRPr="003D7C3F" w:rsidRDefault="00AE583E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28C31402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EE36206" w14:textId="6E51C89F" w:rsidR="00ED2000" w:rsidRPr="003D7C3F" w:rsidRDefault="00AE583E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708709</w:t>
            </w:r>
          </w:p>
        </w:tc>
      </w:tr>
      <w:tr w:rsidR="00ED2000" w:rsidRPr="003D7C3F" w14:paraId="6B984978" w14:textId="77777777" w:rsidTr="00ED2000">
        <w:tc>
          <w:tcPr>
            <w:tcW w:w="901" w:type="dxa"/>
          </w:tcPr>
          <w:p w14:paraId="77E41E2F" w14:textId="5322354C" w:rsidR="00ED2000" w:rsidRPr="003D7C3F" w:rsidRDefault="00E12D7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2531</w:t>
            </w:r>
          </w:p>
        </w:tc>
        <w:tc>
          <w:tcPr>
            <w:tcW w:w="3831" w:type="dxa"/>
          </w:tcPr>
          <w:p w14:paraId="0566E152" w14:textId="75B75DFF" w:rsidR="00ED2000" w:rsidRPr="003D7C3F" w:rsidRDefault="00AE583E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I. C. B.</w:t>
            </w:r>
          </w:p>
        </w:tc>
        <w:tc>
          <w:tcPr>
            <w:tcW w:w="2209" w:type="dxa"/>
          </w:tcPr>
          <w:p w14:paraId="56DEBE29" w14:textId="3BAA145C" w:rsidR="00ED2000" w:rsidRPr="003D7C3F" w:rsidRDefault="00AE583E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3A320DA7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D428295" w14:textId="430F6E63" w:rsidR="00ED2000" w:rsidRPr="003D7C3F" w:rsidRDefault="00AE583E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700403</w:t>
            </w:r>
          </w:p>
        </w:tc>
      </w:tr>
      <w:tr w:rsidR="00ED2000" w:rsidRPr="003D7C3F" w14:paraId="5B36DBC0" w14:textId="77777777" w:rsidTr="00ED2000">
        <w:tc>
          <w:tcPr>
            <w:tcW w:w="901" w:type="dxa"/>
          </w:tcPr>
          <w:p w14:paraId="4C477B67" w14:textId="694E0FF4" w:rsidR="00ED2000" w:rsidRPr="003D7C3F" w:rsidRDefault="00E12D7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2532</w:t>
            </w:r>
          </w:p>
        </w:tc>
        <w:tc>
          <w:tcPr>
            <w:tcW w:w="3831" w:type="dxa"/>
          </w:tcPr>
          <w:p w14:paraId="6D55ED2A" w14:textId="2DD94DDC" w:rsidR="00ED2000" w:rsidRPr="003D7C3F" w:rsidRDefault="00AE583E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S. L.</w:t>
            </w:r>
          </w:p>
        </w:tc>
        <w:tc>
          <w:tcPr>
            <w:tcW w:w="2209" w:type="dxa"/>
          </w:tcPr>
          <w:p w14:paraId="147860CB" w14:textId="31063E6D" w:rsidR="00ED2000" w:rsidRPr="003D7C3F" w:rsidRDefault="00AE583E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6925FB06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11C069E" w14:textId="7C6A0E20" w:rsidR="00ED2000" w:rsidRPr="003D7C3F" w:rsidRDefault="00AE583E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704206</w:t>
            </w:r>
          </w:p>
        </w:tc>
      </w:tr>
      <w:tr w:rsidR="00ED2000" w:rsidRPr="003D7C3F" w14:paraId="342D5D93" w14:textId="77777777" w:rsidTr="00ED2000">
        <w:tc>
          <w:tcPr>
            <w:tcW w:w="901" w:type="dxa"/>
          </w:tcPr>
          <w:p w14:paraId="6299346F" w14:textId="1F5E82F3" w:rsidR="00ED2000" w:rsidRPr="003D7C3F" w:rsidRDefault="00E12D7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2533</w:t>
            </w:r>
          </w:p>
        </w:tc>
        <w:tc>
          <w:tcPr>
            <w:tcW w:w="3831" w:type="dxa"/>
          </w:tcPr>
          <w:p w14:paraId="2A7D5E71" w14:textId="370232C0" w:rsidR="00ED2000" w:rsidRPr="003D7C3F" w:rsidRDefault="00A530D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F. S. M.</w:t>
            </w:r>
          </w:p>
        </w:tc>
        <w:tc>
          <w:tcPr>
            <w:tcW w:w="2209" w:type="dxa"/>
          </w:tcPr>
          <w:p w14:paraId="269CDFE8" w14:textId="6A61BD13" w:rsidR="00ED2000" w:rsidRPr="003D7C3F" w:rsidRDefault="00A530D7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6B468C5D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C83B7C3" w14:textId="429F6D20" w:rsidR="00ED2000" w:rsidRPr="003D7C3F" w:rsidRDefault="00A530D7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707008</w:t>
            </w:r>
          </w:p>
        </w:tc>
      </w:tr>
      <w:tr w:rsidR="00ED2000" w:rsidRPr="003D7C3F" w14:paraId="3D4C2EDC" w14:textId="77777777" w:rsidTr="00ED2000">
        <w:tc>
          <w:tcPr>
            <w:tcW w:w="901" w:type="dxa"/>
          </w:tcPr>
          <w:p w14:paraId="4B6BB0E9" w14:textId="2322986B" w:rsidR="00ED2000" w:rsidRPr="003D7C3F" w:rsidRDefault="00E12D7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2534</w:t>
            </w:r>
          </w:p>
        </w:tc>
        <w:tc>
          <w:tcPr>
            <w:tcW w:w="3831" w:type="dxa"/>
          </w:tcPr>
          <w:p w14:paraId="7D6EB2AF" w14:textId="792A3BB0" w:rsidR="00ED2000" w:rsidRPr="003D7C3F" w:rsidRDefault="00A530D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V. S.</w:t>
            </w:r>
          </w:p>
        </w:tc>
        <w:tc>
          <w:tcPr>
            <w:tcW w:w="2209" w:type="dxa"/>
          </w:tcPr>
          <w:p w14:paraId="1AC9CDD3" w14:textId="6440D1AF" w:rsidR="00ED2000" w:rsidRPr="003D7C3F" w:rsidRDefault="00A530D7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4AE9E102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969DCE7" w14:textId="25B9256E" w:rsidR="00ED2000" w:rsidRPr="003D7C3F" w:rsidRDefault="00A530D7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707606</w:t>
            </w:r>
          </w:p>
        </w:tc>
      </w:tr>
      <w:tr w:rsidR="00ED2000" w:rsidRPr="003D7C3F" w14:paraId="12762CCD" w14:textId="77777777" w:rsidTr="00ED2000">
        <w:tc>
          <w:tcPr>
            <w:tcW w:w="901" w:type="dxa"/>
          </w:tcPr>
          <w:p w14:paraId="2EAE7674" w14:textId="79132FC8" w:rsidR="00ED2000" w:rsidRPr="003D7C3F" w:rsidRDefault="00E12D7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2535</w:t>
            </w:r>
          </w:p>
        </w:tc>
        <w:tc>
          <w:tcPr>
            <w:tcW w:w="3831" w:type="dxa"/>
          </w:tcPr>
          <w:p w14:paraId="76031362" w14:textId="4ADDB44B" w:rsidR="00ED2000" w:rsidRPr="003D7C3F" w:rsidRDefault="00A530D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H. F. D.</w:t>
            </w:r>
          </w:p>
        </w:tc>
        <w:tc>
          <w:tcPr>
            <w:tcW w:w="2209" w:type="dxa"/>
          </w:tcPr>
          <w:p w14:paraId="6F0B8F3C" w14:textId="365A7817" w:rsidR="00ED2000" w:rsidRPr="003D7C3F" w:rsidRDefault="00A530D7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2982DBB9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C34037A" w14:textId="47BDD1D6" w:rsidR="00ED2000" w:rsidRPr="003D7C3F" w:rsidRDefault="00A530D7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701202</w:t>
            </w:r>
          </w:p>
        </w:tc>
      </w:tr>
      <w:tr w:rsidR="00ED2000" w:rsidRPr="003D7C3F" w14:paraId="00065D88" w14:textId="77777777" w:rsidTr="00ED2000">
        <w:tc>
          <w:tcPr>
            <w:tcW w:w="901" w:type="dxa"/>
          </w:tcPr>
          <w:p w14:paraId="5AA160E7" w14:textId="07DF0823" w:rsidR="00ED2000" w:rsidRPr="003D7C3F" w:rsidRDefault="00E12D7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2536</w:t>
            </w:r>
          </w:p>
        </w:tc>
        <w:tc>
          <w:tcPr>
            <w:tcW w:w="3831" w:type="dxa"/>
          </w:tcPr>
          <w:p w14:paraId="7C0F731A" w14:textId="5827E385" w:rsidR="00ED2000" w:rsidRPr="003D7C3F" w:rsidRDefault="00A530D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I. A. S.</w:t>
            </w:r>
          </w:p>
        </w:tc>
        <w:tc>
          <w:tcPr>
            <w:tcW w:w="2209" w:type="dxa"/>
          </w:tcPr>
          <w:p w14:paraId="77BFAFF1" w14:textId="0D504AEC" w:rsidR="00ED2000" w:rsidRPr="003D7C3F" w:rsidRDefault="00A530D7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0FCDA85D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FC0BC58" w14:textId="5C56FEE6" w:rsidR="00ED2000" w:rsidRPr="003D7C3F" w:rsidRDefault="00A530D7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705006</w:t>
            </w:r>
          </w:p>
        </w:tc>
      </w:tr>
      <w:tr w:rsidR="00ED2000" w:rsidRPr="003D7C3F" w14:paraId="1A1D3BA3" w14:textId="77777777" w:rsidTr="00ED2000">
        <w:tc>
          <w:tcPr>
            <w:tcW w:w="901" w:type="dxa"/>
          </w:tcPr>
          <w:p w14:paraId="0F3ECA8E" w14:textId="10A50F98" w:rsidR="00ED2000" w:rsidRPr="003D7C3F" w:rsidRDefault="00E12D7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2537</w:t>
            </w:r>
          </w:p>
        </w:tc>
        <w:tc>
          <w:tcPr>
            <w:tcW w:w="3831" w:type="dxa"/>
          </w:tcPr>
          <w:p w14:paraId="76ED5A23" w14:textId="107D9C1E" w:rsidR="00ED2000" w:rsidRPr="003D7C3F" w:rsidRDefault="00A530D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V. C.</w:t>
            </w:r>
          </w:p>
        </w:tc>
        <w:tc>
          <w:tcPr>
            <w:tcW w:w="2209" w:type="dxa"/>
          </w:tcPr>
          <w:p w14:paraId="0AA7F330" w14:textId="3DDAE737" w:rsidR="00ED2000" w:rsidRPr="003D7C3F" w:rsidRDefault="00A530D7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68292D43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EBA3F5B" w14:textId="11E50B4A" w:rsidR="00ED2000" w:rsidRPr="003D7C3F" w:rsidRDefault="00A530D7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703507</w:t>
            </w:r>
          </w:p>
        </w:tc>
      </w:tr>
      <w:tr w:rsidR="00ED2000" w:rsidRPr="003D7C3F" w14:paraId="012B4B28" w14:textId="77777777" w:rsidTr="00ED2000">
        <w:tc>
          <w:tcPr>
            <w:tcW w:w="901" w:type="dxa"/>
          </w:tcPr>
          <w:p w14:paraId="6E858AD1" w14:textId="3BF5CC77" w:rsidR="00ED2000" w:rsidRPr="003D7C3F" w:rsidRDefault="00E12D7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2538</w:t>
            </w:r>
          </w:p>
        </w:tc>
        <w:tc>
          <w:tcPr>
            <w:tcW w:w="3831" w:type="dxa"/>
          </w:tcPr>
          <w:p w14:paraId="142B7362" w14:textId="1AEED55A" w:rsidR="00ED2000" w:rsidRPr="003D7C3F" w:rsidRDefault="00A530D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R. P.</w:t>
            </w:r>
          </w:p>
        </w:tc>
        <w:tc>
          <w:tcPr>
            <w:tcW w:w="2209" w:type="dxa"/>
          </w:tcPr>
          <w:p w14:paraId="61F62907" w14:textId="577B8B67" w:rsidR="00ED2000" w:rsidRPr="003D7C3F" w:rsidRDefault="00A530D7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3B90D4C0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E3E901C" w14:textId="399FC09D" w:rsidR="00ED2000" w:rsidRPr="003D7C3F" w:rsidRDefault="00A530D7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702309</w:t>
            </w:r>
          </w:p>
        </w:tc>
      </w:tr>
      <w:tr w:rsidR="00ED2000" w:rsidRPr="003D7C3F" w14:paraId="040BD117" w14:textId="77777777" w:rsidTr="00ED2000">
        <w:tc>
          <w:tcPr>
            <w:tcW w:w="901" w:type="dxa"/>
          </w:tcPr>
          <w:p w14:paraId="74EEEDDB" w14:textId="61BF2C3D" w:rsidR="00ED2000" w:rsidRPr="003D7C3F" w:rsidRDefault="00E12D7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2539</w:t>
            </w:r>
          </w:p>
        </w:tc>
        <w:tc>
          <w:tcPr>
            <w:tcW w:w="3831" w:type="dxa"/>
          </w:tcPr>
          <w:p w14:paraId="0D27F0D6" w14:textId="40AD2AD7" w:rsidR="00ED2000" w:rsidRPr="003D7C3F" w:rsidRDefault="00A530D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F. F. B.</w:t>
            </w:r>
          </w:p>
        </w:tc>
        <w:tc>
          <w:tcPr>
            <w:tcW w:w="2209" w:type="dxa"/>
          </w:tcPr>
          <w:p w14:paraId="504EED93" w14:textId="4E5151D9" w:rsidR="00ED2000" w:rsidRPr="003D7C3F" w:rsidRDefault="00A530D7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7EFD0434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B973CFF" w14:textId="20BDC036" w:rsidR="00ED2000" w:rsidRPr="003D7C3F" w:rsidRDefault="00A530D7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706405</w:t>
            </w:r>
          </w:p>
        </w:tc>
      </w:tr>
      <w:tr w:rsidR="00ED2000" w:rsidRPr="003D7C3F" w14:paraId="632E98AE" w14:textId="77777777" w:rsidTr="00ED2000">
        <w:tc>
          <w:tcPr>
            <w:tcW w:w="901" w:type="dxa"/>
          </w:tcPr>
          <w:p w14:paraId="546119A6" w14:textId="255A7C50" w:rsidR="00ED2000" w:rsidRPr="003D7C3F" w:rsidRDefault="00E12D7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2540</w:t>
            </w:r>
          </w:p>
        </w:tc>
        <w:tc>
          <w:tcPr>
            <w:tcW w:w="3831" w:type="dxa"/>
          </w:tcPr>
          <w:p w14:paraId="2C21DB49" w14:textId="2A838AF2" w:rsidR="00ED2000" w:rsidRPr="003D7C3F" w:rsidRDefault="00A530D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M. B. S.</w:t>
            </w:r>
          </w:p>
        </w:tc>
        <w:tc>
          <w:tcPr>
            <w:tcW w:w="2209" w:type="dxa"/>
          </w:tcPr>
          <w:p w14:paraId="29E63B2A" w14:textId="137629A7" w:rsidR="00ED2000" w:rsidRPr="003D7C3F" w:rsidRDefault="00A530D7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00788437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A74F02C" w14:textId="3728A6F0" w:rsidR="00ED2000" w:rsidRPr="003D7C3F" w:rsidRDefault="00A530D7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705006</w:t>
            </w:r>
          </w:p>
        </w:tc>
      </w:tr>
      <w:tr w:rsidR="00ED2000" w:rsidRPr="003D7C3F" w14:paraId="21DECF5B" w14:textId="77777777" w:rsidTr="00ED2000">
        <w:tc>
          <w:tcPr>
            <w:tcW w:w="901" w:type="dxa"/>
          </w:tcPr>
          <w:p w14:paraId="0DA4489B" w14:textId="41DC7CCE" w:rsidR="00ED2000" w:rsidRPr="003D7C3F" w:rsidRDefault="00E12D7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2541</w:t>
            </w:r>
          </w:p>
        </w:tc>
        <w:tc>
          <w:tcPr>
            <w:tcW w:w="3831" w:type="dxa"/>
          </w:tcPr>
          <w:p w14:paraId="728227FD" w14:textId="2D9912AA" w:rsidR="00ED2000" w:rsidRPr="003D7C3F" w:rsidRDefault="00A530D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P. A.</w:t>
            </w:r>
          </w:p>
        </w:tc>
        <w:tc>
          <w:tcPr>
            <w:tcW w:w="2209" w:type="dxa"/>
          </w:tcPr>
          <w:p w14:paraId="06451245" w14:textId="646DD68D" w:rsidR="00ED2000" w:rsidRPr="003D7C3F" w:rsidRDefault="00A530D7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22DA9033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5DAB1AB" w14:textId="64CCD469" w:rsidR="00ED2000" w:rsidRPr="003D7C3F" w:rsidRDefault="00A530D7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702600</w:t>
            </w:r>
          </w:p>
        </w:tc>
      </w:tr>
      <w:tr w:rsidR="00ED2000" w:rsidRPr="003D7C3F" w14:paraId="3E6AC33C" w14:textId="77777777" w:rsidTr="00ED2000">
        <w:tc>
          <w:tcPr>
            <w:tcW w:w="901" w:type="dxa"/>
          </w:tcPr>
          <w:p w14:paraId="7BC58E8D" w14:textId="2F0EC995" w:rsidR="00ED2000" w:rsidRPr="003D7C3F" w:rsidRDefault="00E12D7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2542</w:t>
            </w:r>
          </w:p>
        </w:tc>
        <w:tc>
          <w:tcPr>
            <w:tcW w:w="3831" w:type="dxa"/>
          </w:tcPr>
          <w:p w14:paraId="64FAB5C6" w14:textId="20FD9D48" w:rsidR="00ED2000" w:rsidRPr="003D7C3F" w:rsidRDefault="00A530D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M. S.</w:t>
            </w:r>
          </w:p>
        </w:tc>
        <w:tc>
          <w:tcPr>
            <w:tcW w:w="2209" w:type="dxa"/>
          </w:tcPr>
          <w:p w14:paraId="011C6532" w14:textId="3C87A487" w:rsidR="00ED2000" w:rsidRPr="003D7C3F" w:rsidRDefault="00A530D7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3962D0BC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EEE7E2A" w14:textId="3ABFB2EC" w:rsidR="00ED2000" w:rsidRPr="003D7C3F" w:rsidRDefault="00A530D7" w:rsidP="00A530D7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703409</w:t>
            </w:r>
          </w:p>
        </w:tc>
      </w:tr>
      <w:tr w:rsidR="00ED2000" w:rsidRPr="003D7C3F" w14:paraId="6F9873CF" w14:textId="77777777" w:rsidTr="00ED2000">
        <w:tc>
          <w:tcPr>
            <w:tcW w:w="901" w:type="dxa"/>
          </w:tcPr>
          <w:p w14:paraId="20D0B48F" w14:textId="29FDB8E1" w:rsidR="00ED2000" w:rsidRPr="003D7C3F" w:rsidRDefault="00E12D7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2543</w:t>
            </w:r>
          </w:p>
        </w:tc>
        <w:tc>
          <w:tcPr>
            <w:tcW w:w="3831" w:type="dxa"/>
          </w:tcPr>
          <w:p w14:paraId="01AB8AAD" w14:textId="673FE671" w:rsidR="00ED2000" w:rsidRPr="003D7C3F" w:rsidRDefault="00A530D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S. S.</w:t>
            </w:r>
          </w:p>
        </w:tc>
        <w:tc>
          <w:tcPr>
            <w:tcW w:w="2209" w:type="dxa"/>
          </w:tcPr>
          <w:p w14:paraId="2CF3AF38" w14:textId="19786DAC" w:rsidR="00ED2000" w:rsidRPr="003D7C3F" w:rsidRDefault="00A530D7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1B95BCCF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A7903ED" w14:textId="3C14132F" w:rsidR="00ED2000" w:rsidRPr="003D7C3F" w:rsidRDefault="00A530D7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702407</w:t>
            </w:r>
          </w:p>
        </w:tc>
      </w:tr>
      <w:tr w:rsidR="00ED2000" w:rsidRPr="003D7C3F" w14:paraId="1E5FDC85" w14:textId="77777777" w:rsidTr="00ED2000">
        <w:tc>
          <w:tcPr>
            <w:tcW w:w="901" w:type="dxa"/>
          </w:tcPr>
          <w:p w14:paraId="469FCECD" w14:textId="797B5A79" w:rsidR="00ED2000" w:rsidRPr="003D7C3F" w:rsidRDefault="00E12D7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2544</w:t>
            </w:r>
          </w:p>
        </w:tc>
        <w:tc>
          <w:tcPr>
            <w:tcW w:w="3831" w:type="dxa"/>
          </w:tcPr>
          <w:p w14:paraId="7BCD5906" w14:textId="6930D8A6" w:rsidR="00ED2000" w:rsidRPr="003D7C3F" w:rsidRDefault="00A530D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S. L.</w:t>
            </w:r>
          </w:p>
        </w:tc>
        <w:tc>
          <w:tcPr>
            <w:tcW w:w="2209" w:type="dxa"/>
          </w:tcPr>
          <w:p w14:paraId="0FDD311F" w14:textId="11F44BB3" w:rsidR="00ED2000" w:rsidRPr="003D7C3F" w:rsidRDefault="00A530D7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33B22224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3D49B8A" w14:textId="6408BB03" w:rsidR="00ED2000" w:rsidRPr="003D7C3F" w:rsidRDefault="00A530D7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708603</w:t>
            </w:r>
          </w:p>
        </w:tc>
      </w:tr>
      <w:tr w:rsidR="00ED2000" w:rsidRPr="003D7C3F" w14:paraId="3135E1FE" w14:textId="77777777" w:rsidTr="00ED2000">
        <w:tc>
          <w:tcPr>
            <w:tcW w:w="901" w:type="dxa"/>
          </w:tcPr>
          <w:p w14:paraId="5E9B968F" w14:textId="4ABDF5B6" w:rsidR="00ED2000" w:rsidRPr="003D7C3F" w:rsidRDefault="00E12D7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2545</w:t>
            </w:r>
          </w:p>
        </w:tc>
        <w:tc>
          <w:tcPr>
            <w:tcW w:w="3831" w:type="dxa"/>
          </w:tcPr>
          <w:p w14:paraId="11EBC74A" w14:textId="3DFB49A4" w:rsidR="00ED2000" w:rsidRPr="003D7C3F" w:rsidRDefault="00A530D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M. C.</w:t>
            </w:r>
          </w:p>
        </w:tc>
        <w:tc>
          <w:tcPr>
            <w:tcW w:w="2209" w:type="dxa"/>
          </w:tcPr>
          <w:p w14:paraId="1D492578" w14:textId="6C44F377" w:rsidR="00ED2000" w:rsidRPr="003D7C3F" w:rsidRDefault="00A530D7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1A2F404B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1C22C9A" w14:textId="2C3D02BC" w:rsidR="00ED2000" w:rsidRPr="003D7C3F" w:rsidRDefault="00A530D7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700304</w:t>
            </w:r>
          </w:p>
        </w:tc>
      </w:tr>
      <w:tr w:rsidR="00ED2000" w:rsidRPr="00F60500" w14:paraId="5EC40B95" w14:textId="77777777" w:rsidTr="00ED2000">
        <w:tc>
          <w:tcPr>
            <w:tcW w:w="901" w:type="dxa"/>
          </w:tcPr>
          <w:p w14:paraId="308A3F84" w14:textId="57195B55" w:rsidR="00ED2000" w:rsidRPr="00F60500" w:rsidRDefault="00E12D7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2546</w:t>
            </w:r>
          </w:p>
        </w:tc>
        <w:tc>
          <w:tcPr>
            <w:tcW w:w="3831" w:type="dxa"/>
          </w:tcPr>
          <w:p w14:paraId="42B36C4A" w14:textId="50043557" w:rsidR="00ED2000" w:rsidRPr="00F60500" w:rsidRDefault="00A530D7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B. A.</w:t>
            </w:r>
          </w:p>
        </w:tc>
        <w:tc>
          <w:tcPr>
            <w:tcW w:w="2209" w:type="dxa"/>
          </w:tcPr>
          <w:p w14:paraId="784E3BB4" w14:textId="4C7F3407" w:rsidR="00ED2000" w:rsidRPr="00F60500" w:rsidRDefault="00A530D7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6C556D03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443F96A" w14:textId="46FBE030" w:rsidR="00ED2000" w:rsidRPr="00F60500" w:rsidRDefault="00A530D7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706806</w:t>
            </w:r>
          </w:p>
        </w:tc>
      </w:tr>
      <w:tr w:rsidR="00ED2000" w:rsidRPr="00F60500" w14:paraId="1376DC18" w14:textId="77777777" w:rsidTr="00ED2000">
        <w:tc>
          <w:tcPr>
            <w:tcW w:w="901" w:type="dxa"/>
          </w:tcPr>
          <w:p w14:paraId="21FD3630" w14:textId="29D30C39" w:rsidR="00ED2000" w:rsidRPr="00F60500" w:rsidRDefault="00A530D7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2547</w:t>
            </w:r>
          </w:p>
        </w:tc>
        <w:tc>
          <w:tcPr>
            <w:tcW w:w="3831" w:type="dxa"/>
          </w:tcPr>
          <w:p w14:paraId="0A1487DD" w14:textId="6053DBCD" w:rsidR="00ED2000" w:rsidRPr="00F60500" w:rsidRDefault="00A530D7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V. R.</w:t>
            </w:r>
          </w:p>
        </w:tc>
        <w:tc>
          <w:tcPr>
            <w:tcW w:w="2209" w:type="dxa"/>
          </w:tcPr>
          <w:p w14:paraId="50ACD425" w14:textId="0C242FA0" w:rsidR="00ED2000" w:rsidRPr="00F60500" w:rsidRDefault="00A530D7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11536563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765478E" w14:textId="6343D308" w:rsidR="00ED2000" w:rsidRPr="00F60500" w:rsidRDefault="00A530D7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706404</w:t>
            </w:r>
          </w:p>
        </w:tc>
      </w:tr>
      <w:tr w:rsidR="00ED2000" w:rsidRPr="00F60500" w14:paraId="137E0D39" w14:textId="77777777" w:rsidTr="00ED2000">
        <w:tc>
          <w:tcPr>
            <w:tcW w:w="901" w:type="dxa"/>
          </w:tcPr>
          <w:p w14:paraId="51E63F76" w14:textId="20889EC1" w:rsidR="00ED2000" w:rsidRPr="00F60500" w:rsidRDefault="00A530D7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2548</w:t>
            </w:r>
          </w:p>
        </w:tc>
        <w:tc>
          <w:tcPr>
            <w:tcW w:w="3831" w:type="dxa"/>
          </w:tcPr>
          <w:p w14:paraId="091D7B4C" w14:textId="3C03C5CE" w:rsidR="00ED2000" w:rsidRPr="00F60500" w:rsidRDefault="00A530D7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S. V.</w:t>
            </w:r>
          </w:p>
        </w:tc>
        <w:tc>
          <w:tcPr>
            <w:tcW w:w="2209" w:type="dxa"/>
          </w:tcPr>
          <w:p w14:paraId="4B0FB587" w14:textId="77C838E3" w:rsidR="00ED2000" w:rsidRPr="00F60500" w:rsidRDefault="00A530D7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34B3C83F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015E84F" w14:textId="573B607D" w:rsidR="00ED2000" w:rsidRPr="00F60500" w:rsidRDefault="00A530D7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701000</w:t>
            </w:r>
          </w:p>
        </w:tc>
      </w:tr>
      <w:tr w:rsidR="00ED2000" w:rsidRPr="00F60500" w14:paraId="7F87DB41" w14:textId="77777777" w:rsidTr="00ED2000">
        <w:tc>
          <w:tcPr>
            <w:tcW w:w="901" w:type="dxa"/>
          </w:tcPr>
          <w:p w14:paraId="65CDF42F" w14:textId="343F26DC" w:rsidR="00ED2000" w:rsidRPr="00F60500" w:rsidRDefault="00A530D7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2549</w:t>
            </w:r>
          </w:p>
        </w:tc>
        <w:tc>
          <w:tcPr>
            <w:tcW w:w="3831" w:type="dxa"/>
          </w:tcPr>
          <w:p w14:paraId="291D9CEC" w14:textId="1BF1775A" w:rsidR="00ED2000" w:rsidRPr="00F60500" w:rsidRDefault="00A530D7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A. C.</w:t>
            </w:r>
          </w:p>
        </w:tc>
        <w:tc>
          <w:tcPr>
            <w:tcW w:w="2209" w:type="dxa"/>
          </w:tcPr>
          <w:p w14:paraId="7019C826" w14:textId="197C664E" w:rsidR="00ED2000" w:rsidRPr="00F60500" w:rsidRDefault="00A530D7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28203F69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82D5E4E" w14:textId="546D7110" w:rsidR="00ED2000" w:rsidRPr="00F60500" w:rsidRDefault="00A530D7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705104</w:t>
            </w:r>
          </w:p>
        </w:tc>
      </w:tr>
      <w:tr w:rsidR="00ED2000" w:rsidRPr="00F60500" w14:paraId="4DA4A282" w14:textId="77777777" w:rsidTr="00ED2000">
        <w:tc>
          <w:tcPr>
            <w:tcW w:w="901" w:type="dxa"/>
          </w:tcPr>
          <w:p w14:paraId="19F355CF" w14:textId="75C28A1B" w:rsidR="00ED2000" w:rsidRPr="00F60500" w:rsidRDefault="00A530D7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2550</w:t>
            </w:r>
          </w:p>
        </w:tc>
        <w:tc>
          <w:tcPr>
            <w:tcW w:w="3831" w:type="dxa"/>
          </w:tcPr>
          <w:p w14:paraId="272FB028" w14:textId="05974B88" w:rsidR="00ED2000" w:rsidRPr="00F60500" w:rsidRDefault="00A530D7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R. S.</w:t>
            </w:r>
          </w:p>
        </w:tc>
        <w:tc>
          <w:tcPr>
            <w:tcW w:w="2209" w:type="dxa"/>
          </w:tcPr>
          <w:p w14:paraId="6B85ACB8" w14:textId="18395648" w:rsidR="00ED2000" w:rsidRPr="00F60500" w:rsidRDefault="00A530D7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024005E9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D2F60E2" w14:textId="6AAFD2A2" w:rsidR="00ED2000" w:rsidRPr="00F60500" w:rsidRDefault="00A530D7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700805</w:t>
            </w:r>
          </w:p>
        </w:tc>
      </w:tr>
      <w:tr w:rsidR="00ED2000" w:rsidRPr="00F60500" w14:paraId="5E0503BE" w14:textId="77777777" w:rsidTr="00ED2000">
        <w:tc>
          <w:tcPr>
            <w:tcW w:w="901" w:type="dxa"/>
          </w:tcPr>
          <w:p w14:paraId="3FFB2F11" w14:textId="433912E3" w:rsidR="00ED2000" w:rsidRPr="00F60500" w:rsidRDefault="00A530D7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2551</w:t>
            </w:r>
          </w:p>
        </w:tc>
        <w:tc>
          <w:tcPr>
            <w:tcW w:w="3831" w:type="dxa"/>
          </w:tcPr>
          <w:p w14:paraId="224970DA" w14:textId="76307FD1" w:rsidR="00ED2000" w:rsidRPr="00F60500" w:rsidRDefault="00A530D7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L. C. O.</w:t>
            </w:r>
          </w:p>
        </w:tc>
        <w:tc>
          <w:tcPr>
            <w:tcW w:w="2209" w:type="dxa"/>
          </w:tcPr>
          <w:p w14:paraId="767B0E38" w14:textId="3DA47581" w:rsidR="00ED2000" w:rsidRPr="00F60500" w:rsidRDefault="00A530D7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69DD6EEE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EF59293" w14:textId="693CA403" w:rsidR="00ED2000" w:rsidRPr="00F60500" w:rsidRDefault="00A530D7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705207</w:t>
            </w:r>
          </w:p>
        </w:tc>
      </w:tr>
      <w:tr w:rsidR="00ED2000" w:rsidRPr="00F60500" w14:paraId="2909A2E5" w14:textId="77777777" w:rsidTr="00ED2000">
        <w:tc>
          <w:tcPr>
            <w:tcW w:w="901" w:type="dxa"/>
          </w:tcPr>
          <w:p w14:paraId="016D710F" w14:textId="7F9669A6" w:rsidR="00ED2000" w:rsidRPr="00F60500" w:rsidRDefault="00A530D7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2552</w:t>
            </w:r>
          </w:p>
        </w:tc>
        <w:tc>
          <w:tcPr>
            <w:tcW w:w="3831" w:type="dxa"/>
          </w:tcPr>
          <w:p w14:paraId="5E97088A" w14:textId="0C7C6A7D" w:rsidR="00ED2000" w:rsidRPr="00F60500" w:rsidRDefault="006C2C9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I. R. S.</w:t>
            </w:r>
          </w:p>
        </w:tc>
        <w:tc>
          <w:tcPr>
            <w:tcW w:w="2209" w:type="dxa"/>
          </w:tcPr>
          <w:p w14:paraId="632F89E5" w14:textId="1C0DEF17" w:rsidR="00ED2000" w:rsidRPr="00F60500" w:rsidRDefault="006C2C9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31CA13D9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06836C3" w14:textId="5D9A093D" w:rsidR="00ED2000" w:rsidRPr="00F60500" w:rsidRDefault="006C2C9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700200</w:t>
            </w:r>
          </w:p>
        </w:tc>
      </w:tr>
      <w:tr w:rsidR="00ED2000" w:rsidRPr="00F60500" w14:paraId="0C1ADD06" w14:textId="77777777" w:rsidTr="00ED2000">
        <w:tc>
          <w:tcPr>
            <w:tcW w:w="901" w:type="dxa"/>
          </w:tcPr>
          <w:p w14:paraId="71BAECAD" w14:textId="486007AE" w:rsidR="00ED2000" w:rsidRPr="00F60500" w:rsidRDefault="00A530D7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2553</w:t>
            </w:r>
          </w:p>
        </w:tc>
        <w:tc>
          <w:tcPr>
            <w:tcW w:w="3831" w:type="dxa"/>
          </w:tcPr>
          <w:p w14:paraId="2B169F9C" w14:textId="796158BA" w:rsidR="00ED2000" w:rsidRPr="00F60500" w:rsidRDefault="006C2C9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 F. R. L.</w:t>
            </w:r>
          </w:p>
        </w:tc>
        <w:tc>
          <w:tcPr>
            <w:tcW w:w="2209" w:type="dxa"/>
          </w:tcPr>
          <w:p w14:paraId="1DF5F9C4" w14:textId="2695C32B" w:rsidR="00ED2000" w:rsidRPr="00F60500" w:rsidRDefault="006C2C9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007BA2BB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21EA133" w14:textId="5A6D1C2A" w:rsidR="00ED2000" w:rsidRPr="00F60500" w:rsidRDefault="006C2C9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702902</w:t>
            </w:r>
          </w:p>
        </w:tc>
      </w:tr>
      <w:tr w:rsidR="00ED2000" w:rsidRPr="00F60500" w14:paraId="39AB3C1C" w14:textId="77777777" w:rsidTr="00ED2000">
        <w:tc>
          <w:tcPr>
            <w:tcW w:w="901" w:type="dxa"/>
          </w:tcPr>
          <w:p w14:paraId="7D9DF6B2" w14:textId="27137A26" w:rsidR="00ED2000" w:rsidRPr="00F60500" w:rsidRDefault="00A530D7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2554</w:t>
            </w:r>
          </w:p>
        </w:tc>
        <w:tc>
          <w:tcPr>
            <w:tcW w:w="3831" w:type="dxa"/>
          </w:tcPr>
          <w:p w14:paraId="300E061C" w14:textId="26DE6567" w:rsidR="00ED2000" w:rsidRPr="00F60500" w:rsidRDefault="006C2C9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J. S.</w:t>
            </w:r>
          </w:p>
        </w:tc>
        <w:tc>
          <w:tcPr>
            <w:tcW w:w="2209" w:type="dxa"/>
          </w:tcPr>
          <w:p w14:paraId="250D3092" w14:textId="3CE4FAB5" w:rsidR="00ED2000" w:rsidRPr="00F60500" w:rsidRDefault="006C2C9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060D2710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1A03202" w14:textId="3772C6E0" w:rsidR="00ED2000" w:rsidRPr="00F60500" w:rsidRDefault="006C2C9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700205</w:t>
            </w:r>
          </w:p>
        </w:tc>
      </w:tr>
      <w:tr w:rsidR="00ED2000" w:rsidRPr="00F60500" w14:paraId="13811601" w14:textId="77777777" w:rsidTr="00ED2000">
        <w:tc>
          <w:tcPr>
            <w:tcW w:w="901" w:type="dxa"/>
          </w:tcPr>
          <w:p w14:paraId="792DDFA7" w14:textId="3141D8C6" w:rsidR="00ED2000" w:rsidRPr="00F60500" w:rsidRDefault="00A530D7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2555</w:t>
            </w:r>
          </w:p>
        </w:tc>
        <w:tc>
          <w:tcPr>
            <w:tcW w:w="3831" w:type="dxa"/>
          </w:tcPr>
          <w:p w14:paraId="6FE9EF91" w14:textId="4944400A" w:rsidR="00ED2000" w:rsidRPr="00F60500" w:rsidRDefault="006C2C9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L. C. P.</w:t>
            </w:r>
          </w:p>
        </w:tc>
        <w:tc>
          <w:tcPr>
            <w:tcW w:w="2209" w:type="dxa"/>
          </w:tcPr>
          <w:p w14:paraId="7C988F13" w14:textId="5A59901B" w:rsidR="00ED2000" w:rsidRPr="00F60500" w:rsidRDefault="006C2C9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03B5C06B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EA38DBA" w14:textId="38FA38CC" w:rsidR="00ED2000" w:rsidRPr="00F60500" w:rsidRDefault="006C2C9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700508</w:t>
            </w:r>
          </w:p>
        </w:tc>
      </w:tr>
      <w:tr w:rsidR="00ED2000" w:rsidRPr="00F60500" w14:paraId="653A13AD" w14:textId="77777777" w:rsidTr="00ED2000">
        <w:tc>
          <w:tcPr>
            <w:tcW w:w="901" w:type="dxa"/>
          </w:tcPr>
          <w:p w14:paraId="5A35DA89" w14:textId="4625FD05" w:rsidR="00ED2000" w:rsidRPr="00F60500" w:rsidRDefault="00A530D7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2556</w:t>
            </w:r>
          </w:p>
        </w:tc>
        <w:tc>
          <w:tcPr>
            <w:tcW w:w="3831" w:type="dxa"/>
          </w:tcPr>
          <w:p w14:paraId="5F0DA01F" w14:textId="284B999F" w:rsidR="00ED2000" w:rsidRPr="00F60500" w:rsidRDefault="006C2C9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S.</w:t>
            </w:r>
          </w:p>
        </w:tc>
        <w:tc>
          <w:tcPr>
            <w:tcW w:w="2209" w:type="dxa"/>
          </w:tcPr>
          <w:p w14:paraId="28C4A3BF" w14:textId="7751206E" w:rsidR="00ED2000" w:rsidRPr="00F60500" w:rsidRDefault="006C2C9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1ACAB21A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D1F4F82" w14:textId="7E561A96" w:rsidR="00ED2000" w:rsidRPr="00F60500" w:rsidRDefault="006C2C9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706001</w:t>
            </w:r>
          </w:p>
        </w:tc>
      </w:tr>
      <w:tr w:rsidR="00ED2000" w:rsidRPr="00F60500" w14:paraId="6E528780" w14:textId="77777777" w:rsidTr="00ED2000">
        <w:tc>
          <w:tcPr>
            <w:tcW w:w="901" w:type="dxa"/>
          </w:tcPr>
          <w:p w14:paraId="0011D1F5" w14:textId="3A688188" w:rsidR="00ED2000" w:rsidRPr="00F60500" w:rsidRDefault="00A530D7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2557</w:t>
            </w:r>
          </w:p>
        </w:tc>
        <w:tc>
          <w:tcPr>
            <w:tcW w:w="3831" w:type="dxa"/>
          </w:tcPr>
          <w:p w14:paraId="46B04C04" w14:textId="4846EBCC" w:rsidR="00ED2000" w:rsidRPr="00F60500" w:rsidRDefault="006C2C9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C. S. F.</w:t>
            </w:r>
          </w:p>
        </w:tc>
        <w:tc>
          <w:tcPr>
            <w:tcW w:w="2209" w:type="dxa"/>
          </w:tcPr>
          <w:p w14:paraId="74610F24" w14:textId="63D0BBF6" w:rsidR="00ED2000" w:rsidRPr="00F60500" w:rsidRDefault="006C2C9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4A8ECFD0" w14:textId="77777777" w:rsidR="00ED2000" w:rsidRPr="00F60500" w:rsidRDefault="00ED200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3C74297" w14:textId="59C7B7D0" w:rsidR="00ED2000" w:rsidRPr="00F60500" w:rsidRDefault="006C2C9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703601</w:t>
            </w:r>
          </w:p>
        </w:tc>
      </w:tr>
      <w:tr w:rsidR="00ED2000" w:rsidRPr="003D7C3F" w14:paraId="0EB705DD" w14:textId="77777777" w:rsidTr="00ED2000">
        <w:tc>
          <w:tcPr>
            <w:tcW w:w="901" w:type="dxa"/>
          </w:tcPr>
          <w:p w14:paraId="6F2521DF" w14:textId="563E1AA4" w:rsidR="00ED2000" w:rsidRPr="003D7C3F" w:rsidRDefault="00A530D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2558</w:t>
            </w:r>
          </w:p>
        </w:tc>
        <w:tc>
          <w:tcPr>
            <w:tcW w:w="3831" w:type="dxa"/>
          </w:tcPr>
          <w:p w14:paraId="7E916942" w14:textId="5DE39288" w:rsidR="00ED2000" w:rsidRPr="003D7C3F" w:rsidRDefault="006C2C9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C.</w:t>
            </w:r>
          </w:p>
        </w:tc>
        <w:tc>
          <w:tcPr>
            <w:tcW w:w="2209" w:type="dxa"/>
          </w:tcPr>
          <w:p w14:paraId="2B8015EB" w14:textId="7E7961CA" w:rsidR="00ED2000" w:rsidRPr="003D7C3F" w:rsidRDefault="006C2C9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6BD5A578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E39E945" w14:textId="11A9824A" w:rsidR="00ED2000" w:rsidRPr="003D7C3F" w:rsidRDefault="006C2C9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702503</w:t>
            </w:r>
          </w:p>
        </w:tc>
      </w:tr>
      <w:tr w:rsidR="00ED2000" w:rsidRPr="003D7C3F" w14:paraId="274911AA" w14:textId="77777777" w:rsidTr="00ED2000">
        <w:tc>
          <w:tcPr>
            <w:tcW w:w="901" w:type="dxa"/>
          </w:tcPr>
          <w:p w14:paraId="1E68A443" w14:textId="2790F66C" w:rsidR="00ED2000" w:rsidRPr="003D7C3F" w:rsidRDefault="00A530D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2559</w:t>
            </w:r>
          </w:p>
        </w:tc>
        <w:tc>
          <w:tcPr>
            <w:tcW w:w="3831" w:type="dxa"/>
          </w:tcPr>
          <w:p w14:paraId="2F7261ED" w14:textId="2EF806C2" w:rsidR="00ED2000" w:rsidRPr="003D7C3F" w:rsidRDefault="006C2C9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A. S.</w:t>
            </w:r>
          </w:p>
        </w:tc>
        <w:tc>
          <w:tcPr>
            <w:tcW w:w="2209" w:type="dxa"/>
          </w:tcPr>
          <w:p w14:paraId="522394CB" w14:textId="7C280AF4" w:rsidR="00ED2000" w:rsidRPr="003D7C3F" w:rsidRDefault="006C2C9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3A100577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3AE7848" w14:textId="2739219C" w:rsidR="00ED2000" w:rsidRPr="003D7C3F" w:rsidRDefault="006C2C9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709000</w:t>
            </w:r>
          </w:p>
        </w:tc>
      </w:tr>
      <w:tr w:rsidR="00ED2000" w:rsidRPr="003D7C3F" w14:paraId="3D6DBCB2" w14:textId="77777777" w:rsidTr="00ED2000">
        <w:tc>
          <w:tcPr>
            <w:tcW w:w="901" w:type="dxa"/>
          </w:tcPr>
          <w:p w14:paraId="39376061" w14:textId="7F4A55D6" w:rsidR="00ED2000" w:rsidRPr="003D7C3F" w:rsidRDefault="00A530D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2560</w:t>
            </w:r>
          </w:p>
        </w:tc>
        <w:tc>
          <w:tcPr>
            <w:tcW w:w="3831" w:type="dxa"/>
          </w:tcPr>
          <w:p w14:paraId="1C7936DE" w14:textId="55CB37F6" w:rsidR="00ED2000" w:rsidRPr="003D7C3F" w:rsidRDefault="006C2C9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N. V. S.</w:t>
            </w:r>
          </w:p>
        </w:tc>
        <w:tc>
          <w:tcPr>
            <w:tcW w:w="2209" w:type="dxa"/>
          </w:tcPr>
          <w:p w14:paraId="713A9D04" w14:textId="702EAD7C" w:rsidR="00ED2000" w:rsidRPr="003D7C3F" w:rsidRDefault="006C2C9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70A68F65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0D81A17" w14:textId="49C25513" w:rsidR="00ED2000" w:rsidRPr="003D7C3F" w:rsidRDefault="006C2C9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706400</w:t>
            </w:r>
          </w:p>
        </w:tc>
      </w:tr>
      <w:tr w:rsidR="00ED2000" w:rsidRPr="003D7C3F" w14:paraId="606E3830" w14:textId="77777777" w:rsidTr="00ED2000">
        <w:tc>
          <w:tcPr>
            <w:tcW w:w="901" w:type="dxa"/>
          </w:tcPr>
          <w:p w14:paraId="35ECD86C" w14:textId="61CBF351" w:rsidR="00ED2000" w:rsidRPr="003D7C3F" w:rsidRDefault="00A530D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2561</w:t>
            </w:r>
          </w:p>
        </w:tc>
        <w:tc>
          <w:tcPr>
            <w:tcW w:w="3831" w:type="dxa"/>
          </w:tcPr>
          <w:p w14:paraId="5A378651" w14:textId="00BF0368" w:rsidR="00ED2000" w:rsidRPr="003D7C3F" w:rsidRDefault="006C2C9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A.</w:t>
            </w:r>
          </w:p>
        </w:tc>
        <w:tc>
          <w:tcPr>
            <w:tcW w:w="2209" w:type="dxa"/>
          </w:tcPr>
          <w:p w14:paraId="1F28BE86" w14:textId="3AF26DBF" w:rsidR="00ED2000" w:rsidRPr="003D7C3F" w:rsidRDefault="006C2C9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7921E023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3A0872B" w14:textId="0168FE60" w:rsidR="00ED2000" w:rsidRPr="003D7C3F" w:rsidRDefault="006C2C9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702102</w:t>
            </w:r>
          </w:p>
        </w:tc>
      </w:tr>
      <w:tr w:rsidR="00ED2000" w:rsidRPr="003D7C3F" w14:paraId="76B48292" w14:textId="77777777" w:rsidTr="00ED2000">
        <w:tc>
          <w:tcPr>
            <w:tcW w:w="901" w:type="dxa"/>
          </w:tcPr>
          <w:p w14:paraId="7F6E72C8" w14:textId="68425EF0" w:rsidR="00ED2000" w:rsidRPr="003D7C3F" w:rsidRDefault="00A530D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2562</w:t>
            </w:r>
          </w:p>
        </w:tc>
        <w:tc>
          <w:tcPr>
            <w:tcW w:w="3831" w:type="dxa"/>
          </w:tcPr>
          <w:p w14:paraId="4B3671B2" w14:textId="33F35A7B" w:rsidR="00ED2000" w:rsidRPr="003D7C3F" w:rsidRDefault="006C2C9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O. N.</w:t>
            </w:r>
          </w:p>
        </w:tc>
        <w:tc>
          <w:tcPr>
            <w:tcW w:w="2209" w:type="dxa"/>
          </w:tcPr>
          <w:p w14:paraId="02B48A11" w14:textId="19E2DD9B" w:rsidR="00ED2000" w:rsidRPr="003D7C3F" w:rsidRDefault="006C2C9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63215DD4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2197BF1" w14:textId="2F5C35C6" w:rsidR="00ED2000" w:rsidRPr="003D7C3F" w:rsidRDefault="006C2C9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708509</w:t>
            </w:r>
          </w:p>
        </w:tc>
      </w:tr>
      <w:tr w:rsidR="00ED2000" w:rsidRPr="003D7C3F" w14:paraId="5BE09E0D" w14:textId="77777777" w:rsidTr="00ED2000">
        <w:tc>
          <w:tcPr>
            <w:tcW w:w="901" w:type="dxa"/>
          </w:tcPr>
          <w:p w14:paraId="060219D2" w14:textId="55410855" w:rsidR="00ED2000" w:rsidRPr="003D7C3F" w:rsidRDefault="00A530D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2563</w:t>
            </w:r>
          </w:p>
        </w:tc>
        <w:tc>
          <w:tcPr>
            <w:tcW w:w="3831" w:type="dxa"/>
          </w:tcPr>
          <w:p w14:paraId="19A54DA8" w14:textId="7F87C06F" w:rsidR="00ED2000" w:rsidRPr="003D7C3F" w:rsidRDefault="006C2C9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P. C. A.</w:t>
            </w:r>
          </w:p>
        </w:tc>
        <w:tc>
          <w:tcPr>
            <w:tcW w:w="2209" w:type="dxa"/>
          </w:tcPr>
          <w:p w14:paraId="75A0DAA1" w14:textId="15EE602B" w:rsidR="00ED2000" w:rsidRPr="003D7C3F" w:rsidRDefault="006C2C9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36F03FF6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9D28261" w14:textId="74EC1AD3" w:rsidR="00ED2000" w:rsidRPr="003D7C3F" w:rsidRDefault="006C2C9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703103</w:t>
            </w:r>
          </w:p>
        </w:tc>
      </w:tr>
      <w:tr w:rsidR="00ED2000" w:rsidRPr="003D7C3F" w14:paraId="5E1ACB19" w14:textId="77777777" w:rsidTr="00ED2000">
        <w:tc>
          <w:tcPr>
            <w:tcW w:w="901" w:type="dxa"/>
          </w:tcPr>
          <w:p w14:paraId="531C3841" w14:textId="3AE99B57" w:rsidR="00ED2000" w:rsidRPr="003D7C3F" w:rsidRDefault="00A530D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2564</w:t>
            </w:r>
          </w:p>
        </w:tc>
        <w:tc>
          <w:tcPr>
            <w:tcW w:w="3831" w:type="dxa"/>
          </w:tcPr>
          <w:p w14:paraId="7CA70627" w14:textId="20CDFC40" w:rsidR="00ED2000" w:rsidRPr="003D7C3F" w:rsidRDefault="006C2C9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A. R. S.</w:t>
            </w:r>
          </w:p>
        </w:tc>
        <w:tc>
          <w:tcPr>
            <w:tcW w:w="2209" w:type="dxa"/>
          </w:tcPr>
          <w:p w14:paraId="2EA3FFA1" w14:textId="1952F6CC" w:rsidR="00ED2000" w:rsidRPr="003D7C3F" w:rsidRDefault="006C2C9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649287E5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474562C" w14:textId="1ED2B7E5" w:rsidR="00ED2000" w:rsidRPr="003D7C3F" w:rsidRDefault="006C2C9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703406</w:t>
            </w:r>
          </w:p>
        </w:tc>
      </w:tr>
      <w:tr w:rsidR="00ED2000" w:rsidRPr="003D7C3F" w14:paraId="0969DC14" w14:textId="77777777" w:rsidTr="00ED2000">
        <w:tc>
          <w:tcPr>
            <w:tcW w:w="901" w:type="dxa"/>
          </w:tcPr>
          <w:p w14:paraId="44EE5440" w14:textId="2EF9391D" w:rsidR="00ED2000" w:rsidRPr="003D7C3F" w:rsidRDefault="00A530D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2565</w:t>
            </w:r>
          </w:p>
        </w:tc>
        <w:tc>
          <w:tcPr>
            <w:tcW w:w="3831" w:type="dxa"/>
          </w:tcPr>
          <w:p w14:paraId="0622F0BF" w14:textId="14E5801F" w:rsidR="00ED2000" w:rsidRPr="003D7C3F" w:rsidRDefault="006C2C9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N. O. R.</w:t>
            </w:r>
          </w:p>
        </w:tc>
        <w:tc>
          <w:tcPr>
            <w:tcW w:w="2209" w:type="dxa"/>
          </w:tcPr>
          <w:p w14:paraId="057A8C88" w14:textId="4370D404" w:rsidR="00ED2000" w:rsidRPr="003D7C3F" w:rsidRDefault="006C2C9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496DF946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B00D14B" w14:textId="5A82847A" w:rsidR="00ED2000" w:rsidRPr="003D7C3F" w:rsidRDefault="006C2C9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706904</w:t>
            </w:r>
          </w:p>
        </w:tc>
      </w:tr>
      <w:tr w:rsidR="00ED2000" w:rsidRPr="003D7C3F" w14:paraId="01314FB3" w14:textId="77777777" w:rsidTr="00ED2000">
        <w:tc>
          <w:tcPr>
            <w:tcW w:w="901" w:type="dxa"/>
          </w:tcPr>
          <w:p w14:paraId="3D2C96B9" w14:textId="2A10E594" w:rsidR="00ED2000" w:rsidRPr="003D7C3F" w:rsidRDefault="00A530D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2566</w:t>
            </w:r>
          </w:p>
        </w:tc>
        <w:tc>
          <w:tcPr>
            <w:tcW w:w="3831" w:type="dxa"/>
          </w:tcPr>
          <w:p w14:paraId="729F1E88" w14:textId="5C213328" w:rsidR="00ED2000" w:rsidRPr="003D7C3F" w:rsidRDefault="006C2C9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L. S. C.</w:t>
            </w:r>
          </w:p>
        </w:tc>
        <w:tc>
          <w:tcPr>
            <w:tcW w:w="2209" w:type="dxa"/>
          </w:tcPr>
          <w:p w14:paraId="5D6333C0" w14:textId="00B46285" w:rsidR="00ED2000" w:rsidRPr="003D7C3F" w:rsidRDefault="006C2C9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41C53FC4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72C1513" w14:textId="23344BC1" w:rsidR="00ED2000" w:rsidRPr="003D7C3F" w:rsidRDefault="006C2C9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700008</w:t>
            </w:r>
          </w:p>
        </w:tc>
      </w:tr>
      <w:tr w:rsidR="00ED2000" w:rsidRPr="003D7C3F" w14:paraId="499FFC7C" w14:textId="77777777" w:rsidTr="00ED2000">
        <w:tc>
          <w:tcPr>
            <w:tcW w:w="901" w:type="dxa"/>
          </w:tcPr>
          <w:p w14:paraId="5BCB38AD" w14:textId="654422A6" w:rsidR="00ED2000" w:rsidRPr="003D7C3F" w:rsidRDefault="00A530D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2567</w:t>
            </w:r>
          </w:p>
        </w:tc>
        <w:tc>
          <w:tcPr>
            <w:tcW w:w="3831" w:type="dxa"/>
          </w:tcPr>
          <w:p w14:paraId="1E4A3CF6" w14:textId="284AF0E0" w:rsidR="00ED2000" w:rsidRPr="003D7C3F" w:rsidRDefault="006C2C9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D. S.</w:t>
            </w:r>
          </w:p>
        </w:tc>
        <w:tc>
          <w:tcPr>
            <w:tcW w:w="2209" w:type="dxa"/>
          </w:tcPr>
          <w:p w14:paraId="21116ED4" w14:textId="5E078479" w:rsidR="00ED2000" w:rsidRPr="003D7C3F" w:rsidRDefault="006C2C9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34D57D1A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D2D3039" w14:textId="6171F5E7" w:rsidR="00ED2000" w:rsidRPr="003D7C3F" w:rsidRDefault="006C2C9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702401</w:t>
            </w:r>
          </w:p>
        </w:tc>
      </w:tr>
      <w:tr w:rsidR="00ED2000" w:rsidRPr="003D7C3F" w14:paraId="78109C3D" w14:textId="77777777" w:rsidTr="00ED2000">
        <w:tc>
          <w:tcPr>
            <w:tcW w:w="901" w:type="dxa"/>
          </w:tcPr>
          <w:p w14:paraId="19A5EB9A" w14:textId="01F229E1" w:rsidR="00ED2000" w:rsidRPr="003D7C3F" w:rsidRDefault="00A530D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2568</w:t>
            </w:r>
          </w:p>
        </w:tc>
        <w:tc>
          <w:tcPr>
            <w:tcW w:w="3831" w:type="dxa"/>
          </w:tcPr>
          <w:p w14:paraId="0D4C4286" w14:textId="6BF37C47" w:rsidR="00ED2000" w:rsidRPr="003D7C3F" w:rsidRDefault="006C2C9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P. A. S. A.</w:t>
            </w:r>
          </w:p>
        </w:tc>
        <w:tc>
          <w:tcPr>
            <w:tcW w:w="2209" w:type="dxa"/>
          </w:tcPr>
          <w:p w14:paraId="41A0BE69" w14:textId="76F39611" w:rsidR="00ED2000" w:rsidRPr="003D7C3F" w:rsidRDefault="006C2C9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4EB590AB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67BD7C0" w14:textId="79D10821" w:rsidR="00ED2000" w:rsidRPr="003D7C3F" w:rsidRDefault="006C2C9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707107</w:t>
            </w:r>
          </w:p>
        </w:tc>
      </w:tr>
      <w:tr w:rsidR="00ED2000" w:rsidRPr="003D7C3F" w14:paraId="104FC9CF" w14:textId="77777777" w:rsidTr="00ED2000">
        <w:tc>
          <w:tcPr>
            <w:tcW w:w="901" w:type="dxa"/>
          </w:tcPr>
          <w:p w14:paraId="3046D8E8" w14:textId="423D3B9C" w:rsidR="00ED2000" w:rsidRPr="003D7C3F" w:rsidRDefault="00A530D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2569</w:t>
            </w:r>
          </w:p>
        </w:tc>
        <w:tc>
          <w:tcPr>
            <w:tcW w:w="3831" w:type="dxa"/>
          </w:tcPr>
          <w:p w14:paraId="28FC02CA" w14:textId="6331C0DD" w:rsidR="00ED2000" w:rsidRPr="003D7C3F" w:rsidRDefault="006C2C9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P. R. G.</w:t>
            </w:r>
          </w:p>
        </w:tc>
        <w:tc>
          <w:tcPr>
            <w:tcW w:w="2209" w:type="dxa"/>
          </w:tcPr>
          <w:p w14:paraId="6703D64C" w14:textId="06C0C743" w:rsidR="00ED2000" w:rsidRPr="003D7C3F" w:rsidRDefault="006C2C9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1941166D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1060DE4" w14:textId="2CA91B2D" w:rsidR="00ED2000" w:rsidRPr="003D7C3F" w:rsidRDefault="006C2C9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708208</w:t>
            </w:r>
          </w:p>
        </w:tc>
      </w:tr>
      <w:tr w:rsidR="00ED2000" w:rsidRPr="003D7C3F" w14:paraId="071659E1" w14:textId="77777777" w:rsidTr="00ED2000">
        <w:tc>
          <w:tcPr>
            <w:tcW w:w="901" w:type="dxa"/>
          </w:tcPr>
          <w:p w14:paraId="5FFDC5EA" w14:textId="4224A338" w:rsidR="00ED2000" w:rsidRPr="003D7C3F" w:rsidRDefault="00A530D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2570</w:t>
            </w:r>
          </w:p>
        </w:tc>
        <w:tc>
          <w:tcPr>
            <w:tcW w:w="3831" w:type="dxa"/>
          </w:tcPr>
          <w:p w14:paraId="259E994C" w14:textId="6E844BE9" w:rsidR="00ED2000" w:rsidRPr="003D7C3F" w:rsidRDefault="006C2C9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G. V. C.</w:t>
            </w:r>
          </w:p>
        </w:tc>
        <w:tc>
          <w:tcPr>
            <w:tcW w:w="2209" w:type="dxa"/>
          </w:tcPr>
          <w:p w14:paraId="506BB2AE" w14:textId="64611D2F" w:rsidR="00ED2000" w:rsidRPr="003D7C3F" w:rsidRDefault="006C2C9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4EB28E48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3094E87" w14:textId="7CA97182" w:rsidR="00ED2000" w:rsidRPr="003D7C3F" w:rsidRDefault="006C2C9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706801</w:t>
            </w:r>
          </w:p>
        </w:tc>
      </w:tr>
      <w:tr w:rsidR="00ED2000" w:rsidRPr="003D7C3F" w14:paraId="167755AA" w14:textId="77777777" w:rsidTr="00ED2000">
        <w:tc>
          <w:tcPr>
            <w:tcW w:w="901" w:type="dxa"/>
          </w:tcPr>
          <w:p w14:paraId="7F82AF20" w14:textId="12967A22" w:rsidR="00ED2000" w:rsidRPr="003D7C3F" w:rsidRDefault="00A530D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2571</w:t>
            </w:r>
          </w:p>
        </w:tc>
        <w:tc>
          <w:tcPr>
            <w:tcW w:w="3831" w:type="dxa"/>
          </w:tcPr>
          <w:p w14:paraId="53856D23" w14:textId="0B74757A" w:rsidR="00ED2000" w:rsidRPr="003D7C3F" w:rsidRDefault="006C2C9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S.</w:t>
            </w:r>
          </w:p>
        </w:tc>
        <w:tc>
          <w:tcPr>
            <w:tcW w:w="2209" w:type="dxa"/>
          </w:tcPr>
          <w:p w14:paraId="40B8C423" w14:textId="0DCB7681" w:rsidR="00ED2000" w:rsidRPr="003D7C3F" w:rsidRDefault="006C2C9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0B494630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5166041" w14:textId="518DFAA5" w:rsidR="00ED2000" w:rsidRPr="003D7C3F" w:rsidRDefault="006C2C9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700104</w:t>
            </w:r>
          </w:p>
        </w:tc>
      </w:tr>
      <w:tr w:rsidR="00ED2000" w:rsidRPr="003D7C3F" w14:paraId="1EDA0D52" w14:textId="77777777" w:rsidTr="00ED2000">
        <w:tc>
          <w:tcPr>
            <w:tcW w:w="901" w:type="dxa"/>
          </w:tcPr>
          <w:p w14:paraId="7B1E0923" w14:textId="31D81536" w:rsidR="00ED2000" w:rsidRPr="003D7C3F" w:rsidRDefault="00A530D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2572</w:t>
            </w:r>
          </w:p>
        </w:tc>
        <w:tc>
          <w:tcPr>
            <w:tcW w:w="3831" w:type="dxa"/>
          </w:tcPr>
          <w:p w14:paraId="4A516E43" w14:textId="4ED5663B" w:rsidR="00ED2000" w:rsidRPr="003D7C3F" w:rsidRDefault="006C2C9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A. S.</w:t>
            </w:r>
          </w:p>
        </w:tc>
        <w:tc>
          <w:tcPr>
            <w:tcW w:w="2209" w:type="dxa"/>
          </w:tcPr>
          <w:p w14:paraId="30FFE592" w14:textId="6BBFBA8D" w:rsidR="00ED2000" w:rsidRPr="003D7C3F" w:rsidRDefault="006C2C9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6416D4B9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AEBB05F" w14:textId="35649A40" w:rsidR="00ED2000" w:rsidRPr="003D7C3F" w:rsidRDefault="006C2C9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708403</w:t>
            </w:r>
          </w:p>
        </w:tc>
      </w:tr>
      <w:tr w:rsidR="00ED2000" w:rsidRPr="003D7C3F" w14:paraId="0F929567" w14:textId="77777777" w:rsidTr="00ED2000">
        <w:tc>
          <w:tcPr>
            <w:tcW w:w="901" w:type="dxa"/>
          </w:tcPr>
          <w:p w14:paraId="2E3DD057" w14:textId="49B28E8F" w:rsidR="00ED2000" w:rsidRPr="003D7C3F" w:rsidRDefault="00A530D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2573</w:t>
            </w:r>
          </w:p>
        </w:tc>
        <w:tc>
          <w:tcPr>
            <w:tcW w:w="3831" w:type="dxa"/>
          </w:tcPr>
          <w:p w14:paraId="146E735F" w14:textId="6F7E59CC" w:rsidR="00ED2000" w:rsidRPr="003D7C3F" w:rsidRDefault="006C2C9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G. S. L. T.</w:t>
            </w:r>
          </w:p>
        </w:tc>
        <w:tc>
          <w:tcPr>
            <w:tcW w:w="2209" w:type="dxa"/>
          </w:tcPr>
          <w:p w14:paraId="6C4CCE36" w14:textId="5D47CB10" w:rsidR="00ED2000" w:rsidRPr="003D7C3F" w:rsidRDefault="006C2C9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598FF17D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2303CA1" w14:textId="26460AA4" w:rsidR="00ED2000" w:rsidRPr="003D7C3F" w:rsidRDefault="006C2C9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703607</w:t>
            </w:r>
          </w:p>
        </w:tc>
      </w:tr>
      <w:tr w:rsidR="00ED2000" w:rsidRPr="003D7C3F" w14:paraId="6AE4C7DE" w14:textId="77777777" w:rsidTr="00ED2000">
        <w:tc>
          <w:tcPr>
            <w:tcW w:w="901" w:type="dxa"/>
          </w:tcPr>
          <w:p w14:paraId="057A4AA5" w14:textId="6213EAE6" w:rsidR="00ED2000" w:rsidRPr="003D7C3F" w:rsidRDefault="00A530D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2574</w:t>
            </w:r>
          </w:p>
        </w:tc>
        <w:tc>
          <w:tcPr>
            <w:tcW w:w="3831" w:type="dxa"/>
          </w:tcPr>
          <w:p w14:paraId="3F8E453A" w14:textId="681309A5" w:rsidR="00ED2000" w:rsidRPr="003D7C3F" w:rsidRDefault="006C2C9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P. R.</w:t>
            </w:r>
          </w:p>
        </w:tc>
        <w:tc>
          <w:tcPr>
            <w:tcW w:w="2209" w:type="dxa"/>
          </w:tcPr>
          <w:p w14:paraId="50029F21" w14:textId="3D65F780" w:rsidR="00ED2000" w:rsidRPr="003D7C3F" w:rsidRDefault="006C2C9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0F9FA5C2" w14:textId="77777777" w:rsidR="00ED2000" w:rsidRPr="003D7C3F" w:rsidRDefault="00ED200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AA6C51C" w14:textId="0BD4CD4F" w:rsidR="00ED2000" w:rsidRPr="003D7C3F" w:rsidRDefault="006C2C9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703407</w:t>
            </w:r>
          </w:p>
        </w:tc>
      </w:tr>
      <w:tr w:rsidR="00E12D75" w:rsidRPr="00F60500" w14:paraId="4633FBA5" w14:textId="77777777" w:rsidTr="00E12D75">
        <w:tc>
          <w:tcPr>
            <w:tcW w:w="901" w:type="dxa"/>
          </w:tcPr>
          <w:p w14:paraId="6F492A51" w14:textId="3127696D" w:rsidR="00E12D75" w:rsidRPr="00F60500" w:rsidRDefault="00A530D7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2575</w:t>
            </w:r>
          </w:p>
        </w:tc>
        <w:tc>
          <w:tcPr>
            <w:tcW w:w="3831" w:type="dxa"/>
          </w:tcPr>
          <w:p w14:paraId="64E94F26" w14:textId="3F15A9BC" w:rsidR="00E12D75" w:rsidRPr="00F60500" w:rsidRDefault="00A6392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L. A. F.</w:t>
            </w:r>
          </w:p>
        </w:tc>
        <w:tc>
          <w:tcPr>
            <w:tcW w:w="2209" w:type="dxa"/>
          </w:tcPr>
          <w:p w14:paraId="658E4A08" w14:textId="3D1D6511" w:rsidR="00E12D75" w:rsidRPr="00F60500" w:rsidRDefault="00A6392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1EBAFDF5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6AD6CCF" w14:textId="2BBB19DD" w:rsidR="00E12D75" w:rsidRPr="00F60500" w:rsidRDefault="00A6392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704806</w:t>
            </w:r>
          </w:p>
        </w:tc>
      </w:tr>
      <w:tr w:rsidR="00E12D75" w:rsidRPr="00F60500" w14:paraId="6E1D4B81" w14:textId="77777777" w:rsidTr="00E12D75">
        <w:tc>
          <w:tcPr>
            <w:tcW w:w="901" w:type="dxa"/>
          </w:tcPr>
          <w:p w14:paraId="5349B67E" w14:textId="7DD50113" w:rsidR="00E12D75" w:rsidRPr="00F60500" w:rsidRDefault="006C2C9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2576</w:t>
            </w:r>
          </w:p>
        </w:tc>
        <w:tc>
          <w:tcPr>
            <w:tcW w:w="3831" w:type="dxa"/>
          </w:tcPr>
          <w:p w14:paraId="4DEAD989" w14:textId="43DC0136" w:rsidR="00E12D75" w:rsidRPr="00F60500" w:rsidRDefault="00A6392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D. S. A.</w:t>
            </w:r>
          </w:p>
        </w:tc>
        <w:tc>
          <w:tcPr>
            <w:tcW w:w="2209" w:type="dxa"/>
          </w:tcPr>
          <w:p w14:paraId="45A84DD6" w14:textId="6A274ADB" w:rsidR="00E12D75" w:rsidRPr="00F60500" w:rsidRDefault="00A6392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64BEE840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AE0D378" w14:textId="006FB663" w:rsidR="00E12D75" w:rsidRPr="00F60500" w:rsidRDefault="00A6392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704000</w:t>
            </w:r>
          </w:p>
        </w:tc>
      </w:tr>
      <w:tr w:rsidR="00E12D75" w:rsidRPr="00F60500" w14:paraId="117861CD" w14:textId="77777777" w:rsidTr="00E12D75">
        <w:tc>
          <w:tcPr>
            <w:tcW w:w="901" w:type="dxa"/>
          </w:tcPr>
          <w:p w14:paraId="74E67471" w14:textId="6F972AA3" w:rsidR="00E12D75" w:rsidRPr="00F60500" w:rsidRDefault="006C2C9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2577</w:t>
            </w:r>
          </w:p>
        </w:tc>
        <w:tc>
          <w:tcPr>
            <w:tcW w:w="3831" w:type="dxa"/>
          </w:tcPr>
          <w:p w14:paraId="480E187F" w14:textId="58B4ACFC" w:rsidR="00E12D75" w:rsidRPr="00F60500" w:rsidRDefault="00A6392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R. O.</w:t>
            </w:r>
          </w:p>
        </w:tc>
        <w:tc>
          <w:tcPr>
            <w:tcW w:w="2209" w:type="dxa"/>
          </w:tcPr>
          <w:p w14:paraId="5FCEAD4E" w14:textId="265D2228" w:rsidR="00E12D75" w:rsidRPr="00F60500" w:rsidRDefault="00A6392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16DB7C21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D35BBF3" w14:textId="5DF418F8" w:rsidR="00E12D75" w:rsidRPr="00F60500" w:rsidRDefault="00A6392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701008</w:t>
            </w:r>
          </w:p>
        </w:tc>
      </w:tr>
      <w:tr w:rsidR="00E12D75" w:rsidRPr="00F60500" w14:paraId="18FAA338" w14:textId="77777777" w:rsidTr="00E12D75">
        <w:tc>
          <w:tcPr>
            <w:tcW w:w="901" w:type="dxa"/>
          </w:tcPr>
          <w:p w14:paraId="524CA726" w14:textId="154BAF6C" w:rsidR="00E12D75" w:rsidRPr="00F60500" w:rsidRDefault="006C2C9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2578</w:t>
            </w:r>
          </w:p>
        </w:tc>
        <w:tc>
          <w:tcPr>
            <w:tcW w:w="3831" w:type="dxa"/>
          </w:tcPr>
          <w:p w14:paraId="61B5470D" w14:textId="786EC406" w:rsidR="00E12D75" w:rsidRPr="00F60500" w:rsidRDefault="00A6392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V. R.</w:t>
            </w:r>
          </w:p>
        </w:tc>
        <w:tc>
          <w:tcPr>
            <w:tcW w:w="2209" w:type="dxa"/>
          </w:tcPr>
          <w:p w14:paraId="0273AD4C" w14:textId="4C630387" w:rsidR="00E12D75" w:rsidRPr="00F60500" w:rsidRDefault="00A6392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2ACBDB7B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9AFD13B" w14:textId="0D8B3ADF" w:rsidR="00E12D75" w:rsidRPr="00F60500" w:rsidRDefault="00A6392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702505</w:t>
            </w:r>
          </w:p>
        </w:tc>
      </w:tr>
      <w:tr w:rsidR="00E12D75" w:rsidRPr="00F60500" w14:paraId="7A9CE746" w14:textId="77777777" w:rsidTr="00E12D75">
        <w:tc>
          <w:tcPr>
            <w:tcW w:w="901" w:type="dxa"/>
          </w:tcPr>
          <w:p w14:paraId="62546C90" w14:textId="13956D9F" w:rsidR="00E12D75" w:rsidRPr="00F60500" w:rsidRDefault="006C2C9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2579</w:t>
            </w:r>
          </w:p>
        </w:tc>
        <w:tc>
          <w:tcPr>
            <w:tcW w:w="3831" w:type="dxa"/>
          </w:tcPr>
          <w:p w14:paraId="5BD5CC9E" w14:textId="315E34E9" w:rsidR="00E12D75" w:rsidRPr="00F60500" w:rsidRDefault="00A6392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P. G.</w:t>
            </w:r>
          </w:p>
        </w:tc>
        <w:tc>
          <w:tcPr>
            <w:tcW w:w="2209" w:type="dxa"/>
          </w:tcPr>
          <w:p w14:paraId="3417B05A" w14:textId="06209575" w:rsidR="00E12D75" w:rsidRPr="00F60500" w:rsidRDefault="00A6392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0BD53634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D8D23A3" w14:textId="2B124F92" w:rsidR="00E12D75" w:rsidRPr="00F60500" w:rsidRDefault="00A6392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702001</w:t>
            </w:r>
          </w:p>
        </w:tc>
      </w:tr>
      <w:tr w:rsidR="00E12D75" w:rsidRPr="00F60500" w14:paraId="40C307AC" w14:textId="77777777" w:rsidTr="00E12D75">
        <w:tc>
          <w:tcPr>
            <w:tcW w:w="901" w:type="dxa"/>
          </w:tcPr>
          <w:p w14:paraId="70615812" w14:textId="669B26C1" w:rsidR="00E12D75" w:rsidRPr="00F60500" w:rsidRDefault="006C2C9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2580</w:t>
            </w:r>
          </w:p>
        </w:tc>
        <w:tc>
          <w:tcPr>
            <w:tcW w:w="3831" w:type="dxa"/>
          </w:tcPr>
          <w:p w14:paraId="617C9D41" w14:textId="5C1A224E" w:rsidR="00E12D75" w:rsidRPr="00F60500" w:rsidRDefault="00A6392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G. P. S.</w:t>
            </w:r>
          </w:p>
        </w:tc>
        <w:tc>
          <w:tcPr>
            <w:tcW w:w="2209" w:type="dxa"/>
          </w:tcPr>
          <w:p w14:paraId="04A9A40E" w14:textId="71A2EBBD" w:rsidR="00E12D75" w:rsidRPr="00F60500" w:rsidRDefault="00A6392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7B074D9A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23906B4" w14:textId="123AB6F6" w:rsidR="00E12D75" w:rsidRPr="00F60500" w:rsidRDefault="00A6392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708009</w:t>
            </w:r>
          </w:p>
        </w:tc>
      </w:tr>
      <w:tr w:rsidR="00E12D75" w:rsidRPr="00F60500" w14:paraId="707DA44A" w14:textId="77777777" w:rsidTr="00E12D75">
        <w:tc>
          <w:tcPr>
            <w:tcW w:w="901" w:type="dxa"/>
          </w:tcPr>
          <w:p w14:paraId="150A3AFD" w14:textId="692AAA94" w:rsidR="00E12D75" w:rsidRPr="00F60500" w:rsidRDefault="006C2C9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2581</w:t>
            </w:r>
          </w:p>
        </w:tc>
        <w:tc>
          <w:tcPr>
            <w:tcW w:w="3831" w:type="dxa"/>
          </w:tcPr>
          <w:p w14:paraId="4485A5CC" w14:textId="7189B43C" w:rsidR="00E12D75" w:rsidRPr="00F60500" w:rsidRDefault="00A6392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H. E.</w:t>
            </w:r>
          </w:p>
        </w:tc>
        <w:tc>
          <w:tcPr>
            <w:tcW w:w="2209" w:type="dxa"/>
          </w:tcPr>
          <w:p w14:paraId="56364B30" w14:textId="4AD45CD4" w:rsidR="00E12D75" w:rsidRPr="00F60500" w:rsidRDefault="00A6392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7BEF6699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A3FE695" w14:textId="4FFA14BF" w:rsidR="00E12D75" w:rsidRPr="00F60500" w:rsidRDefault="00A6392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700407</w:t>
            </w:r>
          </w:p>
        </w:tc>
      </w:tr>
      <w:tr w:rsidR="00E12D75" w:rsidRPr="00F60500" w14:paraId="14DD3554" w14:textId="77777777" w:rsidTr="00E12D75">
        <w:tc>
          <w:tcPr>
            <w:tcW w:w="901" w:type="dxa"/>
          </w:tcPr>
          <w:p w14:paraId="1F1493A3" w14:textId="24DEE242" w:rsidR="00E12D75" w:rsidRPr="00F60500" w:rsidRDefault="006C2C9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2582</w:t>
            </w:r>
          </w:p>
        </w:tc>
        <w:tc>
          <w:tcPr>
            <w:tcW w:w="3831" w:type="dxa"/>
          </w:tcPr>
          <w:p w14:paraId="7370854A" w14:textId="47FAB429" w:rsidR="00E12D75" w:rsidRPr="00F60500" w:rsidRDefault="00A6392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C. P. S.</w:t>
            </w:r>
          </w:p>
        </w:tc>
        <w:tc>
          <w:tcPr>
            <w:tcW w:w="2209" w:type="dxa"/>
          </w:tcPr>
          <w:p w14:paraId="3EB6671D" w14:textId="77DE5B63" w:rsidR="00E12D75" w:rsidRPr="00F60500" w:rsidRDefault="00A6392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769E877E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AC0E350" w14:textId="2864E4A5" w:rsidR="00E12D75" w:rsidRPr="00F60500" w:rsidRDefault="00A6392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705003</w:t>
            </w:r>
          </w:p>
        </w:tc>
      </w:tr>
      <w:tr w:rsidR="00E12D75" w:rsidRPr="00F60500" w14:paraId="5F2B0103" w14:textId="77777777" w:rsidTr="00E12D75">
        <w:tc>
          <w:tcPr>
            <w:tcW w:w="901" w:type="dxa"/>
          </w:tcPr>
          <w:p w14:paraId="05539303" w14:textId="159AC66F" w:rsidR="00E12D75" w:rsidRPr="00F60500" w:rsidRDefault="006C2C9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2583</w:t>
            </w:r>
          </w:p>
        </w:tc>
        <w:tc>
          <w:tcPr>
            <w:tcW w:w="3831" w:type="dxa"/>
          </w:tcPr>
          <w:p w14:paraId="723B961B" w14:textId="41A45533" w:rsidR="00E12D75" w:rsidRPr="00F60500" w:rsidRDefault="00A6392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Z. E. L.</w:t>
            </w:r>
          </w:p>
        </w:tc>
        <w:tc>
          <w:tcPr>
            <w:tcW w:w="2209" w:type="dxa"/>
          </w:tcPr>
          <w:p w14:paraId="72FA769A" w14:textId="58655566" w:rsidR="00E12D75" w:rsidRPr="00F60500" w:rsidRDefault="00A6392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0DA4E843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A6EFEA0" w14:textId="428A1C05" w:rsidR="00E12D75" w:rsidRPr="00F60500" w:rsidRDefault="00A6392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707802</w:t>
            </w:r>
          </w:p>
        </w:tc>
      </w:tr>
      <w:tr w:rsidR="00E12D75" w:rsidRPr="00F60500" w14:paraId="33764E02" w14:textId="77777777" w:rsidTr="00E12D75">
        <w:tc>
          <w:tcPr>
            <w:tcW w:w="901" w:type="dxa"/>
          </w:tcPr>
          <w:p w14:paraId="0FD2B579" w14:textId="6DBB5C99" w:rsidR="00E12D75" w:rsidRPr="00F60500" w:rsidRDefault="006C2C9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2584</w:t>
            </w:r>
          </w:p>
        </w:tc>
        <w:tc>
          <w:tcPr>
            <w:tcW w:w="3831" w:type="dxa"/>
          </w:tcPr>
          <w:p w14:paraId="21888D38" w14:textId="4761D038" w:rsidR="00E12D75" w:rsidRPr="00F60500" w:rsidRDefault="00A6392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H. G. S.</w:t>
            </w:r>
          </w:p>
        </w:tc>
        <w:tc>
          <w:tcPr>
            <w:tcW w:w="2209" w:type="dxa"/>
          </w:tcPr>
          <w:p w14:paraId="0E9E61E8" w14:textId="0E7DDD79" w:rsidR="00E12D75" w:rsidRPr="00F60500" w:rsidRDefault="00A6392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21/07/2021</w:t>
            </w:r>
          </w:p>
        </w:tc>
        <w:tc>
          <w:tcPr>
            <w:tcW w:w="1985" w:type="dxa"/>
          </w:tcPr>
          <w:p w14:paraId="6D1EBC79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F315AD4" w14:textId="0DA6185E" w:rsidR="00E12D75" w:rsidRPr="00F60500" w:rsidRDefault="00A6392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706305</w:t>
            </w:r>
          </w:p>
        </w:tc>
      </w:tr>
      <w:tr w:rsidR="00E12D75" w:rsidRPr="00F60500" w14:paraId="14C557C4" w14:textId="77777777" w:rsidTr="00E12D75">
        <w:tc>
          <w:tcPr>
            <w:tcW w:w="901" w:type="dxa"/>
          </w:tcPr>
          <w:p w14:paraId="5C9B7825" w14:textId="47DC5656" w:rsidR="00E12D75" w:rsidRPr="00F60500" w:rsidRDefault="006C2C9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2585</w:t>
            </w:r>
          </w:p>
        </w:tc>
        <w:tc>
          <w:tcPr>
            <w:tcW w:w="3831" w:type="dxa"/>
          </w:tcPr>
          <w:p w14:paraId="535CFFFA" w14:textId="38018479" w:rsidR="00E12D75" w:rsidRPr="00F60500" w:rsidRDefault="00A6392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A. S.</w:t>
            </w:r>
          </w:p>
        </w:tc>
        <w:tc>
          <w:tcPr>
            <w:tcW w:w="2209" w:type="dxa"/>
          </w:tcPr>
          <w:p w14:paraId="31D5002C" w14:textId="2D43E3E2" w:rsidR="00E12D75" w:rsidRPr="00F60500" w:rsidRDefault="00A6392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53747678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5F1B54F" w14:textId="208A2B59" w:rsidR="00E12D75" w:rsidRPr="00F60500" w:rsidRDefault="00A6392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702906</w:t>
            </w:r>
          </w:p>
        </w:tc>
      </w:tr>
      <w:tr w:rsidR="00E12D75" w:rsidRPr="00F60500" w14:paraId="337759CB" w14:textId="77777777" w:rsidTr="00E12D75">
        <w:tc>
          <w:tcPr>
            <w:tcW w:w="901" w:type="dxa"/>
          </w:tcPr>
          <w:p w14:paraId="71C4B94A" w14:textId="6AE90BB7" w:rsidR="00E12D75" w:rsidRPr="00F60500" w:rsidRDefault="006C2C9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2586</w:t>
            </w:r>
          </w:p>
        </w:tc>
        <w:tc>
          <w:tcPr>
            <w:tcW w:w="3831" w:type="dxa"/>
          </w:tcPr>
          <w:p w14:paraId="230549D7" w14:textId="6FADAB6D" w:rsidR="00E12D75" w:rsidRPr="00F60500" w:rsidRDefault="00A6392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L. J. R.</w:t>
            </w:r>
          </w:p>
        </w:tc>
        <w:tc>
          <w:tcPr>
            <w:tcW w:w="2209" w:type="dxa"/>
          </w:tcPr>
          <w:p w14:paraId="1CEE7D9F" w14:textId="74967A57" w:rsidR="00E12D75" w:rsidRPr="00F60500" w:rsidRDefault="00A6392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0455FF4D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22FEBD6" w14:textId="4BE064A6" w:rsidR="00E12D75" w:rsidRPr="00F60500" w:rsidRDefault="00A6392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704307</w:t>
            </w:r>
          </w:p>
        </w:tc>
      </w:tr>
      <w:tr w:rsidR="00E12D75" w:rsidRPr="003D7C3F" w14:paraId="44BC45F7" w14:textId="77777777" w:rsidTr="00E12D75">
        <w:tc>
          <w:tcPr>
            <w:tcW w:w="901" w:type="dxa"/>
          </w:tcPr>
          <w:p w14:paraId="04BC8DB4" w14:textId="09734998" w:rsidR="00E12D75" w:rsidRPr="003D7C3F" w:rsidRDefault="006C2C9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2587</w:t>
            </w:r>
          </w:p>
        </w:tc>
        <w:tc>
          <w:tcPr>
            <w:tcW w:w="3831" w:type="dxa"/>
          </w:tcPr>
          <w:p w14:paraId="5094D468" w14:textId="7A8216AF" w:rsidR="00E12D75" w:rsidRPr="003D7C3F" w:rsidRDefault="00A6392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V. A. N.</w:t>
            </w:r>
          </w:p>
        </w:tc>
        <w:tc>
          <w:tcPr>
            <w:tcW w:w="2209" w:type="dxa"/>
          </w:tcPr>
          <w:p w14:paraId="78A58573" w14:textId="6BAD245E" w:rsidR="00E12D75" w:rsidRPr="003D7C3F" w:rsidRDefault="00A6392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00FD8DA8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A3029B2" w14:textId="6C592075" w:rsidR="00E12D75" w:rsidRPr="003D7C3F" w:rsidRDefault="00A6392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700505</w:t>
            </w:r>
          </w:p>
        </w:tc>
      </w:tr>
      <w:tr w:rsidR="00E12D75" w:rsidRPr="003D7C3F" w14:paraId="2C9CD449" w14:textId="77777777" w:rsidTr="00E12D75">
        <w:tc>
          <w:tcPr>
            <w:tcW w:w="901" w:type="dxa"/>
          </w:tcPr>
          <w:p w14:paraId="05D4F1D5" w14:textId="26DB0517" w:rsidR="00E12D75" w:rsidRPr="003D7C3F" w:rsidRDefault="006C2C9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2588</w:t>
            </w:r>
          </w:p>
        </w:tc>
        <w:tc>
          <w:tcPr>
            <w:tcW w:w="3831" w:type="dxa"/>
          </w:tcPr>
          <w:p w14:paraId="554E331F" w14:textId="323F2184" w:rsidR="00E12D75" w:rsidRPr="003D7C3F" w:rsidRDefault="00A6392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O. B. S.</w:t>
            </w:r>
          </w:p>
        </w:tc>
        <w:tc>
          <w:tcPr>
            <w:tcW w:w="2209" w:type="dxa"/>
          </w:tcPr>
          <w:p w14:paraId="340C15B0" w14:textId="3AF585EB" w:rsidR="00E12D75" w:rsidRPr="003D7C3F" w:rsidRDefault="00A6392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4EA8CA38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C62928C" w14:textId="781F4E5A" w:rsidR="00E12D75" w:rsidRPr="003D7C3F" w:rsidRDefault="00A6392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702805</w:t>
            </w:r>
          </w:p>
        </w:tc>
      </w:tr>
      <w:tr w:rsidR="00E12D75" w:rsidRPr="003D7C3F" w14:paraId="6D174C25" w14:textId="77777777" w:rsidTr="00E12D75">
        <w:tc>
          <w:tcPr>
            <w:tcW w:w="901" w:type="dxa"/>
          </w:tcPr>
          <w:p w14:paraId="1788BCAE" w14:textId="3B5F1806" w:rsidR="00E12D75" w:rsidRPr="003D7C3F" w:rsidRDefault="006C2C9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2589</w:t>
            </w:r>
          </w:p>
        </w:tc>
        <w:tc>
          <w:tcPr>
            <w:tcW w:w="3831" w:type="dxa"/>
          </w:tcPr>
          <w:p w14:paraId="73BB0F9D" w14:textId="640DC58F" w:rsidR="00E12D75" w:rsidRPr="003D7C3F" w:rsidRDefault="00A6392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O.</w:t>
            </w:r>
          </w:p>
        </w:tc>
        <w:tc>
          <w:tcPr>
            <w:tcW w:w="2209" w:type="dxa"/>
          </w:tcPr>
          <w:p w14:paraId="6A52E0E9" w14:textId="7F60EA51" w:rsidR="00E12D75" w:rsidRPr="003D7C3F" w:rsidRDefault="00A6392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088B339F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F482098" w14:textId="440A30CB" w:rsidR="00E12D75" w:rsidRPr="003D7C3F" w:rsidRDefault="00A6392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704605</w:t>
            </w:r>
          </w:p>
        </w:tc>
      </w:tr>
      <w:tr w:rsidR="00E12D75" w:rsidRPr="003D7C3F" w14:paraId="2E00584F" w14:textId="77777777" w:rsidTr="00E12D75">
        <w:tc>
          <w:tcPr>
            <w:tcW w:w="901" w:type="dxa"/>
          </w:tcPr>
          <w:p w14:paraId="31D11AFB" w14:textId="4A2981C2" w:rsidR="00E12D75" w:rsidRPr="003D7C3F" w:rsidRDefault="006C2C9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2590</w:t>
            </w:r>
          </w:p>
        </w:tc>
        <w:tc>
          <w:tcPr>
            <w:tcW w:w="3831" w:type="dxa"/>
          </w:tcPr>
          <w:p w14:paraId="3E04EC9F" w14:textId="55FEAFE4" w:rsidR="00E12D75" w:rsidRPr="003D7C3F" w:rsidRDefault="00A6392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A. V.</w:t>
            </w:r>
          </w:p>
        </w:tc>
        <w:tc>
          <w:tcPr>
            <w:tcW w:w="2209" w:type="dxa"/>
          </w:tcPr>
          <w:p w14:paraId="5DF656A4" w14:textId="26AE96FF" w:rsidR="00E12D75" w:rsidRPr="003D7C3F" w:rsidRDefault="00A6392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4E66CB56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8938273" w14:textId="12E36DF6" w:rsidR="00E12D75" w:rsidRPr="003D7C3F" w:rsidRDefault="00A6392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707807</w:t>
            </w:r>
          </w:p>
        </w:tc>
      </w:tr>
      <w:tr w:rsidR="00E12D75" w:rsidRPr="003D7C3F" w14:paraId="75084EFA" w14:textId="77777777" w:rsidTr="00E12D75">
        <w:tc>
          <w:tcPr>
            <w:tcW w:w="901" w:type="dxa"/>
          </w:tcPr>
          <w:p w14:paraId="5E48A311" w14:textId="3563D8AD" w:rsidR="00E12D75" w:rsidRPr="003D7C3F" w:rsidRDefault="006C2C9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2591</w:t>
            </w:r>
          </w:p>
        </w:tc>
        <w:tc>
          <w:tcPr>
            <w:tcW w:w="3831" w:type="dxa"/>
          </w:tcPr>
          <w:p w14:paraId="23A4B13F" w14:textId="39FE281F" w:rsidR="00E12D75" w:rsidRPr="003D7C3F" w:rsidRDefault="00A6392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A. F.</w:t>
            </w:r>
          </w:p>
        </w:tc>
        <w:tc>
          <w:tcPr>
            <w:tcW w:w="2209" w:type="dxa"/>
          </w:tcPr>
          <w:p w14:paraId="00309136" w14:textId="6655F81D" w:rsidR="00E12D75" w:rsidRPr="003D7C3F" w:rsidRDefault="00A6392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623F777E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7D8036D" w14:textId="0B1C5BFC" w:rsidR="00E12D75" w:rsidRPr="003D7C3F" w:rsidRDefault="00A6392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700306</w:t>
            </w:r>
          </w:p>
        </w:tc>
      </w:tr>
      <w:tr w:rsidR="00E12D75" w:rsidRPr="003D7C3F" w14:paraId="7A4A7ACA" w14:textId="77777777" w:rsidTr="00E12D75">
        <w:tc>
          <w:tcPr>
            <w:tcW w:w="901" w:type="dxa"/>
          </w:tcPr>
          <w:p w14:paraId="5ACAB99D" w14:textId="527C3F96" w:rsidR="00E12D75" w:rsidRPr="003D7C3F" w:rsidRDefault="006C2C9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2592</w:t>
            </w:r>
          </w:p>
        </w:tc>
        <w:tc>
          <w:tcPr>
            <w:tcW w:w="3831" w:type="dxa"/>
          </w:tcPr>
          <w:p w14:paraId="2E3FB259" w14:textId="5A019827" w:rsidR="00E12D75" w:rsidRPr="003D7C3F" w:rsidRDefault="00A6392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G. S.</w:t>
            </w:r>
          </w:p>
        </w:tc>
        <w:tc>
          <w:tcPr>
            <w:tcW w:w="2209" w:type="dxa"/>
          </w:tcPr>
          <w:p w14:paraId="5CA9D2E7" w14:textId="0A37068F" w:rsidR="00E12D75" w:rsidRPr="003D7C3F" w:rsidRDefault="00A6392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7A0CC833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7693606" w14:textId="7C034F1F" w:rsidR="00E12D75" w:rsidRPr="003D7C3F" w:rsidRDefault="00A6392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702804</w:t>
            </w:r>
          </w:p>
        </w:tc>
      </w:tr>
      <w:tr w:rsidR="00E12D75" w:rsidRPr="003D7C3F" w14:paraId="0A7810BC" w14:textId="77777777" w:rsidTr="00E12D75">
        <w:tc>
          <w:tcPr>
            <w:tcW w:w="901" w:type="dxa"/>
          </w:tcPr>
          <w:p w14:paraId="165585D4" w14:textId="03A03610" w:rsidR="00E12D75" w:rsidRPr="003D7C3F" w:rsidRDefault="006C2C9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2593</w:t>
            </w:r>
          </w:p>
        </w:tc>
        <w:tc>
          <w:tcPr>
            <w:tcW w:w="3831" w:type="dxa"/>
          </w:tcPr>
          <w:p w14:paraId="69FBE5F6" w14:textId="1A8E3247" w:rsidR="00E12D75" w:rsidRPr="003D7C3F" w:rsidRDefault="0021636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P. S.</w:t>
            </w:r>
          </w:p>
        </w:tc>
        <w:tc>
          <w:tcPr>
            <w:tcW w:w="2209" w:type="dxa"/>
          </w:tcPr>
          <w:p w14:paraId="7FB2074C" w14:textId="5C2B9A5E" w:rsidR="00E12D75" w:rsidRPr="003D7C3F" w:rsidRDefault="0021636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6BCEF541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DA3A82F" w14:textId="0FCDFA6B" w:rsidR="00E12D75" w:rsidRPr="003D7C3F" w:rsidRDefault="0021636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704806</w:t>
            </w:r>
          </w:p>
        </w:tc>
      </w:tr>
      <w:tr w:rsidR="00E12D75" w:rsidRPr="003D7C3F" w14:paraId="48BE57D5" w14:textId="77777777" w:rsidTr="00E12D75">
        <w:tc>
          <w:tcPr>
            <w:tcW w:w="901" w:type="dxa"/>
          </w:tcPr>
          <w:p w14:paraId="3B26A0F0" w14:textId="3446ABC0" w:rsidR="00E12D75" w:rsidRPr="003D7C3F" w:rsidRDefault="006C2C9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2594</w:t>
            </w:r>
          </w:p>
        </w:tc>
        <w:tc>
          <w:tcPr>
            <w:tcW w:w="3831" w:type="dxa"/>
          </w:tcPr>
          <w:p w14:paraId="53F8EA35" w14:textId="6C0C8E6B" w:rsidR="00E12D75" w:rsidRPr="003D7C3F" w:rsidRDefault="0021636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R. N. V.</w:t>
            </w:r>
          </w:p>
        </w:tc>
        <w:tc>
          <w:tcPr>
            <w:tcW w:w="2209" w:type="dxa"/>
          </w:tcPr>
          <w:p w14:paraId="0F3DD6FD" w14:textId="38C09DE0" w:rsidR="00E12D75" w:rsidRPr="003D7C3F" w:rsidRDefault="0021636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526D5252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6FBE649" w14:textId="50756FB8" w:rsidR="00E12D75" w:rsidRPr="003D7C3F" w:rsidRDefault="0021636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704705</w:t>
            </w:r>
          </w:p>
        </w:tc>
      </w:tr>
      <w:tr w:rsidR="00E12D75" w:rsidRPr="003D7C3F" w14:paraId="486F2826" w14:textId="77777777" w:rsidTr="00E12D75">
        <w:tc>
          <w:tcPr>
            <w:tcW w:w="901" w:type="dxa"/>
          </w:tcPr>
          <w:p w14:paraId="493C7400" w14:textId="1637B779" w:rsidR="00E12D75" w:rsidRPr="003D7C3F" w:rsidRDefault="006C2C9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2595</w:t>
            </w:r>
          </w:p>
        </w:tc>
        <w:tc>
          <w:tcPr>
            <w:tcW w:w="3831" w:type="dxa"/>
          </w:tcPr>
          <w:p w14:paraId="2F3AF3E0" w14:textId="444BBB69" w:rsidR="00E12D75" w:rsidRPr="003D7C3F" w:rsidRDefault="0021636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V. A.</w:t>
            </w:r>
          </w:p>
        </w:tc>
        <w:tc>
          <w:tcPr>
            <w:tcW w:w="2209" w:type="dxa"/>
          </w:tcPr>
          <w:p w14:paraId="03AAA3FB" w14:textId="2861959F" w:rsidR="00E12D75" w:rsidRPr="003D7C3F" w:rsidRDefault="0021636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44619239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E337DD4" w14:textId="42B5AC82" w:rsidR="00E12D75" w:rsidRPr="003D7C3F" w:rsidRDefault="0021636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700104</w:t>
            </w:r>
          </w:p>
        </w:tc>
      </w:tr>
      <w:tr w:rsidR="00E12D75" w:rsidRPr="003D7C3F" w14:paraId="4B6ECF50" w14:textId="77777777" w:rsidTr="00E12D75">
        <w:tc>
          <w:tcPr>
            <w:tcW w:w="901" w:type="dxa"/>
          </w:tcPr>
          <w:p w14:paraId="6B6416A3" w14:textId="728664CF" w:rsidR="00E12D75" w:rsidRPr="003D7C3F" w:rsidRDefault="006C2C9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2596</w:t>
            </w:r>
          </w:p>
        </w:tc>
        <w:tc>
          <w:tcPr>
            <w:tcW w:w="3831" w:type="dxa"/>
          </w:tcPr>
          <w:p w14:paraId="79C56D70" w14:textId="4EA7D676" w:rsidR="00E12D75" w:rsidRPr="003D7C3F" w:rsidRDefault="0021636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R. O.</w:t>
            </w:r>
          </w:p>
        </w:tc>
        <w:tc>
          <w:tcPr>
            <w:tcW w:w="2209" w:type="dxa"/>
          </w:tcPr>
          <w:p w14:paraId="26045634" w14:textId="17DB418A" w:rsidR="00E12D75" w:rsidRPr="003D7C3F" w:rsidRDefault="0021636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0F6BCDC1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5C115D1" w14:textId="516E0859" w:rsidR="00E12D75" w:rsidRPr="003D7C3F" w:rsidRDefault="0021636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705002</w:t>
            </w:r>
          </w:p>
        </w:tc>
      </w:tr>
      <w:tr w:rsidR="00E12D75" w:rsidRPr="003D7C3F" w14:paraId="7DE61CD6" w14:textId="77777777" w:rsidTr="00E12D75">
        <w:tc>
          <w:tcPr>
            <w:tcW w:w="901" w:type="dxa"/>
          </w:tcPr>
          <w:p w14:paraId="7514087A" w14:textId="28D660D2" w:rsidR="00E12D75" w:rsidRPr="003D7C3F" w:rsidRDefault="006C2C9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2597</w:t>
            </w:r>
          </w:p>
        </w:tc>
        <w:tc>
          <w:tcPr>
            <w:tcW w:w="3831" w:type="dxa"/>
          </w:tcPr>
          <w:p w14:paraId="1C96170D" w14:textId="05432789" w:rsidR="00E12D75" w:rsidRPr="003D7C3F" w:rsidRDefault="0021636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O. S.</w:t>
            </w:r>
          </w:p>
        </w:tc>
        <w:tc>
          <w:tcPr>
            <w:tcW w:w="2209" w:type="dxa"/>
          </w:tcPr>
          <w:p w14:paraId="44FF0266" w14:textId="7C506724" w:rsidR="00E12D75" w:rsidRPr="003D7C3F" w:rsidRDefault="0021636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060BD122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E62C32C" w14:textId="3391CF02" w:rsidR="00E12D75" w:rsidRPr="003D7C3F" w:rsidRDefault="0021636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706404</w:t>
            </w:r>
          </w:p>
        </w:tc>
      </w:tr>
      <w:tr w:rsidR="00E12D75" w:rsidRPr="003D7C3F" w14:paraId="5D7321C1" w14:textId="77777777" w:rsidTr="00E12D75">
        <w:tc>
          <w:tcPr>
            <w:tcW w:w="901" w:type="dxa"/>
          </w:tcPr>
          <w:p w14:paraId="7FED443C" w14:textId="434D2970" w:rsidR="00E12D75" w:rsidRPr="003D7C3F" w:rsidRDefault="006C2C9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2598</w:t>
            </w:r>
          </w:p>
        </w:tc>
        <w:tc>
          <w:tcPr>
            <w:tcW w:w="3831" w:type="dxa"/>
          </w:tcPr>
          <w:p w14:paraId="4C5FB3CC" w14:textId="7BBF4E2C" w:rsidR="00E12D75" w:rsidRPr="003D7C3F" w:rsidRDefault="0021636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B. B.</w:t>
            </w:r>
          </w:p>
        </w:tc>
        <w:tc>
          <w:tcPr>
            <w:tcW w:w="2209" w:type="dxa"/>
          </w:tcPr>
          <w:p w14:paraId="0E8178A5" w14:textId="7526F501" w:rsidR="00E12D75" w:rsidRPr="003D7C3F" w:rsidRDefault="0021636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17FE1C20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A89A45C" w14:textId="72920D7D" w:rsidR="00E12D75" w:rsidRPr="003D7C3F" w:rsidRDefault="0021636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703600</w:t>
            </w:r>
          </w:p>
        </w:tc>
      </w:tr>
      <w:tr w:rsidR="00E12D75" w:rsidRPr="003D7C3F" w14:paraId="06857177" w14:textId="77777777" w:rsidTr="00E12D75">
        <w:tc>
          <w:tcPr>
            <w:tcW w:w="901" w:type="dxa"/>
          </w:tcPr>
          <w:p w14:paraId="24E2DC21" w14:textId="023B7CAB" w:rsidR="00E12D75" w:rsidRPr="003D7C3F" w:rsidRDefault="006C2C9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2599</w:t>
            </w:r>
          </w:p>
        </w:tc>
        <w:tc>
          <w:tcPr>
            <w:tcW w:w="3831" w:type="dxa"/>
          </w:tcPr>
          <w:p w14:paraId="2E23B0DC" w14:textId="681C646D" w:rsidR="00E12D75" w:rsidRPr="003D7C3F" w:rsidRDefault="0021636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A. R.</w:t>
            </w:r>
          </w:p>
        </w:tc>
        <w:tc>
          <w:tcPr>
            <w:tcW w:w="2209" w:type="dxa"/>
          </w:tcPr>
          <w:p w14:paraId="2A44BDB7" w14:textId="244598B8" w:rsidR="00E12D75" w:rsidRPr="003D7C3F" w:rsidRDefault="0021636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2A2EEE7F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5804FE2" w14:textId="1D008CA2" w:rsidR="00E12D75" w:rsidRPr="003D7C3F" w:rsidRDefault="0021636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700507</w:t>
            </w:r>
          </w:p>
        </w:tc>
      </w:tr>
      <w:tr w:rsidR="00E12D75" w:rsidRPr="003D7C3F" w14:paraId="1347011D" w14:textId="77777777" w:rsidTr="00E12D75">
        <w:tc>
          <w:tcPr>
            <w:tcW w:w="901" w:type="dxa"/>
          </w:tcPr>
          <w:p w14:paraId="485E85F9" w14:textId="3F2A4A78" w:rsidR="00E12D75" w:rsidRPr="003D7C3F" w:rsidRDefault="006C2C9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2600</w:t>
            </w:r>
          </w:p>
        </w:tc>
        <w:tc>
          <w:tcPr>
            <w:tcW w:w="3831" w:type="dxa"/>
          </w:tcPr>
          <w:p w14:paraId="6D466D95" w14:textId="391FE8C3" w:rsidR="00E12D75" w:rsidRPr="003D7C3F" w:rsidRDefault="0021636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E. S.</w:t>
            </w:r>
          </w:p>
        </w:tc>
        <w:tc>
          <w:tcPr>
            <w:tcW w:w="2209" w:type="dxa"/>
          </w:tcPr>
          <w:p w14:paraId="41E6DBF3" w14:textId="18314660" w:rsidR="00E12D75" w:rsidRPr="003D7C3F" w:rsidRDefault="0021636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5090C5A1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CFA8ED9" w14:textId="356599EE" w:rsidR="00E12D75" w:rsidRPr="003D7C3F" w:rsidRDefault="0021636D" w:rsidP="0021636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708601</w:t>
            </w:r>
          </w:p>
        </w:tc>
      </w:tr>
      <w:tr w:rsidR="00E12D75" w:rsidRPr="003D7C3F" w14:paraId="315D5DB0" w14:textId="77777777" w:rsidTr="00E12D75">
        <w:tc>
          <w:tcPr>
            <w:tcW w:w="901" w:type="dxa"/>
          </w:tcPr>
          <w:p w14:paraId="260266B1" w14:textId="5477A6BA" w:rsidR="00E12D75" w:rsidRPr="003D7C3F" w:rsidRDefault="006C2C9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2601</w:t>
            </w:r>
          </w:p>
        </w:tc>
        <w:tc>
          <w:tcPr>
            <w:tcW w:w="3831" w:type="dxa"/>
          </w:tcPr>
          <w:p w14:paraId="452A4DC5" w14:textId="15CF1D20" w:rsidR="00E12D75" w:rsidRPr="003D7C3F" w:rsidRDefault="0021636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F. S.</w:t>
            </w:r>
          </w:p>
        </w:tc>
        <w:tc>
          <w:tcPr>
            <w:tcW w:w="2209" w:type="dxa"/>
          </w:tcPr>
          <w:p w14:paraId="02F6649F" w14:textId="459D0A0D" w:rsidR="00E12D75" w:rsidRPr="003D7C3F" w:rsidRDefault="0021636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417EEA60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CF22AB6" w14:textId="34975BC1" w:rsidR="00E12D75" w:rsidRPr="003D7C3F" w:rsidRDefault="0021636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708001</w:t>
            </w:r>
          </w:p>
        </w:tc>
      </w:tr>
      <w:tr w:rsidR="00E12D75" w:rsidRPr="003D7C3F" w14:paraId="1632E05F" w14:textId="77777777" w:rsidTr="00E12D75">
        <w:tc>
          <w:tcPr>
            <w:tcW w:w="901" w:type="dxa"/>
          </w:tcPr>
          <w:p w14:paraId="65DFED0C" w14:textId="0D4402D8" w:rsidR="00E12D75" w:rsidRPr="003D7C3F" w:rsidRDefault="006C2C9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2602</w:t>
            </w:r>
          </w:p>
        </w:tc>
        <w:tc>
          <w:tcPr>
            <w:tcW w:w="3831" w:type="dxa"/>
          </w:tcPr>
          <w:p w14:paraId="5A95C378" w14:textId="2DA7DC72" w:rsidR="00E12D75" w:rsidRPr="003D7C3F" w:rsidRDefault="0021636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J. S.</w:t>
            </w:r>
          </w:p>
        </w:tc>
        <w:tc>
          <w:tcPr>
            <w:tcW w:w="2209" w:type="dxa"/>
          </w:tcPr>
          <w:p w14:paraId="3E78B1D4" w14:textId="1BC0D962" w:rsidR="00E12D75" w:rsidRPr="003D7C3F" w:rsidRDefault="0021636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374AE6AF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F80AB27" w14:textId="50604185" w:rsidR="00E12D75" w:rsidRPr="003D7C3F" w:rsidRDefault="0021636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706405</w:t>
            </w:r>
          </w:p>
        </w:tc>
      </w:tr>
      <w:tr w:rsidR="00E12D75" w:rsidRPr="003D7C3F" w14:paraId="5E42F11A" w14:textId="77777777" w:rsidTr="00E12D75">
        <w:tc>
          <w:tcPr>
            <w:tcW w:w="901" w:type="dxa"/>
          </w:tcPr>
          <w:p w14:paraId="38D650E3" w14:textId="052DC0B6" w:rsidR="00E12D75" w:rsidRPr="003D7C3F" w:rsidRDefault="006C2C9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2603</w:t>
            </w:r>
          </w:p>
        </w:tc>
        <w:tc>
          <w:tcPr>
            <w:tcW w:w="3831" w:type="dxa"/>
          </w:tcPr>
          <w:p w14:paraId="10E9ED09" w14:textId="17BE58A5" w:rsidR="00E12D75" w:rsidRPr="003D7C3F" w:rsidRDefault="0021636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D. P. D. S.</w:t>
            </w:r>
          </w:p>
        </w:tc>
        <w:tc>
          <w:tcPr>
            <w:tcW w:w="2209" w:type="dxa"/>
          </w:tcPr>
          <w:p w14:paraId="79371A34" w14:textId="7C5B76CC" w:rsidR="00E12D75" w:rsidRPr="003D7C3F" w:rsidRDefault="0021636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51F535F9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7247FAD" w14:textId="5BE96D8A" w:rsidR="00E12D75" w:rsidRPr="003D7C3F" w:rsidRDefault="0021636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700504</w:t>
            </w:r>
          </w:p>
        </w:tc>
      </w:tr>
      <w:tr w:rsidR="00E12D75" w:rsidRPr="00F60500" w14:paraId="621699B3" w14:textId="77777777" w:rsidTr="00E12D75">
        <w:tc>
          <w:tcPr>
            <w:tcW w:w="901" w:type="dxa"/>
          </w:tcPr>
          <w:p w14:paraId="03BD899B" w14:textId="4746A7FC" w:rsidR="00E12D75" w:rsidRPr="00F60500" w:rsidRDefault="006C2C9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2604</w:t>
            </w:r>
          </w:p>
        </w:tc>
        <w:tc>
          <w:tcPr>
            <w:tcW w:w="3831" w:type="dxa"/>
          </w:tcPr>
          <w:p w14:paraId="1954B3FC" w14:textId="4FAA9DBC" w:rsidR="00E12D75" w:rsidRPr="00F60500" w:rsidRDefault="00E4136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M. F.</w:t>
            </w:r>
          </w:p>
        </w:tc>
        <w:tc>
          <w:tcPr>
            <w:tcW w:w="2209" w:type="dxa"/>
          </w:tcPr>
          <w:p w14:paraId="6189989F" w14:textId="5F7215A7" w:rsidR="00E12D75" w:rsidRPr="00F60500" w:rsidRDefault="00E4136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76B0EFF0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CF1C4C4" w14:textId="36B59823" w:rsidR="00E12D75" w:rsidRPr="00F60500" w:rsidRDefault="00E4136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700606</w:t>
            </w:r>
          </w:p>
        </w:tc>
      </w:tr>
      <w:tr w:rsidR="00E12D75" w:rsidRPr="00F60500" w14:paraId="38093D49" w14:textId="77777777" w:rsidTr="00E12D75">
        <w:tc>
          <w:tcPr>
            <w:tcW w:w="901" w:type="dxa"/>
          </w:tcPr>
          <w:p w14:paraId="181343AB" w14:textId="708C827E" w:rsidR="00E4136A" w:rsidRPr="00F60500" w:rsidRDefault="00E4136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2605</w:t>
            </w:r>
          </w:p>
        </w:tc>
        <w:tc>
          <w:tcPr>
            <w:tcW w:w="3831" w:type="dxa"/>
          </w:tcPr>
          <w:p w14:paraId="3617B038" w14:textId="6F9A42D7" w:rsidR="00E12D75" w:rsidRPr="00F60500" w:rsidRDefault="00E4136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G. S. L. M.</w:t>
            </w:r>
          </w:p>
        </w:tc>
        <w:tc>
          <w:tcPr>
            <w:tcW w:w="2209" w:type="dxa"/>
          </w:tcPr>
          <w:p w14:paraId="45D0178E" w14:textId="0C0320EE" w:rsidR="00E12D75" w:rsidRPr="00F60500" w:rsidRDefault="00E4136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5B2479CD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16197CC" w14:textId="6F12F072" w:rsidR="00E12D75" w:rsidRPr="00F60500" w:rsidRDefault="00E4136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700503</w:t>
            </w:r>
          </w:p>
        </w:tc>
      </w:tr>
      <w:tr w:rsidR="00E12D75" w:rsidRPr="00F60500" w14:paraId="292A920E" w14:textId="77777777" w:rsidTr="00E12D75">
        <w:tc>
          <w:tcPr>
            <w:tcW w:w="901" w:type="dxa"/>
          </w:tcPr>
          <w:p w14:paraId="5580DAA2" w14:textId="59772005" w:rsidR="00E12D75" w:rsidRPr="00F60500" w:rsidRDefault="00E4136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2606</w:t>
            </w:r>
          </w:p>
        </w:tc>
        <w:tc>
          <w:tcPr>
            <w:tcW w:w="3831" w:type="dxa"/>
          </w:tcPr>
          <w:p w14:paraId="4B504CC5" w14:textId="4FA85ABB" w:rsidR="00E12D75" w:rsidRPr="00F60500" w:rsidRDefault="00E4136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L. M.</w:t>
            </w:r>
          </w:p>
        </w:tc>
        <w:tc>
          <w:tcPr>
            <w:tcW w:w="2209" w:type="dxa"/>
          </w:tcPr>
          <w:p w14:paraId="629E0C30" w14:textId="08AD8A95" w:rsidR="00E12D75" w:rsidRPr="00F60500" w:rsidRDefault="00E4136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6446797B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EAF6109" w14:textId="04AA3705" w:rsidR="00E12D75" w:rsidRPr="00F60500" w:rsidRDefault="00E4136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700902</w:t>
            </w:r>
          </w:p>
        </w:tc>
      </w:tr>
      <w:tr w:rsidR="00E12D75" w:rsidRPr="00F60500" w14:paraId="0652C0F4" w14:textId="77777777" w:rsidTr="00E12D75">
        <w:tc>
          <w:tcPr>
            <w:tcW w:w="901" w:type="dxa"/>
          </w:tcPr>
          <w:p w14:paraId="6131D942" w14:textId="4A145095" w:rsidR="00E12D75" w:rsidRPr="00F60500" w:rsidRDefault="00E4136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2607</w:t>
            </w:r>
          </w:p>
        </w:tc>
        <w:tc>
          <w:tcPr>
            <w:tcW w:w="3831" w:type="dxa"/>
          </w:tcPr>
          <w:p w14:paraId="50689F54" w14:textId="110D79D6" w:rsidR="00E12D75" w:rsidRPr="00F60500" w:rsidRDefault="00E4136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E. B. S.</w:t>
            </w:r>
          </w:p>
        </w:tc>
        <w:tc>
          <w:tcPr>
            <w:tcW w:w="2209" w:type="dxa"/>
          </w:tcPr>
          <w:p w14:paraId="58B53800" w14:textId="4D07B100" w:rsidR="00E12D75" w:rsidRPr="00F60500" w:rsidRDefault="00E4136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3B3233B6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FF6B38C" w14:textId="3B1E37EC" w:rsidR="00E12D75" w:rsidRPr="00F60500" w:rsidRDefault="00E4136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700006</w:t>
            </w:r>
          </w:p>
        </w:tc>
      </w:tr>
      <w:tr w:rsidR="00E12D75" w:rsidRPr="00F60500" w14:paraId="407AF5A9" w14:textId="77777777" w:rsidTr="00E12D75">
        <w:tc>
          <w:tcPr>
            <w:tcW w:w="901" w:type="dxa"/>
          </w:tcPr>
          <w:p w14:paraId="2FC101DF" w14:textId="08644C22" w:rsidR="00E12D75" w:rsidRPr="00F60500" w:rsidRDefault="00E4136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2608</w:t>
            </w:r>
          </w:p>
        </w:tc>
        <w:tc>
          <w:tcPr>
            <w:tcW w:w="3831" w:type="dxa"/>
          </w:tcPr>
          <w:p w14:paraId="1A718874" w14:textId="11543A4B" w:rsidR="00E12D75" w:rsidRPr="00F60500" w:rsidRDefault="00E4136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N. A. P. S.</w:t>
            </w:r>
          </w:p>
        </w:tc>
        <w:tc>
          <w:tcPr>
            <w:tcW w:w="2209" w:type="dxa"/>
          </w:tcPr>
          <w:p w14:paraId="108C85B6" w14:textId="674D15C0" w:rsidR="00E12D75" w:rsidRPr="00F60500" w:rsidRDefault="00E4136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79F25A1A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177801E" w14:textId="13486408" w:rsidR="00E12D75" w:rsidRPr="00F60500" w:rsidRDefault="00E4136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707404</w:t>
            </w:r>
          </w:p>
        </w:tc>
      </w:tr>
      <w:tr w:rsidR="00E12D75" w:rsidRPr="00F60500" w14:paraId="13667E53" w14:textId="77777777" w:rsidTr="00E12D75">
        <w:tc>
          <w:tcPr>
            <w:tcW w:w="901" w:type="dxa"/>
          </w:tcPr>
          <w:p w14:paraId="482F2A69" w14:textId="0AC96C54" w:rsidR="00E12D75" w:rsidRPr="00F60500" w:rsidRDefault="00E4136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2609</w:t>
            </w:r>
          </w:p>
        </w:tc>
        <w:tc>
          <w:tcPr>
            <w:tcW w:w="3831" w:type="dxa"/>
          </w:tcPr>
          <w:p w14:paraId="547AEC10" w14:textId="5B32555B" w:rsidR="00E12D75" w:rsidRPr="00F60500" w:rsidRDefault="00E4136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 C. N. A.</w:t>
            </w:r>
          </w:p>
        </w:tc>
        <w:tc>
          <w:tcPr>
            <w:tcW w:w="2209" w:type="dxa"/>
          </w:tcPr>
          <w:p w14:paraId="0ABF0D90" w14:textId="350164B8" w:rsidR="00E12D75" w:rsidRPr="00F60500" w:rsidRDefault="00E4136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5E78086E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DE849DD" w14:textId="1181A676" w:rsidR="00E12D75" w:rsidRPr="00F60500" w:rsidRDefault="00E4136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700801</w:t>
            </w:r>
          </w:p>
        </w:tc>
      </w:tr>
      <w:tr w:rsidR="00E12D75" w:rsidRPr="00F60500" w14:paraId="096B42D8" w14:textId="77777777" w:rsidTr="00E12D75">
        <w:tc>
          <w:tcPr>
            <w:tcW w:w="901" w:type="dxa"/>
          </w:tcPr>
          <w:p w14:paraId="5E09043A" w14:textId="6C4D79ED" w:rsidR="00E12D75" w:rsidRPr="00F60500" w:rsidRDefault="00E4136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2610</w:t>
            </w:r>
          </w:p>
        </w:tc>
        <w:tc>
          <w:tcPr>
            <w:tcW w:w="3831" w:type="dxa"/>
          </w:tcPr>
          <w:p w14:paraId="1AF40941" w14:textId="35DBB883" w:rsidR="00E12D75" w:rsidRPr="00F60500" w:rsidRDefault="00E4136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C. B. L.</w:t>
            </w:r>
          </w:p>
        </w:tc>
        <w:tc>
          <w:tcPr>
            <w:tcW w:w="2209" w:type="dxa"/>
          </w:tcPr>
          <w:p w14:paraId="1F13B079" w14:textId="4942438B" w:rsidR="00E12D75" w:rsidRPr="00F60500" w:rsidRDefault="00E4136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5165CBBA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9457A22" w14:textId="0E26100E" w:rsidR="00E12D75" w:rsidRPr="00F60500" w:rsidRDefault="00E4136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700000</w:t>
            </w:r>
          </w:p>
        </w:tc>
      </w:tr>
      <w:tr w:rsidR="00E12D75" w:rsidRPr="00F60500" w14:paraId="15B98AA4" w14:textId="77777777" w:rsidTr="00E12D75">
        <w:tc>
          <w:tcPr>
            <w:tcW w:w="901" w:type="dxa"/>
          </w:tcPr>
          <w:p w14:paraId="72F01FCC" w14:textId="734B67C4" w:rsidR="00E12D75" w:rsidRPr="00F60500" w:rsidRDefault="00E4136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2611</w:t>
            </w:r>
          </w:p>
        </w:tc>
        <w:tc>
          <w:tcPr>
            <w:tcW w:w="3831" w:type="dxa"/>
          </w:tcPr>
          <w:p w14:paraId="0100D252" w14:textId="6542936B" w:rsidR="00E12D75" w:rsidRPr="00F60500" w:rsidRDefault="00E4136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D. A. S.</w:t>
            </w:r>
          </w:p>
        </w:tc>
        <w:tc>
          <w:tcPr>
            <w:tcW w:w="2209" w:type="dxa"/>
          </w:tcPr>
          <w:p w14:paraId="179134FC" w14:textId="461E61C3" w:rsidR="00E12D75" w:rsidRPr="00F60500" w:rsidRDefault="00E4136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38AA6CEF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D21D371" w14:textId="16995347" w:rsidR="00E12D75" w:rsidRPr="00F60500" w:rsidRDefault="00E4136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708202</w:t>
            </w:r>
          </w:p>
        </w:tc>
      </w:tr>
      <w:tr w:rsidR="00E12D75" w:rsidRPr="00F60500" w14:paraId="6B3C2CA6" w14:textId="77777777" w:rsidTr="00E12D75">
        <w:tc>
          <w:tcPr>
            <w:tcW w:w="901" w:type="dxa"/>
          </w:tcPr>
          <w:p w14:paraId="0A088156" w14:textId="2ED8AEFC" w:rsidR="00E12D75" w:rsidRPr="00F60500" w:rsidRDefault="00E4136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2612</w:t>
            </w:r>
          </w:p>
        </w:tc>
        <w:tc>
          <w:tcPr>
            <w:tcW w:w="3831" w:type="dxa"/>
          </w:tcPr>
          <w:p w14:paraId="035665DC" w14:textId="131C91AE" w:rsidR="00E12D75" w:rsidRPr="00F60500" w:rsidRDefault="00E4136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C. A.</w:t>
            </w:r>
          </w:p>
        </w:tc>
        <w:tc>
          <w:tcPr>
            <w:tcW w:w="2209" w:type="dxa"/>
          </w:tcPr>
          <w:p w14:paraId="248E6371" w14:textId="4A0D6D3E" w:rsidR="00E12D75" w:rsidRPr="00F60500" w:rsidRDefault="00E4136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0589BA93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FC748AF" w14:textId="0024C3BC" w:rsidR="00E12D75" w:rsidRPr="00F60500" w:rsidRDefault="00E4136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700302</w:t>
            </w:r>
          </w:p>
        </w:tc>
      </w:tr>
      <w:tr w:rsidR="00E12D75" w:rsidRPr="00F60500" w14:paraId="3E023EBE" w14:textId="77777777" w:rsidTr="00E12D75">
        <w:tc>
          <w:tcPr>
            <w:tcW w:w="901" w:type="dxa"/>
          </w:tcPr>
          <w:p w14:paraId="7E89DCA7" w14:textId="49BDB8DC" w:rsidR="00E12D75" w:rsidRPr="00F60500" w:rsidRDefault="00E4136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2613</w:t>
            </w:r>
          </w:p>
        </w:tc>
        <w:tc>
          <w:tcPr>
            <w:tcW w:w="3831" w:type="dxa"/>
          </w:tcPr>
          <w:p w14:paraId="09E2F8B8" w14:textId="1D75BF77" w:rsidR="00E12D75" w:rsidRPr="00F60500" w:rsidRDefault="00E4136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E. L. P.</w:t>
            </w:r>
          </w:p>
        </w:tc>
        <w:tc>
          <w:tcPr>
            <w:tcW w:w="2209" w:type="dxa"/>
          </w:tcPr>
          <w:p w14:paraId="636C5CAB" w14:textId="493F0C9A" w:rsidR="00E12D75" w:rsidRPr="00F60500" w:rsidRDefault="00E4136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4F2C044E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6AE0BA9" w14:textId="12D3460A" w:rsidR="00E12D75" w:rsidRPr="00F60500" w:rsidRDefault="00E4136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707406</w:t>
            </w:r>
          </w:p>
        </w:tc>
      </w:tr>
      <w:tr w:rsidR="00E12D75" w:rsidRPr="00F60500" w14:paraId="0A2B8042" w14:textId="77777777" w:rsidTr="00E12D75">
        <w:tc>
          <w:tcPr>
            <w:tcW w:w="901" w:type="dxa"/>
          </w:tcPr>
          <w:p w14:paraId="772DCB86" w14:textId="0E69BC6C" w:rsidR="00E12D75" w:rsidRPr="00F60500" w:rsidRDefault="00E4136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2614</w:t>
            </w:r>
          </w:p>
        </w:tc>
        <w:tc>
          <w:tcPr>
            <w:tcW w:w="3831" w:type="dxa"/>
          </w:tcPr>
          <w:p w14:paraId="32E5BEFA" w14:textId="4E32BC28" w:rsidR="00E12D75" w:rsidRPr="00F60500" w:rsidRDefault="00E4136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N. A. S.</w:t>
            </w:r>
          </w:p>
        </w:tc>
        <w:tc>
          <w:tcPr>
            <w:tcW w:w="2209" w:type="dxa"/>
          </w:tcPr>
          <w:p w14:paraId="32DC5ADB" w14:textId="0B693229" w:rsidR="00E12D75" w:rsidRPr="00F60500" w:rsidRDefault="00E4136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4A965BD3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54D8672" w14:textId="5DB60A63" w:rsidR="00E12D75" w:rsidRPr="00F60500" w:rsidRDefault="00E4136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700004</w:t>
            </w:r>
          </w:p>
        </w:tc>
      </w:tr>
      <w:tr w:rsidR="00E12D75" w:rsidRPr="00F60500" w14:paraId="0840B7D2" w14:textId="77777777" w:rsidTr="00E12D75">
        <w:tc>
          <w:tcPr>
            <w:tcW w:w="901" w:type="dxa"/>
          </w:tcPr>
          <w:p w14:paraId="41E42A56" w14:textId="096E2F50" w:rsidR="00E12D75" w:rsidRPr="00F60500" w:rsidRDefault="00E4136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2615</w:t>
            </w:r>
          </w:p>
        </w:tc>
        <w:tc>
          <w:tcPr>
            <w:tcW w:w="3831" w:type="dxa"/>
          </w:tcPr>
          <w:p w14:paraId="6938EE38" w14:textId="2BB95A59" w:rsidR="00E12D75" w:rsidRPr="00F60500" w:rsidRDefault="00E4136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C. S.</w:t>
            </w:r>
          </w:p>
        </w:tc>
        <w:tc>
          <w:tcPr>
            <w:tcW w:w="2209" w:type="dxa"/>
          </w:tcPr>
          <w:p w14:paraId="4817D766" w14:textId="25C80527" w:rsidR="00E12D75" w:rsidRPr="00F60500" w:rsidRDefault="00E4136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55AF43F6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FCF2163" w14:textId="057A7BBE" w:rsidR="00E12D75" w:rsidRPr="00F60500" w:rsidRDefault="00E4136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707407</w:t>
            </w:r>
          </w:p>
        </w:tc>
      </w:tr>
      <w:tr w:rsidR="00E12D75" w:rsidRPr="003D7C3F" w14:paraId="227BAA92" w14:textId="77777777" w:rsidTr="00E12D75">
        <w:tc>
          <w:tcPr>
            <w:tcW w:w="901" w:type="dxa"/>
          </w:tcPr>
          <w:p w14:paraId="35D8B97F" w14:textId="6319CCC1" w:rsidR="00E12D75" w:rsidRPr="003D7C3F" w:rsidRDefault="00E4136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2616</w:t>
            </w:r>
          </w:p>
        </w:tc>
        <w:tc>
          <w:tcPr>
            <w:tcW w:w="3831" w:type="dxa"/>
          </w:tcPr>
          <w:p w14:paraId="56511E8B" w14:textId="46E9ED72" w:rsidR="00E12D75" w:rsidRPr="003D7C3F" w:rsidRDefault="00E4136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P. A. X.</w:t>
            </w:r>
          </w:p>
        </w:tc>
        <w:tc>
          <w:tcPr>
            <w:tcW w:w="2209" w:type="dxa"/>
          </w:tcPr>
          <w:p w14:paraId="010D996F" w14:textId="17470033" w:rsidR="00E12D75" w:rsidRPr="003D7C3F" w:rsidRDefault="00E4136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01C3F020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4DFA2F6" w14:textId="19DF7527" w:rsidR="00E12D75" w:rsidRPr="003D7C3F" w:rsidRDefault="00E4136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704308</w:t>
            </w:r>
          </w:p>
        </w:tc>
      </w:tr>
      <w:tr w:rsidR="00E12D75" w:rsidRPr="003D7C3F" w14:paraId="30359016" w14:textId="77777777" w:rsidTr="00E12D75">
        <w:tc>
          <w:tcPr>
            <w:tcW w:w="901" w:type="dxa"/>
          </w:tcPr>
          <w:p w14:paraId="7D4B5D2E" w14:textId="6FD0E6E5" w:rsidR="00E12D75" w:rsidRPr="003D7C3F" w:rsidRDefault="00E4136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2617</w:t>
            </w:r>
          </w:p>
        </w:tc>
        <w:tc>
          <w:tcPr>
            <w:tcW w:w="3831" w:type="dxa"/>
          </w:tcPr>
          <w:p w14:paraId="4F42AC1D" w14:textId="2C9E1DBB" w:rsidR="00E12D75" w:rsidRPr="003D7C3F" w:rsidRDefault="00E4136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R.</w:t>
            </w:r>
          </w:p>
        </w:tc>
        <w:tc>
          <w:tcPr>
            <w:tcW w:w="2209" w:type="dxa"/>
          </w:tcPr>
          <w:p w14:paraId="4BD1BEDC" w14:textId="48E74A20" w:rsidR="00E12D75" w:rsidRPr="003D7C3F" w:rsidRDefault="00E4136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4893CE18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9565631" w14:textId="6C139A7E" w:rsidR="00E12D75" w:rsidRPr="003D7C3F" w:rsidRDefault="00E4136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708600</w:t>
            </w:r>
          </w:p>
        </w:tc>
      </w:tr>
      <w:tr w:rsidR="00E12D75" w:rsidRPr="003D7C3F" w14:paraId="2A0D3225" w14:textId="77777777" w:rsidTr="00E12D75">
        <w:tc>
          <w:tcPr>
            <w:tcW w:w="901" w:type="dxa"/>
          </w:tcPr>
          <w:p w14:paraId="11E56041" w14:textId="3C36D6C7" w:rsidR="00E12D75" w:rsidRPr="003D7C3F" w:rsidRDefault="00E4136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2618</w:t>
            </w:r>
          </w:p>
        </w:tc>
        <w:tc>
          <w:tcPr>
            <w:tcW w:w="3831" w:type="dxa"/>
          </w:tcPr>
          <w:p w14:paraId="27AA634C" w14:textId="471AD10E" w:rsidR="00E12D75" w:rsidRPr="003D7C3F" w:rsidRDefault="00E4136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J. S.</w:t>
            </w:r>
          </w:p>
        </w:tc>
        <w:tc>
          <w:tcPr>
            <w:tcW w:w="2209" w:type="dxa"/>
          </w:tcPr>
          <w:p w14:paraId="4EB0319A" w14:textId="6AD2D489" w:rsidR="00E12D75" w:rsidRPr="003D7C3F" w:rsidRDefault="00E4136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586BB65D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73FEA53" w14:textId="35306C6E" w:rsidR="00E12D75" w:rsidRPr="003D7C3F" w:rsidRDefault="00E4136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708409</w:t>
            </w:r>
          </w:p>
        </w:tc>
      </w:tr>
      <w:tr w:rsidR="00E12D75" w:rsidRPr="003D7C3F" w14:paraId="18DCDEC4" w14:textId="77777777" w:rsidTr="00E12D75">
        <w:tc>
          <w:tcPr>
            <w:tcW w:w="901" w:type="dxa"/>
          </w:tcPr>
          <w:p w14:paraId="57496D90" w14:textId="1EDA663D" w:rsidR="00E12D75" w:rsidRPr="003D7C3F" w:rsidRDefault="00E4136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2619</w:t>
            </w:r>
          </w:p>
        </w:tc>
        <w:tc>
          <w:tcPr>
            <w:tcW w:w="3831" w:type="dxa"/>
          </w:tcPr>
          <w:p w14:paraId="36FD0907" w14:textId="3CDEB5AC" w:rsidR="00E12D75" w:rsidRPr="003D7C3F" w:rsidRDefault="00E4136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F. O. J.</w:t>
            </w:r>
          </w:p>
        </w:tc>
        <w:tc>
          <w:tcPr>
            <w:tcW w:w="2209" w:type="dxa"/>
          </w:tcPr>
          <w:p w14:paraId="2450119C" w14:textId="46EC6AEA" w:rsidR="00E12D75" w:rsidRPr="003D7C3F" w:rsidRDefault="00E4136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2EC04CC3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24DAC6F" w14:textId="76CE6E44" w:rsidR="00E12D75" w:rsidRPr="003D7C3F" w:rsidRDefault="00E4136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700008</w:t>
            </w:r>
          </w:p>
        </w:tc>
      </w:tr>
      <w:tr w:rsidR="00E12D75" w:rsidRPr="003D7C3F" w14:paraId="013FFA49" w14:textId="77777777" w:rsidTr="00E12D75">
        <w:tc>
          <w:tcPr>
            <w:tcW w:w="901" w:type="dxa"/>
          </w:tcPr>
          <w:p w14:paraId="6C5AC0C5" w14:textId="3B90F2C0" w:rsidR="00E12D75" w:rsidRPr="003D7C3F" w:rsidRDefault="00E4136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2620</w:t>
            </w:r>
          </w:p>
        </w:tc>
        <w:tc>
          <w:tcPr>
            <w:tcW w:w="3831" w:type="dxa"/>
          </w:tcPr>
          <w:p w14:paraId="70A22EEA" w14:textId="6869300B" w:rsidR="00E12D75" w:rsidRPr="003D7C3F" w:rsidRDefault="00E4136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A. L. A.</w:t>
            </w:r>
          </w:p>
        </w:tc>
        <w:tc>
          <w:tcPr>
            <w:tcW w:w="2209" w:type="dxa"/>
          </w:tcPr>
          <w:p w14:paraId="18EEAFD6" w14:textId="26651441" w:rsidR="00E12D75" w:rsidRPr="003D7C3F" w:rsidRDefault="00E4136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17DC5CB7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BDDA641" w14:textId="787CE0C2" w:rsidR="00E12D75" w:rsidRPr="003D7C3F" w:rsidRDefault="00E4136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706905</w:t>
            </w:r>
          </w:p>
        </w:tc>
      </w:tr>
      <w:tr w:rsidR="00E12D75" w:rsidRPr="003D7C3F" w14:paraId="05F2459D" w14:textId="77777777" w:rsidTr="00E12D75">
        <w:tc>
          <w:tcPr>
            <w:tcW w:w="901" w:type="dxa"/>
          </w:tcPr>
          <w:p w14:paraId="0E7180F0" w14:textId="42BD7941" w:rsidR="00E12D75" w:rsidRPr="003D7C3F" w:rsidRDefault="00E4136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2621</w:t>
            </w:r>
          </w:p>
        </w:tc>
        <w:tc>
          <w:tcPr>
            <w:tcW w:w="3831" w:type="dxa"/>
          </w:tcPr>
          <w:p w14:paraId="336C366E" w14:textId="69C75D52" w:rsidR="00E12D75" w:rsidRPr="003D7C3F" w:rsidRDefault="00E4136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R. O.</w:t>
            </w:r>
          </w:p>
        </w:tc>
        <w:tc>
          <w:tcPr>
            <w:tcW w:w="2209" w:type="dxa"/>
          </w:tcPr>
          <w:p w14:paraId="5970E4A0" w14:textId="205413E5" w:rsidR="00E12D75" w:rsidRPr="003D7C3F" w:rsidRDefault="00E4136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5AFFBB55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FC28EF0" w14:textId="548BEA64" w:rsidR="00E12D75" w:rsidRPr="003D7C3F" w:rsidRDefault="00E4136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704501</w:t>
            </w:r>
          </w:p>
        </w:tc>
      </w:tr>
      <w:tr w:rsidR="00E12D75" w:rsidRPr="003D7C3F" w14:paraId="60B1030B" w14:textId="77777777" w:rsidTr="00E12D75">
        <w:tc>
          <w:tcPr>
            <w:tcW w:w="901" w:type="dxa"/>
          </w:tcPr>
          <w:p w14:paraId="3A6542E5" w14:textId="79E193B8" w:rsidR="00E12D75" w:rsidRPr="003D7C3F" w:rsidRDefault="00E4136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2622</w:t>
            </w:r>
          </w:p>
        </w:tc>
        <w:tc>
          <w:tcPr>
            <w:tcW w:w="3831" w:type="dxa"/>
          </w:tcPr>
          <w:p w14:paraId="59C42122" w14:textId="16ABF2FF" w:rsidR="00E12D75" w:rsidRPr="003D7C3F" w:rsidRDefault="00E4136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N.</w:t>
            </w:r>
          </w:p>
        </w:tc>
        <w:tc>
          <w:tcPr>
            <w:tcW w:w="2209" w:type="dxa"/>
          </w:tcPr>
          <w:p w14:paraId="5437FC4D" w14:textId="5D95CCFE" w:rsidR="00E12D75" w:rsidRPr="003D7C3F" w:rsidRDefault="00E4136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02D705D8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E07EA37" w14:textId="56E61A7E" w:rsidR="00E12D75" w:rsidRPr="003D7C3F" w:rsidRDefault="00E4136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702305</w:t>
            </w:r>
          </w:p>
        </w:tc>
      </w:tr>
      <w:tr w:rsidR="00E12D75" w:rsidRPr="003D7C3F" w14:paraId="2CA23783" w14:textId="77777777" w:rsidTr="00E12D75">
        <w:tc>
          <w:tcPr>
            <w:tcW w:w="901" w:type="dxa"/>
          </w:tcPr>
          <w:p w14:paraId="01CE9D48" w14:textId="5DECE344" w:rsidR="00E12D75" w:rsidRPr="003D7C3F" w:rsidRDefault="00E4136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2623</w:t>
            </w:r>
          </w:p>
        </w:tc>
        <w:tc>
          <w:tcPr>
            <w:tcW w:w="3831" w:type="dxa"/>
          </w:tcPr>
          <w:p w14:paraId="6E74964A" w14:textId="54933508" w:rsidR="00E12D75" w:rsidRPr="003D7C3F" w:rsidRDefault="00E4136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H. L. B.</w:t>
            </w:r>
          </w:p>
        </w:tc>
        <w:tc>
          <w:tcPr>
            <w:tcW w:w="2209" w:type="dxa"/>
          </w:tcPr>
          <w:p w14:paraId="09B68B80" w14:textId="2E6644E8" w:rsidR="00E12D75" w:rsidRPr="003D7C3F" w:rsidRDefault="00E4136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3B126639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BE85F70" w14:textId="6FC9CA04" w:rsidR="00E12D75" w:rsidRPr="003D7C3F" w:rsidRDefault="00A6179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704306</w:t>
            </w:r>
          </w:p>
        </w:tc>
      </w:tr>
      <w:tr w:rsidR="00E12D75" w:rsidRPr="003D7C3F" w14:paraId="3CBD8780" w14:textId="77777777" w:rsidTr="00E12D75">
        <w:tc>
          <w:tcPr>
            <w:tcW w:w="901" w:type="dxa"/>
          </w:tcPr>
          <w:p w14:paraId="66385EAD" w14:textId="63D7976B" w:rsidR="00E12D75" w:rsidRPr="003D7C3F" w:rsidRDefault="00E4136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2624</w:t>
            </w:r>
          </w:p>
        </w:tc>
        <w:tc>
          <w:tcPr>
            <w:tcW w:w="3831" w:type="dxa"/>
          </w:tcPr>
          <w:p w14:paraId="1B94F4A2" w14:textId="2B57F80F" w:rsidR="00E12D75" w:rsidRPr="003D7C3F" w:rsidRDefault="00A6179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L. B.</w:t>
            </w:r>
          </w:p>
        </w:tc>
        <w:tc>
          <w:tcPr>
            <w:tcW w:w="2209" w:type="dxa"/>
          </w:tcPr>
          <w:p w14:paraId="3C799FE7" w14:textId="68D433FC" w:rsidR="00E12D75" w:rsidRPr="003D7C3F" w:rsidRDefault="00A6179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20F82B79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BA89087" w14:textId="378D4959" w:rsidR="00E12D75" w:rsidRPr="003D7C3F" w:rsidRDefault="00A6179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706308</w:t>
            </w:r>
          </w:p>
        </w:tc>
      </w:tr>
      <w:tr w:rsidR="00E12D75" w:rsidRPr="003D7C3F" w14:paraId="658C8C94" w14:textId="77777777" w:rsidTr="00E12D75">
        <w:tc>
          <w:tcPr>
            <w:tcW w:w="901" w:type="dxa"/>
          </w:tcPr>
          <w:p w14:paraId="4E040819" w14:textId="60D8DD67" w:rsidR="00E12D75" w:rsidRPr="003D7C3F" w:rsidRDefault="00E4136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2625</w:t>
            </w:r>
          </w:p>
        </w:tc>
        <w:tc>
          <w:tcPr>
            <w:tcW w:w="3831" w:type="dxa"/>
          </w:tcPr>
          <w:p w14:paraId="0BB795AE" w14:textId="42439B65" w:rsidR="00E12D75" w:rsidRPr="003D7C3F" w:rsidRDefault="00A6179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V. C.</w:t>
            </w:r>
          </w:p>
        </w:tc>
        <w:tc>
          <w:tcPr>
            <w:tcW w:w="2209" w:type="dxa"/>
          </w:tcPr>
          <w:p w14:paraId="1CF5EB96" w14:textId="36AD5725" w:rsidR="00E12D75" w:rsidRPr="003D7C3F" w:rsidRDefault="00A6179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215B95E3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191E860" w14:textId="32F4FE09" w:rsidR="00E12D75" w:rsidRPr="003D7C3F" w:rsidRDefault="00A6179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703405</w:t>
            </w:r>
          </w:p>
        </w:tc>
      </w:tr>
      <w:tr w:rsidR="00E12D75" w:rsidRPr="003D7C3F" w14:paraId="04F67E57" w14:textId="77777777" w:rsidTr="00E12D75">
        <w:tc>
          <w:tcPr>
            <w:tcW w:w="901" w:type="dxa"/>
          </w:tcPr>
          <w:p w14:paraId="5BFA0492" w14:textId="7AB2AA15" w:rsidR="00E12D75" w:rsidRPr="003D7C3F" w:rsidRDefault="00E4136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2626</w:t>
            </w:r>
          </w:p>
        </w:tc>
        <w:tc>
          <w:tcPr>
            <w:tcW w:w="3831" w:type="dxa"/>
          </w:tcPr>
          <w:p w14:paraId="218E4A14" w14:textId="7BC25FB4" w:rsidR="00E12D75" w:rsidRPr="003D7C3F" w:rsidRDefault="00A6179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S. S. O.</w:t>
            </w:r>
          </w:p>
        </w:tc>
        <w:tc>
          <w:tcPr>
            <w:tcW w:w="2209" w:type="dxa"/>
          </w:tcPr>
          <w:p w14:paraId="6ABCB076" w14:textId="6ADE84AF" w:rsidR="00E12D75" w:rsidRPr="003D7C3F" w:rsidRDefault="00A6179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63CA9ED8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F3CA799" w14:textId="759516FF" w:rsidR="00E12D75" w:rsidRPr="003D7C3F" w:rsidRDefault="00A6179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708009</w:t>
            </w:r>
          </w:p>
        </w:tc>
      </w:tr>
      <w:tr w:rsidR="00E12D75" w:rsidRPr="003D7C3F" w14:paraId="70407391" w14:textId="77777777" w:rsidTr="00E12D75">
        <w:tc>
          <w:tcPr>
            <w:tcW w:w="901" w:type="dxa"/>
          </w:tcPr>
          <w:p w14:paraId="7F59767D" w14:textId="3333D686" w:rsidR="00E12D75" w:rsidRPr="003D7C3F" w:rsidRDefault="00E4136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2627</w:t>
            </w:r>
          </w:p>
        </w:tc>
        <w:tc>
          <w:tcPr>
            <w:tcW w:w="3831" w:type="dxa"/>
          </w:tcPr>
          <w:p w14:paraId="2623A408" w14:textId="73A0245A" w:rsidR="00E12D75" w:rsidRPr="003D7C3F" w:rsidRDefault="00A6179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G. P. S.</w:t>
            </w:r>
          </w:p>
        </w:tc>
        <w:tc>
          <w:tcPr>
            <w:tcW w:w="2209" w:type="dxa"/>
          </w:tcPr>
          <w:p w14:paraId="40587BE2" w14:textId="619F8A4D" w:rsidR="00E12D75" w:rsidRPr="003D7C3F" w:rsidRDefault="00A6179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1D9550B0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44543A3" w14:textId="4089A4AF" w:rsidR="00E12D75" w:rsidRPr="003D7C3F" w:rsidRDefault="00A6179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707607</w:t>
            </w:r>
          </w:p>
        </w:tc>
      </w:tr>
      <w:tr w:rsidR="00E12D75" w:rsidRPr="003D7C3F" w14:paraId="56CB679B" w14:textId="77777777" w:rsidTr="00E12D75">
        <w:tc>
          <w:tcPr>
            <w:tcW w:w="901" w:type="dxa"/>
          </w:tcPr>
          <w:p w14:paraId="739E7A15" w14:textId="66B9A5EC" w:rsidR="00E12D75" w:rsidRPr="003D7C3F" w:rsidRDefault="00E4136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2628</w:t>
            </w:r>
          </w:p>
        </w:tc>
        <w:tc>
          <w:tcPr>
            <w:tcW w:w="3831" w:type="dxa"/>
          </w:tcPr>
          <w:p w14:paraId="21BE73F0" w14:textId="7B7F98F3" w:rsidR="00E12D75" w:rsidRPr="003D7C3F" w:rsidRDefault="00A6179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V. L. B.</w:t>
            </w:r>
          </w:p>
        </w:tc>
        <w:tc>
          <w:tcPr>
            <w:tcW w:w="2209" w:type="dxa"/>
          </w:tcPr>
          <w:p w14:paraId="22727EDA" w14:textId="691B9823" w:rsidR="00E12D75" w:rsidRPr="003D7C3F" w:rsidRDefault="00A6179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1D7941AC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FD91A1B" w14:textId="62A86C47" w:rsidR="00E12D75" w:rsidRPr="003D7C3F" w:rsidRDefault="00A6179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705007</w:t>
            </w:r>
          </w:p>
        </w:tc>
      </w:tr>
      <w:tr w:rsidR="00E12D75" w:rsidRPr="003D7C3F" w14:paraId="04ADC240" w14:textId="77777777" w:rsidTr="00E12D75">
        <w:tc>
          <w:tcPr>
            <w:tcW w:w="901" w:type="dxa"/>
          </w:tcPr>
          <w:p w14:paraId="5452916E" w14:textId="7B1F475E" w:rsidR="00E12D75" w:rsidRPr="003D7C3F" w:rsidRDefault="00E4136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2629</w:t>
            </w:r>
          </w:p>
        </w:tc>
        <w:tc>
          <w:tcPr>
            <w:tcW w:w="3831" w:type="dxa"/>
          </w:tcPr>
          <w:p w14:paraId="7EA206EB" w14:textId="724EB968" w:rsidR="00E12D75" w:rsidRPr="003D7C3F" w:rsidRDefault="00A6179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A.</w:t>
            </w:r>
          </w:p>
        </w:tc>
        <w:tc>
          <w:tcPr>
            <w:tcW w:w="2209" w:type="dxa"/>
          </w:tcPr>
          <w:p w14:paraId="28F05D09" w14:textId="512BADE9" w:rsidR="00E12D75" w:rsidRPr="003D7C3F" w:rsidRDefault="00A6179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282DD8E5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1E68CA2" w14:textId="13BBA97A" w:rsidR="00E12D75" w:rsidRPr="003D7C3F" w:rsidRDefault="00A61795" w:rsidP="00A617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706409</w:t>
            </w:r>
          </w:p>
        </w:tc>
      </w:tr>
      <w:tr w:rsidR="00E12D75" w:rsidRPr="003D7C3F" w14:paraId="6876F762" w14:textId="77777777" w:rsidTr="00E12D75">
        <w:tc>
          <w:tcPr>
            <w:tcW w:w="901" w:type="dxa"/>
          </w:tcPr>
          <w:p w14:paraId="1901C8DA" w14:textId="7A01CBEB" w:rsidR="00E12D75" w:rsidRPr="003D7C3F" w:rsidRDefault="00E4136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2630</w:t>
            </w:r>
          </w:p>
        </w:tc>
        <w:tc>
          <w:tcPr>
            <w:tcW w:w="3831" w:type="dxa"/>
          </w:tcPr>
          <w:p w14:paraId="7483151F" w14:textId="21615B07" w:rsidR="00E12D75" w:rsidRPr="003D7C3F" w:rsidRDefault="00A6179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G. F. G.</w:t>
            </w:r>
          </w:p>
        </w:tc>
        <w:tc>
          <w:tcPr>
            <w:tcW w:w="2209" w:type="dxa"/>
          </w:tcPr>
          <w:p w14:paraId="63CE3138" w14:textId="2EEDEDBE" w:rsidR="00E12D75" w:rsidRPr="003D7C3F" w:rsidRDefault="00A6179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7843299A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39FE73D" w14:textId="78C64F76" w:rsidR="00E12D75" w:rsidRPr="003D7C3F" w:rsidRDefault="00A6179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702402</w:t>
            </w:r>
          </w:p>
        </w:tc>
      </w:tr>
      <w:tr w:rsidR="00E12D75" w:rsidRPr="003D7C3F" w14:paraId="594FE6E6" w14:textId="77777777" w:rsidTr="00E12D75">
        <w:tc>
          <w:tcPr>
            <w:tcW w:w="901" w:type="dxa"/>
          </w:tcPr>
          <w:p w14:paraId="36FD5DD8" w14:textId="31F8F06E" w:rsidR="00E12D75" w:rsidRPr="003D7C3F" w:rsidRDefault="00E4136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2631</w:t>
            </w:r>
          </w:p>
        </w:tc>
        <w:tc>
          <w:tcPr>
            <w:tcW w:w="3831" w:type="dxa"/>
          </w:tcPr>
          <w:p w14:paraId="3105E8E2" w14:textId="6AE35FF8" w:rsidR="00E12D75" w:rsidRPr="003D7C3F" w:rsidRDefault="00A6179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F. F. C. C.</w:t>
            </w:r>
          </w:p>
        </w:tc>
        <w:tc>
          <w:tcPr>
            <w:tcW w:w="2209" w:type="dxa"/>
          </w:tcPr>
          <w:p w14:paraId="4AC3EF88" w14:textId="2FE5A1E9" w:rsidR="00E12D75" w:rsidRPr="003D7C3F" w:rsidRDefault="00A6179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59C90E8B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13FD80B" w14:textId="17812204" w:rsidR="00E12D75" w:rsidRPr="003D7C3F" w:rsidRDefault="00A6179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702107</w:t>
            </w:r>
          </w:p>
        </w:tc>
      </w:tr>
      <w:tr w:rsidR="00E12D75" w:rsidRPr="003D7C3F" w14:paraId="7FDF591B" w14:textId="77777777" w:rsidTr="00E12D75">
        <w:tc>
          <w:tcPr>
            <w:tcW w:w="901" w:type="dxa"/>
          </w:tcPr>
          <w:p w14:paraId="6959FBA4" w14:textId="362C81C1" w:rsidR="00E12D75" w:rsidRPr="003D7C3F" w:rsidRDefault="00E4136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2632</w:t>
            </w:r>
          </w:p>
        </w:tc>
        <w:tc>
          <w:tcPr>
            <w:tcW w:w="3831" w:type="dxa"/>
          </w:tcPr>
          <w:p w14:paraId="3C17A69C" w14:textId="668DB623" w:rsidR="00E12D75" w:rsidRPr="003D7C3F" w:rsidRDefault="00A6179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C. F.</w:t>
            </w:r>
          </w:p>
        </w:tc>
        <w:tc>
          <w:tcPr>
            <w:tcW w:w="2209" w:type="dxa"/>
          </w:tcPr>
          <w:p w14:paraId="725F74F4" w14:textId="65914D1B" w:rsidR="00E12D75" w:rsidRPr="003D7C3F" w:rsidRDefault="00A6179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53169D04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5927D58" w14:textId="1247F055" w:rsidR="00E12D75" w:rsidRPr="003D7C3F" w:rsidRDefault="00A6179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700007</w:t>
            </w:r>
          </w:p>
        </w:tc>
      </w:tr>
      <w:tr w:rsidR="00E12D75" w:rsidRPr="00F60500" w14:paraId="71E18E69" w14:textId="77777777" w:rsidTr="00E12D75">
        <w:tc>
          <w:tcPr>
            <w:tcW w:w="901" w:type="dxa"/>
          </w:tcPr>
          <w:p w14:paraId="5D6B0E63" w14:textId="647AA220" w:rsidR="00E12D75" w:rsidRPr="00F60500" w:rsidRDefault="00E4136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2633</w:t>
            </w:r>
          </w:p>
        </w:tc>
        <w:tc>
          <w:tcPr>
            <w:tcW w:w="3831" w:type="dxa"/>
          </w:tcPr>
          <w:p w14:paraId="6F13D529" w14:textId="3CA7672D" w:rsidR="00E12D75" w:rsidRPr="00F60500" w:rsidRDefault="007027B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R. C.</w:t>
            </w:r>
          </w:p>
        </w:tc>
        <w:tc>
          <w:tcPr>
            <w:tcW w:w="2209" w:type="dxa"/>
          </w:tcPr>
          <w:p w14:paraId="66E586FE" w14:textId="41BE1D6E" w:rsidR="00E12D75" w:rsidRPr="00F60500" w:rsidRDefault="007027B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0E78BD48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9022210" w14:textId="64DD3A4E" w:rsidR="00E12D75" w:rsidRPr="00F60500" w:rsidRDefault="007027B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704001</w:t>
            </w:r>
          </w:p>
        </w:tc>
      </w:tr>
      <w:tr w:rsidR="00E12D75" w:rsidRPr="00F60500" w14:paraId="64997296" w14:textId="77777777" w:rsidTr="00E12D75">
        <w:tc>
          <w:tcPr>
            <w:tcW w:w="901" w:type="dxa"/>
          </w:tcPr>
          <w:p w14:paraId="752140BC" w14:textId="4C5368E4" w:rsidR="00E12D75" w:rsidRPr="00F60500" w:rsidRDefault="007027B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2634</w:t>
            </w:r>
          </w:p>
        </w:tc>
        <w:tc>
          <w:tcPr>
            <w:tcW w:w="3831" w:type="dxa"/>
          </w:tcPr>
          <w:p w14:paraId="17BD7066" w14:textId="0C584BCC" w:rsidR="00E12D75" w:rsidRPr="00F60500" w:rsidRDefault="007027B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S. O. C.</w:t>
            </w:r>
          </w:p>
        </w:tc>
        <w:tc>
          <w:tcPr>
            <w:tcW w:w="2209" w:type="dxa"/>
          </w:tcPr>
          <w:p w14:paraId="598DB585" w14:textId="61844A72" w:rsidR="00E12D75" w:rsidRPr="00F60500" w:rsidRDefault="007027B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2C799F8F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0EB0E89" w14:textId="0AD7350D" w:rsidR="00E12D75" w:rsidRPr="00F60500" w:rsidRDefault="007027B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704007</w:t>
            </w:r>
          </w:p>
        </w:tc>
      </w:tr>
      <w:tr w:rsidR="00E12D75" w:rsidRPr="00F60500" w14:paraId="7434CC89" w14:textId="77777777" w:rsidTr="00E12D75">
        <w:tc>
          <w:tcPr>
            <w:tcW w:w="901" w:type="dxa"/>
          </w:tcPr>
          <w:p w14:paraId="6DCDD602" w14:textId="7141C460" w:rsidR="00E12D75" w:rsidRPr="00F60500" w:rsidRDefault="007027B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2635</w:t>
            </w:r>
          </w:p>
        </w:tc>
        <w:tc>
          <w:tcPr>
            <w:tcW w:w="3831" w:type="dxa"/>
          </w:tcPr>
          <w:p w14:paraId="0C97EBB0" w14:textId="5A9149DE" w:rsidR="00E12D75" w:rsidRPr="00F60500" w:rsidRDefault="007027B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L. S. O.</w:t>
            </w:r>
          </w:p>
        </w:tc>
        <w:tc>
          <w:tcPr>
            <w:tcW w:w="2209" w:type="dxa"/>
          </w:tcPr>
          <w:p w14:paraId="3B397436" w14:textId="0DB42989" w:rsidR="00E12D75" w:rsidRPr="00F60500" w:rsidRDefault="007027B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262C1B14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517917B" w14:textId="70324DB0" w:rsidR="00E12D75" w:rsidRPr="00F60500" w:rsidRDefault="007027B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700000</w:t>
            </w:r>
          </w:p>
        </w:tc>
      </w:tr>
      <w:tr w:rsidR="00E12D75" w:rsidRPr="00F60500" w14:paraId="6C642536" w14:textId="77777777" w:rsidTr="00E12D75">
        <w:tc>
          <w:tcPr>
            <w:tcW w:w="901" w:type="dxa"/>
          </w:tcPr>
          <w:p w14:paraId="28978E18" w14:textId="7D7B54B6" w:rsidR="00E12D75" w:rsidRPr="00F60500" w:rsidRDefault="007027B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2636</w:t>
            </w:r>
          </w:p>
        </w:tc>
        <w:tc>
          <w:tcPr>
            <w:tcW w:w="3831" w:type="dxa"/>
          </w:tcPr>
          <w:p w14:paraId="5932FEF7" w14:textId="4E8E20EA" w:rsidR="00E12D75" w:rsidRPr="00F60500" w:rsidRDefault="007027B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S. C.</w:t>
            </w:r>
          </w:p>
        </w:tc>
        <w:tc>
          <w:tcPr>
            <w:tcW w:w="2209" w:type="dxa"/>
          </w:tcPr>
          <w:p w14:paraId="146C382E" w14:textId="2558562D" w:rsidR="00E12D75" w:rsidRPr="00F60500" w:rsidRDefault="007027B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16B3E626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E910471" w14:textId="003BA0A4" w:rsidR="00E12D75" w:rsidRPr="00F60500" w:rsidRDefault="007027B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704802</w:t>
            </w:r>
          </w:p>
        </w:tc>
      </w:tr>
      <w:tr w:rsidR="00E12D75" w:rsidRPr="00F60500" w14:paraId="252EB871" w14:textId="77777777" w:rsidTr="00E12D75">
        <w:tc>
          <w:tcPr>
            <w:tcW w:w="901" w:type="dxa"/>
          </w:tcPr>
          <w:p w14:paraId="58F4715E" w14:textId="328A8A8D" w:rsidR="00E12D75" w:rsidRPr="00F60500" w:rsidRDefault="007027B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2637</w:t>
            </w:r>
          </w:p>
        </w:tc>
        <w:tc>
          <w:tcPr>
            <w:tcW w:w="3831" w:type="dxa"/>
          </w:tcPr>
          <w:p w14:paraId="34ADFA97" w14:textId="2222CDC6" w:rsidR="00E12D75" w:rsidRPr="00F60500" w:rsidRDefault="007027B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P. S.</w:t>
            </w:r>
          </w:p>
        </w:tc>
        <w:tc>
          <w:tcPr>
            <w:tcW w:w="2209" w:type="dxa"/>
          </w:tcPr>
          <w:p w14:paraId="11734BB9" w14:textId="2DCB40D7" w:rsidR="00E12D75" w:rsidRPr="00F60500" w:rsidRDefault="007027B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0F2CBC05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235CE0E" w14:textId="51552899" w:rsidR="00E12D75" w:rsidRPr="00F60500" w:rsidRDefault="007027B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705503</w:t>
            </w:r>
          </w:p>
        </w:tc>
      </w:tr>
      <w:tr w:rsidR="00E12D75" w:rsidRPr="00F60500" w14:paraId="49F3F548" w14:textId="77777777" w:rsidTr="00E12D75">
        <w:tc>
          <w:tcPr>
            <w:tcW w:w="901" w:type="dxa"/>
          </w:tcPr>
          <w:p w14:paraId="0C669A3A" w14:textId="42ACC4BA" w:rsidR="00E12D75" w:rsidRPr="00F60500" w:rsidRDefault="007027B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2638</w:t>
            </w:r>
          </w:p>
        </w:tc>
        <w:tc>
          <w:tcPr>
            <w:tcW w:w="3831" w:type="dxa"/>
          </w:tcPr>
          <w:p w14:paraId="57374802" w14:textId="275FD9BC" w:rsidR="00E12D75" w:rsidRPr="00F60500" w:rsidRDefault="007027B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S. E. S.</w:t>
            </w:r>
          </w:p>
        </w:tc>
        <w:tc>
          <w:tcPr>
            <w:tcW w:w="2209" w:type="dxa"/>
          </w:tcPr>
          <w:p w14:paraId="7ED2639E" w14:textId="15411C4B" w:rsidR="00E12D75" w:rsidRPr="00F60500" w:rsidRDefault="007027B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68449E01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B6E8513" w14:textId="6328F8C7" w:rsidR="00E12D75" w:rsidRPr="00F60500" w:rsidRDefault="007027B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703407</w:t>
            </w:r>
          </w:p>
        </w:tc>
      </w:tr>
      <w:tr w:rsidR="00E12D75" w:rsidRPr="00F60500" w14:paraId="250C31C1" w14:textId="77777777" w:rsidTr="00E12D75">
        <w:tc>
          <w:tcPr>
            <w:tcW w:w="901" w:type="dxa"/>
          </w:tcPr>
          <w:p w14:paraId="2F159AA8" w14:textId="6DFDC6D5" w:rsidR="00E12D75" w:rsidRPr="00F60500" w:rsidRDefault="007027B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2639</w:t>
            </w:r>
          </w:p>
        </w:tc>
        <w:tc>
          <w:tcPr>
            <w:tcW w:w="3831" w:type="dxa"/>
          </w:tcPr>
          <w:p w14:paraId="6ADAEE27" w14:textId="266EBD2A" w:rsidR="00E12D75" w:rsidRPr="00F60500" w:rsidRDefault="007027B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H. R. S. F.</w:t>
            </w:r>
          </w:p>
        </w:tc>
        <w:tc>
          <w:tcPr>
            <w:tcW w:w="2209" w:type="dxa"/>
          </w:tcPr>
          <w:p w14:paraId="6BEF472D" w14:textId="68E26068" w:rsidR="00E12D75" w:rsidRPr="00F60500" w:rsidRDefault="007027B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558A70AC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B1162E8" w14:textId="146C9400" w:rsidR="00E12D75" w:rsidRPr="00F60500" w:rsidRDefault="007027B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702409</w:t>
            </w:r>
          </w:p>
        </w:tc>
      </w:tr>
      <w:tr w:rsidR="00E12D75" w:rsidRPr="00F60500" w14:paraId="35D4E625" w14:textId="77777777" w:rsidTr="00E12D75">
        <w:tc>
          <w:tcPr>
            <w:tcW w:w="901" w:type="dxa"/>
          </w:tcPr>
          <w:p w14:paraId="5FDD79ED" w14:textId="6BE5116B" w:rsidR="00E12D75" w:rsidRPr="00F60500" w:rsidRDefault="007027B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2640</w:t>
            </w:r>
          </w:p>
        </w:tc>
        <w:tc>
          <w:tcPr>
            <w:tcW w:w="3831" w:type="dxa"/>
          </w:tcPr>
          <w:p w14:paraId="4E9B5782" w14:textId="04B9D68F" w:rsidR="00E12D75" w:rsidRPr="00F60500" w:rsidRDefault="007027B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A. C.</w:t>
            </w:r>
          </w:p>
        </w:tc>
        <w:tc>
          <w:tcPr>
            <w:tcW w:w="2209" w:type="dxa"/>
          </w:tcPr>
          <w:p w14:paraId="3878EAF9" w14:textId="7E183A67" w:rsidR="00E12D75" w:rsidRPr="00F60500" w:rsidRDefault="007027B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11DB16A5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D0076A9" w14:textId="19DE6FD4" w:rsidR="00E12D75" w:rsidRPr="00F60500" w:rsidRDefault="007027B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705601</w:t>
            </w:r>
          </w:p>
        </w:tc>
      </w:tr>
      <w:tr w:rsidR="00E12D75" w:rsidRPr="00F60500" w14:paraId="2FCE54A6" w14:textId="77777777" w:rsidTr="00E12D75">
        <w:tc>
          <w:tcPr>
            <w:tcW w:w="901" w:type="dxa"/>
          </w:tcPr>
          <w:p w14:paraId="438DEE7C" w14:textId="1BAA5E2E" w:rsidR="00E12D75" w:rsidRPr="00F60500" w:rsidRDefault="007027B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2641</w:t>
            </w:r>
          </w:p>
        </w:tc>
        <w:tc>
          <w:tcPr>
            <w:tcW w:w="3831" w:type="dxa"/>
          </w:tcPr>
          <w:p w14:paraId="3702EB1B" w14:textId="1B544000" w:rsidR="00E12D75" w:rsidRPr="00F60500" w:rsidRDefault="007027B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R.</w:t>
            </w:r>
          </w:p>
        </w:tc>
        <w:tc>
          <w:tcPr>
            <w:tcW w:w="2209" w:type="dxa"/>
          </w:tcPr>
          <w:p w14:paraId="06023F68" w14:textId="58CACC4E" w:rsidR="00E12D75" w:rsidRPr="00F60500" w:rsidRDefault="007027B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1F472F08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8E40CDE" w14:textId="5DB394E2" w:rsidR="00E12D75" w:rsidRPr="00F60500" w:rsidRDefault="007027B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702602</w:t>
            </w:r>
          </w:p>
        </w:tc>
      </w:tr>
      <w:tr w:rsidR="00E12D75" w:rsidRPr="00F60500" w14:paraId="0D848088" w14:textId="77777777" w:rsidTr="00E12D75">
        <w:tc>
          <w:tcPr>
            <w:tcW w:w="901" w:type="dxa"/>
          </w:tcPr>
          <w:p w14:paraId="19924065" w14:textId="1D95685E" w:rsidR="00E12D75" w:rsidRPr="00F60500" w:rsidRDefault="007027B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2642</w:t>
            </w:r>
          </w:p>
        </w:tc>
        <w:tc>
          <w:tcPr>
            <w:tcW w:w="3831" w:type="dxa"/>
          </w:tcPr>
          <w:p w14:paraId="1ABD1F3C" w14:textId="5543836B" w:rsidR="00E12D75" w:rsidRPr="00F60500" w:rsidRDefault="007027B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A. A.</w:t>
            </w:r>
          </w:p>
        </w:tc>
        <w:tc>
          <w:tcPr>
            <w:tcW w:w="2209" w:type="dxa"/>
          </w:tcPr>
          <w:p w14:paraId="646411A5" w14:textId="60EC8DD8" w:rsidR="00E12D75" w:rsidRPr="00F60500" w:rsidRDefault="007027B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6E05C067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DB32AF9" w14:textId="5E4A50CF" w:rsidR="00E12D75" w:rsidRPr="00F60500" w:rsidRDefault="007027B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707407</w:t>
            </w:r>
          </w:p>
        </w:tc>
      </w:tr>
      <w:tr w:rsidR="00E12D75" w:rsidRPr="00F60500" w14:paraId="01844848" w14:textId="77777777" w:rsidTr="00E12D75">
        <w:tc>
          <w:tcPr>
            <w:tcW w:w="901" w:type="dxa"/>
          </w:tcPr>
          <w:p w14:paraId="2F438E71" w14:textId="09C54864" w:rsidR="00E12D75" w:rsidRPr="00F60500" w:rsidRDefault="007027B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2643</w:t>
            </w:r>
          </w:p>
        </w:tc>
        <w:tc>
          <w:tcPr>
            <w:tcW w:w="3831" w:type="dxa"/>
          </w:tcPr>
          <w:p w14:paraId="4DBC3EE5" w14:textId="5F8C9546" w:rsidR="00E12D75" w:rsidRPr="00F60500" w:rsidRDefault="007027B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D.</w:t>
            </w:r>
          </w:p>
        </w:tc>
        <w:tc>
          <w:tcPr>
            <w:tcW w:w="2209" w:type="dxa"/>
          </w:tcPr>
          <w:p w14:paraId="49C5B9B9" w14:textId="0B1E984D" w:rsidR="00E12D75" w:rsidRPr="00F60500" w:rsidRDefault="007027B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4172C294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A9F6F78" w14:textId="5A462502" w:rsidR="00E12D75" w:rsidRPr="00F60500" w:rsidRDefault="007027B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704102</w:t>
            </w:r>
          </w:p>
        </w:tc>
      </w:tr>
      <w:tr w:rsidR="00E12D75" w:rsidRPr="00F60500" w14:paraId="780857DC" w14:textId="77777777" w:rsidTr="00E12D75">
        <w:tc>
          <w:tcPr>
            <w:tcW w:w="901" w:type="dxa"/>
          </w:tcPr>
          <w:p w14:paraId="4AD5A508" w14:textId="587CE8A2" w:rsidR="00E12D75" w:rsidRPr="00F60500" w:rsidRDefault="007027B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2644</w:t>
            </w:r>
          </w:p>
        </w:tc>
        <w:tc>
          <w:tcPr>
            <w:tcW w:w="3831" w:type="dxa"/>
          </w:tcPr>
          <w:p w14:paraId="01290A90" w14:textId="45F02BED" w:rsidR="00E12D75" w:rsidRPr="00F60500" w:rsidRDefault="007027B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R. B.</w:t>
            </w:r>
          </w:p>
        </w:tc>
        <w:tc>
          <w:tcPr>
            <w:tcW w:w="2209" w:type="dxa"/>
          </w:tcPr>
          <w:p w14:paraId="1E86EF69" w14:textId="6EEF1242" w:rsidR="00E12D75" w:rsidRPr="00F60500" w:rsidRDefault="007027B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399B525B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6B34FC8" w14:textId="6FCD419B" w:rsidR="00E12D75" w:rsidRPr="00F60500" w:rsidRDefault="007027B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707603</w:t>
            </w:r>
          </w:p>
        </w:tc>
      </w:tr>
      <w:tr w:rsidR="00E12D75" w:rsidRPr="003D7C3F" w14:paraId="1DAA4B28" w14:textId="77777777" w:rsidTr="00E12D75">
        <w:tc>
          <w:tcPr>
            <w:tcW w:w="901" w:type="dxa"/>
          </w:tcPr>
          <w:p w14:paraId="731F9991" w14:textId="370810AE" w:rsidR="00E12D75" w:rsidRPr="003D7C3F" w:rsidRDefault="007027B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2645</w:t>
            </w:r>
          </w:p>
        </w:tc>
        <w:tc>
          <w:tcPr>
            <w:tcW w:w="3831" w:type="dxa"/>
          </w:tcPr>
          <w:p w14:paraId="1E533941" w14:textId="6A9362FD" w:rsidR="00E12D75" w:rsidRPr="003D7C3F" w:rsidRDefault="007027B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F. P. S. B.</w:t>
            </w:r>
          </w:p>
        </w:tc>
        <w:tc>
          <w:tcPr>
            <w:tcW w:w="2209" w:type="dxa"/>
          </w:tcPr>
          <w:p w14:paraId="79C8238A" w14:textId="1073F4D1" w:rsidR="00E12D75" w:rsidRPr="003D7C3F" w:rsidRDefault="007027B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0E08566E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0E85FA6" w14:textId="08A94C9B" w:rsidR="00E12D75" w:rsidRPr="003D7C3F" w:rsidRDefault="007027B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702003</w:t>
            </w:r>
          </w:p>
        </w:tc>
      </w:tr>
      <w:tr w:rsidR="00E12D75" w:rsidRPr="003D7C3F" w14:paraId="1C4EF38F" w14:textId="77777777" w:rsidTr="00E12D75">
        <w:tc>
          <w:tcPr>
            <w:tcW w:w="901" w:type="dxa"/>
          </w:tcPr>
          <w:p w14:paraId="29120E15" w14:textId="455DCA4F" w:rsidR="00E12D75" w:rsidRPr="003D7C3F" w:rsidRDefault="007027B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2646</w:t>
            </w:r>
          </w:p>
        </w:tc>
        <w:tc>
          <w:tcPr>
            <w:tcW w:w="3831" w:type="dxa"/>
          </w:tcPr>
          <w:p w14:paraId="34B2F939" w14:textId="5779D613" w:rsidR="00E12D75" w:rsidRPr="003D7C3F" w:rsidRDefault="007027B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P. S.</w:t>
            </w:r>
          </w:p>
        </w:tc>
        <w:tc>
          <w:tcPr>
            <w:tcW w:w="2209" w:type="dxa"/>
          </w:tcPr>
          <w:p w14:paraId="510FBF05" w14:textId="42C89CE5" w:rsidR="00E12D75" w:rsidRPr="003D7C3F" w:rsidRDefault="007027B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64200F50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CF84A80" w14:textId="44C78DC9" w:rsidR="00E12D75" w:rsidRPr="003D7C3F" w:rsidRDefault="007027B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705000</w:t>
            </w:r>
          </w:p>
        </w:tc>
      </w:tr>
      <w:tr w:rsidR="00E12D75" w:rsidRPr="003D7C3F" w14:paraId="4419EDBD" w14:textId="77777777" w:rsidTr="00E12D75">
        <w:tc>
          <w:tcPr>
            <w:tcW w:w="901" w:type="dxa"/>
          </w:tcPr>
          <w:p w14:paraId="1BE26D5F" w14:textId="6D2B9278" w:rsidR="00E12D75" w:rsidRPr="003D7C3F" w:rsidRDefault="007027B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2647</w:t>
            </w:r>
          </w:p>
        </w:tc>
        <w:tc>
          <w:tcPr>
            <w:tcW w:w="3831" w:type="dxa"/>
          </w:tcPr>
          <w:p w14:paraId="588AA6BC" w14:textId="4F2C9613" w:rsidR="00E12D75" w:rsidRPr="003D7C3F" w:rsidRDefault="007027B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C. S.</w:t>
            </w:r>
          </w:p>
        </w:tc>
        <w:tc>
          <w:tcPr>
            <w:tcW w:w="2209" w:type="dxa"/>
          </w:tcPr>
          <w:p w14:paraId="5A2B503D" w14:textId="5D5703D9" w:rsidR="00E12D75" w:rsidRPr="003D7C3F" w:rsidRDefault="007027B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4AB21B1C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DC6F10B" w14:textId="7E4DE871" w:rsidR="00E12D75" w:rsidRPr="003D7C3F" w:rsidRDefault="007027B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700806</w:t>
            </w:r>
          </w:p>
        </w:tc>
      </w:tr>
      <w:tr w:rsidR="00E12D75" w:rsidRPr="003D7C3F" w14:paraId="2956A90C" w14:textId="77777777" w:rsidTr="00E12D75">
        <w:tc>
          <w:tcPr>
            <w:tcW w:w="901" w:type="dxa"/>
          </w:tcPr>
          <w:p w14:paraId="31C25516" w14:textId="77E0329F" w:rsidR="00E12D75" w:rsidRPr="003D7C3F" w:rsidRDefault="007027B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2648</w:t>
            </w:r>
          </w:p>
        </w:tc>
        <w:tc>
          <w:tcPr>
            <w:tcW w:w="3831" w:type="dxa"/>
          </w:tcPr>
          <w:p w14:paraId="0746F647" w14:textId="339D36BC" w:rsidR="00E12D75" w:rsidRPr="003D7C3F" w:rsidRDefault="007027B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C. W.</w:t>
            </w:r>
          </w:p>
        </w:tc>
        <w:tc>
          <w:tcPr>
            <w:tcW w:w="2209" w:type="dxa"/>
          </w:tcPr>
          <w:p w14:paraId="4862A7A2" w14:textId="712C383C" w:rsidR="00E12D75" w:rsidRPr="003D7C3F" w:rsidRDefault="007027B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0BC5C147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C9488F3" w14:textId="76185862" w:rsidR="00E12D75" w:rsidRPr="003D7C3F" w:rsidRDefault="007027B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702805</w:t>
            </w:r>
          </w:p>
        </w:tc>
      </w:tr>
      <w:tr w:rsidR="00E12D75" w:rsidRPr="003D7C3F" w14:paraId="3E6570D8" w14:textId="77777777" w:rsidTr="00E12D75">
        <w:tc>
          <w:tcPr>
            <w:tcW w:w="901" w:type="dxa"/>
          </w:tcPr>
          <w:p w14:paraId="7C9FF1DF" w14:textId="2B69D151" w:rsidR="00E12D75" w:rsidRPr="003D7C3F" w:rsidRDefault="007027B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2649</w:t>
            </w:r>
          </w:p>
        </w:tc>
        <w:tc>
          <w:tcPr>
            <w:tcW w:w="3831" w:type="dxa"/>
          </w:tcPr>
          <w:p w14:paraId="1F0EE0EA" w14:textId="47872319" w:rsidR="00E12D75" w:rsidRPr="003D7C3F" w:rsidRDefault="007027B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V.</w:t>
            </w:r>
          </w:p>
        </w:tc>
        <w:tc>
          <w:tcPr>
            <w:tcW w:w="2209" w:type="dxa"/>
          </w:tcPr>
          <w:p w14:paraId="18D72FE0" w14:textId="557A37D1" w:rsidR="00E12D75" w:rsidRPr="003D7C3F" w:rsidRDefault="007027B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12546710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B029D9D" w14:textId="62C953FD" w:rsidR="00E12D75" w:rsidRPr="003D7C3F" w:rsidRDefault="007027B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700007</w:t>
            </w:r>
          </w:p>
        </w:tc>
      </w:tr>
      <w:tr w:rsidR="00E12D75" w:rsidRPr="003D7C3F" w14:paraId="61AA2D8F" w14:textId="77777777" w:rsidTr="00E12D75">
        <w:tc>
          <w:tcPr>
            <w:tcW w:w="901" w:type="dxa"/>
          </w:tcPr>
          <w:p w14:paraId="54A6DC05" w14:textId="1DB7B2E0" w:rsidR="00E12D75" w:rsidRPr="003D7C3F" w:rsidRDefault="007027B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2650</w:t>
            </w:r>
          </w:p>
        </w:tc>
        <w:tc>
          <w:tcPr>
            <w:tcW w:w="3831" w:type="dxa"/>
          </w:tcPr>
          <w:p w14:paraId="20538595" w14:textId="60293A52" w:rsidR="00E12D75" w:rsidRPr="003D7C3F" w:rsidRDefault="007027B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O. L. V.</w:t>
            </w:r>
          </w:p>
        </w:tc>
        <w:tc>
          <w:tcPr>
            <w:tcW w:w="2209" w:type="dxa"/>
          </w:tcPr>
          <w:p w14:paraId="3F386FD5" w14:textId="00E0ACB8" w:rsidR="00E12D75" w:rsidRPr="003D7C3F" w:rsidRDefault="007027B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73271BE3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E65C7AE" w14:textId="27ADEA4C" w:rsidR="00E12D75" w:rsidRPr="003D7C3F" w:rsidRDefault="007027B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704700</w:t>
            </w:r>
          </w:p>
        </w:tc>
      </w:tr>
      <w:tr w:rsidR="00E12D75" w:rsidRPr="003D7C3F" w14:paraId="2E64FC0B" w14:textId="77777777" w:rsidTr="00E12D75">
        <w:tc>
          <w:tcPr>
            <w:tcW w:w="901" w:type="dxa"/>
          </w:tcPr>
          <w:p w14:paraId="58A2AE80" w14:textId="703CB5E4" w:rsidR="00E12D75" w:rsidRPr="003D7C3F" w:rsidRDefault="007027B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2651</w:t>
            </w:r>
          </w:p>
        </w:tc>
        <w:tc>
          <w:tcPr>
            <w:tcW w:w="3831" w:type="dxa"/>
          </w:tcPr>
          <w:p w14:paraId="740D3F63" w14:textId="4AF554CE" w:rsidR="00E12D75" w:rsidRPr="003D7C3F" w:rsidRDefault="007027B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H. R. R.</w:t>
            </w:r>
          </w:p>
        </w:tc>
        <w:tc>
          <w:tcPr>
            <w:tcW w:w="2209" w:type="dxa"/>
          </w:tcPr>
          <w:p w14:paraId="3B459F78" w14:textId="37CCE0AD" w:rsidR="00E12D75" w:rsidRPr="003D7C3F" w:rsidRDefault="007027B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790384A6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704CE24" w14:textId="77653287" w:rsidR="00E12D75" w:rsidRPr="003D7C3F" w:rsidRDefault="007027B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704201</w:t>
            </w:r>
          </w:p>
        </w:tc>
      </w:tr>
      <w:tr w:rsidR="00E12D75" w:rsidRPr="003D7C3F" w14:paraId="5B2B201E" w14:textId="77777777" w:rsidTr="00E12D75">
        <w:tc>
          <w:tcPr>
            <w:tcW w:w="901" w:type="dxa"/>
          </w:tcPr>
          <w:p w14:paraId="7325F7FA" w14:textId="05A52F09" w:rsidR="00E12D75" w:rsidRPr="003D7C3F" w:rsidRDefault="007027B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2652</w:t>
            </w:r>
          </w:p>
        </w:tc>
        <w:tc>
          <w:tcPr>
            <w:tcW w:w="3831" w:type="dxa"/>
          </w:tcPr>
          <w:p w14:paraId="12A724B0" w14:textId="7287B48A" w:rsidR="00E12D75" w:rsidRPr="003D7C3F" w:rsidRDefault="007027B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A. R.</w:t>
            </w:r>
          </w:p>
        </w:tc>
        <w:tc>
          <w:tcPr>
            <w:tcW w:w="2209" w:type="dxa"/>
          </w:tcPr>
          <w:p w14:paraId="313738F3" w14:textId="14152E3D" w:rsidR="00E12D75" w:rsidRPr="003D7C3F" w:rsidRDefault="007027B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2E9080EB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8AE8B83" w14:textId="0B61C7A6" w:rsidR="00E12D75" w:rsidRPr="003D7C3F" w:rsidRDefault="007027B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700603</w:t>
            </w:r>
          </w:p>
        </w:tc>
      </w:tr>
      <w:tr w:rsidR="00E12D75" w:rsidRPr="003D7C3F" w14:paraId="2836F07F" w14:textId="77777777" w:rsidTr="00E12D75">
        <w:tc>
          <w:tcPr>
            <w:tcW w:w="901" w:type="dxa"/>
          </w:tcPr>
          <w:p w14:paraId="207BFEBC" w14:textId="0367A76C" w:rsidR="00E12D75" w:rsidRPr="003D7C3F" w:rsidRDefault="007027B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2653</w:t>
            </w:r>
          </w:p>
        </w:tc>
        <w:tc>
          <w:tcPr>
            <w:tcW w:w="3831" w:type="dxa"/>
          </w:tcPr>
          <w:p w14:paraId="4FE831FC" w14:textId="182F6E9B" w:rsidR="00E12D75" w:rsidRPr="003D7C3F" w:rsidRDefault="007027B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A. F.</w:t>
            </w:r>
          </w:p>
        </w:tc>
        <w:tc>
          <w:tcPr>
            <w:tcW w:w="2209" w:type="dxa"/>
          </w:tcPr>
          <w:p w14:paraId="19D27986" w14:textId="452CFEE5" w:rsidR="00E12D75" w:rsidRPr="003D7C3F" w:rsidRDefault="007027B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3A8CCF83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701B985" w14:textId="24ED0B51" w:rsidR="00E12D75" w:rsidRPr="003D7C3F" w:rsidRDefault="007027B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700009</w:t>
            </w:r>
          </w:p>
        </w:tc>
      </w:tr>
      <w:tr w:rsidR="00E12D75" w:rsidRPr="003D7C3F" w14:paraId="6BFD26CA" w14:textId="77777777" w:rsidTr="00E12D75">
        <w:tc>
          <w:tcPr>
            <w:tcW w:w="901" w:type="dxa"/>
          </w:tcPr>
          <w:p w14:paraId="5EB4EF0F" w14:textId="7FB65CBE" w:rsidR="00E12D75" w:rsidRPr="003D7C3F" w:rsidRDefault="007027B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2654</w:t>
            </w:r>
          </w:p>
        </w:tc>
        <w:tc>
          <w:tcPr>
            <w:tcW w:w="3831" w:type="dxa"/>
          </w:tcPr>
          <w:p w14:paraId="5E43F1C2" w14:textId="331ABD7D" w:rsidR="00E12D75" w:rsidRPr="003D7C3F" w:rsidRDefault="007027B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V. C.</w:t>
            </w:r>
          </w:p>
        </w:tc>
        <w:tc>
          <w:tcPr>
            <w:tcW w:w="2209" w:type="dxa"/>
          </w:tcPr>
          <w:p w14:paraId="6F9E7B1C" w14:textId="37DF4E02" w:rsidR="00E12D75" w:rsidRPr="003D7C3F" w:rsidRDefault="007027B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2DE5E6FF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7DB87FF" w14:textId="189874B7" w:rsidR="00E12D75" w:rsidRPr="003D7C3F" w:rsidRDefault="007027B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706206</w:t>
            </w:r>
          </w:p>
        </w:tc>
      </w:tr>
      <w:tr w:rsidR="00E12D75" w:rsidRPr="003D7C3F" w14:paraId="7C20E5B8" w14:textId="77777777" w:rsidTr="00E12D75">
        <w:tc>
          <w:tcPr>
            <w:tcW w:w="901" w:type="dxa"/>
          </w:tcPr>
          <w:p w14:paraId="69C5F576" w14:textId="7DFF357D" w:rsidR="00E12D75" w:rsidRPr="003D7C3F" w:rsidRDefault="007027B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2655</w:t>
            </w:r>
          </w:p>
        </w:tc>
        <w:tc>
          <w:tcPr>
            <w:tcW w:w="3831" w:type="dxa"/>
          </w:tcPr>
          <w:p w14:paraId="6A66A73A" w14:textId="04726AE4" w:rsidR="00E12D75" w:rsidRPr="003D7C3F" w:rsidRDefault="007027B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R. L.</w:t>
            </w:r>
          </w:p>
        </w:tc>
        <w:tc>
          <w:tcPr>
            <w:tcW w:w="2209" w:type="dxa"/>
          </w:tcPr>
          <w:p w14:paraId="7F2A4378" w14:textId="24028619" w:rsidR="00E12D75" w:rsidRPr="003D7C3F" w:rsidRDefault="007027B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136B45E9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565C41A" w14:textId="39E1062A" w:rsidR="00E12D75" w:rsidRPr="003D7C3F" w:rsidRDefault="007027B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708509</w:t>
            </w:r>
          </w:p>
        </w:tc>
      </w:tr>
      <w:tr w:rsidR="00E12D75" w:rsidRPr="003D7C3F" w14:paraId="229815CA" w14:textId="77777777" w:rsidTr="00E12D75">
        <w:tc>
          <w:tcPr>
            <w:tcW w:w="901" w:type="dxa"/>
          </w:tcPr>
          <w:p w14:paraId="1519C09A" w14:textId="54537A64" w:rsidR="00E12D75" w:rsidRPr="003D7C3F" w:rsidRDefault="007027B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2656</w:t>
            </w:r>
          </w:p>
        </w:tc>
        <w:tc>
          <w:tcPr>
            <w:tcW w:w="3831" w:type="dxa"/>
          </w:tcPr>
          <w:p w14:paraId="17FE980F" w14:textId="05872ADA" w:rsidR="00E12D75" w:rsidRPr="003D7C3F" w:rsidRDefault="007027B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C. A.</w:t>
            </w:r>
          </w:p>
        </w:tc>
        <w:tc>
          <w:tcPr>
            <w:tcW w:w="2209" w:type="dxa"/>
          </w:tcPr>
          <w:p w14:paraId="1D1C2F33" w14:textId="61585210" w:rsidR="00E12D75" w:rsidRPr="003D7C3F" w:rsidRDefault="007027B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5D4B7065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223CDBA" w14:textId="06D2191D" w:rsidR="00E12D75" w:rsidRPr="003D7C3F" w:rsidRDefault="007027B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701005</w:t>
            </w:r>
          </w:p>
        </w:tc>
      </w:tr>
      <w:tr w:rsidR="00E12D75" w:rsidRPr="003D7C3F" w14:paraId="45CB3D26" w14:textId="77777777" w:rsidTr="00E12D75">
        <w:tc>
          <w:tcPr>
            <w:tcW w:w="901" w:type="dxa"/>
          </w:tcPr>
          <w:p w14:paraId="3F88A938" w14:textId="1F526171" w:rsidR="00E12D75" w:rsidRPr="003D7C3F" w:rsidRDefault="007027B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2657</w:t>
            </w:r>
          </w:p>
        </w:tc>
        <w:tc>
          <w:tcPr>
            <w:tcW w:w="3831" w:type="dxa"/>
          </w:tcPr>
          <w:p w14:paraId="78D0A414" w14:textId="2DBEF890" w:rsidR="00E12D75" w:rsidRPr="003D7C3F" w:rsidRDefault="007027B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M. R.</w:t>
            </w:r>
          </w:p>
        </w:tc>
        <w:tc>
          <w:tcPr>
            <w:tcW w:w="2209" w:type="dxa"/>
          </w:tcPr>
          <w:p w14:paraId="77339231" w14:textId="22338E6A" w:rsidR="00E12D75" w:rsidRPr="003D7C3F" w:rsidRDefault="007027B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107C569E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D13A5C5" w14:textId="4DD80EAE" w:rsidR="00E12D75" w:rsidRPr="003D7C3F" w:rsidRDefault="007027B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704104</w:t>
            </w:r>
          </w:p>
        </w:tc>
      </w:tr>
      <w:tr w:rsidR="00E12D75" w:rsidRPr="003D7C3F" w14:paraId="44357AB5" w14:textId="77777777" w:rsidTr="00E12D75">
        <w:tc>
          <w:tcPr>
            <w:tcW w:w="901" w:type="dxa"/>
          </w:tcPr>
          <w:p w14:paraId="20F5B8B1" w14:textId="712345E6" w:rsidR="00E12D75" w:rsidRPr="003D7C3F" w:rsidRDefault="007027B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2658</w:t>
            </w:r>
          </w:p>
        </w:tc>
        <w:tc>
          <w:tcPr>
            <w:tcW w:w="3831" w:type="dxa"/>
          </w:tcPr>
          <w:p w14:paraId="0DBB28A2" w14:textId="6116455E" w:rsidR="00E12D75" w:rsidRPr="003D7C3F" w:rsidRDefault="007027B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B.</w:t>
            </w:r>
          </w:p>
        </w:tc>
        <w:tc>
          <w:tcPr>
            <w:tcW w:w="2209" w:type="dxa"/>
          </w:tcPr>
          <w:p w14:paraId="60128985" w14:textId="2B8569C4" w:rsidR="00E12D75" w:rsidRPr="003D7C3F" w:rsidRDefault="007027B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423295C6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9A89A55" w14:textId="0FD27983" w:rsidR="00E12D75" w:rsidRPr="003D7C3F" w:rsidRDefault="007027BF" w:rsidP="007027B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704209</w:t>
            </w:r>
          </w:p>
        </w:tc>
      </w:tr>
      <w:tr w:rsidR="00E12D75" w:rsidRPr="003D7C3F" w14:paraId="01D8EF3A" w14:textId="77777777" w:rsidTr="00E12D75">
        <w:tc>
          <w:tcPr>
            <w:tcW w:w="901" w:type="dxa"/>
          </w:tcPr>
          <w:p w14:paraId="52B144B3" w14:textId="23A5695E" w:rsidR="00E12D75" w:rsidRPr="003D7C3F" w:rsidRDefault="007027B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2659</w:t>
            </w:r>
          </w:p>
        </w:tc>
        <w:tc>
          <w:tcPr>
            <w:tcW w:w="3831" w:type="dxa"/>
          </w:tcPr>
          <w:p w14:paraId="75A563C9" w14:textId="492DBD78" w:rsidR="00E12D75" w:rsidRPr="003D7C3F" w:rsidRDefault="007027B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A. S.</w:t>
            </w:r>
          </w:p>
        </w:tc>
        <w:tc>
          <w:tcPr>
            <w:tcW w:w="2209" w:type="dxa"/>
          </w:tcPr>
          <w:p w14:paraId="64F21146" w14:textId="617CDFFA" w:rsidR="00E12D75" w:rsidRPr="003D7C3F" w:rsidRDefault="007027B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358DA2FE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5B2A7B8" w14:textId="796BD2FE" w:rsidR="00E12D75" w:rsidRPr="003D7C3F" w:rsidRDefault="007027B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709000</w:t>
            </w:r>
          </w:p>
        </w:tc>
      </w:tr>
      <w:tr w:rsidR="00E12D75" w:rsidRPr="003D7C3F" w14:paraId="53EE632D" w14:textId="77777777" w:rsidTr="00E12D75">
        <w:tc>
          <w:tcPr>
            <w:tcW w:w="901" w:type="dxa"/>
          </w:tcPr>
          <w:p w14:paraId="7A5E2C14" w14:textId="035828C9" w:rsidR="00E12D75" w:rsidRPr="003D7C3F" w:rsidRDefault="007027B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2660</w:t>
            </w:r>
          </w:p>
        </w:tc>
        <w:tc>
          <w:tcPr>
            <w:tcW w:w="3831" w:type="dxa"/>
          </w:tcPr>
          <w:p w14:paraId="09CDFB53" w14:textId="44FB7C1E" w:rsidR="00E12D75" w:rsidRPr="003D7C3F" w:rsidRDefault="007027B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P. C.</w:t>
            </w:r>
          </w:p>
        </w:tc>
        <w:tc>
          <w:tcPr>
            <w:tcW w:w="2209" w:type="dxa"/>
          </w:tcPr>
          <w:p w14:paraId="3E2F5387" w14:textId="4644A2C4" w:rsidR="00E12D75" w:rsidRPr="003D7C3F" w:rsidRDefault="007027B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38A43A9C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F6940FA" w14:textId="447E8CAD" w:rsidR="00E12D75" w:rsidRPr="003D7C3F" w:rsidRDefault="007027B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700604</w:t>
            </w:r>
          </w:p>
        </w:tc>
      </w:tr>
      <w:tr w:rsidR="00E12D75" w:rsidRPr="003D7C3F" w14:paraId="37DA7B66" w14:textId="77777777" w:rsidTr="00E12D75">
        <w:tc>
          <w:tcPr>
            <w:tcW w:w="901" w:type="dxa"/>
          </w:tcPr>
          <w:p w14:paraId="7B5FA390" w14:textId="2133A2FF" w:rsidR="00E12D75" w:rsidRPr="003D7C3F" w:rsidRDefault="007027B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2661</w:t>
            </w:r>
          </w:p>
        </w:tc>
        <w:tc>
          <w:tcPr>
            <w:tcW w:w="3831" w:type="dxa"/>
          </w:tcPr>
          <w:p w14:paraId="1F12D2EF" w14:textId="73588FC1" w:rsidR="00E12D75" w:rsidRPr="003D7C3F" w:rsidRDefault="007027B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G. W.</w:t>
            </w:r>
          </w:p>
        </w:tc>
        <w:tc>
          <w:tcPr>
            <w:tcW w:w="2209" w:type="dxa"/>
          </w:tcPr>
          <w:p w14:paraId="3032EBF9" w14:textId="3683FFB7" w:rsidR="00E12D75" w:rsidRPr="003D7C3F" w:rsidRDefault="007027B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2C937E6F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1662D09" w14:textId="0964C1C1" w:rsidR="00E12D75" w:rsidRPr="003D7C3F" w:rsidRDefault="007027B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706802</w:t>
            </w:r>
          </w:p>
        </w:tc>
      </w:tr>
      <w:tr w:rsidR="00E12D75" w:rsidRPr="00F60500" w14:paraId="7323C013" w14:textId="77777777" w:rsidTr="00E12D75">
        <w:tc>
          <w:tcPr>
            <w:tcW w:w="901" w:type="dxa"/>
          </w:tcPr>
          <w:p w14:paraId="50696D9B" w14:textId="09055519" w:rsidR="00E12D75" w:rsidRPr="00F60500" w:rsidRDefault="007027B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2662</w:t>
            </w:r>
          </w:p>
        </w:tc>
        <w:tc>
          <w:tcPr>
            <w:tcW w:w="3831" w:type="dxa"/>
          </w:tcPr>
          <w:p w14:paraId="779EAC05" w14:textId="3261451F" w:rsidR="00E12D75" w:rsidRPr="00F60500" w:rsidRDefault="007027B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S. G.</w:t>
            </w:r>
          </w:p>
        </w:tc>
        <w:tc>
          <w:tcPr>
            <w:tcW w:w="2209" w:type="dxa"/>
          </w:tcPr>
          <w:p w14:paraId="1D3A3E6B" w14:textId="7025A5B5" w:rsidR="00E12D75" w:rsidRPr="00F60500" w:rsidRDefault="007027B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5E79596C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0687A2B" w14:textId="06615C6B" w:rsidR="00E12D75" w:rsidRPr="00F60500" w:rsidRDefault="007027B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700003</w:t>
            </w:r>
          </w:p>
        </w:tc>
      </w:tr>
      <w:tr w:rsidR="00E12D75" w:rsidRPr="00F60500" w14:paraId="1F052A68" w14:textId="77777777" w:rsidTr="00E12D75">
        <w:tc>
          <w:tcPr>
            <w:tcW w:w="901" w:type="dxa"/>
          </w:tcPr>
          <w:p w14:paraId="3D8C8DDE" w14:textId="572E038C" w:rsidR="00E12D75" w:rsidRPr="00F60500" w:rsidRDefault="007027B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2663</w:t>
            </w:r>
          </w:p>
        </w:tc>
        <w:tc>
          <w:tcPr>
            <w:tcW w:w="3831" w:type="dxa"/>
          </w:tcPr>
          <w:p w14:paraId="542B45F4" w14:textId="24B8774C" w:rsidR="00E12D75" w:rsidRPr="00F60500" w:rsidRDefault="007027B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C. A. Z. B.</w:t>
            </w:r>
          </w:p>
        </w:tc>
        <w:tc>
          <w:tcPr>
            <w:tcW w:w="2209" w:type="dxa"/>
          </w:tcPr>
          <w:p w14:paraId="1B278659" w14:textId="4F9CFB94" w:rsidR="00E12D75" w:rsidRPr="00F60500" w:rsidRDefault="007027B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5659BC9A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BA54998" w14:textId="75D1F8A2" w:rsidR="00E12D75" w:rsidRPr="00F60500" w:rsidRDefault="007027B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706206</w:t>
            </w:r>
          </w:p>
        </w:tc>
      </w:tr>
      <w:tr w:rsidR="00E12D75" w:rsidRPr="00F60500" w14:paraId="7EBE78AA" w14:textId="77777777" w:rsidTr="00E12D75">
        <w:tc>
          <w:tcPr>
            <w:tcW w:w="901" w:type="dxa"/>
          </w:tcPr>
          <w:p w14:paraId="2438979F" w14:textId="3FD2B7E7" w:rsidR="00E12D75" w:rsidRPr="00F60500" w:rsidRDefault="007027B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2664</w:t>
            </w:r>
          </w:p>
        </w:tc>
        <w:tc>
          <w:tcPr>
            <w:tcW w:w="3831" w:type="dxa"/>
          </w:tcPr>
          <w:p w14:paraId="2A1D7F50" w14:textId="4B1FAC31" w:rsidR="00E12D75" w:rsidRPr="00F60500" w:rsidRDefault="007027B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E. S. B.</w:t>
            </w:r>
          </w:p>
        </w:tc>
        <w:tc>
          <w:tcPr>
            <w:tcW w:w="2209" w:type="dxa"/>
          </w:tcPr>
          <w:p w14:paraId="48A9DDA7" w14:textId="4D9128F5" w:rsidR="00E12D75" w:rsidRPr="00F60500" w:rsidRDefault="007027B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37A93559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1705D76" w14:textId="552923F2" w:rsidR="00E12D75" w:rsidRPr="00F60500" w:rsidRDefault="007027B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704502</w:t>
            </w:r>
          </w:p>
        </w:tc>
      </w:tr>
      <w:tr w:rsidR="00E12D75" w:rsidRPr="00F60500" w14:paraId="32548D76" w14:textId="77777777" w:rsidTr="00E12D75">
        <w:tc>
          <w:tcPr>
            <w:tcW w:w="901" w:type="dxa"/>
          </w:tcPr>
          <w:p w14:paraId="6C281B40" w14:textId="749BA019" w:rsidR="00E12D75" w:rsidRPr="00F60500" w:rsidRDefault="007027B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2665</w:t>
            </w:r>
          </w:p>
        </w:tc>
        <w:tc>
          <w:tcPr>
            <w:tcW w:w="3831" w:type="dxa"/>
          </w:tcPr>
          <w:p w14:paraId="59AA4C14" w14:textId="4B4717A1" w:rsidR="00E12D75" w:rsidRPr="00F60500" w:rsidRDefault="007027B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O. G.</w:t>
            </w:r>
          </w:p>
        </w:tc>
        <w:tc>
          <w:tcPr>
            <w:tcW w:w="2209" w:type="dxa"/>
          </w:tcPr>
          <w:p w14:paraId="75356F68" w14:textId="1A1F8A38" w:rsidR="00E12D75" w:rsidRPr="00F60500" w:rsidRDefault="007027B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1DFFE850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D7FFE87" w14:textId="3AC8C820" w:rsidR="00E12D75" w:rsidRPr="00F60500" w:rsidRDefault="007027B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700007</w:t>
            </w:r>
          </w:p>
        </w:tc>
      </w:tr>
      <w:tr w:rsidR="00E12D75" w:rsidRPr="00F60500" w14:paraId="0E6D56CC" w14:textId="77777777" w:rsidTr="00E12D75">
        <w:tc>
          <w:tcPr>
            <w:tcW w:w="901" w:type="dxa"/>
          </w:tcPr>
          <w:p w14:paraId="70C3AAA0" w14:textId="7FD90698" w:rsidR="00E12D75" w:rsidRPr="00F60500" w:rsidRDefault="007027B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2666</w:t>
            </w:r>
          </w:p>
        </w:tc>
        <w:tc>
          <w:tcPr>
            <w:tcW w:w="3831" w:type="dxa"/>
          </w:tcPr>
          <w:p w14:paraId="1D75B643" w14:textId="33AF54E4" w:rsidR="00E12D75" w:rsidRPr="00F60500" w:rsidRDefault="007027B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L. T.</w:t>
            </w:r>
          </w:p>
        </w:tc>
        <w:tc>
          <w:tcPr>
            <w:tcW w:w="2209" w:type="dxa"/>
          </w:tcPr>
          <w:p w14:paraId="47DDDED0" w14:textId="1D506031" w:rsidR="00E12D75" w:rsidRPr="00F60500" w:rsidRDefault="007027B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23/07/2021</w:t>
            </w:r>
          </w:p>
        </w:tc>
        <w:tc>
          <w:tcPr>
            <w:tcW w:w="1985" w:type="dxa"/>
          </w:tcPr>
          <w:p w14:paraId="25B9AD6D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F3EFC99" w14:textId="1FA7B239" w:rsidR="00E12D75" w:rsidRPr="00F60500" w:rsidRDefault="007027B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701009</w:t>
            </w:r>
          </w:p>
        </w:tc>
      </w:tr>
      <w:tr w:rsidR="00E12D75" w:rsidRPr="00F60500" w14:paraId="7209B4BE" w14:textId="77777777" w:rsidTr="00E12D75">
        <w:tc>
          <w:tcPr>
            <w:tcW w:w="901" w:type="dxa"/>
          </w:tcPr>
          <w:p w14:paraId="13A78217" w14:textId="7A778313" w:rsidR="00E12D75" w:rsidRPr="00F60500" w:rsidRDefault="007027B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2667</w:t>
            </w:r>
          </w:p>
        </w:tc>
        <w:tc>
          <w:tcPr>
            <w:tcW w:w="3831" w:type="dxa"/>
          </w:tcPr>
          <w:p w14:paraId="1C3665C1" w14:textId="3CFD3D68" w:rsidR="00E12D75" w:rsidRPr="00F60500" w:rsidRDefault="007027B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N. R.</w:t>
            </w:r>
          </w:p>
        </w:tc>
        <w:tc>
          <w:tcPr>
            <w:tcW w:w="2209" w:type="dxa"/>
          </w:tcPr>
          <w:p w14:paraId="6DEA55D5" w14:textId="15CAD978" w:rsidR="00E12D75" w:rsidRPr="00F60500" w:rsidRDefault="007027B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51EBB979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B3742C7" w14:textId="5B5E3403" w:rsidR="00E12D75" w:rsidRPr="00F60500" w:rsidRDefault="007027B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700601</w:t>
            </w:r>
          </w:p>
        </w:tc>
      </w:tr>
      <w:tr w:rsidR="00E12D75" w:rsidRPr="00F60500" w14:paraId="58256741" w14:textId="77777777" w:rsidTr="00E12D75">
        <w:tc>
          <w:tcPr>
            <w:tcW w:w="901" w:type="dxa"/>
          </w:tcPr>
          <w:p w14:paraId="7967BECD" w14:textId="1DB2D7BA" w:rsidR="00E12D75" w:rsidRPr="00F60500" w:rsidRDefault="007027B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2668</w:t>
            </w:r>
          </w:p>
        </w:tc>
        <w:tc>
          <w:tcPr>
            <w:tcW w:w="3831" w:type="dxa"/>
          </w:tcPr>
          <w:p w14:paraId="1C0FC053" w14:textId="57E81DFF" w:rsidR="00E12D75" w:rsidRPr="00F60500" w:rsidRDefault="007027B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S. V. G.</w:t>
            </w:r>
          </w:p>
        </w:tc>
        <w:tc>
          <w:tcPr>
            <w:tcW w:w="2209" w:type="dxa"/>
          </w:tcPr>
          <w:p w14:paraId="235201C0" w14:textId="743DC792" w:rsidR="00E12D75" w:rsidRPr="00F60500" w:rsidRDefault="007027B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1C19F52C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ADF6B55" w14:textId="2E64BD58" w:rsidR="00E12D75" w:rsidRPr="00F60500" w:rsidRDefault="007027B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709703</w:t>
            </w:r>
          </w:p>
        </w:tc>
      </w:tr>
      <w:tr w:rsidR="00E12D75" w:rsidRPr="00F60500" w14:paraId="235D733E" w14:textId="77777777" w:rsidTr="00E12D75">
        <w:tc>
          <w:tcPr>
            <w:tcW w:w="901" w:type="dxa"/>
          </w:tcPr>
          <w:p w14:paraId="2DF71E7A" w14:textId="46BCBEEC" w:rsidR="00E12D75" w:rsidRPr="00F60500" w:rsidRDefault="007027B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2669</w:t>
            </w:r>
          </w:p>
        </w:tc>
        <w:tc>
          <w:tcPr>
            <w:tcW w:w="3831" w:type="dxa"/>
          </w:tcPr>
          <w:p w14:paraId="7C58FD71" w14:textId="433891F4" w:rsidR="00E12D75" w:rsidRPr="00F60500" w:rsidRDefault="007027B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D. J.</w:t>
            </w:r>
          </w:p>
        </w:tc>
        <w:tc>
          <w:tcPr>
            <w:tcW w:w="2209" w:type="dxa"/>
          </w:tcPr>
          <w:p w14:paraId="7CFFD10E" w14:textId="67D020D0" w:rsidR="00E12D75" w:rsidRPr="00F60500" w:rsidRDefault="007027B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7D0413C6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0777F5A" w14:textId="55EF8975" w:rsidR="00E12D75" w:rsidRPr="00F60500" w:rsidRDefault="007027B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700000</w:t>
            </w:r>
          </w:p>
        </w:tc>
      </w:tr>
      <w:tr w:rsidR="00E12D75" w:rsidRPr="00F60500" w14:paraId="001129A8" w14:textId="77777777" w:rsidTr="00E12D75">
        <w:tc>
          <w:tcPr>
            <w:tcW w:w="901" w:type="dxa"/>
          </w:tcPr>
          <w:p w14:paraId="531AD94E" w14:textId="08940D27" w:rsidR="00E12D75" w:rsidRPr="00F60500" w:rsidRDefault="007027B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2670</w:t>
            </w:r>
          </w:p>
        </w:tc>
        <w:tc>
          <w:tcPr>
            <w:tcW w:w="3831" w:type="dxa"/>
          </w:tcPr>
          <w:p w14:paraId="480F5FA0" w14:textId="0E5019E2" w:rsidR="00E12D75" w:rsidRPr="00F60500" w:rsidRDefault="007027B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L. M. C.</w:t>
            </w:r>
          </w:p>
        </w:tc>
        <w:tc>
          <w:tcPr>
            <w:tcW w:w="2209" w:type="dxa"/>
          </w:tcPr>
          <w:p w14:paraId="10D4523F" w14:textId="4FC3C0ED" w:rsidR="00E12D75" w:rsidRPr="00F60500" w:rsidRDefault="007027B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3C63FB8D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2B620B2" w14:textId="5034D0DC" w:rsidR="00E12D75" w:rsidRPr="00F60500" w:rsidRDefault="007027B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708702</w:t>
            </w:r>
          </w:p>
        </w:tc>
      </w:tr>
      <w:tr w:rsidR="00E12D75" w:rsidRPr="00F60500" w14:paraId="7376263B" w14:textId="77777777" w:rsidTr="00E12D75">
        <w:tc>
          <w:tcPr>
            <w:tcW w:w="901" w:type="dxa"/>
          </w:tcPr>
          <w:p w14:paraId="2D77AF1B" w14:textId="4B458163" w:rsidR="00E12D75" w:rsidRPr="00F60500" w:rsidRDefault="007027B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2671</w:t>
            </w:r>
          </w:p>
        </w:tc>
        <w:tc>
          <w:tcPr>
            <w:tcW w:w="3831" w:type="dxa"/>
          </w:tcPr>
          <w:p w14:paraId="63856491" w14:textId="6F3ECEDE" w:rsidR="00E12D75" w:rsidRPr="00F60500" w:rsidRDefault="007027B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L. R. G. C.</w:t>
            </w:r>
          </w:p>
        </w:tc>
        <w:tc>
          <w:tcPr>
            <w:tcW w:w="2209" w:type="dxa"/>
          </w:tcPr>
          <w:p w14:paraId="0F6FFA47" w14:textId="14ECB19F" w:rsidR="00E12D75" w:rsidRPr="00F60500" w:rsidRDefault="007027B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55E122F9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907989A" w14:textId="66A40EBD" w:rsidR="00E12D75" w:rsidRPr="00F60500" w:rsidRDefault="007027B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703007</w:t>
            </w:r>
          </w:p>
        </w:tc>
      </w:tr>
      <w:tr w:rsidR="00E12D75" w:rsidRPr="00F60500" w14:paraId="7D865D94" w14:textId="77777777" w:rsidTr="00E12D75">
        <w:tc>
          <w:tcPr>
            <w:tcW w:w="901" w:type="dxa"/>
          </w:tcPr>
          <w:p w14:paraId="16A5A0EB" w14:textId="48B82ED9" w:rsidR="00E12D75" w:rsidRPr="00F60500" w:rsidRDefault="007027B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2672</w:t>
            </w:r>
          </w:p>
        </w:tc>
        <w:tc>
          <w:tcPr>
            <w:tcW w:w="3831" w:type="dxa"/>
          </w:tcPr>
          <w:p w14:paraId="6B1B1808" w14:textId="76EF474C" w:rsidR="00E12D75" w:rsidRPr="00F60500" w:rsidRDefault="007027B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C. S.</w:t>
            </w:r>
          </w:p>
        </w:tc>
        <w:tc>
          <w:tcPr>
            <w:tcW w:w="2209" w:type="dxa"/>
          </w:tcPr>
          <w:p w14:paraId="0975E1BF" w14:textId="10DE9F15" w:rsidR="00E12D75" w:rsidRPr="00F60500" w:rsidRDefault="007027B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0A62132A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F85DD44" w14:textId="0866648E" w:rsidR="00E12D75" w:rsidRPr="00F60500" w:rsidRDefault="007027B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703200</w:t>
            </w:r>
          </w:p>
        </w:tc>
      </w:tr>
      <w:tr w:rsidR="00E12D75" w:rsidRPr="00F60500" w14:paraId="78ECCFCA" w14:textId="77777777" w:rsidTr="00E12D75">
        <w:tc>
          <w:tcPr>
            <w:tcW w:w="901" w:type="dxa"/>
          </w:tcPr>
          <w:p w14:paraId="26C0FBEA" w14:textId="5F28BE26" w:rsidR="00E12D75" w:rsidRPr="00F60500" w:rsidRDefault="007027B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2673</w:t>
            </w:r>
          </w:p>
        </w:tc>
        <w:tc>
          <w:tcPr>
            <w:tcW w:w="3831" w:type="dxa"/>
          </w:tcPr>
          <w:p w14:paraId="548D114E" w14:textId="2E14AE1F" w:rsidR="00E12D75" w:rsidRPr="00F60500" w:rsidRDefault="00451E8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D. R. M.</w:t>
            </w:r>
          </w:p>
        </w:tc>
        <w:tc>
          <w:tcPr>
            <w:tcW w:w="2209" w:type="dxa"/>
          </w:tcPr>
          <w:p w14:paraId="42DDBA3F" w14:textId="139070B5" w:rsidR="00E12D75" w:rsidRPr="00F60500" w:rsidRDefault="00451E8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4F3EE5B7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AFF8DB9" w14:textId="78AF93AF" w:rsidR="00E12D75" w:rsidRPr="00F60500" w:rsidRDefault="00451E8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700007</w:t>
            </w:r>
          </w:p>
        </w:tc>
      </w:tr>
      <w:tr w:rsidR="00E12D75" w:rsidRPr="003D7C3F" w14:paraId="7D063D23" w14:textId="77777777" w:rsidTr="00E12D75">
        <w:tc>
          <w:tcPr>
            <w:tcW w:w="901" w:type="dxa"/>
          </w:tcPr>
          <w:p w14:paraId="2FEC7391" w14:textId="0B8FD424" w:rsidR="00E12D75" w:rsidRPr="003D7C3F" w:rsidRDefault="007027B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2674</w:t>
            </w:r>
          </w:p>
        </w:tc>
        <w:tc>
          <w:tcPr>
            <w:tcW w:w="3831" w:type="dxa"/>
          </w:tcPr>
          <w:p w14:paraId="1D1A4CD5" w14:textId="32446163" w:rsidR="00E12D75" w:rsidRPr="003D7C3F" w:rsidRDefault="00451E8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V. L. L.</w:t>
            </w:r>
          </w:p>
        </w:tc>
        <w:tc>
          <w:tcPr>
            <w:tcW w:w="2209" w:type="dxa"/>
          </w:tcPr>
          <w:p w14:paraId="150241FA" w14:textId="1E00F039" w:rsidR="00E12D75" w:rsidRPr="003D7C3F" w:rsidRDefault="00451E8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12A9C8F3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68EBD70" w14:textId="6854652E" w:rsidR="00E12D75" w:rsidRPr="003D7C3F" w:rsidRDefault="00451E8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708209</w:t>
            </w:r>
          </w:p>
        </w:tc>
      </w:tr>
      <w:tr w:rsidR="00E12D75" w:rsidRPr="003D7C3F" w14:paraId="7F3563C0" w14:textId="77777777" w:rsidTr="00E12D75">
        <w:tc>
          <w:tcPr>
            <w:tcW w:w="901" w:type="dxa"/>
          </w:tcPr>
          <w:p w14:paraId="7364648B" w14:textId="577FBCCA" w:rsidR="00E12D75" w:rsidRPr="003D7C3F" w:rsidRDefault="007027B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2675</w:t>
            </w:r>
          </w:p>
        </w:tc>
        <w:tc>
          <w:tcPr>
            <w:tcW w:w="3831" w:type="dxa"/>
          </w:tcPr>
          <w:p w14:paraId="6D721A03" w14:textId="2376A9D8" w:rsidR="00E12D75" w:rsidRPr="003D7C3F" w:rsidRDefault="00451E8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A. P. S.</w:t>
            </w:r>
          </w:p>
        </w:tc>
        <w:tc>
          <w:tcPr>
            <w:tcW w:w="2209" w:type="dxa"/>
          </w:tcPr>
          <w:p w14:paraId="4D5CC61F" w14:textId="30D8D377" w:rsidR="00E12D75" w:rsidRPr="003D7C3F" w:rsidRDefault="00451E8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7B2975CA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098C11F" w14:textId="0885622F" w:rsidR="00E12D75" w:rsidRPr="003D7C3F" w:rsidRDefault="00451E8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700106</w:t>
            </w:r>
          </w:p>
        </w:tc>
      </w:tr>
      <w:tr w:rsidR="00E12D75" w:rsidRPr="003D7C3F" w14:paraId="68338175" w14:textId="77777777" w:rsidTr="00E12D75">
        <w:tc>
          <w:tcPr>
            <w:tcW w:w="901" w:type="dxa"/>
          </w:tcPr>
          <w:p w14:paraId="3E40C45F" w14:textId="1AAB11A4" w:rsidR="00E12D75" w:rsidRPr="003D7C3F" w:rsidRDefault="007027B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2676</w:t>
            </w:r>
          </w:p>
        </w:tc>
        <w:tc>
          <w:tcPr>
            <w:tcW w:w="3831" w:type="dxa"/>
          </w:tcPr>
          <w:p w14:paraId="55BA4D0C" w14:textId="590729C0" w:rsidR="00E12D75" w:rsidRPr="003D7C3F" w:rsidRDefault="00451E8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A. S.</w:t>
            </w:r>
          </w:p>
        </w:tc>
        <w:tc>
          <w:tcPr>
            <w:tcW w:w="2209" w:type="dxa"/>
          </w:tcPr>
          <w:p w14:paraId="672AABB6" w14:textId="0BB2587C" w:rsidR="00E12D75" w:rsidRPr="003D7C3F" w:rsidRDefault="00451E8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6B0A4399" w14:textId="6347D58A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3D046A9" w14:textId="1788680B" w:rsidR="00E12D75" w:rsidRPr="003D7C3F" w:rsidRDefault="00451E8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709804</w:t>
            </w:r>
          </w:p>
        </w:tc>
      </w:tr>
      <w:tr w:rsidR="00E12D75" w:rsidRPr="003D7C3F" w14:paraId="5947BBF8" w14:textId="77777777" w:rsidTr="00E12D75">
        <w:tc>
          <w:tcPr>
            <w:tcW w:w="901" w:type="dxa"/>
          </w:tcPr>
          <w:p w14:paraId="1AFA4AF6" w14:textId="58A8051C" w:rsidR="00E12D75" w:rsidRPr="003D7C3F" w:rsidRDefault="007027B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2677</w:t>
            </w:r>
          </w:p>
        </w:tc>
        <w:tc>
          <w:tcPr>
            <w:tcW w:w="3831" w:type="dxa"/>
          </w:tcPr>
          <w:p w14:paraId="0F1A7099" w14:textId="0E74DEC0" w:rsidR="00E12D75" w:rsidRPr="003D7C3F" w:rsidRDefault="00451E8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M. M. T.</w:t>
            </w:r>
          </w:p>
        </w:tc>
        <w:tc>
          <w:tcPr>
            <w:tcW w:w="2209" w:type="dxa"/>
          </w:tcPr>
          <w:p w14:paraId="045E5E06" w14:textId="52A31B85" w:rsidR="00E12D75" w:rsidRPr="003D7C3F" w:rsidRDefault="00451E8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3349C7C0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080D3BD" w14:textId="4CDB7BDA" w:rsidR="00E12D75" w:rsidRPr="003D7C3F" w:rsidRDefault="00451E8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708900</w:t>
            </w:r>
          </w:p>
        </w:tc>
      </w:tr>
      <w:tr w:rsidR="00E12D75" w:rsidRPr="003D7C3F" w14:paraId="2B788B47" w14:textId="77777777" w:rsidTr="00E12D75">
        <w:tc>
          <w:tcPr>
            <w:tcW w:w="901" w:type="dxa"/>
          </w:tcPr>
          <w:p w14:paraId="30030FC8" w14:textId="0B328FA1" w:rsidR="00E12D75" w:rsidRPr="003D7C3F" w:rsidRDefault="007027B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2678</w:t>
            </w:r>
          </w:p>
        </w:tc>
        <w:tc>
          <w:tcPr>
            <w:tcW w:w="3831" w:type="dxa"/>
          </w:tcPr>
          <w:p w14:paraId="00813AB6" w14:textId="42F9B3E6" w:rsidR="00E12D75" w:rsidRPr="003D7C3F" w:rsidRDefault="00451E8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O. R.</w:t>
            </w:r>
          </w:p>
        </w:tc>
        <w:tc>
          <w:tcPr>
            <w:tcW w:w="2209" w:type="dxa"/>
          </w:tcPr>
          <w:p w14:paraId="78B5FD6E" w14:textId="256CE752" w:rsidR="00E12D75" w:rsidRPr="003D7C3F" w:rsidRDefault="00451E8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78C85055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7BEBD7F" w14:textId="32658EB8" w:rsidR="00E12D75" w:rsidRPr="003D7C3F" w:rsidRDefault="00451E8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700406</w:t>
            </w:r>
          </w:p>
        </w:tc>
      </w:tr>
      <w:tr w:rsidR="00E12D75" w:rsidRPr="003D7C3F" w14:paraId="33B8BB47" w14:textId="77777777" w:rsidTr="00E12D75">
        <w:tc>
          <w:tcPr>
            <w:tcW w:w="901" w:type="dxa"/>
          </w:tcPr>
          <w:p w14:paraId="4A83E9F9" w14:textId="1393126D" w:rsidR="00E12D75" w:rsidRPr="003D7C3F" w:rsidRDefault="007027B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2679</w:t>
            </w:r>
          </w:p>
        </w:tc>
        <w:tc>
          <w:tcPr>
            <w:tcW w:w="3831" w:type="dxa"/>
          </w:tcPr>
          <w:p w14:paraId="41B3E4BA" w14:textId="3E94B324" w:rsidR="00E12D75" w:rsidRPr="003D7C3F" w:rsidRDefault="00451E8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L. C.</w:t>
            </w:r>
          </w:p>
        </w:tc>
        <w:tc>
          <w:tcPr>
            <w:tcW w:w="2209" w:type="dxa"/>
          </w:tcPr>
          <w:p w14:paraId="2D5A834C" w14:textId="76EEF4C6" w:rsidR="00E12D75" w:rsidRPr="003D7C3F" w:rsidRDefault="00451E8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046BB848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3894214" w14:textId="5E7FD170" w:rsidR="00E12D75" w:rsidRPr="003D7C3F" w:rsidRDefault="00451E8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700402</w:t>
            </w:r>
          </w:p>
        </w:tc>
      </w:tr>
      <w:tr w:rsidR="00E12D75" w:rsidRPr="003D7C3F" w14:paraId="0E32B8B3" w14:textId="77777777" w:rsidTr="00E12D75">
        <w:tc>
          <w:tcPr>
            <w:tcW w:w="901" w:type="dxa"/>
          </w:tcPr>
          <w:p w14:paraId="50F56D9B" w14:textId="069C4CFC" w:rsidR="00E12D75" w:rsidRPr="003D7C3F" w:rsidRDefault="007027B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2680</w:t>
            </w:r>
          </w:p>
        </w:tc>
        <w:tc>
          <w:tcPr>
            <w:tcW w:w="3831" w:type="dxa"/>
          </w:tcPr>
          <w:p w14:paraId="727AB2D7" w14:textId="1E630D1B" w:rsidR="00E12D75" w:rsidRPr="003D7C3F" w:rsidRDefault="00451E8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H. V. N.</w:t>
            </w:r>
          </w:p>
        </w:tc>
        <w:tc>
          <w:tcPr>
            <w:tcW w:w="2209" w:type="dxa"/>
          </w:tcPr>
          <w:p w14:paraId="682BD2A5" w14:textId="3378C742" w:rsidR="00E12D75" w:rsidRPr="003D7C3F" w:rsidRDefault="00451E8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743CFD8C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2D7DC7E" w14:textId="6DF652D2" w:rsidR="00E12D75" w:rsidRPr="003D7C3F" w:rsidRDefault="00451E8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702004</w:t>
            </w:r>
          </w:p>
        </w:tc>
      </w:tr>
      <w:tr w:rsidR="00E12D75" w:rsidRPr="003D7C3F" w14:paraId="060119F3" w14:textId="77777777" w:rsidTr="00E12D75">
        <w:tc>
          <w:tcPr>
            <w:tcW w:w="901" w:type="dxa"/>
          </w:tcPr>
          <w:p w14:paraId="4AE46638" w14:textId="4BA6A7E6" w:rsidR="00E12D75" w:rsidRPr="003D7C3F" w:rsidRDefault="007027B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2681</w:t>
            </w:r>
          </w:p>
        </w:tc>
        <w:tc>
          <w:tcPr>
            <w:tcW w:w="3831" w:type="dxa"/>
          </w:tcPr>
          <w:p w14:paraId="37325F37" w14:textId="10C6EB60" w:rsidR="00E12D75" w:rsidRPr="003D7C3F" w:rsidRDefault="00451E8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G. R. K.</w:t>
            </w:r>
          </w:p>
        </w:tc>
        <w:tc>
          <w:tcPr>
            <w:tcW w:w="2209" w:type="dxa"/>
          </w:tcPr>
          <w:p w14:paraId="227B97E6" w14:textId="6672B305" w:rsidR="00E12D75" w:rsidRPr="003D7C3F" w:rsidRDefault="00451E8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7A7F2100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A220404" w14:textId="0A9060C1" w:rsidR="00E12D75" w:rsidRPr="003D7C3F" w:rsidRDefault="00451E8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704107</w:t>
            </w:r>
          </w:p>
        </w:tc>
      </w:tr>
      <w:tr w:rsidR="00E12D75" w:rsidRPr="003D7C3F" w14:paraId="2BE12422" w14:textId="77777777" w:rsidTr="00E12D75">
        <w:tc>
          <w:tcPr>
            <w:tcW w:w="901" w:type="dxa"/>
          </w:tcPr>
          <w:p w14:paraId="734D2291" w14:textId="24357EE7" w:rsidR="00E12D75" w:rsidRPr="003D7C3F" w:rsidRDefault="007027B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2682</w:t>
            </w:r>
          </w:p>
        </w:tc>
        <w:tc>
          <w:tcPr>
            <w:tcW w:w="3831" w:type="dxa"/>
          </w:tcPr>
          <w:p w14:paraId="713403B8" w14:textId="7249B02B" w:rsidR="00E12D75" w:rsidRPr="003D7C3F" w:rsidRDefault="00451E8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N. C.</w:t>
            </w:r>
          </w:p>
        </w:tc>
        <w:tc>
          <w:tcPr>
            <w:tcW w:w="2209" w:type="dxa"/>
          </w:tcPr>
          <w:p w14:paraId="737F8B2C" w14:textId="3E4E752B" w:rsidR="00E12D75" w:rsidRPr="003D7C3F" w:rsidRDefault="00451E8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7F0B1563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7406149" w14:textId="7C8F146A" w:rsidR="00E12D75" w:rsidRPr="003D7C3F" w:rsidRDefault="00451E8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706400</w:t>
            </w:r>
          </w:p>
        </w:tc>
      </w:tr>
      <w:tr w:rsidR="00E12D75" w:rsidRPr="003D7C3F" w14:paraId="10000BBF" w14:textId="77777777" w:rsidTr="00E12D75">
        <w:tc>
          <w:tcPr>
            <w:tcW w:w="901" w:type="dxa"/>
          </w:tcPr>
          <w:p w14:paraId="7733F46E" w14:textId="2DFADB1F" w:rsidR="00E12D75" w:rsidRPr="003D7C3F" w:rsidRDefault="007027B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2683</w:t>
            </w:r>
          </w:p>
        </w:tc>
        <w:tc>
          <w:tcPr>
            <w:tcW w:w="3831" w:type="dxa"/>
          </w:tcPr>
          <w:p w14:paraId="1F351620" w14:textId="64330B03" w:rsidR="00E12D75" w:rsidRPr="003D7C3F" w:rsidRDefault="00451E8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O. C. S. J.</w:t>
            </w:r>
          </w:p>
        </w:tc>
        <w:tc>
          <w:tcPr>
            <w:tcW w:w="2209" w:type="dxa"/>
          </w:tcPr>
          <w:p w14:paraId="529E8E55" w14:textId="67F5D7C7" w:rsidR="00E12D75" w:rsidRPr="003D7C3F" w:rsidRDefault="00451E8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27C74260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24A1B24" w14:textId="56C7B75B" w:rsidR="00E12D75" w:rsidRPr="003D7C3F" w:rsidRDefault="00451E8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708600</w:t>
            </w:r>
          </w:p>
        </w:tc>
      </w:tr>
      <w:tr w:rsidR="00E12D75" w:rsidRPr="003D7C3F" w14:paraId="4326F99B" w14:textId="77777777" w:rsidTr="00E12D75">
        <w:tc>
          <w:tcPr>
            <w:tcW w:w="901" w:type="dxa"/>
          </w:tcPr>
          <w:p w14:paraId="6CCF65CA" w14:textId="236DEFFD" w:rsidR="00E12D75" w:rsidRPr="003D7C3F" w:rsidRDefault="007027B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2684</w:t>
            </w:r>
          </w:p>
        </w:tc>
        <w:tc>
          <w:tcPr>
            <w:tcW w:w="3831" w:type="dxa"/>
          </w:tcPr>
          <w:p w14:paraId="6B80FA8E" w14:textId="52B09AFF" w:rsidR="00E12D75" w:rsidRPr="003D7C3F" w:rsidRDefault="00451E8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F. S.</w:t>
            </w:r>
          </w:p>
        </w:tc>
        <w:tc>
          <w:tcPr>
            <w:tcW w:w="2209" w:type="dxa"/>
          </w:tcPr>
          <w:p w14:paraId="4E19034F" w14:textId="0F8E1BEC" w:rsidR="00E12D75" w:rsidRPr="003D7C3F" w:rsidRDefault="00451E8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30A0D2EE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4C8B726" w14:textId="37AC792A" w:rsidR="00E12D75" w:rsidRPr="003D7C3F" w:rsidRDefault="00451E8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708501</w:t>
            </w:r>
          </w:p>
        </w:tc>
      </w:tr>
      <w:tr w:rsidR="00E12D75" w:rsidRPr="003D7C3F" w14:paraId="37A7237C" w14:textId="77777777" w:rsidTr="00E12D75">
        <w:tc>
          <w:tcPr>
            <w:tcW w:w="901" w:type="dxa"/>
          </w:tcPr>
          <w:p w14:paraId="4942901E" w14:textId="2657C9AF" w:rsidR="00E12D75" w:rsidRPr="003D7C3F" w:rsidRDefault="007027B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2685</w:t>
            </w:r>
          </w:p>
        </w:tc>
        <w:tc>
          <w:tcPr>
            <w:tcW w:w="3831" w:type="dxa"/>
          </w:tcPr>
          <w:p w14:paraId="199F9C74" w14:textId="3258F330" w:rsidR="00E12D75" w:rsidRPr="003D7C3F" w:rsidRDefault="00451E8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A. S.</w:t>
            </w:r>
          </w:p>
        </w:tc>
        <w:tc>
          <w:tcPr>
            <w:tcW w:w="2209" w:type="dxa"/>
          </w:tcPr>
          <w:p w14:paraId="1B41C18B" w14:textId="30E77124" w:rsidR="00E12D75" w:rsidRPr="003D7C3F" w:rsidRDefault="00451E8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44AABC33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502CE09" w14:textId="1CDB8C0B" w:rsidR="00E12D75" w:rsidRPr="003D7C3F" w:rsidRDefault="00451E8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700506</w:t>
            </w:r>
          </w:p>
        </w:tc>
      </w:tr>
      <w:tr w:rsidR="00E12D75" w:rsidRPr="003D7C3F" w14:paraId="1A9DE25A" w14:textId="77777777" w:rsidTr="00E12D75">
        <w:tc>
          <w:tcPr>
            <w:tcW w:w="901" w:type="dxa"/>
          </w:tcPr>
          <w:p w14:paraId="22091B53" w14:textId="0F5D459E" w:rsidR="00E12D75" w:rsidRPr="003D7C3F" w:rsidRDefault="007027B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2686</w:t>
            </w:r>
          </w:p>
        </w:tc>
        <w:tc>
          <w:tcPr>
            <w:tcW w:w="3831" w:type="dxa"/>
          </w:tcPr>
          <w:p w14:paraId="5269F95F" w14:textId="54AF8EAF" w:rsidR="00E12D75" w:rsidRPr="003D7C3F" w:rsidRDefault="00451E8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I. O.</w:t>
            </w:r>
          </w:p>
        </w:tc>
        <w:tc>
          <w:tcPr>
            <w:tcW w:w="2209" w:type="dxa"/>
          </w:tcPr>
          <w:p w14:paraId="46909085" w14:textId="41D404FA" w:rsidR="00E12D75" w:rsidRPr="003D7C3F" w:rsidRDefault="00451E8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33052472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753F2FE" w14:textId="6DAB2AF7" w:rsidR="00E12D75" w:rsidRPr="003D7C3F" w:rsidRDefault="00451E8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702804</w:t>
            </w:r>
          </w:p>
        </w:tc>
      </w:tr>
      <w:tr w:rsidR="00E12D75" w:rsidRPr="003D7C3F" w14:paraId="0698C036" w14:textId="77777777" w:rsidTr="00E12D75">
        <w:tc>
          <w:tcPr>
            <w:tcW w:w="901" w:type="dxa"/>
          </w:tcPr>
          <w:p w14:paraId="360155A3" w14:textId="67B91D87" w:rsidR="00E12D75" w:rsidRPr="003D7C3F" w:rsidRDefault="007027B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2687</w:t>
            </w:r>
          </w:p>
        </w:tc>
        <w:tc>
          <w:tcPr>
            <w:tcW w:w="3831" w:type="dxa"/>
          </w:tcPr>
          <w:p w14:paraId="6C3F17DE" w14:textId="5D996F93" w:rsidR="00E12D75" w:rsidRPr="003D7C3F" w:rsidRDefault="00451E8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B. L.</w:t>
            </w:r>
          </w:p>
        </w:tc>
        <w:tc>
          <w:tcPr>
            <w:tcW w:w="2209" w:type="dxa"/>
          </w:tcPr>
          <w:p w14:paraId="4B838EB1" w14:textId="45B88615" w:rsidR="00E12D75" w:rsidRPr="003D7C3F" w:rsidRDefault="00451E8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1105FDA3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DE007D2" w14:textId="7A57B657" w:rsidR="00E12D75" w:rsidRPr="003D7C3F" w:rsidRDefault="00451E80" w:rsidP="00451E8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708706</w:t>
            </w:r>
          </w:p>
        </w:tc>
      </w:tr>
      <w:tr w:rsidR="00E12D75" w:rsidRPr="003D7C3F" w14:paraId="1D46B4DA" w14:textId="77777777" w:rsidTr="00E12D75">
        <w:tc>
          <w:tcPr>
            <w:tcW w:w="901" w:type="dxa"/>
          </w:tcPr>
          <w:p w14:paraId="2D127E95" w14:textId="1AF0BD67" w:rsidR="00E12D75" w:rsidRPr="003D7C3F" w:rsidRDefault="007027B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2688</w:t>
            </w:r>
          </w:p>
        </w:tc>
        <w:tc>
          <w:tcPr>
            <w:tcW w:w="3831" w:type="dxa"/>
          </w:tcPr>
          <w:p w14:paraId="398EDEFD" w14:textId="095C8EA1" w:rsidR="00E12D75" w:rsidRPr="003D7C3F" w:rsidRDefault="00451E8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F. J. S. R.</w:t>
            </w:r>
          </w:p>
        </w:tc>
        <w:tc>
          <w:tcPr>
            <w:tcW w:w="2209" w:type="dxa"/>
          </w:tcPr>
          <w:p w14:paraId="390D66FA" w14:textId="72202A3F" w:rsidR="00E12D75" w:rsidRPr="003D7C3F" w:rsidRDefault="00451E8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52346135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E8206AB" w14:textId="56F550EA" w:rsidR="00E12D75" w:rsidRPr="003D7C3F" w:rsidRDefault="00451E8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708707</w:t>
            </w:r>
          </w:p>
        </w:tc>
      </w:tr>
      <w:tr w:rsidR="00E12D75" w:rsidRPr="003D7C3F" w14:paraId="6CF069FC" w14:textId="77777777" w:rsidTr="00E12D75">
        <w:tc>
          <w:tcPr>
            <w:tcW w:w="901" w:type="dxa"/>
          </w:tcPr>
          <w:p w14:paraId="3C94C3CC" w14:textId="798E702D" w:rsidR="00E12D75" w:rsidRPr="003D7C3F" w:rsidRDefault="007027B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2689</w:t>
            </w:r>
          </w:p>
        </w:tc>
        <w:tc>
          <w:tcPr>
            <w:tcW w:w="3831" w:type="dxa"/>
          </w:tcPr>
          <w:p w14:paraId="32283038" w14:textId="275A363A" w:rsidR="00E12D75" w:rsidRPr="003D7C3F" w:rsidRDefault="00451E8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S. S.</w:t>
            </w:r>
          </w:p>
        </w:tc>
        <w:tc>
          <w:tcPr>
            <w:tcW w:w="2209" w:type="dxa"/>
          </w:tcPr>
          <w:p w14:paraId="4ACE9648" w14:textId="1758AA43" w:rsidR="00E12D75" w:rsidRPr="003D7C3F" w:rsidRDefault="00451E8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72681C00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F070FA8" w14:textId="73BD0B92" w:rsidR="00E12D75" w:rsidRPr="003D7C3F" w:rsidRDefault="00451E8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701000</w:t>
            </w:r>
          </w:p>
        </w:tc>
      </w:tr>
      <w:tr w:rsidR="00E12D75" w:rsidRPr="003D7C3F" w14:paraId="5741C405" w14:textId="77777777" w:rsidTr="00E12D75">
        <w:tc>
          <w:tcPr>
            <w:tcW w:w="901" w:type="dxa"/>
          </w:tcPr>
          <w:p w14:paraId="5E1ECD19" w14:textId="5E272D52" w:rsidR="00E12D75" w:rsidRPr="003D7C3F" w:rsidRDefault="007027B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2690</w:t>
            </w:r>
          </w:p>
        </w:tc>
        <w:tc>
          <w:tcPr>
            <w:tcW w:w="3831" w:type="dxa"/>
          </w:tcPr>
          <w:p w14:paraId="5EAF2F4B" w14:textId="32829814" w:rsidR="00E12D75" w:rsidRPr="003D7C3F" w:rsidRDefault="00451E8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O. G.</w:t>
            </w:r>
          </w:p>
        </w:tc>
        <w:tc>
          <w:tcPr>
            <w:tcW w:w="2209" w:type="dxa"/>
          </w:tcPr>
          <w:p w14:paraId="01B629B7" w14:textId="60A26688" w:rsidR="00E12D75" w:rsidRPr="003D7C3F" w:rsidRDefault="00451E8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446B0050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7F7C4B2" w14:textId="032BDF9A" w:rsidR="00E12D75" w:rsidRPr="003D7C3F" w:rsidRDefault="00451E8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708009</w:t>
            </w:r>
          </w:p>
        </w:tc>
      </w:tr>
      <w:tr w:rsidR="00E12D75" w:rsidRPr="00F60500" w14:paraId="7B4CC5F3" w14:textId="77777777" w:rsidTr="00E12D75">
        <w:tc>
          <w:tcPr>
            <w:tcW w:w="901" w:type="dxa"/>
          </w:tcPr>
          <w:p w14:paraId="2B80BB41" w14:textId="2B53C983" w:rsidR="00E12D75" w:rsidRPr="00F60500" w:rsidRDefault="007027B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2691</w:t>
            </w:r>
          </w:p>
        </w:tc>
        <w:tc>
          <w:tcPr>
            <w:tcW w:w="3831" w:type="dxa"/>
          </w:tcPr>
          <w:p w14:paraId="049C82B6" w14:textId="5C08B287" w:rsidR="00E12D75" w:rsidRPr="00F60500" w:rsidRDefault="00451E8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E. O. L. V.</w:t>
            </w:r>
          </w:p>
        </w:tc>
        <w:tc>
          <w:tcPr>
            <w:tcW w:w="2209" w:type="dxa"/>
          </w:tcPr>
          <w:p w14:paraId="034F2848" w14:textId="771640EE" w:rsidR="00E12D75" w:rsidRPr="00F60500" w:rsidRDefault="00451E8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0EC9136C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2FAD1BB" w14:textId="42A2EFEC" w:rsidR="00E12D75" w:rsidRPr="00F60500" w:rsidRDefault="00451E8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709809</w:t>
            </w:r>
          </w:p>
        </w:tc>
      </w:tr>
      <w:tr w:rsidR="00E12D75" w:rsidRPr="00F60500" w14:paraId="0DD270E6" w14:textId="77777777" w:rsidTr="00E12D75">
        <w:tc>
          <w:tcPr>
            <w:tcW w:w="901" w:type="dxa"/>
          </w:tcPr>
          <w:p w14:paraId="4B53055F" w14:textId="41BDC65E" w:rsidR="00E12D75" w:rsidRPr="00F60500" w:rsidRDefault="00451E8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2692</w:t>
            </w:r>
          </w:p>
        </w:tc>
        <w:tc>
          <w:tcPr>
            <w:tcW w:w="3831" w:type="dxa"/>
          </w:tcPr>
          <w:p w14:paraId="4B01DE5C" w14:textId="4E43381E" w:rsidR="00E12D75" w:rsidRPr="00F60500" w:rsidRDefault="00451E8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V. C. N.</w:t>
            </w:r>
          </w:p>
        </w:tc>
        <w:tc>
          <w:tcPr>
            <w:tcW w:w="2209" w:type="dxa"/>
          </w:tcPr>
          <w:p w14:paraId="21BC48E3" w14:textId="5259F942" w:rsidR="00E12D75" w:rsidRPr="00F60500" w:rsidRDefault="00451E8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4F4501A8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55D7807" w14:textId="4E3AC77A" w:rsidR="00E12D75" w:rsidRPr="00F60500" w:rsidRDefault="00451E8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706908</w:t>
            </w:r>
          </w:p>
        </w:tc>
      </w:tr>
      <w:tr w:rsidR="00E12D75" w:rsidRPr="00F60500" w14:paraId="4266C3E2" w14:textId="77777777" w:rsidTr="00E12D75">
        <w:tc>
          <w:tcPr>
            <w:tcW w:w="901" w:type="dxa"/>
          </w:tcPr>
          <w:p w14:paraId="5D41DE8D" w14:textId="7A77943B" w:rsidR="00E12D75" w:rsidRPr="00F60500" w:rsidRDefault="00451E8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2693</w:t>
            </w:r>
          </w:p>
        </w:tc>
        <w:tc>
          <w:tcPr>
            <w:tcW w:w="3831" w:type="dxa"/>
          </w:tcPr>
          <w:p w14:paraId="4303AD80" w14:textId="0ED09ED8" w:rsidR="00E12D75" w:rsidRPr="00F60500" w:rsidRDefault="00451E8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D. B. O.</w:t>
            </w:r>
          </w:p>
        </w:tc>
        <w:tc>
          <w:tcPr>
            <w:tcW w:w="2209" w:type="dxa"/>
          </w:tcPr>
          <w:p w14:paraId="7F23DF03" w14:textId="52F807D7" w:rsidR="00E12D75" w:rsidRPr="00F60500" w:rsidRDefault="00451E8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1E2F7C4A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EBFE2A6" w14:textId="6B731BEB" w:rsidR="00E12D75" w:rsidRPr="00F60500" w:rsidRDefault="00451E8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700805</w:t>
            </w:r>
          </w:p>
        </w:tc>
      </w:tr>
      <w:tr w:rsidR="00E12D75" w:rsidRPr="00F60500" w14:paraId="12DDEE58" w14:textId="77777777" w:rsidTr="00E12D75">
        <w:tc>
          <w:tcPr>
            <w:tcW w:w="901" w:type="dxa"/>
          </w:tcPr>
          <w:p w14:paraId="7B759D2C" w14:textId="2F209633" w:rsidR="00E12D75" w:rsidRPr="00F60500" w:rsidRDefault="00451E8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2694</w:t>
            </w:r>
          </w:p>
        </w:tc>
        <w:tc>
          <w:tcPr>
            <w:tcW w:w="3831" w:type="dxa"/>
          </w:tcPr>
          <w:p w14:paraId="6A1BACA6" w14:textId="41921FB1" w:rsidR="00E12D75" w:rsidRPr="00F60500" w:rsidRDefault="00451E8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R. A.</w:t>
            </w:r>
          </w:p>
        </w:tc>
        <w:tc>
          <w:tcPr>
            <w:tcW w:w="2209" w:type="dxa"/>
          </w:tcPr>
          <w:p w14:paraId="42BB4C53" w14:textId="5ECD09EB" w:rsidR="00E12D75" w:rsidRPr="00F60500" w:rsidRDefault="00451E80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266BD4D6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1D0D090" w14:textId="557FB3B5" w:rsidR="00E12D75" w:rsidRPr="00F60500" w:rsidRDefault="004F7F0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706408</w:t>
            </w:r>
          </w:p>
        </w:tc>
      </w:tr>
      <w:tr w:rsidR="00E12D75" w:rsidRPr="00F60500" w14:paraId="0E292978" w14:textId="77777777" w:rsidTr="00E12D75">
        <w:tc>
          <w:tcPr>
            <w:tcW w:w="901" w:type="dxa"/>
          </w:tcPr>
          <w:p w14:paraId="670D6B20" w14:textId="0E4A7DFA" w:rsidR="00E12D75" w:rsidRPr="00F60500" w:rsidRDefault="00451E8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2695</w:t>
            </w:r>
          </w:p>
        </w:tc>
        <w:tc>
          <w:tcPr>
            <w:tcW w:w="3831" w:type="dxa"/>
          </w:tcPr>
          <w:p w14:paraId="08D39D92" w14:textId="4675968D" w:rsidR="00E12D75" w:rsidRPr="00F60500" w:rsidRDefault="004F7F0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V. M.</w:t>
            </w:r>
          </w:p>
        </w:tc>
        <w:tc>
          <w:tcPr>
            <w:tcW w:w="2209" w:type="dxa"/>
          </w:tcPr>
          <w:p w14:paraId="39508F94" w14:textId="57C1D8E5" w:rsidR="00E12D75" w:rsidRPr="00F60500" w:rsidRDefault="004F7F0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62A0FAAE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4BDBDDA" w14:textId="73EC2290" w:rsidR="00E12D75" w:rsidRPr="00F60500" w:rsidRDefault="004F7F0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700002</w:t>
            </w:r>
          </w:p>
        </w:tc>
      </w:tr>
      <w:tr w:rsidR="00E12D75" w:rsidRPr="00F60500" w14:paraId="45FB0DB4" w14:textId="77777777" w:rsidTr="00E12D75">
        <w:tc>
          <w:tcPr>
            <w:tcW w:w="901" w:type="dxa"/>
          </w:tcPr>
          <w:p w14:paraId="5C2888D4" w14:textId="64A596CB" w:rsidR="00E12D75" w:rsidRPr="00F60500" w:rsidRDefault="00451E8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2696</w:t>
            </w:r>
          </w:p>
        </w:tc>
        <w:tc>
          <w:tcPr>
            <w:tcW w:w="3831" w:type="dxa"/>
          </w:tcPr>
          <w:p w14:paraId="1A161B9D" w14:textId="0B4464B2" w:rsidR="00E12D75" w:rsidRPr="00F60500" w:rsidRDefault="004F7F0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E. S. D.</w:t>
            </w:r>
          </w:p>
        </w:tc>
        <w:tc>
          <w:tcPr>
            <w:tcW w:w="2209" w:type="dxa"/>
          </w:tcPr>
          <w:p w14:paraId="5D2E0D68" w14:textId="4510AAB4" w:rsidR="00E12D75" w:rsidRPr="00F60500" w:rsidRDefault="004F7F0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4AC53189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A0A3E0C" w14:textId="19B1C18B" w:rsidR="00E12D75" w:rsidRPr="00F60500" w:rsidRDefault="004F7F0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708000</w:t>
            </w:r>
          </w:p>
        </w:tc>
      </w:tr>
      <w:tr w:rsidR="00E12D75" w:rsidRPr="00F60500" w14:paraId="01C5615E" w14:textId="77777777" w:rsidTr="00E12D75">
        <w:tc>
          <w:tcPr>
            <w:tcW w:w="901" w:type="dxa"/>
          </w:tcPr>
          <w:p w14:paraId="4B4986D6" w14:textId="63FDC9B6" w:rsidR="00E12D75" w:rsidRPr="00F60500" w:rsidRDefault="00451E8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2697</w:t>
            </w:r>
          </w:p>
        </w:tc>
        <w:tc>
          <w:tcPr>
            <w:tcW w:w="3831" w:type="dxa"/>
          </w:tcPr>
          <w:p w14:paraId="5EC68E6A" w14:textId="39508924" w:rsidR="00E12D75" w:rsidRPr="00F60500" w:rsidRDefault="004F7F0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W. S. S.</w:t>
            </w:r>
          </w:p>
        </w:tc>
        <w:tc>
          <w:tcPr>
            <w:tcW w:w="2209" w:type="dxa"/>
          </w:tcPr>
          <w:p w14:paraId="02526E13" w14:textId="3B36457B" w:rsidR="00E12D75" w:rsidRPr="00F60500" w:rsidRDefault="004F7F0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2F558228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E6EF54C" w14:textId="0DD1C3E0" w:rsidR="00E12D75" w:rsidRPr="00F60500" w:rsidRDefault="004F7F0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705000</w:t>
            </w:r>
          </w:p>
        </w:tc>
      </w:tr>
      <w:tr w:rsidR="00E12D75" w:rsidRPr="00F60500" w14:paraId="5C0BACA8" w14:textId="77777777" w:rsidTr="00E12D75">
        <w:tc>
          <w:tcPr>
            <w:tcW w:w="901" w:type="dxa"/>
          </w:tcPr>
          <w:p w14:paraId="0C351743" w14:textId="2A2C6706" w:rsidR="00E12D75" w:rsidRPr="00F60500" w:rsidRDefault="00451E8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2698</w:t>
            </w:r>
          </w:p>
        </w:tc>
        <w:tc>
          <w:tcPr>
            <w:tcW w:w="3831" w:type="dxa"/>
          </w:tcPr>
          <w:p w14:paraId="6BCA1D16" w14:textId="3320B099" w:rsidR="00E12D75" w:rsidRPr="00F60500" w:rsidRDefault="004F7F0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V. L. C. A.</w:t>
            </w:r>
          </w:p>
        </w:tc>
        <w:tc>
          <w:tcPr>
            <w:tcW w:w="2209" w:type="dxa"/>
          </w:tcPr>
          <w:p w14:paraId="43CACB38" w14:textId="600CF566" w:rsidR="00E12D75" w:rsidRPr="00F60500" w:rsidRDefault="004F7F0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55E3062C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170B63B" w14:textId="7A70D1B3" w:rsidR="00E12D75" w:rsidRPr="00F60500" w:rsidRDefault="004F7F0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702304</w:t>
            </w:r>
          </w:p>
        </w:tc>
      </w:tr>
      <w:tr w:rsidR="00E12D75" w:rsidRPr="00F60500" w14:paraId="0F6F162F" w14:textId="77777777" w:rsidTr="00E12D75">
        <w:tc>
          <w:tcPr>
            <w:tcW w:w="901" w:type="dxa"/>
          </w:tcPr>
          <w:p w14:paraId="46EB7DDA" w14:textId="2329C122" w:rsidR="00E12D75" w:rsidRPr="00F60500" w:rsidRDefault="00451E8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2699</w:t>
            </w:r>
          </w:p>
        </w:tc>
        <w:tc>
          <w:tcPr>
            <w:tcW w:w="3831" w:type="dxa"/>
          </w:tcPr>
          <w:p w14:paraId="5347EAD0" w14:textId="7508A15D" w:rsidR="00E12D75" w:rsidRPr="00F60500" w:rsidRDefault="004F7F0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S. L. F.</w:t>
            </w:r>
          </w:p>
        </w:tc>
        <w:tc>
          <w:tcPr>
            <w:tcW w:w="2209" w:type="dxa"/>
          </w:tcPr>
          <w:p w14:paraId="09080682" w14:textId="6CDD8576" w:rsidR="00E12D75" w:rsidRPr="00F60500" w:rsidRDefault="004F7F0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13EE4DA5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825710F" w14:textId="7CB5F905" w:rsidR="00E12D75" w:rsidRPr="00F60500" w:rsidRDefault="004F7F0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705005</w:t>
            </w:r>
          </w:p>
        </w:tc>
      </w:tr>
      <w:tr w:rsidR="00E12D75" w:rsidRPr="00F60500" w14:paraId="7ACE8443" w14:textId="77777777" w:rsidTr="00E12D75">
        <w:tc>
          <w:tcPr>
            <w:tcW w:w="901" w:type="dxa"/>
          </w:tcPr>
          <w:p w14:paraId="33B2B25C" w14:textId="5019C694" w:rsidR="00E12D75" w:rsidRPr="00F60500" w:rsidRDefault="00451E8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2700</w:t>
            </w:r>
          </w:p>
        </w:tc>
        <w:tc>
          <w:tcPr>
            <w:tcW w:w="3831" w:type="dxa"/>
          </w:tcPr>
          <w:p w14:paraId="6971507B" w14:textId="63EA3DD6" w:rsidR="00E12D75" w:rsidRPr="00F60500" w:rsidRDefault="004F7F0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O. N.</w:t>
            </w:r>
          </w:p>
        </w:tc>
        <w:tc>
          <w:tcPr>
            <w:tcW w:w="2209" w:type="dxa"/>
          </w:tcPr>
          <w:p w14:paraId="3B296F74" w14:textId="0E09BDD8" w:rsidR="00E12D75" w:rsidRPr="00F60500" w:rsidRDefault="004F7F0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3FA576C7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9CA8EA1" w14:textId="68143622" w:rsidR="00E12D75" w:rsidRPr="00F60500" w:rsidRDefault="004F7F0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702603</w:t>
            </w:r>
          </w:p>
        </w:tc>
      </w:tr>
      <w:tr w:rsidR="00E12D75" w:rsidRPr="00F60500" w14:paraId="097E3ED3" w14:textId="77777777" w:rsidTr="00E12D75">
        <w:tc>
          <w:tcPr>
            <w:tcW w:w="901" w:type="dxa"/>
          </w:tcPr>
          <w:p w14:paraId="5FB4ED02" w14:textId="1A8BBC09" w:rsidR="00E12D75" w:rsidRPr="00F60500" w:rsidRDefault="00451E8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2701</w:t>
            </w:r>
          </w:p>
        </w:tc>
        <w:tc>
          <w:tcPr>
            <w:tcW w:w="3831" w:type="dxa"/>
          </w:tcPr>
          <w:p w14:paraId="3AF54A81" w14:textId="0C2C21B6" w:rsidR="00E12D75" w:rsidRPr="00F60500" w:rsidRDefault="005660C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E. P. S. S.</w:t>
            </w:r>
          </w:p>
        </w:tc>
        <w:tc>
          <w:tcPr>
            <w:tcW w:w="2209" w:type="dxa"/>
          </w:tcPr>
          <w:p w14:paraId="6F381C77" w14:textId="466B3E80" w:rsidR="00E12D75" w:rsidRPr="00F60500" w:rsidRDefault="005660C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56A8E6C2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8A97F1D" w14:textId="576D50B3" w:rsidR="00E12D75" w:rsidRPr="00F60500" w:rsidRDefault="005660C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704709</w:t>
            </w:r>
          </w:p>
        </w:tc>
      </w:tr>
      <w:tr w:rsidR="00E12D75" w:rsidRPr="00F60500" w14:paraId="5047DA05" w14:textId="77777777" w:rsidTr="00E12D75">
        <w:tc>
          <w:tcPr>
            <w:tcW w:w="901" w:type="dxa"/>
          </w:tcPr>
          <w:p w14:paraId="4B3CDC79" w14:textId="32A9263A" w:rsidR="00E12D75" w:rsidRPr="00F60500" w:rsidRDefault="00451E8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2702</w:t>
            </w:r>
          </w:p>
        </w:tc>
        <w:tc>
          <w:tcPr>
            <w:tcW w:w="3831" w:type="dxa"/>
          </w:tcPr>
          <w:p w14:paraId="78E2F428" w14:textId="3E1D1AF0" w:rsidR="00E12D75" w:rsidRPr="00F60500" w:rsidRDefault="005660C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A. S.</w:t>
            </w:r>
          </w:p>
        </w:tc>
        <w:tc>
          <w:tcPr>
            <w:tcW w:w="2209" w:type="dxa"/>
          </w:tcPr>
          <w:p w14:paraId="35BD9972" w14:textId="135839A2" w:rsidR="00E12D75" w:rsidRPr="00F60500" w:rsidRDefault="005660C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45B46814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509B3EA" w14:textId="1ADD617C" w:rsidR="00E12D75" w:rsidRPr="00F60500" w:rsidRDefault="005660CD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700403</w:t>
            </w:r>
          </w:p>
        </w:tc>
      </w:tr>
      <w:tr w:rsidR="00E12D75" w:rsidRPr="003D7C3F" w14:paraId="289C9586" w14:textId="77777777" w:rsidTr="00E12D75">
        <w:tc>
          <w:tcPr>
            <w:tcW w:w="901" w:type="dxa"/>
          </w:tcPr>
          <w:p w14:paraId="6F83CCA0" w14:textId="2B144761" w:rsidR="00E12D75" w:rsidRPr="003D7C3F" w:rsidRDefault="00451E8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2703</w:t>
            </w:r>
          </w:p>
        </w:tc>
        <w:tc>
          <w:tcPr>
            <w:tcW w:w="3831" w:type="dxa"/>
          </w:tcPr>
          <w:p w14:paraId="2E4E1C06" w14:textId="21D4E437" w:rsidR="00E12D75" w:rsidRPr="003D7C3F" w:rsidRDefault="005660C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F. F. B.</w:t>
            </w:r>
          </w:p>
        </w:tc>
        <w:tc>
          <w:tcPr>
            <w:tcW w:w="2209" w:type="dxa"/>
          </w:tcPr>
          <w:p w14:paraId="0595DC70" w14:textId="5492BAE8" w:rsidR="00E12D75" w:rsidRPr="003D7C3F" w:rsidRDefault="005660C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61366863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F4F848A" w14:textId="0DA6FFB8" w:rsidR="00E12D75" w:rsidRPr="003D7C3F" w:rsidRDefault="005660C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700404</w:t>
            </w:r>
          </w:p>
        </w:tc>
      </w:tr>
      <w:tr w:rsidR="00E12D75" w:rsidRPr="003D7C3F" w14:paraId="7D1CD21E" w14:textId="77777777" w:rsidTr="00E12D75">
        <w:tc>
          <w:tcPr>
            <w:tcW w:w="901" w:type="dxa"/>
          </w:tcPr>
          <w:p w14:paraId="1A210508" w14:textId="2F5E3D0D" w:rsidR="00E12D75" w:rsidRPr="003D7C3F" w:rsidRDefault="00451E8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2704</w:t>
            </w:r>
          </w:p>
        </w:tc>
        <w:tc>
          <w:tcPr>
            <w:tcW w:w="3831" w:type="dxa"/>
          </w:tcPr>
          <w:p w14:paraId="7FCAC517" w14:textId="212AB238" w:rsidR="00E12D75" w:rsidRPr="003D7C3F" w:rsidRDefault="005660C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N. O.</w:t>
            </w:r>
          </w:p>
        </w:tc>
        <w:tc>
          <w:tcPr>
            <w:tcW w:w="2209" w:type="dxa"/>
          </w:tcPr>
          <w:p w14:paraId="20F8049C" w14:textId="1D76B312" w:rsidR="00E12D75" w:rsidRPr="003D7C3F" w:rsidRDefault="005660C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65D594E2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DBD957E" w14:textId="7BC4B779" w:rsidR="00E12D75" w:rsidRPr="003D7C3F" w:rsidRDefault="005660C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704505</w:t>
            </w:r>
          </w:p>
        </w:tc>
      </w:tr>
      <w:tr w:rsidR="00E12D75" w:rsidRPr="003D7C3F" w14:paraId="4E5DBCB1" w14:textId="77777777" w:rsidTr="00E12D75">
        <w:tc>
          <w:tcPr>
            <w:tcW w:w="901" w:type="dxa"/>
          </w:tcPr>
          <w:p w14:paraId="55B5D6D0" w14:textId="76997730" w:rsidR="00E12D75" w:rsidRPr="003D7C3F" w:rsidRDefault="00451E8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2705</w:t>
            </w:r>
          </w:p>
        </w:tc>
        <w:tc>
          <w:tcPr>
            <w:tcW w:w="3831" w:type="dxa"/>
          </w:tcPr>
          <w:p w14:paraId="3BFEC49A" w14:textId="5A007BD8" w:rsidR="00E12D75" w:rsidRPr="003D7C3F" w:rsidRDefault="005660C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F. S.</w:t>
            </w:r>
          </w:p>
        </w:tc>
        <w:tc>
          <w:tcPr>
            <w:tcW w:w="2209" w:type="dxa"/>
          </w:tcPr>
          <w:p w14:paraId="37C91605" w14:textId="49FA5A13" w:rsidR="00E12D75" w:rsidRPr="003D7C3F" w:rsidRDefault="005660C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385EA1FF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17987DC" w14:textId="7A39EC52" w:rsidR="00E12D75" w:rsidRPr="003D7C3F" w:rsidRDefault="005660C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702402</w:t>
            </w:r>
          </w:p>
        </w:tc>
      </w:tr>
      <w:tr w:rsidR="00E12D75" w:rsidRPr="003D7C3F" w14:paraId="68461562" w14:textId="77777777" w:rsidTr="00E12D75">
        <w:tc>
          <w:tcPr>
            <w:tcW w:w="901" w:type="dxa"/>
          </w:tcPr>
          <w:p w14:paraId="7D1CADDC" w14:textId="77670221" w:rsidR="00E12D75" w:rsidRPr="003D7C3F" w:rsidRDefault="00451E8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2706</w:t>
            </w:r>
          </w:p>
        </w:tc>
        <w:tc>
          <w:tcPr>
            <w:tcW w:w="3831" w:type="dxa"/>
          </w:tcPr>
          <w:p w14:paraId="5046CFC6" w14:textId="1EEB62F7" w:rsidR="00E12D75" w:rsidRPr="003D7C3F" w:rsidRDefault="005660C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W. R. F.</w:t>
            </w:r>
          </w:p>
        </w:tc>
        <w:tc>
          <w:tcPr>
            <w:tcW w:w="2209" w:type="dxa"/>
          </w:tcPr>
          <w:p w14:paraId="479DCCB3" w14:textId="033203E9" w:rsidR="00E12D75" w:rsidRPr="003D7C3F" w:rsidRDefault="005660C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0BC2CCD7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B391777" w14:textId="7011A094" w:rsidR="00E12D75" w:rsidRPr="003D7C3F" w:rsidRDefault="005660C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702000</w:t>
            </w:r>
          </w:p>
        </w:tc>
      </w:tr>
      <w:tr w:rsidR="00E12D75" w:rsidRPr="003D7C3F" w14:paraId="6F6FFB53" w14:textId="77777777" w:rsidTr="00E12D75">
        <w:tc>
          <w:tcPr>
            <w:tcW w:w="901" w:type="dxa"/>
          </w:tcPr>
          <w:p w14:paraId="63AF32AE" w14:textId="02DB04BD" w:rsidR="00E12D75" w:rsidRPr="003D7C3F" w:rsidRDefault="00451E8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2707</w:t>
            </w:r>
          </w:p>
        </w:tc>
        <w:tc>
          <w:tcPr>
            <w:tcW w:w="3831" w:type="dxa"/>
          </w:tcPr>
          <w:p w14:paraId="5338347F" w14:textId="6353BE42" w:rsidR="00E12D75" w:rsidRPr="003D7C3F" w:rsidRDefault="005660C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S. F.</w:t>
            </w:r>
          </w:p>
        </w:tc>
        <w:tc>
          <w:tcPr>
            <w:tcW w:w="2209" w:type="dxa"/>
          </w:tcPr>
          <w:p w14:paraId="2E42CC92" w14:textId="5CB8FEC3" w:rsidR="00E12D75" w:rsidRPr="003D7C3F" w:rsidRDefault="005660C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53AECE1C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425F68A" w14:textId="7FE67AC3" w:rsidR="00E12D75" w:rsidRPr="003D7C3F" w:rsidRDefault="005660C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704709</w:t>
            </w:r>
          </w:p>
        </w:tc>
      </w:tr>
      <w:tr w:rsidR="00E12D75" w:rsidRPr="003D7C3F" w14:paraId="6BB290F4" w14:textId="77777777" w:rsidTr="00E12D75">
        <w:tc>
          <w:tcPr>
            <w:tcW w:w="901" w:type="dxa"/>
          </w:tcPr>
          <w:p w14:paraId="36098E46" w14:textId="36420141" w:rsidR="00E12D75" w:rsidRPr="003D7C3F" w:rsidRDefault="00451E8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2708</w:t>
            </w:r>
          </w:p>
        </w:tc>
        <w:tc>
          <w:tcPr>
            <w:tcW w:w="3831" w:type="dxa"/>
          </w:tcPr>
          <w:p w14:paraId="27A3D54B" w14:textId="3ED77124" w:rsidR="00E12D75" w:rsidRPr="003D7C3F" w:rsidRDefault="005660C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E. X. S.</w:t>
            </w:r>
          </w:p>
        </w:tc>
        <w:tc>
          <w:tcPr>
            <w:tcW w:w="2209" w:type="dxa"/>
          </w:tcPr>
          <w:p w14:paraId="533A6B1F" w14:textId="7920573F" w:rsidR="00E12D75" w:rsidRPr="003D7C3F" w:rsidRDefault="005660C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032C6C0B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A398510" w14:textId="4BD5E25E" w:rsidR="00E12D75" w:rsidRPr="003D7C3F" w:rsidRDefault="005660C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708201</w:t>
            </w:r>
          </w:p>
        </w:tc>
      </w:tr>
      <w:tr w:rsidR="00E12D75" w:rsidRPr="003D7C3F" w14:paraId="4623ECF8" w14:textId="77777777" w:rsidTr="00E12D75">
        <w:tc>
          <w:tcPr>
            <w:tcW w:w="901" w:type="dxa"/>
          </w:tcPr>
          <w:p w14:paraId="3C6FBED3" w14:textId="3A322113" w:rsidR="00E12D75" w:rsidRPr="003D7C3F" w:rsidRDefault="00451E8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2709</w:t>
            </w:r>
          </w:p>
        </w:tc>
        <w:tc>
          <w:tcPr>
            <w:tcW w:w="3831" w:type="dxa"/>
          </w:tcPr>
          <w:p w14:paraId="25F88AEE" w14:textId="7270309D" w:rsidR="00E12D75" w:rsidRPr="003D7C3F" w:rsidRDefault="005660C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A. L. A.</w:t>
            </w:r>
          </w:p>
        </w:tc>
        <w:tc>
          <w:tcPr>
            <w:tcW w:w="2209" w:type="dxa"/>
          </w:tcPr>
          <w:p w14:paraId="4AF6A3FA" w14:textId="61288377" w:rsidR="00E12D75" w:rsidRPr="003D7C3F" w:rsidRDefault="005660C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72FD8DA7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43025B9" w14:textId="12A9052D" w:rsidR="00E12D75" w:rsidRPr="003D7C3F" w:rsidRDefault="005660C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706809</w:t>
            </w:r>
          </w:p>
        </w:tc>
      </w:tr>
      <w:tr w:rsidR="00E12D75" w:rsidRPr="003D7C3F" w14:paraId="61324E0C" w14:textId="77777777" w:rsidTr="00E12D75">
        <w:tc>
          <w:tcPr>
            <w:tcW w:w="901" w:type="dxa"/>
          </w:tcPr>
          <w:p w14:paraId="6B46B9DC" w14:textId="0079B029" w:rsidR="00E12D75" w:rsidRPr="003D7C3F" w:rsidRDefault="00451E8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2710</w:t>
            </w:r>
          </w:p>
        </w:tc>
        <w:tc>
          <w:tcPr>
            <w:tcW w:w="3831" w:type="dxa"/>
          </w:tcPr>
          <w:p w14:paraId="13552FF9" w14:textId="730F1BDA" w:rsidR="00E12D75" w:rsidRPr="003D7C3F" w:rsidRDefault="005660C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M. S.</w:t>
            </w:r>
          </w:p>
        </w:tc>
        <w:tc>
          <w:tcPr>
            <w:tcW w:w="2209" w:type="dxa"/>
          </w:tcPr>
          <w:p w14:paraId="461E3175" w14:textId="23FB82AF" w:rsidR="00E12D75" w:rsidRPr="003D7C3F" w:rsidRDefault="005660C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0F5C32B8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F126ED2" w14:textId="3C21D4E4" w:rsidR="00E12D75" w:rsidRPr="003D7C3F" w:rsidRDefault="005660C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700205</w:t>
            </w:r>
          </w:p>
        </w:tc>
      </w:tr>
      <w:tr w:rsidR="00E12D75" w:rsidRPr="003D7C3F" w14:paraId="44E32FBF" w14:textId="77777777" w:rsidTr="00E12D75">
        <w:tc>
          <w:tcPr>
            <w:tcW w:w="901" w:type="dxa"/>
          </w:tcPr>
          <w:p w14:paraId="61E90171" w14:textId="4492E320" w:rsidR="00E12D75" w:rsidRPr="003D7C3F" w:rsidRDefault="00451E8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2711</w:t>
            </w:r>
          </w:p>
        </w:tc>
        <w:tc>
          <w:tcPr>
            <w:tcW w:w="3831" w:type="dxa"/>
          </w:tcPr>
          <w:p w14:paraId="42E93926" w14:textId="6B88295E" w:rsidR="00E12D75" w:rsidRPr="003D7C3F" w:rsidRDefault="005660C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C. B.</w:t>
            </w:r>
          </w:p>
        </w:tc>
        <w:tc>
          <w:tcPr>
            <w:tcW w:w="2209" w:type="dxa"/>
          </w:tcPr>
          <w:p w14:paraId="08422C44" w14:textId="0A73F546" w:rsidR="00E12D75" w:rsidRPr="003D7C3F" w:rsidRDefault="005660C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6DA8EECA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4DD9D2B" w14:textId="0E249888" w:rsidR="00E12D75" w:rsidRPr="003D7C3F" w:rsidRDefault="005660C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705207</w:t>
            </w:r>
          </w:p>
        </w:tc>
      </w:tr>
      <w:tr w:rsidR="00E12D75" w:rsidRPr="003D7C3F" w14:paraId="6FF59845" w14:textId="77777777" w:rsidTr="00E12D75">
        <w:tc>
          <w:tcPr>
            <w:tcW w:w="901" w:type="dxa"/>
          </w:tcPr>
          <w:p w14:paraId="5AAB83E8" w14:textId="586E3691" w:rsidR="00E12D75" w:rsidRPr="003D7C3F" w:rsidRDefault="00451E8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2712</w:t>
            </w:r>
          </w:p>
        </w:tc>
        <w:tc>
          <w:tcPr>
            <w:tcW w:w="3831" w:type="dxa"/>
          </w:tcPr>
          <w:p w14:paraId="00F04D1A" w14:textId="4ADB9E0B" w:rsidR="00E12D75" w:rsidRPr="003D7C3F" w:rsidRDefault="005660C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J. M. R.</w:t>
            </w:r>
          </w:p>
        </w:tc>
        <w:tc>
          <w:tcPr>
            <w:tcW w:w="2209" w:type="dxa"/>
          </w:tcPr>
          <w:p w14:paraId="1DCA8E8D" w14:textId="397301E6" w:rsidR="00E12D75" w:rsidRPr="003D7C3F" w:rsidRDefault="005660C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7ECB8239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04FC997" w14:textId="6B5EAC75" w:rsidR="00E12D75" w:rsidRPr="003D7C3F" w:rsidRDefault="005660C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700002</w:t>
            </w:r>
          </w:p>
        </w:tc>
      </w:tr>
      <w:tr w:rsidR="00E12D75" w:rsidRPr="003D7C3F" w14:paraId="01DF0208" w14:textId="77777777" w:rsidTr="00E12D75">
        <w:tc>
          <w:tcPr>
            <w:tcW w:w="901" w:type="dxa"/>
          </w:tcPr>
          <w:p w14:paraId="3BDF76EB" w14:textId="5E6D6879" w:rsidR="00E12D75" w:rsidRPr="003D7C3F" w:rsidRDefault="00451E8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2713</w:t>
            </w:r>
          </w:p>
        </w:tc>
        <w:tc>
          <w:tcPr>
            <w:tcW w:w="3831" w:type="dxa"/>
          </w:tcPr>
          <w:p w14:paraId="06E1E5EC" w14:textId="68BF5601" w:rsidR="00E12D75" w:rsidRPr="003D7C3F" w:rsidRDefault="005660C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B. M.</w:t>
            </w:r>
          </w:p>
        </w:tc>
        <w:tc>
          <w:tcPr>
            <w:tcW w:w="2209" w:type="dxa"/>
          </w:tcPr>
          <w:p w14:paraId="233E4C54" w14:textId="21E8DFD6" w:rsidR="00E12D75" w:rsidRPr="003D7C3F" w:rsidRDefault="005660C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2802F1D5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4043E84" w14:textId="409B14D0" w:rsidR="00E12D75" w:rsidRPr="003D7C3F" w:rsidRDefault="005660C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702603</w:t>
            </w:r>
          </w:p>
        </w:tc>
      </w:tr>
      <w:tr w:rsidR="00E12D75" w:rsidRPr="003D7C3F" w14:paraId="3F13BB79" w14:textId="77777777" w:rsidTr="00E12D75">
        <w:tc>
          <w:tcPr>
            <w:tcW w:w="901" w:type="dxa"/>
          </w:tcPr>
          <w:p w14:paraId="635DA999" w14:textId="22BA8BC9" w:rsidR="00E12D75" w:rsidRPr="003D7C3F" w:rsidRDefault="00451E8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2714</w:t>
            </w:r>
          </w:p>
        </w:tc>
        <w:tc>
          <w:tcPr>
            <w:tcW w:w="3831" w:type="dxa"/>
          </w:tcPr>
          <w:p w14:paraId="1B40315F" w14:textId="2EA1C6F0" w:rsidR="00E12D75" w:rsidRPr="003D7C3F" w:rsidRDefault="005660C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D. J. S.</w:t>
            </w:r>
          </w:p>
        </w:tc>
        <w:tc>
          <w:tcPr>
            <w:tcW w:w="2209" w:type="dxa"/>
          </w:tcPr>
          <w:p w14:paraId="08B2CB61" w14:textId="3436833A" w:rsidR="00E12D75" w:rsidRPr="003D7C3F" w:rsidRDefault="005660C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4E30EEC0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6442387" w14:textId="4BB9BBEF" w:rsidR="00E12D75" w:rsidRPr="003D7C3F" w:rsidRDefault="005660C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700608</w:t>
            </w:r>
          </w:p>
        </w:tc>
      </w:tr>
      <w:tr w:rsidR="00E12D75" w:rsidRPr="003D7C3F" w14:paraId="2AABCFE6" w14:textId="77777777" w:rsidTr="00E12D75">
        <w:tc>
          <w:tcPr>
            <w:tcW w:w="901" w:type="dxa"/>
          </w:tcPr>
          <w:p w14:paraId="730BEB18" w14:textId="488E7611" w:rsidR="00E12D75" w:rsidRPr="003D7C3F" w:rsidRDefault="00451E8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2715</w:t>
            </w:r>
          </w:p>
        </w:tc>
        <w:tc>
          <w:tcPr>
            <w:tcW w:w="3831" w:type="dxa"/>
          </w:tcPr>
          <w:p w14:paraId="2B46E544" w14:textId="1FCC4F61" w:rsidR="00E12D75" w:rsidRPr="003D7C3F" w:rsidRDefault="005660C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V. A. C. B.</w:t>
            </w:r>
          </w:p>
        </w:tc>
        <w:tc>
          <w:tcPr>
            <w:tcW w:w="2209" w:type="dxa"/>
          </w:tcPr>
          <w:p w14:paraId="59D62AC2" w14:textId="7B9235BD" w:rsidR="00E12D75" w:rsidRPr="003D7C3F" w:rsidRDefault="005660C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08333224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F174481" w14:textId="42B27664" w:rsidR="00E12D75" w:rsidRPr="003D7C3F" w:rsidRDefault="005660C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702409</w:t>
            </w:r>
          </w:p>
        </w:tc>
      </w:tr>
      <w:tr w:rsidR="00E12D75" w:rsidRPr="003D7C3F" w14:paraId="08FA1C10" w14:textId="77777777" w:rsidTr="00E12D75">
        <w:tc>
          <w:tcPr>
            <w:tcW w:w="901" w:type="dxa"/>
          </w:tcPr>
          <w:p w14:paraId="1C536587" w14:textId="1A7D4186" w:rsidR="00E12D75" w:rsidRPr="003D7C3F" w:rsidRDefault="00451E8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2716</w:t>
            </w:r>
          </w:p>
        </w:tc>
        <w:tc>
          <w:tcPr>
            <w:tcW w:w="3831" w:type="dxa"/>
          </w:tcPr>
          <w:p w14:paraId="466A9DA5" w14:textId="01825D05" w:rsidR="00E12D75" w:rsidRPr="003D7C3F" w:rsidRDefault="005660C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I. A. O.</w:t>
            </w:r>
          </w:p>
        </w:tc>
        <w:tc>
          <w:tcPr>
            <w:tcW w:w="2209" w:type="dxa"/>
          </w:tcPr>
          <w:p w14:paraId="032EA63A" w14:textId="655E9503" w:rsidR="00E12D75" w:rsidRPr="003D7C3F" w:rsidRDefault="005660C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2FABA609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70D6C21" w14:textId="7209E968" w:rsidR="00E12D75" w:rsidRPr="003D7C3F" w:rsidRDefault="005660CD" w:rsidP="005660C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703603</w:t>
            </w:r>
          </w:p>
        </w:tc>
      </w:tr>
      <w:tr w:rsidR="00E12D75" w:rsidRPr="003D7C3F" w14:paraId="06ED05DC" w14:textId="77777777" w:rsidTr="00E12D75">
        <w:tc>
          <w:tcPr>
            <w:tcW w:w="901" w:type="dxa"/>
          </w:tcPr>
          <w:p w14:paraId="7E133EC4" w14:textId="377A670C" w:rsidR="00E12D75" w:rsidRPr="003D7C3F" w:rsidRDefault="00451E8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2717</w:t>
            </w:r>
          </w:p>
        </w:tc>
        <w:tc>
          <w:tcPr>
            <w:tcW w:w="3831" w:type="dxa"/>
          </w:tcPr>
          <w:p w14:paraId="435BE4CE" w14:textId="30E6D579" w:rsidR="00E12D75" w:rsidRPr="003D7C3F" w:rsidRDefault="005660C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R. S.</w:t>
            </w:r>
          </w:p>
        </w:tc>
        <w:tc>
          <w:tcPr>
            <w:tcW w:w="2209" w:type="dxa"/>
          </w:tcPr>
          <w:p w14:paraId="37659990" w14:textId="3D4C4A68" w:rsidR="00E12D75" w:rsidRPr="003D7C3F" w:rsidRDefault="005660C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4FC10446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ACDDEE7" w14:textId="0D49D76B" w:rsidR="00E12D75" w:rsidRPr="003D7C3F" w:rsidRDefault="005660C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706202</w:t>
            </w:r>
          </w:p>
        </w:tc>
      </w:tr>
      <w:tr w:rsidR="00E12D75" w:rsidRPr="003D7C3F" w14:paraId="30171EEC" w14:textId="77777777" w:rsidTr="00E12D75">
        <w:tc>
          <w:tcPr>
            <w:tcW w:w="901" w:type="dxa"/>
          </w:tcPr>
          <w:p w14:paraId="4E067667" w14:textId="62FF99E3" w:rsidR="00E12D75" w:rsidRPr="003D7C3F" w:rsidRDefault="00451E8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2718</w:t>
            </w:r>
          </w:p>
        </w:tc>
        <w:tc>
          <w:tcPr>
            <w:tcW w:w="3831" w:type="dxa"/>
          </w:tcPr>
          <w:p w14:paraId="68F93112" w14:textId="3B2A3326" w:rsidR="00E12D75" w:rsidRPr="003D7C3F" w:rsidRDefault="005660C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I. S.</w:t>
            </w:r>
          </w:p>
        </w:tc>
        <w:tc>
          <w:tcPr>
            <w:tcW w:w="2209" w:type="dxa"/>
          </w:tcPr>
          <w:p w14:paraId="3ADC6FB5" w14:textId="0680FA86" w:rsidR="00E12D75" w:rsidRPr="003D7C3F" w:rsidRDefault="005660C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35B6495F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D299A74" w14:textId="1E1F4BA1" w:rsidR="00E12D75" w:rsidRPr="003D7C3F" w:rsidRDefault="005660C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708601</w:t>
            </w:r>
          </w:p>
        </w:tc>
      </w:tr>
      <w:tr w:rsidR="00E12D75" w:rsidRPr="003D7C3F" w14:paraId="36027304" w14:textId="77777777" w:rsidTr="00E12D75">
        <w:tc>
          <w:tcPr>
            <w:tcW w:w="901" w:type="dxa"/>
          </w:tcPr>
          <w:p w14:paraId="020A01DB" w14:textId="5AA2DDE2" w:rsidR="00E12D75" w:rsidRPr="003D7C3F" w:rsidRDefault="00451E8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2719</w:t>
            </w:r>
          </w:p>
        </w:tc>
        <w:tc>
          <w:tcPr>
            <w:tcW w:w="3831" w:type="dxa"/>
          </w:tcPr>
          <w:p w14:paraId="54F5D1EC" w14:textId="6182018F" w:rsidR="00E12D75" w:rsidRPr="003D7C3F" w:rsidRDefault="005660C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N. R. S. S.</w:t>
            </w:r>
          </w:p>
        </w:tc>
        <w:tc>
          <w:tcPr>
            <w:tcW w:w="2209" w:type="dxa"/>
          </w:tcPr>
          <w:p w14:paraId="758340BF" w14:textId="7F8F155F" w:rsidR="00E12D75" w:rsidRPr="003D7C3F" w:rsidRDefault="005660C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4757D373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F57CA8E" w14:textId="4A37184E" w:rsidR="00E12D75" w:rsidRPr="003D7C3F" w:rsidRDefault="005660CD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706204</w:t>
            </w:r>
          </w:p>
        </w:tc>
      </w:tr>
      <w:tr w:rsidR="00E12D75" w:rsidRPr="00F60500" w14:paraId="1BD2FCB7" w14:textId="77777777" w:rsidTr="00E12D75">
        <w:tc>
          <w:tcPr>
            <w:tcW w:w="901" w:type="dxa"/>
          </w:tcPr>
          <w:p w14:paraId="2EE6F71C" w14:textId="33AC971D" w:rsidR="00E12D75" w:rsidRPr="00F60500" w:rsidRDefault="00451E80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2720</w:t>
            </w:r>
          </w:p>
        </w:tc>
        <w:tc>
          <w:tcPr>
            <w:tcW w:w="3831" w:type="dxa"/>
          </w:tcPr>
          <w:p w14:paraId="6DA2B2A1" w14:textId="460D28C2" w:rsidR="00E12D75" w:rsidRPr="00F60500" w:rsidRDefault="00624CC3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V. A. P. R.</w:t>
            </w:r>
          </w:p>
        </w:tc>
        <w:tc>
          <w:tcPr>
            <w:tcW w:w="2209" w:type="dxa"/>
          </w:tcPr>
          <w:p w14:paraId="15ABB2F1" w14:textId="2AAB33B7" w:rsidR="00E12D75" w:rsidRPr="00F60500" w:rsidRDefault="00624CC3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76FC831E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03EFF3F" w14:textId="7774E76F" w:rsidR="00E12D75" w:rsidRPr="00F60500" w:rsidRDefault="00624CC3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706900</w:t>
            </w:r>
          </w:p>
        </w:tc>
      </w:tr>
      <w:tr w:rsidR="00E12D75" w:rsidRPr="00F60500" w14:paraId="266B7E4E" w14:textId="77777777" w:rsidTr="00E12D75">
        <w:tc>
          <w:tcPr>
            <w:tcW w:w="901" w:type="dxa"/>
          </w:tcPr>
          <w:p w14:paraId="0835B061" w14:textId="126E93D9" w:rsidR="00E12D75" w:rsidRPr="00F60500" w:rsidRDefault="005660C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2721</w:t>
            </w:r>
          </w:p>
        </w:tc>
        <w:tc>
          <w:tcPr>
            <w:tcW w:w="3831" w:type="dxa"/>
          </w:tcPr>
          <w:p w14:paraId="0EBC400D" w14:textId="42F55A79" w:rsidR="00E12D75" w:rsidRPr="00F60500" w:rsidRDefault="00624CC3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D. C. Q.</w:t>
            </w:r>
          </w:p>
        </w:tc>
        <w:tc>
          <w:tcPr>
            <w:tcW w:w="2209" w:type="dxa"/>
          </w:tcPr>
          <w:p w14:paraId="66F1D8C9" w14:textId="770EDBA3" w:rsidR="00E12D75" w:rsidRPr="00F60500" w:rsidRDefault="00624CC3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67167B59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486E77C" w14:textId="0BB6B556" w:rsidR="00E12D75" w:rsidRPr="00F60500" w:rsidRDefault="00624CC3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700509</w:t>
            </w:r>
          </w:p>
        </w:tc>
      </w:tr>
      <w:tr w:rsidR="00E12D75" w:rsidRPr="00F60500" w14:paraId="65ADEA59" w14:textId="77777777" w:rsidTr="00E12D75">
        <w:tc>
          <w:tcPr>
            <w:tcW w:w="901" w:type="dxa"/>
          </w:tcPr>
          <w:p w14:paraId="04D92C4A" w14:textId="2153A610" w:rsidR="00E12D75" w:rsidRPr="00F60500" w:rsidRDefault="005660C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2722</w:t>
            </w:r>
          </w:p>
        </w:tc>
        <w:tc>
          <w:tcPr>
            <w:tcW w:w="3831" w:type="dxa"/>
          </w:tcPr>
          <w:p w14:paraId="1A84BDF8" w14:textId="32F542BF" w:rsidR="00E12D75" w:rsidRPr="00F60500" w:rsidRDefault="00624CC3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I. P. G. H.</w:t>
            </w:r>
          </w:p>
        </w:tc>
        <w:tc>
          <w:tcPr>
            <w:tcW w:w="2209" w:type="dxa"/>
          </w:tcPr>
          <w:p w14:paraId="71789793" w14:textId="33F5DA15" w:rsidR="00E12D75" w:rsidRPr="00F60500" w:rsidRDefault="00624CC3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3A5BE35B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22DE4C2" w14:textId="5F7E6EFA" w:rsidR="00E12D75" w:rsidRPr="00F60500" w:rsidRDefault="00624CC3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702308</w:t>
            </w:r>
          </w:p>
        </w:tc>
      </w:tr>
      <w:tr w:rsidR="00E12D75" w:rsidRPr="00F60500" w14:paraId="749AB6CE" w14:textId="77777777" w:rsidTr="00E12D75">
        <w:tc>
          <w:tcPr>
            <w:tcW w:w="901" w:type="dxa"/>
          </w:tcPr>
          <w:p w14:paraId="5C044C8B" w14:textId="2A8BF082" w:rsidR="00E12D75" w:rsidRPr="00F60500" w:rsidRDefault="005660C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2723</w:t>
            </w:r>
          </w:p>
        </w:tc>
        <w:tc>
          <w:tcPr>
            <w:tcW w:w="3831" w:type="dxa"/>
          </w:tcPr>
          <w:p w14:paraId="2BF96623" w14:textId="28CEC6E9" w:rsidR="00E12D75" w:rsidRPr="00F60500" w:rsidRDefault="00624CC3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L. R. L.</w:t>
            </w:r>
          </w:p>
        </w:tc>
        <w:tc>
          <w:tcPr>
            <w:tcW w:w="2209" w:type="dxa"/>
          </w:tcPr>
          <w:p w14:paraId="19D006F0" w14:textId="19FF2089" w:rsidR="00E12D75" w:rsidRPr="00F60500" w:rsidRDefault="00624CC3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5CA6DDD5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8991A83" w14:textId="6FD49490" w:rsidR="00E12D75" w:rsidRPr="00F60500" w:rsidRDefault="00624CC3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706009</w:t>
            </w:r>
          </w:p>
        </w:tc>
      </w:tr>
      <w:tr w:rsidR="00E12D75" w:rsidRPr="00F60500" w14:paraId="7DD98F08" w14:textId="77777777" w:rsidTr="00E12D75">
        <w:tc>
          <w:tcPr>
            <w:tcW w:w="901" w:type="dxa"/>
          </w:tcPr>
          <w:p w14:paraId="6E63E4E9" w14:textId="0D48ED1A" w:rsidR="00E12D75" w:rsidRPr="00F60500" w:rsidRDefault="005660C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2724</w:t>
            </w:r>
          </w:p>
        </w:tc>
        <w:tc>
          <w:tcPr>
            <w:tcW w:w="3831" w:type="dxa"/>
          </w:tcPr>
          <w:p w14:paraId="0951A407" w14:textId="24048158" w:rsidR="00E12D75" w:rsidRPr="00F60500" w:rsidRDefault="00624CC3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E. R. X.</w:t>
            </w:r>
          </w:p>
        </w:tc>
        <w:tc>
          <w:tcPr>
            <w:tcW w:w="2209" w:type="dxa"/>
          </w:tcPr>
          <w:p w14:paraId="1C0E4AE1" w14:textId="021DBF3B" w:rsidR="00E12D75" w:rsidRPr="00F60500" w:rsidRDefault="00624CC3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6B5B6544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C48BF24" w14:textId="6B404DF1" w:rsidR="00E12D75" w:rsidRPr="00F60500" w:rsidRDefault="00624CC3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702402</w:t>
            </w:r>
          </w:p>
        </w:tc>
      </w:tr>
      <w:tr w:rsidR="00E12D75" w:rsidRPr="00F60500" w14:paraId="118E5004" w14:textId="77777777" w:rsidTr="00E12D75">
        <w:tc>
          <w:tcPr>
            <w:tcW w:w="901" w:type="dxa"/>
          </w:tcPr>
          <w:p w14:paraId="1E5126A3" w14:textId="0B3C49E0" w:rsidR="00E12D75" w:rsidRPr="00F60500" w:rsidRDefault="005660C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2725</w:t>
            </w:r>
          </w:p>
        </w:tc>
        <w:tc>
          <w:tcPr>
            <w:tcW w:w="3831" w:type="dxa"/>
          </w:tcPr>
          <w:p w14:paraId="2A43F117" w14:textId="4266A7EC" w:rsidR="00E12D75" w:rsidRPr="00F60500" w:rsidRDefault="00624CC3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C. R. O.</w:t>
            </w:r>
          </w:p>
        </w:tc>
        <w:tc>
          <w:tcPr>
            <w:tcW w:w="2209" w:type="dxa"/>
          </w:tcPr>
          <w:p w14:paraId="0B84C9D6" w14:textId="61F50D65" w:rsidR="00E12D75" w:rsidRPr="00F60500" w:rsidRDefault="00624CC3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003FDF5A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D68338C" w14:textId="76958F37" w:rsidR="00E12D75" w:rsidRPr="00F60500" w:rsidRDefault="00624CC3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709100</w:t>
            </w:r>
          </w:p>
        </w:tc>
      </w:tr>
      <w:tr w:rsidR="00E12D75" w:rsidRPr="00F60500" w14:paraId="214782AB" w14:textId="77777777" w:rsidTr="00E12D75">
        <w:tc>
          <w:tcPr>
            <w:tcW w:w="901" w:type="dxa"/>
          </w:tcPr>
          <w:p w14:paraId="1BA05643" w14:textId="79BB22FE" w:rsidR="00E12D75" w:rsidRPr="00F60500" w:rsidRDefault="005660C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2726</w:t>
            </w:r>
          </w:p>
        </w:tc>
        <w:tc>
          <w:tcPr>
            <w:tcW w:w="3831" w:type="dxa"/>
          </w:tcPr>
          <w:p w14:paraId="711A13A4" w14:textId="2BE88A96" w:rsidR="00E12D75" w:rsidRPr="00F60500" w:rsidRDefault="00624CC3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T. S.</w:t>
            </w:r>
          </w:p>
        </w:tc>
        <w:tc>
          <w:tcPr>
            <w:tcW w:w="2209" w:type="dxa"/>
          </w:tcPr>
          <w:p w14:paraId="1070697A" w14:textId="22F5A6DB" w:rsidR="00E12D75" w:rsidRPr="00F60500" w:rsidRDefault="00624CC3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438B1A34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A790F29" w14:textId="522D3EDE" w:rsidR="00E12D75" w:rsidRPr="00F60500" w:rsidRDefault="00624CC3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704501</w:t>
            </w:r>
          </w:p>
        </w:tc>
      </w:tr>
      <w:tr w:rsidR="00E12D75" w:rsidRPr="00F60500" w14:paraId="07338684" w14:textId="77777777" w:rsidTr="00E12D75">
        <w:tc>
          <w:tcPr>
            <w:tcW w:w="901" w:type="dxa"/>
          </w:tcPr>
          <w:p w14:paraId="4F6CADBE" w14:textId="3D6916DA" w:rsidR="00E12D75" w:rsidRPr="00F60500" w:rsidRDefault="005660C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2727</w:t>
            </w:r>
          </w:p>
        </w:tc>
        <w:tc>
          <w:tcPr>
            <w:tcW w:w="3831" w:type="dxa"/>
          </w:tcPr>
          <w:p w14:paraId="175220C7" w14:textId="7B4CC9D3" w:rsidR="00E12D75" w:rsidRPr="00F60500" w:rsidRDefault="00624CC3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T. L. C.</w:t>
            </w:r>
          </w:p>
        </w:tc>
        <w:tc>
          <w:tcPr>
            <w:tcW w:w="2209" w:type="dxa"/>
          </w:tcPr>
          <w:p w14:paraId="44C02219" w14:textId="1AC0DCAB" w:rsidR="00E12D75" w:rsidRPr="00F60500" w:rsidRDefault="00624CC3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19E8EE94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81560E9" w14:textId="0594692E" w:rsidR="00E12D75" w:rsidRPr="00F60500" w:rsidRDefault="00624CC3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704605</w:t>
            </w:r>
          </w:p>
        </w:tc>
      </w:tr>
      <w:tr w:rsidR="00E12D75" w:rsidRPr="00F60500" w14:paraId="49829A92" w14:textId="77777777" w:rsidTr="00E12D75">
        <w:tc>
          <w:tcPr>
            <w:tcW w:w="901" w:type="dxa"/>
          </w:tcPr>
          <w:p w14:paraId="5EBC2E73" w14:textId="22968ACC" w:rsidR="00E12D75" w:rsidRPr="00F60500" w:rsidRDefault="005660C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2728</w:t>
            </w:r>
          </w:p>
        </w:tc>
        <w:tc>
          <w:tcPr>
            <w:tcW w:w="3831" w:type="dxa"/>
          </w:tcPr>
          <w:p w14:paraId="744EC9F7" w14:textId="6A5A11EF" w:rsidR="00E12D75" w:rsidRPr="00F60500" w:rsidRDefault="00624CC3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E. R. J.</w:t>
            </w:r>
          </w:p>
        </w:tc>
        <w:tc>
          <w:tcPr>
            <w:tcW w:w="2209" w:type="dxa"/>
          </w:tcPr>
          <w:p w14:paraId="0DA700EB" w14:textId="6C7114D2" w:rsidR="00E12D75" w:rsidRPr="00F60500" w:rsidRDefault="00624CC3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5ADAF855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D75C13A" w14:textId="152CE0A7" w:rsidR="00E12D75" w:rsidRPr="00F60500" w:rsidRDefault="00624CC3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700006</w:t>
            </w:r>
          </w:p>
        </w:tc>
      </w:tr>
      <w:tr w:rsidR="00E12D75" w:rsidRPr="00F60500" w14:paraId="55A22281" w14:textId="77777777" w:rsidTr="00E12D75">
        <w:tc>
          <w:tcPr>
            <w:tcW w:w="901" w:type="dxa"/>
          </w:tcPr>
          <w:p w14:paraId="3270BE56" w14:textId="2ED90109" w:rsidR="00E12D75" w:rsidRPr="00F60500" w:rsidRDefault="005660C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2729</w:t>
            </w:r>
          </w:p>
        </w:tc>
        <w:tc>
          <w:tcPr>
            <w:tcW w:w="3831" w:type="dxa"/>
          </w:tcPr>
          <w:p w14:paraId="2A42C747" w14:textId="3509412F" w:rsidR="00E12D75" w:rsidRPr="00F60500" w:rsidRDefault="00624CC3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R. F.</w:t>
            </w:r>
          </w:p>
        </w:tc>
        <w:tc>
          <w:tcPr>
            <w:tcW w:w="2209" w:type="dxa"/>
          </w:tcPr>
          <w:p w14:paraId="5EE3C70F" w14:textId="689991D9" w:rsidR="00E12D75" w:rsidRPr="00F60500" w:rsidRDefault="00624CC3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6358633D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0E3FE5D" w14:textId="38A7BEC5" w:rsidR="00E12D75" w:rsidRPr="00F60500" w:rsidRDefault="00624CC3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700002</w:t>
            </w:r>
          </w:p>
        </w:tc>
      </w:tr>
      <w:tr w:rsidR="00E12D75" w:rsidRPr="00F60500" w14:paraId="7BE5B5CA" w14:textId="77777777" w:rsidTr="00E12D75">
        <w:tc>
          <w:tcPr>
            <w:tcW w:w="901" w:type="dxa"/>
          </w:tcPr>
          <w:p w14:paraId="48129E35" w14:textId="18EA1D7F" w:rsidR="00E12D75" w:rsidRPr="00F60500" w:rsidRDefault="005660C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2730</w:t>
            </w:r>
          </w:p>
        </w:tc>
        <w:tc>
          <w:tcPr>
            <w:tcW w:w="3831" w:type="dxa"/>
          </w:tcPr>
          <w:p w14:paraId="0D4C2DF3" w14:textId="49869627" w:rsidR="00E12D75" w:rsidRPr="00F60500" w:rsidRDefault="00624CC3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S. S. M.</w:t>
            </w:r>
          </w:p>
        </w:tc>
        <w:tc>
          <w:tcPr>
            <w:tcW w:w="2209" w:type="dxa"/>
          </w:tcPr>
          <w:p w14:paraId="3E8B7CD3" w14:textId="0C65AB71" w:rsidR="00E12D75" w:rsidRPr="00F60500" w:rsidRDefault="00624CC3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08407150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B47C88E" w14:textId="6488318F" w:rsidR="00E12D75" w:rsidRPr="00F60500" w:rsidRDefault="00624CC3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706109</w:t>
            </w:r>
          </w:p>
        </w:tc>
      </w:tr>
      <w:tr w:rsidR="00E12D75" w:rsidRPr="00F60500" w14:paraId="03509B6D" w14:textId="77777777" w:rsidTr="00E12D75">
        <w:tc>
          <w:tcPr>
            <w:tcW w:w="901" w:type="dxa"/>
          </w:tcPr>
          <w:p w14:paraId="367C0E27" w14:textId="4C45EA77" w:rsidR="00E12D75" w:rsidRPr="00F60500" w:rsidRDefault="005660C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2731</w:t>
            </w:r>
          </w:p>
        </w:tc>
        <w:tc>
          <w:tcPr>
            <w:tcW w:w="3831" w:type="dxa"/>
          </w:tcPr>
          <w:p w14:paraId="5037CD1A" w14:textId="50CF5B1F" w:rsidR="00E12D75" w:rsidRPr="00F60500" w:rsidRDefault="00B93F3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L. E.</w:t>
            </w:r>
          </w:p>
        </w:tc>
        <w:tc>
          <w:tcPr>
            <w:tcW w:w="2209" w:type="dxa"/>
          </w:tcPr>
          <w:p w14:paraId="07C43D9C" w14:textId="70BCFB00" w:rsidR="00E12D75" w:rsidRPr="00F60500" w:rsidRDefault="00B93F3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0E7C3103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D71016D" w14:textId="4B28BC39" w:rsidR="00E12D75" w:rsidRPr="00F60500" w:rsidRDefault="00B93F3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702903</w:t>
            </w:r>
          </w:p>
        </w:tc>
      </w:tr>
      <w:tr w:rsidR="00E12D75" w:rsidRPr="003D7C3F" w14:paraId="43B60C53" w14:textId="77777777" w:rsidTr="00E12D75">
        <w:tc>
          <w:tcPr>
            <w:tcW w:w="901" w:type="dxa"/>
          </w:tcPr>
          <w:p w14:paraId="46675C7E" w14:textId="52E0E490" w:rsidR="00E12D75" w:rsidRPr="003D7C3F" w:rsidRDefault="005660C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2732</w:t>
            </w:r>
          </w:p>
        </w:tc>
        <w:tc>
          <w:tcPr>
            <w:tcW w:w="3831" w:type="dxa"/>
          </w:tcPr>
          <w:p w14:paraId="06543AF3" w14:textId="1DEE7CB6" w:rsidR="00E12D75" w:rsidRPr="003D7C3F" w:rsidRDefault="00B93F3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P. D. G.</w:t>
            </w:r>
          </w:p>
        </w:tc>
        <w:tc>
          <w:tcPr>
            <w:tcW w:w="2209" w:type="dxa"/>
          </w:tcPr>
          <w:p w14:paraId="68663957" w14:textId="5D1C7CCD" w:rsidR="00E12D75" w:rsidRPr="003D7C3F" w:rsidRDefault="00B93F3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34B2C03C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8857A6A" w14:textId="095FA169" w:rsidR="00E12D75" w:rsidRPr="003D7C3F" w:rsidRDefault="00B93F3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704106</w:t>
            </w:r>
          </w:p>
        </w:tc>
      </w:tr>
      <w:tr w:rsidR="00E12D75" w:rsidRPr="003D7C3F" w14:paraId="194F7AC5" w14:textId="77777777" w:rsidTr="00E12D75">
        <w:tc>
          <w:tcPr>
            <w:tcW w:w="901" w:type="dxa"/>
          </w:tcPr>
          <w:p w14:paraId="3A03A17F" w14:textId="3950B0A6" w:rsidR="00E12D75" w:rsidRPr="003D7C3F" w:rsidRDefault="005660C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2733</w:t>
            </w:r>
          </w:p>
        </w:tc>
        <w:tc>
          <w:tcPr>
            <w:tcW w:w="3831" w:type="dxa"/>
          </w:tcPr>
          <w:p w14:paraId="38575AB5" w14:textId="1B3772E0" w:rsidR="00E12D75" w:rsidRPr="003D7C3F" w:rsidRDefault="00B93F3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W. B. N.</w:t>
            </w:r>
          </w:p>
        </w:tc>
        <w:tc>
          <w:tcPr>
            <w:tcW w:w="2209" w:type="dxa"/>
          </w:tcPr>
          <w:p w14:paraId="0A3F95DE" w14:textId="33A01F60" w:rsidR="00E12D75" w:rsidRPr="003D7C3F" w:rsidRDefault="00B93F3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44651D65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6258AEC" w14:textId="41890C87" w:rsidR="00E12D75" w:rsidRPr="003D7C3F" w:rsidRDefault="00B93F3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700502</w:t>
            </w:r>
          </w:p>
        </w:tc>
      </w:tr>
      <w:tr w:rsidR="00E12D75" w:rsidRPr="003D7C3F" w14:paraId="586E41EA" w14:textId="77777777" w:rsidTr="00E12D75">
        <w:tc>
          <w:tcPr>
            <w:tcW w:w="901" w:type="dxa"/>
          </w:tcPr>
          <w:p w14:paraId="192594EF" w14:textId="6140289C" w:rsidR="00E12D75" w:rsidRPr="003D7C3F" w:rsidRDefault="005660C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2734</w:t>
            </w:r>
          </w:p>
        </w:tc>
        <w:tc>
          <w:tcPr>
            <w:tcW w:w="3831" w:type="dxa"/>
          </w:tcPr>
          <w:p w14:paraId="51CF6599" w14:textId="3D430906" w:rsidR="00E12D75" w:rsidRPr="003D7C3F" w:rsidRDefault="00B93F3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S.</w:t>
            </w:r>
          </w:p>
        </w:tc>
        <w:tc>
          <w:tcPr>
            <w:tcW w:w="2209" w:type="dxa"/>
          </w:tcPr>
          <w:p w14:paraId="1C797115" w14:textId="276D4EBF" w:rsidR="00E12D75" w:rsidRPr="003D7C3F" w:rsidRDefault="00B93F3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79F3E594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CBB4C63" w14:textId="05698460" w:rsidR="00E12D75" w:rsidRPr="003D7C3F" w:rsidRDefault="00B93F3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702404</w:t>
            </w:r>
          </w:p>
        </w:tc>
      </w:tr>
      <w:tr w:rsidR="00E12D75" w:rsidRPr="003D7C3F" w14:paraId="7F82BB1F" w14:textId="77777777" w:rsidTr="00E12D75">
        <w:tc>
          <w:tcPr>
            <w:tcW w:w="901" w:type="dxa"/>
          </w:tcPr>
          <w:p w14:paraId="18E38095" w14:textId="1EB255E9" w:rsidR="00E12D75" w:rsidRPr="003D7C3F" w:rsidRDefault="005660C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2735</w:t>
            </w:r>
          </w:p>
        </w:tc>
        <w:tc>
          <w:tcPr>
            <w:tcW w:w="3831" w:type="dxa"/>
          </w:tcPr>
          <w:p w14:paraId="6AC88E0C" w14:textId="32179B27" w:rsidR="00E12D75" w:rsidRPr="003D7C3F" w:rsidRDefault="00B93F3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M. V.</w:t>
            </w:r>
          </w:p>
        </w:tc>
        <w:tc>
          <w:tcPr>
            <w:tcW w:w="2209" w:type="dxa"/>
          </w:tcPr>
          <w:p w14:paraId="2AFE4BDC" w14:textId="1F8F5B0A" w:rsidR="00E12D75" w:rsidRPr="003D7C3F" w:rsidRDefault="00B93F3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78B1072B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A6CEB11" w14:textId="7B6D03AD" w:rsidR="00E12D75" w:rsidRPr="003D7C3F" w:rsidRDefault="00B93F3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702403</w:t>
            </w:r>
          </w:p>
        </w:tc>
      </w:tr>
      <w:tr w:rsidR="00E12D75" w:rsidRPr="003D7C3F" w14:paraId="014E1FFD" w14:textId="77777777" w:rsidTr="00E12D75">
        <w:tc>
          <w:tcPr>
            <w:tcW w:w="901" w:type="dxa"/>
          </w:tcPr>
          <w:p w14:paraId="55518D32" w14:textId="7ABD68D3" w:rsidR="00E12D75" w:rsidRPr="003D7C3F" w:rsidRDefault="005660C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2736</w:t>
            </w:r>
          </w:p>
        </w:tc>
        <w:tc>
          <w:tcPr>
            <w:tcW w:w="3831" w:type="dxa"/>
          </w:tcPr>
          <w:p w14:paraId="34A29799" w14:textId="78AD6C92" w:rsidR="00E12D75" w:rsidRPr="003D7C3F" w:rsidRDefault="00B93F3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K.</w:t>
            </w:r>
          </w:p>
        </w:tc>
        <w:tc>
          <w:tcPr>
            <w:tcW w:w="2209" w:type="dxa"/>
          </w:tcPr>
          <w:p w14:paraId="5C9E99A7" w14:textId="3E260DF9" w:rsidR="00E12D75" w:rsidRPr="003D7C3F" w:rsidRDefault="00B93F3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4B798A09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0B16A77" w14:textId="54C6FF7D" w:rsidR="00E12D75" w:rsidRPr="003D7C3F" w:rsidRDefault="00B93F3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700906</w:t>
            </w:r>
          </w:p>
        </w:tc>
      </w:tr>
      <w:tr w:rsidR="00E12D75" w:rsidRPr="003D7C3F" w14:paraId="0F5231F8" w14:textId="77777777" w:rsidTr="00E12D75">
        <w:tc>
          <w:tcPr>
            <w:tcW w:w="901" w:type="dxa"/>
          </w:tcPr>
          <w:p w14:paraId="2D2DEEB3" w14:textId="275A25DA" w:rsidR="00E12D75" w:rsidRPr="003D7C3F" w:rsidRDefault="005660C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2737</w:t>
            </w:r>
          </w:p>
        </w:tc>
        <w:tc>
          <w:tcPr>
            <w:tcW w:w="3831" w:type="dxa"/>
          </w:tcPr>
          <w:p w14:paraId="562B0EF0" w14:textId="1CE9EE6D" w:rsidR="00E12D75" w:rsidRPr="003D7C3F" w:rsidRDefault="00B93F3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N. A. S.</w:t>
            </w:r>
          </w:p>
        </w:tc>
        <w:tc>
          <w:tcPr>
            <w:tcW w:w="2209" w:type="dxa"/>
          </w:tcPr>
          <w:p w14:paraId="4CE8DE39" w14:textId="4C884DA8" w:rsidR="00E12D75" w:rsidRPr="003D7C3F" w:rsidRDefault="00B93F3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1CA20860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F281249" w14:textId="6D8136D1" w:rsidR="00E12D75" w:rsidRPr="003D7C3F" w:rsidRDefault="00B93F3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709209</w:t>
            </w:r>
          </w:p>
        </w:tc>
      </w:tr>
      <w:tr w:rsidR="00E12D75" w:rsidRPr="003D7C3F" w14:paraId="04FF7E57" w14:textId="77777777" w:rsidTr="00E12D75">
        <w:tc>
          <w:tcPr>
            <w:tcW w:w="901" w:type="dxa"/>
          </w:tcPr>
          <w:p w14:paraId="5F53BA74" w14:textId="4D34866C" w:rsidR="00E12D75" w:rsidRPr="003D7C3F" w:rsidRDefault="005660C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2738</w:t>
            </w:r>
          </w:p>
        </w:tc>
        <w:tc>
          <w:tcPr>
            <w:tcW w:w="3831" w:type="dxa"/>
          </w:tcPr>
          <w:p w14:paraId="2A24D94C" w14:textId="129B807F" w:rsidR="00E12D75" w:rsidRPr="003D7C3F" w:rsidRDefault="00B93F3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I. S. S.</w:t>
            </w:r>
          </w:p>
        </w:tc>
        <w:tc>
          <w:tcPr>
            <w:tcW w:w="2209" w:type="dxa"/>
          </w:tcPr>
          <w:p w14:paraId="62B0F453" w14:textId="088B59BA" w:rsidR="00E12D75" w:rsidRPr="003D7C3F" w:rsidRDefault="00B93F3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399A0B70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5B5A81E" w14:textId="4713E8B3" w:rsidR="00E12D75" w:rsidRPr="003D7C3F" w:rsidRDefault="00B93F3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700007</w:t>
            </w:r>
          </w:p>
        </w:tc>
      </w:tr>
      <w:tr w:rsidR="00E12D75" w:rsidRPr="003D7C3F" w14:paraId="6E9287B6" w14:textId="77777777" w:rsidTr="00E12D75">
        <w:tc>
          <w:tcPr>
            <w:tcW w:w="901" w:type="dxa"/>
          </w:tcPr>
          <w:p w14:paraId="589E713F" w14:textId="56BB0F31" w:rsidR="00E12D75" w:rsidRPr="003D7C3F" w:rsidRDefault="005660C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2739</w:t>
            </w:r>
          </w:p>
        </w:tc>
        <w:tc>
          <w:tcPr>
            <w:tcW w:w="3831" w:type="dxa"/>
          </w:tcPr>
          <w:p w14:paraId="516B6D14" w14:textId="44322FE9" w:rsidR="00E12D75" w:rsidRPr="003D7C3F" w:rsidRDefault="00B93F3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R. A.</w:t>
            </w:r>
          </w:p>
        </w:tc>
        <w:tc>
          <w:tcPr>
            <w:tcW w:w="2209" w:type="dxa"/>
          </w:tcPr>
          <w:p w14:paraId="21448763" w14:textId="7768FE5F" w:rsidR="00E12D75" w:rsidRPr="003D7C3F" w:rsidRDefault="00B93F3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5D0AA2C0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C128C05" w14:textId="4C264ACF" w:rsidR="00E12D75" w:rsidRPr="003D7C3F" w:rsidRDefault="00B93F3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704108</w:t>
            </w:r>
          </w:p>
        </w:tc>
      </w:tr>
      <w:tr w:rsidR="00E12D75" w:rsidRPr="003D7C3F" w14:paraId="5D2AC23E" w14:textId="77777777" w:rsidTr="00E12D75">
        <w:tc>
          <w:tcPr>
            <w:tcW w:w="901" w:type="dxa"/>
          </w:tcPr>
          <w:p w14:paraId="066D408A" w14:textId="206939B3" w:rsidR="00E12D75" w:rsidRPr="003D7C3F" w:rsidRDefault="005660C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2740</w:t>
            </w:r>
          </w:p>
        </w:tc>
        <w:tc>
          <w:tcPr>
            <w:tcW w:w="3831" w:type="dxa"/>
          </w:tcPr>
          <w:p w14:paraId="2851A582" w14:textId="540E75AE" w:rsidR="00E12D75" w:rsidRPr="003D7C3F" w:rsidRDefault="00B93F3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M. S.</w:t>
            </w:r>
          </w:p>
        </w:tc>
        <w:tc>
          <w:tcPr>
            <w:tcW w:w="2209" w:type="dxa"/>
          </w:tcPr>
          <w:p w14:paraId="5F47289E" w14:textId="381D5E55" w:rsidR="00E12D75" w:rsidRPr="003D7C3F" w:rsidRDefault="00B93F3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47EE1EAC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51B8E32" w14:textId="0DA4D7E3" w:rsidR="00E12D75" w:rsidRPr="003D7C3F" w:rsidRDefault="00B93F3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700708</w:t>
            </w:r>
          </w:p>
        </w:tc>
      </w:tr>
      <w:tr w:rsidR="00E12D75" w:rsidRPr="003D7C3F" w14:paraId="5193BC24" w14:textId="77777777" w:rsidTr="00E12D75">
        <w:tc>
          <w:tcPr>
            <w:tcW w:w="901" w:type="dxa"/>
          </w:tcPr>
          <w:p w14:paraId="4C6AB990" w14:textId="734B423E" w:rsidR="00E12D75" w:rsidRPr="003D7C3F" w:rsidRDefault="005660C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2741</w:t>
            </w:r>
          </w:p>
        </w:tc>
        <w:tc>
          <w:tcPr>
            <w:tcW w:w="3831" w:type="dxa"/>
          </w:tcPr>
          <w:p w14:paraId="355D9883" w14:textId="3BE54611" w:rsidR="00E12D75" w:rsidRPr="003D7C3F" w:rsidRDefault="00B93F3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R. P.</w:t>
            </w:r>
          </w:p>
        </w:tc>
        <w:tc>
          <w:tcPr>
            <w:tcW w:w="2209" w:type="dxa"/>
          </w:tcPr>
          <w:p w14:paraId="62B0B334" w14:textId="4E139186" w:rsidR="00E12D75" w:rsidRPr="003D7C3F" w:rsidRDefault="00B93F3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2FD7B506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1486693" w14:textId="261F86BB" w:rsidR="00E12D75" w:rsidRPr="003D7C3F" w:rsidRDefault="00B93F3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706304</w:t>
            </w:r>
          </w:p>
        </w:tc>
      </w:tr>
      <w:tr w:rsidR="00E12D75" w:rsidRPr="003D7C3F" w14:paraId="19B6936B" w14:textId="77777777" w:rsidTr="00E12D75">
        <w:tc>
          <w:tcPr>
            <w:tcW w:w="901" w:type="dxa"/>
          </w:tcPr>
          <w:p w14:paraId="2BA58766" w14:textId="72040616" w:rsidR="00E12D75" w:rsidRPr="003D7C3F" w:rsidRDefault="005660C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2742</w:t>
            </w:r>
          </w:p>
        </w:tc>
        <w:tc>
          <w:tcPr>
            <w:tcW w:w="3831" w:type="dxa"/>
          </w:tcPr>
          <w:p w14:paraId="08481C97" w14:textId="26F52FF1" w:rsidR="00E12D75" w:rsidRPr="003D7C3F" w:rsidRDefault="00B93F3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F. J. R. F.</w:t>
            </w:r>
          </w:p>
        </w:tc>
        <w:tc>
          <w:tcPr>
            <w:tcW w:w="2209" w:type="dxa"/>
          </w:tcPr>
          <w:p w14:paraId="517D79BD" w14:textId="404381A5" w:rsidR="00E12D75" w:rsidRPr="003D7C3F" w:rsidRDefault="00B93F3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55B419EE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953AA3B" w14:textId="7B251965" w:rsidR="00E12D75" w:rsidRPr="003D7C3F" w:rsidRDefault="00B93F3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706003</w:t>
            </w:r>
          </w:p>
        </w:tc>
      </w:tr>
      <w:tr w:rsidR="00E12D75" w:rsidRPr="003D7C3F" w14:paraId="59712C58" w14:textId="77777777" w:rsidTr="00E12D75">
        <w:tc>
          <w:tcPr>
            <w:tcW w:w="901" w:type="dxa"/>
          </w:tcPr>
          <w:p w14:paraId="0C423EA0" w14:textId="33048AFE" w:rsidR="00E12D75" w:rsidRPr="003D7C3F" w:rsidRDefault="005660C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2743</w:t>
            </w:r>
          </w:p>
        </w:tc>
        <w:tc>
          <w:tcPr>
            <w:tcW w:w="3831" w:type="dxa"/>
          </w:tcPr>
          <w:p w14:paraId="64692FED" w14:textId="11CA04C4" w:rsidR="00E12D75" w:rsidRPr="003D7C3F" w:rsidRDefault="00B93F3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M. S.</w:t>
            </w:r>
          </w:p>
        </w:tc>
        <w:tc>
          <w:tcPr>
            <w:tcW w:w="2209" w:type="dxa"/>
          </w:tcPr>
          <w:p w14:paraId="326092F5" w14:textId="34FE367B" w:rsidR="00E12D75" w:rsidRPr="003D7C3F" w:rsidRDefault="00B93F3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3DF27E25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ADE33AD" w14:textId="2B83925F" w:rsidR="00E12D75" w:rsidRPr="003D7C3F" w:rsidRDefault="00B93F3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707607</w:t>
            </w:r>
          </w:p>
        </w:tc>
      </w:tr>
      <w:tr w:rsidR="00E12D75" w:rsidRPr="003D7C3F" w14:paraId="0EA70398" w14:textId="77777777" w:rsidTr="00E12D75">
        <w:tc>
          <w:tcPr>
            <w:tcW w:w="901" w:type="dxa"/>
          </w:tcPr>
          <w:p w14:paraId="65BF0428" w14:textId="70D4BD40" w:rsidR="00E12D75" w:rsidRPr="003D7C3F" w:rsidRDefault="005660C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2744</w:t>
            </w:r>
          </w:p>
        </w:tc>
        <w:tc>
          <w:tcPr>
            <w:tcW w:w="3831" w:type="dxa"/>
          </w:tcPr>
          <w:p w14:paraId="6C0F6AB7" w14:textId="6C0A50C3" w:rsidR="00E12D75" w:rsidRPr="003D7C3F" w:rsidRDefault="00B93F3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M. A.</w:t>
            </w:r>
          </w:p>
        </w:tc>
        <w:tc>
          <w:tcPr>
            <w:tcW w:w="2209" w:type="dxa"/>
          </w:tcPr>
          <w:p w14:paraId="267DD5CF" w14:textId="7161915E" w:rsidR="00E12D75" w:rsidRPr="003D7C3F" w:rsidRDefault="00B93F3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44802C42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42EB373" w14:textId="0C2A483C" w:rsidR="00E12D75" w:rsidRPr="003D7C3F" w:rsidRDefault="00B93F3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700004</w:t>
            </w:r>
          </w:p>
        </w:tc>
      </w:tr>
      <w:tr w:rsidR="00E12D75" w:rsidRPr="003D7C3F" w14:paraId="12688017" w14:textId="77777777" w:rsidTr="00E12D75">
        <w:tc>
          <w:tcPr>
            <w:tcW w:w="901" w:type="dxa"/>
          </w:tcPr>
          <w:p w14:paraId="38419644" w14:textId="0F38A00E" w:rsidR="00E12D75" w:rsidRPr="003D7C3F" w:rsidRDefault="005660C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2745</w:t>
            </w:r>
          </w:p>
        </w:tc>
        <w:tc>
          <w:tcPr>
            <w:tcW w:w="3831" w:type="dxa"/>
          </w:tcPr>
          <w:p w14:paraId="472E8372" w14:textId="71664E97" w:rsidR="00E12D75" w:rsidRPr="003D7C3F" w:rsidRDefault="00B93F3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N. M.</w:t>
            </w:r>
          </w:p>
        </w:tc>
        <w:tc>
          <w:tcPr>
            <w:tcW w:w="2209" w:type="dxa"/>
          </w:tcPr>
          <w:p w14:paraId="5E7596F6" w14:textId="257AEAE0" w:rsidR="00E12D75" w:rsidRPr="003D7C3F" w:rsidRDefault="00B93F3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602D4072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30E3087" w14:textId="13691EC8" w:rsidR="00E12D75" w:rsidRPr="003D7C3F" w:rsidRDefault="00B93F39" w:rsidP="00B93F39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704004</w:t>
            </w:r>
          </w:p>
        </w:tc>
      </w:tr>
      <w:tr w:rsidR="00E12D75" w:rsidRPr="003D7C3F" w14:paraId="4039986E" w14:textId="77777777" w:rsidTr="00E12D75">
        <w:tc>
          <w:tcPr>
            <w:tcW w:w="901" w:type="dxa"/>
          </w:tcPr>
          <w:p w14:paraId="4E06AC0D" w14:textId="5A8B57FF" w:rsidR="00E12D75" w:rsidRPr="003D7C3F" w:rsidRDefault="005660C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2746</w:t>
            </w:r>
          </w:p>
        </w:tc>
        <w:tc>
          <w:tcPr>
            <w:tcW w:w="3831" w:type="dxa"/>
          </w:tcPr>
          <w:p w14:paraId="71034350" w14:textId="0EFB0D20" w:rsidR="00E12D75" w:rsidRPr="003D7C3F" w:rsidRDefault="00B93F3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G. C.</w:t>
            </w:r>
          </w:p>
        </w:tc>
        <w:tc>
          <w:tcPr>
            <w:tcW w:w="2209" w:type="dxa"/>
          </w:tcPr>
          <w:p w14:paraId="253A570A" w14:textId="112838C9" w:rsidR="00E12D75" w:rsidRPr="003D7C3F" w:rsidRDefault="00B93F3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4A29E197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3C03838" w14:textId="232A9C02" w:rsidR="00E12D75" w:rsidRPr="003D7C3F" w:rsidRDefault="00B93F3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700107</w:t>
            </w:r>
          </w:p>
        </w:tc>
      </w:tr>
      <w:tr w:rsidR="00E12D75" w:rsidRPr="003D7C3F" w14:paraId="25A4776A" w14:textId="77777777" w:rsidTr="00E12D75">
        <w:tc>
          <w:tcPr>
            <w:tcW w:w="901" w:type="dxa"/>
          </w:tcPr>
          <w:p w14:paraId="7C9996DD" w14:textId="19FE4712" w:rsidR="00E12D75" w:rsidRPr="003D7C3F" w:rsidRDefault="005660C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2747</w:t>
            </w:r>
          </w:p>
        </w:tc>
        <w:tc>
          <w:tcPr>
            <w:tcW w:w="3831" w:type="dxa"/>
          </w:tcPr>
          <w:p w14:paraId="2B3D937F" w14:textId="4D4E6C22" w:rsidR="00E12D75" w:rsidRPr="003D7C3F" w:rsidRDefault="00B93F3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J. C.</w:t>
            </w:r>
          </w:p>
        </w:tc>
        <w:tc>
          <w:tcPr>
            <w:tcW w:w="2209" w:type="dxa"/>
          </w:tcPr>
          <w:p w14:paraId="745048AC" w14:textId="4AEDD16C" w:rsidR="00E12D75" w:rsidRPr="003D7C3F" w:rsidRDefault="00B93F3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4700F102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A2AC3C1" w14:textId="7FFD07B1" w:rsidR="00E12D75" w:rsidRPr="003D7C3F" w:rsidRDefault="00B93F3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706200</w:t>
            </w:r>
          </w:p>
        </w:tc>
      </w:tr>
      <w:tr w:rsidR="00E12D75" w:rsidRPr="003D7C3F" w14:paraId="21DAF895" w14:textId="77777777" w:rsidTr="00E12D75">
        <w:tc>
          <w:tcPr>
            <w:tcW w:w="901" w:type="dxa"/>
          </w:tcPr>
          <w:p w14:paraId="3185EF1B" w14:textId="4C5FBC6B" w:rsidR="00E12D75" w:rsidRPr="003D7C3F" w:rsidRDefault="005660CD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2748</w:t>
            </w:r>
          </w:p>
        </w:tc>
        <w:tc>
          <w:tcPr>
            <w:tcW w:w="3831" w:type="dxa"/>
          </w:tcPr>
          <w:p w14:paraId="7A32B13A" w14:textId="67EAD8E8" w:rsidR="00E12D75" w:rsidRPr="003D7C3F" w:rsidRDefault="00B93F3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C. S.</w:t>
            </w:r>
          </w:p>
        </w:tc>
        <w:tc>
          <w:tcPr>
            <w:tcW w:w="2209" w:type="dxa"/>
          </w:tcPr>
          <w:p w14:paraId="05C5F6C9" w14:textId="4DDBAFDD" w:rsidR="00E12D75" w:rsidRPr="003D7C3F" w:rsidRDefault="00B93F3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1699221D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BBE62A5" w14:textId="4DE4792B" w:rsidR="00E12D75" w:rsidRPr="003D7C3F" w:rsidRDefault="00B93F3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700807</w:t>
            </w:r>
          </w:p>
        </w:tc>
      </w:tr>
      <w:tr w:rsidR="00E12D75" w:rsidRPr="00F60500" w14:paraId="63605C83" w14:textId="77777777" w:rsidTr="00E12D75">
        <w:tc>
          <w:tcPr>
            <w:tcW w:w="901" w:type="dxa"/>
          </w:tcPr>
          <w:p w14:paraId="15699939" w14:textId="64383F59" w:rsidR="00E12D75" w:rsidRPr="00F60500" w:rsidRDefault="005660CD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2749</w:t>
            </w:r>
          </w:p>
        </w:tc>
        <w:tc>
          <w:tcPr>
            <w:tcW w:w="3831" w:type="dxa"/>
          </w:tcPr>
          <w:p w14:paraId="0F27DD3A" w14:textId="72892E9D" w:rsidR="00E12D75" w:rsidRPr="00F60500" w:rsidRDefault="00B93F3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T. P. A.</w:t>
            </w:r>
          </w:p>
        </w:tc>
        <w:tc>
          <w:tcPr>
            <w:tcW w:w="2209" w:type="dxa"/>
          </w:tcPr>
          <w:p w14:paraId="075EB26C" w14:textId="5010AF0A" w:rsidR="00E12D75" w:rsidRPr="00F60500" w:rsidRDefault="00B93F3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56EF7D20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CA00EB0" w14:textId="0BA376F9" w:rsidR="00E12D75" w:rsidRPr="00F60500" w:rsidRDefault="00721ED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700200</w:t>
            </w:r>
          </w:p>
        </w:tc>
      </w:tr>
      <w:tr w:rsidR="00E12D75" w:rsidRPr="00F60500" w14:paraId="21A81973" w14:textId="77777777" w:rsidTr="00E12D75">
        <w:tc>
          <w:tcPr>
            <w:tcW w:w="901" w:type="dxa"/>
          </w:tcPr>
          <w:p w14:paraId="02CA00FC" w14:textId="5D4025F1" w:rsidR="00E12D75" w:rsidRPr="00F60500" w:rsidRDefault="00B93F3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2750</w:t>
            </w:r>
          </w:p>
        </w:tc>
        <w:tc>
          <w:tcPr>
            <w:tcW w:w="3831" w:type="dxa"/>
          </w:tcPr>
          <w:p w14:paraId="1A946C89" w14:textId="4D4D3215" w:rsidR="00E12D75" w:rsidRPr="00F60500" w:rsidRDefault="00721ED8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A. S.</w:t>
            </w:r>
          </w:p>
        </w:tc>
        <w:tc>
          <w:tcPr>
            <w:tcW w:w="2209" w:type="dxa"/>
          </w:tcPr>
          <w:p w14:paraId="4B1484F6" w14:textId="1666DFF8" w:rsidR="00E12D75" w:rsidRPr="00F60500" w:rsidRDefault="00721ED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6D3D9CE4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FB8DAA0" w14:textId="0E19703F" w:rsidR="00E12D75" w:rsidRPr="00F60500" w:rsidRDefault="00721ED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700007</w:t>
            </w:r>
          </w:p>
        </w:tc>
      </w:tr>
      <w:tr w:rsidR="00E12D75" w:rsidRPr="00F60500" w14:paraId="30E0B86F" w14:textId="77777777" w:rsidTr="00E12D75">
        <w:tc>
          <w:tcPr>
            <w:tcW w:w="901" w:type="dxa"/>
          </w:tcPr>
          <w:p w14:paraId="48E504DA" w14:textId="6F1E32C4" w:rsidR="00E12D75" w:rsidRPr="00F60500" w:rsidRDefault="00B93F3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2751</w:t>
            </w:r>
          </w:p>
        </w:tc>
        <w:tc>
          <w:tcPr>
            <w:tcW w:w="3831" w:type="dxa"/>
          </w:tcPr>
          <w:p w14:paraId="14F80241" w14:textId="0344F328" w:rsidR="00E12D75" w:rsidRPr="00F60500" w:rsidRDefault="00721ED8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D. P. J. M.</w:t>
            </w:r>
          </w:p>
        </w:tc>
        <w:tc>
          <w:tcPr>
            <w:tcW w:w="2209" w:type="dxa"/>
          </w:tcPr>
          <w:p w14:paraId="097B300A" w14:textId="7A65E3B3" w:rsidR="00E12D75" w:rsidRPr="00F60500" w:rsidRDefault="00721ED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55EE9A7E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DA9A9B7" w14:textId="2110E49F" w:rsidR="00E12D75" w:rsidRPr="00F60500" w:rsidRDefault="00721ED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702807</w:t>
            </w:r>
          </w:p>
        </w:tc>
      </w:tr>
      <w:tr w:rsidR="00E12D75" w:rsidRPr="00F60500" w14:paraId="79BFBE48" w14:textId="77777777" w:rsidTr="00E12D75">
        <w:tc>
          <w:tcPr>
            <w:tcW w:w="901" w:type="dxa"/>
          </w:tcPr>
          <w:p w14:paraId="381043D4" w14:textId="382D5A3F" w:rsidR="00E12D75" w:rsidRPr="00F60500" w:rsidRDefault="00B93F3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2752</w:t>
            </w:r>
          </w:p>
        </w:tc>
        <w:tc>
          <w:tcPr>
            <w:tcW w:w="3831" w:type="dxa"/>
          </w:tcPr>
          <w:p w14:paraId="6306FD1F" w14:textId="5E8DEE89" w:rsidR="00E12D75" w:rsidRPr="00F60500" w:rsidRDefault="00721ED8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O.</w:t>
            </w:r>
          </w:p>
        </w:tc>
        <w:tc>
          <w:tcPr>
            <w:tcW w:w="2209" w:type="dxa"/>
          </w:tcPr>
          <w:p w14:paraId="1E2977B0" w14:textId="2189DCD8" w:rsidR="00E12D75" w:rsidRPr="00F60500" w:rsidRDefault="00721ED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37E16438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CCE848B" w14:textId="6FF54CA5" w:rsidR="00E12D75" w:rsidRPr="00F60500" w:rsidRDefault="00721ED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704104</w:t>
            </w:r>
          </w:p>
        </w:tc>
      </w:tr>
      <w:tr w:rsidR="00E12D75" w:rsidRPr="00F60500" w14:paraId="7DFA939F" w14:textId="77777777" w:rsidTr="00E12D75">
        <w:tc>
          <w:tcPr>
            <w:tcW w:w="901" w:type="dxa"/>
          </w:tcPr>
          <w:p w14:paraId="4BF3BEAD" w14:textId="4D3528B1" w:rsidR="00E12D75" w:rsidRPr="00F60500" w:rsidRDefault="00B93F3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2753</w:t>
            </w:r>
          </w:p>
        </w:tc>
        <w:tc>
          <w:tcPr>
            <w:tcW w:w="3831" w:type="dxa"/>
          </w:tcPr>
          <w:p w14:paraId="60E6C9B0" w14:textId="4D364159" w:rsidR="00E12D75" w:rsidRPr="00F60500" w:rsidRDefault="00721ED8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L. P. M. P. M.</w:t>
            </w:r>
          </w:p>
        </w:tc>
        <w:tc>
          <w:tcPr>
            <w:tcW w:w="2209" w:type="dxa"/>
          </w:tcPr>
          <w:p w14:paraId="10D452C9" w14:textId="0F499B6B" w:rsidR="00E12D75" w:rsidRPr="00F60500" w:rsidRDefault="00721ED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3C78A76F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BBC32EC" w14:textId="1158D74C" w:rsidR="00E12D75" w:rsidRPr="00F60500" w:rsidRDefault="00721ED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700506</w:t>
            </w:r>
          </w:p>
        </w:tc>
      </w:tr>
      <w:tr w:rsidR="00E12D75" w:rsidRPr="00F60500" w14:paraId="3719810E" w14:textId="77777777" w:rsidTr="00E12D75">
        <w:tc>
          <w:tcPr>
            <w:tcW w:w="901" w:type="dxa"/>
          </w:tcPr>
          <w:p w14:paraId="10FE3FC3" w14:textId="6F6C36D3" w:rsidR="00E12D75" w:rsidRPr="00F60500" w:rsidRDefault="00B93F3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2754</w:t>
            </w:r>
          </w:p>
        </w:tc>
        <w:tc>
          <w:tcPr>
            <w:tcW w:w="3831" w:type="dxa"/>
          </w:tcPr>
          <w:p w14:paraId="04E0DF34" w14:textId="11C73480" w:rsidR="00E12D75" w:rsidRPr="00F60500" w:rsidRDefault="00721ED8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N. A. N.</w:t>
            </w:r>
          </w:p>
        </w:tc>
        <w:tc>
          <w:tcPr>
            <w:tcW w:w="2209" w:type="dxa"/>
          </w:tcPr>
          <w:p w14:paraId="41DF8CAE" w14:textId="62132E86" w:rsidR="00E12D75" w:rsidRPr="00F60500" w:rsidRDefault="00721ED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3824D14B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77DFB2A" w14:textId="0D532F7F" w:rsidR="00E12D75" w:rsidRPr="00F60500" w:rsidRDefault="00721ED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704201</w:t>
            </w:r>
          </w:p>
        </w:tc>
      </w:tr>
      <w:tr w:rsidR="00E12D75" w:rsidRPr="00F60500" w14:paraId="6DEC9828" w14:textId="77777777" w:rsidTr="00E12D75">
        <w:tc>
          <w:tcPr>
            <w:tcW w:w="901" w:type="dxa"/>
          </w:tcPr>
          <w:p w14:paraId="6878C73B" w14:textId="50C1864B" w:rsidR="00E12D75" w:rsidRPr="00F60500" w:rsidRDefault="00B93F3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2755</w:t>
            </w:r>
          </w:p>
        </w:tc>
        <w:tc>
          <w:tcPr>
            <w:tcW w:w="3831" w:type="dxa"/>
          </w:tcPr>
          <w:p w14:paraId="7C8017C5" w14:textId="39E8935C" w:rsidR="00E12D75" w:rsidRPr="00F60500" w:rsidRDefault="00721ED8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D. C. C.</w:t>
            </w:r>
          </w:p>
        </w:tc>
        <w:tc>
          <w:tcPr>
            <w:tcW w:w="2209" w:type="dxa"/>
          </w:tcPr>
          <w:p w14:paraId="591CCBA3" w14:textId="3AC43933" w:rsidR="00E12D75" w:rsidRPr="00F60500" w:rsidRDefault="00721ED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40BD1BC9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1DFB341" w14:textId="0476155A" w:rsidR="00E12D75" w:rsidRPr="00F60500" w:rsidRDefault="00721ED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706203</w:t>
            </w:r>
          </w:p>
        </w:tc>
      </w:tr>
      <w:tr w:rsidR="00E12D75" w:rsidRPr="00F60500" w14:paraId="15636357" w14:textId="77777777" w:rsidTr="00E12D75">
        <w:tc>
          <w:tcPr>
            <w:tcW w:w="901" w:type="dxa"/>
          </w:tcPr>
          <w:p w14:paraId="289624AD" w14:textId="5BA27E85" w:rsidR="00E12D75" w:rsidRPr="00F60500" w:rsidRDefault="00B93F3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2756</w:t>
            </w:r>
          </w:p>
        </w:tc>
        <w:tc>
          <w:tcPr>
            <w:tcW w:w="3831" w:type="dxa"/>
          </w:tcPr>
          <w:p w14:paraId="2309DB4A" w14:textId="2B5CE74B" w:rsidR="00E12D75" w:rsidRPr="00F60500" w:rsidRDefault="00721ED8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S. R. Q.</w:t>
            </w:r>
          </w:p>
        </w:tc>
        <w:tc>
          <w:tcPr>
            <w:tcW w:w="2209" w:type="dxa"/>
          </w:tcPr>
          <w:p w14:paraId="4C2E6293" w14:textId="5565C48E" w:rsidR="00E12D75" w:rsidRPr="00F60500" w:rsidRDefault="00721ED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2A888030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1AA82A9" w14:textId="523D0A68" w:rsidR="00E12D75" w:rsidRPr="00F60500" w:rsidRDefault="00721ED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709804</w:t>
            </w:r>
          </w:p>
        </w:tc>
      </w:tr>
      <w:tr w:rsidR="00E12D75" w:rsidRPr="00F60500" w14:paraId="785DD512" w14:textId="77777777" w:rsidTr="00E12D75">
        <w:tc>
          <w:tcPr>
            <w:tcW w:w="901" w:type="dxa"/>
          </w:tcPr>
          <w:p w14:paraId="20E6C132" w14:textId="334F77F3" w:rsidR="00E12D75" w:rsidRPr="00F60500" w:rsidRDefault="00B93F3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2757</w:t>
            </w:r>
          </w:p>
        </w:tc>
        <w:tc>
          <w:tcPr>
            <w:tcW w:w="3831" w:type="dxa"/>
          </w:tcPr>
          <w:p w14:paraId="4F8E64AB" w14:textId="7C0C0E6A" w:rsidR="00E12D75" w:rsidRPr="00F60500" w:rsidRDefault="00721ED8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D. S.</w:t>
            </w:r>
          </w:p>
        </w:tc>
        <w:tc>
          <w:tcPr>
            <w:tcW w:w="2209" w:type="dxa"/>
          </w:tcPr>
          <w:p w14:paraId="24B8D53B" w14:textId="7BC6A4EE" w:rsidR="00E12D75" w:rsidRPr="00F60500" w:rsidRDefault="00721ED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61D8FB7E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C35006A" w14:textId="76BB59D2" w:rsidR="00E12D75" w:rsidRPr="00F60500" w:rsidRDefault="00721ED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702604</w:t>
            </w:r>
          </w:p>
        </w:tc>
      </w:tr>
      <w:tr w:rsidR="00E12D75" w:rsidRPr="00F60500" w14:paraId="618C43B0" w14:textId="77777777" w:rsidTr="00E12D75">
        <w:tc>
          <w:tcPr>
            <w:tcW w:w="901" w:type="dxa"/>
          </w:tcPr>
          <w:p w14:paraId="42C40954" w14:textId="72BD3C3C" w:rsidR="00E12D75" w:rsidRPr="00F60500" w:rsidRDefault="00B93F3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2758</w:t>
            </w:r>
          </w:p>
        </w:tc>
        <w:tc>
          <w:tcPr>
            <w:tcW w:w="3831" w:type="dxa"/>
          </w:tcPr>
          <w:p w14:paraId="75A6A3AB" w14:textId="4C675593" w:rsidR="00E12D75" w:rsidRPr="00F60500" w:rsidRDefault="00721ED8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C. P. M. C.</w:t>
            </w:r>
          </w:p>
        </w:tc>
        <w:tc>
          <w:tcPr>
            <w:tcW w:w="2209" w:type="dxa"/>
          </w:tcPr>
          <w:p w14:paraId="14E1D441" w14:textId="313E4CF8" w:rsidR="00E12D75" w:rsidRPr="00F60500" w:rsidRDefault="00721ED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36988247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3CAAE45" w14:textId="1973EC1B" w:rsidR="00E12D75" w:rsidRPr="00F60500" w:rsidRDefault="00721ED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700504</w:t>
            </w:r>
          </w:p>
        </w:tc>
      </w:tr>
      <w:tr w:rsidR="00E12D75" w:rsidRPr="00F60500" w14:paraId="0121A018" w14:textId="77777777" w:rsidTr="00E12D75">
        <w:tc>
          <w:tcPr>
            <w:tcW w:w="901" w:type="dxa"/>
          </w:tcPr>
          <w:p w14:paraId="5D0DA0BC" w14:textId="6F59CCE8" w:rsidR="00E12D75" w:rsidRPr="00F60500" w:rsidRDefault="00B93F3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2759</w:t>
            </w:r>
          </w:p>
        </w:tc>
        <w:tc>
          <w:tcPr>
            <w:tcW w:w="3831" w:type="dxa"/>
          </w:tcPr>
          <w:p w14:paraId="6EDC386A" w14:textId="218E33E4" w:rsidR="00E12D75" w:rsidRPr="00F60500" w:rsidRDefault="00721ED8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C. S.</w:t>
            </w:r>
          </w:p>
        </w:tc>
        <w:tc>
          <w:tcPr>
            <w:tcW w:w="2209" w:type="dxa"/>
          </w:tcPr>
          <w:p w14:paraId="116D3ED6" w14:textId="46CBABC7" w:rsidR="00E12D75" w:rsidRPr="00F60500" w:rsidRDefault="00721ED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271042D4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5E08380" w14:textId="438A3860" w:rsidR="00E12D75" w:rsidRPr="00F60500" w:rsidRDefault="00721ED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708204</w:t>
            </w:r>
          </w:p>
        </w:tc>
      </w:tr>
      <w:tr w:rsidR="00E12D75" w:rsidRPr="00F60500" w14:paraId="25CF82D1" w14:textId="77777777" w:rsidTr="00E12D75">
        <w:tc>
          <w:tcPr>
            <w:tcW w:w="901" w:type="dxa"/>
          </w:tcPr>
          <w:p w14:paraId="02075CFD" w14:textId="658E5FF3" w:rsidR="00E12D75" w:rsidRPr="00F60500" w:rsidRDefault="00B93F3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2760</w:t>
            </w:r>
          </w:p>
        </w:tc>
        <w:tc>
          <w:tcPr>
            <w:tcW w:w="3831" w:type="dxa"/>
          </w:tcPr>
          <w:p w14:paraId="6F870616" w14:textId="2FDCCAC5" w:rsidR="00E12D75" w:rsidRPr="00F60500" w:rsidRDefault="00721ED8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C. A.</w:t>
            </w:r>
          </w:p>
        </w:tc>
        <w:tc>
          <w:tcPr>
            <w:tcW w:w="2209" w:type="dxa"/>
          </w:tcPr>
          <w:p w14:paraId="2A017DD4" w14:textId="44A088A1" w:rsidR="00E12D75" w:rsidRPr="00F60500" w:rsidRDefault="00721ED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1644F4AD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E6B4F56" w14:textId="3B514424" w:rsidR="00E12D75" w:rsidRPr="00F60500" w:rsidRDefault="00721ED8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700808</w:t>
            </w:r>
          </w:p>
        </w:tc>
      </w:tr>
      <w:tr w:rsidR="00E12D75" w:rsidRPr="003D7C3F" w14:paraId="59B8F3E4" w14:textId="77777777" w:rsidTr="00E12D75">
        <w:tc>
          <w:tcPr>
            <w:tcW w:w="901" w:type="dxa"/>
          </w:tcPr>
          <w:p w14:paraId="24DA470C" w14:textId="71FA458B" w:rsidR="00E12D75" w:rsidRPr="003D7C3F" w:rsidRDefault="00B93F3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2761</w:t>
            </w:r>
          </w:p>
        </w:tc>
        <w:tc>
          <w:tcPr>
            <w:tcW w:w="3831" w:type="dxa"/>
          </w:tcPr>
          <w:p w14:paraId="64E456E6" w14:textId="20AA82C8" w:rsidR="00E12D75" w:rsidRPr="003D7C3F" w:rsidRDefault="00721ED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P. F. M.</w:t>
            </w:r>
          </w:p>
        </w:tc>
        <w:tc>
          <w:tcPr>
            <w:tcW w:w="2209" w:type="dxa"/>
          </w:tcPr>
          <w:p w14:paraId="26E69098" w14:textId="3E791202" w:rsidR="00E12D75" w:rsidRPr="003D7C3F" w:rsidRDefault="00721ED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7645E54B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27A526C" w14:textId="1E717B88" w:rsidR="00E12D75" w:rsidRPr="003D7C3F" w:rsidRDefault="00721ED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702404</w:t>
            </w:r>
          </w:p>
        </w:tc>
      </w:tr>
      <w:tr w:rsidR="00E12D75" w:rsidRPr="003D7C3F" w14:paraId="452ADB67" w14:textId="77777777" w:rsidTr="00E12D75">
        <w:tc>
          <w:tcPr>
            <w:tcW w:w="901" w:type="dxa"/>
          </w:tcPr>
          <w:p w14:paraId="27715902" w14:textId="5B83E347" w:rsidR="00E12D75" w:rsidRPr="003D7C3F" w:rsidRDefault="00B93F3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2762</w:t>
            </w:r>
          </w:p>
        </w:tc>
        <w:tc>
          <w:tcPr>
            <w:tcW w:w="3831" w:type="dxa"/>
          </w:tcPr>
          <w:p w14:paraId="427059C6" w14:textId="463C543A" w:rsidR="00E12D75" w:rsidRPr="003D7C3F" w:rsidRDefault="00721ED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M. R.</w:t>
            </w:r>
          </w:p>
        </w:tc>
        <w:tc>
          <w:tcPr>
            <w:tcW w:w="2209" w:type="dxa"/>
          </w:tcPr>
          <w:p w14:paraId="6B30D5AC" w14:textId="14FCAB67" w:rsidR="00E12D75" w:rsidRPr="003D7C3F" w:rsidRDefault="00721ED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4B821208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7FAA222" w14:textId="1736560D" w:rsidR="00E12D75" w:rsidRPr="003D7C3F" w:rsidRDefault="00721ED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707809</w:t>
            </w:r>
          </w:p>
        </w:tc>
      </w:tr>
      <w:tr w:rsidR="00E12D75" w:rsidRPr="003D7C3F" w14:paraId="5C189246" w14:textId="77777777" w:rsidTr="00E12D75">
        <w:tc>
          <w:tcPr>
            <w:tcW w:w="901" w:type="dxa"/>
          </w:tcPr>
          <w:p w14:paraId="182FCB39" w14:textId="02B33ABB" w:rsidR="00E12D75" w:rsidRPr="003D7C3F" w:rsidRDefault="00B93F3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2763</w:t>
            </w:r>
          </w:p>
        </w:tc>
        <w:tc>
          <w:tcPr>
            <w:tcW w:w="3831" w:type="dxa"/>
          </w:tcPr>
          <w:p w14:paraId="7C940426" w14:textId="7F9040CC" w:rsidR="00E12D75" w:rsidRPr="003D7C3F" w:rsidRDefault="00721ED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I. S. S. V.</w:t>
            </w:r>
          </w:p>
        </w:tc>
        <w:tc>
          <w:tcPr>
            <w:tcW w:w="2209" w:type="dxa"/>
          </w:tcPr>
          <w:p w14:paraId="557019B8" w14:textId="1924F021" w:rsidR="00E12D75" w:rsidRPr="003D7C3F" w:rsidRDefault="00721ED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489781AF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756E83E" w14:textId="14496B80" w:rsidR="00E12D75" w:rsidRPr="003D7C3F" w:rsidRDefault="00721ED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700003</w:t>
            </w:r>
          </w:p>
        </w:tc>
      </w:tr>
      <w:tr w:rsidR="00E12D75" w:rsidRPr="003D7C3F" w14:paraId="79FC3E63" w14:textId="77777777" w:rsidTr="00E12D75">
        <w:tc>
          <w:tcPr>
            <w:tcW w:w="901" w:type="dxa"/>
          </w:tcPr>
          <w:p w14:paraId="35B07C18" w14:textId="392A404E" w:rsidR="00E12D75" w:rsidRPr="003D7C3F" w:rsidRDefault="00B93F3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2764</w:t>
            </w:r>
          </w:p>
        </w:tc>
        <w:tc>
          <w:tcPr>
            <w:tcW w:w="3831" w:type="dxa"/>
          </w:tcPr>
          <w:p w14:paraId="4E957770" w14:textId="04E84927" w:rsidR="00E12D75" w:rsidRPr="003D7C3F" w:rsidRDefault="00721ED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J. A.</w:t>
            </w:r>
          </w:p>
        </w:tc>
        <w:tc>
          <w:tcPr>
            <w:tcW w:w="2209" w:type="dxa"/>
          </w:tcPr>
          <w:p w14:paraId="5713F1E8" w14:textId="66EEEE4A" w:rsidR="00E12D75" w:rsidRPr="003D7C3F" w:rsidRDefault="00721ED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3334328A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483A921" w14:textId="09438FB6" w:rsidR="00E12D75" w:rsidRPr="003D7C3F" w:rsidRDefault="00721ED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703401</w:t>
            </w:r>
          </w:p>
        </w:tc>
      </w:tr>
      <w:tr w:rsidR="00E12D75" w:rsidRPr="003D7C3F" w14:paraId="5790C046" w14:textId="77777777" w:rsidTr="00E12D75">
        <w:tc>
          <w:tcPr>
            <w:tcW w:w="901" w:type="dxa"/>
          </w:tcPr>
          <w:p w14:paraId="5CF24F47" w14:textId="7EB653FD" w:rsidR="00E12D75" w:rsidRPr="003D7C3F" w:rsidRDefault="00B93F3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2765</w:t>
            </w:r>
          </w:p>
        </w:tc>
        <w:tc>
          <w:tcPr>
            <w:tcW w:w="3831" w:type="dxa"/>
          </w:tcPr>
          <w:p w14:paraId="56D8459C" w14:textId="48A6FA44" w:rsidR="00E12D75" w:rsidRPr="003D7C3F" w:rsidRDefault="00721ED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C. S.</w:t>
            </w:r>
          </w:p>
        </w:tc>
        <w:tc>
          <w:tcPr>
            <w:tcW w:w="2209" w:type="dxa"/>
          </w:tcPr>
          <w:p w14:paraId="41F36450" w14:textId="0FE28339" w:rsidR="00E12D75" w:rsidRPr="003D7C3F" w:rsidRDefault="00721ED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315C2775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762778A" w14:textId="3D94A116" w:rsidR="00E12D75" w:rsidRPr="003D7C3F" w:rsidRDefault="00721ED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705000</w:t>
            </w:r>
          </w:p>
        </w:tc>
      </w:tr>
      <w:tr w:rsidR="00E12D75" w:rsidRPr="003D7C3F" w14:paraId="3FD25D00" w14:textId="77777777" w:rsidTr="00E12D75">
        <w:tc>
          <w:tcPr>
            <w:tcW w:w="901" w:type="dxa"/>
          </w:tcPr>
          <w:p w14:paraId="672D20C8" w14:textId="24F74807" w:rsidR="00E12D75" w:rsidRPr="003D7C3F" w:rsidRDefault="00B93F3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2766</w:t>
            </w:r>
          </w:p>
        </w:tc>
        <w:tc>
          <w:tcPr>
            <w:tcW w:w="3831" w:type="dxa"/>
          </w:tcPr>
          <w:p w14:paraId="494F9350" w14:textId="179C216A" w:rsidR="00E12D75" w:rsidRPr="003D7C3F" w:rsidRDefault="00721ED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V. O. C.</w:t>
            </w:r>
          </w:p>
        </w:tc>
        <w:tc>
          <w:tcPr>
            <w:tcW w:w="2209" w:type="dxa"/>
          </w:tcPr>
          <w:p w14:paraId="0CD34B2B" w14:textId="3644DE2B" w:rsidR="00E12D75" w:rsidRPr="003D7C3F" w:rsidRDefault="00721ED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20F761B4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D6BE8E4" w14:textId="54448507" w:rsidR="00E12D75" w:rsidRPr="003D7C3F" w:rsidRDefault="00721ED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708609</w:t>
            </w:r>
          </w:p>
        </w:tc>
      </w:tr>
      <w:tr w:rsidR="00E12D75" w:rsidRPr="003D7C3F" w14:paraId="2E2A169E" w14:textId="77777777" w:rsidTr="00E12D75">
        <w:tc>
          <w:tcPr>
            <w:tcW w:w="901" w:type="dxa"/>
          </w:tcPr>
          <w:p w14:paraId="0446B19B" w14:textId="4FBCBB2A" w:rsidR="00E12D75" w:rsidRPr="003D7C3F" w:rsidRDefault="00B93F3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2767</w:t>
            </w:r>
          </w:p>
        </w:tc>
        <w:tc>
          <w:tcPr>
            <w:tcW w:w="3831" w:type="dxa"/>
          </w:tcPr>
          <w:p w14:paraId="27182A4D" w14:textId="3B4DA6F5" w:rsidR="00E12D75" w:rsidRPr="003D7C3F" w:rsidRDefault="00721ED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D. G.</w:t>
            </w:r>
          </w:p>
        </w:tc>
        <w:tc>
          <w:tcPr>
            <w:tcW w:w="2209" w:type="dxa"/>
          </w:tcPr>
          <w:p w14:paraId="651B9F24" w14:textId="35606A13" w:rsidR="00E12D75" w:rsidRPr="003D7C3F" w:rsidRDefault="00721ED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6FB519BE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1A97CEC" w14:textId="1ED14910" w:rsidR="00E12D75" w:rsidRPr="003D7C3F" w:rsidRDefault="00721ED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702004</w:t>
            </w:r>
          </w:p>
        </w:tc>
      </w:tr>
      <w:tr w:rsidR="00E12D75" w:rsidRPr="003D7C3F" w14:paraId="4B97B4ED" w14:textId="77777777" w:rsidTr="00E12D75">
        <w:tc>
          <w:tcPr>
            <w:tcW w:w="901" w:type="dxa"/>
          </w:tcPr>
          <w:p w14:paraId="1FB27DAC" w14:textId="52412DBF" w:rsidR="00E12D75" w:rsidRPr="003D7C3F" w:rsidRDefault="00B93F3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2768</w:t>
            </w:r>
          </w:p>
        </w:tc>
        <w:tc>
          <w:tcPr>
            <w:tcW w:w="3831" w:type="dxa"/>
          </w:tcPr>
          <w:p w14:paraId="1D8BF3E5" w14:textId="22CEA7A1" w:rsidR="00E12D75" w:rsidRPr="003D7C3F" w:rsidRDefault="00721ED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L. E.</w:t>
            </w:r>
          </w:p>
        </w:tc>
        <w:tc>
          <w:tcPr>
            <w:tcW w:w="2209" w:type="dxa"/>
          </w:tcPr>
          <w:p w14:paraId="1D186BD0" w14:textId="419F16C7" w:rsidR="00E12D75" w:rsidRPr="003D7C3F" w:rsidRDefault="00721ED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4CECD950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559A83B" w14:textId="6C15F6AC" w:rsidR="00E12D75" w:rsidRPr="003D7C3F" w:rsidRDefault="00721ED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704309</w:t>
            </w:r>
          </w:p>
        </w:tc>
      </w:tr>
      <w:tr w:rsidR="00E12D75" w:rsidRPr="003D7C3F" w14:paraId="7AD7771F" w14:textId="77777777" w:rsidTr="00E12D75">
        <w:tc>
          <w:tcPr>
            <w:tcW w:w="901" w:type="dxa"/>
          </w:tcPr>
          <w:p w14:paraId="1604CB9B" w14:textId="7ACF1760" w:rsidR="00E12D75" w:rsidRPr="003D7C3F" w:rsidRDefault="00B93F3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2769</w:t>
            </w:r>
          </w:p>
        </w:tc>
        <w:tc>
          <w:tcPr>
            <w:tcW w:w="3831" w:type="dxa"/>
          </w:tcPr>
          <w:p w14:paraId="5103B52D" w14:textId="0778DA0A" w:rsidR="00E12D75" w:rsidRPr="003D7C3F" w:rsidRDefault="00721ED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C. S.</w:t>
            </w:r>
          </w:p>
        </w:tc>
        <w:tc>
          <w:tcPr>
            <w:tcW w:w="2209" w:type="dxa"/>
          </w:tcPr>
          <w:p w14:paraId="164A5E36" w14:textId="7ACFE96A" w:rsidR="00E12D75" w:rsidRPr="003D7C3F" w:rsidRDefault="00721ED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3E0CEF72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14ABA3D" w14:textId="692BE18A" w:rsidR="00E12D75" w:rsidRPr="003D7C3F" w:rsidRDefault="00721ED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700007</w:t>
            </w:r>
          </w:p>
        </w:tc>
      </w:tr>
      <w:tr w:rsidR="00E12D75" w:rsidRPr="003D7C3F" w14:paraId="0E3893B5" w14:textId="77777777" w:rsidTr="00E12D75">
        <w:tc>
          <w:tcPr>
            <w:tcW w:w="901" w:type="dxa"/>
          </w:tcPr>
          <w:p w14:paraId="3701CC9C" w14:textId="5A93F2BA" w:rsidR="00E12D75" w:rsidRPr="003D7C3F" w:rsidRDefault="00B93F3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2770</w:t>
            </w:r>
          </w:p>
        </w:tc>
        <w:tc>
          <w:tcPr>
            <w:tcW w:w="3831" w:type="dxa"/>
          </w:tcPr>
          <w:p w14:paraId="5B134952" w14:textId="140AAE28" w:rsidR="00E12D75" w:rsidRPr="003D7C3F" w:rsidRDefault="00721ED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F. A. S.</w:t>
            </w:r>
          </w:p>
        </w:tc>
        <w:tc>
          <w:tcPr>
            <w:tcW w:w="2209" w:type="dxa"/>
          </w:tcPr>
          <w:p w14:paraId="0DF0C807" w14:textId="42AEB898" w:rsidR="00E12D75" w:rsidRPr="003D7C3F" w:rsidRDefault="00721ED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693663F8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6A62078" w14:textId="79B8BFF9" w:rsidR="00E12D75" w:rsidRPr="003D7C3F" w:rsidRDefault="00721ED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702907</w:t>
            </w:r>
          </w:p>
        </w:tc>
      </w:tr>
      <w:tr w:rsidR="00E12D75" w:rsidRPr="003D7C3F" w14:paraId="222DCE5C" w14:textId="77777777" w:rsidTr="00E12D75">
        <w:tc>
          <w:tcPr>
            <w:tcW w:w="901" w:type="dxa"/>
          </w:tcPr>
          <w:p w14:paraId="2B8740C0" w14:textId="1029721D" w:rsidR="00E12D75" w:rsidRPr="003D7C3F" w:rsidRDefault="00B93F3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2771</w:t>
            </w:r>
          </w:p>
        </w:tc>
        <w:tc>
          <w:tcPr>
            <w:tcW w:w="3831" w:type="dxa"/>
          </w:tcPr>
          <w:p w14:paraId="7ECBCFDA" w14:textId="005BBA4F" w:rsidR="00E12D75" w:rsidRPr="003D7C3F" w:rsidRDefault="00721ED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M. S. B.</w:t>
            </w:r>
          </w:p>
        </w:tc>
        <w:tc>
          <w:tcPr>
            <w:tcW w:w="2209" w:type="dxa"/>
          </w:tcPr>
          <w:p w14:paraId="6BF1D0AF" w14:textId="6D077457" w:rsidR="00E12D75" w:rsidRPr="003D7C3F" w:rsidRDefault="00721ED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36DFB865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FB1C70B" w14:textId="1F5B311B" w:rsidR="00E12D75" w:rsidRPr="003D7C3F" w:rsidRDefault="00721ED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708402</w:t>
            </w:r>
          </w:p>
        </w:tc>
      </w:tr>
      <w:tr w:rsidR="00E12D75" w:rsidRPr="003D7C3F" w14:paraId="3916FE68" w14:textId="77777777" w:rsidTr="00E12D75">
        <w:tc>
          <w:tcPr>
            <w:tcW w:w="901" w:type="dxa"/>
          </w:tcPr>
          <w:p w14:paraId="52525F56" w14:textId="5244B1D3" w:rsidR="00E12D75" w:rsidRPr="003D7C3F" w:rsidRDefault="00B93F3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2772</w:t>
            </w:r>
          </w:p>
        </w:tc>
        <w:tc>
          <w:tcPr>
            <w:tcW w:w="3831" w:type="dxa"/>
          </w:tcPr>
          <w:p w14:paraId="3D203DC2" w14:textId="19FC927B" w:rsidR="00E12D75" w:rsidRPr="003D7C3F" w:rsidRDefault="00721ED8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P. S.</w:t>
            </w:r>
          </w:p>
        </w:tc>
        <w:tc>
          <w:tcPr>
            <w:tcW w:w="2209" w:type="dxa"/>
          </w:tcPr>
          <w:p w14:paraId="18EE1B50" w14:textId="74395298" w:rsidR="00E12D75" w:rsidRPr="003D7C3F" w:rsidRDefault="00721ED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019A8BC1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0F02DBA" w14:textId="7C3D51D9" w:rsidR="00E12D75" w:rsidRPr="003D7C3F" w:rsidRDefault="00721ED8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700409</w:t>
            </w:r>
          </w:p>
        </w:tc>
      </w:tr>
      <w:tr w:rsidR="00E12D75" w:rsidRPr="003D7C3F" w14:paraId="36D9AEF9" w14:textId="77777777" w:rsidTr="00E12D75">
        <w:tc>
          <w:tcPr>
            <w:tcW w:w="901" w:type="dxa"/>
          </w:tcPr>
          <w:p w14:paraId="422AA5D9" w14:textId="0D2EBBBA" w:rsidR="00E12D75" w:rsidRPr="003D7C3F" w:rsidRDefault="00B93F3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2773</w:t>
            </w:r>
          </w:p>
        </w:tc>
        <w:tc>
          <w:tcPr>
            <w:tcW w:w="3831" w:type="dxa"/>
          </w:tcPr>
          <w:p w14:paraId="792951B1" w14:textId="131EAEEC" w:rsidR="00E12D75" w:rsidRPr="003D7C3F" w:rsidRDefault="003E177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N. P. D.</w:t>
            </w:r>
          </w:p>
        </w:tc>
        <w:tc>
          <w:tcPr>
            <w:tcW w:w="2209" w:type="dxa"/>
          </w:tcPr>
          <w:p w14:paraId="412FE7AA" w14:textId="3BC25451" w:rsidR="00E12D75" w:rsidRPr="003D7C3F" w:rsidRDefault="003E177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65D7420B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E0D7F4F" w14:textId="5ADD0EB1" w:rsidR="00E12D75" w:rsidRPr="003D7C3F" w:rsidRDefault="003E177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700605</w:t>
            </w:r>
          </w:p>
        </w:tc>
      </w:tr>
      <w:tr w:rsidR="00E12D75" w:rsidRPr="003D7C3F" w14:paraId="421C8559" w14:textId="77777777" w:rsidTr="00E12D75">
        <w:tc>
          <w:tcPr>
            <w:tcW w:w="901" w:type="dxa"/>
          </w:tcPr>
          <w:p w14:paraId="581A65EA" w14:textId="38051C2D" w:rsidR="00E12D75" w:rsidRPr="003D7C3F" w:rsidRDefault="00B93F3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2774</w:t>
            </w:r>
          </w:p>
        </w:tc>
        <w:tc>
          <w:tcPr>
            <w:tcW w:w="3831" w:type="dxa"/>
          </w:tcPr>
          <w:p w14:paraId="07C4AB96" w14:textId="2B0D57BC" w:rsidR="00E12D75" w:rsidRPr="003D7C3F" w:rsidRDefault="003E177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F. B.</w:t>
            </w:r>
          </w:p>
        </w:tc>
        <w:tc>
          <w:tcPr>
            <w:tcW w:w="2209" w:type="dxa"/>
          </w:tcPr>
          <w:p w14:paraId="1EF74A59" w14:textId="282320CA" w:rsidR="00E12D75" w:rsidRPr="003D7C3F" w:rsidRDefault="003E177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0FEBFC4C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B3A996B" w14:textId="2C86B092" w:rsidR="00E12D75" w:rsidRPr="003D7C3F" w:rsidRDefault="003E1779" w:rsidP="003E1779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702908</w:t>
            </w:r>
          </w:p>
        </w:tc>
      </w:tr>
      <w:tr w:rsidR="00E12D75" w:rsidRPr="003D7C3F" w14:paraId="44937809" w14:textId="77777777" w:rsidTr="00E12D75">
        <w:tc>
          <w:tcPr>
            <w:tcW w:w="901" w:type="dxa"/>
          </w:tcPr>
          <w:p w14:paraId="5B347B53" w14:textId="5B3993DB" w:rsidR="00E12D75" w:rsidRPr="003D7C3F" w:rsidRDefault="00B93F3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2775</w:t>
            </w:r>
          </w:p>
        </w:tc>
        <w:tc>
          <w:tcPr>
            <w:tcW w:w="3831" w:type="dxa"/>
          </w:tcPr>
          <w:p w14:paraId="076C10BF" w14:textId="7C5CF5D8" w:rsidR="00E12D75" w:rsidRPr="003D7C3F" w:rsidRDefault="003E177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N. F. B.</w:t>
            </w:r>
          </w:p>
        </w:tc>
        <w:tc>
          <w:tcPr>
            <w:tcW w:w="2209" w:type="dxa"/>
          </w:tcPr>
          <w:p w14:paraId="57CB30F3" w14:textId="7219470C" w:rsidR="00E12D75" w:rsidRPr="003D7C3F" w:rsidRDefault="003E177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2921B1A5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CA8D8D7" w14:textId="35480044" w:rsidR="00E12D75" w:rsidRPr="003D7C3F" w:rsidRDefault="003E177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705007</w:t>
            </w:r>
          </w:p>
        </w:tc>
      </w:tr>
      <w:tr w:rsidR="00E12D75" w:rsidRPr="003D7C3F" w14:paraId="58AABBF6" w14:textId="77777777" w:rsidTr="00E12D75">
        <w:tc>
          <w:tcPr>
            <w:tcW w:w="901" w:type="dxa"/>
          </w:tcPr>
          <w:p w14:paraId="6870D97E" w14:textId="64F4BB7B" w:rsidR="00E12D75" w:rsidRPr="003D7C3F" w:rsidRDefault="00B93F3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2776</w:t>
            </w:r>
          </w:p>
        </w:tc>
        <w:tc>
          <w:tcPr>
            <w:tcW w:w="3831" w:type="dxa"/>
          </w:tcPr>
          <w:p w14:paraId="4C54AA03" w14:textId="7549F9A5" w:rsidR="00E12D75" w:rsidRPr="003D7C3F" w:rsidRDefault="003E177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M. E.</w:t>
            </w:r>
          </w:p>
        </w:tc>
        <w:tc>
          <w:tcPr>
            <w:tcW w:w="2209" w:type="dxa"/>
          </w:tcPr>
          <w:p w14:paraId="670B1CDD" w14:textId="159218EB" w:rsidR="00E12D75" w:rsidRPr="003D7C3F" w:rsidRDefault="003E177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305F3A14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043EB67" w14:textId="7917C783" w:rsidR="00E12D75" w:rsidRPr="003D7C3F" w:rsidRDefault="003E177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704502</w:t>
            </w:r>
          </w:p>
        </w:tc>
      </w:tr>
      <w:tr w:rsidR="00E12D75" w:rsidRPr="003D7C3F" w14:paraId="71CE7F4F" w14:textId="77777777" w:rsidTr="00E12D75">
        <w:tc>
          <w:tcPr>
            <w:tcW w:w="901" w:type="dxa"/>
          </w:tcPr>
          <w:p w14:paraId="28F9BBA3" w14:textId="2CF4095E" w:rsidR="00E12D75" w:rsidRPr="003D7C3F" w:rsidRDefault="00B93F3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2777</w:t>
            </w:r>
          </w:p>
        </w:tc>
        <w:tc>
          <w:tcPr>
            <w:tcW w:w="3831" w:type="dxa"/>
          </w:tcPr>
          <w:p w14:paraId="0FA02BF1" w14:textId="6683C90E" w:rsidR="00E12D75" w:rsidRPr="003D7C3F" w:rsidRDefault="003E177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J. P.</w:t>
            </w:r>
          </w:p>
        </w:tc>
        <w:tc>
          <w:tcPr>
            <w:tcW w:w="2209" w:type="dxa"/>
          </w:tcPr>
          <w:p w14:paraId="0EC27A38" w14:textId="118C4EF1" w:rsidR="00E12D75" w:rsidRPr="003D7C3F" w:rsidRDefault="003E177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55D77CA0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6D4EE80" w14:textId="5662EE55" w:rsidR="00E12D75" w:rsidRPr="003D7C3F" w:rsidRDefault="003E1779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708409</w:t>
            </w:r>
          </w:p>
        </w:tc>
      </w:tr>
      <w:tr w:rsidR="00E12D75" w:rsidRPr="00F60500" w14:paraId="4BB8845A" w14:textId="77777777" w:rsidTr="00E12D75">
        <w:tc>
          <w:tcPr>
            <w:tcW w:w="901" w:type="dxa"/>
          </w:tcPr>
          <w:p w14:paraId="56747FD5" w14:textId="00B3D42D" w:rsidR="00E12D75" w:rsidRPr="00F60500" w:rsidRDefault="00B93F3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2778</w:t>
            </w:r>
          </w:p>
        </w:tc>
        <w:tc>
          <w:tcPr>
            <w:tcW w:w="3831" w:type="dxa"/>
          </w:tcPr>
          <w:p w14:paraId="4E58DFAD" w14:textId="686127B3" w:rsidR="00E12D75" w:rsidRPr="00F60500" w:rsidRDefault="003E177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A. S.</w:t>
            </w:r>
          </w:p>
        </w:tc>
        <w:tc>
          <w:tcPr>
            <w:tcW w:w="2209" w:type="dxa"/>
          </w:tcPr>
          <w:p w14:paraId="4289CCC2" w14:textId="7158292A" w:rsidR="00E12D75" w:rsidRPr="00F60500" w:rsidRDefault="003E177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3B81114F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181CD94" w14:textId="04D82E96" w:rsidR="00E12D75" w:rsidRPr="00F60500" w:rsidRDefault="003E177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708606</w:t>
            </w:r>
          </w:p>
        </w:tc>
      </w:tr>
      <w:tr w:rsidR="00E12D75" w:rsidRPr="00F60500" w14:paraId="703F0CA9" w14:textId="77777777" w:rsidTr="00E12D75">
        <w:tc>
          <w:tcPr>
            <w:tcW w:w="901" w:type="dxa"/>
          </w:tcPr>
          <w:p w14:paraId="00BA4585" w14:textId="1DC47F53" w:rsidR="00E12D75" w:rsidRPr="00F60500" w:rsidRDefault="003E177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2779</w:t>
            </w:r>
          </w:p>
        </w:tc>
        <w:tc>
          <w:tcPr>
            <w:tcW w:w="3831" w:type="dxa"/>
          </w:tcPr>
          <w:p w14:paraId="0509A41C" w14:textId="38225281" w:rsidR="00E12D75" w:rsidRPr="00F60500" w:rsidRDefault="003E177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S. M. S.</w:t>
            </w:r>
          </w:p>
        </w:tc>
        <w:tc>
          <w:tcPr>
            <w:tcW w:w="2209" w:type="dxa"/>
          </w:tcPr>
          <w:p w14:paraId="5DE980C4" w14:textId="69EC0B14" w:rsidR="00E12D75" w:rsidRPr="00F60500" w:rsidRDefault="003E177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61FDC630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FA8F800" w14:textId="67E62014" w:rsidR="00E12D75" w:rsidRPr="00F60500" w:rsidRDefault="003E177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700708</w:t>
            </w:r>
          </w:p>
        </w:tc>
      </w:tr>
      <w:tr w:rsidR="00E12D75" w:rsidRPr="00F60500" w14:paraId="5E2F0D89" w14:textId="77777777" w:rsidTr="00E12D75">
        <w:tc>
          <w:tcPr>
            <w:tcW w:w="901" w:type="dxa"/>
          </w:tcPr>
          <w:p w14:paraId="3DD5A87B" w14:textId="5C26F6A9" w:rsidR="00E12D75" w:rsidRPr="00F60500" w:rsidRDefault="003E177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2780</w:t>
            </w:r>
          </w:p>
        </w:tc>
        <w:tc>
          <w:tcPr>
            <w:tcW w:w="3831" w:type="dxa"/>
          </w:tcPr>
          <w:p w14:paraId="48AD3E8A" w14:textId="712C75AE" w:rsidR="00E12D75" w:rsidRPr="00F60500" w:rsidRDefault="003E177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V. M.</w:t>
            </w:r>
          </w:p>
        </w:tc>
        <w:tc>
          <w:tcPr>
            <w:tcW w:w="2209" w:type="dxa"/>
          </w:tcPr>
          <w:p w14:paraId="39451564" w14:textId="2551DA18" w:rsidR="00E12D75" w:rsidRPr="00F60500" w:rsidRDefault="003E177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2A526E54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75F4D8E" w14:textId="0E174328" w:rsidR="00E12D75" w:rsidRPr="00F60500" w:rsidRDefault="003E177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706003</w:t>
            </w:r>
          </w:p>
        </w:tc>
      </w:tr>
      <w:tr w:rsidR="00E12D75" w:rsidRPr="00F60500" w14:paraId="08951254" w14:textId="77777777" w:rsidTr="00E12D75">
        <w:tc>
          <w:tcPr>
            <w:tcW w:w="901" w:type="dxa"/>
          </w:tcPr>
          <w:p w14:paraId="4E272F83" w14:textId="0DF78C8D" w:rsidR="00E12D75" w:rsidRPr="00F60500" w:rsidRDefault="003E177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2781</w:t>
            </w:r>
          </w:p>
        </w:tc>
        <w:tc>
          <w:tcPr>
            <w:tcW w:w="3831" w:type="dxa"/>
          </w:tcPr>
          <w:p w14:paraId="5056A043" w14:textId="163EB103" w:rsidR="00E12D75" w:rsidRPr="00F60500" w:rsidRDefault="003E177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O. V.</w:t>
            </w:r>
          </w:p>
        </w:tc>
        <w:tc>
          <w:tcPr>
            <w:tcW w:w="2209" w:type="dxa"/>
          </w:tcPr>
          <w:p w14:paraId="264F04DB" w14:textId="020B6ABE" w:rsidR="00E12D75" w:rsidRPr="00F60500" w:rsidRDefault="003E177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407A0938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4C08402" w14:textId="140A0350" w:rsidR="00E12D75" w:rsidRPr="00F60500" w:rsidRDefault="003E177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700006</w:t>
            </w:r>
          </w:p>
        </w:tc>
      </w:tr>
      <w:tr w:rsidR="00E12D75" w:rsidRPr="00F60500" w14:paraId="7AEFB358" w14:textId="77777777" w:rsidTr="00E12D75">
        <w:tc>
          <w:tcPr>
            <w:tcW w:w="901" w:type="dxa"/>
          </w:tcPr>
          <w:p w14:paraId="59ECCC92" w14:textId="0942FF8B" w:rsidR="00E12D75" w:rsidRPr="00F60500" w:rsidRDefault="003E177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2782</w:t>
            </w:r>
          </w:p>
        </w:tc>
        <w:tc>
          <w:tcPr>
            <w:tcW w:w="3831" w:type="dxa"/>
          </w:tcPr>
          <w:p w14:paraId="6C70F5BF" w14:textId="7B7435D0" w:rsidR="00E12D75" w:rsidRPr="00F60500" w:rsidRDefault="003E177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L. M. F. F.</w:t>
            </w:r>
          </w:p>
        </w:tc>
        <w:tc>
          <w:tcPr>
            <w:tcW w:w="2209" w:type="dxa"/>
          </w:tcPr>
          <w:p w14:paraId="44909221" w14:textId="46F44D18" w:rsidR="00E12D75" w:rsidRPr="00F60500" w:rsidRDefault="003E177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7942CBA2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28B0947" w14:textId="09DFC6AF" w:rsidR="00E12D75" w:rsidRPr="00F60500" w:rsidRDefault="003E177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701203</w:t>
            </w:r>
          </w:p>
        </w:tc>
      </w:tr>
      <w:tr w:rsidR="00E12D75" w:rsidRPr="00F60500" w14:paraId="2A46192B" w14:textId="77777777" w:rsidTr="00E12D75">
        <w:tc>
          <w:tcPr>
            <w:tcW w:w="901" w:type="dxa"/>
          </w:tcPr>
          <w:p w14:paraId="58C02CE8" w14:textId="5E411DBE" w:rsidR="00E12D75" w:rsidRPr="00F60500" w:rsidRDefault="003E177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2783</w:t>
            </w:r>
          </w:p>
        </w:tc>
        <w:tc>
          <w:tcPr>
            <w:tcW w:w="3831" w:type="dxa"/>
          </w:tcPr>
          <w:p w14:paraId="5F879686" w14:textId="52CC039E" w:rsidR="00E12D75" w:rsidRPr="00F60500" w:rsidRDefault="003E177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C. S.</w:t>
            </w:r>
          </w:p>
        </w:tc>
        <w:tc>
          <w:tcPr>
            <w:tcW w:w="2209" w:type="dxa"/>
          </w:tcPr>
          <w:p w14:paraId="6FA66F23" w14:textId="116E91BE" w:rsidR="00E12D75" w:rsidRPr="00F60500" w:rsidRDefault="003E177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5F029776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1796C8D" w14:textId="2D32E507" w:rsidR="00E12D75" w:rsidRPr="00F60500" w:rsidRDefault="003E177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703204</w:t>
            </w:r>
          </w:p>
        </w:tc>
      </w:tr>
      <w:tr w:rsidR="00E12D75" w:rsidRPr="00F60500" w14:paraId="172EE639" w14:textId="77777777" w:rsidTr="00E12D75">
        <w:tc>
          <w:tcPr>
            <w:tcW w:w="901" w:type="dxa"/>
          </w:tcPr>
          <w:p w14:paraId="5E404616" w14:textId="2F5F8E20" w:rsidR="00E12D75" w:rsidRPr="00F60500" w:rsidRDefault="003E177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2784</w:t>
            </w:r>
          </w:p>
        </w:tc>
        <w:tc>
          <w:tcPr>
            <w:tcW w:w="3831" w:type="dxa"/>
          </w:tcPr>
          <w:p w14:paraId="62CD9990" w14:textId="0D8A30E7" w:rsidR="00E12D75" w:rsidRPr="00F60500" w:rsidRDefault="003E177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G. R. S.</w:t>
            </w:r>
          </w:p>
        </w:tc>
        <w:tc>
          <w:tcPr>
            <w:tcW w:w="2209" w:type="dxa"/>
          </w:tcPr>
          <w:p w14:paraId="04890A20" w14:textId="57E8156B" w:rsidR="00E12D75" w:rsidRPr="00F60500" w:rsidRDefault="003E177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185614D1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9694954" w14:textId="306D478A" w:rsidR="00E12D75" w:rsidRPr="00F60500" w:rsidRDefault="003E1779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702108</w:t>
            </w:r>
          </w:p>
        </w:tc>
      </w:tr>
      <w:tr w:rsidR="00E12D75" w:rsidRPr="00F60500" w14:paraId="77F69F22" w14:textId="77777777" w:rsidTr="00E12D75">
        <w:tc>
          <w:tcPr>
            <w:tcW w:w="901" w:type="dxa"/>
          </w:tcPr>
          <w:p w14:paraId="7D42CFDA" w14:textId="1C5E89A0" w:rsidR="00E12D75" w:rsidRPr="00F60500" w:rsidRDefault="003E177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2785</w:t>
            </w:r>
          </w:p>
        </w:tc>
        <w:tc>
          <w:tcPr>
            <w:tcW w:w="3831" w:type="dxa"/>
          </w:tcPr>
          <w:p w14:paraId="072CD26A" w14:textId="5DCC50E7" w:rsidR="00E12D75" w:rsidRPr="00F60500" w:rsidRDefault="000E74D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 A. O.</w:t>
            </w:r>
          </w:p>
        </w:tc>
        <w:tc>
          <w:tcPr>
            <w:tcW w:w="2209" w:type="dxa"/>
          </w:tcPr>
          <w:p w14:paraId="5D90D57E" w14:textId="49DC2E32" w:rsidR="00E12D75" w:rsidRPr="00F60500" w:rsidRDefault="000E74D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185B2A54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C738D09" w14:textId="50DF5BDB" w:rsidR="00E12D75" w:rsidRPr="00F60500" w:rsidRDefault="000E74D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707001</w:t>
            </w:r>
          </w:p>
        </w:tc>
      </w:tr>
      <w:tr w:rsidR="00E12D75" w:rsidRPr="00F60500" w14:paraId="098CCFE9" w14:textId="77777777" w:rsidTr="00E12D75">
        <w:tc>
          <w:tcPr>
            <w:tcW w:w="901" w:type="dxa"/>
          </w:tcPr>
          <w:p w14:paraId="4B43C7C6" w14:textId="3C826892" w:rsidR="00E12D75" w:rsidRPr="00F60500" w:rsidRDefault="003E177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2786</w:t>
            </w:r>
          </w:p>
        </w:tc>
        <w:tc>
          <w:tcPr>
            <w:tcW w:w="3831" w:type="dxa"/>
          </w:tcPr>
          <w:p w14:paraId="0253CA7B" w14:textId="53C1C106" w:rsidR="00E12D75" w:rsidRPr="00F60500" w:rsidRDefault="000E74D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G. R. S.</w:t>
            </w:r>
          </w:p>
        </w:tc>
        <w:tc>
          <w:tcPr>
            <w:tcW w:w="2209" w:type="dxa"/>
          </w:tcPr>
          <w:p w14:paraId="638B721A" w14:textId="62C84C52" w:rsidR="00E12D75" w:rsidRPr="00F60500" w:rsidRDefault="000E74D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77A529BC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63EFD6C" w14:textId="254B3508" w:rsidR="00E12D75" w:rsidRPr="00F60500" w:rsidRDefault="000E74D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700509</w:t>
            </w:r>
          </w:p>
        </w:tc>
      </w:tr>
      <w:tr w:rsidR="00E12D75" w:rsidRPr="00F60500" w14:paraId="3BC18FC3" w14:textId="77777777" w:rsidTr="00E12D75">
        <w:tc>
          <w:tcPr>
            <w:tcW w:w="901" w:type="dxa"/>
          </w:tcPr>
          <w:p w14:paraId="7A10CF8B" w14:textId="322CED51" w:rsidR="00E12D75" w:rsidRPr="00F60500" w:rsidRDefault="003E177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2787</w:t>
            </w:r>
          </w:p>
        </w:tc>
        <w:tc>
          <w:tcPr>
            <w:tcW w:w="3831" w:type="dxa"/>
          </w:tcPr>
          <w:p w14:paraId="71F706A6" w14:textId="0918EDC7" w:rsidR="00E12D75" w:rsidRPr="00F60500" w:rsidRDefault="000E74D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E. C. J.</w:t>
            </w:r>
          </w:p>
        </w:tc>
        <w:tc>
          <w:tcPr>
            <w:tcW w:w="2209" w:type="dxa"/>
          </w:tcPr>
          <w:p w14:paraId="2CC6F196" w14:textId="1ED76F24" w:rsidR="00E12D75" w:rsidRPr="00F60500" w:rsidRDefault="000E74D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672ED4E4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AAA2106" w14:textId="1555BA5E" w:rsidR="00E12D75" w:rsidRPr="00F60500" w:rsidRDefault="000E74D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700005</w:t>
            </w:r>
          </w:p>
        </w:tc>
      </w:tr>
      <w:tr w:rsidR="00E12D75" w:rsidRPr="00F60500" w14:paraId="35F63071" w14:textId="77777777" w:rsidTr="00E12D75">
        <w:tc>
          <w:tcPr>
            <w:tcW w:w="901" w:type="dxa"/>
          </w:tcPr>
          <w:p w14:paraId="0BB5089B" w14:textId="6FC106F1" w:rsidR="00E12D75" w:rsidRPr="00F60500" w:rsidRDefault="003E177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2788</w:t>
            </w:r>
          </w:p>
        </w:tc>
        <w:tc>
          <w:tcPr>
            <w:tcW w:w="3831" w:type="dxa"/>
          </w:tcPr>
          <w:p w14:paraId="3B17D0D7" w14:textId="2D718259" w:rsidR="00E12D75" w:rsidRPr="00F60500" w:rsidRDefault="000E74D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L. M. J.</w:t>
            </w:r>
          </w:p>
        </w:tc>
        <w:tc>
          <w:tcPr>
            <w:tcW w:w="2209" w:type="dxa"/>
          </w:tcPr>
          <w:p w14:paraId="1BB39A3B" w14:textId="6855ABE3" w:rsidR="00E12D75" w:rsidRPr="00F60500" w:rsidRDefault="000E74D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Sinop</w:t>
            </w:r>
          </w:p>
        </w:tc>
        <w:tc>
          <w:tcPr>
            <w:tcW w:w="1985" w:type="dxa"/>
          </w:tcPr>
          <w:p w14:paraId="54307FE8" w14:textId="24A67284" w:rsidR="00E12D75" w:rsidRPr="00F60500" w:rsidRDefault="000E74D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26/07/2021</w:t>
            </w:r>
          </w:p>
        </w:tc>
        <w:tc>
          <w:tcPr>
            <w:tcW w:w="5953" w:type="dxa"/>
          </w:tcPr>
          <w:p w14:paraId="63A7C324" w14:textId="7D027188" w:rsidR="00E12D75" w:rsidRPr="00F60500" w:rsidRDefault="000E74D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706906</w:t>
            </w:r>
          </w:p>
        </w:tc>
      </w:tr>
      <w:tr w:rsidR="00E12D75" w:rsidRPr="00F60500" w14:paraId="3C72D2E0" w14:textId="77777777" w:rsidTr="00E12D75">
        <w:tc>
          <w:tcPr>
            <w:tcW w:w="901" w:type="dxa"/>
          </w:tcPr>
          <w:p w14:paraId="40AD3C43" w14:textId="4EB501F3" w:rsidR="00E12D75" w:rsidRPr="00F60500" w:rsidRDefault="003E177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2789</w:t>
            </w:r>
          </w:p>
        </w:tc>
        <w:tc>
          <w:tcPr>
            <w:tcW w:w="3831" w:type="dxa"/>
          </w:tcPr>
          <w:p w14:paraId="50EDAEAE" w14:textId="58EB7BBC" w:rsidR="00E12D75" w:rsidRPr="00F60500" w:rsidRDefault="000E74D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O. F. M.</w:t>
            </w:r>
          </w:p>
        </w:tc>
        <w:tc>
          <w:tcPr>
            <w:tcW w:w="2209" w:type="dxa"/>
          </w:tcPr>
          <w:p w14:paraId="495328F8" w14:textId="60D5693F" w:rsidR="00E12D75" w:rsidRPr="00F60500" w:rsidRDefault="000E74D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26/07/2021</w:t>
            </w:r>
          </w:p>
        </w:tc>
        <w:tc>
          <w:tcPr>
            <w:tcW w:w="1985" w:type="dxa"/>
          </w:tcPr>
          <w:p w14:paraId="1657912E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8695872" w14:textId="5F6C0D85" w:rsidR="00E12D75" w:rsidRPr="00F60500" w:rsidRDefault="000E74D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704809</w:t>
            </w:r>
          </w:p>
        </w:tc>
      </w:tr>
      <w:tr w:rsidR="00E12D75" w:rsidRPr="003D7C3F" w14:paraId="19AC2374" w14:textId="77777777" w:rsidTr="00E12D75">
        <w:tc>
          <w:tcPr>
            <w:tcW w:w="901" w:type="dxa"/>
          </w:tcPr>
          <w:p w14:paraId="1C109D77" w14:textId="6670EDB4" w:rsidR="00E12D75" w:rsidRPr="003D7C3F" w:rsidRDefault="003E177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2790</w:t>
            </w:r>
          </w:p>
        </w:tc>
        <w:tc>
          <w:tcPr>
            <w:tcW w:w="3831" w:type="dxa"/>
          </w:tcPr>
          <w:p w14:paraId="447599A6" w14:textId="1F410E6F" w:rsidR="00E12D75" w:rsidRPr="003D7C3F" w:rsidRDefault="000E74D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R.</w:t>
            </w:r>
          </w:p>
        </w:tc>
        <w:tc>
          <w:tcPr>
            <w:tcW w:w="2209" w:type="dxa"/>
          </w:tcPr>
          <w:p w14:paraId="6E9450B7" w14:textId="25BE2AB8" w:rsidR="00E12D75" w:rsidRPr="003D7C3F" w:rsidRDefault="000E74D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4AE96D66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816B1B3" w14:textId="1881FFE7" w:rsidR="00E12D75" w:rsidRPr="003D7C3F" w:rsidRDefault="000E74D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704607</w:t>
            </w:r>
          </w:p>
        </w:tc>
      </w:tr>
      <w:tr w:rsidR="00E12D75" w:rsidRPr="003D7C3F" w14:paraId="0E5A8ADF" w14:textId="77777777" w:rsidTr="00E12D75">
        <w:tc>
          <w:tcPr>
            <w:tcW w:w="901" w:type="dxa"/>
          </w:tcPr>
          <w:p w14:paraId="7BD8E3B1" w14:textId="661C8658" w:rsidR="00E12D75" w:rsidRPr="003D7C3F" w:rsidRDefault="003E177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2791</w:t>
            </w:r>
          </w:p>
        </w:tc>
        <w:tc>
          <w:tcPr>
            <w:tcW w:w="3831" w:type="dxa"/>
          </w:tcPr>
          <w:p w14:paraId="4AA3F33D" w14:textId="70CAE5D5" w:rsidR="00E12D75" w:rsidRPr="003D7C3F" w:rsidRDefault="000E74D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V. R.</w:t>
            </w:r>
          </w:p>
        </w:tc>
        <w:tc>
          <w:tcPr>
            <w:tcW w:w="2209" w:type="dxa"/>
          </w:tcPr>
          <w:p w14:paraId="0EB74168" w14:textId="3436FEDE" w:rsidR="00E12D75" w:rsidRPr="003D7C3F" w:rsidRDefault="000E74D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2754E8E2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F76DF1E" w14:textId="24892568" w:rsidR="00E12D75" w:rsidRPr="003D7C3F" w:rsidRDefault="000E74D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700005</w:t>
            </w:r>
          </w:p>
        </w:tc>
      </w:tr>
      <w:tr w:rsidR="00E12D75" w:rsidRPr="003D7C3F" w14:paraId="2C5CAEDC" w14:textId="77777777" w:rsidTr="00E12D75">
        <w:tc>
          <w:tcPr>
            <w:tcW w:w="901" w:type="dxa"/>
          </w:tcPr>
          <w:p w14:paraId="428E41FC" w14:textId="2831520E" w:rsidR="00E12D75" w:rsidRPr="003D7C3F" w:rsidRDefault="003E177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2792</w:t>
            </w:r>
          </w:p>
        </w:tc>
        <w:tc>
          <w:tcPr>
            <w:tcW w:w="3831" w:type="dxa"/>
          </w:tcPr>
          <w:p w14:paraId="66864A7E" w14:textId="19E2C6AD" w:rsidR="00E12D75" w:rsidRPr="003D7C3F" w:rsidRDefault="000E74D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D. L. R.</w:t>
            </w:r>
          </w:p>
        </w:tc>
        <w:tc>
          <w:tcPr>
            <w:tcW w:w="2209" w:type="dxa"/>
          </w:tcPr>
          <w:p w14:paraId="48E4BDD5" w14:textId="0D429480" w:rsidR="00E12D75" w:rsidRPr="003D7C3F" w:rsidRDefault="000E74D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0A536A1A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D1A1321" w14:textId="4288032B" w:rsidR="00E12D75" w:rsidRPr="003D7C3F" w:rsidRDefault="000E74D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702003</w:t>
            </w:r>
          </w:p>
        </w:tc>
      </w:tr>
      <w:tr w:rsidR="00E12D75" w:rsidRPr="003D7C3F" w14:paraId="2F04F6C4" w14:textId="77777777" w:rsidTr="00E12D75">
        <w:tc>
          <w:tcPr>
            <w:tcW w:w="901" w:type="dxa"/>
          </w:tcPr>
          <w:p w14:paraId="7AACE78A" w14:textId="12D4A12C" w:rsidR="00E12D75" w:rsidRPr="003D7C3F" w:rsidRDefault="003E177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2793</w:t>
            </w:r>
          </w:p>
        </w:tc>
        <w:tc>
          <w:tcPr>
            <w:tcW w:w="3831" w:type="dxa"/>
          </w:tcPr>
          <w:p w14:paraId="563B8D1F" w14:textId="068AAA5C" w:rsidR="00E12D75" w:rsidRPr="003D7C3F" w:rsidRDefault="000E74D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R. W. R.</w:t>
            </w:r>
          </w:p>
        </w:tc>
        <w:tc>
          <w:tcPr>
            <w:tcW w:w="2209" w:type="dxa"/>
          </w:tcPr>
          <w:p w14:paraId="45A1BEFE" w14:textId="0AD07F65" w:rsidR="00E12D75" w:rsidRPr="003D7C3F" w:rsidRDefault="000E74D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69290338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56D593A" w14:textId="024CE61C" w:rsidR="00E12D75" w:rsidRPr="003D7C3F" w:rsidRDefault="000E74D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707006</w:t>
            </w:r>
          </w:p>
        </w:tc>
      </w:tr>
      <w:tr w:rsidR="00E12D75" w:rsidRPr="003D7C3F" w14:paraId="639E8541" w14:textId="77777777" w:rsidTr="00E12D75">
        <w:tc>
          <w:tcPr>
            <w:tcW w:w="901" w:type="dxa"/>
          </w:tcPr>
          <w:p w14:paraId="6C7B77DF" w14:textId="71146813" w:rsidR="00E12D75" w:rsidRPr="003D7C3F" w:rsidRDefault="003E177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2794</w:t>
            </w:r>
          </w:p>
        </w:tc>
        <w:tc>
          <w:tcPr>
            <w:tcW w:w="3831" w:type="dxa"/>
          </w:tcPr>
          <w:p w14:paraId="57B28877" w14:textId="66AFB780" w:rsidR="00E12D75" w:rsidRPr="003D7C3F" w:rsidRDefault="000E74D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T.</w:t>
            </w:r>
          </w:p>
        </w:tc>
        <w:tc>
          <w:tcPr>
            <w:tcW w:w="2209" w:type="dxa"/>
          </w:tcPr>
          <w:p w14:paraId="772A3124" w14:textId="7FD5239B" w:rsidR="00E12D75" w:rsidRPr="003D7C3F" w:rsidRDefault="000E74D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28AC3235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10EE61B" w14:textId="353350E6" w:rsidR="00E12D75" w:rsidRPr="003D7C3F" w:rsidRDefault="000E74D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705506</w:t>
            </w:r>
          </w:p>
        </w:tc>
      </w:tr>
      <w:tr w:rsidR="00E12D75" w:rsidRPr="003D7C3F" w14:paraId="0E5A1D92" w14:textId="77777777" w:rsidTr="00E12D75">
        <w:tc>
          <w:tcPr>
            <w:tcW w:w="901" w:type="dxa"/>
          </w:tcPr>
          <w:p w14:paraId="536AFABC" w14:textId="1D76D311" w:rsidR="00E12D75" w:rsidRPr="003D7C3F" w:rsidRDefault="003E177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2795</w:t>
            </w:r>
          </w:p>
        </w:tc>
        <w:tc>
          <w:tcPr>
            <w:tcW w:w="3831" w:type="dxa"/>
          </w:tcPr>
          <w:p w14:paraId="4A21DC42" w14:textId="27D1EAA6" w:rsidR="00E12D75" w:rsidRPr="003D7C3F" w:rsidRDefault="000E74D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M. V.</w:t>
            </w:r>
          </w:p>
        </w:tc>
        <w:tc>
          <w:tcPr>
            <w:tcW w:w="2209" w:type="dxa"/>
          </w:tcPr>
          <w:p w14:paraId="100BA147" w14:textId="2353194D" w:rsidR="00E12D75" w:rsidRPr="003D7C3F" w:rsidRDefault="000E74D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2936D758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7F00770" w14:textId="05BB2B1A" w:rsidR="00E12D75" w:rsidRPr="003D7C3F" w:rsidRDefault="000E74D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701804</w:t>
            </w:r>
          </w:p>
        </w:tc>
      </w:tr>
      <w:tr w:rsidR="00E12D75" w:rsidRPr="003D7C3F" w14:paraId="2A7E4988" w14:textId="77777777" w:rsidTr="00E12D75">
        <w:tc>
          <w:tcPr>
            <w:tcW w:w="901" w:type="dxa"/>
          </w:tcPr>
          <w:p w14:paraId="322D2143" w14:textId="3254B2CD" w:rsidR="00E12D75" w:rsidRPr="003D7C3F" w:rsidRDefault="003E177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2796</w:t>
            </w:r>
          </w:p>
        </w:tc>
        <w:tc>
          <w:tcPr>
            <w:tcW w:w="3831" w:type="dxa"/>
          </w:tcPr>
          <w:p w14:paraId="0861DC2A" w14:textId="38BB2281" w:rsidR="00E12D75" w:rsidRPr="003D7C3F" w:rsidRDefault="000E74D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S. E.</w:t>
            </w:r>
          </w:p>
        </w:tc>
        <w:tc>
          <w:tcPr>
            <w:tcW w:w="2209" w:type="dxa"/>
          </w:tcPr>
          <w:p w14:paraId="2D47DC0D" w14:textId="3A250035" w:rsidR="00E12D75" w:rsidRPr="003D7C3F" w:rsidRDefault="000E74D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38D19951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BF393E9" w14:textId="7657E99F" w:rsidR="00E12D75" w:rsidRPr="003D7C3F" w:rsidRDefault="000E74D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700600</w:t>
            </w:r>
          </w:p>
        </w:tc>
      </w:tr>
      <w:tr w:rsidR="00E12D75" w:rsidRPr="003D7C3F" w14:paraId="76AD6F2E" w14:textId="77777777" w:rsidTr="00E12D75">
        <w:tc>
          <w:tcPr>
            <w:tcW w:w="901" w:type="dxa"/>
          </w:tcPr>
          <w:p w14:paraId="49D7B1DC" w14:textId="7B5F2B05" w:rsidR="00E12D75" w:rsidRPr="003D7C3F" w:rsidRDefault="003E177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2797</w:t>
            </w:r>
          </w:p>
        </w:tc>
        <w:tc>
          <w:tcPr>
            <w:tcW w:w="3831" w:type="dxa"/>
          </w:tcPr>
          <w:p w14:paraId="72CF1B63" w14:textId="0B02DEFE" w:rsidR="00E12D75" w:rsidRPr="003D7C3F" w:rsidRDefault="000E74D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L. B.</w:t>
            </w:r>
          </w:p>
        </w:tc>
        <w:tc>
          <w:tcPr>
            <w:tcW w:w="2209" w:type="dxa"/>
          </w:tcPr>
          <w:p w14:paraId="0E5A9656" w14:textId="722B9121" w:rsidR="00E12D75" w:rsidRPr="003D7C3F" w:rsidRDefault="000E74D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44460DF9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E92F428" w14:textId="728F7CC9" w:rsidR="00E12D75" w:rsidRPr="003D7C3F" w:rsidRDefault="000E74D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704301</w:t>
            </w:r>
          </w:p>
        </w:tc>
      </w:tr>
      <w:tr w:rsidR="00E12D75" w:rsidRPr="003D7C3F" w14:paraId="69BCAB2B" w14:textId="77777777" w:rsidTr="00E12D75">
        <w:tc>
          <w:tcPr>
            <w:tcW w:w="901" w:type="dxa"/>
          </w:tcPr>
          <w:p w14:paraId="768F30F1" w14:textId="2D6906FC" w:rsidR="00E12D75" w:rsidRPr="003D7C3F" w:rsidRDefault="003E177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2798</w:t>
            </w:r>
          </w:p>
        </w:tc>
        <w:tc>
          <w:tcPr>
            <w:tcW w:w="3831" w:type="dxa"/>
          </w:tcPr>
          <w:p w14:paraId="6E5589DB" w14:textId="54F468AD" w:rsidR="00E12D75" w:rsidRPr="003D7C3F" w:rsidRDefault="000E74D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G. C. B.</w:t>
            </w:r>
          </w:p>
        </w:tc>
        <w:tc>
          <w:tcPr>
            <w:tcW w:w="2209" w:type="dxa"/>
          </w:tcPr>
          <w:p w14:paraId="62967D95" w14:textId="72E69EB1" w:rsidR="00E12D75" w:rsidRPr="003D7C3F" w:rsidRDefault="000E74D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425CB40A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973C795" w14:textId="47998D96" w:rsidR="00E12D75" w:rsidRPr="003D7C3F" w:rsidRDefault="000E74D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700005</w:t>
            </w:r>
          </w:p>
        </w:tc>
      </w:tr>
      <w:tr w:rsidR="00E12D75" w:rsidRPr="003D7C3F" w14:paraId="031182F0" w14:textId="77777777" w:rsidTr="00E12D75">
        <w:tc>
          <w:tcPr>
            <w:tcW w:w="901" w:type="dxa"/>
          </w:tcPr>
          <w:p w14:paraId="05FF7D32" w14:textId="0832EBD1" w:rsidR="00E12D75" w:rsidRPr="003D7C3F" w:rsidRDefault="003E177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2799</w:t>
            </w:r>
          </w:p>
        </w:tc>
        <w:tc>
          <w:tcPr>
            <w:tcW w:w="3831" w:type="dxa"/>
          </w:tcPr>
          <w:p w14:paraId="3572A235" w14:textId="6928C1E0" w:rsidR="00E12D75" w:rsidRPr="003D7C3F" w:rsidRDefault="00C51053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B. V.</w:t>
            </w:r>
          </w:p>
        </w:tc>
        <w:tc>
          <w:tcPr>
            <w:tcW w:w="2209" w:type="dxa"/>
          </w:tcPr>
          <w:p w14:paraId="09C5AA31" w14:textId="3D1AE572" w:rsidR="00E12D75" w:rsidRPr="003D7C3F" w:rsidRDefault="00C5105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7F1ED298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C820548" w14:textId="055A04FD" w:rsidR="00E12D75" w:rsidRPr="003D7C3F" w:rsidRDefault="00C5105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705509</w:t>
            </w:r>
          </w:p>
        </w:tc>
      </w:tr>
      <w:tr w:rsidR="00E12D75" w:rsidRPr="003D7C3F" w14:paraId="05A97021" w14:textId="77777777" w:rsidTr="00E12D75">
        <w:tc>
          <w:tcPr>
            <w:tcW w:w="901" w:type="dxa"/>
          </w:tcPr>
          <w:p w14:paraId="51D8D441" w14:textId="5EE45A01" w:rsidR="00E12D75" w:rsidRPr="003D7C3F" w:rsidRDefault="003E177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2800</w:t>
            </w:r>
          </w:p>
        </w:tc>
        <w:tc>
          <w:tcPr>
            <w:tcW w:w="3831" w:type="dxa"/>
          </w:tcPr>
          <w:p w14:paraId="06539BC2" w14:textId="5FB7D1FE" w:rsidR="00E12D75" w:rsidRPr="003D7C3F" w:rsidRDefault="00C51053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V. J.</w:t>
            </w:r>
          </w:p>
        </w:tc>
        <w:tc>
          <w:tcPr>
            <w:tcW w:w="2209" w:type="dxa"/>
          </w:tcPr>
          <w:p w14:paraId="508B194C" w14:textId="3D6D6047" w:rsidR="00E12D75" w:rsidRPr="003D7C3F" w:rsidRDefault="00C5105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03565ED1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380221D" w14:textId="74106412" w:rsidR="00E12D75" w:rsidRPr="003D7C3F" w:rsidRDefault="00C5105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702404</w:t>
            </w:r>
          </w:p>
        </w:tc>
      </w:tr>
      <w:tr w:rsidR="00E12D75" w:rsidRPr="003D7C3F" w14:paraId="27C0C378" w14:textId="77777777" w:rsidTr="00E12D75">
        <w:tc>
          <w:tcPr>
            <w:tcW w:w="901" w:type="dxa"/>
          </w:tcPr>
          <w:p w14:paraId="503F614D" w14:textId="1AF1C1E9" w:rsidR="00E12D75" w:rsidRPr="003D7C3F" w:rsidRDefault="003E177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2801</w:t>
            </w:r>
          </w:p>
        </w:tc>
        <w:tc>
          <w:tcPr>
            <w:tcW w:w="3831" w:type="dxa"/>
          </w:tcPr>
          <w:p w14:paraId="2A84B378" w14:textId="04A2C5D9" w:rsidR="00E12D75" w:rsidRPr="003D7C3F" w:rsidRDefault="00C51053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F. S.</w:t>
            </w:r>
          </w:p>
        </w:tc>
        <w:tc>
          <w:tcPr>
            <w:tcW w:w="2209" w:type="dxa"/>
          </w:tcPr>
          <w:p w14:paraId="3FE5DD08" w14:textId="660E180B" w:rsidR="00E12D75" w:rsidRPr="003D7C3F" w:rsidRDefault="00C5105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705D5EF5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910E227" w14:textId="5A32D8D0" w:rsidR="00E12D75" w:rsidRPr="003D7C3F" w:rsidRDefault="00C5105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709802</w:t>
            </w:r>
          </w:p>
        </w:tc>
      </w:tr>
      <w:tr w:rsidR="00E12D75" w:rsidRPr="003D7C3F" w14:paraId="793519D5" w14:textId="77777777" w:rsidTr="00E12D75">
        <w:tc>
          <w:tcPr>
            <w:tcW w:w="901" w:type="dxa"/>
          </w:tcPr>
          <w:p w14:paraId="29178925" w14:textId="2FD75DA8" w:rsidR="00E12D75" w:rsidRPr="003D7C3F" w:rsidRDefault="003E177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2802</w:t>
            </w:r>
          </w:p>
        </w:tc>
        <w:tc>
          <w:tcPr>
            <w:tcW w:w="3831" w:type="dxa"/>
          </w:tcPr>
          <w:p w14:paraId="06F50CEA" w14:textId="1CB3238F" w:rsidR="00E12D75" w:rsidRPr="003D7C3F" w:rsidRDefault="00C51053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R. S.</w:t>
            </w:r>
          </w:p>
        </w:tc>
        <w:tc>
          <w:tcPr>
            <w:tcW w:w="2209" w:type="dxa"/>
          </w:tcPr>
          <w:p w14:paraId="01FD1087" w14:textId="349E9EF9" w:rsidR="00E12D75" w:rsidRPr="003D7C3F" w:rsidRDefault="00C5105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646FC243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E7C7F87" w14:textId="071A990B" w:rsidR="00E12D75" w:rsidRPr="003D7C3F" w:rsidRDefault="00C5105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705806</w:t>
            </w:r>
          </w:p>
        </w:tc>
      </w:tr>
      <w:tr w:rsidR="00E12D75" w:rsidRPr="003D7C3F" w14:paraId="1AF6F6C0" w14:textId="77777777" w:rsidTr="00E12D75">
        <w:tc>
          <w:tcPr>
            <w:tcW w:w="901" w:type="dxa"/>
          </w:tcPr>
          <w:p w14:paraId="052CFEA3" w14:textId="104A2830" w:rsidR="00E12D75" w:rsidRPr="003D7C3F" w:rsidRDefault="003E177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2803</w:t>
            </w:r>
          </w:p>
        </w:tc>
        <w:tc>
          <w:tcPr>
            <w:tcW w:w="3831" w:type="dxa"/>
          </w:tcPr>
          <w:p w14:paraId="2A31693D" w14:textId="780B5E2A" w:rsidR="00E12D75" w:rsidRPr="003D7C3F" w:rsidRDefault="00C51053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S. C.</w:t>
            </w:r>
          </w:p>
        </w:tc>
        <w:tc>
          <w:tcPr>
            <w:tcW w:w="2209" w:type="dxa"/>
          </w:tcPr>
          <w:p w14:paraId="449F2193" w14:textId="6804FC30" w:rsidR="00E12D75" w:rsidRPr="003D7C3F" w:rsidRDefault="00C5105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27D7EB21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1642BF4" w14:textId="0E55766B" w:rsidR="00E12D75" w:rsidRPr="003D7C3F" w:rsidRDefault="00C51053" w:rsidP="00C51053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702307</w:t>
            </w:r>
          </w:p>
        </w:tc>
      </w:tr>
      <w:tr w:rsidR="00E12D75" w:rsidRPr="003D7C3F" w14:paraId="444A3EA5" w14:textId="77777777" w:rsidTr="00E12D75">
        <w:tc>
          <w:tcPr>
            <w:tcW w:w="901" w:type="dxa"/>
          </w:tcPr>
          <w:p w14:paraId="0F64E5B1" w14:textId="459EAEB7" w:rsidR="00E12D75" w:rsidRPr="003D7C3F" w:rsidRDefault="003E177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2804</w:t>
            </w:r>
          </w:p>
        </w:tc>
        <w:tc>
          <w:tcPr>
            <w:tcW w:w="3831" w:type="dxa"/>
          </w:tcPr>
          <w:p w14:paraId="2CCC64C9" w14:textId="365A4017" w:rsidR="00E12D75" w:rsidRPr="003D7C3F" w:rsidRDefault="00C51053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D. R. V.</w:t>
            </w:r>
          </w:p>
        </w:tc>
        <w:tc>
          <w:tcPr>
            <w:tcW w:w="2209" w:type="dxa"/>
          </w:tcPr>
          <w:p w14:paraId="38433050" w14:textId="79261DCA" w:rsidR="00E12D75" w:rsidRPr="003D7C3F" w:rsidRDefault="00C5105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04A136DF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7C2B944" w14:textId="2317FB95" w:rsidR="00E12D75" w:rsidRPr="003D7C3F" w:rsidRDefault="00C5105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706208</w:t>
            </w:r>
          </w:p>
        </w:tc>
      </w:tr>
      <w:tr w:rsidR="00E12D75" w:rsidRPr="003D7C3F" w14:paraId="303E7B2C" w14:textId="77777777" w:rsidTr="00E12D75">
        <w:tc>
          <w:tcPr>
            <w:tcW w:w="901" w:type="dxa"/>
          </w:tcPr>
          <w:p w14:paraId="6F520AB8" w14:textId="16F15308" w:rsidR="00E12D75" w:rsidRPr="003D7C3F" w:rsidRDefault="003E177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2805</w:t>
            </w:r>
          </w:p>
        </w:tc>
        <w:tc>
          <w:tcPr>
            <w:tcW w:w="3831" w:type="dxa"/>
          </w:tcPr>
          <w:p w14:paraId="39721953" w14:textId="6075A8E7" w:rsidR="00E12D75" w:rsidRPr="003D7C3F" w:rsidRDefault="00C51053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B. M. R.</w:t>
            </w:r>
          </w:p>
        </w:tc>
        <w:tc>
          <w:tcPr>
            <w:tcW w:w="2209" w:type="dxa"/>
          </w:tcPr>
          <w:p w14:paraId="69424EF4" w14:textId="0791974D" w:rsidR="00E12D75" w:rsidRPr="003D7C3F" w:rsidRDefault="00C5105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2FDBE39F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1B823B4" w14:textId="208476C7" w:rsidR="00E12D75" w:rsidRPr="003D7C3F" w:rsidRDefault="00C5105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704101</w:t>
            </w:r>
          </w:p>
        </w:tc>
      </w:tr>
      <w:tr w:rsidR="00E12D75" w:rsidRPr="003D7C3F" w14:paraId="639A98F6" w14:textId="77777777" w:rsidTr="00E12D75">
        <w:tc>
          <w:tcPr>
            <w:tcW w:w="901" w:type="dxa"/>
          </w:tcPr>
          <w:p w14:paraId="68080519" w14:textId="1A24393E" w:rsidR="00E12D75" w:rsidRPr="003D7C3F" w:rsidRDefault="003E1779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2806</w:t>
            </w:r>
          </w:p>
        </w:tc>
        <w:tc>
          <w:tcPr>
            <w:tcW w:w="3831" w:type="dxa"/>
          </w:tcPr>
          <w:p w14:paraId="16B8802D" w14:textId="2EFE5C04" w:rsidR="00E12D75" w:rsidRPr="003D7C3F" w:rsidRDefault="00C51053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R.</w:t>
            </w:r>
          </w:p>
        </w:tc>
        <w:tc>
          <w:tcPr>
            <w:tcW w:w="2209" w:type="dxa"/>
          </w:tcPr>
          <w:p w14:paraId="3F1A0DFF" w14:textId="78FD00EA" w:rsidR="00E12D75" w:rsidRPr="003D7C3F" w:rsidRDefault="00C5105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6597CCB2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B94B96F" w14:textId="50130121" w:rsidR="00E12D75" w:rsidRPr="003D7C3F" w:rsidRDefault="00C51053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700509</w:t>
            </w:r>
          </w:p>
        </w:tc>
      </w:tr>
      <w:tr w:rsidR="00E12D75" w:rsidRPr="00F60500" w14:paraId="4C39DEEF" w14:textId="77777777" w:rsidTr="00E12D75">
        <w:tc>
          <w:tcPr>
            <w:tcW w:w="901" w:type="dxa"/>
          </w:tcPr>
          <w:p w14:paraId="389EE8FC" w14:textId="02019024" w:rsidR="00E12D75" w:rsidRPr="00F60500" w:rsidRDefault="003E1779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2807</w:t>
            </w:r>
          </w:p>
        </w:tc>
        <w:tc>
          <w:tcPr>
            <w:tcW w:w="3831" w:type="dxa"/>
          </w:tcPr>
          <w:p w14:paraId="435CDD25" w14:textId="562F9569" w:rsidR="00E12D75" w:rsidRPr="00F60500" w:rsidRDefault="0093029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G. X. S.</w:t>
            </w:r>
          </w:p>
        </w:tc>
        <w:tc>
          <w:tcPr>
            <w:tcW w:w="2209" w:type="dxa"/>
          </w:tcPr>
          <w:p w14:paraId="5C9CA6DC" w14:textId="23CD7770" w:rsidR="00E12D75" w:rsidRPr="00F60500" w:rsidRDefault="0093029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00BA3EA3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401983C" w14:textId="5D089838" w:rsidR="00E12D75" w:rsidRPr="00F60500" w:rsidRDefault="0093029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704609</w:t>
            </w:r>
          </w:p>
        </w:tc>
      </w:tr>
      <w:tr w:rsidR="00E12D75" w:rsidRPr="00F60500" w14:paraId="5211F7E5" w14:textId="77777777" w:rsidTr="00E12D75">
        <w:tc>
          <w:tcPr>
            <w:tcW w:w="901" w:type="dxa"/>
          </w:tcPr>
          <w:p w14:paraId="632A5172" w14:textId="29EB5177" w:rsidR="00E12D75" w:rsidRPr="00F60500" w:rsidRDefault="00C51053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2808</w:t>
            </w:r>
          </w:p>
        </w:tc>
        <w:tc>
          <w:tcPr>
            <w:tcW w:w="3831" w:type="dxa"/>
          </w:tcPr>
          <w:p w14:paraId="69835C1A" w14:textId="153FFBF5" w:rsidR="00E12D75" w:rsidRPr="00F60500" w:rsidRDefault="0093029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C. N. S.</w:t>
            </w:r>
          </w:p>
        </w:tc>
        <w:tc>
          <w:tcPr>
            <w:tcW w:w="2209" w:type="dxa"/>
          </w:tcPr>
          <w:p w14:paraId="6F713B8B" w14:textId="0B5BBB7C" w:rsidR="00E12D75" w:rsidRPr="00F60500" w:rsidRDefault="0093029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66062520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4CB308B" w14:textId="2C22A6E1" w:rsidR="00E12D75" w:rsidRPr="00F60500" w:rsidRDefault="0093029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700704</w:t>
            </w:r>
          </w:p>
        </w:tc>
      </w:tr>
      <w:tr w:rsidR="00E12D75" w:rsidRPr="00F60500" w14:paraId="7C9D394B" w14:textId="77777777" w:rsidTr="00E12D75">
        <w:tc>
          <w:tcPr>
            <w:tcW w:w="901" w:type="dxa"/>
          </w:tcPr>
          <w:p w14:paraId="165FFD43" w14:textId="41F7E4DB" w:rsidR="00E12D75" w:rsidRPr="00F60500" w:rsidRDefault="00C51053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2809</w:t>
            </w:r>
          </w:p>
        </w:tc>
        <w:tc>
          <w:tcPr>
            <w:tcW w:w="3831" w:type="dxa"/>
          </w:tcPr>
          <w:p w14:paraId="7B83AA7C" w14:textId="3746DDF0" w:rsidR="00E12D75" w:rsidRPr="00F60500" w:rsidRDefault="0093029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A. A.</w:t>
            </w:r>
          </w:p>
        </w:tc>
        <w:tc>
          <w:tcPr>
            <w:tcW w:w="2209" w:type="dxa"/>
          </w:tcPr>
          <w:p w14:paraId="05304B44" w14:textId="6094C754" w:rsidR="00E12D75" w:rsidRPr="00F60500" w:rsidRDefault="0093029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28C418B1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5F3FF7E" w14:textId="7709FB06" w:rsidR="00E12D75" w:rsidRPr="00F60500" w:rsidRDefault="0093029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706803</w:t>
            </w:r>
          </w:p>
        </w:tc>
      </w:tr>
      <w:tr w:rsidR="00E12D75" w:rsidRPr="00F60500" w14:paraId="65D0DC70" w14:textId="77777777" w:rsidTr="00E12D75">
        <w:tc>
          <w:tcPr>
            <w:tcW w:w="901" w:type="dxa"/>
          </w:tcPr>
          <w:p w14:paraId="36ABFF1D" w14:textId="2BB24D3F" w:rsidR="00E12D75" w:rsidRPr="00F60500" w:rsidRDefault="00C51053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2810</w:t>
            </w:r>
          </w:p>
        </w:tc>
        <w:tc>
          <w:tcPr>
            <w:tcW w:w="3831" w:type="dxa"/>
          </w:tcPr>
          <w:p w14:paraId="7F66C197" w14:textId="15AD3B20" w:rsidR="00E12D75" w:rsidRPr="00F60500" w:rsidRDefault="0093029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X. S.</w:t>
            </w:r>
          </w:p>
        </w:tc>
        <w:tc>
          <w:tcPr>
            <w:tcW w:w="2209" w:type="dxa"/>
          </w:tcPr>
          <w:p w14:paraId="241DB7B1" w14:textId="48C57295" w:rsidR="00E12D75" w:rsidRPr="00F60500" w:rsidRDefault="0093029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231CC244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15570B0" w14:textId="21FA88A0" w:rsidR="00E12D75" w:rsidRPr="00F60500" w:rsidRDefault="0093029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707003</w:t>
            </w:r>
          </w:p>
        </w:tc>
      </w:tr>
      <w:tr w:rsidR="00E12D75" w:rsidRPr="00F60500" w14:paraId="4F20F12F" w14:textId="77777777" w:rsidTr="00E12D75">
        <w:tc>
          <w:tcPr>
            <w:tcW w:w="901" w:type="dxa"/>
          </w:tcPr>
          <w:p w14:paraId="18A59FFD" w14:textId="2562D043" w:rsidR="00E12D75" w:rsidRPr="00F60500" w:rsidRDefault="00C51053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2811</w:t>
            </w:r>
          </w:p>
        </w:tc>
        <w:tc>
          <w:tcPr>
            <w:tcW w:w="3831" w:type="dxa"/>
          </w:tcPr>
          <w:p w14:paraId="24F76495" w14:textId="7933144A" w:rsidR="00E12D75" w:rsidRPr="00F60500" w:rsidRDefault="0093029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G. I.</w:t>
            </w:r>
          </w:p>
        </w:tc>
        <w:tc>
          <w:tcPr>
            <w:tcW w:w="2209" w:type="dxa"/>
          </w:tcPr>
          <w:p w14:paraId="41DA8065" w14:textId="162375EC" w:rsidR="00E12D75" w:rsidRPr="00F60500" w:rsidRDefault="0093029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767C7B7A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09A00E4" w14:textId="00BD9DE9" w:rsidR="00E12D75" w:rsidRPr="00F60500" w:rsidRDefault="0093029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700000</w:t>
            </w:r>
          </w:p>
        </w:tc>
      </w:tr>
      <w:tr w:rsidR="00E12D75" w:rsidRPr="00F60500" w14:paraId="699B44C9" w14:textId="77777777" w:rsidTr="00E12D75">
        <w:tc>
          <w:tcPr>
            <w:tcW w:w="901" w:type="dxa"/>
          </w:tcPr>
          <w:p w14:paraId="3DD1876B" w14:textId="545C71A9" w:rsidR="00E12D75" w:rsidRPr="00F60500" w:rsidRDefault="00C51053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2812</w:t>
            </w:r>
          </w:p>
        </w:tc>
        <w:tc>
          <w:tcPr>
            <w:tcW w:w="3831" w:type="dxa"/>
          </w:tcPr>
          <w:p w14:paraId="2A44EA91" w14:textId="52E9E3B7" w:rsidR="00E12D75" w:rsidRPr="00F60500" w:rsidRDefault="0093029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H. A. R.</w:t>
            </w:r>
          </w:p>
        </w:tc>
        <w:tc>
          <w:tcPr>
            <w:tcW w:w="2209" w:type="dxa"/>
          </w:tcPr>
          <w:p w14:paraId="30E77639" w14:textId="75DFC22C" w:rsidR="00E12D75" w:rsidRPr="00F60500" w:rsidRDefault="0093029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3AAF2F5D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DB8E7A3" w14:textId="673583D5" w:rsidR="00E12D75" w:rsidRPr="00F60500" w:rsidRDefault="0093029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708902</w:t>
            </w:r>
          </w:p>
        </w:tc>
      </w:tr>
      <w:tr w:rsidR="00E12D75" w:rsidRPr="00F60500" w14:paraId="38963522" w14:textId="77777777" w:rsidTr="00E12D75">
        <w:tc>
          <w:tcPr>
            <w:tcW w:w="901" w:type="dxa"/>
          </w:tcPr>
          <w:p w14:paraId="04AAB481" w14:textId="6F810BFF" w:rsidR="00E12D75" w:rsidRPr="00F60500" w:rsidRDefault="00C51053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2813</w:t>
            </w:r>
          </w:p>
        </w:tc>
        <w:tc>
          <w:tcPr>
            <w:tcW w:w="3831" w:type="dxa"/>
          </w:tcPr>
          <w:p w14:paraId="23DB7868" w14:textId="58AA1CB4" w:rsidR="00E12D75" w:rsidRPr="00F60500" w:rsidRDefault="0093029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X.</w:t>
            </w:r>
          </w:p>
        </w:tc>
        <w:tc>
          <w:tcPr>
            <w:tcW w:w="2209" w:type="dxa"/>
          </w:tcPr>
          <w:p w14:paraId="35A6E275" w14:textId="22E3DFB5" w:rsidR="00E12D75" w:rsidRPr="00F60500" w:rsidRDefault="0093029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5E4A7094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8CDC1F1" w14:textId="681DD120" w:rsidR="00E12D75" w:rsidRPr="00F60500" w:rsidRDefault="0093029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700906</w:t>
            </w:r>
          </w:p>
        </w:tc>
      </w:tr>
      <w:tr w:rsidR="00E12D75" w:rsidRPr="00F60500" w14:paraId="7A4B53CD" w14:textId="77777777" w:rsidTr="00E12D75">
        <w:tc>
          <w:tcPr>
            <w:tcW w:w="901" w:type="dxa"/>
          </w:tcPr>
          <w:p w14:paraId="7581397B" w14:textId="1E224082" w:rsidR="00E12D75" w:rsidRPr="00F60500" w:rsidRDefault="00C51053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2814</w:t>
            </w:r>
          </w:p>
        </w:tc>
        <w:tc>
          <w:tcPr>
            <w:tcW w:w="3831" w:type="dxa"/>
          </w:tcPr>
          <w:p w14:paraId="7987259B" w14:textId="3DBCAB71" w:rsidR="00E12D75" w:rsidRPr="00F60500" w:rsidRDefault="0093029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C. B. F.</w:t>
            </w:r>
          </w:p>
        </w:tc>
        <w:tc>
          <w:tcPr>
            <w:tcW w:w="2209" w:type="dxa"/>
          </w:tcPr>
          <w:p w14:paraId="50BAAA50" w14:textId="781D2AA4" w:rsidR="00E12D75" w:rsidRPr="00F60500" w:rsidRDefault="0093029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24249468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A5E2F5A" w14:textId="141D8E1F" w:rsidR="00E12D75" w:rsidRPr="00F60500" w:rsidRDefault="0093029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704009</w:t>
            </w:r>
          </w:p>
        </w:tc>
      </w:tr>
      <w:tr w:rsidR="00E12D75" w:rsidRPr="00F60500" w14:paraId="759AF9D4" w14:textId="77777777" w:rsidTr="00E12D75">
        <w:tc>
          <w:tcPr>
            <w:tcW w:w="901" w:type="dxa"/>
          </w:tcPr>
          <w:p w14:paraId="36DAE3F2" w14:textId="7220BAE9" w:rsidR="00E12D75" w:rsidRPr="00F60500" w:rsidRDefault="00C51053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2815</w:t>
            </w:r>
          </w:p>
        </w:tc>
        <w:tc>
          <w:tcPr>
            <w:tcW w:w="3831" w:type="dxa"/>
          </w:tcPr>
          <w:p w14:paraId="06679A27" w14:textId="732D44AE" w:rsidR="00E12D75" w:rsidRPr="00F60500" w:rsidRDefault="0093029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L. L. S.</w:t>
            </w:r>
          </w:p>
        </w:tc>
        <w:tc>
          <w:tcPr>
            <w:tcW w:w="2209" w:type="dxa"/>
          </w:tcPr>
          <w:p w14:paraId="4F917879" w14:textId="21F3F387" w:rsidR="00E12D75" w:rsidRPr="00F60500" w:rsidRDefault="0093029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1AC79D8A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6F379F7" w14:textId="4BA6806E" w:rsidR="00E12D75" w:rsidRPr="00F60500" w:rsidRDefault="0093029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700808</w:t>
            </w:r>
          </w:p>
        </w:tc>
      </w:tr>
      <w:tr w:rsidR="00E12D75" w:rsidRPr="00F60500" w14:paraId="6E62A3B6" w14:textId="77777777" w:rsidTr="00E12D75">
        <w:tc>
          <w:tcPr>
            <w:tcW w:w="901" w:type="dxa"/>
          </w:tcPr>
          <w:p w14:paraId="556F3905" w14:textId="1F4D70EF" w:rsidR="00E12D75" w:rsidRPr="00F60500" w:rsidRDefault="00C51053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2816</w:t>
            </w:r>
          </w:p>
        </w:tc>
        <w:tc>
          <w:tcPr>
            <w:tcW w:w="3831" w:type="dxa"/>
          </w:tcPr>
          <w:p w14:paraId="26EB4A29" w14:textId="1AB004D6" w:rsidR="00E12D75" w:rsidRPr="00F60500" w:rsidRDefault="0093029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 C. S.</w:t>
            </w:r>
          </w:p>
        </w:tc>
        <w:tc>
          <w:tcPr>
            <w:tcW w:w="2209" w:type="dxa"/>
          </w:tcPr>
          <w:p w14:paraId="2B88DC77" w14:textId="29F99ABA" w:rsidR="00E12D75" w:rsidRPr="00F60500" w:rsidRDefault="0093029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3C7E8557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CCE38B7" w14:textId="48ED7F79" w:rsidR="00E12D75" w:rsidRPr="00F60500" w:rsidRDefault="0093029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700007</w:t>
            </w:r>
          </w:p>
        </w:tc>
      </w:tr>
      <w:tr w:rsidR="00E12D75" w:rsidRPr="00F60500" w14:paraId="57C8D81C" w14:textId="77777777" w:rsidTr="00E12D75">
        <w:tc>
          <w:tcPr>
            <w:tcW w:w="901" w:type="dxa"/>
          </w:tcPr>
          <w:p w14:paraId="592F7826" w14:textId="01FD9AEC" w:rsidR="00E12D75" w:rsidRPr="00F60500" w:rsidRDefault="00C51053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2817</w:t>
            </w:r>
          </w:p>
        </w:tc>
        <w:tc>
          <w:tcPr>
            <w:tcW w:w="3831" w:type="dxa"/>
          </w:tcPr>
          <w:p w14:paraId="0D212D8A" w14:textId="20BDBEE8" w:rsidR="00E12D75" w:rsidRPr="00F60500" w:rsidRDefault="0093029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O. S. T.</w:t>
            </w:r>
          </w:p>
        </w:tc>
        <w:tc>
          <w:tcPr>
            <w:tcW w:w="2209" w:type="dxa"/>
          </w:tcPr>
          <w:p w14:paraId="4CDCB18B" w14:textId="39935661" w:rsidR="00E12D75" w:rsidRPr="00F60500" w:rsidRDefault="0093029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4993F3FE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C043096" w14:textId="3FC6D061" w:rsidR="00E12D75" w:rsidRPr="00F60500" w:rsidRDefault="0093029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705809</w:t>
            </w:r>
          </w:p>
        </w:tc>
      </w:tr>
      <w:tr w:rsidR="00E12D75" w:rsidRPr="00F60500" w14:paraId="07826D54" w14:textId="77777777" w:rsidTr="00E12D75">
        <w:tc>
          <w:tcPr>
            <w:tcW w:w="901" w:type="dxa"/>
          </w:tcPr>
          <w:p w14:paraId="4F17A068" w14:textId="4BEA226F" w:rsidR="00E12D75" w:rsidRPr="00F60500" w:rsidRDefault="00C51053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2818</w:t>
            </w:r>
          </w:p>
        </w:tc>
        <w:tc>
          <w:tcPr>
            <w:tcW w:w="3831" w:type="dxa"/>
          </w:tcPr>
          <w:p w14:paraId="5871A7BF" w14:textId="2F2412B5" w:rsidR="00E12D75" w:rsidRPr="00F60500" w:rsidRDefault="0093029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 V. A.</w:t>
            </w:r>
          </w:p>
        </w:tc>
        <w:tc>
          <w:tcPr>
            <w:tcW w:w="2209" w:type="dxa"/>
          </w:tcPr>
          <w:p w14:paraId="1B3D2ECB" w14:textId="1E2750B6" w:rsidR="00E12D75" w:rsidRPr="00F60500" w:rsidRDefault="0093029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1538E483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2A322FF" w14:textId="6302BB8B" w:rsidR="00E12D75" w:rsidRPr="00F60500" w:rsidRDefault="0093029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708405</w:t>
            </w:r>
          </w:p>
        </w:tc>
      </w:tr>
      <w:tr w:rsidR="00E12D75" w:rsidRPr="003D7C3F" w14:paraId="2C891408" w14:textId="77777777" w:rsidTr="00E12D75">
        <w:tc>
          <w:tcPr>
            <w:tcW w:w="901" w:type="dxa"/>
          </w:tcPr>
          <w:p w14:paraId="31A8D714" w14:textId="4D731526" w:rsidR="00E12D75" w:rsidRPr="003D7C3F" w:rsidRDefault="00C51053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2819</w:t>
            </w:r>
          </w:p>
        </w:tc>
        <w:tc>
          <w:tcPr>
            <w:tcW w:w="3831" w:type="dxa"/>
          </w:tcPr>
          <w:p w14:paraId="354FF082" w14:textId="02056816" w:rsidR="00E12D75" w:rsidRPr="003D7C3F" w:rsidRDefault="0093029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A. C.</w:t>
            </w:r>
          </w:p>
        </w:tc>
        <w:tc>
          <w:tcPr>
            <w:tcW w:w="2209" w:type="dxa"/>
          </w:tcPr>
          <w:p w14:paraId="56CA87B0" w14:textId="12E6CBC5" w:rsidR="00E12D75" w:rsidRPr="003D7C3F" w:rsidRDefault="0093029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32C44A53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F640E65" w14:textId="2C635435" w:rsidR="00E12D75" w:rsidRPr="003D7C3F" w:rsidRDefault="0093029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706900</w:t>
            </w:r>
          </w:p>
        </w:tc>
      </w:tr>
      <w:tr w:rsidR="00E12D75" w:rsidRPr="003D7C3F" w14:paraId="028B5AC5" w14:textId="77777777" w:rsidTr="00E12D75">
        <w:tc>
          <w:tcPr>
            <w:tcW w:w="901" w:type="dxa"/>
          </w:tcPr>
          <w:p w14:paraId="21D23A7E" w14:textId="0408ED11" w:rsidR="00E12D75" w:rsidRPr="003D7C3F" w:rsidRDefault="00C51053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2820</w:t>
            </w:r>
          </w:p>
        </w:tc>
        <w:tc>
          <w:tcPr>
            <w:tcW w:w="3831" w:type="dxa"/>
          </w:tcPr>
          <w:p w14:paraId="191AC779" w14:textId="02FBF39A" w:rsidR="00E12D75" w:rsidRPr="003D7C3F" w:rsidRDefault="0093029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G. N. S.</w:t>
            </w:r>
          </w:p>
        </w:tc>
        <w:tc>
          <w:tcPr>
            <w:tcW w:w="2209" w:type="dxa"/>
          </w:tcPr>
          <w:p w14:paraId="33631C50" w14:textId="46FA581D" w:rsidR="00E12D75" w:rsidRPr="003D7C3F" w:rsidRDefault="0093029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7C41FB1B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A4B370B" w14:textId="12675B30" w:rsidR="00E12D75" w:rsidRPr="003D7C3F" w:rsidRDefault="0093029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704008</w:t>
            </w:r>
          </w:p>
        </w:tc>
      </w:tr>
      <w:tr w:rsidR="00E12D75" w:rsidRPr="003D7C3F" w14:paraId="4640D349" w14:textId="77777777" w:rsidTr="00E12D75">
        <w:tc>
          <w:tcPr>
            <w:tcW w:w="901" w:type="dxa"/>
          </w:tcPr>
          <w:p w14:paraId="3725ECC4" w14:textId="6058A386" w:rsidR="00E12D75" w:rsidRPr="003D7C3F" w:rsidRDefault="00C51053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2821</w:t>
            </w:r>
          </w:p>
        </w:tc>
        <w:tc>
          <w:tcPr>
            <w:tcW w:w="3831" w:type="dxa"/>
          </w:tcPr>
          <w:p w14:paraId="44F8F3B2" w14:textId="31967F6C" w:rsidR="00E12D75" w:rsidRPr="003D7C3F" w:rsidRDefault="0093029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J. F. B.</w:t>
            </w:r>
          </w:p>
        </w:tc>
        <w:tc>
          <w:tcPr>
            <w:tcW w:w="2209" w:type="dxa"/>
          </w:tcPr>
          <w:p w14:paraId="1DA9D200" w14:textId="12EA9C2D" w:rsidR="00E12D75" w:rsidRPr="003D7C3F" w:rsidRDefault="0093029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16EA17C7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D9EF59A" w14:textId="72E0E883" w:rsidR="00E12D75" w:rsidRPr="003D7C3F" w:rsidRDefault="0093029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704209</w:t>
            </w:r>
          </w:p>
        </w:tc>
      </w:tr>
      <w:tr w:rsidR="00E12D75" w:rsidRPr="003D7C3F" w14:paraId="00247AF4" w14:textId="77777777" w:rsidTr="00E12D75">
        <w:tc>
          <w:tcPr>
            <w:tcW w:w="901" w:type="dxa"/>
          </w:tcPr>
          <w:p w14:paraId="3FF67627" w14:textId="0E528557" w:rsidR="00E12D75" w:rsidRPr="003D7C3F" w:rsidRDefault="00C51053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2822</w:t>
            </w:r>
          </w:p>
        </w:tc>
        <w:tc>
          <w:tcPr>
            <w:tcW w:w="3831" w:type="dxa"/>
          </w:tcPr>
          <w:p w14:paraId="6D1F9FD0" w14:textId="6575B3E5" w:rsidR="00E12D75" w:rsidRPr="003D7C3F" w:rsidRDefault="0093029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R. C.</w:t>
            </w:r>
          </w:p>
        </w:tc>
        <w:tc>
          <w:tcPr>
            <w:tcW w:w="2209" w:type="dxa"/>
          </w:tcPr>
          <w:p w14:paraId="7142F31C" w14:textId="66EB4012" w:rsidR="00E12D75" w:rsidRPr="003D7C3F" w:rsidRDefault="0093029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30755F73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1DB965F" w14:textId="1D0B9484" w:rsidR="00E12D75" w:rsidRPr="003D7C3F" w:rsidRDefault="0093029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704202</w:t>
            </w:r>
          </w:p>
        </w:tc>
      </w:tr>
      <w:tr w:rsidR="00E12D75" w:rsidRPr="003D7C3F" w14:paraId="2A30DE07" w14:textId="77777777" w:rsidTr="00E12D75">
        <w:tc>
          <w:tcPr>
            <w:tcW w:w="901" w:type="dxa"/>
          </w:tcPr>
          <w:p w14:paraId="128D9E36" w14:textId="25AAF6FD" w:rsidR="00E12D75" w:rsidRPr="003D7C3F" w:rsidRDefault="00C51053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2823</w:t>
            </w:r>
          </w:p>
        </w:tc>
        <w:tc>
          <w:tcPr>
            <w:tcW w:w="3831" w:type="dxa"/>
          </w:tcPr>
          <w:p w14:paraId="5DFB409A" w14:textId="54F642AF" w:rsidR="00E12D75" w:rsidRPr="003D7C3F" w:rsidRDefault="0093029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G. X. S.</w:t>
            </w:r>
          </w:p>
        </w:tc>
        <w:tc>
          <w:tcPr>
            <w:tcW w:w="2209" w:type="dxa"/>
          </w:tcPr>
          <w:p w14:paraId="0AEA4AFE" w14:textId="71E331FD" w:rsidR="00E12D75" w:rsidRPr="003D7C3F" w:rsidRDefault="0093029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594B9F4E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52B538B" w14:textId="0074B8B1" w:rsidR="00E12D75" w:rsidRPr="003D7C3F" w:rsidRDefault="0093029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704200</w:t>
            </w:r>
          </w:p>
        </w:tc>
      </w:tr>
      <w:tr w:rsidR="00E12D75" w:rsidRPr="003D7C3F" w14:paraId="1B02CF90" w14:textId="77777777" w:rsidTr="00E12D75">
        <w:tc>
          <w:tcPr>
            <w:tcW w:w="901" w:type="dxa"/>
          </w:tcPr>
          <w:p w14:paraId="2FC286EA" w14:textId="0EEF0B36" w:rsidR="00E12D75" w:rsidRPr="003D7C3F" w:rsidRDefault="00C51053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2824</w:t>
            </w:r>
          </w:p>
        </w:tc>
        <w:tc>
          <w:tcPr>
            <w:tcW w:w="3831" w:type="dxa"/>
          </w:tcPr>
          <w:p w14:paraId="54BE86B7" w14:textId="213EBA96" w:rsidR="00E12D75" w:rsidRPr="003D7C3F" w:rsidRDefault="0093029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P. G.</w:t>
            </w:r>
          </w:p>
        </w:tc>
        <w:tc>
          <w:tcPr>
            <w:tcW w:w="2209" w:type="dxa"/>
          </w:tcPr>
          <w:p w14:paraId="2C42EDCD" w14:textId="5CA9DC1D" w:rsidR="00E12D75" w:rsidRPr="003D7C3F" w:rsidRDefault="0093029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1EA9AAB7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E06EEC4" w14:textId="0194B2BC" w:rsidR="00E12D75" w:rsidRPr="003D7C3F" w:rsidRDefault="0093029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700500</w:t>
            </w:r>
          </w:p>
        </w:tc>
      </w:tr>
      <w:tr w:rsidR="00E12D75" w:rsidRPr="003D7C3F" w14:paraId="239A1656" w14:textId="77777777" w:rsidTr="00E12D75">
        <w:tc>
          <w:tcPr>
            <w:tcW w:w="901" w:type="dxa"/>
          </w:tcPr>
          <w:p w14:paraId="55E1929D" w14:textId="79FF6FC3" w:rsidR="00E12D75" w:rsidRPr="003D7C3F" w:rsidRDefault="00C51053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2825</w:t>
            </w:r>
          </w:p>
        </w:tc>
        <w:tc>
          <w:tcPr>
            <w:tcW w:w="3831" w:type="dxa"/>
          </w:tcPr>
          <w:p w14:paraId="49C27FEE" w14:textId="0F57BA3B" w:rsidR="00E12D75" w:rsidRPr="003D7C3F" w:rsidRDefault="0093029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B. S. S.</w:t>
            </w:r>
          </w:p>
        </w:tc>
        <w:tc>
          <w:tcPr>
            <w:tcW w:w="2209" w:type="dxa"/>
          </w:tcPr>
          <w:p w14:paraId="45B2A0B5" w14:textId="082BF9E9" w:rsidR="00E12D75" w:rsidRPr="003D7C3F" w:rsidRDefault="0093029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70CC1206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FDC5AF3" w14:textId="2B292492" w:rsidR="00E12D75" w:rsidRPr="003D7C3F" w:rsidRDefault="0093029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700002</w:t>
            </w:r>
          </w:p>
        </w:tc>
      </w:tr>
      <w:tr w:rsidR="00E12D75" w:rsidRPr="003D7C3F" w14:paraId="40453398" w14:textId="77777777" w:rsidTr="00E12D75">
        <w:tc>
          <w:tcPr>
            <w:tcW w:w="901" w:type="dxa"/>
          </w:tcPr>
          <w:p w14:paraId="6957B6F5" w14:textId="7F691B49" w:rsidR="00E12D75" w:rsidRPr="003D7C3F" w:rsidRDefault="00C51053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2826</w:t>
            </w:r>
          </w:p>
        </w:tc>
        <w:tc>
          <w:tcPr>
            <w:tcW w:w="3831" w:type="dxa"/>
          </w:tcPr>
          <w:p w14:paraId="6512CD69" w14:textId="4B1C9B7E" w:rsidR="00E12D75" w:rsidRPr="003D7C3F" w:rsidRDefault="0093029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R. P.</w:t>
            </w:r>
          </w:p>
        </w:tc>
        <w:tc>
          <w:tcPr>
            <w:tcW w:w="2209" w:type="dxa"/>
          </w:tcPr>
          <w:p w14:paraId="1D5F3161" w14:textId="0FBAFC7A" w:rsidR="00E12D75" w:rsidRPr="003D7C3F" w:rsidRDefault="0093029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67F60FDB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5CB388C" w14:textId="5B33F0CA" w:rsidR="00E12D75" w:rsidRPr="003D7C3F" w:rsidRDefault="0093029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702404</w:t>
            </w:r>
          </w:p>
        </w:tc>
      </w:tr>
      <w:tr w:rsidR="00E12D75" w:rsidRPr="003D7C3F" w14:paraId="3F59E3F0" w14:textId="77777777" w:rsidTr="00E12D75">
        <w:tc>
          <w:tcPr>
            <w:tcW w:w="901" w:type="dxa"/>
          </w:tcPr>
          <w:p w14:paraId="39D914CD" w14:textId="275C0C98" w:rsidR="00E12D75" w:rsidRPr="003D7C3F" w:rsidRDefault="00C51053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2827</w:t>
            </w:r>
          </w:p>
        </w:tc>
        <w:tc>
          <w:tcPr>
            <w:tcW w:w="3831" w:type="dxa"/>
          </w:tcPr>
          <w:p w14:paraId="57FFDA5B" w14:textId="7D5610EB" w:rsidR="00E12D75" w:rsidRPr="003D7C3F" w:rsidRDefault="0093029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F. Z. B.</w:t>
            </w:r>
          </w:p>
        </w:tc>
        <w:tc>
          <w:tcPr>
            <w:tcW w:w="2209" w:type="dxa"/>
          </w:tcPr>
          <w:p w14:paraId="0D68C5C1" w14:textId="08972E86" w:rsidR="00E12D75" w:rsidRPr="003D7C3F" w:rsidRDefault="0093029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077737C9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3A3D61E" w14:textId="4062CDDD" w:rsidR="00E12D75" w:rsidRPr="003D7C3F" w:rsidRDefault="0093029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700208</w:t>
            </w:r>
          </w:p>
        </w:tc>
      </w:tr>
      <w:tr w:rsidR="00E12D75" w:rsidRPr="003D7C3F" w14:paraId="04A13843" w14:textId="77777777" w:rsidTr="00E12D75">
        <w:tc>
          <w:tcPr>
            <w:tcW w:w="901" w:type="dxa"/>
          </w:tcPr>
          <w:p w14:paraId="768A3A03" w14:textId="65D3C61C" w:rsidR="00E12D75" w:rsidRPr="003D7C3F" w:rsidRDefault="00C51053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2828</w:t>
            </w:r>
          </w:p>
        </w:tc>
        <w:tc>
          <w:tcPr>
            <w:tcW w:w="3831" w:type="dxa"/>
          </w:tcPr>
          <w:p w14:paraId="2FE07E66" w14:textId="62A9BFB3" w:rsidR="00E12D75" w:rsidRPr="003D7C3F" w:rsidRDefault="0093029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A. W.</w:t>
            </w:r>
          </w:p>
        </w:tc>
        <w:tc>
          <w:tcPr>
            <w:tcW w:w="2209" w:type="dxa"/>
          </w:tcPr>
          <w:p w14:paraId="525DEBE4" w14:textId="6D224162" w:rsidR="00E12D75" w:rsidRPr="003D7C3F" w:rsidRDefault="0093029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782F65B0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D5D054D" w14:textId="1BF83540" w:rsidR="00E12D75" w:rsidRPr="003D7C3F" w:rsidRDefault="0093029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707003</w:t>
            </w:r>
          </w:p>
        </w:tc>
      </w:tr>
      <w:tr w:rsidR="00E12D75" w:rsidRPr="003D7C3F" w14:paraId="6844B7A9" w14:textId="77777777" w:rsidTr="00E12D75">
        <w:tc>
          <w:tcPr>
            <w:tcW w:w="901" w:type="dxa"/>
          </w:tcPr>
          <w:p w14:paraId="37F81B49" w14:textId="5A719E40" w:rsidR="00E12D75" w:rsidRPr="003D7C3F" w:rsidRDefault="00C51053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2829</w:t>
            </w:r>
          </w:p>
        </w:tc>
        <w:tc>
          <w:tcPr>
            <w:tcW w:w="3831" w:type="dxa"/>
          </w:tcPr>
          <w:p w14:paraId="443B9B28" w14:textId="5C87A824" w:rsidR="00E12D75" w:rsidRPr="003D7C3F" w:rsidRDefault="0093029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J. W.</w:t>
            </w:r>
          </w:p>
        </w:tc>
        <w:tc>
          <w:tcPr>
            <w:tcW w:w="2209" w:type="dxa"/>
          </w:tcPr>
          <w:p w14:paraId="3DBC2CFE" w14:textId="28513D8A" w:rsidR="00E12D75" w:rsidRPr="003D7C3F" w:rsidRDefault="0093029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7716CF7B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1229F43" w14:textId="1174AE9F" w:rsidR="00E12D75" w:rsidRPr="003D7C3F" w:rsidRDefault="0093029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705005</w:t>
            </w:r>
          </w:p>
        </w:tc>
      </w:tr>
      <w:tr w:rsidR="00E12D75" w:rsidRPr="003D7C3F" w14:paraId="6B17DDB7" w14:textId="77777777" w:rsidTr="00E12D75">
        <w:tc>
          <w:tcPr>
            <w:tcW w:w="901" w:type="dxa"/>
          </w:tcPr>
          <w:p w14:paraId="2F46C4EF" w14:textId="6BE67C43" w:rsidR="00E12D75" w:rsidRPr="003D7C3F" w:rsidRDefault="00C51053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2830</w:t>
            </w:r>
          </w:p>
        </w:tc>
        <w:tc>
          <w:tcPr>
            <w:tcW w:w="3831" w:type="dxa"/>
          </w:tcPr>
          <w:p w14:paraId="48FDC5F0" w14:textId="6EFA12A4" w:rsidR="00E12D75" w:rsidRPr="003D7C3F" w:rsidRDefault="0093029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R. S.</w:t>
            </w:r>
          </w:p>
        </w:tc>
        <w:tc>
          <w:tcPr>
            <w:tcW w:w="2209" w:type="dxa"/>
          </w:tcPr>
          <w:p w14:paraId="4A9F5C1B" w14:textId="3F68DBBD" w:rsidR="00E12D75" w:rsidRPr="003D7C3F" w:rsidRDefault="0093029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5E9D626E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6D60202" w14:textId="1C491016" w:rsidR="00E12D75" w:rsidRPr="003D7C3F" w:rsidRDefault="0093029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705606</w:t>
            </w:r>
          </w:p>
        </w:tc>
      </w:tr>
      <w:tr w:rsidR="00E12D75" w:rsidRPr="003D7C3F" w14:paraId="79E12067" w14:textId="77777777" w:rsidTr="00E12D75">
        <w:tc>
          <w:tcPr>
            <w:tcW w:w="901" w:type="dxa"/>
          </w:tcPr>
          <w:p w14:paraId="0DA1B144" w14:textId="58023CEC" w:rsidR="00E12D75" w:rsidRPr="003D7C3F" w:rsidRDefault="00C51053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2831</w:t>
            </w:r>
          </w:p>
        </w:tc>
        <w:tc>
          <w:tcPr>
            <w:tcW w:w="3831" w:type="dxa"/>
          </w:tcPr>
          <w:p w14:paraId="0F1A33E1" w14:textId="0FF0594A" w:rsidR="00E12D75" w:rsidRPr="003D7C3F" w:rsidRDefault="0093029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B. S.</w:t>
            </w:r>
          </w:p>
        </w:tc>
        <w:tc>
          <w:tcPr>
            <w:tcW w:w="2209" w:type="dxa"/>
          </w:tcPr>
          <w:p w14:paraId="7B44FEB9" w14:textId="07B1954C" w:rsidR="00E12D75" w:rsidRPr="003D7C3F" w:rsidRDefault="0093029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20ED040F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FC168E0" w14:textId="1EB35B74" w:rsidR="00E12D75" w:rsidRPr="003D7C3F" w:rsidRDefault="0093029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706204</w:t>
            </w:r>
          </w:p>
        </w:tc>
      </w:tr>
      <w:tr w:rsidR="00E12D75" w:rsidRPr="003D7C3F" w14:paraId="31D5FD00" w14:textId="77777777" w:rsidTr="00E12D75">
        <w:tc>
          <w:tcPr>
            <w:tcW w:w="901" w:type="dxa"/>
          </w:tcPr>
          <w:p w14:paraId="4CA5171D" w14:textId="48C4C9F3" w:rsidR="00E12D75" w:rsidRPr="003D7C3F" w:rsidRDefault="00C51053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2832</w:t>
            </w:r>
          </w:p>
        </w:tc>
        <w:tc>
          <w:tcPr>
            <w:tcW w:w="3831" w:type="dxa"/>
          </w:tcPr>
          <w:p w14:paraId="74748B93" w14:textId="6E922068" w:rsidR="00E12D75" w:rsidRPr="003D7C3F" w:rsidRDefault="0093029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R.</w:t>
            </w:r>
          </w:p>
        </w:tc>
        <w:tc>
          <w:tcPr>
            <w:tcW w:w="2209" w:type="dxa"/>
          </w:tcPr>
          <w:p w14:paraId="361B70A7" w14:textId="256620F1" w:rsidR="00E12D75" w:rsidRPr="003D7C3F" w:rsidRDefault="0093029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55BD8006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1E53959" w14:textId="3594C5CD" w:rsidR="00E12D75" w:rsidRPr="003D7C3F" w:rsidRDefault="00D10E8A" w:rsidP="00D10E8A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706504</w:t>
            </w:r>
          </w:p>
        </w:tc>
      </w:tr>
      <w:tr w:rsidR="00E12D75" w:rsidRPr="003D7C3F" w14:paraId="5ADEEAAD" w14:textId="77777777" w:rsidTr="00E12D75">
        <w:tc>
          <w:tcPr>
            <w:tcW w:w="901" w:type="dxa"/>
          </w:tcPr>
          <w:p w14:paraId="7957B187" w14:textId="7FC20EB2" w:rsidR="00E12D75" w:rsidRPr="003D7C3F" w:rsidRDefault="00C51053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2833</w:t>
            </w:r>
          </w:p>
        </w:tc>
        <w:tc>
          <w:tcPr>
            <w:tcW w:w="3831" w:type="dxa"/>
          </w:tcPr>
          <w:p w14:paraId="344281A7" w14:textId="1F3C464E" w:rsidR="00E12D75" w:rsidRPr="003D7C3F" w:rsidRDefault="00D10E8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F.</w:t>
            </w:r>
          </w:p>
        </w:tc>
        <w:tc>
          <w:tcPr>
            <w:tcW w:w="2209" w:type="dxa"/>
          </w:tcPr>
          <w:p w14:paraId="7674B603" w14:textId="6E2374F9" w:rsidR="00E12D75" w:rsidRPr="003D7C3F" w:rsidRDefault="00D10E8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767782D4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1E2F507" w14:textId="62D97E75" w:rsidR="00E12D75" w:rsidRPr="003D7C3F" w:rsidRDefault="00D10E8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707105</w:t>
            </w:r>
          </w:p>
        </w:tc>
      </w:tr>
      <w:tr w:rsidR="00E12D75" w:rsidRPr="003D7C3F" w14:paraId="1D1247C4" w14:textId="77777777" w:rsidTr="00E12D75">
        <w:tc>
          <w:tcPr>
            <w:tcW w:w="901" w:type="dxa"/>
          </w:tcPr>
          <w:p w14:paraId="34DDE696" w14:textId="04411FBD" w:rsidR="00E12D75" w:rsidRPr="003D7C3F" w:rsidRDefault="00C51053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2834</w:t>
            </w:r>
          </w:p>
        </w:tc>
        <w:tc>
          <w:tcPr>
            <w:tcW w:w="3831" w:type="dxa"/>
          </w:tcPr>
          <w:p w14:paraId="3FE3C602" w14:textId="353C3925" w:rsidR="00E12D75" w:rsidRPr="003D7C3F" w:rsidRDefault="00D10E8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T. M. F.</w:t>
            </w:r>
          </w:p>
        </w:tc>
        <w:tc>
          <w:tcPr>
            <w:tcW w:w="2209" w:type="dxa"/>
          </w:tcPr>
          <w:p w14:paraId="20301970" w14:textId="1CE4BF7F" w:rsidR="00E12D75" w:rsidRPr="003D7C3F" w:rsidRDefault="00D10E8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704CA7F0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7D3A29D" w14:textId="05FBE042" w:rsidR="00E12D75" w:rsidRPr="003D7C3F" w:rsidRDefault="00D10E8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706803</w:t>
            </w:r>
          </w:p>
        </w:tc>
      </w:tr>
      <w:tr w:rsidR="00E12D75" w:rsidRPr="003D7C3F" w14:paraId="1E345B10" w14:textId="77777777" w:rsidTr="00E12D75">
        <w:tc>
          <w:tcPr>
            <w:tcW w:w="901" w:type="dxa"/>
          </w:tcPr>
          <w:p w14:paraId="6157DECD" w14:textId="0C932F76" w:rsidR="00E12D75" w:rsidRPr="003D7C3F" w:rsidRDefault="00C51053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2835</w:t>
            </w:r>
          </w:p>
        </w:tc>
        <w:tc>
          <w:tcPr>
            <w:tcW w:w="3831" w:type="dxa"/>
          </w:tcPr>
          <w:p w14:paraId="030B4BF2" w14:textId="04A30138" w:rsidR="00E12D75" w:rsidRPr="003D7C3F" w:rsidRDefault="00D10E8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F.</w:t>
            </w:r>
          </w:p>
        </w:tc>
        <w:tc>
          <w:tcPr>
            <w:tcW w:w="2209" w:type="dxa"/>
          </w:tcPr>
          <w:p w14:paraId="636D44D9" w14:textId="6D8C4254" w:rsidR="00E12D75" w:rsidRPr="003D7C3F" w:rsidRDefault="00D10E8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71F7330A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36E014B" w14:textId="674F7328" w:rsidR="00E12D75" w:rsidRPr="003D7C3F" w:rsidRDefault="00D10E8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702408</w:t>
            </w:r>
          </w:p>
        </w:tc>
      </w:tr>
      <w:tr w:rsidR="00E12D75" w:rsidRPr="00F60500" w14:paraId="1ED7039F" w14:textId="77777777" w:rsidTr="00E12D75">
        <w:tc>
          <w:tcPr>
            <w:tcW w:w="901" w:type="dxa"/>
          </w:tcPr>
          <w:p w14:paraId="77EDE939" w14:textId="2C41E5F8" w:rsidR="00E12D75" w:rsidRPr="00F60500" w:rsidRDefault="00C51053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2836</w:t>
            </w:r>
          </w:p>
        </w:tc>
        <w:tc>
          <w:tcPr>
            <w:tcW w:w="3831" w:type="dxa"/>
          </w:tcPr>
          <w:p w14:paraId="7D191FF2" w14:textId="318B4E93" w:rsidR="00E12D75" w:rsidRPr="00F60500" w:rsidRDefault="00D10E8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D. S.</w:t>
            </w:r>
          </w:p>
        </w:tc>
        <w:tc>
          <w:tcPr>
            <w:tcW w:w="2209" w:type="dxa"/>
          </w:tcPr>
          <w:p w14:paraId="47EB8B03" w14:textId="482D032E" w:rsidR="00E12D75" w:rsidRPr="00F60500" w:rsidRDefault="00D10E8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3240D4EC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C352B9C" w14:textId="31F25C94" w:rsidR="00E12D75" w:rsidRPr="00F60500" w:rsidRDefault="00D10E8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703407</w:t>
            </w:r>
          </w:p>
        </w:tc>
      </w:tr>
      <w:tr w:rsidR="00E12D75" w:rsidRPr="00F60500" w14:paraId="208BCFC1" w14:textId="77777777" w:rsidTr="00E12D75">
        <w:tc>
          <w:tcPr>
            <w:tcW w:w="901" w:type="dxa"/>
          </w:tcPr>
          <w:p w14:paraId="39B2BFA8" w14:textId="5B8C33A9" w:rsidR="00E12D75" w:rsidRPr="00F60500" w:rsidRDefault="00D10E8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2837</w:t>
            </w:r>
          </w:p>
        </w:tc>
        <w:tc>
          <w:tcPr>
            <w:tcW w:w="3831" w:type="dxa"/>
          </w:tcPr>
          <w:p w14:paraId="196F6228" w14:textId="6520A526" w:rsidR="00E12D75" w:rsidRPr="00F60500" w:rsidRDefault="00D10E8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A. P. C.</w:t>
            </w:r>
          </w:p>
        </w:tc>
        <w:tc>
          <w:tcPr>
            <w:tcW w:w="2209" w:type="dxa"/>
          </w:tcPr>
          <w:p w14:paraId="61154F01" w14:textId="5433D04F" w:rsidR="00E12D75" w:rsidRPr="00F60500" w:rsidRDefault="00D10E8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0984B53B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3294012" w14:textId="490A351A" w:rsidR="00E12D75" w:rsidRPr="00F60500" w:rsidRDefault="00D10E8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707601</w:t>
            </w:r>
          </w:p>
        </w:tc>
      </w:tr>
      <w:tr w:rsidR="00E12D75" w:rsidRPr="00F60500" w14:paraId="0C9394BF" w14:textId="77777777" w:rsidTr="00E12D75">
        <w:tc>
          <w:tcPr>
            <w:tcW w:w="901" w:type="dxa"/>
          </w:tcPr>
          <w:p w14:paraId="2EADD118" w14:textId="11517381" w:rsidR="00E12D75" w:rsidRPr="00F60500" w:rsidRDefault="00D10E8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2838</w:t>
            </w:r>
          </w:p>
        </w:tc>
        <w:tc>
          <w:tcPr>
            <w:tcW w:w="3831" w:type="dxa"/>
          </w:tcPr>
          <w:p w14:paraId="5D3B3F1D" w14:textId="749B3812" w:rsidR="00E12D75" w:rsidRPr="00F60500" w:rsidRDefault="00D10E8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E. H. W. C.</w:t>
            </w:r>
          </w:p>
        </w:tc>
        <w:tc>
          <w:tcPr>
            <w:tcW w:w="2209" w:type="dxa"/>
          </w:tcPr>
          <w:p w14:paraId="44F11A9F" w14:textId="110F3C47" w:rsidR="00E12D75" w:rsidRPr="00F60500" w:rsidRDefault="00D10E8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70970C7E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DC72998" w14:textId="306DC527" w:rsidR="00E12D75" w:rsidRPr="00F60500" w:rsidRDefault="00D10E8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700505</w:t>
            </w:r>
          </w:p>
        </w:tc>
      </w:tr>
      <w:tr w:rsidR="00E12D75" w:rsidRPr="00F60500" w14:paraId="613BB0E4" w14:textId="77777777" w:rsidTr="00E12D75">
        <w:tc>
          <w:tcPr>
            <w:tcW w:w="901" w:type="dxa"/>
          </w:tcPr>
          <w:p w14:paraId="14BE25DA" w14:textId="503CD2B2" w:rsidR="00E12D75" w:rsidRPr="00F60500" w:rsidRDefault="00D10E8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2839</w:t>
            </w:r>
          </w:p>
        </w:tc>
        <w:tc>
          <w:tcPr>
            <w:tcW w:w="3831" w:type="dxa"/>
          </w:tcPr>
          <w:p w14:paraId="5DBED417" w14:textId="514D27F0" w:rsidR="00E12D75" w:rsidRPr="00F60500" w:rsidRDefault="00D10E8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C. R.</w:t>
            </w:r>
          </w:p>
        </w:tc>
        <w:tc>
          <w:tcPr>
            <w:tcW w:w="2209" w:type="dxa"/>
          </w:tcPr>
          <w:p w14:paraId="7CDB6386" w14:textId="5C8D48BF" w:rsidR="00E12D75" w:rsidRPr="00F60500" w:rsidRDefault="00D10E8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0785FE79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A8025EC" w14:textId="327648CC" w:rsidR="00E12D75" w:rsidRPr="00F60500" w:rsidRDefault="00D10E8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702406</w:t>
            </w:r>
          </w:p>
        </w:tc>
      </w:tr>
      <w:tr w:rsidR="00E12D75" w:rsidRPr="00F60500" w14:paraId="39FC3FBF" w14:textId="77777777" w:rsidTr="00E12D75">
        <w:tc>
          <w:tcPr>
            <w:tcW w:w="901" w:type="dxa"/>
          </w:tcPr>
          <w:p w14:paraId="49FDF2B8" w14:textId="3353B35B" w:rsidR="00E12D75" w:rsidRPr="00F60500" w:rsidRDefault="00D10E8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2840</w:t>
            </w:r>
          </w:p>
        </w:tc>
        <w:tc>
          <w:tcPr>
            <w:tcW w:w="3831" w:type="dxa"/>
          </w:tcPr>
          <w:p w14:paraId="2E555928" w14:textId="7C12C703" w:rsidR="00E12D75" w:rsidRPr="00F60500" w:rsidRDefault="00D10E8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I. P. S.</w:t>
            </w:r>
          </w:p>
        </w:tc>
        <w:tc>
          <w:tcPr>
            <w:tcW w:w="2209" w:type="dxa"/>
          </w:tcPr>
          <w:p w14:paraId="1B4A24FB" w14:textId="7CD3D95A" w:rsidR="00E12D75" w:rsidRPr="00F60500" w:rsidRDefault="00D10E8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067975AC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CA3FBB5" w14:textId="544CC9DA" w:rsidR="00E12D75" w:rsidRPr="00F60500" w:rsidRDefault="00D10E8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700004</w:t>
            </w:r>
          </w:p>
        </w:tc>
      </w:tr>
      <w:tr w:rsidR="00E12D75" w:rsidRPr="00F60500" w14:paraId="7D726ED0" w14:textId="77777777" w:rsidTr="00E12D75">
        <w:tc>
          <w:tcPr>
            <w:tcW w:w="901" w:type="dxa"/>
          </w:tcPr>
          <w:p w14:paraId="1D2658EE" w14:textId="6565796E" w:rsidR="00E12D75" w:rsidRPr="00F60500" w:rsidRDefault="00D10E8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2841</w:t>
            </w:r>
          </w:p>
        </w:tc>
        <w:tc>
          <w:tcPr>
            <w:tcW w:w="3831" w:type="dxa"/>
          </w:tcPr>
          <w:p w14:paraId="632E746E" w14:textId="05E4B914" w:rsidR="00E12D75" w:rsidRPr="00F60500" w:rsidRDefault="00D10E8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S. S.</w:t>
            </w:r>
          </w:p>
        </w:tc>
        <w:tc>
          <w:tcPr>
            <w:tcW w:w="2209" w:type="dxa"/>
          </w:tcPr>
          <w:p w14:paraId="0835953A" w14:textId="0850EAAF" w:rsidR="00E12D75" w:rsidRPr="00F60500" w:rsidRDefault="00D10E8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0AAA8FD1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C5BEBD0" w14:textId="1B37BEF4" w:rsidR="00E12D75" w:rsidRPr="00F60500" w:rsidRDefault="00D10E8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706003</w:t>
            </w:r>
          </w:p>
        </w:tc>
      </w:tr>
      <w:tr w:rsidR="00E12D75" w:rsidRPr="00F60500" w14:paraId="75FAB324" w14:textId="77777777" w:rsidTr="00E12D75">
        <w:tc>
          <w:tcPr>
            <w:tcW w:w="901" w:type="dxa"/>
          </w:tcPr>
          <w:p w14:paraId="2A12231D" w14:textId="1E7277DB" w:rsidR="00E12D75" w:rsidRPr="00F60500" w:rsidRDefault="00D10E8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2842</w:t>
            </w:r>
          </w:p>
        </w:tc>
        <w:tc>
          <w:tcPr>
            <w:tcW w:w="3831" w:type="dxa"/>
          </w:tcPr>
          <w:p w14:paraId="14D9EBA0" w14:textId="4754708B" w:rsidR="00E12D75" w:rsidRPr="00F60500" w:rsidRDefault="00D10E8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S. M. S. N.</w:t>
            </w:r>
          </w:p>
        </w:tc>
        <w:tc>
          <w:tcPr>
            <w:tcW w:w="2209" w:type="dxa"/>
          </w:tcPr>
          <w:p w14:paraId="073115AC" w14:textId="7839E5DD" w:rsidR="00E12D75" w:rsidRPr="00F60500" w:rsidRDefault="00D10E8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011911F9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9D3308F" w14:textId="3929E75F" w:rsidR="00E12D75" w:rsidRPr="00F60500" w:rsidRDefault="00D10E8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700801</w:t>
            </w:r>
          </w:p>
        </w:tc>
      </w:tr>
      <w:tr w:rsidR="00E12D75" w:rsidRPr="00F60500" w14:paraId="574D6599" w14:textId="77777777" w:rsidTr="00E12D75">
        <w:tc>
          <w:tcPr>
            <w:tcW w:w="901" w:type="dxa"/>
          </w:tcPr>
          <w:p w14:paraId="2DB7658A" w14:textId="147EABF4" w:rsidR="00E12D75" w:rsidRPr="00F60500" w:rsidRDefault="00D10E8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2843</w:t>
            </w:r>
          </w:p>
        </w:tc>
        <w:tc>
          <w:tcPr>
            <w:tcW w:w="3831" w:type="dxa"/>
          </w:tcPr>
          <w:p w14:paraId="6FBF238A" w14:textId="70608070" w:rsidR="00E12D75" w:rsidRPr="00F60500" w:rsidRDefault="00D10E8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L. O. S.</w:t>
            </w:r>
          </w:p>
        </w:tc>
        <w:tc>
          <w:tcPr>
            <w:tcW w:w="2209" w:type="dxa"/>
          </w:tcPr>
          <w:p w14:paraId="12C35F1F" w14:textId="2FF13F5B" w:rsidR="00E12D75" w:rsidRPr="00F60500" w:rsidRDefault="00D10E8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6C24D0A5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B654679" w14:textId="7AF8B106" w:rsidR="00E12D75" w:rsidRPr="00F60500" w:rsidRDefault="00D10E8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702501</w:t>
            </w:r>
          </w:p>
        </w:tc>
      </w:tr>
      <w:tr w:rsidR="00E12D75" w:rsidRPr="00F60500" w14:paraId="32CA1485" w14:textId="77777777" w:rsidTr="00E12D75">
        <w:tc>
          <w:tcPr>
            <w:tcW w:w="901" w:type="dxa"/>
          </w:tcPr>
          <w:p w14:paraId="4F3F9006" w14:textId="6C23B124" w:rsidR="00E12D75" w:rsidRPr="00F60500" w:rsidRDefault="00D10E8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2844</w:t>
            </w:r>
          </w:p>
        </w:tc>
        <w:tc>
          <w:tcPr>
            <w:tcW w:w="3831" w:type="dxa"/>
          </w:tcPr>
          <w:p w14:paraId="5485102B" w14:textId="44664EC6" w:rsidR="00E12D75" w:rsidRPr="00F60500" w:rsidRDefault="00D10E8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F. N.</w:t>
            </w:r>
          </w:p>
        </w:tc>
        <w:tc>
          <w:tcPr>
            <w:tcW w:w="2209" w:type="dxa"/>
          </w:tcPr>
          <w:p w14:paraId="0FCA213C" w14:textId="293DEC09" w:rsidR="00E12D75" w:rsidRPr="00F60500" w:rsidRDefault="00D10E8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5869A594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802141A" w14:textId="161584EC" w:rsidR="00E12D75" w:rsidRPr="00F60500" w:rsidRDefault="00D10E8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709705</w:t>
            </w:r>
          </w:p>
        </w:tc>
      </w:tr>
      <w:tr w:rsidR="00E12D75" w:rsidRPr="00F60500" w14:paraId="39CA4DE6" w14:textId="77777777" w:rsidTr="00E12D75">
        <w:tc>
          <w:tcPr>
            <w:tcW w:w="901" w:type="dxa"/>
          </w:tcPr>
          <w:p w14:paraId="0D81FB73" w14:textId="32A2EE8C" w:rsidR="00E12D75" w:rsidRPr="00F60500" w:rsidRDefault="00D10E8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2845</w:t>
            </w:r>
          </w:p>
        </w:tc>
        <w:tc>
          <w:tcPr>
            <w:tcW w:w="3831" w:type="dxa"/>
          </w:tcPr>
          <w:p w14:paraId="4E98290B" w14:textId="45D87C46" w:rsidR="00E12D75" w:rsidRPr="00F60500" w:rsidRDefault="00D10E8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J. A.</w:t>
            </w:r>
          </w:p>
        </w:tc>
        <w:tc>
          <w:tcPr>
            <w:tcW w:w="2209" w:type="dxa"/>
          </w:tcPr>
          <w:p w14:paraId="3E6B62AA" w14:textId="2C09702C" w:rsidR="00E12D75" w:rsidRPr="00F60500" w:rsidRDefault="00D10E8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38B4DB2A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D48B812" w14:textId="41F4ECE0" w:rsidR="00E12D75" w:rsidRPr="00F60500" w:rsidRDefault="00D10E8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702604</w:t>
            </w:r>
          </w:p>
        </w:tc>
      </w:tr>
      <w:tr w:rsidR="00E12D75" w:rsidRPr="00F60500" w14:paraId="78398504" w14:textId="77777777" w:rsidTr="00E12D75">
        <w:tc>
          <w:tcPr>
            <w:tcW w:w="901" w:type="dxa"/>
          </w:tcPr>
          <w:p w14:paraId="211B55B6" w14:textId="0E5AB726" w:rsidR="00E12D75" w:rsidRPr="00F60500" w:rsidRDefault="00D10E8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2846</w:t>
            </w:r>
          </w:p>
        </w:tc>
        <w:tc>
          <w:tcPr>
            <w:tcW w:w="3831" w:type="dxa"/>
          </w:tcPr>
          <w:p w14:paraId="30B3E2D6" w14:textId="7824C142" w:rsidR="00E12D75" w:rsidRPr="00F60500" w:rsidRDefault="00D10E8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S. A. S.</w:t>
            </w:r>
          </w:p>
        </w:tc>
        <w:tc>
          <w:tcPr>
            <w:tcW w:w="2209" w:type="dxa"/>
          </w:tcPr>
          <w:p w14:paraId="0011FCAB" w14:textId="79669467" w:rsidR="00E12D75" w:rsidRPr="00F60500" w:rsidRDefault="00D10E8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4D16E631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289B6E1" w14:textId="77395123" w:rsidR="00E12D75" w:rsidRPr="00F60500" w:rsidRDefault="00D10E8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705600</w:t>
            </w:r>
          </w:p>
        </w:tc>
      </w:tr>
      <w:tr w:rsidR="00E12D75" w:rsidRPr="00F60500" w14:paraId="537A339E" w14:textId="77777777" w:rsidTr="00E12D75">
        <w:tc>
          <w:tcPr>
            <w:tcW w:w="901" w:type="dxa"/>
          </w:tcPr>
          <w:p w14:paraId="51B0DBE5" w14:textId="354A7D7D" w:rsidR="00E12D75" w:rsidRPr="00F60500" w:rsidRDefault="00D10E8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2847</w:t>
            </w:r>
          </w:p>
        </w:tc>
        <w:tc>
          <w:tcPr>
            <w:tcW w:w="3831" w:type="dxa"/>
          </w:tcPr>
          <w:p w14:paraId="08F0D143" w14:textId="646A9E87" w:rsidR="00E12D75" w:rsidRPr="00F60500" w:rsidRDefault="00D10E8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L. M.</w:t>
            </w:r>
          </w:p>
        </w:tc>
        <w:tc>
          <w:tcPr>
            <w:tcW w:w="2209" w:type="dxa"/>
          </w:tcPr>
          <w:p w14:paraId="1998AE7D" w14:textId="07975AB4" w:rsidR="00E12D75" w:rsidRPr="00F60500" w:rsidRDefault="00D10E8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116ABF44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7383C9D" w14:textId="1CE6A154" w:rsidR="00E12D75" w:rsidRPr="00F60500" w:rsidRDefault="00D10E8A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700004</w:t>
            </w:r>
          </w:p>
        </w:tc>
      </w:tr>
      <w:tr w:rsidR="00E12D75" w:rsidRPr="003D7C3F" w14:paraId="2CE2F806" w14:textId="77777777" w:rsidTr="00E12D75">
        <w:tc>
          <w:tcPr>
            <w:tcW w:w="901" w:type="dxa"/>
          </w:tcPr>
          <w:p w14:paraId="121B1369" w14:textId="3C354CBB" w:rsidR="00E12D75" w:rsidRPr="003D7C3F" w:rsidRDefault="00D10E8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2848</w:t>
            </w:r>
          </w:p>
        </w:tc>
        <w:tc>
          <w:tcPr>
            <w:tcW w:w="3831" w:type="dxa"/>
          </w:tcPr>
          <w:p w14:paraId="33C462E9" w14:textId="23E883CF" w:rsidR="00E12D75" w:rsidRPr="003D7C3F" w:rsidRDefault="00D10E8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T. C. A.</w:t>
            </w:r>
          </w:p>
        </w:tc>
        <w:tc>
          <w:tcPr>
            <w:tcW w:w="2209" w:type="dxa"/>
          </w:tcPr>
          <w:p w14:paraId="10134E3A" w14:textId="1F75BD61" w:rsidR="00E12D75" w:rsidRPr="003D7C3F" w:rsidRDefault="00D10E8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4FACC8C8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29F85F6" w14:textId="606FAA89" w:rsidR="00E12D75" w:rsidRPr="003D7C3F" w:rsidRDefault="00D10E8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708501</w:t>
            </w:r>
          </w:p>
        </w:tc>
      </w:tr>
      <w:tr w:rsidR="00E12D75" w:rsidRPr="003D7C3F" w14:paraId="2AB0C40F" w14:textId="77777777" w:rsidTr="00E12D75">
        <w:tc>
          <w:tcPr>
            <w:tcW w:w="901" w:type="dxa"/>
          </w:tcPr>
          <w:p w14:paraId="1A51C6DD" w14:textId="6563CB1C" w:rsidR="00E12D75" w:rsidRPr="003D7C3F" w:rsidRDefault="00D10E8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2849</w:t>
            </w:r>
          </w:p>
        </w:tc>
        <w:tc>
          <w:tcPr>
            <w:tcW w:w="3831" w:type="dxa"/>
          </w:tcPr>
          <w:p w14:paraId="4E46C71A" w14:textId="1C5E3E4C" w:rsidR="00E12D75" w:rsidRPr="003D7C3F" w:rsidRDefault="00D10E8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R. A.</w:t>
            </w:r>
          </w:p>
        </w:tc>
        <w:tc>
          <w:tcPr>
            <w:tcW w:w="2209" w:type="dxa"/>
          </w:tcPr>
          <w:p w14:paraId="0C5120D7" w14:textId="62E73A17" w:rsidR="00E12D75" w:rsidRPr="003D7C3F" w:rsidRDefault="00D10E8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1F659D44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84F0648" w14:textId="4758BF71" w:rsidR="00E12D75" w:rsidRPr="003D7C3F" w:rsidRDefault="00D10E8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700903</w:t>
            </w:r>
          </w:p>
        </w:tc>
      </w:tr>
      <w:tr w:rsidR="00E12D75" w:rsidRPr="003D7C3F" w14:paraId="3EADD125" w14:textId="77777777" w:rsidTr="00E12D75">
        <w:tc>
          <w:tcPr>
            <w:tcW w:w="901" w:type="dxa"/>
          </w:tcPr>
          <w:p w14:paraId="5A5E4D5D" w14:textId="208F9AF5" w:rsidR="00E12D75" w:rsidRPr="003D7C3F" w:rsidRDefault="00D10E8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2850</w:t>
            </w:r>
          </w:p>
        </w:tc>
        <w:tc>
          <w:tcPr>
            <w:tcW w:w="3831" w:type="dxa"/>
          </w:tcPr>
          <w:p w14:paraId="6ECAC16C" w14:textId="5EEFCC57" w:rsidR="00E12D75" w:rsidRPr="003D7C3F" w:rsidRDefault="00D10E8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T. C. S.</w:t>
            </w:r>
          </w:p>
        </w:tc>
        <w:tc>
          <w:tcPr>
            <w:tcW w:w="2209" w:type="dxa"/>
          </w:tcPr>
          <w:p w14:paraId="736B47DD" w14:textId="42222711" w:rsidR="00E12D75" w:rsidRPr="003D7C3F" w:rsidRDefault="00D10E8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75B0DE65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D50C54D" w14:textId="1CE17DD0" w:rsidR="00E12D75" w:rsidRPr="003D7C3F" w:rsidRDefault="00D10E8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700305</w:t>
            </w:r>
          </w:p>
        </w:tc>
      </w:tr>
      <w:tr w:rsidR="00E12D75" w:rsidRPr="003D7C3F" w14:paraId="3733A730" w14:textId="77777777" w:rsidTr="00E12D75">
        <w:tc>
          <w:tcPr>
            <w:tcW w:w="901" w:type="dxa"/>
          </w:tcPr>
          <w:p w14:paraId="2D3D5ECC" w14:textId="77D53F33" w:rsidR="00E12D75" w:rsidRPr="003D7C3F" w:rsidRDefault="00D10E8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2851</w:t>
            </w:r>
          </w:p>
        </w:tc>
        <w:tc>
          <w:tcPr>
            <w:tcW w:w="3831" w:type="dxa"/>
          </w:tcPr>
          <w:p w14:paraId="266A703C" w14:textId="037BBB9F" w:rsidR="00E12D75" w:rsidRPr="003D7C3F" w:rsidRDefault="00D10E8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F. S.</w:t>
            </w:r>
          </w:p>
        </w:tc>
        <w:tc>
          <w:tcPr>
            <w:tcW w:w="2209" w:type="dxa"/>
          </w:tcPr>
          <w:p w14:paraId="5C606325" w14:textId="78009726" w:rsidR="00E12D75" w:rsidRPr="003D7C3F" w:rsidRDefault="00D10E8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78C868DE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B6BF21A" w14:textId="5CE4036C" w:rsidR="00E12D75" w:rsidRPr="003D7C3F" w:rsidRDefault="00D10E8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700402</w:t>
            </w:r>
          </w:p>
        </w:tc>
      </w:tr>
      <w:tr w:rsidR="00E12D75" w:rsidRPr="003D7C3F" w14:paraId="3211DC0D" w14:textId="77777777" w:rsidTr="00E12D75">
        <w:tc>
          <w:tcPr>
            <w:tcW w:w="901" w:type="dxa"/>
          </w:tcPr>
          <w:p w14:paraId="53A1AAD0" w14:textId="1AB16751" w:rsidR="00E12D75" w:rsidRPr="003D7C3F" w:rsidRDefault="00D10E8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2852</w:t>
            </w:r>
          </w:p>
        </w:tc>
        <w:tc>
          <w:tcPr>
            <w:tcW w:w="3831" w:type="dxa"/>
          </w:tcPr>
          <w:p w14:paraId="7C22C740" w14:textId="69BC635B" w:rsidR="00E12D75" w:rsidRPr="003D7C3F" w:rsidRDefault="00D10E8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C. F.</w:t>
            </w:r>
          </w:p>
        </w:tc>
        <w:tc>
          <w:tcPr>
            <w:tcW w:w="2209" w:type="dxa"/>
          </w:tcPr>
          <w:p w14:paraId="5D42CC59" w14:textId="72C63C46" w:rsidR="00E12D75" w:rsidRPr="003D7C3F" w:rsidRDefault="00D10E8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66A653F6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5EFF836" w14:textId="0D8529B1" w:rsidR="00E12D75" w:rsidRPr="003D7C3F" w:rsidRDefault="00D10E8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709604</w:t>
            </w:r>
          </w:p>
        </w:tc>
      </w:tr>
      <w:tr w:rsidR="00E12D75" w:rsidRPr="003D7C3F" w14:paraId="053B775A" w14:textId="77777777" w:rsidTr="00E12D75">
        <w:tc>
          <w:tcPr>
            <w:tcW w:w="901" w:type="dxa"/>
          </w:tcPr>
          <w:p w14:paraId="7233AD8B" w14:textId="77F2201E" w:rsidR="00E12D75" w:rsidRPr="003D7C3F" w:rsidRDefault="00D10E8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2853</w:t>
            </w:r>
          </w:p>
        </w:tc>
        <w:tc>
          <w:tcPr>
            <w:tcW w:w="3831" w:type="dxa"/>
          </w:tcPr>
          <w:p w14:paraId="4395B0FF" w14:textId="076F2B1C" w:rsidR="00E12D75" w:rsidRPr="003D7C3F" w:rsidRDefault="00D10E8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D. R. A.</w:t>
            </w:r>
          </w:p>
        </w:tc>
        <w:tc>
          <w:tcPr>
            <w:tcW w:w="2209" w:type="dxa"/>
          </w:tcPr>
          <w:p w14:paraId="60B3F815" w14:textId="06E263AD" w:rsidR="00E12D75" w:rsidRPr="003D7C3F" w:rsidRDefault="00D10E8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73412879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5BAAAE9" w14:textId="613334F1" w:rsidR="00E12D75" w:rsidRPr="003D7C3F" w:rsidRDefault="00D10E8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702801</w:t>
            </w:r>
          </w:p>
        </w:tc>
      </w:tr>
      <w:tr w:rsidR="00E12D75" w:rsidRPr="003D7C3F" w14:paraId="1BF72B07" w14:textId="77777777" w:rsidTr="00E12D75">
        <w:tc>
          <w:tcPr>
            <w:tcW w:w="901" w:type="dxa"/>
          </w:tcPr>
          <w:p w14:paraId="555E6ED7" w14:textId="0AD221BC" w:rsidR="00E12D75" w:rsidRPr="003D7C3F" w:rsidRDefault="00D10E8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2854</w:t>
            </w:r>
          </w:p>
        </w:tc>
        <w:tc>
          <w:tcPr>
            <w:tcW w:w="3831" w:type="dxa"/>
          </w:tcPr>
          <w:p w14:paraId="22CF2252" w14:textId="5821EC4F" w:rsidR="00E12D75" w:rsidRPr="003D7C3F" w:rsidRDefault="00D10E8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W. R. F.</w:t>
            </w:r>
          </w:p>
        </w:tc>
        <w:tc>
          <w:tcPr>
            <w:tcW w:w="2209" w:type="dxa"/>
          </w:tcPr>
          <w:p w14:paraId="7F64730F" w14:textId="22CAE063" w:rsidR="00E12D75" w:rsidRPr="003D7C3F" w:rsidRDefault="00D10E8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4B9F0D65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FD1BAC7" w14:textId="50AE1F79" w:rsidR="00E12D75" w:rsidRPr="003D7C3F" w:rsidRDefault="00D10E8A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703404</w:t>
            </w:r>
          </w:p>
        </w:tc>
      </w:tr>
      <w:tr w:rsidR="00E12D75" w:rsidRPr="003D7C3F" w14:paraId="17C42EC6" w14:textId="77777777" w:rsidTr="00E12D75">
        <w:tc>
          <w:tcPr>
            <w:tcW w:w="901" w:type="dxa"/>
          </w:tcPr>
          <w:p w14:paraId="743A7100" w14:textId="47538047" w:rsidR="00E12D75" w:rsidRPr="003D7C3F" w:rsidRDefault="00D10E8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2855</w:t>
            </w:r>
          </w:p>
        </w:tc>
        <w:tc>
          <w:tcPr>
            <w:tcW w:w="3831" w:type="dxa"/>
          </w:tcPr>
          <w:p w14:paraId="010DF574" w14:textId="58F6F93C" w:rsidR="00E12D75" w:rsidRPr="003D7C3F" w:rsidRDefault="00992CD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C. L. A.</w:t>
            </w:r>
          </w:p>
        </w:tc>
        <w:tc>
          <w:tcPr>
            <w:tcW w:w="2209" w:type="dxa"/>
          </w:tcPr>
          <w:p w14:paraId="0F8E1EB6" w14:textId="237B9DFF" w:rsidR="00E12D75" w:rsidRPr="003D7C3F" w:rsidRDefault="00992CD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5A3CEF1A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EADAC9E" w14:textId="25C66742" w:rsidR="00E12D75" w:rsidRPr="003D7C3F" w:rsidRDefault="00992CD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704607</w:t>
            </w:r>
          </w:p>
        </w:tc>
      </w:tr>
      <w:tr w:rsidR="00E12D75" w:rsidRPr="003D7C3F" w14:paraId="616202F1" w14:textId="77777777" w:rsidTr="00E12D75">
        <w:tc>
          <w:tcPr>
            <w:tcW w:w="901" w:type="dxa"/>
          </w:tcPr>
          <w:p w14:paraId="5C4321B1" w14:textId="6C98D33A" w:rsidR="00E12D75" w:rsidRPr="003D7C3F" w:rsidRDefault="00D10E8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2856</w:t>
            </w:r>
          </w:p>
        </w:tc>
        <w:tc>
          <w:tcPr>
            <w:tcW w:w="3831" w:type="dxa"/>
          </w:tcPr>
          <w:p w14:paraId="1670733F" w14:textId="09C1B8D6" w:rsidR="00E12D75" w:rsidRPr="003D7C3F" w:rsidRDefault="00992CD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A. S. B.</w:t>
            </w:r>
          </w:p>
        </w:tc>
        <w:tc>
          <w:tcPr>
            <w:tcW w:w="2209" w:type="dxa"/>
          </w:tcPr>
          <w:p w14:paraId="7301F999" w14:textId="2CB4ECB1" w:rsidR="00E12D75" w:rsidRPr="003D7C3F" w:rsidRDefault="00992CD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2DD147E3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0BF991E" w14:textId="054C437A" w:rsidR="00E12D75" w:rsidRPr="003D7C3F" w:rsidRDefault="00992CD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700606</w:t>
            </w:r>
          </w:p>
        </w:tc>
      </w:tr>
      <w:tr w:rsidR="00E12D75" w:rsidRPr="003D7C3F" w14:paraId="6EAE3B69" w14:textId="77777777" w:rsidTr="00E12D75">
        <w:tc>
          <w:tcPr>
            <w:tcW w:w="901" w:type="dxa"/>
          </w:tcPr>
          <w:p w14:paraId="0817B8BD" w14:textId="794D3C33" w:rsidR="00E12D75" w:rsidRPr="003D7C3F" w:rsidRDefault="00D10E8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2857</w:t>
            </w:r>
          </w:p>
        </w:tc>
        <w:tc>
          <w:tcPr>
            <w:tcW w:w="3831" w:type="dxa"/>
          </w:tcPr>
          <w:p w14:paraId="1116CE54" w14:textId="65E0BF36" w:rsidR="00E12D75" w:rsidRPr="003D7C3F" w:rsidRDefault="00992CD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A. S.</w:t>
            </w:r>
          </w:p>
        </w:tc>
        <w:tc>
          <w:tcPr>
            <w:tcW w:w="2209" w:type="dxa"/>
          </w:tcPr>
          <w:p w14:paraId="32F631AD" w14:textId="0E7BA131" w:rsidR="00E12D75" w:rsidRPr="003D7C3F" w:rsidRDefault="00992CD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29DC866D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C1DCF81" w14:textId="5A2AE4DF" w:rsidR="00E12D75" w:rsidRPr="003D7C3F" w:rsidRDefault="00992CD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700101</w:t>
            </w:r>
          </w:p>
        </w:tc>
      </w:tr>
      <w:tr w:rsidR="00E12D75" w:rsidRPr="003D7C3F" w14:paraId="34F61B44" w14:textId="77777777" w:rsidTr="00E12D75">
        <w:tc>
          <w:tcPr>
            <w:tcW w:w="901" w:type="dxa"/>
          </w:tcPr>
          <w:p w14:paraId="2D2A2A26" w14:textId="3803A061" w:rsidR="00E12D75" w:rsidRPr="003D7C3F" w:rsidRDefault="00D10E8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2858</w:t>
            </w:r>
          </w:p>
        </w:tc>
        <w:tc>
          <w:tcPr>
            <w:tcW w:w="3831" w:type="dxa"/>
          </w:tcPr>
          <w:p w14:paraId="459FC926" w14:textId="66CF6F97" w:rsidR="00E12D75" w:rsidRPr="003D7C3F" w:rsidRDefault="00992CD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D. G.</w:t>
            </w:r>
          </w:p>
        </w:tc>
        <w:tc>
          <w:tcPr>
            <w:tcW w:w="2209" w:type="dxa"/>
          </w:tcPr>
          <w:p w14:paraId="1DF48C60" w14:textId="367386F3" w:rsidR="00E12D75" w:rsidRPr="003D7C3F" w:rsidRDefault="00992CD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49BA02FC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0115BA9" w14:textId="3A38ABE8" w:rsidR="00E12D75" w:rsidRPr="003D7C3F" w:rsidRDefault="00992CD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706203</w:t>
            </w:r>
          </w:p>
        </w:tc>
      </w:tr>
      <w:tr w:rsidR="00E12D75" w:rsidRPr="003D7C3F" w14:paraId="2EAA834D" w14:textId="77777777" w:rsidTr="00E12D75">
        <w:tc>
          <w:tcPr>
            <w:tcW w:w="901" w:type="dxa"/>
          </w:tcPr>
          <w:p w14:paraId="6080D45F" w14:textId="4737D77D" w:rsidR="00E12D75" w:rsidRPr="003D7C3F" w:rsidRDefault="00D10E8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2859</w:t>
            </w:r>
          </w:p>
        </w:tc>
        <w:tc>
          <w:tcPr>
            <w:tcW w:w="3831" w:type="dxa"/>
          </w:tcPr>
          <w:p w14:paraId="496031BA" w14:textId="08342913" w:rsidR="00E12D75" w:rsidRPr="003D7C3F" w:rsidRDefault="00992CD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C. S.</w:t>
            </w:r>
          </w:p>
        </w:tc>
        <w:tc>
          <w:tcPr>
            <w:tcW w:w="2209" w:type="dxa"/>
          </w:tcPr>
          <w:p w14:paraId="0A609805" w14:textId="0EA790D9" w:rsidR="00E12D75" w:rsidRPr="003D7C3F" w:rsidRDefault="00992CD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36B4BD6D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ED3CE9F" w14:textId="22EBD34D" w:rsidR="00E12D75" w:rsidRPr="003D7C3F" w:rsidRDefault="00992CD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705009</w:t>
            </w:r>
          </w:p>
        </w:tc>
      </w:tr>
      <w:tr w:rsidR="00E12D75" w:rsidRPr="003D7C3F" w14:paraId="701601AA" w14:textId="77777777" w:rsidTr="00E12D75">
        <w:tc>
          <w:tcPr>
            <w:tcW w:w="901" w:type="dxa"/>
          </w:tcPr>
          <w:p w14:paraId="5E7BFD22" w14:textId="347C8794" w:rsidR="00E12D75" w:rsidRPr="003D7C3F" w:rsidRDefault="00D10E8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2860</w:t>
            </w:r>
          </w:p>
        </w:tc>
        <w:tc>
          <w:tcPr>
            <w:tcW w:w="3831" w:type="dxa"/>
          </w:tcPr>
          <w:p w14:paraId="55AAEB39" w14:textId="02E9E840" w:rsidR="00E12D75" w:rsidRPr="003D7C3F" w:rsidRDefault="00992CD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M. E.</w:t>
            </w:r>
          </w:p>
        </w:tc>
        <w:tc>
          <w:tcPr>
            <w:tcW w:w="2209" w:type="dxa"/>
          </w:tcPr>
          <w:p w14:paraId="190EDCCD" w14:textId="1BD9A217" w:rsidR="00E12D75" w:rsidRPr="003D7C3F" w:rsidRDefault="00992CD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6A3957F2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4EFD6F3" w14:textId="29CCF597" w:rsidR="00E12D75" w:rsidRPr="003D7C3F" w:rsidRDefault="00992CD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703403</w:t>
            </w:r>
          </w:p>
        </w:tc>
      </w:tr>
      <w:tr w:rsidR="00E12D75" w:rsidRPr="003D7C3F" w14:paraId="1ECB1C40" w14:textId="77777777" w:rsidTr="00E12D75">
        <w:tc>
          <w:tcPr>
            <w:tcW w:w="901" w:type="dxa"/>
          </w:tcPr>
          <w:p w14:paraId="174ACB59" w14:textId="3984D2A8" w:rsidR="00E12D75" w:rsidRPr="003D7C3F" w:rsidRDefault="00D10E8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2861</w:t>
            </w:r>
          </w:p>
        </w:tc>
        <w:tc>
          <w:tcPr>
            <w:tcW w:w="3831" w:type="dxa"/>
          </w:tcPr>
          <w:p w14:paraId="2B67E116" w14:textId="46B39916" w:rsidR="00E12D75" w:rsidRPr="003D7C3F" w:rsidRDefault="00992CD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R. S. D.</w:t>
            </w:r>
          </w:p>
        </w:tc>
        <w:tc>
          <w:tcPr>
            <w:tcW w:w="2209" w:type="dxa"/>
          </w:tcPr>
          <w:p w14:paraId="4B32D4F8" w14:textId="21E27C02" w:rsidR="00E12D75" w:rsidRPr="003D7C3F" w:rsidRDefault="00992CD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78210EF9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7486157" w14:textId="28E51393" w:rsidR="00E12D75" w:rsidRPr="003D7C3F" w:rsidRDefault="00992CD5" w:rsidP="00992CD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703601</w:t>
            </w:r>
          </w:p>
        </w:tc>
      </w:tr>
      <w:tr w:rsidR="00E12D75" w:rsidRPr="003D7C3F" w14:paraId="02021AF0" w14:textId="77777777" w:rsidTr="00E12D75">
        <w:tc>
          <w:tcPr>
            <w:tcW w:w="901" w:type="dxa"/>
          </w:tcPr>
          <w:p w14:paraId="71078E53" w14:textId="112C3B7B" w:rsidR="00E12D75" w:rsidRPr="003D7C3F" w:rsidRDefault="00D10E8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2862</w:t>
            </w:r>
          </w:p>
        </w:tc>
        <w:tc>
          <w:tcPr>
            <w:tcW w:w="3831" w:type="dxa"/>
          </w:tcPr>
          <w:p w14:paraId="49EC0681" w14:textId="777D9482" w:rsidR="00E12D75" w:rsidRPr="003D7C3F" w:rsidRDefault="00992CD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V. F. N. P.</w:t>
            </w:r>
          </w:p>
        </w:tc>
        <w:tc>
          <w:tcPr>
            <w:tcW w:w="2209" w:type="dxa"/>
          </w:tcPr>
          <w:p w14:paraId="7EC2628B" w14:textId="026A70BD" w:rsidR="00E12D75" w:rsidRPr="003D7C3F" w:rsidRDefault="00992CD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024B6CFB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2A07DAD" w14:textId="6AC2672E" w:rsidR="00E12D75" w:rsidRPr="003D7C3F" w:rsidRDefault="00992CD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701404</w:t>
            </w:r>
          </w:p>
        </w:tc>
      </w:tr>
      <w:tr w:rsidR="00E12D75" w:rsidRPr="003D7C3F" w14:paraId="44EB302D" w14:textId="77777777" w:rsidTr="00E12D75">
        <w:tc>
          <w:tcPr>
            <w:tcW w:w="901" w:type="dxa"/>
          </w:tcPr>
          <w:p w14:paraId="25D01F70" w14:textId="576E4793" w:rsidR="00E12D75" w:rsidRPr="003D7C3F" w:rsidRDefault="00D10E8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2863</w:t>
            </w:r>
          </w:p>
        </w:tc>
        <w:tc>
          <w:tcPr>
            <w:tcW w:w="3831" w:type="dxa"/>
          </w:tcPr>
          <w:p w14:paraId="3C52D2A6" w14:textId="3594DDE8" w:rsidR="00E12D75" w:rsidRPr="003D7C3F" w:rsidRDefault="00992CD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J. S.</w:t>
            </w:r>
          </w:p>
        </w:tc>
        <w:tc>
          <w:tcPr>
            <w:tcW w:w="2209" w:type="dxa"/>
          </w:tcPr>
          <w:p w14:paraId="5067F54F" w14:textId="42371020" w:rsidR="00E12D75" w:rsidRPr="003D7C3F" w:rsidRDefault="00992CD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3F3AAAB8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8B43893" w14:textId="288CE435" w:rsidR="00E12D75" w:rsidRPr="003D7C3F" w:rsidRDefault="00992CD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706000</w:t>
            </w:r>
          </w:p>
        </w:tc>
      </w:tr>
      <w:tr w:rsidR="00E12D75" w:rsidRPr="003D7C3F" w14:paraId="7DBAEC6C" w14:textId="77777777" w:rsidTr="00E12D75">
        <w:tc>
          <w:tcPr>
            <w:tcW w:w="901" w:type="dxa"/>
          </w:tcPr>
          <w:p w14:paraId="0DA400D9" w14:textId="5294A876" w:rsidR="00E12D75" w:rsidRPr="003D7C3F" w:rsidRDefault="00D10E8A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2864</w:t>
            </w:r>
          </w:p>
        </w:tc>
        <w:tc>
          <w:tcPr>
            <w:tcW w:w="3831" w:type="dxa"/>
          </w:tcPr>
          <w:p w14:paraId="67C137C8" w14:textId="7084D747" w:rsidR="00E12D75" w:rsidRPr="003D7C3F" w:rsidRDefault="00992CD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D. X. S.</w:t>
            </w:r>
          </w:p>
        </w:tc>
        <w:tc>
          <w:tcPr>
            <w:tcW w:w="2209" w:type="dxa"/>
          </w:tcPr>
          <w:p w14:paraId="7A85E146" w14:textId="139B752D" w:rsidR="00E12D75" w:rsidRPr="003D7C3F" w:rsidRDefault="00992CD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7D2030AA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6F7DBDF" w14:textId="5BBD2A5E" w:rsidR="00E12D75" w:rsidRPr="003D7C3F" w:rsidRDefault="00992CD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700005</w:t>
            </w:r>
          </w:p>
        </w:tc>
      </w:tr>
      <w:tr w:rsidR="00E12D75" w:rsidRPr="00F60500" w14:paraId="14AF744D" w14:textId="77777777" w:rsidTr="00E12D75">
        <w:tc>
          <w:tcPr>
            <w:tcW w:w="901" w:type="dxa"/>
          </w:tcPr>
          <w:p w14:paraId="67D03EF7" w14:textId="02F52D6D" w:rsidR="00E12D75" w:rsidRPr="00F60500" w:rsidRDefault="00D10E8A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2865</w:t>
            </w:r>
          </w:p>
        </w:tc>
        <w:tc>
          <w:tcPr>
            <w:tcW w:w="3831" w:type="dxa"/>
          </w:tcPr>
          <w:p w14:paraId="3B0C75ED" w14:textId="756EB449" w:rsidR="00E12D75" w:rsidRPr="00F60500" w:rsidRDefault="00992CD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R. C.</w:t>
            </w:r>
          </w:p>
        </w:tc>
        <w:tc>
          <w:tcPr>
            <w:tcW w:w="2209" w:type="dxa"/>
          </w:tcPr>
          <w:p w14:paraId="6814EA06" w14:textId="3F9E499E" w:rsidR="00E12D75" w:rsidRPr="00F60500" w:rsidRDefault="00992CD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0562DBB9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C93FF21" w14:textId="2DAB0A8D" w:rsidR="00E12D75" w:rsidRPr="00F60500" w:rsidRDefault="00992CD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706803</w:t>
            </w:r>
          </w:p>
        </w:tc>
      </w:tr>
      <w:tr w:rsidR="00E12D75" w:rsidRPr="00F60500" w14:paraId="580FE639" w14:textId="77777777" w:rsidTr="00E12D75">
        <w:tc>
          <w:tcPr>
            <w:tcW w:w="901" w:type="dxa"/>
          </w:tcPr>
          <w:p w14:paraId="2A0D6340" w14:textId="303B818F" w:rsidR="00E12D75" w:rsidRPr="00F60500" w:rsidRDefault="00992CD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2866</w:t>
            </w:r>
          </w:p>
        </w:tc>
        <w:tc>
          <w:tcPr>
            <w:tcW w:w="3831" w:type="dxa"/>
          </w:tcPr>
          <w:p w14:paraId="5EA54758" w14:textId="774148B4" w:rsidR="00E12D75" w:rsidRPr="00F60500" w:rsidRDefault="00992CD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 A. S. R.</w:t>
            </w:r>
          </w:p>
        </w:tc>
        <w:tc>
          <w:tcPr>
            <w:tcW w:w="2209" w:type="dxa"/>
          </w:tcPr>
          <w:p w14:paraId="05AEE48C" w14:textId="457E8225" w:rsidR="00E12D75" w:rsidRPr="00F60500" w:rsidRDefault="00992CD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21827FB7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66A5371" w14:textId="3AD7AD70" w:rsidR="00E12D75" w:rsidRPr="00F60500" w:rsidRDefault="00992CD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700603</w:t>
            </w:r>
          </w:p>
        </w:tc>
      </w:tr>
      <w:tr w:rsidR="00E12D75" w:rsidRPr="00F60500" w14:paraId="0449E197" w14:textId="77777777" w:rsidTr="00E12D75">
        <w:tc>
          <w:tcPr>
            <w:tcW w:w="901" w:type="dxa"/>
          </w:tcPr>
          <w:p w14:paraId="7500002E" w14:textId="5899753D" w:rsidR="00E12D75" w:rsidRPr="00F60500" w:rsidRDefault="00992CD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2867</w:t>
            </w:r>
          </w:p>
        </w:tc>
        <w:tc>
          <w:tcPr>
            <w:tcW w:w="3831" w:type="dxa"/>
          </w:tcPr>
          <w:p w14:paraId="1C13DEFF" w14:textId="2313F9F3" w:rsidR="00E12D75" w:rsidRPr="00F60500" w:rsidRDefault="00992CD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 M. X.</w:t>
            </w:r>
          </w:p>
        </w:tc>
        <w:tc>
          <w:tcPr>
            <w:tcW w:w="2209" w:type="dxa"/>
          </w:tcPr>
          <w:p w14:paraId="415EA0E6" w14:textId="2C072134" w:rsidR="00E12D75" w:rsidRPr="00F60500" w:rsidRDefault="00992CD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664F5D3C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DB8C428" w14:textId="09F8580F" w:rsidR="00E12D75" w:rsidRPr="00F60500" w:rsidRDefault="00992CD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701107</w:t>
            </w:r>
          </w:p>
        </w:tc>
      </w:tr>
      <w:tr w:rsidR="00E12D75" w:rsidRPr="00F60500" w14:paraId="49743F38" w14:textId="77777777" w:rsidTr="00E12D75">
        <w:tc>
          <w:tcPr>
            <w:tcW w:w="901" w:type="dxa"/>
          </w:tcPr>
          <w:p w14:paraId="21601408" w14:textId="361EDF31" w:rsidR="00E12D75" w:rsidRPr="00F60500" w:rsidRDefault="00992CD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2868</w:t>
            </w:r>
          </w:p>
        </w:tc>
        <w:tc>
          <w:tcPr>
            <w:tcW w:w="3831" w:type="dxa"/>
          </w:tcPr>
          <w:p w14:paraId="7DED36E4" w14:textId="47F51FAD" w:rsidR="00E12D75" w:rsidRPr="00F60500" w:rsidRDefault="00992CD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V. S. S.</w:t>
            </w:r>
          </w:p>
        </w:tc>
        <w:tc>
          <w:tcPr>
            <w:tcW w:w="2209" w:type="dxa"/>
          </w:tcPr>
          <w:p w14:paraId="105FCDAE" w14:textId="58A8EA3D" w:rsidR="00E12D75" w:rsidRPr="00F60500" w:rsidRDefault="00992CD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466241A2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27CD13F" w14:textId="56A8037A" w:rsidR="00E12D75" w:rsidRPr="00F60500" w:rsidRDefault="00992CD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702900</w:t>
            </w:r>
          </w:p>
        </w:tc>
      </w:tr>
      <w:tr w:rsidR="00E12D75" w:rsidRPr="00F60500" w14:paraId="0530B453" w14:textId="77777777" w:rsidTr="00E12D75">
        <w:tc>
          <w:tcPr>
            <w:tcW w:w="901" w:type="dxa"/>
          </w:tcPr>
          <w:p w14:paraId="0BAA1F50" w14:textId="34466AE1" w:rsidR="00E12D75" w:rsidRPr="00F60500" w:rsidRDefault="00992CD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2869</w:t>
            </w:r>
          </w:p>
        </w:tc>
        <w:tc>
          <w:tcPr>
            <w:tcW w:w="3831" w:type="dxa"/>
          </w:tcPr>
          <w:p w14:paraId="187FFCFB" w14:textId="21526CCF" w:rsidR="00E12D75" w:rsidRPr="00F60500" w:rsidRDefault="00992CD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 S. A.</w:t>
            </w:r>
          </w:p>
        </w:tc>
        <w:tc>
          <w:tcPr>
            <w:tcW w:w="2209" w:type="dxa"/>
          </w:tcPr>
          <w:p w14:paraId="0118F684" w14:textId="22D5173E" w:rsidR="00E12D75" w:rsidRPr="00F60500" w:rsidRDefault="00992CD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35B5C473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93E46D9" w14:textId="5E8C9149" w:rsidR="00E12D75" w:rsidRPr="00F60500" w:rsidRDefault="00992CD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705006</w:t>
            </w:r>
          </w:p>
        </w:tc>
      </w:tr>
      <w:tr w:rsidR="00E12D75" w:rsidRPr="00F60500" w14:paraId="79A00EFD" w14:textId="77777777" w:rsidTr="00E12D75">
        <w:tc>
          <w:tcPr>
            <w:tcW w:w="901" w:type="dxa"/>
          </w:tcPr>
          <w:p w14:paraId="38827E30" w14:textId="67426601" w:rsidR="00E12D75" w:rsidRPr="00F60500" w:rsidRDefault="00992CD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2870</w:t>
            </w:r>
          </w:p>
        </w:tc>
        <w:tc>
          <w:tcPr>
            <w:tcW w:w="3831" w:type="dxa"/>
          </w:tcPr>
          <w:p w14:paraId="012FCD76" w14:textId="03EE2EC4" w:rsidR="00E12D75" w:rsidRPr="00F60500" w:rsidRDefault="00992CD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 M. C. A.</w:t>
            </w:r>
          </w:p>
        </w:tc>
        <w:tc>
          <w:tcPr>
            <w:tcW w:w="2209" w:type="dxa"/>
          </w:tcPr>
          <w:p w14:paraId="21E9C910" w14:textId="3AFB8EB4" w:rsidR="00E12D75" w:rsidRPr="00F60500" w:rsidRDefault="00992CD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20D33033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0ECDB25" w14:textId="502428A0" w:rsidR="00E12D75" w:rsidRPr="00F60500" w:rsidRDefault="00992CD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704207</w:t>
            </w:r>
          </w:p>
        </w:tc>
      </w:tr>
      <w:tr w:rsidR="00E12D75" w:rsidRPr="00F60500" w14:paraId="0E86D8E4" w14:textId="77777777" w:rsidTr="00E12D75">
        <w:tc>
          <w:tcPr>
            <w:tcW w:w="901" w:type="dxa"/>
          </w:tcPr>
          <w:p w14:paraId="0C6C01B0" w14:textId="489346EE" w:rsidR="00E12D75" w:rsidRPr="00F60500" w:rsidRDefault="00992CD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2871</w:t>
            </w:r>
          </w:p>
        </w:tc>
        <w:tc>
          <w:tcPr>
            <w:tcW w:w="3831" w:type="dxa"/>
          </w:tcPr>
          <w:p w14:paraId="2689877E" w14:textId="6670CFD2" w:rsidR="00E12D75" w:rsidRPr="00F60500" w:rsidRDefault="00992CD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V. P. A.</w:t>
            </w:r>
          </w:p>
        </w:tc>
        <w:tc>
          <w:tcPr>
            <w:tcW w:w="2209" w:type="dxa"/>
          </w:tcPr>
          <w:p w14:paraId="051FBC5A" w14:textId="34DD041A" w:rsidR="00E12D75" w:rsidRPr="00F60500" w:rsidRDefault="00992CD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2D89786D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DDDBC20" w14:textId="3BDB6049" w:rsidR="00E12D75" w:rsidRPr="00F60500" w:rsidRDefault="00992CD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700506</w:t>
            </w:r>
          </w:p>
        </w:tc>
      </w:tr>
      <w:tr w:rsidR="00E12D75" w:rsidRPr="00F60500" w14:paraId="4F6E1A34" w14:textId="77777777" w:rsidTr="00E12D75">
        <w:tc>
          <w:tcPr>
            <w:tcW w:w="901" w:type="dxa"/>
          </w:tcPr>
          <w:p w14:paraId="663B5E52" w14:textId="75A793BF" w:rsidR="00E12D75" w:rsidRPr="00F60500" w:rsidRDefault="00992CD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2872</w:t>
            </w:r>
          </w:p>
        </w:tc>
        <w:tc>
          <w:tcPr>
            <w:tcW w:w="3831" w:type="dxa"/>
          </w:tcPr>
          <w:p w14:paraId="0E9E522C" w14:textId="5CD233DD" w:rsidR="00E12D75" w:rsidRPr="00F60500" w:rsidRDefault="00992CD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E. R. J.</w:t>
            </w:r>
          </w:p>
        </w:tc>
        <w:tc>
          <w:tcPr>
            <w:tcW w:w="2209" w:type="dxa"/>
          </w:tcPr>
          <w:p w14:paraId="6AC3286A" w14:textId="2CD58490" w:rsidR="00E12D75" w:rsidRPr="00F60500" w:rsidRDefault="00992CD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5BF260D1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C792ADB" w14:textId="1F5606A3" w:rsidR="00E12D75" w:rsidRPr="00F60500" w:rsidRDefault="00992CD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701003</w:t>
            </w:r>
          </w:p>
        </w:tc>
      </w:tr>
      <w:tr w:rsidR="00E12D75" w:rsidRPr="00F60500" w14:paraId="274F367B" w14:textId="77777777" w:rsidTr="00E12D75">
        <w:tc>
          <w:tcPr>
            <w:tcW w:w="901" w:type="dxa"/>
          </w:tcPr>
          <w:p w14:paraId="4DF02677" w14:textId="49C666EB" w:rsidR="00E12D75" w:rsidRPr="00F60500" w:rsidRDefault="00992CD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2873</w:t>
            </w:r>
          </w:p>
        </w:tc>
        <w:tc>
          <w:tcPr>
            <w:tcW w:w="3831" w:type="dxa"/>
          </w:tcPr>
          <w:p w14:paraId="11007A73" w14:textId="06F0AB65" w:rsidR="00E12D75" w:rsidRPr="00F60500" w:rsidRDefault="00992CD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R. M.</w:t>
            </w:r>
          </w:p>
        </w:tc>
        <w:tc>
          <w:tcPr>
            <w:tcW w:w="2209" w:type="dxa"/>
          </w:tcPr>
          <w:p w14:paraId="5A6651BC" w14:textId="5CD15244" w:rsidR="00E12D75" w:rsidRPr="00F60500" w:rsidRDefault="00992CD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225A8FD6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74CC5DC" w14:textId="263D71B6" w:rsidR="00E12D75" w:rsidRPr="00F60500" w:rsidRDefault="00992CD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706901</w:t>
            </w:r>
          </w:p>
        </w:tc>
      </w:tr>
      <w:tr w:rsidR="00E12D75" w:rsidRPr="00F60500" w14:paraId="11398202" w14:textId="77777777" w:rsidTr="00E12D75">
        <w:tc>
          <w:tcPr>
            <w:tcW w:w="901" w:type="dxa"/>
          </w:tcPr>
          <w:p w14:paraId="24E9D0F2" w14:textId="46F8730E" w:rsidR="00E12D75" w:rsidRPr="00F60500" w:rsidRDefault="00992CD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2874</w:t>
            </w:r>
          </w:p>
        </w:tc>
        <w:tc>
          <w:tcPr>
            <w:tcW w:w="3831" w:type="dxa"/>
          </w:tcPr>
          <w:p w14:paraId="39019999" w14:textId="3D8D642F" w:rsidR="00E12D75" w:rsidRPr="00F60500" w:rsidRDefault="00992CD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E. C. A.</w:t>
            </w:r>
          </w:p>
        </w:tc>
        <w:tc>
          <w:tcPr>
            <w:tcW w:w="2209" w:type="dxa"/>
          </w:tcPr>
          <w:p w14:paraId="0D6E5994" w14:textId="40522C4F" w:rsidR="00E12D75" w:rsidRPr="00F60500" w:rsidRDefault="00992CD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5D6F31D2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DD721D4" w14:textId="03A87CE3" w:rsidR="00E12D75" w:rsidRPr="00F60500" w:rsidRDefault="00137A3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708002</w:t>
            </w:r>
          </w:p>
        </w:tc>
      </w:tr>
      <w:tr w:rsidR="00E12D75" w:rsidRPr="00F60500" w14:paraId="46EAFB16" w14:textId="77777777" w:rsidTr="00E12D75">
        <w:tc>
          <w:tcPr>
            <w:tcW w:w="901" w:type="dxa"/>
          </w:tcPr>
          <w:p w14:paraId="663D3ED9" w14:textId="2EC0A4E1" w:rsidR="00E12D75" w:rsidRPr="00F60500" w:rsidRDefault="00992CD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2875</w:t>
            </w:r>
          </w:p>
        </w:tc>
        <w:tc>
          <w:tcPr>
            <w:tcW w:w="3831" w:type="dxa"/>
          </w:tcPr>
          <w:p w14:paraId="56A0E68B" w14:textId="09695916" w:rsidR="00E12D75" w:rsidRPr="00F60500" w:rsidRDefault="00137A3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C.</w:t>
            </w:r>
          </w:p>
        </w:tc>
        <w:tc>
          <w:tcPr>
            <w:tcW w:w="2209" w:type="dxa"/>
          </w:tcPr>
          <w:p w14:paraId="75B948EC" w14:textId="46FC571F" w:rsidR="00E12D75" w:rsidRPr="00F60500" w:rsidRDefault="00137A3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602F6B30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62FE82E" w14:textId="2264961C" w:rsidR="00E12D75" w:rsidRPr="00F60500" w:rsidRDefault="00137A3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704606</w:t>
            </w:r>
          </w:p>
        </w:tc>
      </w:tr>
      <w:tr w:rsidR="00E12D75" w:rsidRPr="00F60500" w14:paraId="41F36475" w14:textId="77777777" w:rsidTr="00E12D75">
        <w:tc>
          <w:tcPr>
            <w:tcW w:w="901" w:type="dxa"/>
          </w:tcPr>
          <w:p w14:paraId="3FAF54AF" w14:textId="43999DFB" w:rsidR="00E12D75" w:rsidRPr="00F60500" w:rsidRDefault="00992CD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2876</w:t>
            </w:r>
          </w:p>
        </w:tc>
        <w:tc>
          <w:tcPr>
            <w:tcW w:w="3831" w:type="dxa"/>
          </w:tcPr>
          <w:p w14:paraId="4450814F" w14:textId="61811FCF" w:rsidR="00E12D75" w:rsidRPr="00F60500" w:rsidRDefault="00137A3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A. A.</w:t>
            </w:r>
          </w:p>
        </w:tc>
        <w:tc>
          <w:tcPr>
            <w:tcW w:w="2209" w:type="dxa"/>
          </w:tcPr>
          <w:p w14:paraId="5F7D9554" w14:textId="48F833DD" w:rsidR="00E12D75" w:rsidRPr="00F60500" w:rsidRDefault="00137A3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6FD6AB5A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97894DB" w14:textId="7C7E4B2E" w:rsidR="00E12D75" w:rsidRPr="00F60500" w:rsidRDefault="00137A3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706708</w:t>
            </w:r>
          </w:p>
        </w:tc>
      </w:tr>
      <w:tr w:rsidR="00E12D75" w:rsidRPr="003D7C3F" w14:paraId="5D4432A8" w14:textId="77777777" w:rsidTr="00E12D75">
        <w:tc>
          <w:tcPr>
            <w:tcW w:w="901" w:type="dxa"/>
          </w:tcPr>
          <w:p w14:paraId="3161C09C" w14:textId="49314BD4" w:rsidR="00E12D75" w:rsidRPr="003D7C3F" w:rsidRDefault="00992CD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2877</w:t>
            </w:r>
          </w:p>
        </w:tc>
        <w:tc>
          <w:tcPr>
            <w:tcW w:w="3831" w:type="dxa"/>
          </w:tcPr>
          <w:p w14:paraId="0E26EDED" w14:textId="074E6819" w:rsidR="00E12D75" w:rsidRPr="003D7C3F" w:rsidRDefault="00137A3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F. R. A.</w:t>
            </w:r>
          </w:p>
        </w:tc>
        <w:tc>
          <w:tcPr>
            <w:tcW w:w="2209" w:type="dxa"/>
          </w:tcPr>
          <w:p w14:paraId="06825AFE" w14:textId="7F4A90BF" w:rsidR="00E12D75" w:rsidRPr="003D7C3F" w:rsidRDefault="00137A3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51E97719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48AD619" w14:textId="40BE6773" w:rsidR="00E12D75" w:rsidRPr="003D7C3F" w:rsidRDefault="00137A3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700304</w:t>
            </w:r>
          </w:p>
        </w:tc>
      </w:tr>
      <w:tr w:rsidR="00E12D75" w:rsidRPr="003D7C3F" w14:paraId="537FFA89" w14:textId="77777777" w:rsidTr="00E12D75">
        <w:tc>
          <w:tcPr>
            <w:tcW w:w="901" w:type="dxa"/>
          </w:tcPr>
          <w:p w14:paraId="1C582C01" w14:textId="0536F049" w:rsidR="00E12D75" w:rsidRPr="003D7C3F" w:rsidRDefault="00992CD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2878</w:t>
            </w:r>
          </w:p>
        </w:tc>
        <w:tc>
          <w:tcPr>
            <w:tcW w:w="3831" w:type="dxa"/>
          </w:tcPr>
          <w:p w14:paraId="7D9CD516" w14:textId="6F932CF0" w:rsidR="00E12D75" w:rsidRPr="003D7C3F" w:rsidRDefault="00137A3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R. S.</w:t>
            </w:r>
          </w:p>
        </w:tc>
        <w:tc>
          <w:tcPr>
            <w:tcW w:w="2209" w:type="dxa"/>
          </w:tcPr>
          <w:p w14:paraId="04A7AC13" w14:textId="4F2DFC57" w:rsidR="00E12D75" w:rsidRPr="003D7C3F" w:rsidRDefault="00137A3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2F810AC7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4873EC7" w14:textId="602EB7EC" w:rsidR="00E12D75" w:rsidRPr="003D7C3F" w:rsidRDefault="00137A3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702009</w:t>
            </w:r>
          </w:p>
        </w:tc>
      </w:tr>
      <w:tr w:rsidR="00E12D75" w:rsidRPr="003D7C3F" w14:paraId="532E34EC" w14:textId="77777777" w:rsidTr="00E12D75">
        <w:tc>
          <w:tcPr>
            <w:tcW w:w="901" w:type="dxa"/>
          </w:tcPr>
          <w:p w14:paraId="6FBB33FB" w14:textId="376C1534" w:rsidR="00E12D75" w:rsidRPr="003D7C3F" w:rsidRDefault="00992CD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2879</w:t>
            </w:r>
          </w:p>
        </w:tc>
        <w:tc>
          <w:tcPr>
            <w:tcW w:w="3831" w:type="dxa"/>
          </w:tcPr>
          <w:p w14:paraId="7BC618B2" w14:textId="255D48ED" w:rsidR="00E12D75" w:rsidRPr="003D7C3F" w:rsidRDefault="00137A3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M. F.</w:t>
            </w:r>
          </w:p>
        </w:tc>
        <w:tc>
          <w:tcPr>
            <w:tcW w:w="2209" w:type="dxa"/>
          </w:tcPr>
          <w:p w14:paraId="79AE4FE2" w14:textId="2A9B6C73" w:rsidR="00E12D75" w:rsidRPr="003D7C3F" w:rsidRDefault="00137A3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2F3B8E9C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ADAB3BE" w14:textId="629FB32B" w:rsidR="00E12D75" w:rsidRPr="003D7C3F" w:rsidRDefault="00137A3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700008</w:t>
            </w:r>
          </w:p>
        </w:tc>
      </w:tr>
      <w:tr w:rsidR="00E12D75" w:rsidRPr="003D7C3F" w14:paraId="393852AE" w14:textId="77777777" w:rsidTr="00E12D75">
        <w:tc>
          <w:tcPr>
            <w:tcW w:w="901" w:type="dxa"/>
          </w:tcPr>
          <w:p w14:paraId="2EB124B7" w14:textId="7C3E4A06" w:rsidR="00E12D75" w:rsidRPr="003D7C3F" w:rsidRDefault="00992CD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2880</w:t>
            </w:r>
          </w:p>
        </w:tc>
        <w:tc>
          <w:tcPr>
            <w:tcW w:w="3831" w:type="dxa"/>
          </w:tcPr>
          <w:p w14:paraId="5CDA584C" w14:textId="71CA5439" w:rsidR="00E12D75" w:rsidRPr="003D7C3F" w:rsidRDefault="00137A3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G. S.</w:t>
            </w:r>
          </w:p>
        </w:tc>
        <w:tc>
          <w:tcPr>
            <w:tcW w:w="2209" w:type="dxa"/>
          </w:tcPr>
          <w:p w14:paraId="3F7A30F4" w14:textId="277443C3" w:rsidR="00E12D75" w:rsidRPr="003D7C3F" w:rsidRDefault="00137A3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4DB4D635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D8A99BA" w14:textId="578D2AB1" w:rsidR="00E12D75" w:rsidRPr="003D7C3F" w:rsidRDefault="00137A3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700004</w:t>
            </w:r>
          </w:p>
        </w:tc>
      </w:tr>
      <w:tr w:rsidR="00E12D75" w:rsidRPr="003D7C3F" w14:paraId="407A3332" w14:textId="77777777" w:rsidTr="00E12D75">
        <w:tc>
          <w:tcPr>
            <w:tcW w:w="901" w:type="dxa"/>
          </w:tcPr>
          <w:p w14:paraId="40C8BC72" w14:textId="3FD03E2C" w:rsidR="00E12D75" w:rsidRPr="003D7C3F" w:rsidRDefault="00992CD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2881</w:t>
            </w:r>
          </w:p>
        </w:tc>
        <w:tc>
          <w:tcPr>
            <w:tcW w:w="3831" w:type="dxa"/>
          </w:tcPr>
          <w:p w14:paraId="6FF23615" w14:textId="347DEF06" w:rsidR="00E12D75" w:rsidRPr="003D7C3F" w:rsidRDefault="00137A3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A. M.</w:t>
            </w:r>
          </w:p>
        </w:tc>
        <w:tc>
          <w:tcPr>
            <w:tcW w:w="2209" w:type="dxa"/>
          </w:tcPr>
          <w:p w14:paraId="3A11A736" w14:textId="766553E5" w:rsidR="00E12D75" w:rsidRPr="003D7C3F" w:rsidRDefault="00137A3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52488587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3376DC0" w14:textId="2D83EEB2" w:rsidR="00E12D75" w:rsidRPr="003D7C3F" w:rsidRDefault="00137A3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700605</w:t>
            </w:r>
          </w:p>
        </w:tc>
      </w:tr>
      <w:tr w:rsidR="00E12D75" w:rsidRPr="003D7C3F" w14:paraId="625A33DE" w14:textId="77777777" w:rsidTr="00E12D75">
        <w:tc>
          <w:tcPr>
            <w:tcW w:w="901" w:type="dxa"/>
          </w:tcPr>
          <w:p w14:paraId="2B0AD3D7" w14:textId="6E54AACE" w:rsidR="00E12D75" w:rsidRPr="003D7C3F" w:rsidRDefault="00992CD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2882</w:t>
            </w:r>
          </w:p>
        </w:tc>
        <w:tc>
          <w:tcPr>
            <w:tcW w:w="3831" w:type="dxa"/>
          </w:tcPr>
          <w:p w14:paraId="596DAE4E" w14:textId="734C23C0" w:rsidR="00E12D75" w:rsidRPr="003D7C3F" w:rsidRDefault="00137A3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T. B. B.</w:t>
            </w:r>
          </w:p>
        </w:tc>
        <w:tc>
          <w:tcPr>
            <w:tcW w:w="2209" w:type="dxa"/>
          </w:tcPr>
          <w:p w14:paraId="5FC4BFF3" w14:textId="0B98E370" w:rsidR="00E12D75" w:rsidRPr="003D7C3F" w:rsidRDefault="00137A3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1A04B069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0F06B89" w14:textId="36D719DC" w:rsidR="00E12D75" w:rsidRPr="003D7C3F" w:rsidRDefault="00137A3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704304</w:t>
            </w:r>
          </w:p>
        </w:tc>
      </w:tr>
      <w:tr w:rsidR="00E12D75" w:rsidRPr="003D7C3F" w14:paraId="40667D39" w14:textId="77777777" w:rsidTr="00E12D75">
        <w:tc>
          <w:tcPr>
            <w:tcW w:w="901" w:type="dxa"/>
          </w:tcPr>
          <w:p w14:paraId="3984C854" w14:textId="728A2B9B" w:rsidR="00E12D75" w:rsidRPr="003D7C3F" w:rsidRDefault="00992CD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2883</w:t>
            </w:r>
          </w:p>
        </w:tc>
        <w:tc>
          <w:tcPr>
            <w:tcW w:w="3831" w:type="dxa"/>
          </w:tcPr>
          <w:p w14:paraId="360621F2" w14:textId="63E4DCFD" w:rsidR="00E12D75" w:rsidRPr="003D7C3F" w:rsidRDefault="00137A3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J. B.</w:t>
            </w:r>
          </w:p>
        </w:tc>
        <w:tc>
          <w:tcPr>
            <w:tcW w:w="2209" w:type="dxa"/>
          </w:tcPr>
          <w:p w14:paraId="24511C2E" w14:textId="7D80BFFF" w:rsidR="00E12D75" w:rsidRPr="003D7C3F" w:rsidRDefault="00137A3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56B2CD54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47BE755" w14:textId="76CCE63A" w:rsidR="00E12D75" w:rsidRPr="003D7C3F" w:rsidRDefault="00137A3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700501</w:t>
            </w:r>
          </w:p>
        </w:tc>
      </w:tr>
      <w:tr w:rsidR="00E12D75" w:rsidRPr="003D7C3F" w14:paraId="6AF909D1" w14:textId="77777777" w:rsidTr="00E12D75">
        <w:tc>
          <w:tcPr>
            <w:tcW w:w="901" w:type="dxa"/>
          </w:tcPr>
          <w:p w14:paraId="36DEC947" w14:textId="59F2CCDC" w:rsidR="00E12D75" w:rsidRPr="003D7C3F" w:rsidRDefault="00992CD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2884</w:t>
            </w:r>
          </w:p>
        </w:tc>
        <w:tc>
          <w:tcPr>
            <w:tcW w:w="3831" w:type="dxa"/>
          </w:tcPr>
          <w:p w14:paraId="1BDC6CE8" w14:textId="0A8B2A86" w:rsidR="00E12D75" w:rsidRPr="003D7C3F" w:rsidRDefault="00137A3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A.</w:t>
            </w:r>
          </w:p>
        </w:tc>
        <w:tc>
          <w:tcPr>
            <w:tcW w:w="2209" w:type="dxa"/>
          </w:tcPr>
          <w:p w14:paraId="724AB806" w14:textId="3F75B504" w:rsidR="00E12D75" w:rsidRPr="003D7C3F" w:rsidRDefault="00137A3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3782C3C7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E9D7E0A" w14:textId="1DA67595" w:rsidR="00E12D75" w:rsidRPr="003D7C3F" w:rsidRDefault="00137A3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705409</w:t>
            </w:r>
          </w:p>
        </w:tc>
      </w:tr>
      <w:tr w:rsidR="00E12D75" w:rsidRPr="003D7C3F" w14:paraId="6516A5FE" w14:textId="77777777" w:rsidTr="00E12D75">
        <w:tc>
          <w:tcPr>
            <w:tcW w:w="901" w:type="dxa"/>
          </w:tcPr>
          <w:p w14:paraId="6EFA7C00" w14:textId="5E4F29C6" w:rsidR="00E12D75" w:rsidRPr="003D7C3F" w:rsidRDefault="00992CD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2885</w:t>
            </w:r>
          </w:p>
        </w:tc>
        <w:tc>
          <w:tcPr>
            <w:tcW w:w="3831" w:type="dxa"/>
          </w:tcPr>
          <w:p w14:paraId="1A740D8E" w14:textId="1EEC4313" w:rsidR="00E12D75" w:rsidRPr="003D7C3F" w:rsidRDefault="00137A3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M. A.</w:t>
            </w:r>
          </w:p>
        </w:tc>
        <w:tc>
          <w:tcPr>
            <w:tcW w:w="2209" w:type="dxa"/>
          </w:tcPr>
          <w:p w14:paraId="7138B64F" w14:textId="46070C38" w:rsidR="00E12D75" w:rsidRPr="003D7C3F" w:rsidRDefault="00137A3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27B6D79B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C7A2628" w14:textId="677A2AE3" w:rsidR="00E12D75" w:rsidRPr="003D7C3F" w:rsidRDefault="00137A3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703604</w:t>
            </w:r>
          </w:p>
        </w:tc>
      </w:tr>
      <w:tr w:rsidR="00E12D75" w:rsidRPr="003D7C3F" w14:paraId="2E29B6C1" w14:textId="77777777" w:rsidTr="00E12D75">
        <w:tc>
          <w:tcPr>
            <w:tcW w:w="901" w:type="dxa"/>
          </w:tcPr>
          <w:p w14:paraId="30EAFCD5" w14:textId="614A90C2" w:rsidR="00E12D75" w:rsidRPr="003D7C3F" w:rsidRDefault="00992CD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2886</w:t>
            </w:r>
          </w:p>
        </w:tc>
        <w:tc>
          <w:tcPr>
            <w:tcW w:w="3831" w:type="dxa"/>
          </w:tcPr>
          <w:p w14:paraId="41F23F03" w14:textId="4EA2B0E5" w:rsidR="00E12D75" w:rsidRPr="003D7C3F" w:rsidRDefault="00137A3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G. M. B.</w:t>
            </w:r>
          </w:p>
        </w:tc>
        <w:tc>
          <w:tcPr>
            <w:tcW w:w="2209" w:type="dxa"/>
          </w:tcPr>
          <w:p w14:paraId="05682272" w14:textId="5292A059" w:rsidR="00E12D75" w:rsidRPr="003D7C3F" w:rsidRDefault="00137A3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06FE266A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F14706C" w14:textId="5A7FB766" w:rsidR="00E12D75" w:rsidRPr="003D7C3F" w:rsidRDefault="00137A3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709609</w:t>
            </w:r>
          </w:p>
        </w:tc>
      </w:tr>
      <w:tr w:rsidR="00E12D75" w:rsidRPr="003D7C3F" w14:paraId="65E7B034" w14:textId="77777777" w:rsidTr="00E12D75">
        <w:tc>
          <w:tcPr>
            <w:tcW w:w="901" w:type="dxa"/>
          </w:tcPr>
          <w:p w14:paraId="1154C396" w14:textId="145048EB" w:rsidR="00E12D75" w:rsidRPr="003D7C3F" w:rsidRDefault="00992CD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2887</w:t>
            </w:r>
          </w:p>
        </w:tc>
        <w:tc>
          <w:tcPr>
            <w:tcW w:w="3831" w:type="dxa"/>
          </w:tcPr>
          <w:p w14:paraId="7BE0112E" w14:textId="7012D20E" w:rsidR="00E12D75" w:rsidRPr="003D7C3F" w:rsidRDefault="00137A3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V. S.</w:t>
            </w:r>
          </w:p>
        </w:tc>
        <w:tc>
          <w:tcPr>
            <w:tcW w:w="2209" w:type="dxa"/>
          </w:tcPr>
          <w:p w14:paraId="5DFFFAAF" w14:textId="07D7411D" w:rsidR="00E12D75" w:rsidRPr="003D7C3F" w:rsidRDefault="00137A3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4040F7D9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771055E" w14:textId="75EB1E48" w:rsidR="00E12D75" w:rsidRPr="003D7C3F" w:rsidRDefault="00137A3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704002</w:t>
            </w:r>
          </w:p>
        </w:tc>
      </w:tr>
      <w:tr w:rsidR="00E12D75" w:rsidRPr="003D7C3F" w14:paraId="198E2E3A" w14:textId="77777777" w:rsidTr="00E12D75">
        <w:tc>
          <w:tcPr>
            <w:tcW w:w="901" w:type="dxa"/>
          </w:tcPr>
          <w:p w14:paraId="045F988E" w14:textId="07EF471A" w:rsidR="00E12D75" w:rsidRPr="003D7C3F" w:rsidRDefault="00992CD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2888</w:t>
            </w:r>
          </w:p>
        </w:tc>
        <w:tc>
          <w:tcPr>
            <w:tcW w:w="3831" w:type="dxa"/>
          </w:tcPr>
          <w:p w14:paraId="626C3502" w14:textId="7F9D7768" w:rsidR="00E12D75" w:rsidRPr="003D7C3F" w:rsidRDefault="00137A3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S. L.</w:t>
            </w:r>
          </w:p>
        </w:tc>
        <w:tc>
          <w:tcPr>
            <w:tcW w:w="2209" w:type="dxa"/>
          </w:tcPr>
          <w:p w14:paraId="6C3A7B1F" w14:textId="2ED2E237" w:rsidR="00E12D75" w:rsidRPr="003D7C3F" w:rsidRDefault="00137A3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1A923599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61EE042" w14:textId="76A38EEA" w:rsidR="00E12D75" w:rsidRPr="003D7C3F" w:rsidRDefault="00137A3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700001</w:t>
            </w:r>
          </w:p>
        </w:tc>
      </w:tr>
      <w:tr w:rsidR="00E12D75" w:rsidRPr="003D7C3F" w14:paraId="7CF19375" w14:textId="77777777" w:rsidTr="00E12D75">
        <w:tc>
          <w:tcPr>
            <w:tcW w:w="901" w:type="dxa"/>
          </w:tcPr>
          <w:p w14:paraId="7E90306C" w14:textId="23A57B23" w:rsidR="00E12D75" w:rsidRPr="003D7C3F" w:rsidRDefault="00992CD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2889</w:t>
            </w:r>
          </w:p>
        </w:tc>
        <w:tc>
          <w:tcPr>
            <w:tcW w:w="3831" w:type="dxa"/>
          </w:tcPr>
          <w:p w14:paraId="7C9E98C4" w14:textId="39967AF6" w:rsidR="00E12D75" w:rsidRPr="003D7C3F" w:rsidRDefault="00137A3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I. N. R.</w:t>
            </w:r>
          </w:p>
        </w:tc>
        <w:tc>
          <w:tcPr>
            <w:tcW w:w="2209" w:type="dxa"/>
          </w:tcPr>
          <w:p w14:paraId="6B578904" w14:textId="1851B982" w:rsidR="00E12D75" w:rsidRPr="003D7C3F" w:rsidRDefault="00137A3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18305B5D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22DAA79" w14:textId="28C7EF37" w:rsidR="00E12D75" w:rsidRPr="003D7C3F" w:rsidRDefault="00137A3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700008</w:t>
            </w:r>
          </w:p>
        </w:tc>
      </w:tr>
      <w:tr w:rsidR="00E12D75" w:rsidRPr="003D7C3F" w14:paraId="5675116B" w14:textId="77777777" w:rsidTr="00E12D75">
        <w:tc>
          <w:tcPr>
            <w:tcW w:w="901" w:type="dxa"/>
          </w:tcPr>
          <w:p w14:paraId="5AB2F5D9" w14:textId="0B0A8667" w:rsidR="00E12D75" w:rsidRPr="003D7C3F" w:rsidRDefault="00992CD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2890</w:t>
            </w:r>
          </w:p>
        </w:tc>
        <w:tc>
          <w:tcPr>
            <w:tcW w:w="3831" w:type="dxa"/>
          </w:tcPr>
          <w:p w14:paraId="1E8E79E6" w14:textId="6173C6D3" w:rsidR="00E12D75" w:rsidRPr="003D7C3F" w:rsidRDefault="00137A3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D. C. M.</w:t>
            </w:r>
          </w:p>
        </w:tc>
        <w:tc>
          <w:tcPr>
            <w:tcW w:w="2209" w:type="dxa"/>
          </w:tcPr>
          <w:p w14:paraId="5AE72DE4" w14:textId="6A7037D2" w:rsidR="00E12D75" w:rsidRPr="003D7C3F" w:rsidRDefault="00137A3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71D86CA6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6CD20EE" w14:textId="581AE62E" w:rsidR="00E12D75" w:rsidRPr="003D7C3F" w:rsidRDefault="00137A3F" w:rsidP="00137A3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700008</w:t>
            </w:r>
          </w:p>
        </w:tc>
      </w:tr>
      <w:tr w:rsidR="00E12D75" w:rsidRPr="003D7C3F" w14:paraId="5A55FCD7" w14:textId="77777777" w:rsidTr="00E12D75">
        <w:tc>
          <w:tcPr>
            <w:tcW w:w="901" w:type="dxa"/>
          </w:tcPr>
          <w:p w14:paraId="642A103C" w14:textId="0DA45BD9" w:rsidR="00E12D75" w:rsidRPr="003D7C3F" w:rsidRDefault="00992CD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2891</w:t>
            </w:r>
          </w:p>
        </w:tc>
        <w:tc>
          <w:tcPr>
            <w:tcW w:w="3831" w:type="dxa"/>
          </w:tcPr>
          <w:p w14:paraId="3CBDA9E2" w14:textId="3FD22BAC" w:rsidR="00E12D75" w:rsidRPr="003D7C3F" w:rsidRDefault="00137A3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N. R.</w:t>
            </w:r>
          </w:p>
        </w:tc>
        <w:tc>
          <w:tcPr>
            <w:tcW w:w="2209" w:type="dxa"/>
          </w:tcPr>
          <w:p w14:paraId="532B2602" w14:textId="565EC5A8" w:rsidR="00E12D75" w:rsidRPr="003D7C3F" w:rsidRDefault="00137A3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395DEB93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3233FDD" w14:textId="65EE9871" w:rsidR="00E12D75" w:rsidRPr="003D7C3F" w:rsidRDefault="00137A3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704201</w:t>
            </w:r>
          </w:p>
        </w:tc>
      </w:tr>
      <w:tr w:rsidR="00E12D75" w:rsidRPr="003D7C3F" w14:paraId="725933E0" w14:textId="77777777" w:rsidTr="00E12D75">
        <w:tc>
          <w:tcPr>
            <w:tcW w:w="901" w:type="dxa"/>
          </w:tcPr>
          <w:p w14:paraId="2FD1B21A" w14:textId="224CFC2B" w:rsidR="00E12D75" w:rsidRPr="003D7C3F" w:rsidRDefault="00992CD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2892</w:t>
            </w:r>
          </w:p>
        </w:tc>
        <w:tc>
          <w:tcPr>
            <w:tcW w:w="3831" w:type="dxa"/>
          </w:tcPr>
          <w:p w14:paraId="1AAA5BCD" w14:textId="51DC8375" w:rsidR="00E12D75" w:rsidRPr="003D7C3F" w:rsidRDefault="00137A3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V. M. R.</w:t>
            </w:r>
          </w:p>
        </w:tc>
        <w:tc>
          <w:tcPr>
            <w:tcW w:w="2209" w:type="dxa"/>
          </w:tcPr>
          <w:p w14:paraId="14907E79" w14:textId="4146CCF0" w:rsidR="00E12D75" w:rsidRPr="003D7C3F" w:rsidRDefault="00137A3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0650A7E0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F44ED87" w14:textId="6C102746" w:rsidR="00E12D75" w:rsidRPr="003D7C3F" w:rsidRDefault="00137A3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704801</w:t>
            </w:r>
          </w:p>
        </w:tc>
      </w:tr>
      <w:tr w:rsidR="00E12D75" w:rsidRPr="003D7C3F" w14:paraId="3DF7DE69" w14:textId="77777777" w:rsidTr="00E12D75">
        <w:tc>
          <w:tcPr>
            <w:tcW w:w="901" w:type="dxa"/>
          </w:tcPr>
          <w:p w14:paraId="6327FE6D" w14:textId="12B5CA19" w:rsidR="00E12D75" w:rsidRPr="003D7C3F" w:rsidRDefault="00992CD5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2893</w:t>
            </w:r>
          </w:p>
        </w:tc>
        <w:tc>
          <w:tcPr>
            <w:tcW w:w="3831" w:type="dxa"/>
          </w:tcPr>
          <w:p w14:paraId="105884BA" w14:textId="2CFEA046" w:rsidR="00E12D75" w:rsidRPr="003D7C3F" w:rsidRDefault="00137A3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G. C. M.</w:t>
            </w:r>
          </w:p>
        </w:tc>
        <w:tc>
          <w:tcPr>
            <w:tcW w:w="2209" w:type="dxa"/>
          </w:tcPr>
          <w:p w14:paraId="2EE880FA" w14:textId="479F52EC" w:rsidR="00E12D75" w:rsidRPr="003D7C3F" w:rsidRDefault="00137A3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28A8D382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FC6F026" w14:textId="48C226CC" w:rsidR="00E12D75" w:rsidRPr="003D7C3F" w:rsidRDefault="00137A3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700208</w:t>
            </w:r>
          </w:p>
        </w:tc>
      </w:tr>
      <w:tr w:rsidR="00E12D75" w:rsidRPr="00F60500" w14:paraId="0972DDA1" w14:textId="77777777" w:rsidTr="00E12D75">
        <w:tc>
          <w:tcPr>
            <w:tcW w:w="901" w:type="dxa"/>
          </w:tcPr>
          <w:p w14:paraId="2A8E664A" w14:textId="01B697A8" w:rsidR="00E12D75" w:rsidRPr="00F60500" w:rsidRDefault="00992CD5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2894</w:t>
            </w:r>
          </w:p>
        </w:tc>
        <w:tc>
          <w:tcPr>
            <w:tcW w:w="3831" w:type="dxa"/>
          </w:tcPr>
          <w:p w14:paraId="33F6DC2E" w14:textId="5829DA9E" w:rsidR="00E12D75" w:rsidRPr="00F60500" w:rsidRDefault="00137A3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S.</w:t>
            </w:r>
          </w:p>
        </w:tc>
        <w:tc>
          <w:tcPr>
            <w:tcW w:w="2209" w:type="dxa"/>
          </w:tcPr>
          <w:p w14:paraId="2069AC80" w14:textId="3FDCB4BA" w:rsidR="00E12D75" w:rsidRPr="00F60500" w:rsidRDefault="00137A3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110B7189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F0F4FBC" w14:textId="06AF574F" w:rsidR="00E12D75" w:rsidRPr="00F60500" w:rsidRDefault="00137A3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700308</w:t>
            </w:r>
          </w:p>
        </w:tc>
      </w:tr>
      <w:tr w:rsidR="00E12D75" w:rsidRPr="00F60500" w14:paraId="16E89DB3" w14:textId="77777777" w:rsidTr="00E12D75">
        <w:tc>
          <w:tcPr>
            <w:tcW w:w="901" w:type="dxa"/>
          </w:tcPr>
          <w:p w14:paraId="16AD268F" w14:textId="19715F86" w:rsidR="00E12D75" w:rsidRPr="00F60500" w:rsidRDefault="00137A3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2895</w:t>
            </w:r>
          </w:p>
        </w:tc>
        <w:tc>
          <w:tcPr>
            <w:tcW w:w="3831" w:type="dxa"/>
          </w:tcPr>
          <w:p w14:paraId="0BACF0DA" w14:textId="3E431D98" w:rsidR="00E12D75" w:rsidRPr="00F60500" w:rsidRDefault="00137A3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O. R.</w:t>
            </w:r>
          </w:p>
        </w:tc>
        <w:tc>
          <w:tcPr>
            <w:tcW w:w="2209" w:type="dxa"/>
          </w:tcPr>
          <w:p w14:paraId="04A097D1" w14:textId="3B242F21" w:rsidR="00E12D75" w:rsidRPr="00F60500" w:rsidRDefault="00137A3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1FECDE61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D1C0495" w14:textId="0ECEE9CF" w:rsidR="00E12D75" w:rsidRPr="00F60500" w:rsidRDefault="00137A3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703201</w:t>
            </w:r>
          </w:p>
        </w:tc>
      </w:tr>
      <w:tr w:rsidR="00E12D75" w:rsidRPr="00F60500" w14:paraId="4A5D90BC" w14:textId="77777777" w:rsidTr="00E12D75">
        <w:tc>
          <w:tcPr>
            <w:tcW w:w="901" w:type="dxa"/>
          </w:tcPr>
          <w:p w14:paraId="74F6A022" w14:textId="24366B59" w:rsidR="00E12D75" w:rsidRPr="00F60500" w:rsidRDefault="00137A3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2896</w:t>
            </w:r>
          </w:p>
        </w:tc>
        <w:tc>
          <w:tcPr>
            <w:tcW w:w="3831" w:type="dxa"/>
          </w:tcPr>
          <w:p w14:paraId="346A3CD3" w14:textId="0F3154F8" w:rsidR="00E12D75" w:rsidRPr="00F60500" w:rsidRDefault="00137A3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S.</w:t>
            </w:r>
          </w:p>
        </w:tc>
        <w:tc>
          <w:tcPr>
            <w:tcW w:w="2209" w:type="dxa"/>
          </w:tcPr>
          <w:p w14:paraId="6AAC49E2" w14:textId="79073B82" w:rsidR="00E12D75" w:rsidRPr="00F60500" w:rsidRDefault="00137A3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6E9B5E22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97721EE" w14:textId="34C50221" w:rsidR="00E12D75" w:rsidRPr="00F60500" w:rsidRDefault="00137A3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700509</w:t>
            </w:r>
          </w:p>
        </w:tc>
      </w:tr>
      <w:tr w:rsidR="00E12D75" w:rsidRPr="00F60500" w14:paraId="286E3EE9" w14:textId="77777777" w:rsidTr="00E12D75">
        <w:tc>
          <w:tcPr>
            <w:tcW w:w="901" w:type="dxa"/>
          </w:tcPr>
          <w:p w14:paraId="02865E02" w14:textId="49C01E77" w:rsidR="00E12D75" w:rsidRPr="00F60500" w:rsidRDefault="00137A3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2897</w:t>
            </w:r>
          </w:p>
        </w:tc>
        <w:tc>
          <w:tcPr>
            <w:tcW w:w="3831" w:type="dxa"/>
          </w:tcPr>
          <w:p w14:paraId="77D120CE" w14:textId="4FB659F0" w:rsidR="00E12D75" w:rsidRPr="00F60500" w:rsidRDefault="0028124B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C. A. G.</w:t>
            </w:r>
          </w:p>
        </w:tc>
        <w:tc>
          <w:tcPr>
            <w:tcW w:w="2209" w:type="dxa"/>
          </w:tcPr>
          <w:p w14:paraId="2CE473E1" w14:textId="68141020" w:rsidR="00E12D75" w:rsidRPr="00F60500" w:rsidRDefault="0028124B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533E3EA7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5F66430" w14:textId="12F2C066" w:rsidR="00E12D75" w:rsidRPr="00F60500" w:rsidRDefault="0028124B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701805</w:t>
            </w:r>
          </w:p>
        </w:tc>
      </w:tr>
      <w:tr w:rsidR="00E12D75" w:rsidRPr="00F60500" w14:paraId="2CE2C375" w14:textId="77777777" w:rsidTr="00E12D75">
        <w:tc>
          <w:tcPr>
            <w:tcW w:w="901" w:type="dxa"/>
          </w:tcPr>
          <w:p w14:paraId="28703056" w14:textId="1F69D3B3" w:rsidR="00E12D75" w:rsidRPr="00F60500" w:rsidRDefault="00137A3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2898</w:t>
            </w:r>
          </w:p>
        </w:tc>
        <w:tc>
          <w:tcPr>
            <w:tcW w:w="3831" w:type="dxa"/>
          </w:tcPr>
          <w:p w14:paraId="72FB15DA" w14:textId="77E8DDC8" w:rsidR="00E12D75" w:rsidRPr="00F60500" w:rsidRDefault="0028124B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R. S.</w:t>
            </w:r>
          </w:p>
        </w:tc>
        <w:tc>
          <w:tcPr>
            <w:tcW w:w="2209" w:type="dxa"/>
          </w:tcPr>
          <w:p w14:paraId="25823865" w14:textId="7C22FF14" w:rsidR="00E12D75" w:rsidRPr="00F60500" w:rsidRDefault="0028124B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0FBA3943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6336626" w14:textId="467798C8" w:rsidR="00E12D75" w:rsidRPr="00F60500" w:rsidRDefault="0028124B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702305</w:t>
            </w:r>
          </w:p>
        </w:tc>
      </w:tr>
      <w:tr w:rsidR="00E12D75" w:rsidRPr="00F60500" w14:paraId="09243275" w14:textId="77777777" w:rsidTr="00E12D75">
        <w:tc>
          <w:tcPr>
            <w:tcW w:w="901" w:type="dxa"/>
          </w:tcPr>
          <w:p w14:paraId="12711887" w14:textId="49932E7E" w:rsidR="00E12D75" w:rsidRPr="00F60500" w:rsidRDefault="00137A3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2899</w:t>
            </w:r>
          </w:p>
        </w:tc>
        <w:tc>
          <w:tcPr>
            <w:tcW w:w="3831" w:type="dxa"/>
          </w:tcPr>
          <w:p w14:paraId="17C6AF4A" w14:textId="41339D1F" w:rsidR="00E12D75" w:rsidRPr="00F60500" w:rsidRDefault="0028124B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A. L.</w:t>
            </w:r>
          </w:p>
        </w:tc>
        <w:tc>
          <w:tcPr>
            <w:tcW w:w="2209" w:type="dxa"/>
          </w:tcPr>
          <w:p w14:paraId="3C3F5EDC" w14:textId="25D8FC6E" w:rsidR="00E12D75" w:rsidRPr="00F60500" w:rsidRDefault="0028124B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6626E181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CA60BEB" w14:textId="6B32EFA8" w:rsidR="00E12D75" w:rsidRPr="00F60500" w:rsidRDefault="0028124B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700007</w:t>
            </w:r>
          </w:p>
        </w:tc>
      </w:tr>
      <w:tr w:rsidR="00E12D75" w:rsidRPr="00F60500" w14:paraId="099D841C" w14:textId="77777777" w:rsidTr="00E12D75">
        <w:tc>
          <w:tcPr>
            <w:tcW w:w="901" w:type="dxa"/>
          </w:tcPr>
          <w:p w14:paraId="4CB05E30" w14:textId="60FB910A" w:rsidR="00E12D75" w:rsidRPr="00F60500" w:rsidRDefault="00137A3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2900</w:t>
            </w:r>
          </w:p>
        </w:tc>
        <w:tc>
          <w:tcPr>
            <w:tcW w:w="3831" w:type="dxa"/>
          </w:tcPr>
          <w:p w14:paraId="251A2D4F" w14:textId="4E558660" w:rsidR="00E12D75" w:rsidRPr="00F60500" w:rsidRDefault="0028124B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C. E. A. A.</w:t>
            </w:r>
          </w:p>
        </w:tc>
        <w:tc>
          <w:tcPr>
            <w:tcW w:w="2209" w:type="dxa"/>
          </w:tcPr>
          <w:p w14:paraId="7848E951" w14:textId="2AD79BA0" w:rsidR="00E12D75" w:rsidRPr="00F60500" w:rsidRDefault="0028124B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202BBC6B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8E80F3D" w14:textId="23154994" w:rsidR="00E12D75" w:rsidRPr="00F60500" w:rsidRDefault="0028124B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706307</w:t>
            </w:r>
          </w:p>
        </w:tc>
      </w:tr>
      <w:tr w:rsidR="00E12D75" w:rsidRPr="00F60500" w14:paraId="56B4385F" w14:textId="77777777" w:rsidTr="00E12D75">
        <w:tc>
          <w:tcPr>
            <w:tcW w:w="901" w:type="dxa"/>
          </w:tcPr>
          <w:p w14:paraId="7AE1DDB1" w14:textId="1E1B6414" w:rsidR="00E12D75" w:rsidRPr="00F60500" w:rsidRDefault="00137A3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2901</w:t>
            </w:r>
          </w:p>
        </w:tc>
        <w:tc>
          <w:tcPr>
            <w:tcW w:w="3831" w:type="dxa"/>
          </w:tcPr>
          <w:p w14:paraId="4602BFFE" w14:textId="45D94A04" w:rsidR="00E12D75" w:rsidRPr="00F60500" w:rsidRDefault="0028124B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V. L. V.</w:t>
            </w:r>
          </w:p>
        </w:tc>
        <w:tc>
          <w:tcPr>
            <w:tcW w:w="2209" w:type="dxa"/>
          </w:tcPr>
          <w:p w14:paraId="728C544E" w14:textId="065F6BBC" w:rsidR="00E12D75" w:rsidRPr="00F60500" w:rsidRDefault="0028124B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0C8B16CC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EF6374C" w14:textId="6247CB57" w:rsidR="00E12D75" w:rsidRPr="00F60500" w:rsidRDefault="0028124B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700003</w:t>
            </w:r>
          </w:p>
        </w:tc>
      </w:tr>
      <w:tr w:rsidR="00E12D75" w:rsidRPr="00F60500" w14:paraId="0DF43B66" w14:textId="77777777" w:rsidTr="00E12D75">
        <w:tc>
          <w:tcPr>
            <w:tcW w:w="901" w:type="dxa"/>
          </w:tcPr>
          <w:p w14:paraId="5AE38594" w14:textId="41CE39E2" w:rsidR="00E12D75" w:rsidRPr="00F60500" w:rsidRDefault="00137A3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2902</w:t>
            </w:r>
          </w:p>
        </w:tc>
        <w:tc>
          <w:tcPr>
            <w:tcW w:w="3831" w:type="dxa"/>
          </w:tcPr>
          <w:p w14:paraId="65885C46" w14:textId="5378DE9B" w:rsidR="00E12D75" w:rsidRPr="00F60500" w:rsidRDefault="0028124B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W. M. P.</w:t>
            </w:r>
          </w:p>
        </w:tc>
        <w:tc>
          <w:tcPr>
            <w:tcW w:w="2209" w:type="dxa"/>
          </w:tcPr>
          <w:p w14:paraId="3B48DDA5" w14:textId="0BBF78E8" w:rsidR="00E12D75" w:rsidRPr="00F60500" w:rsidRDefault="0028124B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756BD236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46C6890" w14:textId="174AF1CE" w:rsidR="00E12D75" w:rsidRPr="00F60500" w:rsidRDefault="0028124B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700307</w:t>
            </w:r>
          </w:p>
        </w:tc>
      </w:tr>
      <w:tr w:rsidR="00E12D75" w:rsidRPr="00F60500" w14:paraId="55E7DD11" w14:textId="77777777" w:rsidTr="00E12D75">
        <w:tc>
          <w:tcPr>
            <w:tcW w:w="901" w:type="dxa"/>
          </w:tcPr>
          <w:p w14:paraId="6D977EC9" w14:textId="34C83E3A" w:rsidR="00E12D75" w:rsidRPr="00F60500" w:rsidRDefault="00137A3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2903</w:t>
            </w:r>
          </w:p>
        </w:tc>
        <w:tc>
          <w:tcPr>
            <w:tcW w:w="3831" w:type="dxa"/>
          </w:tcPr>
          <w:p w14:paraId="67E7D0D7" w14:textId="070EF5BF" w:rsidR="00E12D75" w:rsidRPr="00F60500" w:rsidRDefault="0028124B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L. B.</w:t>
            </w:r>
          </w:p>
        </w:tc>
        <w:tc>
          <w:tcPr>
            <w:tcW w:w="2209" w:type="dxa"/>
          </w:tcPr>
          <w:p w14:paraId="4343B0A1" w14:textId="04A7F77E" w:rsidR="00E12D75" w:rsidRPr="00F60500" w:rsidRDefault="0028124B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16DBF93E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FF57074" w14:textId="6B95B1A9" w:rsidR="00E12D75" w:rsidRPr="00F60500" w:rsidRDefault="0028124B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706808</w:t>
            </w:r>
          </w:p>
        </w:tc>
      </w:tr>
      <w:tr w:rsidR="00E12D75" w:rsidRPr="00F60500" w14:paraId="6F7AA518" w14:textId="77777777" w:rsidTr="00E12D75">
        <w:tc>
          <w:tcPr>
            <w:tcW w:w="901" w:type="dxa"/>
          </w:tcPr>
          <w:p w14:paraId="3B18C798" w14:textId="78FC43FB" w:rsidR="00E12D75" w:rsidRPr="00F60500" w:rsidRDefault="00137A3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2904</w:t>
            </w:r>
          </w:p>
        </w:tc>
        <w:tc>
          <w:tcPr>
            <w:tcW w:w="3831" w:type="dxa"/>
          </w:tcPr>
          <w:p w14:paraId="40ADD3B5" w14:textId="14310E4F" w:rsidR="00E12D75" w:rsidRPr="00F60500" w:rsidRDefault="0028124B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L. K.</w:t>
            </w:r>
          </w:p>
        </w:tc>
        <w:tc>
          <w:tcPr>
            <w:tcW w:w="2209" w:type="dxa"/>
          </w:tcPr>
          <w:p w14:paraId="679F9726" w14:textId="65DF471B" w:rsidR="00E12D75" w:rsidRPr="00F60500" w:rsidRDefault="0028124B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7076892F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E79BDFF" w14:textId="5F3888DC" w:rsidR="00E12D75" w:rsidRPr="00F60500" w:rsidRDefault="0028124B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701303</w:t>
            </w:r>
          </w:p>
        </w:tc>
      </w:tr>
      <w:tr w:rsidR="00E12D75" w:rsidRPr="00F60500" w14:paraId="211CA9C2" w14:textId="77777777" w:rsidTr="00E12D75">
        <w:tc>
          <w:tcPr>
            <w:tcW w:w="901" w:type="dxa"/>
          </w:tcPr>
          <w:p w14:paraId="4F1C722B" w14:textId="101CBDA7" w:rsidR="00E12D75" w:rsidRPr="00F60500" w:rsidRDefault="00137A3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2905</w:t>
            </w:r>
          </w:p>
        </w:tc>
        <w:tc>
          <w:tcPr>
            <w:tcW w:w="3831" w:type="dxa"/>
          </w:tcPr>
          <w:p w14:paraId="1154BD8E" w14:textId="4CED6769" w:rsidR="00E12D75" w:rsidRPr="00F60500" w:rsidRDefault="0028124B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E. F. P.</w:t>
            </w:r>
          </w:p>
        </w:tc>
        <w:tc>
          <w:tcPr>
            <w:tcW w:w="2209" w:type="dxa"/>
          </w:tcPr>
          <w:p w14:paraId="7AF8B392" w14:textId="1F0029E2" w:rsidR="00E12D75" w:rsidRPr="00F60500" w:rsidRDefault="0028124B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320DD0B7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70CCCE1" w14:textId="0B460E74" w:rsidR="00E12D75" w:rsidRPr="00F60500" w:rsidRDefault="0028124B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700009</w:t>
            </w:r>
          </w:p>
        </w:tc>
      </w:tr>
      <w:tr w:rsidR="00E12D75" w:rsidRPr="003D7C3F" w14:paraId="3BB05DB6" w14:textId="77777777" w:rsidTr="00E12D75">
        <w:tc>
          <w:tcPr>
            <w:tcW w:w="901" w:type="dxa"/>
          </w:tcPr>
          <w:p w14:paraId="63A93F08" w14:textId="57571366" w:rsidR="00E12D75" w:rsidRPr="003D7C3F" w:rsidRDefault="00137A3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2906</w:t>
            </w:r>
          </w:p>
        </w:tc>
        <w:tc>
          <w:tcPr>
            <w:tcW w:w="3831" w:type="dxa"/>
          </w:tcPr>
          <w:p w14:paraId="6EE401A7" w14:textId="76DEDB8A" w:rsidR="00E12D75" w:rsidRPr="003D7C3F" w:rsidRDefault="0028124B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R. S.</w:t>
            </w:r>
          </w:p>
        </w:tc>
        <w:tc>
          <w:tcPr>
            <w:tcW w:w="2209" w:type="dxa"/>
          </w:tcPr>
          <w:p w14:paraId="3C204526" w14:textId="6EECDCFC" w:rsidR="00E12D75" w:rsidRPr="003D7C3F" w:rsidRDefault="0028124B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3D09A8C8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69CE2AA" w14:textId="1A29989C" w:rsidR="00E12D75" w:rsidRPr="003D7C3F" w:rsidRDefault="0028124B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707608</w:t>
            </w:r>
          </w:p>
        </w:tc>
      </w:tr>
      <w:tr w:rsidR="00E12D75" w:rsidRPr="003D7C3F" w14:paraId="4BB43BA5" w14:textId="77777777" w:rsidTr="00E12D75">
        <w:tc>
          <w:tcPr>
            <w:tcW w:w="901" w:type="dxa"/>
          </w:tcPr>
          <w:p w14:paraId="7807F3AB" w14:textId="552591CF" w:rsidR="00E12D75" w:rsidRPr="003D7C3F" w:rsidRDefault="00137A3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2907</w:t>
            </w:r>
          </w:p>
        </w:tc>
        <w:tc>
          <w:tcPr>
            <w:tcW w:w="3831" w:type="dxa"/>
          </w:tcPr>
          <w:p w14:paraId="641BDE2E" w14:textId="4047FC29" w:rsidR="00E12D75" w:rsidRPr="003D7C3F" w:rsidRDefault="0028124B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F. S.</w:t>
            </w:r>
          </w:p>
        </w:tc>
        <w:tc>
          <w:tcPr>
            <w:tcW w:w="2209" w:type="dxa"/>
          </w:tcPr>
          <w:p w14:paraId="1C277CAE" w14:textId="771F9E02" w:rsidR="00E12D75" w:rsidRPr="003D7C3F" w:rsidRDefault="0028124B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31E6DD41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0C2C961" w14:textId="1FFC862A" w:rsidR="00E12D75" w:rsidRPr="003D7C3F" w:rsidRDefault="0028124B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708702</w:t>
            </w:r>
          </w:p>
        </w:tc>
      </w:tr>
      <w:tr w:rsidR="00E12D75" w:rsidRPr="003D7C3F" w14:paraId="02750E37" w14:textId="77777777" w:rsidTr="00E12D75">
        <w:tc>
          <w:tcPr>
            <w:tcW w:w="901" w:type="dxa"/>
          </w:tcPr>
          <w:p w14:paraId="5C6105A1" w14:textId="077D7C80" w:rsidR="00E12D75" w:rsidRPr="003D7C3F" w:rsidRDefault="00137A3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2908</w:t>
            </w:r>
          </w:p>
        </w:tc>
        <w:tc>
          <w:tcPr>
            <w:tcW w:w="3831" w:type="dxa"/>
          </w:tcPr>
          <w:p w14:paraId="1121CAE2" w14:textId="5B00A74A" w:rsidR="00E12D75" w:rsidRPr="003D7C3F" w:rsidRDefault="0028124B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L. J.</w:t>
            </w:r>
          </w:p>
        </w:tc>
        <w:tc>
          <w:tcPr>
            <w:tcW w:w="2209" w:type="dxa"/>
          </w:tcPr>
          <w:p w14:paraId="5870E7F6" w14:textId="6C36D7E0" w:rsidR="00E12D75" w:rsidRPr="003D7C3F" w:rsidRDefault="0028124B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7E7FBA7B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521F307" w14:textId="4F973676" w:rsidR="00E12D75" w:rsidRPr="003D7C3F" w:rsidRDefault="0028124B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702409</w:t>
            </w:r>
          </w:p>
        </w:tc>
      </w:tr>
      <w:tr w:rsidR="00E12D75" w:rsidRPr="003D7C3F" w14:paraId="3CDA04D0" w14:textId="77777777" w:rsidTr="00E12D75">
        <w:tc>
          <w:tcPr>
            <w:tcW w:w="901" w:type="dxa"/>
          </w:tcPr>
          <w:p w14:paraId="5FAF1012" w14:textId="776DE32D" w:rsidR="00E12D75" w:rsidRPr="003D7C3F" w:rsidRDefault="00137A3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2909</w:t>
            </w:r>
          </w:p>
        </w:tc>
        <w:tc>
          <w:tcPr>
            <w:tcW w:w="3831" w:type="dxa"/>
          </w:tcPr>
          <w:p w14:paraId="5A08764E" w14:textId="36642C76" w:rsidR="00E12D75" w:rsidRPr="003D7C3F" w:rsidRDefault="0028124B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S. M.</w:t>
            </w:r>
          </w:p>
        </w:tc>
        <w:tc>
          <w:tcPr>
            <w:tcW w:w="2209" w:type="dxa"/>
          </w:tcPr>
          <w:p w14:paraId="11AF712B" w14:textId="2A0D206B" w:rsidR="00E12D75" w:rsidRPr="003D7C3F" w:rsidRDefault="0028124B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12954881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40B3417" w14:textId="5D2FF50A" w:rsidR="00E12D75" w:rsidRPr="003D7C3F" w:rsidRDefault="0028124B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701108</w:t>
            </w:r>
          </w:p>
        </w:tc>
      </w:tr>
      <w:tr w:rsidR="00E12D75" w:rsidRPr="003D7C3F" w14:paraId="6655C3B2" w14:textId="77777777" w:rsidTr="00E12D75">
        <w:tc>
          <w:tcPr>
            <w:tcW w:w="901" w:type="dxa"/>
          </w:tcPr>
          <w:p w14:paraId="12F76AB8" w14:textId="7E0E9A04" w:rsidR="00E12D75" w:rsidRPr="003D7C3F" w:rsidRDefault="00137A3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2910</w:t>
            </w:r>
          </w:p>
        </w:tc>
        <w:tc>
          <w:tcPr>
            <w:tcW w:w="3831" w:type="dxa"/>
          </w:tcPr>
          <w:p w14:paraId="38C5CF70" w14:textId="566F1992" w:rsidR="00E12D75" w:rsidRPr="003D7C3F" w:rsidRDefault="0028124B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D. R. A.</w:t>
            </w:r>
          </w:p>
        </w:tc>
        <w:tc>
          <w:tcPr>
            <w:tcW w:w="2209" w:type="dxa"/>
          </w:tcPr>
          <w:p w14:paraId="17B3D72D" w14:textId="56706189" w:rsidR="00E12D75" w:rsidRPr="003D7C3F" w:rsidRDefault="0028124B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6952AADE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371F877" w14:textId="1406F4F2" w:rsidR="00E12D75" w:rsidRPr="003D7C3F" w:rsidRDefault="0028124B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706508</w:t>
            </w:r>
          </w:p>
        </w:tc>
      </w:tr>
      <w:tr w:rsidR="00E12D75" w:rsidRPr="003D7C3F" w14:paraId="337921BF" w14:textId="77777777" w:rsidTr="00E12D75">
        <w:tc>
          <w:tcPr>
            <w:tcW w:w="901" w:type="dxa"/>
          </w:tcPr>
          <w:p w14:paraId="03417509" w14:textId="74B3A2BF" w:rsidR="00E12D75" w:rsidRPr="003D7C3F" w:rsidRDefault="00137A3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2911</w:t>
            </w:r>
          </w:p>
        </w:tc>
        <w:tc>
          <w:tcPr>
            <w:tcW w:w="3831" w:type="dxa"/>
          </w:tcPr>
          <w:p w14:paraId="013386EE" w14:textId="6578EA53" w:rsidR="00E12D75" w:rsidRPr="003D7C3F" w:rsidRDefault="0028124B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A. N.</w:t>
            </w:r>
          </w:p>
        </w:tc>
        <w:tc>
          <w:tcPr>
            <w:tcW w:w="2209" w:type="dxa"/>
          </w:tcPr>
          <w:p w14:paraId="30CC15D5" w14:textId="07382E39" w:rsidR="00E12D75" w:rsidRPr="003D7C3F" w:rsidRDefault="0028124B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206E4DCA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2AAF4AB" w14:textId="16F88322" w:rsidR="00E12D75" w:rsidRPr="003D7C3F" w:rsidRDefault="0028124B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708205</w:t>
            </w:r>
          </w:p>
        </w:tc>
      </w:tr>
      <w:tr w:rsidR="00E12D75" w:rsidRPr="003D7C3F" w14:paraId="57319B9D" w14:textId="77777777" w:rsidTr="00E12D75">
        <w:tc>
          <w:tcPr>
            <w:tcW w:w="901" w:type="dxa"/>
          </w:tcPr>
          <w:p w14:paraId="49106178" w14:textId="77D5A62F" w:rsidR="00E12D75" w:rsidRPr="003D7C3F" w:rsidRDefault="00137A3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2912</w:t>
            </w:r>
          </w:p>
        </w:tc>
        <w:tc>
          <w:tcPr>
            <w:tcW w:w="3831" w:type="dxa"/>
          </w:tcPr>
          <w:p w14:paraId="14782492" w14:textId="3DC6B611" w:rsidR="00E12D75" w:rsidRPr="003D7C3F" w:rsidRDefault="0028124B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O. N. L.</w:t>
            </w:r>
          </w:p>
        </w:tc>
        <w:tc>
          <w:tcPr>
            <w:tcW w:w="2209" w:type="dxa"/>
          </w:tcPr>
          <w:p w14:paraId="601F9EB3" w14:textId="7896200A" w:rsidR="00E12D75" w:rsidRPr="003D7C3F" w:rsidRDefault="0028124B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38181291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E8D20D7" w14:textId="4E823590" w:rsidR="00E12D75" w:rsidRPr="003D7C3F" w:rsidRDefault="0028124B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701803</w:t>
            </w:r>
          </w:p>
        </w:tc>
      </w:tr>
      <w:tr w:rsidR="00E12D75" w:rsidRPr="003D7C3F" w14:paraId="14D45ADA" w14:textId="77777777" w:rsidTr="00E12D75">
        <w:tc>
          <w:tcPr>
            <w:tcW w:w="901" w:type="dxa"/>
          </w:tcPr>
          <w:p w14:paraId="252BC921" w14:textId="7E8E87CA" w:rsidR="00E12D75" w:rsidRPr="003D7C3F" w:rsidRDefault="00137A3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2913</w:t>
            </w:r>
          </w:p>
        </w:tc>
        <w:tc>
          <w:tcPr>
            <w:tcW w:w="3831" w:type="dxa"/>
          </w:tcPr>
          <w:p w14:paraId="1BCFAA77" w14:textId="1FF7C627" w:rsidR="00E12D75" w:rsidRPr="003D7C3F" w:rsidRDefault="0028124B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F. S.</w:t>
            </w:r>
          </w:p>
        </w:tc>
        <w:tc>
          <w:tcPr>
            <w:tcW w:w="2209" w:type="dxa"/>
          </w:tcPr>
          <w:p w14:paraId="08CB68E8" w14:textId="5E40B844" w:rsidR="00E12D75" w:rsidRPr="003D7C3F" w:rsidRDefault="0028124B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7E843F4E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27D87ED" w14:textId="39EE298E" w:rsidR="00E12D75" w:rsidRPr="003D7C3F" w:rsidRDefault="0028124B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702602</w:t>
            </w:r>
          </w:p>
        </w:tc>
      </w:tr>
      <w:tr w:rsidR="00E12D75" w:rsidRPr="003D7C3F" w14:paraId="2D004FD4" w14:textId="77777777" w:rsidTr="00E12D75">
        <w:tc>
          <w:tcPr>
            <w:tcW w:w="901" w:type="dxa"/>
          </w:tcPr>
          <w:p w14:paraId="31AE292C" w14:textId="756A8C4C" w:rsidR="00E12D75" w:rsidRPr="003D7C3F" w:rsidRDefault="00137A3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2914</w:t>
            </w:r>
          </w:p>
        </w:tc>
        <w:tc>
          <w:tcPr>
            <w:tcW w:w="3831" w:type="dxa"/>
          </w:tcPr>
          <w:p w14:paraId="016E5DDF" w14:textId="0D7F7A7A" w:rsidR="00E12D75" w:rsidRPr="003D7C3F" w:rsidRDefault="0028124B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A. S.</w:t>
            </w:r>
          </w:p>
        </w:tc>
        <w:tc>
          <w:tcPr>
            <w:tcW w:w="2209" w:type="dxa"/>
          </w:tcPr>
          <w:p w14:paraId="0213E22C" w14:textId="5EDB6BFC" w:rsidR="00E12D75" w:rsidRPr="003D7C3F" w:rsidRDefault="0028124B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4FD86144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B184448" w14:textId="637AECFA" w:rsidR="00E12D75" w:rsidRPr="003D7C3F" w:rsidRDefault="0028124B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704203</w:t>
            </w:r>
          </w:p>
        </w:tc>
      </w:tr>
      <w:tr w:rsidR="00E12D75" w:rsidRPr="003D7C3F" w14:paraId="55BF5023" w14:textId="77777777" w:rsidTr="00E12D75">
        <w:tc>
          <w:tcPr>
            <w:tcW w:w="901" w:type="dxa"/>
          </w:tcPr>
          <w:p w14:paraId="00035169" w14:textId="4ED4A58E" w:rsidR="00E12D75" w:rsidRPr="003D7C3F" w:rsidRDefault="00137A3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2915</w:t>
            </w:r>
          </w:p>
        </w:tc>
        <w:tc>
          <w:tcPr>
            <w:tcW w:w="3831" w:type="dxa"/>
          </w:tcPr>
          <w:p w14:paraId="1A56D102" w14:textId="5DFF8531" w:rsidR="00E12D75" w:rsidRPr="003D7C3F" w:rsidRDefault="0028124B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F.</w:t>
            </w:r>
          </w:p>
        </w:tc>
        <w:tc>
          <w:tcPr>
            <w:tcW w:w="2209" w:type="dxa"/>
          </w:tcPr>
          <w:p w14:paraId="0F9D057C" w14:textId="4961CCA6" w:rsidR="00E12D75" w:rsidRPr="003D7C3F" w:rsidRDefault="0028124B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15E8197D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4268B6C" w14:textId="3FEB4F3D" w:rsidR="00E12D75" w:rsidRPr="003D7C3F" w:rsidRDefault="0028124B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700806</w:t>
            </w:r>
          </w:p>
        </w:tc>
      </w:tr>
      <w:tr w:rsidR="00E12D75" w:rsidRPr="003D7C3F" w14:paraId="14A30331" w14:textId="77777777" w:rsidTr="00E12D75">
        <w:tc>
          <w:tcPr>
            <w:tcW w:w="901" w:type="dxa"/>
          </w:tcPr>
          <w:p w14:paraId="2772431E" w14:textId="13AAFC8B" w:rsidR="00E12D75" w:rsidRPr="003D7C3F" w:rsidRDefault="00137A3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2916</w:t>
            </w:r>
          </w:p>
        </w:tc>
        <w:tc>
          <w:tcPr>
            <w:tcW w:w="3831" w:type="dxa"/>
          </w:tcPr>
          <w:p w14:paraId="6585A35F" w14:textId="7141B4DC" w:rsidR="00E12D75" w:rsidRPr="003D7C3F" w:rsidRDefault="0028124B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V. F.</w:t>
            </w:r>
          </w:p>
        </w:tc>
        <w:tc>
          <w:tcPr>
            <w:tcW w:w="2209" w:type="dxa"/>
          </w:tcPr>
          <w:p w14:paraId="52D96CAC" w14:textId="4EA65284" w:rsidR="00E12D75" w:rsidRPr="003D7C3F" w:rsidRDefault="0028124B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7A2AD14E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7ACA0D5" w14:textId="33F55397" w:rsidR="00E12D75" w:rsidRPr="003D7C3F" w:rsidRDefault="0028124B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702809</w:t>
            </w:r>
          </w:p>
        </w:tc>
      </w:tr>
      <w:tr w:rsidR="00E12D75" w:rsidRPr="003D7C3F" w14:paraId="107D2880" w14:textId="77777777" w:rsidTr="00E12D75">
        <w:tc>
          <w:tcPr>
            <w:tcW w:w="901" w:type="dxa"/>
          </w:tcPr>
          <w:p w14:paraId="4CBE3349" w14:textId="70099B5A" w:rsidR="00E12D75" w:rsidRPr="003D7C3F" w:rsidRDefault="00137A3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2917</w:t>
            </w:r>
          </w:p>
        </w:tc>
        <w:tc>
          <w:tcPr>
            <w:tcW w:w="3831" w:type="dxa"/>
          </w:tcPr>
          <w:p w14:paraId="37C2521C" w14:textId="326507B2" w:rsidR="00E12D75" w:rsidRPr="003D7C3F" w:rsidRDefault="0028124B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F. F.</w:t>
            </w:r>
          </w:p>
        </w:tc>
        <w:tc>
          <w:tcPr>
            <w:tcW w:w="2209" w:type="dxa"/>
          </w:tcPr>
          <w:p w14:paraId="34D4C6CD" w14:textId="2F70E8A6" w:rsidR="00E12D75" w:rsidRPr="003D7C3F" w:rsidRDefault="0028124B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61DB7D03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C57D46D" w14:textId="19EDEC25" w:rsidR="00E12D75" w:rsidRPr="003D7C3F" w:rsidRDefault="0028124B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706505</w:t>
            </w:r>
          </w:p>
        </w:tc>
      </w:tr>
      <w:tr w:rsidR="00E12D75" w:rsidRPr="003D7C3F" w14:paraId="493277A2" w14:textId="77777777" w:rsidTr="00E12D75">
        <w:tc>
          <w:tcPr>
            <w:tcW w:w="901" w:type="dxa"/>
          </w:tcPr>
          <w:p w14:paraId="2C87743E" w14:textId="6F253738" w:rsidR="00E12D75" w:rsidRPr="003D7C3F" w:rsidRDefault="00137A3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2918</w:t>
            </w:r>
          </w:p>
        </w:tc>
        <w:tc>
          <w:tcPr>
            <w:tcW w:w="3831" w:type="dxa"/>
          </w:tcPr>
          <w:p w14:paraId="63833BC6" w14:textId="5C70A2CB" w:rsidR="00E12D75" w:rsidRPr="003D7C3F" w:rsidRDefault="0028124B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F. E. B.</w:t>
            </w:r>
          </w:p>
        </w:tc>
        <w:tc>
          <w:tcPr>
            <w:tcW w:w="2209" w:type="dxa"/>
          </w:tcPr>
          <w:p w14:paraId="3C98FF2F" w14:textId="6D911AAF" w:rsidR="00E12D75" w:rsidRPr="003D7C3F" w:rsidRDefault="0028124B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54828943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ED8AB5A" w14:textId="14B39CCC" w:rsidR="00E12D75" w:rsidRPr="003D7C3F" w:rsidRDefault="0028124B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703402</w:t>
            </w:r>
          </w:p>
        </w:tc>
      </w:tr>
      <w:tr w:rsidR="00E12D75" w:rsidRPr="003D7C3F" w14:paraId="03B1D6F4" w14:textId="77777777" w:rsidTr="00E12D75">
        <w:tc>
          <w:tcPr>
            <w:tcW w:w="901" w:type="dxa"/>
          </w:tcPr>
          <w:p w14:paraId="302456D2" w14:textId="20303180" w:rsidR="00E12D75" w:rsidRPr="003D7C3F" w:rsidRDefault="00137A3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2919</w:t>
            </w:r>
          </w:p>
        </w:tc>
        <w:tc>
          <w:tcPr>
            <w:tcW w:w="3831" w:type="dxa"/>
          </w:tcPr>
          <w:p w14:paraId="7D238F60" w14:textId="01025198" w:rsidR="00E12D75" w:rsidRPr="003D7C3F" w:rsidRDefault="0028124B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O. S.</w:t>
            </w:r>
          </w:p>
        </w:tc>
        <w:tc>
          <w:tcPr>
            <w:tcW w:w="2209" w:type="dxa"/>
          </w:tcPr>
          <w:p w14:paraId="584054F4" w14:textId="49CD36BB" w:rsidR="00E12D75" w:rsidRPr="003D7C3F" w:rsidRDefault="0028124B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3707F0E1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6B0B238" w14:textId="634AEAB9" w:rsidR="00E12D75" w:rsidRPr="003D7C3F" w:rsidRDefault="0028124B" w:rsidP="0028124B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704803</w:t>
            </w:r>
          </w:p>
        </w:tc>
      </w:tr>
      <w:tr w:rsidR="00E12D75" w:rsidRPr="003D7C3F" w14:paraId="149F5851" w14:textId="77777777" w:rsidTr="00E12D75">
        <w:tc>
          <w:tcPr>
            <w:tcW w:w="901" w:type="dxa"/>
          </w:tcPr>
          <w:p w14:paraId="5890027D" w14:textId="024B34AE" w:rsidR="00E12D75" w:rsidRPr="003D7C3F" w:rsidRDefault="00137A3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2920</w:t>
            </w:r>
          </w:p>
        </w:tc>
        <w:tc>
          <w:tcPr>
            <w:tcW w:w="3831" w:type="dxa"/>
          </w:tcPr>
          <w:p w14:paraId="27BC69ED" w14:textId="104C7679" w:rsidR="00E12D75" w:rsidRPr="003D7C3F" w:rsidRDefault="0028124B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V. C. F.</w:t>
            </w:r>
          </w:p>
        </w:tc>
        <w:tc>
          <w:tcPr>
            <w:tcW w:w="2209" w:type="dxa"/>
          </w:tcPr>
          <w:p w14:paraId="02386DE3" w14:textId="59B40353" w:rsidR="00E12D75" w:rsidRPr="003D7C3F" w:rsidRDefault="0028124B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49DC4733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2A4500A" w14:textId="5A8F98AD" w:rsidR="00E12D75" w:rsidRPr="003D7C3F" w:rsidRDefault="0028124B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702304</w:t>
            </w:r>
          </w:p>
        </w:tc>
      </w:tr>
      <w:tr w:rsidR="00E12D75" w:rsidRPr="003D7C3F" w14:paraId="53698182" w14:textId="77777777" w:rsidTr="00E12D75">
        <w:tc>
          <w:tcPr>
            <w:tcW w:w="901" w:type="dxa"/>
          </w:tcPr>
          <w:p w14:paraId="400BD63F" w14:textId="4BA458BF" w:rsidR="00E12D75" w:rsidRPr="003D7C3F" w:rsidRDefault="00137A3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2921</w:t>
            </w:r>
          </w:p>
        </w:tc>
        <w:tc>
          <w:tcPr>
            <w:tcW w:w="3831" w:type="dxa"/>
          </w:tcPr>
          <w:p w14:paraId="2126F8EB" w14:textId="027AB000" w:rsidR="00E12D75" w:rsidRPr="003D7C3F" w:rsidRDefault="0028124B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S. D.</w:t>
            </w:r>
          </w:p>
        </w:tc>
        <w:tc>
          <w:tcPr>
            <w:tcW w:w="2209" w:type="dxa"/>
          </w:tcPr>
          <w:p w14:paraId="6F281487" w14:textId="42F32A2A" w:rsidR="00E12D75" w:rsidRPr="003D7C3F" w:rsidRDefault="0028124B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6FA871FB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C299C9A" w14:textId="39A2CF02" w:rsidR="00E12D75" w:rsidRPr="003D7C3F" w:rsidRDefault="0028124B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702608</w:t>
            </w:r>
          </w:p>
        </w:tc>
      </w:tr>
      <w:tr w:rsidR="00E12D75" w:rsidRPr="003D7C3F" w14:paraId="69430AB3" w14:textId="77777777" w:rsidTr="00E12D75">
        <w:tc>
          <w:tcPr>
            <w:tcW w:w="901" w:type="dxa"/>
          </w:tcPr>
          <w:p w14:paraId="119A2F99" w14:textId="27E6F027" w:rsidR="00E12D75" w:rsidRPr="003D7C3F" w:rsidRDefault="00137A3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2922</w:t>
            </w:r>
          </w:p>
        </w:tc>
        <w:tc>
          <w:tcPr>
            <w:tcW w:w="3831" w:type="dxa"/>
          </w:tcPr>
          <w:p w14:paraId="6320AC1D" w14:textId="67561A93" w:rsidR="00E12D75" w:rsidRPr="003D7C3F" w:rsidRDefault="0028124B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D.</w:t>
            </w:r>
          </w:p>
        </w:tc>
        <w:tc>
          <w:tcPr>
            <w:tcW w:w="2209" w:type="dxa"/>
          </w:tcPr>
          <w:p w14:paraId="7777C2D4" w14:textId="2E3C5DF0" w:rsidR="00E12D75" w:rsidRPr="003D7C3F" w:rsidRDefault="0028124B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487A273E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140427A" w14:textId="494244A6" w:rsidR="00E12D75" w:rsidRPr="003D7C3F" w:rsidRDefault="0028124B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701208</w:t>
            </w:r>
          </w:p>
        </w:tc>
      </w:tr>
      <w:tr w:rsidR="00E12D75" w:rsidRPr="00F60500" w14:paraId="35355709" w14:textId="77777777" w:rsidTr="00E12D75">
        <w:tc>
          <w:tcPr>
            <w:tcW w:w="901" w:type="dxa"/>
          </w:tcPr>
          <w:p w14:paraId="6930908C" w14:textId="7CE352B0" w:rsidR="00E12D75" w:rsidRPr="00F60500" w:rsidRDefault="00137A3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2923</w:t>
            </w:r>
          </w:p>
        </w:tc>
        <w:tc>
          <w:tcPr>
            <w:tcW w:w="3831" w:type="dxa"/>
          </w:tcPr>
          <w:p w14:paraId="07263809" w14:textId="23D5A710" w:rsidR="00E12D75" w:rsidRPr="00F60500" w:rsidRDefault="00E0696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H. S. S.</w:t>
            </w:r>
          </w:p>
        </w:tc>
        <w:tc>
          <w:tcPr>
            <w:tcW w:w="2209" w:type="dxa"/>
          </w:tcPr>
          <w:p w14:paraId="60405755" w14:textId="7C5DE2CA" w:rsidR="00E12D75" w:rsidRPr="00F60500" w:rsidRDefault="00E0696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1F633C36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D099F69" w14:textId="7F53C376" w:rsidR="00E12D75" w:rsidRPr="00F60500" w:rsidRDefault="00E0696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702804</w:t>
            </w:r>
          </w:p>
        </w:tc>
      </w:tr>
      <w:tr w:rsidR="00E12D75" w:rsidRPr="00F60500" w14:paraId="4125F4D7" w14:textId="77777777" w:rsidTr="00E12D75">
        <w:tc>
          <w:tcPr>
            <w:tcW w:w="901" w:type="dxa"/>
          </w:tcPr>
          <w:p w14:paraId="5A58D094" w14:textId="3509B33B" w:rsidR="00E12D75" w:rsidRPr="00F60500" w:rsidRDefault="0028124B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2924</w:t>
            </w:r>
          </w:p>
        </w:tc>
        <w:tc>
          <w:tcPr>
            <w:tcW w:w="3831" w:type="dxa"/>
          </w:tcPr>
          <w:p w14:paraId="1C46B594" w14:textId="3723ED81" w:rsidR="00E12D75" w:rsidRPr="00F60500" w:rsidRDefault="00E0696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C. S.</w:t>
            </w:r>
          </w:p>
        </w:tc>
        <w:tc>
          <w:tcPr>
            <w:tcW w:w="2209" w:type="dxa"/>
          </w:tcPr>
          <w:p w14:paraId="5FB0B340" w14:textId="5F97EC9A" w:rsidR="00E12D75" w:rsidRPr="00F60500" w:rsidRDefault="00E0696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18D978D7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9FD9ABB" w14:textId="17A7CAC8" w:rsidR="00E12D75" w:rsidRPr="00F60500" w:rsidRDefault="00E0696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708201</w:t>
            </w:r>
          </w:p>
        </w:tc>
      </w:tr>
      <w:tr w:rsidR="00E12D75" w:rsidRPr="00F60500" w14:paraId="08C2ACDF" w14:textId="77777777" w:rsidTr="00E12D75">
        <w:tc>
          <w:tcPr>
            <w:tcW w:w="901" w:type="dxa"/>
          </w:tcPr>
          <w:p w14:paraId="682EAE13" w14:textId="4FA996B3" w:rsidR="00E12D75" w:rsidRPr="00F60500" w:rsidRDefault="0028124B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2925</w:t>
            </w:r>
          </w:p>
        </w:tc>
        <w:tc>
          <w:tcPr>
            <w:tcW w:w="3831" w:type="dxa"/>
          </w:tcPr>
          <w:p w14:paraId="61D9042A" w14:textId="4DB34EB7" w:rsidR="00E12D75" w:rsidRPr="00F60500" w:rsidRDefault="00E0696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M. S.</w:t>
            </w:r>
          </w:p>
        </w:tc>
        <w:tc>
          <w:tcPr>
            <w:tcW w:w="2209" w:type="dxa"/>
          </w:tcPr>
          <w:p w14:paraId="5D81A35C" w14:textId="2BD86A7E" w:rsidR="00E12D75" w:rsidRPr="00F60500" w:rsidRDefault="00E0696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5164F409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8F2E186" w14:textId="565B934C" w:rsidR="00E12D75" w:rsidRPr="00F60500" w:rsidRDefault="00E0696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706403</w:t>
            </w:r>
          </w:p>
        </w:tc>
      </w:tr>
      <w:tr w:rsidR="00E12D75" w:rsidRPr="00F60500" w14:paraId="71C33AE2" w14:textId="77777777" w:rsidTr="00E12D75">
        <w:tc>
          <w:tcPr>
            <w:tcW w:w="901" w:type="dxa"/>
          </w:tcPr>
          <w:p w14:paraId="2F6E9CA9" w14:textId="265074E7" w:rsidR="00E12D75" w:rsidRPr="00F60500" w:rsidRDefault="0028124B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2926</w:t>
            </w:r>
          </w:p>
        </w:tc>
        <w:tc>
          <w:tcPr>
            <w:tcW w:w="3831" w:type="dxa"/>
          </w:tcPr>
          <w:p w14:paraId="417CDB55" w14:textId="5D4B6711" w:rsidR="00E12D75" w:rsidRPr="00F60500" w:rsidRDefault="00E0696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P. L. S. W.</w:t>
            </w:r>
          </w:p>
        </w:tc>
        <w:tc>
          <w:tcPr>
            <w:tcW w:w="2209" w:type="dxa"/>
          </w:tcPr>
          <w:p w14:paraId="6DF720D8" w14:textId="47B60F39" w:rsidR="00E12D75" w:rsidRPr="00F60500" w:rsidRDefault="00E0696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3CB3FDEC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0211F86" w14:textId="25A3B252" w:rsidR="00E12D75" w:rsidRPr="00F60500" w:rsidRDefault="00E0696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706501</w:t>
            </w:r>
          </w:p>
        </w:tc>
      </w:tr>
      <w:tr w:rsidR="00E12D75" w:rsidRPr="00F60500" w14:paraId="35FA98E9" w14:textId="77777777" w:rsidTr="00E12D75">
        <w:tc>
          <w:tcPr>
            <w:tcW w:w="901" w:type="dxa"/>
          </w:tcPr>
          <w:p w14:paraId="69B6DCD2" w14:textId="1D46BAC7" w:rsidR="00E12D75" w:rsidRPr="00F60500" w:rsidRDefault="0028124B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2927</w:t>
            </w:r>
          </w:p>
        </w:tc>
        <w:tc>
          <w:tcPr>
            <w:tcW w:w="3831" w:type="dxa"/>
          </w:tcPr>
          <w:p w14:paraId="274253B6" w14:textId="278BEB4F" w:rsidR="00E12D75" w:rsidRPr="00F60500" w:rsidRDefault="00E0696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T. A. K.</w:t>
            </w:r>
          </w:p>
        </w:tc>
        <w:tc>
          <w:tcPr>
            <w:tcW w:w="2209" w:type="dxa"/>
          </w:tcPr>
          <w:p w14:paraId="3692246A" w14:textId="5ECFEC1A" w:rsidR="00E12D75" w:rsidRPr="00F60500" w:rsidRDefault="00E0696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1F8BD24C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20F74A4" w14:textId="7983BE6A" w:rsidR="00E12D75" w:rsidRPr="00F60500" w:rsidRDefault="00E0696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700004</w:t>
            </w:r>
          </w:p>
        </w:tc>
      </w:tr>
      <w:tr w:rsidR="00E12D75" w:rsidRPr="00F60500" w14:paraId="6C243B23" w14:textId="77777777" w:rsidTr="00E12D75">
        <w:tc>
          <w:tcPr>
            <w:tcW w:w="901" w:type="dxa"/>
          </w:tcPr>
          <w:p w14:paraId="69C8FA9C" w14:textId="4EDADB55" w:rsidR="00E12D75" w:rsidRPr="00F60500" w:rsidRDefault="0028124B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2928</w:t>
            </w:r>
          </w:p>
        </w:tc>
        <w:tc>
          <w:tcPr>
            <w:tcW w:w="3831" w:type="dxa"/>
          </w:tcPr>
          <w:p w14:paraId="5E4315F3" w14:textId="35DEF985" w:rsidR="00E12D75" w:rsidRPr="00F60500" w:rsidRDefault="00E0696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E. B.</w:t>
            </w:r>
          </w:p>
        </w:tc>
        <w:tc>
          <w:tcPr>
            <w:tcW w:w="2209" w:type="dxa"/>
          </w:tcPr>
          <w:p w14:paraId="4EADFEF7" w14:textId="186ED497" w:rsidR="00E12D75" w:rsidRPr="00F60500" w:rsidRDefault="00E0696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041B34F5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2CB4BB6" w14:textId="08D52441" w:rsidR="00E12D75" w:rsidRPr="00F60500" w:rsidRDefault="00E0696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704704</w:t>
            </w:r>
          </w:p>
        </w:tc>
      </w:tr>
      <w:tr w:rsidR="00E12D75" w:rsidRPr="00F60500" w14:paraId="0914744A" w14:textId="77777777" w:rsidTr="00E12D75">
        <w:tc>
          <w:tcPr>
            <w:tcW w:w="901" w:type="dxa"/>
          </w:tcPr>
          <w:p w14:paraId="44FDAC7E" w14:textId="0000C4F2" w:rsidR="00E12D75" w:rsidRPr="00F60500" w:rsidRDefault="0028124B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</w:t>
            </w:r>
            <w:r w:rsidR="00337327"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3831" w:type="dxa"/>
          </w:tcPr>
          <w:p w14:paraId="52CF4480" w14:textId="2E7BA743" w:rsidR="00E12D75" w:rsidRPr="00F60500" w:rsidRDefault="00E0696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K. P. M.</w:t>
            </w:r>
          </w:p>
        </w:tc>
        <w:tc>
          <w:tcPr>
            <w:tcW w:w="2209" w:type="dxa"/>
          </w:tcPr>
          <w:p w14:paraId="7483BD76" w14:textId="7E2FBF3B" w:rsidR="00E12D75" w:rsidRPr="00F60500" w:rsidRDefault="00E0696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7D084556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158DC9E" w14:textId="4B23FA73" w:rsidR="00E12D75" w:rsidRPr="00F60500" w:rsidRDefault="00E0696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700308</w:t>
            </w:r>
          </w:p>
        </w:tc>
      </w:tr>
      <w:tr w:rsidR="00E12D75" w:rsidRPr="00F60500" w14:paraId="6593C292" w14:textId="77777777" w:rsidTr="00E12D75">
        <w:tc>
          <w:tcPr>
            <w:tcW w:w="901" w:type="dxa"/>
          </w:tcPr>
          <w:p w14:paraId="70BDFB05" w14:textId="25447E03" w:rsidR="00E12D75" w:rsidRPr="00F60500" w:rsidRDefault="00337327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2930</w:t>
            </w:r>
          </w:p>
        </w:tc>
        <w:tc>
          <w:tcPr>
            <w:tcW w:w="3831" w:type="dxa"/>
          </w:tcPr>
          <w:p w14:paraId="4353DB3D" w14:textId="79FAF879" w:rsidR="00E12D75" w:rsidRPr="00F60500" w:rsidRDefault="00E0696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R. A.</w:t>
            </w:r>
          </w:p>
        </w:tc>
        <w:tc>
          <w:tcPr>
            <w:tcW w:w="2209" w:type="dxa"/>
          </w:tcPr>
          <w:p w14:paraId="030E86B6" w14:textId="7A395F21" w:rsidR="00E12D75" w:rsidRPr="00F60500" w:rsidRDefault="00E0696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5F529589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E3F830F" w14:textId="5DD12CD0" w:rsidR="00E12D75" w:rsidRPr="00F60500" w:rsidRDefault="00E0696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706004</w:t>
            </w:r>
          </w:p>
        </w:tc>
      </w:tr>
      <w:tr w:rsidR="00E12D75" w:rsidRPr="00F60500" w14:paraId="43B3688C" w14:textId="77777777" w:rsidTr="00E12D75">
        <w:tc>
          <w:tcPr>
            <w:tcW w:w="901" w:type="dxa"/>
          </w:tcPr>
          <w:p w14:paraId="709C3912" w14:textId="50B276C8" w:rsidR="00E12D75" w:rsidRPr="00F60500" w:rsidRDefault="00337327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2931</w:t>
            </w:r>
          </w:p>
        </w:tc>
        <w:tc>
          <w:tcPr>
            <w:tcW w:w="3831" w:type="dxa"/>
          </w:tcPr>
          <w:p w14:paraId="3446662B" w14:textId="4B7E55B4" w:rsidR="00E12D75" w:rsidRPr="00F60500" w:rsidRDefault="00E0696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F. S.</w:t>
            </w:r>
          </w:p>
        </w:tc>
        <w:tc>
          <w:tcPr>
            <w:tcW w:w="2209" w:type="dxa"/>
          </w:tcPr>
          <w:p w14:paraId="0BCA5891" w14:textId="451863FA" w:rsidR="00E12D75" w:rsidRPr="00F60500" w:rsidRDefault="00E0696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6CB45717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D7DF1D5" w14:textId="14E35725" w:rsidR="00E12D75" w:rsidRPr="00F60500" w:rsidRDefault="00E0696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708203</w:t>
            </w:r>
          </w:p>
        </w:tc>
      </w:tr>
      <w:tr w:rsidR="00E12D75" w:rsidRPr="00F60500" w14:paraId="18661D9E" w14:textId="77777777" w:rsidTr="00E12D75">
        <w:tc>
          <w:tcPr>
            <w:tcW w:w="901" w:type="dxa"/>
          </w:tcPr>
          <w:p w14:paraId="54BE997A" w14:textId="24475463" w:rsidR="00E12D75" w:rsidRPr="00F60500" w:rsidRDefault="00337327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2932</w:t>
            </w:r>
          </w:p>
        </w:tc>
        <w:tc>
          <w:tcPr>
            <w:tcW w:w="3831" w:type="dxa"/>
          </w:tcPr>
          <w:p w14:paraId="2F12B643" w14:textId="4D7BCAF3" w:rsidR="00E12D75" w:rsidRPr="00F60500" w:rsidRDefault="00E0696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V. R. M.</w:t>
            </w:r>
          </w:p>
        </w:tc>
        <w:tc>
          <w:tcPr>
            <w:tcW w:w="2209" w:type="dxa"/>
          </w:tcPr>
          <w:p w14:paraId="7BE6F31D" w14:textId="0F3765D6" w:rsidR="00E12D75" w:rsidRPr="00F60500" w:rsidRDefault="00E0696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6609AA60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BDA150C" w14:textId="25BC9ADC" w:rsidR="00E12D75" w:rsidRPr="00F60500" w:rsidRDefault="00E0696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706004</w:t>
            </w:r>
          </w:p>
        </w:tc>
      </w:tr>
      <w:tr w:rsidR="00E12D75" w:rsidRPr="00F60500" w14:paraId="732BD680" w14:textId="77777777" w:rsidTr="00E12D75">
        <w:tc>
          <w:tcPr>
            <w:tcW w:w="901" w:type="dxa"/>
          </w:tcPr>
          <w:p w14:paraId="208AE8FA" w14:textId="0AC2D2BE" w:rsidR="00E12D75" w:rsidRPr="00F60500" w:rsidRDefault="00337327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2933</w:t>
            </w:r>
          </w:p>
        </w:tc>
        <w:tc>
          <w:tcPr>
            <w:tcW w:w="3831" w:type="dxa"/>
          </w:tcPr>
          <w:p w14:paraId="0C18899A" w14:textId="3BFDDCC1" w:rsidR="00E12D75" w:rsidRPr="00F60500" w:rsidRDefault="00E0696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P. F. S.</w:t>
            </w:r>
          </w:p>
        </w:tc>
        <w:tc>
          <w:tcPr>
            <w:tcW w:w="2209" w:type="dxa"/>
          </w:tcPr>
          <w:p w14:paraId="24639710" w14:textId="245BD7DF" w:rsidR="00E12D75" w:rsidRPr="00F60500" w:rsidRDefault="00E0696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1BA70A8B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24C4624" w14:textId="66D55336" w:rsidR="00E12D75" w:rsidRPr="00F60500" w:rsidRDefault="00E0696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704309</w:t>
            </w:r>
          </w:p>
        </w:tc>
      </w:tr>
      <w:tr w:rsidR="00E12D75" w:rsidRPr="00F60500" w14:paraId="72631E4D" w14:textId="77777777" w:rsidTr="00E12D75">
        <w:tc>
          <w:tcPr>
            <w:tcW w:w="901" w:type="dxa"/>
          </w:tcPr>
          <w:p w14:paraId="73D0DD6A" w14:textId="4D2A4329" w:rsidR="00E12D75" w:rsidRPr="00F60500" w:rsidRDefault="00337327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2934</w:t>
            </w:r>
          </w:p>
        </w:tc>
        <w:tc>
          <w:tcPr>
            <w:tcW w:w="3831" w:type="dxa"/>
          </w:tcPr>
          <w:p w14:paraId="2ECB2185" w14:textId="5DF1A776" w:rsidR="00E12D75" w:rsidRPr="00F60500" w:rsidRDefault="00E0696F" w:rsidP="006C2C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C. C.</w:t>
            </w:r>
          </w:p>
        </w:tc>
        <w:tc>
          <w:tcPr>
            <w:tcW w:w="2209" w:type="dxa"/>
          </w:tcPr>
          <w:p w14:paraId="41D1C874" w14:textId="63B92DBA" w:rsidR="00E12D75" w:rsidRPr="00F60500" w:rsidRDefault="00E0696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2803DB84" w14:textId="77777777" w:rsidR="00E12D75" w:rsidRPr="00F60500" w:rsidRDefault="00E12D75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7091478" w14:textId="7B36908A" w:rsidR="00E12D75" w:rsidRPr="00F60500" w:rsidRDefault="00E0696F" w:rsidP="006C2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705008</w:t>
            </w:r>
          </w:p>
        </w:tc>
      </w:tr>
      <w:tr w:rsidR="00E12D75" w:rsidRPr="003D7C3F" w14:paraId="2A4B0926" w14:textId="77777777" w:rsidTr="00E12D75">
        <w:tc>
          <w:tcPr>
            <w:tcW w:w="901" w:type="dxa"/>
          </w:tcPr>
          <w:p w14:paraId="5F8E6097" w14:textId="02F83330" w:rsidR="00E12D75" w:rsidRPr="003D7C3F" w:rsidRDefault="0033732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2935</w:t>
            </w:r>
          </w:p>
        </w:tc>
        <w:tc>
          <w:tcPr>
            <w:tcW w:w="3831" w:type="dxa"/>
          </w:tcPr>
          <w:p w14:paraId="741C5AFE" w14:textId="107C4984" w:rsidR="00E12D75" w:rsidRPr="003D7C3F" w:rsidRDefault="00E0696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D. V. A.</w:t>
            </w:r>
          </w:p>
        </w:tc>
        <w:tc>
          <w:tcPr>
            <w:tcW w:w="2209" w:type="dxa"/>
          </w:tcPr>
          <w:p w14:paraId="7EDBAFD1" w14:textId="7B8DA8C2" w:rsidR="00E12D75" w:rsidRPr="003D7C3F" w:rsidRDefault="00E0696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4CF4D458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78311B4" w14:textId="69FA642C" w:rsidR="00E12D75" w:rsidRPr="003D7C3F" w:rsidRDefault="00E0696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704402</w:t>
            </w:r>
          </w:p>
        </w:tc>
      </w:tr>
      <w:tr w:rsidR="00E12D75" w:rsidRPr="003D7C3F" w14:paraId="04E8BA48" w14:textId="77777777" w:rsidTr="00E12D75">
        <w:tc>
          <w:tcPr>
            <w:tcW w:w="901" w:type="dxa"/>
          </w:tcPr>
          <w:p w14:paraId="1BAAB9B8" w14:textId="694B1623" w:rsidR="00E12D75" w:rsidRPr="003D7C3F" w:rsidRDefault="0033732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2936</w:t>
            </w:r>
          </w:p>
        </w:tc>
        <w:tc>
          <w:tcPr>
            <w:tcW w:w="3831" w:type="dxa"/>
          </w:tcPr>
          <w:p w14:paraId="7FA3832F" w14:textId="1A75304F" w:rsidR="00E12D75" w:rsidRPr="003D7C3F" w:rsidRDefault="00E0696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A. A. L.</w:t>
            </w:r>
          </w:p>
        </w:tc>
        <w:tc>
          <w:tcPr>
            <w:tcW w:w="2209" w:type="dxa"/>
          </w:tcPr>
          <w:p w14:paraId="3EEC9CE2" w14:textId="091ED91D" w:rsidR="00E12D75" w:rsidRPr="003D7C3F" w:rsidRDefault="00E0696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164B58DB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39C795C" w14:textId="7EFF1D36" w:rsidR="00E12D75" w:rsidRPr="003D7C3F" w:rsidRDefault="00E0696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700003</w:t>
            </w:r>
          </w:p>
        </w:tc>
      </w:tr>
      <w:tr w:rsidR="00E12D75" w:rsidRPr="003D7C3F" w14:paraId="6B286D1D" w14:textId="77777777" w:rsidTr="00E12D75">
        <w:tc>
          <w:tcPr>
            <w:tcW w:w="901" w:type="dxa"/>
          </w:tcPr>
          <w:p w14:paraId="6F3F194C" w14:textId="1CF76BF8" w:rsidR="00E12D75" w:rsidRPr="003D7C3F" w:rsidRDefault="0033732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2937</w:t>
            </w:r>
          </w:p>
        </w:tc>
        <w:tc>
          <w:tcPr>
            <w:tcW w:w="3831" w:type="dxa"/>
          </w:tcPr>
          <w:p w14:paraId="62BA5AD7" w14:textId="328881F2" w:rsidR="00E12D75" w:rsidRPr="003D7C3F" w:rsidRDefault="00E0696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L. S. O.</w:t>
            </w:r>
          </w:p>
        </w:tc>
        <w:tc>
          <w:tcPr>
            <w:tcW w:w="2209" w:type="dxa"/>
          </w:tcPr>
          <w:p w14:paraId="223BC90B" w14:textId="4F431ECB" w:rsidR="00E12D75" w:rsidRPr="003D7C3F" w:rsidRDefault="00E0696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6A9C63CA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CAD3073" w14:textId="2C5228C5" w:rsidR="00E12D75" w:rsidRPr="003D7C3F" w:rsidRDefault="00E0696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704209</w:t>
            </w:r>
          </w:p>
        </w:tc>
      </w:tr>
      <w:tr w:rsidR="00E12D75" w:rsidRPr="003D7C3F" w14:paraId="318DD98A" w14:textId="77777777" w:rsidTr="00E12D75">
        <w:tc>
          <w:tcPr>
            <w:tcW w:w="901" w:type="dxa"/>
          </w:tcPr>
          <w:p w14:paraId="08EEDA5D" w14:textId="101EC893" w:rsidR="00E12D75" w:rsidRPr="003D7C3F" w:rsidRDefault="0033732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2938</w:t>
            </w:r>
          </w:p>
        </w:tc>
        <w:tc>
          <w:tcPr>
            <w:tcW w:w="3831" w:type="dxa"/>
          </w:tcPr>
          <w:p w14:paraId="4E3BD9C2" w14:textId="1DBEBDA4" w:rsidR="00E12D75" w:rsidRPr="003D7C3F" w:rsidRDefault="00E0696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O. S.</w:t>
            </w:r>
          </w:p>
        </w:tc>
        <w:tc>
          <w:tcPr>
            <w:tcW w:w="2209" w:type="dxa"/>
          </w:tcPr>
          <w:p w14:paraId="691DB540" w14:textId="33B46B0B" w:rsidR="00E12D75" w:rsidRPr="003D7C3F" w:rsidRDefault="00E0696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33BF46EC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C108A13" w14:textId="30692EA5" w:rsidR="00E12D75" w:rsidRPr="003D7C3F" w:rsidRDefault="00E0696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708209</w:t>
            </w:r>
          </w:p>
        </w:tc>
      </w:tr>
      <w:tr w:rsidR="00E12D75" w:rsidRPr="003D7C3F" w14:paraId="736D38AF" w14:textId="77777777" w:rsidTr="00E12D75">
        <w:tc>
          <w:tcPr>
            <w:tcW w:w="901" w:type="dxa"/>
          </w:tcPr>
          <w:p w14:paraId="29DF466C" w14:textId="39BE72DD" w:rsidR="00E12D75" w:rsidRPr="003D7C3F" w:rsidRDefault="0033732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2939</w:t>
            </w:r>
          </w:p>
        </w:tc>
        <w:tc>
          <w:tcPr>
            <w:tcW w:w="3831" w:type="dxa"/>
          </w:tcPr>
          <w:p w14:paraId="759D550E" w14:textId="245D3D9D" w:rsidR="00E12D75" w:rsidRPr="003D7C3F" w:rsidRDefault="00E0696F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C. B.</w:t>
            </w:r>
          </w:p>
        </w:tc>
        <w:tc>
          <w:tcPr>
            <w:tcW w:w="2209" w:type="dxa"/>
          </w:tcPr>
          <w:p w14:paraId="2FD4E04A" w14:textId="4A5C6FE3" w:rsidR="00E12D75" w:rsidRPr="003D7C3F" w:rsidRDefault="00E0696F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14AD476F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69A2AEA" w14:textId="58CF89BA" w:rsidR="00E12D75" w:rsidRPr="003D7C3F" w:rsidRDefault="00596D4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708004</w:t>
            </w:r>
          </w:p>
        </w:tc>
      </w:tr>
      <w:tr w:rsidR="00E12D75" w:rsidRPr="003D7C3F" w14:paraId="557851D7" w14:textId="77777777" w:rsidTr="00E12D75">
        <w:tc>
          <w:tcPr>
            <w:tcW w:w="901" w:type="dxa"/>
          </w:tcPr>
          <w:p w14:paraId="40247E12" w14:textId="12D28355" w:rsidR="00E12D75" w:rsidRPr="003D7C3F" w:rsidRDefault="0033732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2940</w:t>
            </w:r>
          </w:p>
        </w:tc>
        <w:tc>
          <w:tcPr>
            <w:tcW w:w="3831" w:type="dxa"/>
          </w:tcPr>
          <w:p w14:paraId="530552FA" w14:textId="2E8AF0F7" w:rsidR="00E12D75" w:rsidRPr="003D7C3F" w:rsidRDefault="00596D4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S.</w:t>
            </w:r>
          </w:p>
        </w:tc>
        <w:tc>
          <w:tcPr>
            <w:tcW w:w="2209" w:type="dxa"/>
          </w:tcPr>
          <w:p w14:paraId="0E4D23E1" w14:textId="4A8667DD" w:rsidR="00E12D75" w:rsidRPr="003D7C3F" w:rsidRDefault="00596D4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40662729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9F9211E" w14:textId="2B2F5D0D" w:rsidR="00E12D75" w:rsidRPr="003D7C3F" w:rsidRDefault="00596D4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704501</w:t>
            </w:r>
          </w:p>
        </w:tc>
      </w:tr>
      <w:tr w:rsidR="00E12D75" w:rsidRPr="003D7C3F" w14:paraId="7136EFAB" w14:textId="77777777" w:rsidTr="00E12D75">
        <w:tc>
          <w:tcPr>
            <w:tcW w:w="901" w:type="dxa"/>
          </w:tcPr>
          <w:p w14:paraId="03E88C10" w14:textId="7EDE8E54" w:rsidR="00E12D75" w:rsidRPr="003D7C3F" w:rsidRDefault="0033732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2941</w:t>
            </w:r>
          </w:p>
        </w:tc>
        <w:tc>
          <w:tcPr>
            <w:tcW w:w="3831" w:type="dxa"/>
          </w:tcPr>
          <w:p w14:paraId="0B51E4F5" w14:textId="54F35A2B" w:rsidR="00E12D75" w:rsidRPr="003D7C3F" w:rsidRDefault="00596D4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B. R.</w:t>
            </w:r>
          </w:p>
        </w:tc>
        <w:tc>
          <w:tcPr>
            <w:tcW w:w="2209" w:type="dxa"/>
          </w:tcPr>
          <w:p w14:paraId="5FC945BF" w14:textId="339D2B49" w:rsidR="00E12D75" w:rsidRPr="003D7C3F" w:rsidRDefault="00596D4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478599D0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B6A89D7" w14:textId="27D12395" w:rsidR="00E12D75" w:rsidRPr="003D7C3F" w:rsidRDefault="00596D4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702804</w:t>
            </w:r>
          </w:p>
        </w:tc>
      </w:tr>
      <w:tr w:rsidR="00E12D75" w:rsidRPr="003D7C3F" w14:paraId="44537320" w14:textId="77777777" w:rsidTr="00E12D75">
        <w:tc>
          <w:tcPr>
            <w:tcW w:w="901" w:type="dxa"/>
          </w:tcPr>
          <w:p w14:paraId="639568FB" w14:textId="553EE757" w:rsidR="00E12D75" w:rsidRPr="003D7C3F" w:rsidRDefault="0033732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2942</w:t>
            </w:r>
          </w:p>
        </w:tc>
        <w:tc>
          <w:tcPr>
            <w:tcW w:w="3831" w:type="dxa"/>
          </w:tcPr>
          <w:p w14:paraId="75E95ABE" w14:textId="1C03096C" w:rsidR="00E12D75" w:rsidRPr="003D7C3F" w:rsidRDefault="00596D4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G. R.</w:t>
            </w:r>
          </w:p>
        </w:tc>
        <w:tc>
          <w:tcPr>
            <w:tcW w:w="2209" w:type="dxa"/>
          </w:tcPr>
          <w:p w14:paraId="144B2B01" w14:textId="0EEC3D53" w:rsidR="00E12D75" w:rsidRPr="003D7C3F" w:rsidRDefault="00596D4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22BD8222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B3611BD" w14:textId="3558C181" w:rsidR="00E12D75" w:rsidRPr="003D7C3F" w:rsidRDefault="00596D4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709808</w:t>
            </w:r>
          </w:p>
        </w:tc>
      </w:tr>
      <w:tr w:rsidR="00E12D75" w:rsidRPr="003D7C3F" w14:paraId="7DEA5A70" w14:textId="77777777" w:rsidTr="00E12D75">
        <w:tc>
          <w:tcPr>
            <w:tcW w:w="901" w:type="dxa"/>
          </w:tcPr>
          <w:p w14:paraId="507468F1" w14:textId="2A29CAF6" w:rsidR="00E12D75" w:rsidRPr="003D7C3F" w:rsidRDefault="0033732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2943</w:t>
            </w:r>
          </w:p>
        </w:tc>
        <w:tc>
          <w:tcPr>
            <w:tcW w:w="3831" w:type="dxa"/>
          </w:tcPr>
          <w:p w14:paraId="1CEAC8FC" w14:textId="6D243627" w:rsidR="00E12D75" w:rsidRPr="003D7C3F" w:rsidRDefault="00596D4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R.</w:t>
            </w:r>
          </w:p>
        </w:tc>
        <w:tc>
          <w:tcPr>
            <w:tcW w:w="2209" w:type="dxa"/>
          </w:tcPr>
          <w:p w14:paraId="762D2071" w14:textId="2D168339" w:rsidR="00E12D75" w:rsidRPr="003D7C3F" w:rsidRDefault="00596D4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3C429865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1DD3295" w14:textId="5200552A" w:rsidR="00E12D75" w:rsidRPr="003D7C3F" w:rsidRDefault="00596D4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704106</w:t>
            </w:r>
          </w:p>
        </w:tc>
      </w:tr>
      <w:tr w:rsidR="00E12D75" w:rsidRPr="003D7C3F" w14:paraId="17579BCE" w14:textId="77777777" w:rsidTr="00E12D75">
        <w:tc>
          <w:tcPr>
            <w:tcW w:w="901" w:type="dxa"/>
          </w:tcPr>
          <w:p w14:paraId="229C7280" w14:textId="23D4F91F" w:rsidR="00E12D75" w:rsidRPr="003D7C3F" w:rsidRDefault="0033732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2944</w:t>
            </w:r>
          </w:p>
        </w:tc>
        <w:tc>
          <w:tcPr>
            <w:tcW w:w="3831" w:type="dxa"/>
          </w:tcPr>
          <w:p w14:paraId="66E15D0F" w14:textId="47604F96" w:rsidR="00E12D75" w:rsidRPr="003D7C3F" w:rsidRDefault="00596D4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T. V. S.</w:t>
            </w:r>
          </w:p>
        </w:tc>
        <w:tc>
          <w:tcPr>
            <w:tcW w:w="2209" w:type="dxa"/>
          </w:tcPr>
          <w:p w14:paraId="6EBBEA01" w14:textId="5F297ABC" w:rsidR="00E12D75" w:rsidRPr="003D7C3F" w:rsidRDefault="00596D4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3A0D153C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2F475CA" w14:textId="06906E6B" w:rsidR="00E12D75" w:rsidRPr="003D7C3F" w:rsidRDefault="00596D4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701406</w:t>
            </w:r>
          </w:p>
        </w:tc>
      </w:tr>
      <w:tr w:rsidR="00E12D75" w:rsidRPr="003D7C3F" w14:paraId="7164B4B2" w14:textId="77777777" w:rsidTr="00E12D75">
        <w:tc>
          <w:tcPr>
            <w:tcW w:w="901" w:type="dxa"/>
          </w:tcPr>
          <w:p w14:paraId="1700E403" w14:textId="3ACBDB64" w:rsidR="00E12D75" w:rsidRPr="003D7C3F" w:rsidRDefault="0033732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2945</w:t>
            </w:r>
          </w:p>
        </w:tc>
        <w:tc>
          <w:tcPr>
            <w:tcW w:w="3831" w:type="dxa"/>
          </w:tcPr>
          <w:p w14:paraId="18380715" w14:textId="60A2C44D" w:rsidR="00E12D75" w:rsidRPr="003D7C3F" w:rsidRDefault="00596D4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A. S.</w:t>
            </w:r>
          </w:p>
        </w:tc>
        <w:tc>
          <w:tcPr>
            <w:tcW w:w="2209" w:type="dxa"/>
          </w:tcPr>
          <w:p w14:paraId="387468C0" w14:textId="1AE4FAFD" w:rsidR="00E12D75" w:rsidRPr="003D7C3F" w:rsidRDefault="00596D4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64E36976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351BA4C" w14:textId="25B0C458" w:rsidR="00E12D75" w:rsidRPr="003D7C3F" w:rsidRDefault="00596D4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705008</w:t>
            </w:r>
          </w:p>
        </w:tc>
      </w:tr>
      <w:tr w:rsidR="00E12D75" w:rsidRPr="003D7C3F" w14:paraId="60EA099D" w14:textId="77777777" w:rsidTr="00E12D75">
        <w:tc>
          <w:tcPr>
            <w:tcW w:w="901" w:type="dxa"/>
          </w:tcPr>
          <w:p w14:paraId="3F750E9F" w14:textId="3FB59988" w:rsidR="00E12D75" w:rsidRPr="003D7C3F" w:rsidRDefault="0033732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2946</w:t>
            </w:r>
          </w:p>
        </w:tc>
        <w:tc>
          <w:tcPr>
            <w:tcW w:w="3831" w:type="dxa"/>
          </w:tcPr>
          <w:p w14:paraId="08BEC135" w14:textId="424E90FF" w:rsidR="00E12D75" w:rsidRPr="003D7C3F" w:rsidRDefault="00596D4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L. L.</w:t>
            </w:r>
          </w:p>
        </w:tc>
        <w:tc>
          <w:tcPr>
            <w:tcW w:w="2209" w:type="dxa"/>
          </w:tcPr>
          <w:p w14:paraId="1906C0C2" w14:textId="72ABCCB0" w:rsidR="00E12D75" w:rsidRPr="003D7C3F" w:rsidRDefault="00596D4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29/07/2021</w:t>
            </w:r>
          </w:p>
        </w:tc>
        <w:tc>
          <w:tcPr>
            <w:tcW w:w="1985" w:type="dxa"/>
          </w:tcPr>
          <w:p w14:paraId="331D964A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11B571F" w14:textId="5A4B813E" w:rsidR="00E12D75" w:rsidRPr="003D7C3F" w:rsidRDefault="00596D4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708207</w:t>
            </w:r>
          </w:p>
        </w:tc>
      </w:tr>
      <w:tr w:rsidR="00E12D75" w:rsidRPr="003D7C3F" w14:paraId="599192F4" w14:textId="77777777" w:rsidTr="00E12D75">
        <w:tc>
          <w:tcPr>
            <w:tcW w:w="901" w:type="dxa"/>
          </w:tcPr>
          <w:p w14:paraId="0D7FC592" w14:textId="311FD29F" w:rsidR="00E12D75" w:rsidRPr="003D7C3F" w:rsidRDefault="0033732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2947</w:t>
            </w:r>
          </w:p>
        </w:tc>
        <w:tc>
          <w:tcPr>
            <w:tcW w:w="3831" w:type="dxa"/>
          </w:tcPr>
          <w:p w14:paraId="79CB3D57" w14:textId="19BF00D0" w:rsidR="00E12D75" w:rsidRPr="003D7C3F" w:rsidRDefault="00596D4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F. M. P.</w:t>
            </w:r>
          </w:p>
        </w:tc>
        <w:tc>
          <w:tcPr>
            <w:tcW w:w="2209" w:type="dxa"/>
          </w:tcPr>
          <w:p w14:paraId="04FD2181" w14:textId="083B1E08" w:rsidR="00E12D75" w:rsidRPr="003D7C3F" w:rsidRDefault="00596D4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7DFAFEBE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10BB7A9" w14:textId="40382F43" w:rsidR="00E12D75" w:rsidRPr="003D7C3F" w:rsidRDefault="00596D4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704301</w:t>
            </w:r>
          </w:p>
        </w:tc>
      </w:tr>
      <w:tr w:rsidR="00E12D75" w:rsidRPr="003D7C3F" w14:paraId="6FE40A3D" w14:textId="77777777" w:rsidTr="00E12D75">
        <w:tc>
          <w:tcPr>
            <w:tcW w:w="901" w:type="dxa"/>
          </w:tcPr>
          <w:p w14:paraId="40BF7C33" w14:textId="76E9A258" w:rsidR="00E12D75" w:rsidRPr="003D7C3F" w:rsidRDefault="0033732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2948</w:t>
            </w:r>
          </w:p>
        </w:tc>
        <w:tc>
          <w:tcPr>
            <w:tcW w:w="3831" w:type="dxa"/>
          </w:tcPr>
          <w:p w14:paraId="0D0C770A" w14:textId="1861E454" w:rsidR="00E12D75" w:rsidRPr="003D7C3F" w:rsidRDefault="00596D4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Y. S.</w:t>
            </w:r>
          </w:p>
        </w:tc>
        <w:tc>
          <w:tcPr>
            <w:tcW w:w="2209" w:type="dxa"/>
          </w:tcPr>
          <w:p w14:paraId="323F6B30" w14:textId="16CAD8BE" w:rsidR="00E12D75" w:rsidRPr="003D7C3F" w:rsidRDefault="00596D4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45FFDEE3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4168B20" w14:textId="22A65350" w:rsidR="00E12D75" w:rsidRPr="003D7C3F" w:rsidRDefault="00596D40" w:rsidP="00596D4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704801</w:t>
            </w:r>
          </w:p>
        </w:tc>
      </w:tr>
      <w:tr w:rsidR="00E12D75" w:rsidRPr="003D7C3F" w14:paraId="762F91CE" w14:textId="77777777" w:rsidTr="00E12D75">
        <w:tc>
          <w:tcPr>
            <w:tcW w:w="901" w:type="dxa"/>
          </w:tcPr>
          <w:p w14:paraId="1A69A82B" w14:textId="0FE68CCC" w:rsidR="00E12D75" w:rsidRPr="003D7C3F" w:rsidRDefault="0033732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2949</w:t>
            </w:r>
          </w:p>
        </w:tc>
        <w:tc>
          <w:tcPr>
            <w:tcW w:w="3831" w:type="dxa"/>
          </w:tcPr>
          <w:p w14:paraId="62654393" w14:textId="6D2DE630" w:rsidR="00E12D75" w:rsidRPr="003D7C3F" w:rsidRDefault="00596D4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S. M.</w:t>
            </w:r>
          </w:p>
        </w:tc>
        <w:tc>
          <w:tcPr>
            <w:tcW w:w="2209" w:type="dxa"/>
          </w:tcPr>
          <w:p w14:paraId="61DE42F4" w14:textId="0B4E8FCA" w:rsidR="00E12D75" w:rsidRPr="003D7C3F" w:rsidRDefault="00596D4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26BB81B4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26BA1EC" w14:textId="531BAFE9" w:rsidR="00E12D75" w:rsidRPr="003D7C3F" w:rsidRDefault="00596D4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706006</w:t>
            </w:r>
          </w:p>
        </w:tc>
      </w:tr>
      <w:tr w:rsidR="00E12D75" w:rsidRPr="003D7C3F" w14:paraId="5178F095" w14:textId="77777777" w:rsidTr="00E12D75">
        <w:tc>
          <w:tcPr>
            <w:tcW w:w="901" w:type="dxa"/>
          </w:tcPr>
          <w:p w14:paraId="19F97916" w14:textId="364652AF" w:rsidR="00E12D75" w:rsidRPr="003D7C3F" w:rsidRDefault="0033732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2950</w:t>
            </w:r>
          </w:p>
        </w:tc>
        <w:tc>
          <w:tcPr>
            <w:tcW w:w="3831" w:type="dxa"/>
          </w:tcPr>
          <w:p w14:paraId="12A7051B" w14:textId="1FCBFC26" w:rsidR="00E12D75" w:rsidRPr="003D7C3F" w:rsidRDefault="00596D4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G. P. G. S.</w:t>
            </w:r>
          </w:p>
        </w:tc>
        <w:tc>
          <w:tcPr>
            <w:tcW w:w="2209" w:type="dxa"/>
          </w:tcPr>
          <w:p w14:paraId="2C7B948F" w14:textId="3B7BB3ED" w:rsidR="00E12D75" w:rsidRPr="003D7C3F" w:rsidRDefault="00596D4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1BFEEAD3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D834EF6" w14:textId="75465646" w:rsidR="00E12D75" w:rsidRPr="003D7C3F" w:rsidRDefault="00596D4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701004</w:t>
            </w:r>
          </w:p>
        </w:tc>
      </w:tr>
      <w:tr w:rsidR="00E12D75" w:rsidRPr="003D7C3F" w14:paraId="6E651FB7" w14:textId="77777777" w:rsidTr="00E12D75">
        <w:tc>
          <w:tcPr>
            <w:tcW w:w="901" w:type="dxa"/>
          </w:tcPr>
          <w:p w14:paraId="27B26D54" w14:textId="78C16BA5" w:rsidR="00E12D75" w:rsidRPr="003D7C3F" w:rsidRDefault="00337327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2951</w:t>
            </w:r>
          </w:p>
        </w:tc>
        <w:tc>
          <w:tcPr>
            <w:tcW w:w="3831" w:type="dxa"/>
          </w:tcPr>
          <w:p w14:paraId="03190A42" w14:textId="7D7E5114" w:rsidR="00E12D75" w:rsidRPr="003D7C3F" w:rsidRDefault="00596D40" w:rsidP="006C2C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F. M.</w:t>
            </w:r>
          </w:p>
        </w:tc>
        <w:tc>
          <w:tcPr>
            <w:tcW w:w="2209" w:type="dxa"/>
          </w:tcPr>
          <w:p w14:paraId="72AB382D" w14:textId="2C083BC6" w:rsidR="00E12D75" w:rsidRPr="003D7C3F" w:rsidRDefault="00596D4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2D970B04" w14:textId="77777777" w:rsidR="00E12D75" w:rsidRPr="003D7C3F" w:rsidRDefault="00E12D75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68E5BD1" w14:textId="15C782DE" w:rsidR="00E12D75" w:rsidRPr="003D7C3F" w:rsidRDefault="00596D40" w:rsidP="006C2C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702500</w:t>
            </w:r>
          </w:p>
        </w:tc>
      </w:tr>
      <w:tr w:rsidR="00337327" w:rsidRPr="00F60500" w14:paraId="05F08B31" w14:textId="77777777" w:rsidTr="00337327">
        <w:tc>
          <w:tcPr>
            <w:tcW w:w="901" w:type="dxa"/>
          </w:tcPr>
          <w:p w14:paraId="1AACA139" w14:textId="71F0E65B" w:rsidR="00337327" w:rsidRPr="00F60500" w:rsidRDefault="00E0696F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2952</w:t>
            </w:r>
          </w:p>
        </w:tc>
        <w:tc>
          <w:tcPr>
            <w:tcW w:w="3831" w:type="dxa"/>
          </w:tcPr>
          <w:p w14:paraId="6BB1BCD4" w14:textId="681A5D3D" w:rsidR="00337327" w:rsidRPr="00F60500" w:rsidRDefault="00596D4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F. M.</w:t>
            </w:r>
          </w:p>
        </w:tc>
        <w:tc>
          <w:tcPr>
            <w:tcW w:w="2209" w:type="dxa"/>
          </w:tcPr>
          <w:p w14:paraId="1CA608E7" w14:textId="37E78FD5" w:rsidR="00337327" w:rsidRPr="00F60500" w:rsidRDefault="00596D4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28B0515F" w14:textId="77777777" w:rsidR="00337327" w:rsidRPr="00F60500" w:rsidRDefault="0033732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F2E7FFB" w14:textId="4C4E8999" w:rsidR="00337327" w:rsidRPr="00F60500" w:rsidRDefault="00596D4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708700</w:t>
            </w:r>
          </w:p>
        </w:tc>
      </w:tr>
      <w:tr w:rsidR="00337327" w:rsidRPr="00F60500" w14:paraId="5BD4A486" w14:textId="77777777" w:rsidTr="00337327">
        <w:tc>
          <w:tcPr>
            <w:tcW w:w="901" w:type="dxa"/>
          </w:tcPr>
          <w:p w14:paraId="78188374" w14:textId="2E9167A5" w:rsidR="00337327" w:rsidRPr="00F60500" w:rsidRDefault="00596D4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2953</w:t>
            </w:r>
          </w:p>
        </w:tc>
        <w:tc>
          <w:tcPr>
            <w:tcW w:w="3831" w:type="dxa"/>
          </w:tcPr>
          <w:p w14:paraId="5F78033B" w14:textId="1EF35991" w:rsidR="00337327" w:rsidRPr="00F60500" w:rsidRDefault="00596D4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 A. J.</w:t>
            </w:r>
          </w:p>
        </w:tc>
        <w:tc>
          <w:tcPr>
            <w:tcW w:w="2209" w:type="dxa"/>
          </w:tcPr>
          <w:p w14:paraId="1A20E5A6" w14:textId="34220300" w:rsidR="00337327" w:rsidRPr="00F60500" w:rsidRDefault="00596D4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7B16C467" w14:textId="77777777" w:rsidR="00337327" w:rsidRPr="00F60500" w:rsidRDefault="0033732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3799EFA" w14:textId="39B34FEF" w:rsidR="00337327" w:rsidRPr="00F60500" w:rsidRDefault="00596D4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709603</w:t>
            </w:r>
          </w:p>
        </w:tc>
      </w:tr>
      <w:tr w:rsidR="00337327" w:rsidRPr="00F60500" w14:paraId="3031895F" w14:textId="77777777" w:rsidTr="00337327">
        <w:tc>
          <w:tcPr>
            <w:tcW w:w="901" w:type="dxa"/>
          </w:tcPr>
          <w:p w14:paraId="07B8A25E" w14:textId="3BDDE47E" w:rsidR="00337327" w:rsidRPr="00F60500" w:rsidRDefault="00596D4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2954</w:t>
            </w:r>
          </w:p>
        </w:tc>
        <w:tc>
          <w:tcPr>
            <w:tcW w:w="3831" w:type="dxa"/>
          </w:tcPr>
          <w:p w14:paraId="5139A306" w14:textId="6D144EA6" w:rsidR="00337327" w:rsidRPr="00F60500" w:rsidRDefault="00596D4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C. L. B.</w:t>
            </w:r>
          </w:p>
        </w:tc>
        <w:tc>
          <w:tcPr>
            <w:tcW w:w="2209" w:type="dxa"/>
          </w:tcPr>
          <w:p w14:paraId="2B3003D5" w14:textId="08F6412B" w:rsidR="00337327" w:rsidRPr="00F60500" w:rsidRDefault="00596D4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6C0FD65F" w14:textId="77777777" w:rsidR="00337327" w:rsidRPr="00F60500" w:rsidRDefault="0033732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69FEC1B" w14:textId="24D91404" w:rsidR="00337327" w:rsidRPr="00F60500" w:rsidRDefault="00596D4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708205</w:t>
            </w:r>
          </w:p>
        </w:tc>
      </w:tr>
      <w:tr w:rsidR="00337327" w:rsidRPr="00F60500" w14:paraId="3449CF9E" w14:textId="77777777" w:rsidTr="00337327">
        <w:tc>
          <w:tcPr>
            <w:tcW w:w="901" w:type="dxa"/>
          </w:tcPr>
          <w:p w14:paraId="776FD8E0" w14:textId="68AB6B32" w:rsidR="00337327" w:rsidRPr="00F60500" w:rsidRDefault="00596D4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2955</w:t>
            </w:r>
          </w:p>
        </w:tc>
        <w:tc>
          <w:tcPr>
            <w:tcW w:w="3831" w:type="dxa"/>
          </w:tcPr>
          <w:p w14:paraId="18E001A3" w14:textId="38523B8C" w:rsidR="00337327" w:rsidRPr="00F60500" w:rsidRDefault="00596D4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 J. M.</w:t>
            </w:r>
          </w:p>
        </w:tc>
        <w:tc>
          <w:tcPr>
            <w:tcW w:w="2209" w:type="dxa"/>
          </w:tcPr>
          <w:p w14:paraId="64AB9238" w14:textId="54C95E77" w:rsidR="00337327" w:rsidRPr="00F60500" w:rsidRDefault="00596D4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25155D8A" w14:textId="77777777" w:rsidR="00337327" w:rsidRPr="00F60500" w:rsidRDefault="0033732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FB23FE3" w14:textId="407734C6" w:rsidR="00337327" w:rsidRPr="00F60500" w:rsidRDefault="00596D4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703206</w:t>
            </w:r>
          </w:p>
        </w:tc>
      </w:tr>
      <w:tr w:rsidR="00337327" w:rsidRPr="00F60500" w14:paraId="1E1D661C" w14:textId="77777777" w:rsidTr="00337327">
        <w:tc>
          <w:tcPr>
            <w:tcW w:w="901" w:type="dxa"/>
          </w:tcPr>
          <w:p w14:paraId="0EAEA64F" w14:textId="3CBD27AC" w:rsidR="00337327" w:rsidRPr="00F60500" w:rsidRDefault="00596D4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2956</w:t>
            </w:r>
          </w:p>
        </w:tc>
        <w:tc>
          <w:tcPr>
            <w:tcW w:w="3831" w:type="dxa"/>
          </w:tcPr>
          <w:p w14:paraId="5D2EEA3B" w14:textId="593B931A" w:rsidR="00337327" w:rsidRPr="00F60500" w:rsidRDefault="00596D4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E. D. M.</w:t>
            </w:r>
          </w:p>
        </w:tc>
        <w:tc>
          <w:tcPr>
            <w:tcW w:w="2209" w:type="dxa"/>
          </w:tcPr>
          <w:p w14:paraId="6BDCC8DA" w14:textId="4EB303C6" w:rsidR="00337327" w:rsidRPr="00F60500" w:rsidRDefault="00596D4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101230DC" w14:textId="77777777" w:rsidR="00337327" w:rsidRPr="00F60500" w:rsidRDefault="0033732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4E91D7F" w14:textId="57D136C2" w:rsidR="00337327" w:rsidRPr="00F60500" w:rsidRDefault="00596D4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706404</w:t>
            </w:r>
          </w:p>
        </w:tc>
      </w:tr>
      <w:tr w:rsidR="00337327" w:rsidRPr="00F60500" w14:paraId="0F40905D" w14:textId="77777777" w:rsidTr="00337327">
        <w:tc>
          <w:tcPr>
            <w:tcW w:w="901" w:type="dxa"/>
          </w:tcPr>
          <w:p w14:paraId="68E2F2E5" w14:textId="775519F3" w:rsidR="00337327" w:rsidRPr="00F60500" w:rsidRDefault="00596D4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2957</w:t>
            </w:r>
          </w:p>
        </w:tc>
        <w:tc>
          <w:tcPr>
            <w:tcW w:w="3831" w:type="dxa"/>
          </w:tcPr>
          <w:p w14:paraId="658D3A45" w14:textId="305CFE3A" w:rsidR="00337327" w:rsidRPr="00F60500" w:rsidRDefault="00596D4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V. R. O.</w:t>
            </w:r>
          </w:p>
        </w:tc>
        <w:tc>
          <w:tcPr>
            <w:tcW w:w="2209" w:type="dxa"/>
          </w:tcPr>
          <w:p w14:paraId="7601454D" w14:textId="3E88B1B1" w:rsidR="00337327" w:rsidRPr="00F60500" w:rsidRDefault="00596D4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29CC8BD1" w14:textId="77777777" w:rsidR="00337327" w:rsidRPr="00F60500" w:rsidRDefault="0033732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71C99AF" w14:textId="3E7569A7" w:rsidR="00337327" w:rsidRPr="00F60500" w:rsidRDefault="00596D4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705003</w:t>
            </w:r>
          </w:p>
        </w:tc>
      </w:tr>
      <w:tr w:rsidR="00337327" w:rsidRPr="00F60500" w14:paraId="424D130F" w14:textId="77777777" w:rsidTr="00337327">
        <w:tc>
          <w:tcPr>
            <w:tcW w:w="901" w:type="dxa"/>
          </w:tcPr>
          <w:p w14:paraId="3AEF05B2" w14:textId="1E262425" w:rsidR="00337327" w:rsidRPr="00F60500" w:rsidRDefault="00596D4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2958</w:t>
            </w:r>
          </w:p>
        </w:tc>
        <w:tc>
          <w:tcPr>
            <w:tcW w:w="3831" w:type="dxa"/>
          </w:tcPr>
          <w:p w14:paraId="7EBA4332" w14:textId="37D2B589" w:rsidR="00337327" w:rsidRPr="00F60500" w:rsidRDefault="00596D4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C. S.</w:t>
            </w:r>
          </w:p>
        </w:tc>
        <w:tc>
          <w:tcPr>
            <w:tcW w:w="2209" w:type="dxa"/>
          </w:tcPr>
          <w:p w14:paraId="4AB0C495" w14:textId="6CF7F580" w:rsidR="00337327" w:rsidRPr="00F60500" w:rsidRDefault="00596D4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7A7265DC" w14:textId="77777777" w:rsidR="00337327" w:rsidRPr="00F60500" w:rsidRDefault="0033732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1BAB20B" w14:textId="500AB94C" w:rsidR="00337327" w:rsidRPr="00F60500" w:rsidRDefault="00596D4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700406</w:t>
            </w:r>
          </w:p>
        </w:tc>
      </w:tr>
      <w:tr w:rsidR="00337327" w:rsidRPr="00F60500" w14:paraId="72E3E630" w14:textId="77777777" w:rsidTr="00337327">
        <w:tc>
          <w:tcPr>
            <w:tcW w:w="901" w:type="dxa"/>
          </w:tcPr>
          <w:p w14:paraId="21E0EFBB" w14:textId="50F96FC6" w:rsidR="00337327" w:rsidRPr="00F60500" w:rsidRDefault="00596D4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2959</w:t>
            </w:r>
          </w:p>
        </w:tc>
        <w:tc>
          <w:tcPr>
            <w:tcW w:w="3831" w:type="dxa"/>
          </w:tcPr>
          <w:p w14:paraId="4D59A523" w14:textId="35161A3B" w:rsidR="00337327" w:rsidRPr="00F60500" w:rsidRDefault="00596D4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D. M. R.</w:t>
            </w:r>
          </w:p>
        </w:tc>
        <w:tc>
          <w:tcPr>
            <w:tcW w:w="2209" w:type="dxa"/>
          </w:tcPr>
          <w:p w14:paraId="0320FF25" w14:textId="2BBBF751" w:rsidR="00337327" w:rsidRPr="00F60500" w:rsidRDefault="00596D4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23E8D03C" w14:textId="77777777" w:rsidR="00337327" w:rsidRPr="00F60500" w:rsidRDefault="0033732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5896491" w14:textId="79AF5CA0" w:rsidR="00337327" w:rsidRPr="00F60500" w:rsidRDefault="00596D4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700303</w:t>
            </w:r>
          </w:p>
        </w:tc>
      </w:tr>
      <w:tr w:rsidR="00337327" w:rsidRPr="00F60500" w14:paraId="2E6ACBE8" w14:textId="77777777" w:rsidTr="00337327">
        <w:tc>
          <w:tcPr>
            <w:tcW w:w="901" w:type="dxa"/>
          </w:tcPr>
          <w:p w14:paraId="2C02C5A3" w14:textId="5841BDF7" w:rsidR="00337327" w:rsidRPr="00F60500" w:rsidRDefault="00596D4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2960</w:t>
            </w:r>
          </w:p>
        </w:tc>
        <w:tc>
          <w:tcPr>
            <w:tcW w:w="3831" w:type="dxa"/>
          </w:tcPr>
          <w:p w14:paraId="0164BDFC" w14:textId="1044BFC2" w:rsidR="00337327" w:rsidRPr="00F60500" w:rsidRDefault="00596D4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B. H. G. p.</w:t>
            </w:r>
          </w:p>
        </w:tc>
        <w:tc>
          <w:tcPr>
            <w:tcW w:w="2209" w:type="dxa"/>
          </w:tcPr>
          <w:p w14:paraId="10D90FC4" w14:textId="5D012E22" w:rsidR="00337327" w:rsidRPr="00F60500" w:rsidRDefault="00596D4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723E93EA" w14:textId="77777777" w:rsidR="00337327" w:rsidRPr="00F60500" w:rsidRDefault="0033732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5BD68CF" w14:textId="4A3BDE75" w:rsidR="00337327" w:rsidRPr="00F60500" w:rsidRDefault="00CF01FB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700507</w:t>
            </w:r>
          </w:p>
        </w:tc>
      </w:tr>
      <w:tr w:rsidR="00337327" w:rsidRPr="00F60500" w14:paraId="2808C438" w14:textId="77777777" w:rsidTr="00337327">
        <w:tc>
          <w:tcPr>
            <w:tcW w:w="901" w:type="dxa"/>
          </w:tcPr>
          <w:p w14:paraId="521D3CAD" w14:textId="22BE07FE" w:rsidR="00337327" w:rsidRPr="00F60500" w:rsidRDefault="00596D4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2961</w:t>
            </w:r>
          </w:p>
        </w:tc>
        <w:tc>
          <w:tcPr>
            <w:tcW w:w="3831" w:type="dxa"/>
          </w:tcPr>
          <w:p w14:paraId="46AD97EE" w14:textId="5C40DAEB" w:rsidR="00337327" w:rsidRPr="00F60500" w:rsidRDefault="00CF01FB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G. P.</w:t>
            </w:r>
          </w:p>
        </w:tc>
        <w:tc>
          <w:tcPr>
            <w:tcW w:w="2209" w:type="dxa"/>
          </w:tcPr>
          <w:p w14:paraId="0CAA728F" w14:textId="72B421BF" w:rsidR="00337327" w:rsidRPr="00F60500" w:rsidRDefault="00CF01FB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01F99D69" w14:textId="77777777" w:rsidR="00337327" w:rsidRPr="00F60500" w:rsidRDefault="0033732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018873B" w14:textId="1C4CC2DE" w:rsidR="00337327" w:rsidRPr="00F60500" w:rsidRDefault="00CF01FB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700608</w:t>
            </w:r>
          </w:p>
        </w:tc>
      </w:tr>
      <w:tr w:rsidR="00337327" w:rsidRPr="00F60500" w14:paraId="15D6CF25" w14:textId="77777777" w:rsidTr="00337327">
        <w:tc>
          <w:tcPr>
            <w:tcW w:w="901" w:type="dxa"/>
          </w:tcPr>
          <w:p w14:paraId="735C6465" w14:textId="5DDE6913" w:rsidR="00337327" w:rsidRPr="00F60500" w:rsidRDefault="00596D4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2962</w:t>
            </w:r>
          </w:p>
        </w:tc>
        <w:tc>
          <w:tcPr>
            <w:tcW w:w="3831" w:type="dxa"/>
          </w:tcPr>
          <w:p w14:paraId="3A845E8B" w14:textId="507668CB" w:rsidR="00337327" w:rsidRPr="00F60500" w:rsidRDefault="00CF01FB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C. R.</w:t>
            </w:r>
          </w:p>
        </w:tc>
        <w:tc>
          <w:tcPr>
            <w:tcW w:w="2209" w:type="dxa"/>
          </w:tcPr>
          <w:p w14:paraId="032BCB0C" w14:textId="7547F9DE" w:rsidR="00337327" w:rsidRPr="00F60500" w:rsidRDefault="00CF01FB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421948F3" w14:textId="77777777" w:rsidR="00337327" w:rsidRPr="00F60500" w:rsidRDefault="0033732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F1077F5" w14:textId="78DB6058" w:rsidR="00337327" w:rsidRPr="00F60500" w:rsidRDefault="00CF01FB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708904</w:t>
            </w:r>
          </w:p>
        </w:tc>
      </w:tr>
      <w:tr w:rsidR="00337327" w:rsidRPr="00F60500" w14:paraId="0581C758" w14:textId="77777777" w:rsidTr="00337327">
        <w:tc>
          <w:tcPr>
            <w:tcW w:w="901" w:type="dxa"/>
          </w:tcPr>
          <w:p w14:paraId="6CD56973" w14:textId="6C607F79" w:rsidR="00337327" w:rsidRPr="00F60500" w:rsidRDefault="00596D4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2963</w:t>
            </w:r>
          </w:p>
        </w:tc>
        <w:tc>
          <w:tcPr>
            <w:tcW w:w="3831" w:type="dxa"/>
          </w:tcPr>
          <w:p w14:paraId="523B44A8" w14:textId="57297D03" w:rsidR="00337327" w:rsidRPr="00F60500" w:rsidRDefault="00CF01FB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E. S. S.</w:t>
            </w:r>
          </w:p>
        </w:tc>
        <w:tc>
          <w:tcPr>
            <w:tcW w:w="2209" w:type="dxa"/>
          </w:tcPr>
          <w:p w14:paraId="46C5BFD1" w14:textId="7648C002" w:rsidR="00337327" w:rsidRPr="00F60500" w:rsidRDefault="00CF01FB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2B5C8626" w14:textId="77777777" w:rsidR="00337327" w:rsidRPr="00F60500" w:rsidRDefault="0033732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79335C0" w14:textId="33F9C1C2" w:rsidR="00337327" w:rsidRPr="00F60500" w:rsidRDefault="00CF01FB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700002</w:t>
            </w:r>
          </w:p>
        </w:tc>
      </w:tr>
      <w:tr w:rsidR="00337327" w:rsidRPr="003D7C3F" w14:paraId="381EB2F1" w14:textId="77777777" w:rsidTr="00337327">
        <w:tc>
          <w:tcPr>
            <w:tcW w:w="901" w:type="dxa"/>
          </w:tcPr>
          <w:p w14:paraId="5EC91E1C" w14:textId="43833B51" w:rsidR="00337327" w:rsidRPr="003D7C3F" w:rsidRDefault="00596D4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2964</w:t>
            </w:r>
          </w:p>
        </w:tc>
        <w:tc>
          <w:tcPr>
            <w:tcW w:w="3831" w:type="dxa"/>
          </w:tcPr>
          <w:p w14:paraId="6494F947" w14:textId="274F9949" w:rsidR="00337327" w:rsidRPr="003D7C3F" w:rsidRDefault="00CF01FB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M. S.</w:t>
            </w:r>
          </w:p>
        </w:tc>
        <w:tc>
          <w:tcPr>
            <w:tcW w:w="2209" w:type="dxa"/>
          </w:tcPr>
          <w:p w14:paraId="422C0238" w14:textId="53C1A8B6" w:rsidR="00337327" w:rsidRPr="003D7C3F" w:rsidRDefault="00CF01FB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2D5DE7A0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68BB155" w14:textId="220415A3" w:rsidR="00337327" w:rsidRPr="003D7C3F" w:rsidRDefault="00CF01FB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708004</w:t>
            </w:r>
          </w:p>
        </w:tc>
      </w:tr>
      <w:tr w:rsidR="00337327" w:rsidRPr="003D7C3F" w14:paraId="30B020AA" w14:textId="77777777" w:rsidTr="00337327">
        <w:tc>
          <w:tcPr>
            <w:tcW w:w="901" w:type="dxa"/>
          </w:tcPr>
          <w:p w14:paraId="0CC38FB6" w14:textId="2340A8C4" w:rsidR="00337327" w:rsidRPr="003D7C3F" w:rsidRDefault="00596D4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2965</w:t>
            </w:r>
          </w:p>
        </w:tc>
        <w:tc>
          <w:tcPr>
            <w:tcW w:w="3831" w:type="dxa"/>
          </w:tcPr>
          <w:p w14:paraId="456CE985" w14:textId="12A2DE17" w:rsidR="00337327" w:rsidRPr="003D7C3F" w:rsidRDefault="00CF01FB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G. J. S.</w:t>
            </w:r>
          </w:p>
        </w:tc>
        <w:tc>
          <w:tcPr>
            <w:tcW w:w="2209" w:type="dxa"/>
          </w:tcPr>
          <w:p w14:paraId="7E477A31" w14:textId="60AA0766" w:rsidR="00337327" w:rsidRPr="003D7C3F" w:rsidRDefault="00CF01FB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172792B4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433C241" w14:textId="2FE0BBD0" w:rsidR="00337327" w:rsidRPr="003D7C3F" w:rsidRDefault="00CF01FB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704706</w:t>
            </w:r>
          </w:p>
        </w:tc>
      </w:tr>
      <w:tr w:rsidR="00337327" w:rsidRPr="003D7C3F" w14:paraId="15EB5BEE" w14:textId="77777777" w:rsidTr="00337327">
        <w:tc>
          <w:tcPr>
            <w:tcW w:w="901" w:type="dxa"/>
          </w:tcPr>
          <w:p w14:paraId="6FE1E68F" w14:textId="0D5E7F1F" w:rsidR="00337327" w:rsidRPr="003D7C3F" w:rsidRDefault="00596D4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2966</w:t>
            </w:r>
          </w:p>
        </w:tc>
        <w:tc>
          <w:tcPr>
            <w:tcW w:w="3831" w:type="dxa"/>
          </w:tcPr>
          <w:p w14:paraId="4856DCC2" w14:textId="57B57895" w:rsidR="00337327" w:rsidRPr="003D7C3F" w:rsidRDefault="00CF01FB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W. C. C. S.</w:t>
            </w:r>
          </w:p>
        </w:tc>
        <w:tc>
          <w:tcPr>
            <w:tcW w:w="2209" w:type="dxa"/>
          </w:tcPr>
          <w:p w14:paraId="475FCC07" w14:textId="161BE8C2" w:rsidR="00337327" w:rsidRPr="003D7C3F" w:rsidRDefault="00CF01FB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4123024F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71C5B66" w14:textId="46B6F019" w:rsidR="00337327" w:rsidRPr="003D7C3F" w:rsidRDefault="00CF01FB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709007</w:t>
            </w:r>
          </w:p>
        </w:tc>
      </w:tr>
      <w:tr w:rsidR="00337327" w:rsidRPr="003D7C3F" w14:paraId="27FF8C84" w14:textId="77777777" w:rsidTr="00337327">
        <w:tc>
          <w:tcPr>
            <w:tcW w:w="901" w:type="dxa"/>
          </w:tcPr>
          <w:p w14:paraId="01328751" w14:textId="46713711" w:rsidR="00337327" w:rsidRPr="003D7C3F" w:rsidRDefault="00596D4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2967</w:t>
            </w:r>
          </w:p>
        </w:tc>
        <w:tc>
          <w:tcPr>
            <w:tcW w:w="3831" w:type="dxa"/>
          </w:tcPr>
          <w:p w14:paraId="0A7DD757" w14:textId="29C5D599" w:rsidR="00337327" w:rsidRPr="003D7C3F" w:rsidRDefault="00CF01FB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A. M.</w:t>
            </w:r>
          </w:p>
        </w:tc>
        <w:tc>
          <w:tcPr>
            <w:tcW w:w="2209" w:type="dxa"/>
          </w:tcPr>
          <w:p w14:paraId="18BADED4" w14:textId="31A445F7" w:rsidR="00337327" w:rsidRPr="003D7C3F" w:rsidRDefault="00CF01FB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54032F29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9352CAC" w14:textId="713BF01A" w:rsidR="00337327" w:rsidRPr="003D7C3F" w:rsidRDefault="00CF01FB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700708</w:t>
            </w:r>
          </w:p>
        </w:tc>
      </w:tr>
      <w:tr w:rsidR="00337327" w:rsidRPr="003D7C3F" w14:paraId="2BD15BC3" w14:textId="77777777" w:rsidTr="00337327">
        <w:tc>
          <w:tcPr>
            <w:tcW w:w="901" w:type="dxa"/>
          </w:tcPr>
          <w:p w14:paraId="11BE691D" w14:textId="66AEF44C" w:rsidR="00337327" w:rsidRPr="003D7C3F" w:rsidRDefault="00596D4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2968</w:t>
            </w:r>
          </w:p>
        </w:tc>
        <w:tc>
          <w:tcPr>
            <w:tcW w:w="3831" w:type="dxa"/>
          </w:tcPr>
          <w:p w14:paraId="50D34A1C" w14:textId="26D8AFF2" w:rsidR="00337327" w:rsidRPr="003D7C3F" w:rsidRDefault="00CF01FB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G. C.</w:t>
            </w:r>
          </w:p>
        </w:tc>
        <w:tc>
          <w:tcPr>
            <w:tcW w:w="2209" w:type="dxa"/>
          </w:tcPr>
          <w:p w14:paraId="54CF0670" w14:textId="2771644F" w:rsidR="00337327" w:rsidRPr="003D7C3F" w:rsidRDefault="00CF01FB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2536D09A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2ED7C96" w14:textId="45AD813B" w:rsidR="00337327" w:rsidRPr="003D7C3F" w:rsidRDefault="00CF01FB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701106</w:t>
            </w:r>
          </w:p>
        </w:tc>
      </w:tr>
      <w:tr w:rsidR="00337327" w:rsidRPr="003D7C3F" w14:paraId="05C1B721" w14:textId="77777777" w:rsidTr="00337327">
        <w:tc>
          <w:tcPr>
            <w:tcW w:w="901" w:type="dxa"/>
          </w:tcPr>
          <w:p w14:paraId="19BA1671" w14:textId="2FD6BBBC" w:rsidR="00337327" w:rsidRPr="003D7C3F" w:rsidRDefault="00596D4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2969</w:t>
            </w:r>
          </w:p>
        </w:tc>
        <w:tc>
          <w:tcPr>
            <w:tcW w:w="3831" w:type="dxa"/>
          </w:tcPr>
          <w:p w14:paraId="12FBB549" w14:textId="1A86994D" w:rsidR="00337327" w:rsidRPr="003D7C3F" w:rsidRDefault="00CF01FB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A. S.</w:t>
            </w:r>
          </w:p>
        </w:tc>
        <w:tc>
          <w:tcPr>
            <w:tcW w:w="2209" w:type="dxa"/>
          </w:tcPr>
          <w:p w14:paraId="5D6668E4" w14:textId="5254C989" w:rsidR="00337327" w:rsidRPr="003D7C3F" w:rsidRDefault="00CF01FB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3CD2D596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F589E66" w14:textId="5B89E348" w:rsidR="00337327" w:rsidRPr="003D7C3F" w:rsidRDefault="00CF01FB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704005</w:t>
            </w:r>
          </w:p>
        </w:tc>
      </w:tr>
      <w:tr w:rsidR="00337327" w:rsidRPr="003D7C3F" w14:paraId="41883651" w14:textId="77777777" w:rsidTr="00337327">
        <w:tc>
          <w:tcPr>
            <w:tcW w:w="901" w:type="dxa"/>
          </w:tcPr>
          <w:p w14:paraId="739B1B11" w14:textId="0BE3503C" w:rsidR="00337327" w:rsidRPr="003D7C3F" w:rsidRDefault="00596D4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2970</w:t>
            </w:r>
          </w:p>
        </w:tc>
        <w:tc>
          <w:tcPr>
            <w:tcW w:w="3831" w:type="dxa"/>
          </w:tcPr>
          <w:p w14:paraId="206A5037" w14:textId="384553E7" w:rsidR="00337327" w:rsidRPr="003D7C3F" w:rsidRDefault="00CF01FB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R.</w:t>
            </w:r>
          </w:p>
        </w:tc>
        <w:tc>
          <w:tcPr>
            <w:tcW w:w="2209" w:type="dxa"/>
          </w:tcPr>
          <w:p w14:paraId="29941D55" w14:textId="39F657A4" w:rsidR="00337327" w:rsidRPr="003D7C3F" w:rsidRDefault="00CF01FB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32360711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DB9F210" w14:textId="6AFC53D4" w:rsidR="00337327" w:rsidRPr="003D7C3F" w:rsidRDefault="00CF01FB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700000</w:t>
            </w:r>
          </w:p>
        </w:tc>
      </w:tr>
      <w:tr w:rsidR="00337327" w:rsidRPr="003D7C3F" w14:paraId="1AB30D8D" w14:textId="77777777" w:rsidTr="00337327">
        <w:tc>
          <w:tcPr>
            <w:tcW w:w="901" w:type="dxa"/>
          </w:tcPr>
          <w:p w14:paraId="2198877C" w14:textId="4541677F" w:rsidR="00337327" w:rsidRPr="003D7C3F" w:rsidRDefault="00596D4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2971</w:t>
            </w:r>
          </w:p>
        </w:tc>
        <w:tc>
          <w:tcPr>
            <w:tcW w:w="3831" w:type="dxa"/>
          </w:tcPr>
          <w:p w14:paraId="73927384" w14:textId="06D327F4" w:rsidR="00337327" w:rsidRPr="003D7C3F" w:rsidRDefault="00CF01FB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D. F. B.</w:t>
            </w:r>
          </w:p>
        </w:tc>
        <w:tc>
          <w:tcPr>
            <w:tcW w:w="2209" w:type="dxa"/>
          </w:tcPr>
          <w:p w14:paraId="54667621" w14:textId="2D1D2ED7" w:rsidR="00337327" w:rsidRPr="003D7C3F" w:rsidRDefault="00CF01FB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79CEAE78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90833AC" w14:textId="789DA71F" w:rsidR="00337327" w:rsidRPr="003D7C3F" w:rsidRDefault="00CF01FB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700203</w:t>
            </w:r>
          </w:p>
        </w:tc>
      </w:tr>
      <w:tr w:rsidR="00337327" w:rsidRPr="003D7C3F" w14:paraId="05821A5F" w14:textId="77777777" w:rsidTr="00337327">
        <w:tc>
          <w:tcPr>
            <w:tcW w:w="901" w:type="dxa"/>
          </w:tcPr>
          <w:p w14:paraId="621B994F" w14:textId="1B11B597" w:rsidR="00337327" w:rsidRPr="003D7C3F" w:rsidRDefault="00596D4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2972</w:t>
            </w:r>
          </w:p>
        </w:tc>
        <w:tc>
          <w:tcPr>
            <w:tcW w:w="3831" w:type="dxa"/>
          </w:tcPr>
          <w:p w14:paraId="57D569A7" w14:textId="0BE0D118" w:rsidR="00337327" w:rsidRPr="003D7C3F" w:rsidRDefault="00CF01FB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C. O.</w:t>
            </w:r>
          </w:p>
        </w:tc>
        <w:tc>
          <w:tcPr>
            <w:tcW w:w="2209" w:type="dxa"/>
          </w:tcPr>
          <w:p w14:paraId="31431279" w14:textId="35912DEC" w:rsidR="00337327" w:rsidRPr="003D7C3F" w:rsidRDefault="00CF01FB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75286786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A186908" w14:textId="31FD57AB" w:rsidR="00337327" w:rsidRPr="003D7C3F" w:rsidRDefault="00CF01FB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701208</w:t>
            </w:r>
          </w:p>
        </w:tc>
      </w:tr>
      <w:tr w:rsidR="00337327" w:rsidRPr="003D7C3F" w14:paraId="0C3233FD" w14:textId="77777777" w:rsidTr="00337327">
        <w:tc>
          <w:tcPr>
            <w:tcW w:w="901" w:type="dxa"/>
          </w:tcPr>
          <w:p w14:paraId="6B3A6668" w14:textId="5E9DF60A" w:rsidR="00337327" w:rsidRPr="003D7C3F" w:rsidRDefault="00596D4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2973</w:t>
            </w:r>
          </w:p>
        </w:tc>
        <w:tc>
          <w:tcPr>
            <w:tcW w:w="3831" w:type="dxa"/>
          </w:tcPr>
          <w:p w14:paraId="3A7790F4" w14:textId="41AA7031" w:rsidR="00337327" w:rsidRPr="003D7C3F" w:rsidRDefault="00CF01FB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S. M.</w:t>
            </w:r>
          </w:p>
        </w:tc>
        <w:tc>
          <w:tcPr>
            <w:tcW w:w="2209" w:type="dxa"/>
          </w:tcPr>
          <w:p w14:paraId="1800AD25" w14:textId="1F85B6B6" w:rsidR="00337327" w:rsidRPr="003D7C3F" w:rsidRDefault="00CF01FB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6CFF295F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3E325EA" w14:textId="2952548A" w:rsidR="00337327" w:rsidRPr="003D7C3F" w:rsidRDefault="00CF01FB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703006</w:t>
            </w:r>
          </w:p>
        </w:tc>
      </w:tr>
      <w:tr w:rsidR="00337327" w:rsidRPr="003D7C3F" w14:paraId="27484E78" w14:textId="77777777" w:rsidTr="00337327">
        <w:tc>
          <w:tcPr>
            <w:tcW w:w="901" w:type="dxa"/>
          </w:tcPr>
          <w:p w14:paraId="7D012A4D" w14:textId="71E44728" w:rsidR="00337327" w:rsidRPr="003D7C3F" w:rsidRDefault="00596D4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2974</w:t>
            </w:r>
          </w:p>
        </w:tc>
        <w:tc>
          <w:tcPr>
            <w:tcW w:w="3831" w:type="dxa"/>
          </w:tcPr>
          <w:p w14:paraId="30C0D16C" w14:textId="03303EAE" w:rsidR="00337327" w:rsidRPr="003D7C3F" w:rsidRDefault="00CF01FB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F. O.</w:t>
            </w:r>
          </w:p>
        </w:tc>
        <w:tc>
          <w:tcPr>
            <w:tcW w:w="2209" w:type="dxa"/>
          </w:tcPr>
          <w:p w14:paraId="702EE30A" w14:textId="78E1EFC8" w:rsidR="00337327" w:rsidRPr="003D7C3F" w:rsidRDefault="00CF01FB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51C8E96C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3AFB891" w14:textId="768102B2" w:rsidR="00337327" w:rsidRPr="003D7C3F" w:rsidRDefault="00CF01FB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706900</w:t>
            </w:r>
          </w:p>
        </w:tc>
      </w:tr>
      <w:tr w:rsidR="00337327" w:rsidRPr="003D7C3F" w14:paraId="0D6A4D18" w14:textId="77777777" w:rsidTr="00337327">
        <w:tc>
          <w:tcPr>
            <w:tcW w:w="901" w:type="dxa"/>
          </w:tcPr>
          <w:p w14:paraId="1BF7297D" w14:textId="6749E43E" w:rsidR="00337327" w:rsidRPr="003D7C3F" w:rsidRDefault="00596D4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2975</w:t>
            </w:r>
          </w:p>
        </w:tc>
        <w:tc>
          <w:tcPr>
            <w:tcW w:w="3831" w:type="dxa"/>
          </w:tcPr>
          <w:p w14:paraId="73FF565B" w14:textId="12DDF075" w:rsidR="00337327" w:rsidRPr="003D7C3F" w:rsidRDefault="00CF01FB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N. S.</w:t>
            </w:r>
          </w:p>
        </w:tc>
        <w:tc>
          <w:tcPr>
            <w:tcW w:w="2209" w:type="dxa"/>
          </w:tcPr>
          <w:p w14:paraId="25A0D8DF" w14:textId="17713988" w:rsidR="00337327" w:rsidRPr="003D7C3F" w:rsidRDefault="00CF01FB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26ACA793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8A56D98" w14:textId="4BA51A08" w:rsidR="00337327" w:rsidRPr="003D7C3F" w:rsidRDefault="00CF01FB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705605</w:t>
            </w:r>
          </w:p>
        </w:tc>
      </w:tr>
      <w:tr w:rsidR="00337327" w:rsidRPr="003D7C3F" w14:paraId="06C08AF2" w14:textId="77777777" w:rsidTr="00337327">
        <w:tc>
          <w:tcPr>
            <w:tcW w:w="901" w:type="dxa"/>
          </w:tcPr>
          <w:p w14:paraId="421C4246" w14:textId="5AEB990D" w:rsidR="00337327" w:rsidRPr="003D7C3F" w:rsidRDefault="00596D4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2976</w:t>
            </w:r>
          </w:p>
        </w:tc>
        <w:tc>
          <w:tcPr>
            <w:tcW w:w="3831" w:type="dxa"/>
          </w:tcPr>
          <w:p w14:paraId="512745E1" w14:textId="112C4376" w:rsidR="00337327" w:rsidRPr="003D7C3F" w:rsidRDefault="00CF01FB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G. C.</w:t>
            </w:r>
          </w:p>
        </w:tc>
        <w:tc>
          <w:tcPr>
            <w:tcW w:w="2209" w:type="dxa"/>
          </w:tcPr>
          <w:p w14:paraId="6AB0A965" w14:textId="6C600BB5" w:rsidR="00337327" w:rsidRPr="003D7C3F" w:rsidRDefault="00CF01FB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165F6DAC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5FF1B20" w14:textId="6441E436" w:rsidR="00337327" w:rsidRPr="003D7C3F" w:rsidRDefault="00CF01FB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705407</w:t>
            </w:r>
          </w:p>
        </w:tc>
      </w:tr>
      <w:tr w:rsidR="00337327" w:rsidRPr="003D7C3F" w14:paraId="45634634" w14:textId="77777777" w:rsidTr="00337327">
        <w:tc>
          <w:tcPr>
            <w:tcW w:w="901" w:type="dxa"/>
          </w:tcPr>
          <w:p w14:paraId="239F241B" w14:textId="5FAD629A" w:rsidR="00337327" w:rsidRPr="003D7C3F" w:rsidRDefault="00596D4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2977</w:t>
            </w:r>
          </w:p>
        </w:tc>
        <w:tc>
          <w:tcPr>
            <w:tcW w:w="3831" w:type="dxa"/>
          </w:tcPr>
          <w:p w14:paraId="2B38F082" w14:textId="61B54929" w:rsidR="00337327" w:rsidRPr="003D7C3F" w:rsidRDefault="00CF01FB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E. D.</w:t>
            </w:r>
          </w:p>
        </w:tc>
        <w:tc>
          <w:tcPr>
            <w:tcW w:w="2209" w:type="dxa"/>
          </w:tcPr>
          <w:p w14:paraId="426F76C1" w14:textId="279BE4AC" w:rsidR="00337327" w:rsidRPr="003D7C3F" w:rsidRDefault="00CF01FB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492BA78C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AC7931B" w14:textId="4507D41C" w:rsidR="00337327" w:rsidRPr="003D7C3F" w:rsidRDefault="00CF01FB" w:rsidP="00CF01FB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702402</w:t>
            </w:r>
          </w:p>
        </w:tc>
      </w:tr>
      <w:tr w:rsidR="00337327" w:rsidRPr="003D7C3F" w14:paraId="65844F8B" w14:textId="77777777" w:rsidTr="00337327">
        <w:tc>
          <w:tcPr>
            <w:tcW w:w="901" w:type="dxa"/>
          </w:tcPr>
          <w:p w14:paraId="0C89191A" w14:textId="774BEA86" w:rsidR="00337327" w:rsidRPr="003D7C3F" w:rsidRDefault="00596D4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2978</w:t>
            </w:r>
          </w:p>
        </w:tc>
        <w:tc>
          <w:tcPr>
            <w:tcW w:w="3831" w:type="dxa"/>
          </w:tcPr>
          <w:p w14:paraId="0294B69E" w14:textId="6A36AAE8" w:rsidR="00337327" w:rsidRPr="003D7C3F" w:rsidRDefault="00CF01FB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G. S. A. S.</w:t>
            </w:r>
          </w:p>
        </w:tc>
        <w:tc>
          <w:tcPr>
            <w:tcW w:w="2209" w:type="dxa"/>
          </w:tcPr>
          <w:p w14:paraId="1E2E7968" w14:textId="5FF7B1E5" w:rsidR="00337327" w:rsidRPr="003D7C3F" w:rsidRDefault="00CF01FB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77F4527D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30D6FBB" w14:textId="711042F1" w:rsidR="00337327" w:rsidRPr="003D7C3F" w:rsidRDefault="00CF01FB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700001</w:t>
            </w:r>
          </w:p>
        </w:tc>
      </w:tr>
      <w:tr w:rsidR="00337327" w:rsidRPr="003D7C3F" w14:paraId="0F615BE1" w14:textId="77777777" w:rsidTr="00337327">
        <w:tc>
          <w:tcPr>
            <w:tcW w:w="901" w:type="dxa"/>
          </w:tcPr>
          <w:p w14:paraId="1FEC7605" w14:textId="36C4C1C9" w:rsidR="00337327" w:rsidRPr="003D7C3F" w:rsidRDefault="00596D4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2979</w:t>
            </w:r>
          </w:p>
        </w:tc>
        <w:tc>
          <w:tcPr>
            <w:tcW w:w="3831" w:type="dxa"/>
          </w:tcPr>
          <w:p w14:paraId="4D784E38" w14:textId="057FAB68" w:rsidR="00337327" w:rsidRPr="003D7C3F" w:rsidRDefault="00CF01FB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W. M. S.</w:t>
            </w:r>
          </w:p>
        </w:tc>
        <w:tc>
          <w:tcPr>
            <w:tcW w:w="2209" w:type="dxa"/>
          </w:tcPr>
          <w:p w14:paraId="1B5DA139" w14:textId="0B791FD3" w:rsidR="00337327" w:rsidRPr="003D7C3F" w:rsidRDefault="00CF01FB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71FECA3E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6A191C0" w14:textId="09BF4C2F" w:rsidR="00337327" w:rsidRPr="003D7C3F" w:rsidRDefault="00CF01FB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700304</w:t>
            </w:r>
          </w:p>
        </w:tc>
      </w:tr>
      <w:tr w:rsidR="00337327" w:rsidRPr="003D7C3F" w14:paraId="6D8D325E" w14:textId="77777777" w:rsidTr="00337327">
        <w:tc>
          <w:tcPr>
            <w:tcW w:w="901" w:type="dxa"/>
          </w:tcPr>
          <w:p w14:paraId="250E7426" w14:textId="35D88E8F" w:rsidR="00337327" w:rsidRPr="003D7C3F" w:rsidRDefault="00596D4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2980</w:t>
            </w:r>
          </w:p>
        </w:tc>
        <w:tc>
          <w:tcPr>
            <w:tcW w:w="3831" w:type="dxa"/>
          </w:tcPr>
          <w:p w14:paraId="368A8C21" w14:textId="1DEC25F1" w:rsidR="00337327" w:rsidRPr="003D7C3F" w:rsidRDefault="00CF01FB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C. I. B.</w:t>
            </w:r>
          </w:p>
        </w:tc>
        <w:tc>
          <w:tcPr>
            <w:tcW w:w="2209" w:type="dxa"/>
          </w:tcPr>
          <w:p w14:paraId="7C2E9BE9" w14:textId="2E6DC913" w:rsidR="00337327" w:rsidRPr="003D7C3F" w:rsidRDefault="00CF01FB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23203641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5CE11CA" w14:textId="208E3BCF" w:rsidR="00337327" w:rsidRPr="003D7C3F" w:rsidRDefault="00CF01FB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709609</w:t>
            </w:r>
          </w:p>
        </w:tc>
      </w:tr>
      <w:tr w:rsidR="00337327" w:rsidRPr="00F60500" w14:paraId="351209EE" w14:textId="77777777" w:rsidTr="00337327">
        <w:tc>
          <w:tcPr>
            <w:tcW w:w="901" w:type="dxa"/>
          </w:tcPr>
          <w:p w14:paraId="1794F54F" w14:textId="1AB86961" w:rsidR="00337327" w:rsidRPr="00F60500" w:rsidRDefault="00596D4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2981</w:t>
            </w:r>
          </w:p>
        </w:tc>
        <w:tc>
          <w:tcPr>
            <w:tcW w:w="3831" w:type="dxa"/>
          </w:tcPr>
          <w:p w14:paraId="4893949E" w14:textId="2EA536B6" w:rsidR="00337327" w:rsidRPr="00F60500" w:rsidRDefault="00CF01FB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 M. M.</w:t>
            </w:r>
          </w:p>
        </w:tc>
        <w:tc>
          <w:tcPr>
            <w:tcW w:w="2209" w:type="dxa"/>
          </w:tcPr>
          <w:p w14:paraId="60B93EB9" w14:textId="7F794764" w:rsidR="00337327" w:rsidRPr="00F60500" w:rsidRDefault="00CF01FB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3DA82A6E" w14:textId="77777777" w:rsidR="00337327" w:rsidRPr="00F60500" w:rsidRDefault="0033732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7709506" w14:textId="47D19610" w:rsidR="00337327" w:rsidRPr="00F60500" w:rsidRDefault="00CF01FB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702100</w:t>
            </w:r>
          </w:p>
        </w:tc>
      </w:tr>
      <w:tr w:rsidR="00337327" w:rsidRPr="00F60500" w14:paraId="0FA73471" w14:textId="77777777" w:rsidTr="00337327">
        <w:tc>
          <w:tcPr>
            <w:tcW w:w="901" w:type="dxa"/>
          </w:tcPr>
          <w:p w14:paraId="1013C7F4" w14:textId="2D9E6DB7" w:rsidR="00337327" w:rsidRPr="00F60500" w:rsidRDefault="00CF01FB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2982</w:t>
            </w:r>
          </w:p>
        </w:tc>
        <w:tc>
          <w:tcPr>
            <w:tcW w:w="3831" w:type="dxa"/>
          </w:tcPr>
          <w:p w14:paraId="61EAA2F8" w14:textId="1061316C" w:rsidR="00337327" w:rsidRPr="00F60500" w:rsidRDefault="00CF01FB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A. C.</w:t>
            </w:r>
          </w:p>
        </w:tc>
        <w:tc>
          <w:tcPr>
            <w:tcW w:w="2209" w:type="dxa"/>
          </w:tcPr>
          <w:p w14:paraId="017B014E" w14:textId="1EF8CB7D" w:rsidR="00337327" w:rsidRPr="00F60500" w:rsidRDefault="00CF01FB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66EDAE74" w14:textId="77777777" w:rsidR="00337327" w:rsidRPr="00F60500" w:rsidRDefault="0033732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74A7CEC" w14:textId="60CB8CCA" w:rsidR="00337327" w:rsidRPr="00F60500" w:rsidRDefault="00CF01FB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704102</w:t>
            </w:r>
          </w:p>
        </w:tc>
      </w:tr>
      <w:tr w:rsidR="00337327" w:rsidRPr="00F60500" w14:paraId="3B0F7267" w14:textId="77777777" w:rsidTr="00337327">
        <w:tc>
          <w:tcPr>
            <w:tcW w:w="901" w:type="dxa"/>
          </w:tcPr>
          <w:p w14:paraId="1C938A33" w14:textId="10D8B6B1" w:rsidR="00337327" w:rsidRPr="00F60500" w:rsidRDefault="00CF01FB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2983</w:t>
            </w:r>
          </w:p>
        </w:tc>
        <w:tc>
          <w:tcPr>
            <w:tcW w:w="3831" w:type="dxa"/>
          </w:tcPr>
          <w:p w14:paraId="63299460" w14:textId="0D32663A" w:rsidR="00337327" w:rsidRPr="00F60500" w:rsidRDefault="00CF01FB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G. B. G.</w:t>
            </w:r>
          </w:p>
        </w:tc>
        <w:tc>
          <w:tcPr>
            <w:tcW w:w="2209" w:type="dxa"/>
          </w:tcPr>
          <w:p w14:paraId="4D2E1C83" w14:textId="1F99A2BA" w:rsidR="00337327" w:rsidRPr="00F60500" w:rsidRDefault="00CF01FB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7D08AE2B" w14:textId="77777777" w:rsidR="00337327" w:rsidRPr="00F60500" w:rsidRDefault="0033732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10EACFE" w14:textId="41DF41FA" w:rsidR="00337327" w:rsidRPr="00F60500" w:rsidRDefault="00FA7CB2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702602</w:t>
            </w:r>
          </w:p>
        </w:tc>
      </w:tr>
      <w:tr w:rsidR="00337327" w:rsidRPr="00F60500" w14:paraId="75A7AA68" w14:textId="77777777" w:rsidTr="00337327">
        <w:tc>
          <w:tcPr>
            <w:tcW w:w="901" w:type="dxa"/>
          </w:tcPr>
          <w:p w14:paraId="5AA4A2FF" w14:textId="2FEE420C" w:rsidR="00337327" w:rsidRPr="00F60500" w:rsidRDefault="00CF01FB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2984</w:t>
            </w:r>
          </w:p>
        </w:tc>
        <w:tc>
          <w:tcPr>
            <w:tcW w:w="3831" w:type="dxa"/>
          </w:tcPr>
          <w:p w14:paraId="790DF8B5" w14:textId="2673BB1E" w:rsidR="00337327" w:rsidRPr="00F60500" w:rsidRDefault="00FA7CB2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P. M. L.</w:t>
            </w:r>
          </w:p>
        </w:tc>
        <w:tc>
          <w:tcPr>
            <w:tcW w:w="2209" w:type="dxa"/>
          </w:tcPr>
          <w:p w14:paraId="280B436C" w14:textId="6A21184C" w:rsidR="00337327" w:rsidRPr="00F60500" w:rsidRDefault="00FA7CB2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53264FE3" w14:textId="77777777" w:rsidR="00337327" w:rsidRPr="00F60500" w:rsidRDefault="0033732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FD3A681" w14:textId="08EF3E39" w:rsidR="00337327" w:rsidRPr="00F60500" w:rsidRDefault="00FA7CB2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704803</w:t>
            </w:r>
          </w:p>
        </w:tc>
      </w:tr>
      <w:tr w:rsidR="00337327" w:rsidRPr="00F60500" w14:paraId="0E804E31" w14:textId="77777777" w:rsidTr="00337327">
        <w:tc>
          <w:tcPr>
            <w:tcW w:w="901" w:type="dxa"/>
          </w:tcPr>
          <w:p w14:paraId="3C414840" w14:textId="001DDEAA" w:rsidR="00337327" w:rsidRPr="00F60500" w:rsidRDefault="00CF01FB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2985</w:t>
            </w:r>
          </w:p>
        </w:tc>
        <w:tc>
          <w:tcPr>
            <w:tcW w:w="3831" w:type="dxa"/>
          </w:tcPr>
          <w:p w14:paraId="2F7D8B74" w14:textId="0CF2D779" w:rsidR="00337327" w:rsidRPr="00F60500" w:rsidRDefault="00FA7CB2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I. M.</w:t>
            </w:r>
          </w:p>
        </w:tc>
        <w:tc>
          <w:tcPr>
            <w:tcW w:w="2209" w:type="dxa"/>
          </w:tcPr>
          <w:p w14:paraId="7E5BB090" w14:textId="7E9FE498" w:rsidR="00337327" w:rsidRPr="00F60500" w:rsidRDefault="00FA7CB2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1E9172D6" w14:textId="77777777" w:rsidR="00337327" w:rsidRPr="00F60500" w:rsidRDefault="0033732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CEF2C38" w14:textId="1809DC7C" w:rsidR="00337327" w:rsidRPr="00F60500" w:rsidRDefault="00FA7CB2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702409</w:t>
            </w:r>
          </w:p>
        </w:tc>
      </w:tr>
      <w:tr w:rsidR="00337327" w:rsidRPr="00F60500" w14:paraId="52AE5013" w14:textId="77777777" w:rsidTr="00337327">
        <w:tc>
          <w:tcPr>
            <w:tcW w:w="901" w:type="dxa"/>
          </w:tcPr>
          <w:p w14:paraId="6B446C37" w14:textId="7E529043" w:rsidR="00337327" w:rsidRPr="00F60500" w:rsidRDefault="00CF01FB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2986</w:t>
            </w:r>
          </w:p>
        </w:tc>
        <w:tc>
          <w:tcPr>
            <w:tcW w:w="3831" w:type="dxa"/>
          </w:tcPr>
          <w:p w14:paraId="3AF85F95" w14:textId="561D8EBA" w:rsidR="00337327" w:rsidRPr="00F60500" w:rsidRDefault="00FA7CB2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F. D. B. M.</w:t>
            </w:r>
          </w:p>
        </w:tc>
        <w:tc>
          <w:tcPr>
            <w:tcW w:w="2209" w:type="dxa"/>
          </w:tcPr>
          <w:p w14:paraId="6577BCA8" w14:textId="3E225540" w:rsidR="00337327" w:rsidRPr="00F60500" w:rsidRDefault="00FA7CB2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3D8D5797" w14:textId="77777777" w:rsidR="00337327" w:rsidRPr="00F60500" w:rsidRDefault="0033732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2661E89" w14:textId="3C37AF7E" w:rsidR="00337327" w:rsidRPr="00F60500" w:rsidRDefault="00FA7CB2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700006</w:t>
            </w:r>
          </w:p>
        </w:tc>
      </w:tr>
      <w:tr w:rsidR="00337327" w:rsidRPr="00F60500" w14:paraId="313B97EF" w14:textId="77777777" w:rsidTr="00337327">
        <w:tc>
          <w:tcPr>
            <w:tcW w:w="901" w:type="dxa"/>
          </w:tcPr>
          <w:p w14:paraId="0442CEBC" w14:textId="42853C69" w:rsidR="00337327" w:rsidRPr="00F60500" w:rsidRDefault="00CF01FB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2987</w:t>
            </w:r>
          </w:p>
        </w:tc>
        <w:tc>
          <w:tcPr>
            <w:tcW w:w="3831" w:type="dxa"/>
          </w:tcPr>
          <w:p w14:paraId="1201B002" w14:textId="4235A9DD" w:rsidR="00337327" w:rsidRPr="00F60500" w:rsidRDefault="00FA7CB2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H. J. S.</w:t>
            </w:r>
          </w:p>
        </w:tc>
        <w:tc>
          <w:tcPr>
            <w:tcW w:w="2209" w:type="dxa"/>
          </w:tcPr>
          <w:p w14:paraId="65C9E88F" w14:textId="33A83319" w:rsidR="00337327" w:rsidRPr="00F60500" w:rsidRDefault="00FA7CB2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0DEB99C2" w14:textId="77777777" w:rsidR="00337327" w:rsidRPr="00F60500" w:rsidRDefault="0033732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27658DB" w14:textId="580852F9" w:rsidR="00337327" w:rsidRPr="00F60500" w:rsidRDefault="00FA7CB2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702507</w:t>
            </w:r>
          </w:p>
        </w:tc>
      </w:tr>
      <w:tr w:rsidR="00337327" w:rsidRPr="00F60500" w14:paraId="0C000594" w14:textId="77777777" w:rsidTr="00337327">
        <w:tc>
          <w:tcPr>
            <w:tcW w:w="901" w:type="dxa"/>
          </w:tcPr>
          <w:p w14:paraId="56408583" w14:textId="5DCFA1ED" w:rsidR="00337327" w:rsidRPr="00F60500" w:rsidRDefault="00CF01FB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2988</w:t>
            </w:r>
          </w:p>
        </w:tc>
        <w:tc>
          <w:tcPr>
            <w:tcW w:w="3831" w:type="dxa"/>
          </w:tcPr>
          <w:p w14:paraId="044EDCB1" w14:textId="48286BB6" w:rsidR="00337327" w:rsidRPr="00F60500" w:rsidRDefault="00FA7CB2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 A. M.</w:t>
            </w:r>
          </w:p>
        </w:tc>
        <w:tc>
          <w:tcPr>
            <w:tcW w:w="2209" w:type="dxa"/>
          </w:tcPr>
          <w:p w14:paraId="60752D91" w14:textId="7D281F82" w:rsidR="00337327" w:rsidRPr="00F60500" w:rsidRDefault="00FA7CB2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0A620785" w14:textId="77777777" w:rsidR="00337327" w:rsidRPr="00F60500" w:rsidRDefault="0033732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DC725BF" w14:textId="102EAFD1" w:rsidR="00337327" w:rsidRPr="00F60500" w:rsidRDefault="00FA7CB2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707400</w:t>
            </w:r>
          </w:p>
        </w:tc>
      </w:tr>
      <w:tr w:rsidR="00337327" w:rsidRPr="00F60500" w14:paraId="3176606F" w14:textId="77777777" w:rsidTr="00337327">
        <w:tc>
          <w:tcPr>
            <w:tcW w:w="901" w:type="dxa"/>
          </w:tcPr>
          <w:p w14:paraId="77E2B589" w14:textId="1264F4B4" w:rsidR="00337327" w:rsidRPr="00F60500" w:rsidRDefault="00CF01FB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2989</w:t>
            </w:r>
          </w:p>
        </w:tc>
        <w:tc>
          <w:tcPr>
            <w:tcW w:w="3831" w:type="dxa"/>
          </w:tcPr>
          <w:p w14:paraId="4F5B4081" w14:textId="6048F017" w:rsidR="00337327" w:rsidRPr="00F60500" w:rsidRDefault="00FA7CB2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C. C. J.</w:t>
            </w:r>
          </w:p>
        </w:tc>
        <w:tc>
          <w:tcPr>
            <w:tcW w:w="2209" w:type="dxa"/>
          </w:tcPr>
          <w:p w14:paraId="7AC678E4" w14:textId="34193B24" w:rsidR="00337327" w:rsidRPr="00F60500" w:rsidRDefault="00FA7CB2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2B18AF7A" w14:textId="77777777" w:rsidR="00337327" w:rsidRPr="00F60500" w:rsidRDefault="0033732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D109D7B" w14:textId="6A7D1A9E" w:rsidR="00337327" w:rsidRPr="00F60500" w:rsidRDefault="00FA7CB2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704501</w:t>
            </w:r>
          </w:p>
        </w:tc>
      </w:tr>
      <w:tr w:rsidR="00337327" w:rsidRPr="00F60500" w14:paraId="0329C2E3" w14:textId="77777777" w:rsidTr="00337327">
        <w:tc>
          <w:tcPr>
            <w:tcW w:w="901" w:type="dxa"/>
          </w:tcPr>
          <w:p w14:paraId="255E59C4" w14:textId="7E09F8B5" w:rsidR="00337327" w:rsidRPr="00F60500" w:rsidRDefault="00CF01FB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2990</w:t>
            </w:r>
          </w:p>
        </w:tc>
        <w:tc>
          <w:tcPr>
            <w:tcW w:w="3831" w:type="dxa"/>
          </w:tcPr>
          <w:p w14:paraId="2FA68D12" w14:textId="5C9D155E" w:rsidR="00337327" w:rsidRPr="00F60500" w:rsidRDefault="00FA7CB2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L. C. J.</w:t>
            </w:r>
          </w:p>
        </w:tc>
        <w:tc>
          <w:tcPr>
            <w:tcW w:w="2209" w:type="dxa"/>
          </w:tcPr>
          <w:p w14:paraId="237EAF5A" w14:textId="1962E3C7" w:rsidR="00337327" w:rsidRPr="00F60500" w:rsidRDefault="00FA7CB2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4E19D1EE" w14:textId="77777777" w:rsidR="00337327" w:rsidRPr="00F60500" w:rsidRDefault="0033732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F97872E" w14:textId="695F629B" w:rsidR="00337327" w:rsidRPr="00F60500" w:rsidRDefault="00FA7CB2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702305</w:t>
            </w:r>
          </w:p>
        </w:tc>
      </w:tr>
      <w:tr w:rsidR="00337327" w:rsidRPr="00F60500" w14:paraId="1CCB61C3" w14:textId="77777777" w:rsidTr="00337327">
        <w:tc>
          <w:tcPr>
            <w:tcW w:w="901" w:type="dxa"/>
          </w:tcPr>
          <w:p w14:paraId="74262367" w14:textId="6A52DDF9" w:rsidR="00337327" w:rsidRPr="00F60500" w:rsidRDefault="00CF01FB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2991</w:t>
            </w:r>
          </w:p>
        </w:tc>
        <w:tc>
          <w:tcPr>
            <w:tcW w:w="3831" w:type="dxa"/>
          </w:tcPr>
          <w:p w14:paraId="76291550" w14:textId="0621BDED" w:rsidR="00337327" w:rsidRPr="00F60500" w:rsidRDefault="00FA7CB2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F. G. B.</w:t>
            </w:r>
          </w:p>
        </w:tc>
        <w:tc>
          <w:tcPr>
            <w:tcW w:w="2209" w:type="dxa"/>
          </w:tcPr>
          <w:p w14:paraId="21238863" w14:textId="5D8A727F" w:rsidR="00337327" w:rsidRPr="00F60500" w:rsidRDefault="00FA7CB2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6B340E36" w14:textId="77777777" w:rsidR="00337327" w:rsidRPr="00F60500" w:rsidRDefault="0033732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7121C10" w14:textId="539F00BD" w:rsidR="00337327" w:rsidRPr="00F60500" w:rsidRDefault="00FA7CB2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706306</w:t>
            </w:r>
          </w:p>
        </w:tc>
      </w:tr>
      <w:tr w:rsidR="00337327" w:rsidRPr="00F60500" w14:paraId="4E38272B" w14:textId="77777777" w:rsidTr="00337327">
        <w:tc>
          <w:tcPr>
            <w:tcW w:w="901" w:type="dxa"/>
          </w:tcPr>
          <w:p w14:paraId="41724869" w14:textId="7FFCCE93" w:rsidR="00337327" w:rsidRPr="00F60500" w:rsidRDefault="00CF01FB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2992</w:t>
            </w:r>
          </w:p>
        </w:tc>
        <w:tc>
          <w:tcPr>
            <w:tcW w:w="3831" w:type="dxa"/>
          </w:tcPr>
          <w:p w14:paraId="5850C46D" w14:textId="19644973" w:rsidR="00337327" w:rsidRPr="00F60500" w:rsidRDefault="00FA7CB2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 J. A.</w:t>
            </w:r>
          </w:p>
        </w:tc>
        <w:tc>
          <w:tcPr>
            <w:tcW w:w="2209" w:type="dxa"/>
          </w:tcPr>
          <w:p w14:paraId="2D8C7319" w14:textId="06EC25AA" w:rsidR="00337327" w:rsidRPr="00F60500" w:rsidRDefault="00FA7CB2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00285656" w14:textId="77777777" w:rsidR="00337327" w:rsidRPr="00F60500" w:rsidRDefault="0033732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684C2F6" w14:textId="523BD9DC" w:rsidR="00337327" w:rsidRPr="00F60500" w:rsidRDefault="00FA7CB2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707307</w:t>
            </w:r>
          </w:p>
        </w:tc>
      </w:tr>
      <w:tr w:rsidR="00337327" w:rsidRPr="003D7C3F" w14:paraId="23A97FC3" w14:textId="77777777" w:rsidTr="00337327">
        <w:tc>
          <w:tcPr>
            <w:tcW w:w="901" w:type="dxa"/>
          </w:tcPr>
          <w:p w14:paraId="5B436FA4" w14:textId="1E313504" w:rsidR="00337327" w:rsidRPr="003D7C3F" w:rsidRDefault="00CF01FB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2993</w:t>
            </w:r>
          </w:p>
        </w:tc>
        <w:tc>
          <w:tcPr>
            <w:tcW w:w="3831" w:type="dxa"/>
          </w:tcPr>
          <w:p w14:paraId="451ECA4F" w14:textId="55A0273B" w:rsidR="00337327" w:rsidRPr="003D7C3F" w:rsidRDefault="00FA7CB2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O. S.</w:t>
            </w:r>
          </w:p>
        </w:tc>
        <w:tc>
          <w:tcPr>
            <w:tcW w:w="2209" w:type="dxa"/>
          </w:tcPr>
          <w:p w14:paraId="49440979" w14:textId="7F511533" w:rsidR="00337327" w:rsidRPr="003D7C3F" w:rsidRDefault="00FA7CB2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522C3974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5A4F076" w14:textId="66CAB13E" w:rsidR="00337327" w:rsidRPr="003D7C3F" w:rsidRDefault="00FA7CB2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708807</w:t>
            </w:r>
          </w:p>
        </w:tc>
      </w:tr>
      <w:tr w:rsidR="00337327" w:rsidRPr="003D7C3F" w14:paraId="59E7AC88" w14:textId="77777777" w:rsidTr="00337327">
        <w:tc>
          <w:tcPr>
            <w:tcW w:w="901" w:type="dxa"/>
          </w:tcPr>
          <w:p w14:paraId="38972BB7" w14:textId="1168AADB" w:rsidR="00337327" w:rsidRPr="003D7C3F" w:rsidRDefault="00CF01FB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2994</w:t>
            </w:r>
          </w:p>
        </w:tc>
        <w:tc>
          <w:tcPr>
            <w:tcW w:w="3831" w:type="dxa"/>
          </w:tcPr>
          <w:p w14:paraId="1A74D716" w14:textId="510D5C6E" w:rsidR="00337327" w:rsidRPr="003D7C3F" w:rsidRDefault="00FA7CB2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G. S.</w:t>
            </w:r>
          </w:p>
        </w:tc>
        <w:tc>
          <w:tcPr>
            <w:tcW w:w="2209" w:type="dxa"/>
          </w:tcPr>
          <w:p w14:paraId="0F6C2509" w14:textId="05B694BA" w:rsidR="00337327" w:rsidRPr="003D7C3F" w:rsidRDefault="00FA7CB2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42D58D08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5903FAE" w14:textId="32D1385F" w:rsidR="00337327" w:rsidRPr="003D7C3F" w:rsidRDefault="00FA7CB2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708203</w:t>
            </w:r>
          </w:p>
        </w:tc>
      </w:tr>
      <w:tr w:rsidR="00337327" w:rsidRPr="003D7C3F" w14:paraId="5AD6204D" w14:textId="77777777" w:rsidTr="00337327">
        <w:tc>
          <w:tcPr>
            <w:tcW w:w="901" w:type="dxa"/>
          </w:tcPr>
          <w:p w14:paraId="27D2D1B2" w14:textId="5964583A" w:rsidR="00337327" w:rsidRPr="003D7C3F" w:rsidRDefault="00CF01FB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2995</w:t>
            </w:r>
          </w:p>
        </w:tc>
        <w:tc>
          <w:tcPr>
            <w:tcW w:w="3831" w:type="dxa"/>
          </w:tcPr>
          <w:p w14:paraId="5DC36FE8" w14:textId="7CB4FCFC" w:rsidR="00337327" w:rsidRPr="003D7C3F" w:rsidRDefault="00FA7CB2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F. S.</w:t>
            </w:r>
          </w:p>
        </w:tc>
        <w:tc>
          <w:tcPr>
            <w:tcW w:w="2209" w:type="dxa"/>
          </w:tcPr>
          <w:p w14:paraId="2DA8F3BF" w14:textId="69D86D87" w:rsidR="00337327" w:rsidRPr="003D7C3F" w:rsidRDefault="00FA7CB2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459B9F68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E3F3B62" w14:textId="1113D222" w:rsidR="00337327" w:rsidRPr="003D7C3F" w:rsidRDefault="00FA7CB2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709206</w:t>
            </w:r>
          </w:p>
        </w:tc>
      </w:tr>
      <w:tr w:rsidR="00337327" w:rsidRPr="003D7C3F" w14:paraId="12CEB05D" w14:textId="77777777" w:rsidTr="00337327">
        <w:tc>
          <w:tcPr>
            <w:tcW w:w="901" w:type="dxa"/>
          </w:tcPr>
          <w:p w14:paraId="63A213FF" w14:textId="236F84EB" w:rsidR="00337327" w:rsidRPr="003D7C3F" w:rsidRDefault="00CF01FB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2996</w:t>
            </w:r>
          </w:p>
        </w:tc>
        <w:tc>
          <w:tcPr>
            <w:tcW w:w="3831" w:type="dxa"/>
          </w:tcPr>
          <w:p w14:paraId="5BE5F84C" w14:textId="5FE38468" w:rsidR="00337327" w:rsidRPr="003D7C3F" w:rsidRDefault="00FA7CB2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S. C.</w:t>
            </w:r>
          </w:p>
        </w:tc>
        <w:tc>
          <w:tcPr>
            <w:tcW w:w="2209" w:type="dxa"/>
          </w:tcPr>
          <w:p w14:paraId="20737392" w14:textId="1D86D977" w:rsidR="00337327" w:rsidRPr="003D7C3F" w:rsidRDefault="00FA7CB2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08257A77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0D7D337" w14:textId="586F43AA" w:rsidR="00337327" w:rsidRPr="003D7C3F" w:rsidRDefault="00FA7CB2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700201</w:t>
            </w:r>
          </w:p>
        </w:tc>
      </w:tr>
      <w:tr w:rsidR="00337327" w:rsidRPr="003D7C3F" w14:paraId="2D836CF2" w14:textId="77777777" w:rsidTr="00337327">
        <w:tc>
          <w:tcPr>
            <w:tcW w:w="901" w:type="dxa"/>
          </w:tcPr>
          <w:p w14:paraId="1E5088EC" w14:textId="454F1C41" w:rsidR="00337327" w:rsidRPr="003D7C3F" w:rsidRDefault="00CF01FB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2997</w:t>
            </w:r>
          </w:p>
        </w:tc>
        <w:tc>
          <w:tcPr>
            <w:tcW w:w="3831" w:type="dxa"/>
          </w:tcPr>
          <w:p w14:paraId="12A194DD" w14:textId="6BDD6430" w:rsidR="00337327" w:rsidRPr="003D7C3F" w:rsidRDefault="00FA7CB2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S. A.</w:t>
            </w:r>
          </w:p>
        </w:tc>
        <w:tc>
          <w:tcPr>
            <w:tcW w:w="2209" w:type="dxa"/>
          </w:tcPr>
          <w:p w14:paraId="5BD88E91" w14:textId="4F6C1A21" w:rsidR="00337327" w:rsidRPr="003D7C3F" w:rsidRDefault="00FA7CB2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1DE237EE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A88647B" w14:textId="7AF236B0" w:rsidR="00337327" w:rsidRPr="003D7C3F" w:rsidRDefault="00FA7CB2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706400</w:t>
            </w:r>
          </w:p>
        </w:tc>
      </w:tr>
      <w:tr w:rsidR="00337327" w:rsidRPr="003D7C3F" w14:paraId="59FF8F40" w14:textId="77777777" w:rsidTr="00337327">
        <w:tc>
          <w:tcPr>
            <w:tcW w:w="901" w:type="dxa"/>
          </w:tcPr>
          <w:p w14:paraId="25F7447A" w14:textId="4B88BEAD" w:rsidR="00337327" w:rsidRPr="003D7C3F" w:rsidRDefault="00CF01FB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2998</w:t>
            </w:r>
          </w:p>
        </w:tc>
        <w:tc>
          <w:tcPr>
            <w:tcW w:w="3831" w:type="dxa"/>
          </w:tcPr>
          <w:p w14:paraId="1A0AB784" w14:textId="0F28580E" w:rsidR="00337327" w:rsidRPr="003D7C3F" w:rsidRDefault="00FA7CB2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S.</w:t>
            </w:r>
          </w:p>
        </w:tc>
        <w:tc>
          <w:tcPr>
            <w:tcW w:w="2209" w:type="dxa"/>
          </w:tcPr>
          <w:p w14:paraId="282F0976" w14:textId="5BBD37A5" w:rsidR="00337327" w:rsidRPr="003D7C3F" w:rsidRDefault="00FA7CB2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2F8ACAC9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A924F77" w14:textId="1B5AB19E" w:rsidR="00337327" w:rsidRPr="003D7C3F" w:rsidRDefault="00FA7CB2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702805</w:t>
            </w:r>
          </w:p>
        </w:tc>
      </w:tr>
      <w:tr w:rsidR="00337327" w:rsidRPr="003D7C3F" w14:paraId="3B795F08" w14:textId="77777777" w:rsidTr="00337327">
        <w:tc>
          <w:tcPr>
            <w:tcW w:w="901" w:type="dxa"/>
          </w:tcPr>
          <w:p w14:paraId="3C277061" w14:textId="5A22E78D" w:rsidR="00337327" w:rsidRPr="003D7C3F" w:rsidRDefault="00CF01FB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2999</w:t>
            </w:r>
          </w:p>
        </w:tc>
        <w:tc>
          <w:tcPr>
            <w:tcW w:w="3831" w:type="dxa"/>
          </w:tcPr>
          <w:p w14:paraId="500F02D1" w14:textId="13E0A83F" w:rsidR="00337327" w:rsidRPr="003D7C3F" w:rsidRDefault="00FA7CB2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N. G.</w:t>
            </w:r>
          </w:p>
        </w:tc>
        <w:tc>
          <w:tcPr>
            <w:tcW w:w="2209" w:type="dxa"/>
          </w:tcPr>
          <w:p w14:paraId="6AEBF400" w14:textId="0D264CA8" w:rsidR="00337327" w:rsidRPr="003D7C3F" w:rsidRDefault="00FA7CB2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78FC894D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B2C3EFE" w14:textId="24B4626E" w:rsidR="00337327" w:rsidRPr="003D7C3F" w:rsidRDefault="00FA7CB2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705608</w:t>
            </w:r>
          </w:p>
        </w:tc>
      </w:tr>
      <w:tr w:rsidR="00337327" w:rsidRPr="003D7C3F" w14:paraId="625C6802" w14:textId="77777777" w:rsidTr="00337327">
        <w:tc>
          <w:tcPr>
            <w:tcW w:w="901" w:type="dxa"/>
          </w:tcPr>
          <w:p w14:paraId="3A3F77B2" w14:textId="36536281" w:rsidR="00337327" w:rsidRPr="003D7C3F" w:rsidRDefault="00CF01FB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3000</w:t>
            </w:r>
          </w:p>
        </w:tc>
        <w:tc>
          <w:tcPr>
            <w:tcW w:w="3831" w:type="dxa"/>
          </w:tcPr>
          <w:p w14:paraId="2FDFAD93" w14:textId="7F3004D5" w:rsidR="00337327" w:rsidRPr="003D7C3F" w:rsidRDefault="00FA7CB2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S. S.</w:t>
            </w:r>
          </w:p>
        </w:tc>
        <w:tc>
          <w:tcPr>
            <w:tcW w:w="2209" w:type="dxa"/>
          </w:tcPr>
          <w:p w14:paraId="3312A5F0" w14:textId="72D5F71E" w:rsidR="00337327" w:rsidRPr="003D7C3F" w:rsidRDefault="00FA7CB2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6D74B13D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0C0752F" w14:textId="363E25D6" w:rsidR="00337327" w:rsidRPr="003D7C3F" w:rsidRDefault="00FA7CB2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700005</w:t>
            </w:r>
          </w:p>
        </w:tc>
      </w:tr>
      <w:tr w:rsidR="00337327" w:rsidRPr="003D7C3F" w14:paraId="3A7E2093" w14:textId="77777777" w:rsidTr="00337327">
        <w:tc>
          <w:tcPr>
            <w:tcW w:w="901" w:type="dxa"/>
          </w:tcPr>
          <w:p w14:paraId="0E0F1010" w14:textId="18936F99" w:rsidR="00337327" w:rsidRPr="003D7C3F" w:rsidRDefault="00CF01FB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3001</w:t>
            </w:r>
          </w:p>
        </w:tc>
        <w:tc>
          <w:tcPr>
            <w:tcW w:w="3831" w:type="dxa"/>
          </w:tcPr>
          <w:p w14:paraId="72E7E889" w14:textId="7324D8A0" w:rsidR="00337327" w:rsidRPr="003D7C3F" w:rsidRDefault="00FA7CB2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F. G. C.</w:t>
            </w:r>
          </w:p>
        </w:tc>
        <w:tc>
          <w:tcPr>
            <w:tcW w:w="2209" w:type="dxa"/>
          </w:tcPr>
          <w:p w14:paraId="45D0CED9" w14:textId="600561B2" w:rsidR="00337327" w:rsidRPr="003D7C3F" w:rsidRDefault="00FA7CB2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769C3711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1F97804" w14:textId="3B718EEF" w:rsidR="00337327" w:rsidRPr="003D7C3F" w:rsidRDefault="00FA7CB2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700200</w:t>
            </w:r>
          </w:p>
        </w:tc>
      </w:tr>
      <w:tr w:rsidR="00337327" w:rsidRPr="003D7C3F" w14:paraId="784E1E4E" w14:textId="77777777" w:rsidTr="00337327">
        <w:tc>
          <w:tcPr>
            <w:tcW w:w="901" w:type="dxa"/>
          </w:tcPr>
          <w:p w14:paraId="13B46931" w14:textId="440994D5" w:rsidR="00337327" w:rsidRPr="003D7C3F" w:rsidRDefault="00CF01FB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3002</w:t>
            </w:r>
          </w:p>
        </w:tc>
        <w:tc>
          <w:tcPr>
            <w:tcW w:w="3831" w:type="dxa"/>
          </w:tcPr>
          <w:p w14:paraId="0B3442B6" w14:textId="7D4401DD" w:rsidR="00337327" w:rsidRPr="003D7C3F" w:rsidRDefault="00FA7CB2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C. S. P.</w:t>
            </w:r>
          </w:p>
        </w:tc>
        <w:tc>
          <w:tcPr>
            <w:tcW w:w="2209" w:type="dxa"/>
          </w:tcPr>
          <w:p w14:paraId="6EF005A6" w14:textId="4E7C58E1" w:rsidR="00337327" w:rsidRPr="003D7C3F" w:rsidRDefault="00FA7CB2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0915A0BA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DC3B6F2" w14:textId="4D7AF940" w:rsidR="00337327" w:rsidRPr="003D7C3F" w:rsidRDefault="00FA7CB2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706003</w:t>
            </w:r>
          </w:p>
        </w:tc>
      </w:tr>
      <w:tr w:rsidR="00337327" w:rsidRPr="003D7C3F" w14:paraId="670E88C2" w14:textId="77777777" w:rsidTr="00337327">
        <w:tc>
          <w:tcPr>
            <w:tcW w:w="901" w:type="dxa"/>
          </w:tcPr>
          <w:p w14:paraId="67ED7F9C" w14:textId="54A1C64E" w:rsidR="00337327" w:rsidRPr="003D7C3F" w:rsidRDefault="00CF01FB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3003</w:t>
            </w:r>
          </w:p>
        </w:tc>
        <w:tc>
          <w:tcPr>
            <w:tcW w:w="3831" w:type="dxa"/>
          </w:tcPr>
          <w:p w14:paraId="1D456575" w14:textId="7D7C307D" w:rsidR="00337327" w:rsidRPr="003D7C3F" w:rsidRDefault="00FA7CB2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F. A.</w:t>
            </w:r>
          </w:p>
        </w:tc>
        <w:tc>
          <w:tcPr>
            <w:tcW w:w="2209" w:type="dxa"/>
          </w:tcPr>
          <w:p w14:paraId="0A51EE8F" w14:textId="277FA946" w:rsidR="00337327" w:rsidRPr="003D7C3F" w:rsidRDefault="00FA7CB2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04398825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E289CA7" w14:textId="4A58426D" w:rsidR="00337327" w:rsidRPr="003D7C3F" w:rsidRDefault="00FA7CB2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702003</w:t>
            </w:r>
          </w:p>
        </w:tc>
      </w:tr>
      <w:tr w:rsidR="00337327" w:rsidRPr="003D7C3F" w14:paraId="1BE7B917" w14:textId="77777777" w:rsidTr="00337327">
        <w:tc>
          <w:tcPr>
            <w:tcW w:w="901" w:type="dxa"/>
          </w:tcPr>
          <w:p w14:paraId="33A16F5E" w14:textId="0C790D84" w:rsidR="00337327" w:rsidRPr="003D7C3F" w:rsidRDefault="00CF01FB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3004</w:t>
            </w:r>
          </w:p>
        </w:tc>
        <w:tc>
          <w:tcPr>
            <w:tcW w:w="3831" w:type="dxa"/>
          </w:tcPr>
          <w:p w14:paraId="533A2A69" w14:textId="7B3948A2" w:rsidR="00337327" w:rsidRPr="003D7C3F" w:rsidRDefault="00FA7CB2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F. H.</w:t>
            </w:r>
          </w:p>
        </w:tc>
        <w:tc>
          <w:tcPr>
            <w:tcW w:w="2209" w:type="dxa"/>
          </w:tcPr>
          <w:p w14:paraId="7979DFFF" w14:textId="37E035AD" w:rsidR="00337327" w:rsidRPr="003D7C3F" w:rsidRDefault="00FA7CB2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53934261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366701C" w14:textId="1A5E38D8" w:rsidR="00337327" w:rsidRPr="003D7C3F" w:rsidRDefault="00FA7CB2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708202</w:t>
            </w:r>
          </w:p>
        </w:tc>
      </w:tr>
      <w:tr w:rsidR="00337327" w:rsidRPr="003D7C3F" w14:paraId="7F9C8E96" w14:textId="77777777" w:rsidTr="00337327">
        <w:tc>
          <w:tcPr>
            <w:tcW w:w="901" w:type="dxa"/>
          </w:tcPr>
          <w:p w14:paraId="23B475CF" w14:textId="2109A9A4" w:rsidR="00337327" w:rsidRPr="003D7C3F" w:rsidRDefault="00CF01FB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3005</w:t>
            </w:r>
          </w:p>
        </w:tc>
        <w:tc>
          <w:tcPr>
            <w:tcW w:w="3831" w:type="dxa"/>
          </w:tcPr>
          <w:p w14:paraId="5D18407E" w14:textId="6572BAD5" w:rsidR="00337327" w:rsidRPr="003D7C3F" w:rsidRDefault="00FA7CB2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D. S.</w:t>
            </w:r>
          </w:p>
        </w:tc>
        <w:tc>
          <w:tcPr>
            <w:tcW w:w="2209" w:type="dxa"/>
          </w:tcPr>
          <w:p w14:paraId="066F07C1" w14:textId="47099E18" w:rsidR="00337327" w:rsidRPr="003D7C3F" w:rsidRDefault="00FA7CB2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6C8932C1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66D066E" w14:textId="294E6EFF" w:rsidR="00337327" w:rsidRPr="003D7C3F" w:rsidRDefault="00FA7CB2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708408</w:t>
            </w:r>
          </w:p>
        </w:tc>
      </w:tr>
      <w:tr w:rsidR="00337327" w:rsidRPr="003D7C3F" w14:paraId="482E102D" w14:textId="77777777" w:rsidTr="00337327">
        <w:tc>
          <w:tcPr>
            <w:tcW w:w="901" w:type="dxa"/>
          </w:tcPr>
          <w:p w14:paraId="34170E86" w14:textId="34576782" w:rsidR="00337327" w:rsidRPr="003D7C3F" w:rsidRDefault="00CF01FB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3006</w:t>
            </w:r>
          </w:p>
        </w:tc>
        <w:tc>
          <w:tcPr>
            <w:tcW w:w="3831" w:type="dxa"/>
          </w:tcPr>
          <w:p w14:paraId="7394F23C" w14:textId="700285B2" w:rsidR="00337327" w:rsidRPr="003D7C3F" w:rsidRDefault="00FA7CB2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S.</w:t>
            </w:r>
          </w:p>
        </w:tc>
        <w:tc>
          <w:tcPr>
            <w:tcW w:w="2209" w:type="dxa"/>
          </w:tcPr>
          <w:p w14:paraId="341DD38B" w14:textId="5584EE6E" w:rsidR="00337327" w:rsidRPr="003D7C3F" w:rsidRDefault="00FA7CB2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77495D20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4868877" w14:textId="49D776A0" w:rsidR="00337327" w:rsidRPr="003D7C3F" w:rsidRDefault="00FA7CB2" w:rsidP="00FA7CB2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702603</w:t>
            </w:r>
          </w:p>
        </w:tc>
      </w:tr>
      <w:tr w:rsidR="00337327" w:rsidRPr="003D7C3F" w14:paraId="43F9BAAA" w14:textId="77777777" w:rsidTr="00337327">
        <w:tc>
          <w:tcPr>
            <w:tcW w:w="901" w:type="dxa"/>
          </w:tcPr>
          <w:p w14:paraId="2A2F6B1C" w14:textId="4624FC8F" w:rsidR="00337327" w:rsidRPr="003D7C3F" w:rsidRDefault="00CF01FB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3007</w:t>
            </w:r>
          </w:p>
        </w:tc>
        <w:tc>
          <w:tcPr>
            <w:tcW w:w="3831" w:type="dxa"/>
          </w:tcPr>
          <w:p w14:paraId="782CE610" w14:textId="51BD6928" w:rsidR="00337327" w:rsidRPr="003D7C3F" w:rsidRDefault="00FA7CB2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G. M.</w:t>
            </w:r>
          </w:p>
        </w:tc>
        <w:tc>
          <w:tcPr>
            <w:tcW w:w="2209" w:type="dxa"/>
          </w:tcPr>
          <w:p w14:paraId="6D82EC4B" w14:textId="2ED58026" w:rsidR="00337327" w:rsidRPr="003D7C3F" w:rsidRDefault="00FA7CB2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52AFFC72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4747D5A" w14:textId="216A0C56" w:rsidR="00337327" w:rsidRPr="003D7C3F" w:rsidRDefault="00FA7CB2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703403</w:t>
            </w:r>
          </w:p>
        </w:tc>
      </w:tr>
      <w:tr w:rsidR="00337327" w:rsidRPr="003D7C3F" w14:paraId="28BE42A9" w14:textId="77777777" w:rsidTr="00337327">
        <w:tc>
          <w:tcPr>
            <w:tcW w:w="901" w:type="dxa"/>
          </w:tcPr>
          <w:p w14:paraId="5E7AE4D9" w14:textId="12A968F2" w:rsidR="00337327" w:rsidRPr="003D7C3F" w:rsidRDefault="00CF01FB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3008</w:t>
            </w:r>
          </w:p>
        </w:tc>
        <w:tc>
          <w:tcPr>
            <w:tcW w:w="3831" w:type="dxa"/>
          </w:tcPr>
          <w:p w14:paraId="2BAA318C" w14:textId="649337F9" w:rsidR="00337327" w:rsidRPr="003D7C3F" w:rsidRDefault="00FA7CB2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P. M. L. S.</w:t>
            </w:r>
          </w:p>
        </w:tc>
        <w:tc>
          <w:tcPr>
            <w:tcW w:w="2209" w:type="dxa"/>
          </w:tcPr>
          <w:p w14:paraId="3B3BA419" w14:textId="034ACAF5" w:rsidR="00337327" w:rsidRPr="003D7C3F" w:rsidRDefault="00FA7CB2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7A131D8F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A61E5EB" w14:textId="5AC57CFD" w:rsidR="00337327" w:rsidRPr="003D7C3F" w:rsidRDefault="00FA7CB2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703209</w:t>
            </w:r>
          </w:p>
        </w:tc>
      </w:tr>
      <w:tr w:rsidR="00337327" w:rsidRPr="003D7C3F" w14:paraId="0CC0C052" w14:textId="77777777" w:rsidTr="00337327">
        <w:tc>
          <w:tcPr>
            <w:tcW w:w="901" w:type="dxa"/>
          </w:tcPr>
          <w:p w14:paraId="26102284" w14:textId="25B3D080" w:rsidR="00337327" w:rsidRPr="003D7C3F" w:rsidRDefault="00CF01FB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3009</w:t>
            </w:r>
          </w:p>
        </w:tc>
        <w:tc>
          <w:tcPr>
            <w:tcW w:w="3831" w:type="dxa"/>
          </w:tcPr>
          <w:p w14:paraId="5408E29E" w14:textId="3F4763B1" w:rsidR="00337327" w:rsidRPr="003D7C3F" w:rsidRDefault="000640FC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L.P.</w:t>
            </w:r>
            <w:proofErr w:type="gram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M.N</w:t>
            </w:r>
            <w:proofErr w:type="gramEnd"/>
          </w:p>
        </w:tc>
        <w:tc>
          <w:tcPr>
            <w:tcW w:w="2209" w:type="dxa"/>
          </w:tcPr>
          <w:p w14:paraId="73EA97DE" w14:textId="34F7D7E5" w:rsidR="00337327" w:rsidRPr="003D7C3F" w:rsidRDefault="000640FC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002/08/2021</w:t>
            </w:r>
          </w:p>
        </w:tc>
        <w:tc>
          <w:tcPr>
            <w:tcW w:w="1985" w:type="dxa"/>
          </w:tcPr>
          <w:p w14:paraId="09D12300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7387A83" w14:textId="10BADF72" w:rsidR="00337327" w:rsidRPr="003D7C3F" w:rsidRDefault="000640FC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705000</w:t>
            </w:r>
          </w:p>
        </w:tc>
      </w:tr>
      <w:tr w:rsidR="00337327" w:rsidRPr="00F60500" w14:paraId="6E125E56" w14:textId="77777777" w:rsidTr="000640FC">
        <w:trPr>
          <w:trHeight w:val="123"/>
        </w:trPr>
        <w:tc>
          <w:tcPr>
            <w:tcW w:w="901" w:type="dxa"/>
          </w:tcPr>
          <w:p w14:paraId="3E4E1C57" w14:textId="48DAD270" w:rsidR="00337327" w:rsidRPr="00F60500" w:rsidRDefault="00CF01FB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3010</w:t>
            </w:r>
          </w:p>
        </w:tc>
        <w:tc>
          <w:tcPr>
            <w:tcW w:w="3831" w:type="dxa"/>
          </w:tcPr>
          <w:p w14:paraId="55A20088" w14:textId="07001EBA" w:rsidR="00337327" w:rsidRPr="00F60500" w:rsidRDefault="000640FC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L. P.</w:t>
            </w:r>
          </w:p>
        </w:tc>
        <w:tc>
          <w:tcPr>
            <w:tcW w:w="2209" w:type="dxa"/>
          </w:tcPr>
          <w:p w14:paraId="42FB53D2" w14:textId="62A4D37D" w:rsidR="00337327" w:rsidRPr="00F60500" w:rsidRDefault="000640FC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3ECB8724" w14:textId="77777777" w:rsidR="00337327" w:rsidRPr="00F60500" w:rsidRDefault="0033732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10C407A" w14:textId="6A4E5884" w:rsidR="00337327" w:rsidRPr="00F60500" w:rsidRDefault="000640FC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703405</w:t>
            </w:r>
          </w:p>
        </w:tc>
      </w:tr>
      <w:tr w:rsidR="00337327" w:rsidRPr="00F60500" w14:paraId="082B7DBF" w14:textId="77777777" w:rsidTr="00337327">
        <w:tc>
          <w:tcPr>
            <w:tcW w:w="901" w:type="dxa"/>
          </w:tcPr>
          <w:p w14:paraId="51B9F729" w14:textId="57DB0849" w:rsidR="00337327" w:rsidRPr="00F60500" w:rsidRDefault="000640FC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3011</w:t>
            </w:r>
          </w:p>
        </w:tc>
        <w:tc>
          <w:tcPr>
            <w:tcW w:w="3831" w:type="dxa"/>
          </w:tcPr>
          <w:p w14:paraId="664BCBB7" w14:textId="2AA77048" w:rsidR="00337327" w:rsidRPr="00F60500" w:rsidRDefault="000640FC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S. R. J.</w:t>
            </w:r>
          </w:p>
        </w:tc>
        <w:tc>
          <w:tcPr>
            <w:tcW w:w="2209" w:type="dxa"/>
          </w:tcPr>
          <w:p w14:paraId="04D313EF" w14:textId="1D2EA20F" w:rsidR="00337327" w:rsidRPr="00F60500" w:rsidRDefault="000640FC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30B0733E" w14:textId="77777777" w:rsidR="00337327" w:rsidRPr="00F60500" w:rsidRDefault="0033732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C41ECEF" w14:textId="5F46A03B" w:rsidR="00337327" w:rsidRPr="00F60500" w:rsidRDefault="000640FC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700904</w:t>
            </w:r>
          </w:p>
        </w:tc>
      </w:tr>
      <w:tr w:rsidR="00337327" w:rsidRPr="00F60500" w14:paraId="6729A153" w14:textId="77777777" w:rsidTr="00337327">
        <w:tc>
          <w:tcPr>
            <w:tcW w:w="901" w:type="dxa"/>
          </w:tcPr>
          <w:p w14:paraId="0783B1AD" w14:textId="6F4B4213" w:rsidR="00337327" w:rsidRPr="00F60500" w:rsidRDefault="000640FC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3012</w:t>
            </w:r>
          </w:p>
        </w:tc>
        <w:tc>
          <w:tcPr>
            <w:tcW w:w="3831" w:type="dxa"/>
          </w:tcPr>
          <w:p w14:paraId="6243F08B" w14:textId="5507511C" w:rsidR="00337327" w:rsidRPr="00F60500" w:rsidRDefault="000640FC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S. C. B.</w:t>
            </w:r>
          </w:p>
        </w:tc>
        <w:tc>
          <w:tcPr>
            <w:tcW w:w="2209" w:type="dxa"/>
          </w:tcPr>
          <w:p w14:paraId="636FF543" w14:textId="2413DFC1" w:rsidR="00337327" w:rsidRPr="00F60500" w:rsidRDefault="000640FC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02/082021</w:t>
            </w:r>
          </w:p>
        </w:tc>
        <w:tc>
          <w:tcPr>
            <w:tcW w:w="1985" w:type="dxa"/>
          </w:tcPr>
          <w:p w14:paraId="5920F357" w14:textId="77777777" w:rsidR="00337327" w:rsidRPr="00F60500" w:rsidRDefault="0033732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0242EF0" w14:textId="2634276F" w:rsidR="00337327" w:rsidRPr="00F60500" w:rsidRDefault="000640FC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703202</w:t>
            </w:r>
          </w:p>
        </w:tc>
      </w:tr>
      <w:tr w:rsidR="00337327" w:rsidRPr="00F60500" w14:paraId="78B31DE2" w14:textId="77777777" w:rsidTr="00337327">
        <w:tc>
          <w:tcPr>
            <w:tcW w:w="901" w:type="dxa"/>
          </w:tcPr>
          <w:p w14:paraId="431EDBD2" w14:textId="721BBCFD" w:rsidR="00337327" w:rsidRPr="00F60500" w:rsidRDefault="000640FC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3013</w:t>
            </w:r>
          </w:p>
        </w:tc>
        <w:tc>
          <w:tcPr>
            <w:tcW w:w="3831" w:type="dxa"/>
          </w:tcPr>
          <w:p w14:paraId="11E3EBFF" w14:textId="12B74110" w:rsidR="00337327" w:rsidRPr="00F60500" w:rsidRDefault="000640FC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G. F. C.</w:t>
            </w:r>
          </w:p>
        </w:tc>
        <w:tc>
          <w:tcPr>
            <w:tcW w:w="2209" w:type="dxa"/>
          </w:tcPr>
          <w:p w14:paraId="6FE14DE8" w14:textId="255D61CF" w:rsidR="00337327" w:rsidRPr="00F60500" w:rsidRDefault="000640FC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3176A6EE" w14:textId="77777777" w:rsidR="00337327" w:rsidRPr="00F60500" w:rsidRDefault="0033732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FEED6CC" w14:textId="4F4651BB" w:rsidR="00337327" w:rsidRPr="00F60500" w:rsidRDefault="000640FC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700009</w:t>
            </w:r>
          </w:p>
        </w:tc>
      </w:tr>
      <w:tr w:rsidR="00337327" w:rsidRPr="00F60500" w14:paraId="153A8F7B" w14:textId="77777777" w:rsidTr="00337327">
        <w:tc>
          <w:tcPr>
            <w:tcW w:w="901" w:type="dxa"/>
          </w:tcPr>
          <w:p w14:paraId="0A8E55C6" w14:textId="19A96587" w:rsidR="00337327" w:rsidRPr="00F60500" w:rsidRDefault="000640FC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3014</w:t>
            </w:r>
          </w:p>
        </w:tc>
        <w:tc>
          <w:tcPr>
            <w:tcW w:w="3831" w:type="dxa"/>
          </w:tcPr>
          <w:p w14:paraId="117D4B59" w14:textId="64211225" w:rsidR="00337327" w:rsidRPr="00F60500" w:rsidRDefault="000640FC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D. f. L.</w:t>
            </w:r>
          </w:p>
        </w:tc>
        <w:tc>
          <w:tcPr>
            <w:tcW w:w="2209" w:type="dxa"/>
          </w:tcPr>
          <w:p w14:paraId="0EC05493" w14:textId="2C6DD616" w:rsidR="00337327" w:rsidRPr="00F60500" w:rsidRDefault="000640FC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03794A92" w14:textId="77777777" w:rsidR="00337327" w:rsidRPr="00F60500" w:rsidRDefault="0033732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F2E7B3C" w14:textId="055A3D76" w:rsidR="00337327" w:rsidRPr="00F60500" w:rsidRDefault="000640FC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708001</w:t>
            </w:r>
          </w:p>
        </w:tc>
      </w:tr>
      <w:tr w:rsidR="00337327" w:rsidRPr="00F60500" w14:paraId="1C9F2CE7" w14:textId="77777777" w:rsidTr="00337327">
        <w:tc>
          <w:tcPr>
            <w:tcW w:w="901" w:type="dxa"/>
          </w:tcPr>
          <w:p w14:paraId="029F1DA1" w14:textId="3E6DAA87" w:rsidR="00337327" w:rsidRPr="00F60500" w:rsidRDefault="000640FC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3015</w:t>
            </w:r>
          </w:p>
        </w:tc>
        <w:tc>
          <w:tcPr>
            <w:tcW w:w="3831" w:type="dxa"/>
          </w:tcPr>
          <w:p w14:paraId="2D4068F4" w14:textId="63C2059B" w:rsidR="00337327" w:rsidRPr="00F60500" w:rsidRDefault="000640FC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G. C.</w:t>
            </w:r>
          </w:p>
        </w:tc>
        <w:tc>
          <w:tcPr>
            <w:tcW w:w="2209" w:type="dxa"/>
          </w:tcPr>
          <w:p w14:paraId="1B072CB7" w14:textId="342DB264" w:rsidR="00337327" w:rsidRPr="00F60500" w:rsidRDefault="000640FC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7D4B2B50" w14:textId="77777777" w:rsidR="00337327" w:rsidRPr="00F60500" w:rsidRDefault="0033732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7C99D2A" w14:textId="56658D75" w:rsidR="00337327" w:rsidRPr="00F60500" w:rsidRDefault="000640FC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700409</w:t>
            </w:r>
          </w:p>
        </w:tc>
      </w:tr>
      <w:tr w:rsidR="00337327" w:rsidRPr="00F60500" w14:paraId="7A83D636" w14:textId="77777777" w:rsidTr="00337327">
        <w:tc>
          <w:tcPr>
            <w:tcW w:w="901" w:type="dxa"/>
          </w:tcPr>
          <w:p w14:paraId="218A48D3" w14:textId="38E1979D" w:rsidR="00337327" w:rsidRPr="00F60500" w:rsidRDefault="000640FC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3016</w:t>
            </w:r>
          </w:p>
        </w:tc>
        <w:tc>
          <w:tcPr>
            <w:tcW w:w="3831" w:type="dxa"/>
          </w:tcPr>
          <w:p w14:paraId="51189540" w14:textId="2370D7D3" w:rsidR="00337327" w:rsidRPr="00F60500" w:rsidRDefault="000640FC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M. S.</w:t>
            </w:r>
          </w:p>
        </w:tc>
        <w:tc>
          <w:tcPr>
            <w:tcW w:w="2209" w:type="dxa"/>
          </w:tcPr>
          <w:p w14:paraId="3722A6D8" w14:textId="21A64BB1" w:rsidR="00337327" w:rsidRPr="00F60500" w:rsidRDefault="000640FC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47678A34" w14:textId="77777777" w:rsidR="00337327" w:rsidRPr="00F60500" w:rsidRDefault="0033732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A2DCFA5" w14:textId="1112809D" w:rsidR="00337327" w:rsidRPr="00F60500" w:rsidRDefault="000640FC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704701</w:t>
            </w:r>
          </w:p>
        </w:tc>
      </w:tr>
      <w:tr w:rsidR="00337327" w:rsidRPr="00F60500" w14:paraId="64CE9198" w14:textId="77777777" w:rsidTr="00337327">
        <w:tc>
          <w:tcPr>
            <w:tcW w:w="901" w:type="dxa"/>
          </w:tcPr>
          <w:p w14:paraId="2EBDDDB0" w14:textId="68B74F02" w:rsidR="00337327" w:rsidRPr="00F60500" w:rsidRDefault="000640FC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3017</w:t>
            </w:r>
          </w:p>
        </w:tc>
        <w:tc>
          <w:tcPr>
            <w:tcW w:w="3831" w:type="dxa"/>
          </w:tcPr>
          <w:p w14:paraId="44EE7D62" w14:textId="6CC189E9" w:rsidR="00337327" w:rsidRPr="00F60500" w:rsidRDefault="000640FC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L. R. S.</w:t>
            </w:r>
          </w:p>
        </w:tc>
        <w:tc>
          <w:tcPr>
            <w:tcW w:w="2209" w:type="dxa"/>
          </w:tcPr>
          <w:p w14:paraId="0C4CE748" w14:textId="78121783" w:rsidR="00337327" w:rsidRPr="00F60500" w:rsidRDefault="000640FC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7D515DFD" w14:textId="77777777" w:rsidR="00337327" w:rsidRPr="00F60500" w:rsidRDefault="0033732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58FB2E3" w14:textId="36DDDFB1" w:rsidR="00337327" w:rsidRPr="00F60500" w:rsidRDefault="000640FC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705808</w:t>
            </w:r>
          </w:p>
        </w:tc>
      </w:tr>
      <w:tr w:rsidR="00337327" w:rsidRPr="00F60500" w14:paraId="6950CB03" w14:textId="77777777" w:rsidTr="00337327">
        <w:tc>
          <w:tcPr>
            <w:tcW w:w="901" w:type="dxa"/>
          </w:tcPr>
          <w:p w14:paraId="63B459F8" w14:textId="2D18B00B" w:rsidR="00337327" w:rsidRPr="00F60500" w:rsidRDefault="000640FC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3018</w:t>
            </w:r>
          </w:p>
        </w:tc>
        <w:tc>
          <w:tcPr>
            <w:tcW w:w="3831" w:type="dxa"/>
          </w:tcPr>
          <w:p w14:paraId="18EC7290" w14:textId="23848DA5" w:rsidR="00337327" w:rsidRPr="00F60500" w:rsidRDefault="000640FC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L. C. S.</w:t>
            </w:r>
          </w:p>
        </w:tc>
        <w:tc>
          <w:tcPr>
            <w:tcW w:w="2209" w:type="dxa"/>
          </w:tcPr>
          <w:p w14:paraId="41F3AE44" w14:textId="52D44DD4" w:rsidR="00337327" w:rsidRPr="00F60500" w:rsidRDefault="000640FC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3C714A22" w14:textId="77777777" w:rsidR="00337327" w:rsidRPr="00F60500" w:rsidRDefault="0033732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135D59D" w14:textId="0A4DB248" w:rsidR="00337327" w:rsidRPr="00F60500" w:rsidRDefault="000640FC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709602</w:t>
            </w:r>
          </w:p>
        </w:tc>
      </w:tr>
      <w:tr w:rsidR="00337327" w:rsidRPr="00F60500" w14:paraId="737F89F6" w14:textId="77777777" w:rsidTr="00337327">
        <w:tc>
          <w:tcPr>
            <w:tcW w:w="901" w:type="dxa"/>
          </w:tcPr>
          <w:p w14:paraId="5B893045" w14:textId="20D46063" w:rsidR="00337327" w:rsidRPr="00F60500" w:rsidRDefault="000640FC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3019</w:t>
            </w:r>
          </w:p>
        </w:tc>
        <w:tc>
          <w:tcPr>
            <w:tcW w:w="3831" w:type="dxa"/>
          </w:tcPr>
          <w:p w14:paraId="390D9C69" w14:textId="775CE921" w:rsidR="00337327" w:rsidRPr="00F60500" w:rsidRDefault="000640FC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 S.</w:t>
            </w:r>
          </w:p>
        </w:tc>
        <w:tc>
          <w:tcPr>
            <w:tcW w:w="2209" w:type="dxa"/>
          </w:tcPr>
          <w:p w14:paraId="5A363DB6" w14:textId="5E34986A" w:rsidR="00337327" w:rsidRPr="00F60500" w:rsidRDefault="000640FC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6DEA5996" w14:textId="77777777" w:rsidR="00337327" w:rsidRPr="00F60500" w:rsidRDefault="0033732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27BD3F7" w14:textId="524834FD" w:rsidR="00337327" w:rsidRPr="00F60500" w:rsidRDefault="000640FC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706901</w:t>
            </w:r>
          </w:p>
        </w:tc>
      </w:tr>
      <w:tr w:rsidR="00337327" w:rsidRPr="00F60500" w14:paraId="63820E9B" w14:textId="77777777" w:rsidTr="00337327">
        <w:tc>
          <w:tcPr>
            <w:tcW w:w="901" w:type="dxa"/>
          </w:tcPr>
          <w:p w14:paraId="7EDC9D65" w14:textId="6A68D68A" w:rsidR="00337327" w:rsidRPr="00F60500" w:rsidRDefault="000640FC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3020</w:t>
            </w:r>
          </w:p>
        </w:tc>
        <w:tc>
          <w:tcPr>
            <w:tcW w:w="3831" w:type="dxa"/>
          </w:tcPr>
          <w:p w14:paraId="708F35C8" w14:textId="508C95B2" w:rsidR="00337327" w:rsidRPr="00F60500" w:rsidRDefault="000640FC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C. V. P.</w:t>
            </w:r>
          </w:p>
        </w:tc>
        <w:tc>
          <w:tcPr>
            <w:tcW w:w="2209" w:type="dxa"/>
          </w:tcPr>
          <w:p w14:paraId="410F30DE" w14:textId="0FFF458F" w:rsidR="00337327" w:rsidRPr="00F60500" w:rsidRDefault="000640FC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7ED28E2F" w14:textId="77777777" w:rsidR="00337327" w:rsidRPr="00F60500" w:rsidRDefault="0033732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EA5A399" w14:textId="23A36C76" w:rsidR="00337327" w:rsidRPr="00F60500" w:rsidRDefault="000640FC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704606</w:t>
            </w:r>
          </w:p>
        </w:tc>
      </w:tr>
      <w:tr w:rsidR="00337327" w:rsidRPr="00F60500" w14:paraId="6241050F" w14:textId="77777777" w:rsidTr="00337327">
        <w:tc>
          <w:tcPr>
            <w:tcW w:w="901" w:type="dxa"/>
          </w:tcPr>
          <w:p w14:paraId="0F772B0D" w14:textId="42C37353" w:rsidR="00337327" w:rsidRPr="00F60500" w:rsidRDefault="000640FC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3021</w:t>
            </w:r>
          </w:p>
        </w:tc>
        <w:tc>
          <w:tcPr>
            <w:tcW w:w="3831" w:type="dxa"/>
          </w:tcPr>
          <w:p w14:paraId="69BB43EC" w14:textId="69DDBE52" w:rsidR="00337327" w:rsidRPr="00F60500" w:rsidRDefault="000640FC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 A. M.</w:t>
            </w:r>
          </w:p>
        </w:tc>
        <w:tc>
          <w:tcPr>
            <w:tcW w:w="2209" w:type="dxa"/>
          </w:tcPr>
          <w:p w14:paraId="5029A966" w14:textId="6CC7D2D5" w:rsidR="00337327" w:rsidRPr="00F60500" w:rsidRDefault="000640FC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695480C6" w14:textId="77777777" w:rsidR="00337327" w:rsidRPr="00F60500" w:rsidRDefault="0033732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9DD1A26" w14:textId="3FA3595D" w:rsidR="00337327" w:rsidRPr="00F60500" w:rsidRDefault="000640FC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700607</w:t>
            </w:r>
          </w:p>
        </w:tc>
      </w:tr>
      <w:tr w:rsidR="00337327" w:rsidRPr="003D7C3F" w14:paraId="6E012CA6" w14:textId="77777777" w:rsidTr="00337327">
        <w:tc>
          <w:tcPr>
            <w:tcW w:w="901" w:type="dxa"/>
          </w:tcPr>
          <w:p w14:paraId="736C07CF" w14:textId="6FF3D942" w:rsidR="00337327" w:rsidRPr="003D7C3F" w:rsidRDefault="000640FC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3022</w:t>
            </w:r>
          </w:p>
        </w:tc>
        <w:tc>
          <w:tcPr>
            <w:tcW w:w="3831" w:type="dxa"/>
          </w:tcPr>
          <w:p w14:paraId="1274779A" w14:textId="5F402A46" w:rsidR="00337327" w:rsidRPr="003D7C3F" w:rsidRDefault="000640FC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R. J.</w:t>
            </w:r>
          </w:p>
        </w:tc>
        <w:tc>
          <w:tcPr>
            <w:tcW w:w="2209" w:type="dxa"/>
          </w:tcPr>
          <w:p w14:paraId="191D1BE6" w14:textId="4B3E4B10" w:rsidR="00337327" w:rsidRPr="003D7C3F" w:rsidRDefault="000640FC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0CC40EF0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87DD27F" w14:textId="77161F6F" w:rsidR="00337327" w:rsidRPr="003D7C3F" w:rsidRDefault="000640FC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700803</w:t>
            </w:r>
          </w:p>
        </w:tc>
      </w:tr>
      <w:tr w:rsidR="00337327" w:rsidRPr="003D7C3F" w14:paraId="48EBEC5D" w14:textId="77777777" w:rsidTr="00337327">
        <w:tc>
          <w:tcPr>
            <w:tcW w:w="901" w:type="dxa"/>
          </w:tcPr>
          <w:p w14:paraId="3E1AC654" w14:textId="2F245B43" w:rsidR="00337327" w:rsidRPr="003D7C3F" w:rsidRDefault="000640FC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3023</w:t>
            </w:r>
          </w:p>
        </w:tc>
        <w:tc>
          <w:tcPr>
            <w:tcW w:w="3831" w:type="dxa"/>
          </w:tcPr>
          <w:p w14:paraId="24375F41" w14:textId="1493A218" w:rsidR="00337327" w:rsidRPr="003D7C3F" w:rsidRDefault="000640FC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B. S. C.</w:t>
            </w:r>
          </w:p>
        </w:tc>
        <w:tc>
          <w:tcPr>
            <w:tcW w:w="2209" w:type="dxa"/>
          </w:tcPr>
          <w:p w14:paraId="7B4E192D" w14:textId="6FAFFE2E" w:rsidR="00337327" w:rsidRPr="003D7C3F" w:rsidRDefault="000640FC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7E28C802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D8DEDE2" w14:textId="780FF124" w:rsidR="00337327" w:rsidRPr="003D7C3F" w:rsidRDefault="000640FC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700408</w:t>
            </w:r>
          </w:p>
        </w:tc>
      </w:tr>
      <w:tr w:rsidR="00337327" w:rsidRPr="003D7C3F" w14:paraId="2C2AA51C" w14:textId="77777777" w:rsidTr="00337327">
        <w:tc>
          <w:tcPr>
            <w:tcW w:w="901" w:type="dxa"/>
          </w:tcPr>
          <w:p w14:paraId="1DD78FF7" w14:textId="53C82280" w:rsidR="00337327" w:rsidRPr="003D7C3F" w:rsidRDefault="000640FC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3024</w:t>
            </w:r>
          </w:p>
        </w:tc>
        <w:tc>
          <w:tcPr>
            <w:tcW w:w="3831" w:type="dxa"/>
          </w:tcPr>
          <w:p w14:paraId="71BACAF2" w14:textId="7D8C1BB3" w:rsidR="00337327" w:rsidRPr="003D7C3F" w:rsidRDefault="000640FC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S.</w:t>
            </w:r>
          </w:p>
        </w:tc>
        <w:tc>
          <w:tcPr>
            <w:tcW w:w="2209" w:type="dxa"/>
          </w:tcPr>
          <w:p w14:paraId="2608AC6A" w14:textId="5619C0BF" w:rsidR="00337327" w:rsidRPr="003D7C3F" w:rsidRDefault="000640FC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35CB13C8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AC2BF1D" w14:textId="2EFDA20F" w:rsidR="00337327" w:rsidRPr="003D7C3F" w:rsidRDefault="000640FC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704005</w:t>
            </w:r>
          </w:p>
        </w:tc>
      </w:tr>
      <w:tr w:rsidR="00337327" w:rsidRPr="003D7C3F" w14:paraId="2A8B8F43" w14:textId="77777777" w:rsidTr="00337327">
        <w:tc>
          <w:tcPr>
            <w:tcW w:w="901" w:type="dxa"/>
          </w:tcPr>
          <w:p w14:paraId="7B0CFA63" w14:textId="7FD525DC" w:rsidR="00337327" w:rsidRPr="003D7C3F" w:rsidRDefault="000640FC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3025</w:t>
            </w:r>
          </w:p>
        </w:tc>
        <w:tc>
          <w:tcPr>
            <w:tcW w:w="3831" w:type="dxa"/>
          </w:tcPr>
          <w:p w14:paraId="3BEE924A" w14:textId="17DA342B" w:rsidR="00337327" w:rsidRPr="003D7C3F" w:rsidRDefault="000640FC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V. S.</w:t>
            </w:r>
          </w:p>
        </w:tc>
        <w:tc>
          <w:tcPr>
            <w:tcW w:w="2209" w:type="dxa"/>
          </w:tcPr>
          <w:p w14:paraId="4A6EF121" w14:textId="696D7825" w:rsidR="00337327" w:rsidRPr="003D7C3F" w:rsidRDefault="000640FC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1D256D6F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FE40B20" w14:textId="6BD77361" w:rsidR="00337327" w:rsidRPr="003D7C3F" w:rsidRDefault="000640FC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704607</w:t>
            </w:r>
          </w:p>
        </w:tc>
      </w:tr>
      <w:tr w:rsidR="00337327" w:rsidRPr="003D7C3F" w14:paraId="6D3FC60B" w14:textId="77777777" w:rsidTr="00337327">
        <w:tc>
          <w:tcPr>
            <w:tcW w:w="901" w:type="dxa"/>
          </w:tcPr>
          <w:p w14:paraId="4703BF80" w14:textId="67C692AC" w:rsidR="00337327" w:rsidRPr="003D7C3F" w:rsidRDefault="000640FC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3026</w:t>
            </w:r>
          </w:p>
        </w:tc>
        <w:tc>
          <w:tcPr>
            <w:tcW w:w="3831" w:type="dxa"/>
          </w:tcPr>
          <w:p w14:paraId="75D67A3F" w14:textId="54BEB3A9" w:rsidR="00337327" w:rsidRPr="003D7C3F" w:rsidRDefault="000640FC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W. A. C. S.</w:t>
            </w:r>
          </w:p>
        </w:tc>
        <w:tc>
          <w:tcPr>
            <w:tcW w:w="2209" w:type="dxa"/>
          </w:tcPr>
          <w:p w14:paraId="401CC08B" w14:textId="30A9368E" w:rsidR="00337327" w:rsidRPr="003D7C3F" w:rsidRDefault="000640FC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2A135F80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4438485" w14:textId="0B36FAD2" w:rsidR="00337327" w:rsidRPr="003D7C3F" w:rsidRDefault="000640FC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700809</w:t>
            </w:r>
          </w:p>
        </w:tc>
      </w:tr>
      <w:tr w:rsidR="00337327" w:rsidRPr="003D7C3F" w14:paraId="44AC8B26" w14:textId="77777777" w:rsidTr="00337327">
        <w:tc>
          <w:tcPr>
            <w:tcW w:w="901" w:type="dxa"/>
          </w:tcPr>
          <w:p w14:paraId="429D8B22" w14:textId="2220A9B2" w:rsidR="00337327" w:rsidRPr="003D7C3F" w:rsidRDefault="000640FC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3027</w:t>
            </w:r>
          </w:p>
        </w:tc>
        <w:tc>
          <w:tcPr>
            <w:tcW w:w="3831" w:type="dxa"/>
          </w:tcPr>
          <w:p w14:paraId="30EF6A00" w14:textId="00E21A4E" w:rsidR="00337327" w:rsidRPr="003D7C3F" w:rsidRDefault="000640FC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M. B. B.</w:t>
            </w:r>
          </w:p>
        </w:tc>
        <w:tc>
          <w:tcPr>
            <w:tcW w:w="2209" w:type="dxa"/>
          </w:tcPr>
          <w:p w14:paraId="6BC242E3" w14:textId="18CD57DF" w:rsidR="00337327" w:rsidRPr="003D7C3F" w:rsidRDefault="000640FC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168CE3D8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60DA62B" w14:textId="512579BA" w:rsidR="00337327" w:rsidRPr="003D7C3F" w:rsidRDefault="000640FC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700001</w:t>
            </w:r>
          </w:p>
        </w:tc>
      </w:tr>
      <w:tr w:rsidR="00337327" w:rsidRPr="003D7C3F" w14:paraId="0B308745" w14:textId="77777777" w:rsidTr="00337327">
        <w:tc>
          <w:tcPr>
            <w:tcW w:w="901" w:type="dxa"/>
          </w:tcPr>
          <w:p w14:paraId="2A630E3E" w14:textId="5D8F9824" w:rsidR="00337327" w:rsidRPr="003D7C3F" w:rsidRDefault="000640FC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3028</w:t>
            </w:r>
          </w:p>
        </w:tc>
        <w:tc>
          <w:tcPr>
            <w:tcW w:w="3831" w:type="dxa"/>
          </w:tcPr>
          <w:p w14:paraId="35262768" w14:textId="726961CA" w:rsidR="00337327" w:rsidRPr="003D7C3F" w:rsidRDefault="000640FC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G. C. R.</w:t>
            </w:r>
          </w:p>
        </w:tc>
        <w:tc>
          <w:tcPr>
            <w:tcW w:w="2209" w:type="dxa"/>
          </w:tcPr>
          <w:p w14:paraId="13C2942E" w14:textId="2472128F" w:rsidR="00337327" w:rsidRPr="003D7C3F" w:rsidRDefault="000640FC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2ABB628F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1C0C41D" w14:textId="586CE8A6" w:rsidR="00337327" w:rsidRPr="003D7C3F" w:rsidRDefault="000640FC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700506</w:t>
            </w:r>
          </w:p>
        </w:tc>
      </w:tr>
      <w:tr w:rsidR="00337327" w:rsidRPr="003D7C3F" w14:paraId="67FD113D" w14:textId="77777777" w:rsidTr="00337327">
        <w:tc>
          <w:tcPr>
            <w:tcW w:w="901" w:type="dxa"/>
          </w:tcPr>
          <w:p w14:paraId="5FC229EC" w14:textId="71D3EA48" w:rsidR="00337327" w:rsidRPr="003D7C3F" w:rsidRDefault="000640FC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3029</w:t>
            </w:r>
          </w:p>
        </w:tc>
        <w:tc>
          <w:tcPr>
            <w:tcW w:w="3831" w:type="dxa"/>
          </w:tcPr>
          <w:p w14:paraId="36CF23FE" w14:textId="161B3D9F" w:rsidR="00337327" w:rsidRPr="003D7C3F" w:rsidRDefault="000640FC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C. S. E.</w:t>
            </w:r>
          </w:p>
        </w:tc>
        <w:tc>
          <w:tcPr>
            <w:tcW w:w="2209" w:type="dxa"/>
          </w:tcPr>
          <w:p w14:paraId="43A49845" w14:textId="65B4D123" w:rsidR="00337327" w:rsidRPr="003D7C3F" w:rsidRDefault="000640FC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1C727678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E37A68B" w14:textId="2F5F6F3E" w:rsidR="00337327" w:rsidRPr="003D7C3F" w:rsidRDefault="000640FC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704804</w:t>
            </w:r>
          </w:p>
        </w:tc>
      </w:tr>
      <w:tr w:rsidR="00337327" w:rsidRPr="003D7C3F" w14:paraId="3C43DDB3" w14:textId="77777777" w:rsidTr="00337327">
        <w:tc>
          <w:tcPr>
            <w:tcW w:w="901" w:type="dxa"/>
          </w:tcPr>
          <w:p w14:paraId="728B3CFB" w14:textId="431519E3" w:rsidR="00337327" w:rsidRPr="003D7C3F" w:rsidRDefault="000640FC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3030</w:t>
            </w:r>
          </w:p>
        </w:tc>
        <w:tc>
          <w:tcPr>
            <w:tcW w:w="3831" w:type="dxa"/>
          </w:tcPr>
          <w:p w14:paraId="62AF51A2" w14:textId="75EE8EC6" w:rsidR="00337327" w:rsidRPr="003D7C3F" w:rsidRDefault="000640FC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C. S. A.</w:t>
            </w:r>
          </w:p>
        </w:tc>
        <w:tc>
          <w:tcPr>
            <w:tcW w:w="2209" w:type="dxa"/>
          </w:tcPr>
          <w:p w14:paraId="7ADB95C8" w14:textId="6DBDF412" w:rsidR="00337327" w:rsidRPr="003D7C3F" w:rsidRDefault="000640FC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550E0301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5962631" w14:textId="2AD26B84" w:rsidR="00337327" w:rsidRPr="003D7C3F" w:rsidRDefault="000640FC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702705</w:t>
            </w:r>
          </w:p>
        </w:tc>
      </w:tr>
      <w:tr w:rsidR="00337327" w:rsidRPr="003D7C3F" w14:paraId="02A8394C" w14:textId="77777777" w:rsidTr="00337327">
        <w:tc>
          <w:tcPr>
            <w:tcW w:w="901" w:type="dxa"/>
          </w:tcPr>
          <w:p w14:paraId="129CE2D6" w14:textId="68F68EF1" w:rsidR="00337327" w:rsidRPr="003D7C3F" w:rsidRDefault="000640FC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3031</w:t>
            </w:r>
          </w:p>
        </w:tc>
        <w:tc>
          <w:tcPr>
            <w:tcW w:w="3831" w:type="dxa"/>
          </w:tcPr>
          <w:p w14:paraId="27B6F82C" w14:textId="5BA849D3" w:rsidR="00337327" w:rsidRPr="003D7C3F" w:rsidRDefault="000640FC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S. M.</w:t>
            </w:r>
          </w:p>
        </w:tc>
        <w:tc>
          <w:tcPr>
            <w:tcW w:w="2209" w:type="dxa"/>
          </w:tcPr>
          <w:p w14:paraId="315B6DF4" w14:textId="3AAD34A0" w:rsidR="00337327" w:rsidRPr="003D7C3F" w:rsidRDefault="000640FC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1B95E570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08FAB37" w14:textId="3484D418" w:rsidR="00337327" w:rsidRPr="003D7C3F" w:rsidRDefault="000640FC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700309</w:t>
            </w:r>
          </w:p>
        </w:tc>
      </w:tr>
      <w:tr w:rsidR="00337327" w:rsidRPr="003D7C3F" w14:paraId="4652045E" w14:textId="77777777" w:rsidTr="00337327">
        <w:tc>
          <w:tcPr>
            <w:tcW w:w="901" w:type="dxa"/>
          </w:tcPr>
          <w:p w14:paraId="0AAAC3B2" w14:textId="4FC44CCD" w:rsidR="00337327" w:rsidRPr="003D7C3F" w:rsidRDefault="000640FC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3032</w:t>
            </w:r>
          </w:p>
        </w:tc>
        <w:tc>
          <w:tcPr>
            <w:tcW w:w="3831" w:type="dxa"/>
          </w:tcPr>
          <w:p w14:paraId="54224826" w14:textId="73E8DD9F" w:rsidR="00337327" w:rsidRPr="003D7C3F" w:rsidRDefault="000640FC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R. D.</w:t>
            </w:r>
          </w:p>
        </w:tc>
        <w:tc>
          <w:tcPr>
            <w:tcW w:w="2209" w:type="dxa"/>
          </w:tcPr>
          <w:p w14:paraId="4236CB63" w14:textId="5697BBDD" w:rsidR="00337327" w:rsidRPr="003D7C3F" w:rsidRDefault="000640FC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4B256D9B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5EAA893" w14:textId="1888648A" w:rsidR="00337327" w:rsidRPr="003D7C3F" w:rsidRDefault="000640FC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700006</w:t>
            </w:r>
          </w:p>
        </w:tc>
      </w:tr>
      <w:tr w:rsidR="00337327" w:rsidRPr="003D7C3F" w14:paraId="004EE9F1" w14:textId="77777777" w:rsidTr="00337327">
        <w:tc>
          <w:tcPr>
            <w:tcW w:w="901" w:type="dxa"/>
          </w:tcPr>
          <w:p w14:paraId="537E5274" w14:textId="53F80200" w:rsidR="00337327" w:rsidRPr="003D7C3F" w:rsidRDefault="000640FC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3033</w:t>
            </w:r>
          </w:p>
        </w:tc>
        <w:tc>
          <w:tcPr>
            <w:tcW w:w="3831" w:type="dxa"/>
          </w:tcPr>
          <w:p w14:paraId="302E10D8" w14:textId="3417DB83" w:rsidR="00337327" w:rsidRPr="003D7C3F" w:rsidRDefault="000640FC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M. S.</w:t>
            </w:r>
          </w:p>
        </w:tc>
        <w:tc>
          <w:tcPr>
            <w:tcW w:w="2209" w:type="dxa"/>
          </w:tcPr>
          <w:p w14:paraId="72490D1A" w14:textId="3FE815EE" w:rsidR="00337327" w:rsidRPr="003D7C3F" w:rsidRDefault="000640FC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77888817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BD9DF0E" w14:textId="399E3B57" w:rsidR="00337327" w:rsidRPr="003D7C3F" w:rsidRDefault="000640FC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707800</w:t>
            </w:r>
          </w:p>
        </w:tc>
      </w:tr>
      <w:tr w:rsidR="00337327" w:rsidRPr="003D7C3F" w14:paraId="0B0AFAE4" w14:textId="77777777" w:rsidTr="00337327">
        <w:tc>
          <w:tcPr>
            <w:tcW w:w="901" w:type="dxa"/>
          </w:tcPr>
          <w:p w14:paraId="6E716B76" w14:textId="70659313" w:rsidR="00337327" w:rsidRPr="003D7C3F" w:rsidRDefault="000640FC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3034</w:t>
            </w:r>
          </w:p>
        </w:tc>
        <w:tc>
          <w:tcPr>
            <w:tcW w:w="3831" w:type="dxa"/>
          </w:tcPr>
          <w:p w14:paraId="10346E74" w14:textId="69BA57FD" w:rsidR="00337327" w:rsidRPr="003D7C3F" w:rsidRDefault="000640FC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I. C. L.</w:t>
            </w:r>
          </w:p>
        </w:tc>
        <w:tc>
          <w:tcPr>
            <w:tcW w:w="2209" w:type="dxa"/>
          </w:tcPr>
          <w:p w14:paraId="467E1F3F" w14:textId="459B7B7F" w:rsidR="00337327" w:rsidRPr="003D7C3F" w:rsidRDefault="000640FC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6F819C2F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A51B148" w14:textId="17A38B4B" w:rsidR="00337327" w:rsidRPr="003D7C3F" w:rsidRDefault="000640FC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700204</w:t>
            </w:r>
          </w:p>
        </w:tc>
      </w:tr>
      <w:tr w:rsidR="00337327" w:rsidRPr="003D7C3F" w14:paraId="02E1D5B1" w14:textId="77777777" w:rsidTr="00337327">
        <w:tc>
          <w:tcPr>
            <w:tcW w:w="901" w:type="dxa"/>
          </w:tcPr>
          <w:p w14:paraId="3F47A73D" w14:textId="13764201" w:rsidR="00337327" w:rsidRPr="003D7C3F" w:rsidRDefault="000640FC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3035</w:t>
            </w:r>
          </w:p>
        </w:tc>
        <w:tc>
          <w:tcPr>
            <w:tcW w:w="3831" w:type="dxa"/>
          </w:tcPr>
          <w:p w14:paraId="3AE7A1A8" w14:textId="7BB3DE97" w:rsidR="00337327" w:rsidRPr="003D7C3F" w:rsidRDefault="000640FC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R. J.</w:t>
            </w:r>
          </w:p>
        </w:tc>
        <w:tc>
          <w:tcPr>
            <w:tcW w:w="2209" w:type="dxa"/>
          </w:tcPr>
          <w:p w14:paraId="63318358" w14:textId="226BD9F4" w:rsidR="00337327" w:rsidRPr="003D7C3F" w:rsidRDefault="000640FC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7D88B496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084D4BC" w14:textId="3814CE85" w:rsidR="00337327" w:rsidRPr="003D7C3F" w:rsidRDefault="000640FC" w:rsidP="000640F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700204</w:t>
            </w:r>
          </w:p>
        </w:tc>
      </w:tr>
      <w:tr w:rsidR="00337327" w:rsidRPr="003D7C3F" w14:paraId="3C826E5F" w14:textId="77777777" w:rsidTr="00337327">
        <w:tc>
          <w:tcPr>
            <w:tcW w:w="901" w:type="dxa"/>
          </w:tcPr>
          <w:p w14:paraId="2CCF8CEB" w14:textId="30032596" w:rsidR="00337327" w:rsidRPr="003D7C3F" w:rsidRDefault="000640FC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3036</w:t>
            </w:r>
          </w:p>
        </w:tc>
        <w:tc>
          <w:tcPr>
            <w:tcW w:w="3831" w:type="dxa"/>
          </w:tcPr>
          <w:p w14:paraId="315DD964" w14:textId="0C2A9D6B" w:rsidR="00337327" w:rsidRPr="003D7C3F" w:rsidRDefault="000640FC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L. P.</w:t>
            </w:r>
          </w:p>
        </w:tc>
        <w:tc>
          <w:tcPr>
            <w:tcW w:w="2209" w:type="dxa"/>
          </w:tcPr>
          <w:p w14:paraId="78699D7D" w14:textId="6DE3E3C6" w:rsidR="00337327" w:rsidRPr="003D7C3F" w:rsidRDefault="000640FC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06CBC9E6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30D33A0" w14:textId="184A3771" w:rsidR="00337327" w:rsidRPr="003D7C3F" w:rsidRDefault="000640FC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700008</w:t>
            </w:r>
          </w:p>
        </w:tc>
      </w:tr>
      <w:tr w:rsidR="00337327" w:rsidRPr="003D7C3F" w14:paraId="1AC80260" w14:textId="77777777" w:rsidTr="00337327">
        <w:tc>
          <w:tcPr>
            <w:tcW w:w="901" w:type="dxa"/>
          </w:tcPr>
          <w:p w14:paraId="72D105E7" w14:textId="348F155F" w:rsidR="00337327" w:rsidRPr="003D7C3F" w:rsidRDefault="000640FC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3037</w:t>
            </w:r>
          </w:p>
        </w:tc>
        <w:tc>
          <w:tcPr>
            <w:tcW w:w="3831" w:type="dxa"/>
          </w:tcPr>
          <w:p w14:paraId="57DC757D" w14:textId="046342FE" w:rsidR="00337327" w:rsidRPr="003D7C3F" w:rsidRDefault="000640FC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S. C.</w:t>
            </w:r>
          </w:p>
        </w:tc>
        <w:tc>
          <w:tcPr>
            <w:tcW w:w="2209" w:type="dxa"/>
          </w:tcPr>
          <w:p w14:paraId="3F941EF1" w14:textId="2B4497E1" w:rsidR="00337327" w:rsidRPr="003D7C3F" w:rsidRDefault="000640FC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3073D7EC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72F4070" w14:textId="783C221D" w:rsidR="00337327" w:rsidRPr="003D7C3F" w:rsidRDefault="000640FC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700000</w:t>
            </w:r>
          </w:p>
        </w:tc>
      </w:tr>
      <w:tr w:rsidR="00337327" w:rsidRPr="003D7C3F" w14:paraId="4AFBD913" w14:textId="77777777" w:rsidTr="00337327">
        <w:tc>
          <w:tcPr>
            <w:tcW w:w="901" w:type="dxa"/>
          </w:tcPr>
          <w:p w14:paraId="060FCFC1" w14:textId="41124036" w:rsidR="00337327" w:rsidRPr="003D7C3F" w:rsidRDefault="000640FC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3038</w:t>
            </w:r>
          </w:p>
        </w:tc>
        <w:tc>
          <w:tcPr>
            <w:tcW w:w="3831" w:type="dxa"/>
          </w:tcPr>
          <w:p w14:paraId="27A1DF67" w14:textId="2F08B85F" w:rsidR="00337327" w:rsidRPr="003D7C3F" w:rsidRDefault="000640FC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N. G.</w:t>
            </w:r>
          </w:p>
        </w:tc>
        <w:tc>
          <w:tcPr>
            <w:tcW w:w="2209" w:type="dxa"/>
          </w:tcPr>
          <w:p w14:paraId="0804466B" w14:textId="3703DF42" w:rsidR="00337327" w:rsidRPr="003D7C3F" w:rsidRDefault="000640FC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270E1BBD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34AE338" w14:textId="05116424" w:rsidR="00337327" w:rsidRPr="003D7C3F" w:rsidRDefault="000640FC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708103</w:t>
            </w:r>
          </w:p>
        </w:tc>
      </w:tr>
      <w:tr w:rsidR="00337327" w:rsidRPr="00F60500" w14:paraId="7181DE8C" w14:textId="77777777" w:rsidTr="00337327">
        <w:tc>
          <w:tcPr>
            <w:tcW w:w="901" w:type="dxa"/>
          </w:tcPr>
          <w:p w14:paraId="7124E2A2" w14:textId="3952E3C5" w:rsidR="00337327" w:rsidRPr="00F60500" w:rsidRDefault="000640FC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3039</w:t>
            </w:r>
          </w:p>
        </w:tc>
        <w:tc>
          <w:tcPr>
            <w:tcW w:w="3831" w:type="dxa"/>
          </w:tcPr>
          <w:p w14:paraId="2F175B36" w14:textId="514B3038" w:rsidR="00337327" w:rsidRPr="00F60500" w:rsidRDefault="00C161B3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S. C.</w:t>
            </w:r>
          </w:p>
        </w:tc>
        <w:tc>
          <w:tcPr>
            <w:tcW w:w="2209" w:type="dxa"/>
          </w:tcPr>
          <w:p w14:paraId="2E12F1EC" w14:textId="1FDAE715" w:rsidR="00337327" w:rsidRPr="00F60500" w:rsidRDefault="00C161B3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27D7B344" w14:textId="77777777" w:rsidR="00337327" w:rsidRPr="00F60500" w:rsidRDefault="0033732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9050AF3" w14:textId="68AF3D61" w:rsidR="00337327" w:rsidRPr="00F60500" w:rsidRDefault="00C161B3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700809</w:t>
            </w:r>
          </w:p>
        </w:tc>
      </w:tr>
      <w:tr w:rsidR="00337327" w:rsidRPr="00F60500" w14:paraId="3981E8F2" w14:textId="77777777" w:rsidTr="00337327">
        <w:tc>
          <w:tcPr>
            <w:tcW w:w="901" w:type="dxa"/>
          </w:tcPr>
          <w:p w14:paraId="1E438BA2" w14:textId="4DCBE6CC" w:rsidR="00337327" w:rsidRPr="00F60500" w:rsidRDefault="00C161B3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3040</w:t>
            </w:r>
          </w:p>
        </w:tc>
        <w:tc>
          <w:tcPr>
            <w:tcW w:w="3831" w:type="dxa"/>
          </w:tcPr>
          <w:p w14:paraId="2050998C" w14:textId="76B20C06" w:rsidR="00337327" w:rsidRPr="00F60500" w:rsidRDefault="00C161B3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A. S.</w:t>
            </w:r>
          </w:p>
        </w:tc>
        <w:tc>
          <w:tcPr>
            <w:tcW w:w="2209" w:type="dxa"/>
          </w:tcPr>
          <w:p w14:paraId="4F1F6594" w14:textId="315A8855" w:rsidR="00337327" w:rsidRPr="00F60500" w:rsidRDefault="00C161B3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0288B0D1" w14:textId="77777777" w:rsidR="00337327" w:rsidRPr="00F60500" w:rsidRDefault="0033732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0F3F16E" w14:textId="0D30577D" w:rsidR="00337327" w:rsidRPr="00F60500" w:rsidRDefault="00C161B3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704001</w:t>
            </w:r>
          </w:p>
        </w:tc>
      </w:tr>
      <w:tr w:rsidR="00337327" w:rsidRPr="00F60500" w14:paraId="2FD7F11A" w14:textId="77777777" w:rsidTr="00337327">
        <w:tc>
          <w:tcPr>
            <w:tcW w:w="901" w:type="dxa"/>
          </w:tcPr>
          <w:p w14:paraId="47D2708B" w14:textId="12C9C66B" w:rsidR="00337327" w:rsidRPr="00F60500" w:rsidRDefault="00C161B3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3041</w:t>
            </w:r>
          </w:p>
        </w:tc>
        <w:tc>
          <w:tcPr>
            <w:tcW w:w="3831" w:type="dxa"/>
          </w:tcPr>
          <w:p w14:paraId="6F345C29" w14:textId="2B8D9C27" w:rsidR="00337327" w:rsidRPr="00F60500" w:rsidRDefault="00C161B3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D. C. S. V.</w:t>
            </w:r>
          </w:p>
        </w:tc>
        <w:tc>
          <w:tcPr>
            <w:tcW w:w="2209" w:type="dxa"/>
          </w:tcPr>
          <w:p w14:paraId="46C07EAA" w14:textId="6A4FE17F" w:rsidR="00337327" w:rsidRPr="00F60500" w:rsidRDefault="00C161B3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61C81DA4" w14:textId="77777777" w:rsidR="00337327" w:rsidRPr="00F60500" w:rsidRDefault="0033732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5260D45" w14:textId="1CCC2E03" w:rsidR="00337327" w:rsidRPr="00F60500" w:rsidRDefault="00C161B3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708000</w:t>
            </w:r>
          </w:p>
        </w:tc>
      </w:tr>
      <w:tr w:rsidR="00337327" w:rsidRPr="00F60500" w14:paraId="53456EE1" w14:textId="77777777" w:rsidTr="00337327">
        <w:tc>
          <w:tcPr>
            <w:tcW w:w="901" w:type="dxa"/>
          </w:tcPr>
          <w:p w14:paraId="0A492E8B" w14:textId="58DBB31E" w:rsidR="00337327" w:rsidRPr="00F60500" w:rsidRDefault="00C161B3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3042</w:t>
            </w:r>
          </w:p>
        </w:tc>
        <w:tc>
          <w:tcPr>
            <w:tcW w:w="3831" w:type="dxa"/>
          </w:tcPr>
          <w:p w14:paraId="348B3189" w14:textId="1E7F793A" w:rsidR="00337327" w:rsidRPr="00F60500" w:rsidRDefault="00C161B3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L. B. B.</w:t>
            </w:r>
          </w:p>
        </w:tc>
        <w:tc>
          <w:tcPr>
            <w:tcW w:w="2209" w:type="dxa"/>
          </w:tcPr>
          <w:p w14:paraId="5AF82098" w14:textId="136ADB2F" w:rsidR="00337327" w:rsidRPr="00F60500" w:rsidRDefault="00C161B3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7C076086" w14:textId="77777777" w:rsidR="00337327" w:rsidRPr="00F60500" w:rsidRDefault="0033732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20EF7CE" w14:textId="0BD6DB5E" w:rsidR="00337327" w:rsidRPr="00F60500" w:rsidRDefault="00C161B3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709506</w:t>
            </w:r>
          </w:p>
        </w:tc>
      </w:tr>
      <w:tr w:rsidR="00337327" w:rsidRPr="00F60500" w14:paraId="6B48DA41" w14:textId="77777777" w:rsidTr="00337327">
        <w:tc>
          <w:tcPr>
            <w:tcW w:w="901" w:type="dxa"/>
          </w:tcPr>
          <w:p w14:paraId="29BB8DCC" w14:textId="7CCBCDAE" w:rsidR="00337327" w:rsidRPr="00F60500" w:rsidRDefault="00C161B3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3043</w:t>
            </w:r>
          </w:p>
        </w:tc>
        <w:tc>
          <w:tcPr>
            <w:tcW w:w="3831" w:type="dxa"/>
          </w:tcPr>
          <w:p w14:paraId="1B3B9FB5" w14:textId="2609694E" w:rsidR="00337327" w:rsidRPr="00F60500" w:rsidRDefault="00C161B3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 M. V.</w:t>
            </w:r>
          </w:p>
        </w:tc>
        <w:tc>
          <w:tcPr>
            <w:tcW w:w="2209" w:type="dxa"/>
          </w:tcPr>
          <w:p w14:paraId="596A9900" w14:textId="17520A5A" w:rsidR="00337327" w:rsidRPr="00F60500" w:rsidRDefault="00C161B3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697C8251" w14:textId="77777777" w:rsidR="00337327" w:rsidRPr="00F60500" w:rsidRDefault="0033732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8A05E27" w14:textId="148062C9" w:rsidR="00337327" w:rsidRPr="00F60500" w:rsidRDefault="00C161B3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704701</w:t>
            </w:r>
          </w:p>
        </w:tc>
      </w:tr>
      <w:tr w:rsidR="00337327" w:rsidRPr="00F60500" w14:paraId="6F771901" w14:textId="77777777" w:rsidTr="00337327">
        <w:tc>
          <w:tcPr>
            <w:tcW w:w="901" w:type="dxa"/>
          </w:tcPr>
          <w:p w14:paraId="64E9D284" w14:textId="39D35258" w:rsidR="00337327" w:rsidRPr="00F60500" w:rsidRDefault="00C161B3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3044</w:t>
            </w:r>
          </w:p>
        </w:tc>
        <w:tc>
          <w:tcPr>
            <w:tcW w:w="3831" w:type="dxa"/>
          </w:tcPr>
          <w:p w14:paraId="793E0929" w14:textId="53F77830" w:rsidR="00337327" w:rsidRPr="00F60500" w:rsidRDefault="00C161B3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B. H. S. S.</w:t>
            </w:r>
          </w:p>
        </w:tc>
        <w:tc>
          <w:tcPr>
            <w:tcW w:w="2209" w:type="dxa"/>
          </w:tcPr>
          <w:p w14:paraId="5BF269B9" w14:textId="5B429A5D" w:rsidR="00337327" w:rsidRPr="00F60500" w:rsidRDefault="00C161B3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7DCEB38C" w14:textId="77777777" w:rsidR="00337327" w:rsidRPr="00F60500" w:rsidRDefault="0033732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DCAFDCA" w14:textId="4CDA98D7" w:rsidR="00337327" w:rsidRPr="00F60500" w:rsidRDefault="00C161B3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700201</w:t>
            </w:r>
          </w:p>
        </w:tc>
      </w:tr>
      <w:tr w:rsidR="00337327" w:rsidRPr="00F60500" w14:paraId="547A3677" w14:textId="77777777" w:rsidTr="00337327">
        <w:tc>
          <w:tcPr>
            <w:tcW w:w="901" w:type="dxa"/>
          </w:tcPr>
          <w:p w14:paraId="4707277C" w14:textId="40FFFA97" w:rsidR="00337327" w:rsidRPr="00F60500" w:rsidRDefault="00C161B3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3045</w:t>
            </w:r>
          </w:p>
        </w:tc>
        <w:tc>
          <w:tcPr>
            <w:tcW w:w="3831" w:type="dxa"/>
          </w:tcPr>
          <w:p w14:paraId="78829E14" w14:textId="404C216E" w:rsidR="00337327" w:rsidRPr="00F60500" w:rsidRDefault="00C161B3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D. R. P.</w:t>
            </w:r>
          </w:p>
        </w:tc>
        <w:tc>
          <w:tcPr>
            <w:tcW w:w="2209" w:type="dxa"/>
          </w:tcPr>
          <w:p w14:paraId="45F763E5" w14:textId="5FF7219E" w:rsidR="00337327" w:rsidRPr="00F60500" w:rsidRDefault="00C161B3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3EC02122" w14:textId="77777777" w:rsidR="00337327" w:rsidRPr="00F60500" w:rsidRDefault="0033732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BC3E021" w14:textId="3B1F60FA" w:rsidR="00337327" w:rsidRPr="00F60500" w:rsidRDefault="00C161B3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704507</w:t>
            </w:r>
          </w:p>
        </w:tc>
      </w:tr>
      <w:tr w:rsidR="00337327" w:rsidRPr="00F60500" w14:paraId="726A68C9" w14:textId="77777777" w:rsidTr="00337327">
        <w:tc>
          <w:tcPr>
            <w:tcW w:w="901" w:type="dxa"/>
          </w:tcPr>
          <w:p w14:paraId="6F886365" w14:textId="272690AF" w:rsidR="00337327" w:rsidRPr="00F60500" w:rsidRDefault="00C161B3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3046</w:t>
            </w:r>
          </w:p>
        </w:tc>
        <w:tc>
          <w:tcPr>
            <w:tcW w:w="3831" w:type="dxa"/>
          </w:tcPr>
          <w:p w14:paraId="5E5A16AC" w14:textId="06D06EB5" w:rsidR="00337327" w:rsidRPr="00F60500" w:rsidRDefault="00C161B3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D. M. O.</w:t>
            </w:r>
          </w:p>
        </w:tc>
        <w:tc>
          <w:tcPr>
            <w:tcW w:w="2209" w:type="dxa"/>
          </w:tcPr>
          <w:p w14:paraId="41249D6D" w14:textId="2FAD1FDE" w:rsidR="00337327" w:rsidRPr="00F60500" w:rsidRDefault="00C161B3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34B82961" w14:textId="77777777" w:rsidR="00337327" w:rsidRPr="00F60500" w:rsidRDefault="0033732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8182C5B" w14:textId="09F63666" w:rsidR="00337327" w:rsidRPr="00F60500" w:rsidRDefault="00C161B3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701404</w:t>
            </w:r>
          </w:p>
        </w:tc>
      </w:tr>
      <w:tr w:rsidR="00337327" w:rsidRPr="00F60500" w14:paraId="1D717D13" w14:textId="77777777" w:rsidTr="00337327">
        <w:tc>
          <w:tcPr>
            <w:tcW w:w="901" w:type="dxa"/>
          </w:tcPr>
          <w:p w14:paraId="7742DD07" w14:textId="35FFDC28" w:rsidR="00337327" w:rsidRPr="00F60500" w:rsidRDefault="00C161B3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3047</w:t>
            </w:r>
          </w:p>
        </w:tc>
        <w:tc>
          <w:tcPr>
            <w:tcW w:w="3831" w:type="dxa"/>
          </w:tcPr>
          <w:p w14:paraId="5B26590A" w14:textId="3B01FEF7" w:rsidR="00337327" w:rsidRPr="00F60500" w:rsidRDefault="00C161B3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S. R.</w:t>
            </w:r>
          </w:p>
        </w:tc>
        <w:tc>
          <w:tcPr>
            <w:tcW w:w="2209" w:type="dxa"/>
          </w:tcPr>
          <w:p w14:paraId="6932CC71" w14:textId="0945609E" w:rsidR="00337327" w:rsidRPr="00F60500" w:rsidRDefault="00C161B3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5CD9F5E6" w14:textId="77777777" w:rsidR="00337327" w:rsidRPr="00F60500" w:rsidRDefault="0033732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0BB5325" w14:textId="2F99645A" w:rsidR="00337327" w:rsidRPr="00F60500" w:rsidRDefault="00C161B3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706701</w:t>
            </w:r>
          </w:p>
        </w:tc>
      </w:tr>
      <w:tr w:rsidR="00337327" w:rsidRPr="00F60500" w14:paraId="75D7E76A" w14:textId="77777777" w:rsidTr="00337327">
        <w:tc>
          <w:tcPr>
            <w:tcW w:w="901" w:type="dxa"/>
          </w:tcPr>
          <w:p w14:paraId="25D7F215" w14:textId="79BD83B3" w:rsidR="00337327" w:rsidRPr="00F60500" w:rsidRDefault="00C161B3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3048</w:t>
            </w:r>
          </w:p>
        </w:tc>
        <w:tc>
          <w:tcPr>
            <w:tcW w:w="3831" w:type="dxa"/>
          </w:tcPr>
          <w:p w14:paraId="686EE199" w14:textId="1B63D9A5" w:rsidR="00337327" w:rsidRPr="00F60500" w:rsidRDefault="00C161B3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V. F.</w:t>
            </w:r>
          </w:p>
        </w:tc>
        <w:tc>
          <w:tcPr>
            <w:tcW w:w="2209" w:type="dxa"/>
          </w:tcPr>
          <w:p w14:paraId="00D19FD9" w14:textId="26F474A9" w:rsidR="00337327" w:rsidRPr="00F60500" w:rsidRDefault="00C161B3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04EE0594" w14:textId="77777777" w:rsidR="00337327" w:rsidRPr="00F60500" w:rsidRDefault="0033732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A58A5A8" w14:textId="2925FFCA" w:rsidR="00337327" w:rsidRPr="00F60500" w:rsidRDefault="00C161B3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700007</w:t>
            </w:r>
          </w:p>
        </w:tc>
      </w:tr>
      <w:tr w:rsidR="00337327" w:rsidRPr="00F60500" w14:paraId="22BB7B98" w14:textId="77777777" w:rsidTr="00337327">
        <w:tc>
          <w:tcPr>
            <w:tcW w:w="901" w:type="dxa"/>
          </w:tcPr>
          <w:p w14:paraId="76D5D619" w14:textId="2E83866A" w:rsidR="00337327" w:rsidRPr="00F60500" w:rsidRDefault="00C161B3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3049</w:t>
            </w:r>
          </w:p>
        </w:tc>
        <w:tc>
          <w:tcPr>
            <w:tcW w:w="3831" w:type="dxa"/>
          </w:tcPr>
          <w:p w14:paraId="04838262" w14:textId="36057253" w:rsidR="00337327" w:rsidRPr="00F60500" w:rsidRDefault="00C161B3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D. C. S. F.</w:t>
            </w:r>
          </w:p>
        </w:tc>
        <w:tc>
          <w:tcPr>
            <w:tcW w:w="2209" w:type="dxa"/>
          </w:tcPr>
          <w:p w14:paraId="442DA279" w14:textId="11F0861E" w:rsidR="00337327" w:rsidRPr="00F60500" w:rsidRDefault="00C161B3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25BED0A1" w14:textId="77777777" w:rsidR="00337327" w:rsidRPr="00F60500" w:rsidRDefault="0033732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4566DB5" w14:textId="2FDCF0AC" w:rsidR="00337327" w:rsidRPr="00F60500" w:rsidRDefault="00C161B3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704804</w:t>
            </w:r>
          </w:p>
        </w:tc>
      </w:tr>
      <w:tr w:rsidR="00337327" w:rsidRPr="00F60500" w14:paraId="265569AC" w14:textId="77777777" w:rsidTr="00337327">
        <w:tc>
          <w:tcPr>
            <w:tcW w:w="901" w:type="dxa"/>
          </w:tcPr>
          <w:p w14:paraId="0D812A99" w14:textId="5EB31000" w:rsidR="00337327" w:rsidRPr="00F60500" w:rsidRDefault="00C161B3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3050</w:t>
            </w:r>
          </w:p>
        </w:tc>
        <w:tc>
          <w:tcPr>
            <w:tcW w:w="3831" w:type="dxa"/>
          </w:tcPr>
          <w:p w14:paraId="2F4BE1C9" w14:textId="52AB945F" w:rsidR="00337327" w:rsidRPr="00F60500" w:rsidRDefault="00C161B3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T. F. R.</w:t>
            </w:r>
          </w:p>
        </w:tc>
        <w:tc>
          <w:tcPr>
            <w:tcW w:w="2209" w:type="dxa"/>
          </w:tcPr>
          <w:p w14:paraId="0D21AA53" w14:textId="4275568E" w:rsidR="00337327" w:rsidRPr="00F60500" w:rsidRDefault="00C161B3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5F8FDE82" w14:textId="77777777" w:rsidR="00337327" w:rsidRPr="00F60500" w:rsidRDefault="0033732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D580F73" w14:textId="0196FBD1" w:rsidR="00337327" w:rsidRPr="00F60500" w:rsidRDefault="00C161B3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706301</w:t>
            </w:r>
          </w:p>
        </w:tc>
      </w:tr>
      <w:tr w:rsidR="00337327" w:rsidRPr="003D7C3F" w14:paraId="3AC9BFE3" w14:textId="77777777" w:rsidTr="00337327">
        <w:tc>
          <w:tcPr>
            <w:tcW w:w="901" w:type="dxa"/>
          </w:tcPr>
          <w:p w14:paraId="35C3BC7C" w14:textId="4CD152A0" w:rsidR="00337327" w:rsidRPr="003D7C3F" w:rsidRDefault="00C161B3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3051</w:t>
            </w:r>
          </w:p>
        </w:tc>
        <w:tc>
          <w:tcPr>
            <w:tcW w:w="3831" w:type="dxa"/>
          </w:tcPr>
          <w:p w14:paraId="3122A216" w14:textId="210968C1" w:rsidR="00337327" w:rsidRPr="003D7C3F" w:rsidRDefault="00C161B3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T. G.</w:t>
            </w:r>
          </w:p>
        </w:tc>
        <w:tc>
          <w:tcPr>
            <w:tcW w:w="2209" w:type="dxa"/>
          </w:tcPr>
          <w:p w14:paraId="18B0F2F2" w14:textId="676B1CE8" w:rsidR="00337327" w:rsidRPr="003D7C3F" w:rsidRDefault="00C161B3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5764F64B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74986EB" w14:textId="11E7F709" w:rsidR="00337327" w:rsidRPr="003D7C3F" w:rsidRDefault="00C161B3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700504</w:t>
            </w:r>
          </w:p>
        </w:tc>
      </w:tr>
      <w:tr w:rsidR="00337327" w:rsidRPr="003D7C3F" w14:paraId="07AB55EA" w14:textId="77777777" w:rsidTr="00337327">
        <w:tc>
          <w:tcPr>
            <w:tcW w:w="901" w:type="dxa"/>
          </w:tcPr>
          <w:p w14:paraId="68D32B1F" w14:textId="5BAB1DBD" w:rsidR="00337327" w:rsidRPr="003D7C3F" w:rsidRDefault="00C161B3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3052</w:t>
            </w:r>
          </w:p>
        </w:tc>
        <w:tc>
          <w:tcPr>
            <w:tcW w:w="3831" w:type="dxa"/>
          </w:tcPr>
          <w:p w14:paraId="082A454B" w14:textId="5AA742ED" w:rsidR="00337327" w:rsidRPr="003D7C3F" w:rsidRDefault="00C161B3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E. S.</w:t>
            </w:r>
          </w:p>
        </w:tc>
        <w:tc>
          <w:tcPr>
            <w:tcW w:w="2209" w:type="dxa"/>
          </w:tcPr>
          <w:p w14:paraId="58B0F97B" w14:textId="70ED71F7" w:rsidR="00337327" w:rsidRPr="003D7C3F" w:rsidRDefault="00C161B3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185FB61C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AD9FC28" w14:textId="4EE4320D" w:rsidR="00337327" w:rsidRPr="003D7C3F" w:rsidRDefault="00C161B3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700005</w:t>
            </w:r>
          </w:p>
        </w:tc>
      </w:tr>
      <w:tr w:rsidR="00337327" w:rsidRPr="003D7C3F" w14:paraId="2A1991C1" w14:textId="77777777" w:rsidTr="00337327">
        <w:tc>
          <w:tcPr>
            <w:tcW w:w="901" w:type="dxa"/>
          </w:tcPr>
          <w:p w14:paraId="530B9B25" w14:textId="731355B2" w:rsidR="00337327" w:rsidRPr="003D7C3F" w:rsidRDefault="00C161B3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3053</w:t>
            </w:r>
          </w:p>
        </w:tc>
        <w:tc>
          <w:tcPr>
            <w:tcW w:w="3831" w:type="dxa"/>
          </w:tcPr>
          <w:p w14:paraId="7F4BA990" w14:textId="0B2F8D62" w:rsidR="00337327" w:rsidRPr="003D7C3F" w:rsidRDefault="00C161B3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F. S.</w:t>
            </w:r>
          </w:p>
        </w:tc>
        <w:tc>
          <w:tcPr>
            <w:tcW w:w="2209" w:type="dxa"/>
          </w:tcPr>
          <w:p w14:paraId="14B4F253" w14:textId="6ED5847B" w:rsidR="00337327" w:rsidRPr="003D7C3F" w:rsidRDefault="00C161B3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7CC11B1D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73A13E2" w14:textId="0A665B79" w:rsidR="00337327" w:rsidRPr="003D7C3F" w:rsidRDefault="00C161B3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706006</w:t>
            </w:r>
          </w:p>
        </w:tc>
      </w:tr>
      <w:tr w:rsidR="00337327" w:rsidRPr="003D7C3F" w14:paraId="1A684299" w14:textId="77777777" w:rsidTr="00337327">
        <w:tc>
          <w:tcPr>
            <w:tcW w:w="901" w:type="dxa"/>
          </w:tcPr>
          <w:p w14:paraId="31F96BFC" w14:textId="2FD09D43" w:rsidR="00337327" w:rsidRPr="003D7C3F" w:rsidRDefault="00C161B3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3054</w:t>
            </w:r>
          </w:p>
        </w:tc>
        <w:tc>
          <w:tcPr>
            <w:tcW w:w="3831" w:type="dxa"/>
          </w:tcPr>
          <w:p w14:paraId="48B07857" w14:textId="49C2B8AD" w:rsidR="00337327" w:rsidRPr="003D7C3F" w:rsidRDefault="00C161B3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D. S. N.</w:t>
            </w:r>
          </w:p>
        </w:tc>
        <w:tc>
          <w:tcPr>
            <w:tcW w:w="2209" w:type="dxa"/>
          </w:tcPr>
          <w:p w14:paraId="35057A9F" w14:textId="334B15F0" w:rsidR="00337327" w:rsidRPr="003D7C3F" w:rsidRDefault="00C161B3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2E3DF783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A4D1696" w14:textId="212D57E0" w:rsidR="00337327" w:rsidRPr="003D7C3F" w:rsidRDefault="00C161B3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700503</w:t>
            </w:r>
          </w:p>
        </w:tc>
      </w:tr>
      <w:tr w:rsidR="00337327" w:rsidRPr="003D7C3F" w14:paraId="0E0E61FC" w14:textId="77777777" w:rsidTr="00337327">
        <w:tc>
          <w:tcPr>
            <w:tcW w:w="901" w:type="dxa"/>
          </w:tcPr>
          <w:p w14:paraId="2CCFB3B6" w14:textId="0B3E0DB9" w:rsidR="00337327" w:rsidRPr="003D7C3F" w:rsidRDefault="00C161B3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3055</w:t>
            </w:r>
          </w:p>
        </w:tc>
        <w:tc>
          <w:tcPr>
            <w:tcW w:w="3831" w:type="dxa"/>
          </w:tcPr>
          <w:p w14:paraId="372E1593" w14:textId="2475B553" w:rsidR="00337327" w:rsidRPr="003D7C3F" w:rsidRDefault="00C161B3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W. A. C. S.</w:t>
            </w:r>
          </w:p>
        </w:tc>
        <w:tc>
          <w:tcPr>
            <w:tcW w:w="2209" w:type="dxa"/>
          </w:tcPr>
          <w:p w14:paraId="7DFE74AD" w14:textId="738C01DA" w:rsidR="00337327" w:rsidRPr="003D7C3F" w:rsidRDefault="00C161B3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25CF0D9B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349B76C" w14:textId="6675FE4A" w:rsidR="00337327" w:rsidRPr="003D7C3F" w:rsidRDefault="00C161B3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700504</w:t>
            </w:r>
          </w:p>
        </w:tc>
      </w:tr>
      <w:tr w:rsidR="00337327" w:rsidRPr="003D7C3F" w14:paraId="5842A409" w14:textId="77777777" w:rsidTr="00337327">
        <w:tc>
          <w:tcPr>
            <w:tcW w:w="901" w:type="dxa"/>
          </w:tcPr>
          <w:p w14:paraId="58D1B96B" w14:textId="24E85A29" w:rsidR="00337327" w:rsidRPr="003D7C3F" w:rsidRDefault="00C161B3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3056</w:t>
            </w:r>
          </w:p>
        </w:tc>
        <w:tc>
          <w:tcPr>
            <w:tcW w:w="3831" w:type="dxa"/>
          </w:tcPr>
          <w:p w14:paraId="00C3128B" w14:textId="342B0FC0" w:rsidR="00337327" w:rsidRPr="003D7C3F" w:rsidRDefault="00C161B3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A. C.</w:t>
            </w:r>
          </w:p>
        </w:tc>
        <w:tc>
          <w:tcPr>
            <w:tcW w:w="2209" w:type="dxa"/>
          </w:tcPr>
          <w:p w14:paraId="56AB1BB6" w14:textId="338AD8D5" w:rsidR="00337327" w:rsidRPr="003D7C3F" w:rsidRDefault="00C161B3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7D52FE50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3F34FA0" w14:textId="6FC28AB3" w:rsidR="00337327" w:rsidRPr="003D7C3F" w:rsidRDefault="00C161B3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700206</w:t>
            </w:r>
          </w:p>
        </w:tc>
      </w:tr>
      <w:tr w:rsidR="00337327" w:rsidRPr="003D7C3F" w14:paraId="1E276534" w14:textId="77777777" w:rsidTr="00337327">
        <w:tc>
          <w:tcPr>
            <w:tcW w:w="901" w:type="dxa"/>
          </w:tcPr>
          <w:p w14:paraId="0F9BD14D" w14:textId="0DF1B7CA" w:rsidR="00337327" w:rsidRPr="003D7C3F" w:rsidRDefault="00C161B3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3057</w:t>
            </w:r>
          </w:p>
        </w:tc>
        <w:tc>
          <w:tcPr>
            <w:tcW w:w="3831" w:type="dxa"/>
          </w:tcPr>
          <w:p w14:paraId="67B93D41" w14:textId="56BA13AD" w:rsidR="00337327" w:rsidRPr="003D7C3F" w:rsidRDefault="00C161B3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K. L. C.</w:t>
            </w:r>
          </w:p>
        </w:tc>
        <w:tc>
          <w:tcPr>
            <w:tcW w:w="2209" w:type="dxa"/>
          </w:tcPr>
          <w:p w14:paraId="486FCEFD" w14:textId="5A073AA1" w:rsidR="00337327" w:rsidRPr="003D7C3F" w:rsidRDefault="00C161B3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04649ABA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2908ABE" w14:textId="0936B411" w:rsidR="00337327" w:rsidRPr="003D7C3F" w:rsidRDefault="00C161B3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700603</w:t>
            </w:r>
          </w:p>
        </w:tc>
      </w:tr>
      <w:tr w:rsidR="00337327" w:rsidRPr="003D7C3F" w14:paraId="038121A0" w14:textId="77777777" w:rsidTr="00337327">
        <w:tc>
          <w:tcPr>
            <w:tcW w:w="901" w:type="dxa"/>
          </w:tcPr>
          <w:p w14:paraId="68624EFC" w14:textId="556AC5CF" w:rsidR="00337327" w:rsidRPr="003D7C3F" w:rsidRDefault="00C161B3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3058</w:t>
            </w:r>
          </w:p>
        </w:tc>
        <w:tc>
          <w:tcPr>
            <w:tcW w:w="3831" w:type="dxa"/>
          </w:tcPr>
          <w:p w14:paraId="1E7D043F" w14:textId="18D8C663" w:rsidR="00337327" w:rsidRPr="003D7C3F" w:rsidRDefault="00C161B3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R. L.</w:t>
            </w:r>
          </w:p>
        </w:tc>
        <w:tc>
          <w:tcPr>
            <w:tcW w:w="2209" w:type="dxa"/>
          </w:tcPr>
          <w:p w14:paraId="3D18B18A" w14:textId="2B8FD4D4" w:rsidR="00337327" w:rsidRPr="003D7C3F" w:rsidRDefault="00C161B3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775FCE00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16ED228" w14:textId="20A9909A" w:rsidR="00337327" w:rsidRPr="003D7C3F" w:rsidRDefault="00C161B3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705003</w:t>
            </w:r>
          </w:p>
        </w:tc>
      </w:tr>
      <w:tr w:rsidR="00337327" w:rsidRPr="003D7C3F" w14:paraId="2FEAF1DA" w14:textId="77777777" w:rsidTr="00337327">
        <w:tc>
          <w:tcPr>
            <w:tcW w:w="901" w:type="dxa"/>
          </w:tcPr>
          <w:p w14:paraId="0BF3A97B" w14:textId="7CE636F6" w:rsidR="00337327" w:rsidRPr="003D7C3F" w:rsidRDefault="00C161B3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3059</w:t>
            </w:r>
          </w:p>
        </w:tc>
        <w:tc>
          <w:tcPr>
            <w:tcW w:w="3831" w:type="dxa"/>
          </w:tcPr>
          <w:p w14:paraId="1DB9898F" w14:textId="552A7A31" w:rsidR="00337327" w:rsidRPr="003D7C3F" w:rsidRDefault="00C161B3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S. N.</w:t>
            </w:r>
          </w:p>
        </w:tc>
        <w:tc>
          <w:tcPr>
            <w:tcW w:w="2209" w:type="dxa"/>
          </w:tcPr>
          <w:p w14:paraId="71DEFD6D" w14:textId="4D97E3C8" w:rsidR="00337327" w:rsidRPr="003D7C3F" w:rsidRDefault="00C161B3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12AD2D92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8B9EDF8" w14:textId="3A059258" w:rsidR="00337327" w:rsidRPr="003D7C3F" w:rsidRDefault="00C161B3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703003</w:t>
            </w:r>
          </w:p>
        </w:tc>
      </w:tr>
      <w:tr w:rsidR="00337327" w:rsidRPr="003D7C3F" w14:paraId="69DA72D8" w14:textId="77777777" w:rsidTr="00337327">
        <w:tc>
          <w:tcPr>
            <w:tcW w:w="901" w:type="dxa"/>
          </w:tcPr>
          <w:p w14:paraId="634CF8DB" w14:textId="413661D0" w:rsidR="00337327" w:rsidRPr="003D7C3F" w:rsidRDefault="00C161B3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3060</w:t>
            </w:r>
          </w:p>
        </w:tc>
        <w:tc>
          <w:tcPr>
            <w:tcW w:w="3831" w:type="dxa"/>
          </w:tcPr>
          <w:p w14:paraId="1AF3E066" w14:textId="0DD67996" w:rsidR="00337327" w:rsidRPr="003D7C3F" w:rsidRDefault="00C161B3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J.</w:t>
            </w:r>
          </w:p>
        </w:tc>
        <w:tc>
          <w:tcPr>
            <w:tcW w:w="2209" w:type="dxa"/>
          </w:tcPr>
          <w:p w14:paraId="18F45FAE" w14:textId="360F49A4" w:rsidR="00337327" w:rsidRPr="003D7C3F" w:rsidRDefault="00C161B3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720759A5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F06FB11" w14:textId="59D6EB23" w:rsidR="00337327" w:rsidRPr="003D7C3F" w:rsidRDefault="00C161B3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700806</w:t>
            </w:r>
          </w:p>
        </w:tc>
      </w:tr>
      <w:tr w:rsidR="00337327" w:rsidRPr="003D7C3F" w14:paraId="7CA8DF67" w14:textId="77777777" w:rsidTr="00337327">
        <w:tc>
          <w:tcPr>
            <w:tcW w:w="901" w:type="dxa"/>
          </w:tcPr>
          <w:p w14:paraId="7C74C718" w14:textId="073CF378" w:rsidR="00337327" w:rsidRPr="003D7C3F" w:rsidRDefault="00C161B3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3061</w:t>
            </w:r>
          </w:p>
        </w:tc>
        <w:tc>
          <w:tcPr>
            <w:tcW w:w="3831" w:type="dxa"/>
          </w:tcPr>
          <w:p w14:paraId="2706E2E0" w14:textId="5B6E7118" w:rsidR="00337327" w:rsidRPr="003D7C3F" w:rsidRDefault="00AF5E16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M. S.</w:t>
            </w:r>
          </w:p>
        </w:tc>
        <w:tc>
          <w:tcPr>
            <w:tcW w:w="2209" w:type="dxa"/>
          </w:tcPr>
          <w:p w14:paraId="4E3A684B" w14:textId="6A7F77B2" w:rsidR="00337327" w:rsidRPr="003D7C3F" w:rsidRDefault="00AF5E16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31BFD293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6FE1643" w14:textId="14D34939" w:rsidR="00337327" w:rsidRPr="003D7C3F" w:rsidRDefault="00AF5E16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703408</w:t>
            </w:r>
          </w:p>
        </w:tc>
      </w:tr>
      <w:tr w:rsidR="00337327" w:rsidRPr="003D7C3F" w14:paraId="79E9E0AB" w14:textId="77777777" w:rsidTr="00337327">
        <w:tc>
          <w:tcPr>
            <w:tcW w:w="901" w:type="dxa"/>
          </w:tcPr>
          <w:p w14:paraId="758F752A" w14:textId="0CEC3E66" w:rsidR="00337327" w:rsidRPr="003D7C3F" w:rsidRDefault="00C161B3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3062</w:t>
            </w:r>
          </w:p>
        </w:tc>
        <w:tc>
          <w:tcPr>
            <w:tcW w:w="3831" w:type="dxa"/>
          </w:tcPr>
          <w:p w14:paraId="1B8ECB1D" w14:textId="4C4514F2" w:rsidR="00337327" w:rsidRPr="003D7C3F" w:rsidRDefault="00AF5E16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N. S.</w:t>
            </w:r>
          </w:p>
        </w:tc>
        <w:tc>
          <w:tcPr>
            <w:tcW w:w="2209" w:type="dxa"/>
          </w:tcPr>
          <w:p w14:paraId="5012DEF1" w14:textId="6995C50D" w:rsidR="00337327" w:rsidRPr="003D7C3F" w:rsidRDefault="00AF5E16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7EFFA15C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FDE3026" w14:textId="7D232A0A" w:rsidR="00337327" w:rsidRPr="003D7C3F" w:rsidRDefault="00AF5E16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700003</w:t>
            </w:r>
          </w:p>
        </w:tc>
      </w:tr>
      <w:tr w:rsidR="00337327" w:rsidRPr="003D7C3F" w14:paraId="60EF227E" w14:textId="77777777" w:rsidTr="00337327">
        <w:tc>
          <w:tcPr>
            <w:tcW w:w="901" w:type="dxa"/>
          </w:tcPr>
          <w:p w14:paraId="1C5CE92C" w14:textId="355A6A44" w:rsidR="00337327" w:rsidRPr="003D7C3F" w:rsidRDefault="00C161B3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3063</w:t>
            </w:r>
          </w:p>
        </w:tc>
        <w:tc>
          <w:tcPr>
            <w:tcW w:w="3831" w:type="dxa"/>
          </w:tcPr>
          <w:p w14:paraId="336A09F0" w14:textId="7838FE6A" w:rsidR="00337327" w:rsidRPr="003D7C3F" w:rsidRDefault="00AF5E16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C. S. S.</w:t>
            </w:r>
          </w:p>
        </w:tc>
        <w:tc>
          <w:tcPr>
            <w:tcW w:w="2209" w:type="dxa"/>
          </w:tcPr>
          <w:p w14:paraId="060C0492" w14:textId="24BCE8ED" w:rsidR="00337327" w:rsidRPr="003D7C3F" w:rsidRDefault="00AF5E16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16181A5A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5B7A2D9" w14:textId="364C2BF8" w:rsidR="00337327" w:rsidRPr="003D7C3F" w:rsidRDefault="00AF5E16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702408</w:t>
            </w:r>
          </w:p>
        </w:tc>
      </w:tr>
      <w:tr w:rsidR="00337327" w:rsidRPr="003D7C3F" w14:paraId="32992353" w14:textId="77777777" w:rsidTr="00337327">
        <w:tc>
          <w:tcPr>
            <w:tcW w:w="901" w:type="dxa"/>
          </w:tcPr>
          <w:p w14:paraId="510B1670" w14:textId="09D33EDF" w:rsidR="00337327" w:rsidRPr="003D7C3F" w:rsidRDefault="00C161B3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3064</w:t>
            </w:r>
          </w:p>
        </w:tc>
        <w:tc>
          <w:tcPr>
            <w:tcW w:w="3831" w:type="dxa"/>
          </w:tcPr>
          <w:p w14:paraId="31689849" w14:textId="0FC1D732" w:rsidR="00337327" w:rsidRPr="003D7C3F" w:rsidRDefault="00AF5E16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D. N. O.</w:t>
            </w:r>
          </w:p>
        </w:tc>
        <w:tc>
          <w:tcPr>
            <w:tcW w:w="2209" w:type="dxa"/>
          </w:tcPr>
          <w:p w14:paraId="14A6FAF2" w14:textId="4EC13080" w:rsidR="00337327" w:rsidRPr="003D7C3F" w:rsidRDefault="00AF5E16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64F5C1E5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31C5FEF" w14:textId="1F8430C9" w:rsidR="00337327" w:rsidRPr="003D7C3F" w:rsidRDefault="00AF5E16" w:rsidP="00AF5E1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708506</w:t>
            </w:r>
          </w:p>
        </w:tc>
      </w:tr>
      <w:tr w:rsidR="00337327" w:rsidRPr="003D7C3F" w14:paraId="6A050888" w14:textId="77777777" w:rsidTr="00337327">
        <w:tc>
          <w:tcPr>
            <w:tcW w:w="901" w:type="dxa"/>
          </w:tcPr>
          <w:p w14:paraId="37ECF647" w14:textId="70236E51" w:rsidR="00337327" w:rsidRPr="003D7C3F" w:rsidRDefault="00C161B3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3065</w:t>
            </w:r>
          </w:p>
        </w:tc>
        <w:tc>
          <w:tcPr>
            <w:tcW w:w="3831" w:type="dxa"/>
          </w:tcPr>
          <w:p w14:paraId="18B0D471" w14:textId="2D21AAED" w:rsidR="00337327" w:rsidRPr="003D7C3F" w:rsidRDefault="003072F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M.</w:t>
            </w:r>
          </w:p>
        </w:tc>
        <w:tc>
          <w:tcPr>
            <w:tcW w:w="2209" w:type="dxa"/>
          </w:tcPr>
          <w:p w14:paraId="52D2B3F0" w14:textId="1E8E4FC9" w:rsidR="00337327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784DE390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F20024C" w14:textId="60D911C9" w:rsidR="00337327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702009</w:t>
            </w:r>
          </w:p>
        </w:tc>
      </w:tr>
      <w:tr w:rsidR="00337327" w:rsidRPr="003D7C3F" w14:paraId="6096C5B1" w14:textId="77777777" w:rsidTr="00337327">
        <w:tc>
          <w:tcPr>
            <w:tcW w:w="901" w:type="dxa"/>
          </w:tcPr>
          <w:p w14:paraId="5E252AF6" w14:textId="4C313503" w:rsidR="00337327" w:rsidRPr="003D7C3F" w:rsidRDefault="00C161B3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3066</w:t>
            </w:r>
          </w:p>
        </w:tc>
        <w:tc>
          <w:tcPr>
            <w:tcW w:w="3831" w:type="dxa"/>
          </w:tcPr>
          <w:p w14:paraId="52EE0C3D" w14:textId="60BDC67D" w:rsidR="00337327" w:rsidRPr="003D7C3F" w:rsidRDefault="003072F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B. S.</w:t>
            </w:r>
          </w:p>
        </w:tc>
        <w:tc>
          <w:tcPr>
            <w:tcW w:w="2209" w:type="dxa"/>
          </w:tcPr>
          <w:p w14:paraId="11585715" w14:textId="192022A5" w:rsidR="00337327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051168B8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7EB1524" w14:textId="68C53DCD" w:rsidR="00337327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704604</w:t>
            </w:r>
          </w:p>
        </w:tc>
      </w:tr>
      <w:tr w:rsidR="00337327" w:rsidRPr="003D7C3F" w14:paraId="5FC2F3EA" w14:textId="77777777" w:rsidTr="00337327">
        <w:tc>
          <w:tcPr>
            <w:tcW w:w="901" w:type="dxa"/>
          </w:tcPr>
          <w:p w14:paraId="132AF94F" w14:textId="06C8430A" w:rsidR="00337327" w:rsidRPr="003D7C3F" w:rsidRDefault="00C161B3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3067</w:t>
            </w:r>
          </w:p>
        </w:tc>
        <w:tc>
          <w:tcPr>
            <w:tcW w:w="3831" w:type="dxa"/>
          </w:tcPr>
          <w:p w14:paraId="72AB15A7" w14:textId="61CD82C5" w:rsidR="00337327" w:rsidRPr="003D7C3F" w:rsidRDefault="003072F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W. G. C.</w:t>
            </w:r>
          </w:p>
        </w:tc>
        <w:tc>
          <w:tcPr>
            <w:tcW w:w="2209" w:type="dxa"/>
          </w:tcPr>
          <w:p w14:paraId="286A8C39" w14:textId="0E524A59" w:rsidR="00337327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1A92378F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66A1C0C" w14:textId="0A02B985" w:rsidR="00337327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706802</w:t>
            </w:r>
          </w:p>
        </w:tc>
      </w:tr>
      <w:tr w:rsidR="00337327" w:rsidRPr="00F60500" w14:paraId="13291F63" w14:textId="77777777" w:rsidTr="00337327">
        <w:tc>
          <w:tcPr>
            <w:tcW w:w="901" w:type="dxa"/>
          </w:tcPr>
          <w:p w14:paraId="6D437C62" w14:textId="6E4F9E62" w:rsidR="00337327" w:rsidRPr="00F60500" w:rsidRDefault="00C161B3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3068</w:t>
            </w:r>
          </w:p>
        </w:tc>
        <w:tc>
          <w:tcPr>
            <w:tcW w:w="3831" w:type="dxa"/>
          </w:tcPr>
          <w:p w14:paraId="5107AA58" w14:textId="38A4A5A2" w:rsidR="00337327" w:rsidRPr="00F60500" w:rsidRDefault="003072F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S. F. S.</w:t>
            </w:r>
          </w:p>
        </w:tc>
        <w:tc>
          <w:tcPr>
            <w:tcW w:w="2209" w:type="dxa"/>
          </w:tcPr>
          <w:p w14:paraId="2E1EDDCB" w14:textId="30F624BD" w:rsidR="00337327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712F76D5" w14:textId="77777777" w:rsidR="00337327" w:rsidRPr="00F60500" w:rsidRDefault="0033732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4EEAB29" w14:textId="0932E336" w:rsidR="00337327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704809</w:t>
            </w:r>
          </w:p>
        </w:tc>
      </w:tr>
      <w:tr w:rsidR="00337327" w:rsidRPr="00F60500" w14:paraId="497712E0" w14:textId="77777777" w:rsidTr="00337327">
        <w:tc>
          <w:tcPr>
            <w:tcW w:w="901" w:type="dxa"/>
          </w:tcPr>
          <w:p w14:paraId="2BA5C420" w14:textId="7381073D" w:rsidR="00337327" w:rsidRPr="00F60500" w:rsidRDefault="003072F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3069</w:t>
            </w:r>
          </w:p>
        </w:tc>
        <w:tc>
          <w:tcPr>
            <w:tcW w:w="3831" w:type="dxa"/>
          </w:tcPr>
          <w:p w14:paraId="1161CB15" w14:textId="4CD0113D" w:rsidR="00337327" w:rsidRPr="00F60500" w:rsidRDefault="003072F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L. L. M.</w:t>
            </w:r>
          </w:p>
        </w:tc>
        <w:tc>
          <w:tcPr>
            <w:tcW w:w="2209" w:type="dxa"/>
          </w:tcPr>
          <w:p w14:paraId="6FB894BB" w14:textId="1F06061E" w:rsidR="00337327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172EBB4E" w14:textId="77777777" w:rsidR="00337327" w:rsidRPr="00F60500" w:rsidRDefault="0033732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6D44C11" w14:textId="14DB676E" w:rsidR="00337327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706205</w:t>
            </w:r>
          </w:p>
        </w:tc>
      </w:tr>
      <w:tr w:rsidR="00337327" w:rsidRPr="00F60500" w14:paraId="7A04BD9C" w14:textId="77777777" w:rsidTr="00337327">
        <w:tc>
          <w:tcPr>
            <w:tcW w:w="901" w:type="dxa"/>
          </w:tcPr>
          <w:p w14:paraId="781BE806" w14:textId="10A5D72B" w:rsidR="00337327" w:rsidRPr="00F60500" w:rsidRDefault="003072F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3070</w:t>
            </w:r>
          </w:p>
        </w:tc>
        <w:tc>
          <w:tcPr>
            <w:tcW w:w="3831" w:type="dxa"/>
          </w:tcPr>
          <w:p w14:paraId="61A12769" w14:textId="29B9CA03" w:rsidR="00337327" w:rsidRPr="00F60500" w:rsidRDefault="003072F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D. B. S.</w:t>
            </w:r>
          </w:p>
        </w:tc>
        <w:tc>
          <w:tcPr>
            <w:tcW w:w="2209" w:type="dxa"/>
          </w:tcPr>
          <w:p w14:paraId="7E71E372" w14:textId="21558EB1" w:rsidR="00337327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722F99BA" w14:textId="77777777" w:rsidR="00337327" w:rsidRPr="00F60500" w:rsidRDefault="0033732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7296497" w14:textId="51EC793B" w:rsidR="00337327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706808</w:t>
            </w:r>
          </w:p>
        </w:tc>
      </w:tr>
      <w:tr w:rsidR="00337327" w:rsidRPr="00F60500" w14:paraId="277C6328" w14:textId="77777777" w:rsidTr="00337327">
        <w:tc>
          <w:tcPr>
            <w:tcW w:w="901" w:type="dxa"/>
          </w:tcPr>
          <w:p w14:paraId="22EAF1D3" w14:textId="2142717E" w:rsidR="00337327" w:rsidRPr="00F60500" w:rsidRDefault="003072F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3071</w:t>
            </w:r>
          </w:p>
        </w:tc>
        <w:tc>
          <w:tcPr>
            <w:tcW w:w="3831" w:type="dxa"/>
          </w:tcPr>
          <w:p w14:paraId="2A4BF1B6" w14:textId="2D7C044B" w:rsidR="00337327" w:rsidRPr="00F60500" w:rsidRDefault="003072F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E. F.</w:t>
            </w:r>
          </w:p>
        </w:tc>
        <w:tc>
          <w:tcPr>
            <w:tcW w:w="2209" w:type="dxa"/>
          </w:tcPr>
          <w:p w14:paraId="3E84A696" w14:textId="4E713D75" w:rsidR="00337327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01F7AFAC" w14:textId="77777777" w:rsidR="00337327" w:rsidRPr="00F60500" w:rsidRDefault="0033732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61B1189" w14:textId="40CBAC07" w:rsidR="00337327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708902</w:t>
            </w:r>
          </w:p>
        </w:tc>
      </w:tr>
      <w:tr w:rsidR="00337327" w:rsidRPr="00F60500" w14:paraId="1986982D" w14:textId="77777777" w:rsidTr="00337327">
        <w:tc>
          <w:tcPr>
            <w:tcW w:w="901" w:type="dxa"/>
          </w:tcPr>
          <w:p w14:paraId="69F4AA5A" w14:textId="34566883" w:rsidR="00337327" w:rsidRPr="00F60500" w:rsidRDefault="003072F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3072</w:t>
            </w:r>
          </w:p>
        </w:tc>
        <w:tc>
          <w:tcPr>
            <w:tcW w:w="3831" w:type="dxa"/>
          </w:tcPr>
          <w:p w14:paraId="6A384111" w14:textId="63BBC25C" w:rsidR="00337327" w:rsidRPr="00F60500" w:rsidRDefault="003072F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S. N.</w:t>
            </w:r>
          </w:p>
        </w:tc>
        <w:tc>
          <w:tcPr>
            <w:tcW w:w="2209" w:type="dxa"/>
          </w:tcPr>
          <w:p w14:paraId="0B252B7B" w14:textId="39F5353C" w:rsidR="00337327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2C01BC4A" w14:textId="77777777" w:rsidR="00337327" w:rsidRPr="00F60500" w:rsidRDefault="0033732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9A13BF9" w14:textId="7CE16344" w:rsidR="00337327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703400</w:t>
            </w:r>
          </w:p>
        </w:tc>
      </w:tr>
      <w:tr w:rsidR="00337327" w:rsidRPr="00F60500" w14:paraId="04CA7E5B" w14:textId="77777777" w:rsidTr="00337327">
        <w:tc>
          <w:tcPr>
            <w:tcW w:w="901" w:type="dxa"/>
          </w:tcPr>
          <w:p w14:paraId="5B88AC38" w14:textId="21E15DE5" w:rsidR="00337327" w:rsidRPr="00F60500" w:rsidRDefault="003072F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3073</w:t>
            </w:r>
          </w:p>
        </w:tc>
        <w:tc>
          <w:tcPr>
            <w:tcW w:w="3831" w:type="dxa"/>
          </w:tcPr>
          <w:p w14:paraId="2543D130" w14:textId="2E0AF0A4" w:rsidR="00337327" w:rsidRPr="00F60500" w:rsidRDefault="003072F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 X. S.</w:t>
            </w:r>
          </w:p>
        </w:tc>
        <w:tc>
          <w:tcPr>
            <w:tcW w:w="2209" w:type="dxa"/>
          </w:tcPr>
          <w:p w14:paraId="35BCE70B" w14:textId="63CCB332" w:rsidR="00337327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2AF86B36" w14:textId="77777777" w:rsidR="00337327" w:rsidRPr="00F60500" w:rsidRDefault="0033732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735C4C5" w14:textId="164DD833" w:rsidR="00337327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704201</w:t>
            </w:r>
          </w:p>
        </w:tc>
      </w:tr>
      <w:tr w:rsidR="00337327" w:rsidRPr="00F60500" w14:paraId="16A6C1BE" w14:textId="77777777" w:rsidTr="00337327">
        <w:tc>
          <w:tcPr>
            <w:tcW w:w="901" w:type="dxa"/>
          </w:tcPr>
          <w:p w14:paraId="675E12CB" w14:textId="03CD4145" w:rsidR="00337327" w:rsidRPr="00F60500" w:rsidRDefault="003072F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3074</w:t>
            </w:r>
          </w:p>
        </w:tc>
        <w:tc>
          <w:tcPr>
            <w:tcW w:w="3831" w:type="dxa"/>
          </w:tcPr>
          <w:p w14:paraId="1F03D642" w14:textId="0F3FA291" w:rsidR="00337327" w:rsidRPr="00F60500" w:rsidRDefault="003072F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S. T.</w:t>
            </w:r>
          </w:p>
        </w:tc>
        <w:tc>
          <w:tcPr>
            <w:tcW w:w="2209" w:type="dxa"/>
          </w:tcPr>
          <w:p w14:paraId="713F53A7" w14:textId="0B5FC176" w:rsidR="00337327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257917EB" w14:textId="77777777" w:rsidR="00337327" w:rsidRPr="00F60500" w:rsidRDefault="0033732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1975BBA" w14:textId="2EEC3CFE" w:rsidR="00337327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709603</w:t>
            </w:r>
          </w:p>
        </w:tc>
      </w:tr>
      <w:tr w:rsidR="00337327" w:rsidRPr="00F60500" w14:paraId="538E86A5" w14:textId="77777777" w:rsidTr="00337327">
        <w:tc>
          <w:tcPr>
            <w:tcW w:w="901" w:type="dxa"/>
          </w:tcPr>
          <w:p w14:paraId="16636154" w14:textId="16C0E3E6" w:rsidR="00337327" w:rsidRPr="00F60500" w:rsidRDefault="003072F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3075</w:t>
            </w:r>
          </w:p>
        </w:tc>
        <w:tc>
          <w:tcPr>
            <w:tcW w:w="3831" w:type="dxa"/>
          </w:tcPr>
          <w:p w14:paraId="7D999C0B" w14:textId="75C430C6" w:rsidR="00337327" w:rsidRPr="00F60500" w:rsidRDefault="003072F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B. C. S.</w:t>
            </w:r>
          </w:p>
        </w:tc>
        <w:tc>
          <w:tcPr>
            <w:tcW w:w="2209" w:type="dxa"/>
          </w:tcPr>
          <w:p w14:paraId="09044B9C" w14:textId="390FFB8B" w:rsidR="00337327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04D54BA9" w14:textId="77777777" w:rsidR="00337327" w:rsidRPr="00F60500" w:rsidRDefault="0033732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5C4376A" w14:textId="3AC2E5D4" w:rsidR="00337327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709603</w:t>
            </w:r>
          </w:p>
        </w:tc>
      </w:tr>
      <w:tr w:rsidR="00337327" w:rsidRPr="00F60500" w14:paraId="74485B89" w14:textId="77777777" w:rsidTr="00337327">
        <w:tc>
          <w:tcPr>
            <w:tcW w:w="901" w:type="dxa"/>
          </w:tcPr>
          <w:p w14:paraId="1DD03711" w14:textId="765EB629" w:rsidR="00337327" w:rsidRPr="00F60500" w:rsidRDefault="003072F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3076</w:t>
            </w:r>
          </w:p>
        </w:tc>
        <w:tc>
          <w:tcPr>
            <w:tcW w:w="3831" w:type="dxa"/>
          </w:tcPr>
          <w:p w14:paraId="57DD59D2" w14:textId="6E6689FE" w:rsidR="00337327" w:rsidRPr="00F60500" w:rsidRDefault="003072F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 C. T.</w:t>
            </w:r>
          </w:p>
        </w:tc>
        <w:tc>
          <w:tcPr>
            <w:tcW w:w="2209" w:type="dxa"/>
          </w:tcPr>
          <w:p w14:paraId="61CBB48A" w14:textId="0CF35A34" w:rsidR="00337327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5ED9F782" w14:textId="77777777" w:rsidR="00337327" w:rsidRPr="00F60500" w:rsidRDefault="0033732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AF92D36" w14:textId="0D851C22" w:rsidR="00337327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702502</w:t>
            </w:r>
          </w:p>
        </w:tc>
      </w:tr>
      <w:tr w:rsidR="00337327" w:rsidRPr="00F60500" w14:paraId="1BAC9B2A" w14:textId="77777777" w:rsidTr="00337327">
        <w:tc>
          <w:tcPr>
            <w:tcW w:w="901" w:type="dxa"/>
          </w:tcPr>
          <w:p w14:paraId="16EC9EC4" w14:textId="7DDCDB41" w:rsidR="00337327" w:rsidRPr="00F60500" w:rsidRDefault="003072F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3077</w:t>
            </w:r>
          </w:p>
        </w:tc>
        <w:tc>
          <w:tcPr>
            <w:tcW w:w="3831" w:type="dxa"/>
          </w:tcPr>
          <w:p w14:paraId="0E9392C2" w14:textId="09F45749" w:rsidR="00337327" w:rsidRPr="00F60500" w:rsidRDefault="003072F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C. A. A. S.</w:t>
            </w:r>
          </w:p>
        </w:tc>
        <w:tc>
          <w:tcPr>
            <w:tcW w:w="2209" w:type="dxa"/>
          </w:tcPr>
          <w:p w14:paraId="4E71CFE0" w14:textId="0A201F29" w:rsidR="00337327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7F40B570" w14:textId="77777777" w:rsidR="00337327" w:rsidRPr="00F60500" w:rsidRDefault="0033732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07D8D8F" w14:textId="2F8D4701" w:rsidR="00337327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700501</w:t>
            </w:r>
          </w:p>
        </w:tc>
      </w:tr>
      <w:tr w:rsidR="00337327" w:rsidRPr="00F60500" w14:paraId="6E30353F" w14:textId="77777777" w:rsidTr="00337327">
        <w:tc>
          <w:tcPr>
            <w:tcW w:w="901" w:type="dxa"/>
          </w:tcPr>
          <w:p w14:paraId="47C9699B" w14:textId="7CA71C45" w:rsidR="00337327" w:rsidRPr="00F60500" w:rsidRDefault="003072F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3078</w:t>
            </w:r>
          </w:p>
        </w:tc>
        <w:tc>
          <w:tcPr>
            <w:tcW w:w="3831" w:type="dxa"/>
          </w:tcPr>
          <w:p w14:paraId="14E546DD" w14:textId="52827C81" w:rsidR="00337327" w:rsidRPr="00F60500" w:rsidRDefault="003072F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G. F. M.</w:t>
            </w:r>
          </w:p>
        </w:tc>
        <w:tc>
          <w:tcPr>
            <w:tcW w:w="2209" w:type="dxa"/>
          </w:tcPr>
          <w:p w14:paraId="3ADC40CF" w14:textId="7E596C29" w:rsidR="00337327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2EAF2BB4" w14:textId="77777777" w:rsidR="00337327" w:rsidRPr="00F60500" w:rsidRDefault="0033732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12C5E74" w14:textId="405A4A41" w:rsidR="00337327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704602</w:t>
            </w:r>
          </w:p>
        </w:tc>
      </w:tr>
      <w:tr w:rsidR="00337327" w:rsidRPr="00F60500" w14:paraId="28CC44EB" w14:textId="77777777" w:rsidTr="00337327">
        <w:tc>
          <w:tcPr>
            <w:tcW w:w="901" w:type="dxa"/>
          </w:tcPr>
          <w:p w14:paraId="4A779910" w14:textId="1EAD993E" w:rsidR="00337327" w:rsidRPr="00F60500" w:rsidRDefault="003072F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3079</w:t>
            </w:r>
          </w:p>
        </w:tc>
        <w:tc>
          <w:tcPr>
            <w:tcW w:w="3831" w:type="dxa"/>
          </w:tcPr>
          <w:p w14:paraId="6937D94B" w14:textId="18C8A5B9" w:rsidR="00337327" w:rsidRPr="00F60500" w:rsidRDefault="003072F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 A. F.</w:t>
            </w:r>
          </w:p>
        </w:tc>
        <w:tc>
          <w:tcPr>
            <w:tcW w:w="2209" w:type="dxa"/>
          </w:tcPr>
          <w:p w14:paraId="1E981453" w14:textId="1D3EE192" w:rsidR="00337327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4B507437" w14:textId="77777777" w:rsidR="00337327" w:rsidRPr="00F60500" w:rsidRDefault="0033732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887476E" w14:textId="10804EFF" w:rsidR="00337327" w:rsidRPr="00F60500" w:rsidRDefault="00D44D9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704107</w:t>
            </w:r>
          </w:p>
        </w:tc>
      </w:tr>
      <w:tr w:rsidR="00337327" w:rsidRPr="003D7C3F" w14:paraId="25FE7696" w14:textId="77777777" w:rsidTr="00337327">
        <w:tc>
          <w:tcPr>
            <w:tcW w:w="901" w:type="dxa"/>
          </w:tcPr>
          <w:p w14:paraId="3F7CABCF" w14:textId="606F29FD" w:rsidR="00337327" w:rsidRPr="003D7C3F" w:rsidRDefault="003072F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3080</w:t>
            </w:r>
          </w:p>
        </w:tc>
        <w:tc>
          <w:tcPr>
            <w:tcW w:w="3831" w:type="dxa"/>
          </w:tcPr>
          <w:p w14:paraId="2CD80622" w14:textId="694D6ECE" w:rsidR="00337327" w:rsidRPr="003D7C3F" w:rsidRDefault="00D44D97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B. S.</w:t>
            </w:r>
          </w:p>
        </w:tc>
        <w:tc>
          <w:tcPr>
            <w:tcW w:w="2209" w:type="dxa"/>
          </w:tcPr>
          <w:p w14:paraId="76700956" w14:textId="1F557C36" w:rsidR="00337327" w:rsidRPr="003D7C3F" w:rsidRDefault="00D44D9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432310EB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34CD7C5" w14:textId="608F124C" w:rsidR="00337327" w:rsidRPr="003D7C3F" w:rsidRDefault="00D44D9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708404</w:t>
            </w:r>
          </w:p>
        </w:tc>
      </w:tr>
      <w:tr w:rsidR="00337327" w:rsidRPr="003D7C3F" w14:paraId="06507E5D" w14:textId="77777777" w:rsidTr="00337327">
        <w:tc>
          <w:tcPr>
            <w:tcW w:w="901" w:type="dxa"/>
          </w:tcPr>
          <w:p w14:paraId="2E18200D" w14:textId="703635A2" w:rsidR="00337327" w:rsidRPr="003D7C3F" w:rsidRDefault="003072F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3081</w:t>
            </w:r>
          </w:p>
        </w:tc>
        <w:tc>
          <w:tcPr>
            <w:tcW w:w="3831" w:type="dxa"/>
          </w:tcPr>
          <w:p w14:paraId="6E92581B" w14:textId="7411BD7E" w:rsidR="00337327" w:rsidRPr="003D7C3F" w:rsidRDefault="00D44D97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N. G. A.</w:t>
            </w:r>
          </w:p>
        </w:tc>
        <w:tc>
          <w:tcPr>
            <w:tcW w:w="2209" w:type="dxa"/>
          </w:tcPr>
          <w:p w14:paraId="7F4AE549" w14:textId="132B2385" w:rsidR="00337327" w:rsidRPr="003D7C3F" w:rsidRDefault="00D44D9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774B2DDB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A2B3301" w14:textId="116342A3" w:rsidR="00337327" w:rsidRPr="003D7C3F" w:rsidRDefault="00D44D9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704101</w:t>
            </w:r>
          </w:p>
        </w:tc>
      </w:tr>
      <w:tr w:rsidR="00337327" w:rsidRPr="003D7C3F" w14:paraId="29FDEA1A" w14:textId="77777777" w:rsidTr="00337327">
        <w:tc>
          <w:tcPr>
            <w:tcW w:w="901" w:type="dxa"/>
          </w:tcPr>
          <w:p w14:paraId="590C76D2" w14:textId="687C5E66" w:rsidR="00337327" w:rsidRPr="003D7C3F" w:rsidRDefault="003072F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3082</w:t>
            </w:r>
          </w:p>
        </w:tc>
        <w:tc>
          <w:tcPr>
            <w:tcW w:w="3831" w:type="dxa"/>
          </w:tcPr>
          <w:p w14:paraId="4E37499A" w14:textId="5D279802" w:rsidR="00337327" w:rsidRPr="003D7C3F" w:rsidRDefault="00D44D97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A. S.</w:t>
            </w:r>
          </w:p>
        </w:tc>
        <w:tc>
          <w:tcPr>
            <w:tcW w:w="2209" w:type="dxa"/>
          </w:tcPr>
          <w:p w14:paraId="3A0F87B1" w14:textId="294BD2E4" w:rsidR="00337327" w:rsidRPr="003D7C3F" w:rsidRDefault="00D44D9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00D5569D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3687930" w14:textId="7AEF6F91" w:rsidR="00337327" w:rsidRPr="003D7C3F" w:rsidRDefault="00D44D9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705604</w:t>
            </w:r>
          </w:p>
        </w:tc>
      </w:tr>
      <w:tr w:rsidR="00337327" w:rsidRPr="003D7C3F" w14:paraId="2F36C47E" w14:textId="77777777" w:rsidTr="00337327">
        <w:tc>
          <w:tcPr>
            <w:tcW w:w="901" w:type="dxa"/>
          </w:tcPr>
          <w:p w14:paraId="0D0AA740" w14:textId="2B146BA2" w:rsidR="00337327" w:rsidRPr="003D7C3F" w:rsidRDefault="003072F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3083</w:t>
            </w:r>
          </w:p>
        </w:tc>
        <w:tc>
          <w:tcPr>
            <w:tcW w:w="3831" w:type="dxa"/>
          </w:tcPr>
          <w:p w14:paraId="6CBEFC21" w14:textId="79AB9394" w:rsidR="00337327" w:rsidRPr="003D7C3F" w:rsidRDefault="00D44D97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I. G. A.</w:t>
            </w:r>
          </w:p>
        </w:tc>
        <w:tc>
          <w:tcPr>
            <w:tcW w:w="2209" w:type="dxa"/>
          </w:tcPr>
          <w:p w14:paraId="75DB772F" w14:textId="33D686DC" w:rsidR="00337327" w:rsidRPr="003D7C3F" w:rsidRDefault="00D44D9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7F782B99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02D9194" w14:textId="6E915D0F" w:rsidR="00337327" w:rsidRPr="003D7C3F" w:rsidRDefault="00D44D9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704004</w:t>
            </w:r>
          </w:p>
        </w:tc>
      </w:tr>
      <w:tr w:rsidR="00337327" w:rsidRPr="003D7C3F" w14:paraId="009EBC22" w14:textId="77777777" w:rsidTr="00337327">
        <w:tc>
          <w:tcPr>
            <w:tcW w:w="901" w:type="dxa"/>
          </w:tcPr>
          <w:p w14:paraId="631CD490" w14:textId="6B8853CE" w:rsidR="00337327" w:rsidRPr="003D7C3F" w:rsidRDefault="003072F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3084</w:t>
            </w:r>
          </w:p>
        </w:tc>
        <w:tc>
          <w:tcPr>
            <w:tcW w:w="3831" w:type="dxa"/>
          </w:tcPr>
          <w:p w14:paraId="64137A64" w14:textId="19F6725F" w:rsidR="00337327" w:rsidRPr="003D7C3F" w:rsidRDefault="00D44D97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W. A. S. S.</w:t>
            </w:r>
          </w:p>
        </w:tc>
        <w:tc>
          <w:tcPr>
            <w:tcW w:w="2209" w:type="dxa"/>
          </w:tcPr>
          <w:p w14:paraId="5A4B459D" w14:textId="726E672A" w:rsidR="00337327" w:rsidRPr="003D7C3F" w:rsidRDefault="00D44D9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14BA7879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0AC64AA" w14:textId="79C86959" w:rsidR="00337327" w:rsidRPr="003D7C3F" w:rsidRDefault="00D44D9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702308</w:t>
            </w:r>
          </w:p>
        </w:tc>
      </w:tr>
      <w:tr w:rsidR="00337327" w:rsidRPr="003D7C3F" w14:paraId="56CC4F88" w14:textId="77777777" w:rsidTr="00337327">
        <w:tc>
          <w:tcPr>
            <w:tcW w:w="901" w:type="dxa"/>
          </w:tcPr>
          <w:p w14:paraId="64A406D1" w14:textId="3BE566AF" w:rsidR="00337327" w:rsidRPr="003D7C3F" w:rsidRDefault="003072F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3085</w:t>
            </w:r>
          </w:p>
        </w:tc>
        <w:tc>
          <w:tcPr>
            <w:tcW w:w="3831" w:type="dxa"/>
          </w:tcPr>
          <w:p w14:paraId="03A66F0D" w14:textId="37CAD456" w:rsidR="00337327" w:rsidRPr="003D7C3F" w:rsidRDefault="00D44D97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G. N. C.</w:t>
            </w:r>
          </w:p>
        </w:tc>
        <w:tc>
          <w:tcPr>
            <w:tcW w:w="2209" w:type="dxa"/>
          </w:tcPr>
          <w:p w14:paraId="22FEEC9D" w14:textId="17D9DB37" w:rsidR="00337327" w:rsidRPr="003D7C3F" w:rsidRDefault="00D44D9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28C800ED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BD85F4A" w14:textId="43017527" w:rsidR="00337327" w:rsidRPr="003D7C3F" w:rsidRDefault="00D44D9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702103</w:t>
            </w:r>
          </w:p>
        </w:tc>
      </w:tr>
      <w:tr w:rsidR="00337327" w:rsidRPr="003D7C3F" w14:paraId="1D5FBB1E" w14:textId="77777777" w:rsidTr="00337327">
        <w:tc>
          <w:tcPr>
            <w:tcW w:w="901" w:type="dxa"/>
          </w:tcPr>
          <w:p w14:paraId="7713F057" w14:textId="71924544" w:rsidR="00337327" w:rsidRPr="003D7C3F" w:rsidRDefault="003072F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3086</w:t>
            </w:r>
          </w:p>
        </w:tc>
        <w:tc>
          <w:tcPr>
            <w:tcW w:w="3831" w:type="dxa"/>
          </w:tcPr>
          <w:p w14:paraId="52F834F0" w14:textId="122F0618" w:rsidR="00337327" w:rsidRPr="003D7C3F" w:rsidRDefault="00D44D97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J. M. M. O.</w:t>
            </w:r>
          </w:p>
        </w:tc>
        <w:tc>
          <w:tcPr>
            <w:tcW w:w="2209" w:type="dxa"/>
          </w:tcPr>
          <w:p w14:paraId="1713B46E" w14:textId="6A14B9F5" w:rsidR="00337327" w:rsidRPr="003D7C3F" w:rsidRDefault="00D44D9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69FDA03F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1F98B3F" w14:textId="0664E964" w:rsidR="00337327" w:rsidRPr="003D7C3F" w:rsidRDefault="00D44D9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706503</w:t>
            </w:r>
          </w:p>
        </w:tc>
      </w:tr>
      <w:tr w:rsidR="00337327" w:rsidRPr="003D7C3F" w14:paraId="29811DB3" w14:textId="77777777" w:rsidTr="00337327">
        <w:tc>
          <w:tcPr>
            <w:tcW w:w="901" w:type="dxa"/>
          </w:tcPr>
          <w:p w14:paraId="7C9A2F75" w14:textId="5A238308" w:rsidR="00337327" w:rsidRPr="003D7C3F" w:rsidRDefault="003072F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3087</w:t>
            </w:r>
          </w:p>
        </w:tc>
        <w:tc>
          <w:tcPr>
            <w:tcW w:w="3831" w:type="dxa"/>
          </w:tcPr>
          <w:p w14:paraId="421B993C" w14:textId="67CAEAA5" w:rsidR="00337327" w:rsidRPr="003D7C3F" w:rsidRDefault="00D44D97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L. M.</w:t>
            </w:r>
          </w:p>
        </w:tc>
        <w:tc>
          <w:tcPr>
            <w:tcW w:w="2209" w:type="dxa"/>
          </w:tcPr>
          <w:p w14:paraId="37D264D8" w14:textId="001C521A" w:rsidR="00337327" w:rsidRPr="003D7C3F" w:rsidRDefault="00D44D9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1D738857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4422B39" w14:textId="6265D577" w:rsidR="00337327" w:rsidRPr="003D7C3F" w:rsidRDefault="00D44D9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709203</w:t>
            </w:r>
          </w:p>
        </w:tc>
      </w:tr>
      <w:tr w:rsidR="00337327" w:rsidRPr="003D7C3F" w14:paraId="3F5416D3" w14:textId="77777777" w:rsidTr="00337327">
        <w:tc>
          <w:tcPr>
            <w:tcW w:w="901" w:type="dxa"/>
          </w:tcPr>
          <w:p w14:paraId="595D1665" w14:textId="208716FA" w:rsidR="00337327" w:rsidRPr="003D7C3F" w:rsidRDefault="003072F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3088</w:t>
            </w:r>
          </w:p>
        </w:tc>
        <w:tc>
          <w:tcPr>
            <w:tcW w:w="3831" w:type="dxa"/>
          </w:tcPr>
          <w:p w14:paraId="63310DA3" w14:textId="05D49A94" w:rsidR="00337327" w:rsidRPr="003D7C3F" w:rsidRDefault="00D44D97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S. A.</w:t>
            </w:r>
          </w:p>
        </w:tc>
        <w:tc>
          <w:tcPr>
            <w:tcW w:w="2209" w:type="dxa"/>
          </w:tcPr>
          <w:p w14:paraId="6BE50419" w14:textId="36E90E48" w:rsidR="00337327" w:rsidRPr="003D7C3F" w:rsidRDefault="00D44D9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4BDB23C6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0F843F7" w14:textId="2D7FA9E8" w:rsidR="00337327" w:rsidRPr="003D7C3F" w:rsidRDefault="00D44D9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706707</w:t>
            </w:r>
          </w:p>
        </w:tc>
      </w:tr>
      <w:tr w:rsidR="00337327" w:rsidRPr="003D7C3F" w14:paraId="0E748D01" w14:textId="77777777" w:rsidTr="00337327">
        <w:tc>
          <w:tcPr>
            <w:tcW w:w="901" w:type="dxa"/>
          </w:tcPr>
          <w:p w14:paraId="17FC6A0E" w14:textId="45422D90" w:rsidR="00337327" w:rsidRPr="003D7C3F" w:rsidRDefault="003072F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3089</w:t>
            </w:r>
          </w:p>
        </w:tc>
        <w:tc>
          <w:tcPr>
            <w:tcW w:w="3831" w:type="dxa"/>
          </w:tcPr>
          <w:p w14:paraId="497D66EA" w14:textId="3F67A753" w:rsidR="00337327" w:rsidRPr="003D7C3F" w:rsidRDefault="00D44D97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S. B.</w:t>
            </w:r>
          </w:p>
        </w:tc>
        <w:tc>
          <w:tcPr>
            <w:tcW w:w="2209" w:type="dxa"/>
          </w:tcPr>
          <w:p w14:paraId="6AE1F1F3" w14:textId="6DA376B9" w:rsidR="00337327" w:rsidRPr="003D7C3F" w:rsidRDefault="00D44D9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790BFA66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B921676" w14:textId="4EC5CC63" w:rsidR="00337327" w:rsidRPr="003D7C3F" w:rsidRDefault="00D44D9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708109</w:t>
            </w:r>
          </w:p>
        </w:tc>
      </w:tr>
      <w:tr w:rsidR="00337327" w:rsidRPr="003D7C3F" w14:paraId="5D7F4CE5" w14:textId="77777777" w:rsidTr="00337327">
        <w:tc>
          <w:tcPr>
            <w:tcW w:w="901" w:type="dxa"/>
          </w:tcPr>
          <w:p w14:paraId="28521490" w14:textId="61C861F1" w:rsidR="00337327" w:rsidRPr="003D7C3F" w:rsidRDefault="003072F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3090</w:t>
            </w:r>
          </w:p>
        </w:tc>
        <w:tc>
          <w:tcPr>
            <w:tcW w:w="3831" w:type="dxa"/>
          </w:tcPr>
          <w:p w14:paraId="6FEBB0CD" w14:textId="48A2B43A" w:rsidR="00337327" w:rsidRPr="003D7C3F" w:rsidRDefault="00D44D97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V. C. O.</w:t>
            </w:r>
          </w:p>
        </w:tc>
        <w:tc>
          <w:tcPr>
            <w:tcW w:w="2209" w:type="dxa"/>
          </w:tcPr>
          <w:p w14:paraId="3FEA962B" w14:textId="25E51527" w:rsidR="00337327" w:rsidRPr="003D7C3F" w:rsidRDefault="00D44D9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258FC677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7BD8AB7" w14:textId="189BDB73" w:rsidR="00337327" w:rsidRPr="003D7C3F" w:rsidRDefault="00D44D9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700005</w:t>
            </w:r>
          </w:p>
        </w:tc>
      </w:tr>
      <w:tr w:rsidR="00337327" w:rsidRPr="003D7C3F" w14:paraId="68426FEC" w14:textId="77777777" w:rsidTr="00337327">
        <w:tc>
          <w:tcPr>
            <w:tcW w:w="901" w:type="dxa"/>
          </w:tcPr>
          <w:p w14:paraId="77B5D2CB" w14:textId="22B36675" w:rsidR="00337327" w:rsidRPr="003D7C3F" w:rsidRDefault="003072F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3091</w:t>
            </w:r>
          </w:p>
        </w:tc>
        <w:tc>
          <w:tcPr>
            <w:tcW w:w="3831" w:type="dxa"/>
          </w:tcPr>
          <w:p w14:paraId="15649B47" w14:textId="5F137995" w:rsidR="00337327" w:rsidRPr="003D7C3F" w:rsidRDefault="00D44D97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P. S.</w:t>
            </w:r>
          </w:p>
        </w:tc>
        <w:tc>
          <w:tcPr>
            <w:tcW w:w="2209" w:type="dxa"/>
          </w:tcPr>
          <w:p w14:paraId="4FA5AB10" w14:textId="3B6AC762" w:rsidR="00337327" w:rsidRPr="003D7C3F" w:rsidRDefault="00D44D9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21A06E77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2BA830E" w14:textId="66512B15" w:rsidR="00337327" w:rsidRPr="003D7C3F" w:rsidRDefault="00D44D9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702605</w:t>
            </w:r>
          </w:p>
        </w:tc>
      </w:tr>
      <w:tr w:rsidR="00337327" w:rsidRPr="003D7C3F" w14:paraId="19639ADF" w14:textId="77777777" w:rsidTr="00337327">
        <w:tc>
          <w:tcPr>
            <w:tcW w:w="901" w:type="dxa"/>
          </w:tcPr>
          <w:p w14:paraId="57CCA7A5" w14:textId="0E4E459E" w:rsidR="00337327" w:rsidRPr="003D7C3F" w:rsidRDefault="003072F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3092</w:t>
            </w:r>
          </w:p>
        </w:tc>
        <w:tc>
          <w:tcPr>
            <w:tcW w:w="3831" w:type="dxa"/>
          </w:tcPr>
          <w:p w14:paraId="614848E5" w14:textId="609F83F2" w:rsidR="00337327" w:rsidRPr="003D7C3F" w:rsidRDefault="00D44D97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F. S.</w:t>
            </w:r>
          </w:p>
        </w:tc>
        <w:tc>
          <w:tcPr>
            <w:tcW w:w="2209" w:type="dxa"/>
          </w:tcPr>
          <w:p w14:paraId="2D215EDF" w14:textId="33EB1AF9" w:rsidR="00337327" w:rsidRPr="003D7C3F" w:rsidRDefault="00D44D9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74415724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9B900E2" w14:textId="7A491A7D" w:rsidR="00337327" w:rsidRPr="003D7C3F" w:rsidRDefault="00D44D9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700003</w:t>
            </w:r>
          </w:p>
        </w:tc>
      </w:tr>
      <w:tr w:rsidR="00337327" w:rsidRPr="003D7C3F" w14:paraId="3CC59300" w14:textId="77777777" w:rsidTr="00337327">
        <w:tc>
          <w:tcPr>
            <w:tcW w:w="901" w:type="dxa"/>
          </w:tcPr>
          <w:p w14:paraId="1D391C67" w14:textId="3A56E18C" w:rsidR="00337327" w:rsidRPr="003D7C3F" w:rsidRDefault="003072F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3093</w:t>
            </w:r>
          </w:p>
        </w:tc>
        <w:tc>
          <w:tcPr>
            <w:tcW w:w="3831" w:type="dxa"/>
          </w:tcPr>
          <w:p w14:paraId="33036885" w14:textId="04460A42" w:rsidR="00337327" w:rsidRPr="003D7C3F" w:rsidRDefault="00D44D97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P. N.</w:t>
            </w:r>
          </w:p>
        </w:tc>
        <w:tc>
          <w:tcPr>
            <w:tcW w:w="2209" w:type="dxa"/>
          </w:tcPr>
          <w:p w14:paraId="24CD8CA3" w14:textId="115787A1" w:rsidR="00337327" w:rsidRPr="003D7C3F" w:rsidRDefault="00D44D9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7C990647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592D36C" w14:textId="4987AECD" w:rsidR="00337327" w:rsidRPr="003D7C3F" w:rsidRDefault="00D44D97" w:rsidP="00D44D97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704102</w:t>
            </w:r>
          </w:p>
        </w:tc>
      </w:tr>
      <w:tr w:rsidR="00337327" w:rsidRPr="003D7C3F" w14:paraId="0B132A5A" w14:textId="77777777" w:rsidTr="00337327">
        <w:tc>
          <w:tcPr>
            <w:tcW w:w="901" w:type="dxa"/>
          </w:tcPr>
          <w:p w14:paraId="02A54CC2" w14:textId="520E8603" w:rsidR="00337327" w:rsidRPr="003D7C3F" w:rsidRDefault="003072F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3094</w:t>
            </w:r>
          </w:p>
        </w:tc>
        <w:tc>
          <w:tcPr>
            <w:tcW w:w="3831" w:type="dxa"/>
          </w:tcPr>
          <w:p w14:paraId="1A7E5538" w14:textId="737925A3" w:rsidR="00337327" w:rsidRPr="003D7C3F" w:rsidRDefault="00D44D97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B. S.</w:t>
            </w:r>
          </w:p>
        </w:tc>
        <w:tc>
          <w:tcPr>
            <w:tcW w:w="2209" w:type="dxa"/>
          </w:tcPr>
          <w:p w14:paraId="7B97F54C" w14:textId="61F8E07F" w:rsidR="00337327" w:rsidRPr="003D7C3F" w:rsidRDefault="00D44D9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0FAA5F0C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60CFB58" w14:textId="225861B8" w:rsidR="00337327" w:rsidRPr="003D7C3F" w:rsidRDefault="00D44D9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708208</w:t>
            </w:r>
          </w:p>
        </w:tc>
      </w:tr>
      <w:tr w:rsidR="00337327" w:rsidRPr="003D7C3F" w14:paraId="0F345EF3" w14:textId="77777777" w:rsidTr="00337327">
        <w:tc>
          <w:tcPr>
            <w:tcW w:w="901" w:type="dxa"/>
          </w:tcPr>
          <w:p w14:paraId="794C67D4" w14:textId="747F1A65" w:rsidR="00337327" w:rsidRPr="003D7C3F" w:rsidRDefault="003072F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3095</w:t>
            </w:r>
          </w:p>
        </w:tc>
        <w:tc>
          <w:tcPr>
            <w:tcW w:w="3831" w:type="dxa"/>
          </w:tcPr>
          <w:p w14:paraId="03382582" w14:textId="18978301" w:rsidR="00337327" w:rsidRPr="003D7C3F" w:rsidRDefault="00D44D97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A. D. S.</w:t>
            </w:r>
          </w:p>
        </w:tc>
        <w:tc>
          <w:tcPr>
            <w:tcW w:w="2209" w:type="dxa"/>
          </w:tcPr>
          <w:p w14:paraId="1C039883" w14:textId="11755EA6" w:rsidR="00337327" w:rsidRPr="003D7C3F" w:rsidRDefault="00D44D9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50FE9A7B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27936B3" w14:textId="5C19A064" w:rsidR="00337327" w:rsidRPr="003D7C3F" w:rsidRDefault="00D44D9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700509</w:t>
            </w:r>
          </w:p>
        </w:tc>
      </w:tr>
      <w:tr w:rsidR="00337327" w:rsidRPr="003D7C3F" w14:paraId="4BD1E152" w14:textId="77777777" w:rsidTr="00337327">
        <w:tc>
          <w:tcPr>
            <w:tcW w:w="901" w:type="dxa"/>
          </w:tcPr>
          <w:p w14:paraId="672B55A9" w14:textId="305D5D98" w:rsidR="00337327" w:rsidRPr="003D7C3F" w:rsidRDefault="003072F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3096</w:t>
            </w:r>
          </w:p>
        </w:tc>
        <w:tc>
          <w:tcPr>
            <w:tcW w:w="3831" w:type="dxa"/>
          </w:tcPr>
          <w:p w14:paraId="048215E1" w14:textId="3EDE2979" w:rsidR="00337327" w:rsidRPr="003D7C3F" w:rsidRDefault="00D44D97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F. S.</w:t>
            </w:r>
          </w:p>
        </w:tc>
        <w:tc>
          <w:tcPr>
            <w:tcW w:w="2209" w:type="dxa"/>
          </w:tcPr>
          <w:p w14:paraId="0D8E1848" w14:textId="4B77DAA8" w:rsidR="00337327" w:rsidRPr="003D7C3F" w:rsidRDefault="00D44D9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1F4636D5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3B25774" w14:textId="4D26CF49" w:rsidR="00337327" w:rsidRPr="003D7C3F" w:rsidRDefault="00D44D9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702407</w:t>
            </w:r>
          </w:p>
        </w:tc>
      </w:tr>
      <w:tr w:rsidR="00337327" w:rsidRPr="00F60500" w14:paraId="28523E7B" w14:textId="77777777" w:rsidTr="00337327">
        <w:tc>
          <w:tcPr>
            <w:tcW w:w="901" w:type="dxa"/>
          </w:tcPr>
          <w:p w14:paraId="394A9C70" w14:textId="657206B9" w:rsidR="00337327" w:rsidRPr="00F60500" w:rsidRDefault="003072F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3097</w:t>
            </w:r>
          </w:p>
        </w:tc>
        <w:tc>
          <w:tcPr>
            <w:tcW w:w="3831" w:type="dxa"/>
          </w:tcPr>
          <w:p w14:paraId="7E605425" w14:textId="3BC3EE4C" w:rsidR="00337327" w:rsidRPr="00F60500" w:rsidRDefault="00D44D97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P. M. S.</w:t>
            </w:r>
          </w:p>
        </w:tc>
        <w:tc>
          <w:tcPr>
            <w:tcW w:w="2209" w:type="dxa"/>
          </w:tcPr>
          <w:p w14:paraId="5088F904" w14:textId="181A7A4E" w:rsidR="00337327" w:rsidRPr="00F60500" w:rsidRDefault="00D44D9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31C5E5BF" w14:textId="77777777" w:rsidR="00337327" w:rsidRPr="00F60500" w:rsidRDefault="0033732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00B9B51" w14:textId="0319D165" w:rsidR="00337327" w:rsidRPr="00F60500" w:rsidRDefault="00D44D9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705009</w:t>
            </w:r>
          </w:p>
        </w:tc>
      </w:tr>
      <w:tr w:rsidR="00337327" w:rsidRPr="00F60500" w14:paraId="5589EEBE" w14:textId="77777777" w:rsidTr="00337327">
        <w:tc>
          <w:tcPr>
            <w:tcW w:w="901" w:type="dxa"/>
          </w:tcPr>
          <w:p w14:paraId="7633B62B" w14:textId="1624F7B1" w:rsidR="00337327" w:rsidRPr="00F60500" w:rsidRDefault="00D44D97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3098</w:t>
            </w:r>
          </w:p>
        </w:tc>
        <w:tc>
          <w:tcPr>
            <w:tcW w:w="3831" w:type="dxa"/>
          </w:tcPr>
          <w:p w14:paraId="38E08662" w14:textId="5B777970" w:rsidR="00337327" w:rsidRPr="00F60500" w:rsidRDefault="00D44D97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 R. S. V.</w:t>
            </w:r>
          </w:p>
        </w:tc>
        <w:tc>
          <w:tcPr>
            <w:tcW w:w="2209" w:type="dxa"/>
          </w:tcPr>
          <w:p w14:paraId="189033B2" w14:textId="35ED7F3B" w:rsidR="00337327" w:rsidRPr="00F60500" w:rsidRDefault="00D44D9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6F1C0230" w14:textId="77777777" w:rsidR="00337327" w:rsidRPr="00F60500" w:rsidRDefault="0033732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08CD311" w14:textId="20444C1D" w:rsidR="00337327" w:rsidRPr="00F60500" w:rsidRDefault="00D44D9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708500</w:t>
            </w:r>
          </w:p>
        </w:tc>
      </w:tr>
      <w:tr w:rsidR="00337327" w:rsidRPr="00F60500" w14:paraId="67364F3C" w14:textId="77777777" w:rsidTr="00337327">
        <w:tc>
          <w:tcPr>
            <w:tcW w:w="901" w:type="dxa"/>
          </w:tcPr>
          <w:p w14:paraId="2798D860" w14:textId="388AB291" w:rsidR="00337327" w:rsidRPr="00F60500" w:rsidRDefault="00D44D97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3099</w:t>
            </w:r>
          </w:p>
        </w:tc>
        <w:tc>
          <w:tcPr>
            <w:tcW w:w="3831" w:type="dxa"/>
          </w:tcPr>
          <w:p w14:paraId="2DB19D30" w14:textId="143B2030" w:rsidR="00337327" w:rsidRPr="00F60500" w:rsidRDefault="00D44D97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I. C. S.</w:t>
            </w:r>
          </w:p>
        </w:tc>
        <w:tc>
          <w:tcPr>
            <w:tcW w:w="2209" w:type="dxa"/>
          </w:tcPr>
          <w:p w14:paraId="11E80AC4" w14:textId="28F229EA" w:rsidR="00337327" w:rsidRPr="00F60500" w:rsidRDefault="00D44D9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0DF1A9E4" w14:textId="77777777" w:rsidR="00337327" w:rsidRPr="00F60500" w:rsidRDefault="0033732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B0F5B82" w14:textId="76C82E4B" w:rsidR="00337327" w:rsidRPr="00F60500" w:rsidRDefault="00D44D9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700909</w:t>
            </w:r>
          </w:p>
        </w:tc>
      </w:tr>
      <w:tr w:rsidR="00337327" w:rsidRPr="00F60500" w14:paraId="51BCF2F7" w14:textId="77777777" w:rsidTr="00337327">
        <w:tc>
          <w:tcPr>
            <w:tcW w:w="901" w:type="dxa"/>
          </w:tcPr>
          <w:p w14:paraId="298A95CD" w14:textId="0771F21E" w:rsidR="00337327" w:rsidRPr="00F60500" w:rsidRDefault="00D44D97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3100</w:t>
            </w:r>
          </w:p>
        </w:tc>
        <w:tc>
          <w:tcPr>
            <w:tcW w:w="3831" w:type="dxa"/>
          </w:tcPr>
          <w:p w14:paraId="44A1AD9E" w14:textId="2590B5AD" w:rsidR="00337327" w:rsidRPr="00F60500" w:rsidRDefault="00D44D97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R. A.</w:t>
            </w:r>
          </w:p>
        </w:tc>
        <w:tc>
          <w:tcPr>
            <w:tcW w:w="2209" w:type="dxa"/>
          </w:tcPr>
          <w:p w14:paraId="098E5F91" w14:textId="5FB21A04" w:rsidR="00337327" w:rsidRPr="00F60500" w:rsidRDefault="00D44D9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35F4F6FF" w14:textId="77777777" w:rsidR="00337327" w:rsidRPr="00F60500" w:rsidRDefault="0033732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1B46CC1" w14:textId="0D283FDF" w:rsidR="00337327" w:rsidRPr="00F60500" w:rsidRDefault="00AA1903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705008</w:t>
            </w:r>
          </w:p>
        </w:tc>
      </w:tr>
      <w:tr w:rsidR="00337327" w:rsidRPr="00F60500" w14:paraId="046C5A30" w14:textId="77777777" w:rsidTr="00337327">
        <w:tc>
          <w:tcPr>
            <w:tcW w:w="901" w:type="dxa"/>
          </w:tcPr>
          <w:p w14:paraId="58C1D92D" w14:textId="5ABB8F27" w:rsidR="00337327" w:rsidRPr="00F60500" w:rsidRDefault="00D44D97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3101</w:t>
            </w:r>
          </w:p>
        </w:tc>
        <w:tc>
          <w:tcPr>
            <w:tcW w:w="3831" w:type="dxa"/>
          </w:tcPr>
          <w:p w14:paraId="1FB57F52" w14:textId="1C18941E" w:rsidR="00337327" w:rsidRPr="00F60500" w:rsidRDefault="00AA1903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 S. O.</w:t>
            </w:r>
          </w:p>
        </w:tc>
        <w:tc>
          <w:tcPr>
            <w:tcW w:w="2209" w:type="dxa"/>
          </w:tcPr>
          <w:p w14:paraId="10E23CD1" w14:textId="0D0E49AF" w:rsidR="00337327" w:rsidRPr="00F60500" w:rsidRDefault="00AA1903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5243D11A" w14:textId="77777777" w:rsidR="00337327" w:rsidRPr="00F60500" w:rsidRDefault="0033732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EB9AE9C" w14:textId="5F5910E4" w:rsidR="00337327" w:rsidRPr="00F60500" w:rsidRDefault="00AA1903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700104</w:t>
            </w:r>
          </w:p>
        </w:tc>
      </w:tr>
      <w:tr w:rsidR="00337327" w:rsidRPr="00F60500" w14:paraId="4975031F" w14:textId="77777777" w:rsidTr="00337327">
        <w:tc>
          <w:tcPr>
            <w:tcW w:w="901" w:type="dxa"/>
          </w:tcPr>
          <w:p w14:paraId="4BCC89CD" w14:textId="1B750B21" w:rsidR="00337327" w:rsidRPr="00F60500" w:rsidRDefault="00D44D97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3102</w:t>
            </w:r>
          </w:p>
        </w:tc>
        <w:tc>
          <w:tcPr>
            <w:tcW w:w="3831" w:type="dxa"/>
          </w:tcPr>
          <w:p w14:paraId="00CF5751" w14:textId="6ADC25BD" w:rsidR="00337327" w:rsidRPr="00F60500" w:rsidRDefault="00AA1903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S. A. S.</w:t>
            </w:r>
          </w:p>
        </w:tc>
        <w:tc>
          <w:tcPr>
            <w:tcW w:w="2209" w:type="dxa"/>
          </w:tcPr>
          <w:p w14:paraId="2D5569BC" w14:textId="0A238454" w:rsidR="00337327" w:rsidRPr="00F60500" w:rsidRDefault="00AA1903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40C62AB0" w14:textId="77777777" w:rsidR="00337327" w:rsidRPr="00F60500" w:rsidRDefault="0033732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D607BAB" w14:textId="1183F717" w:rsidR="00337327" w:rsidRPr="00F60500" w:rsidRDefault="00AA1903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708306</w:t>
            </w:r>
          </w:p>
        </w:tc>
      </w:tr>
      <w:tr w:rsidR="00337327" w:rsidRPr="00F60500" w14:paraId="0D6ADA46" w14:textId="77777777" w:rsidTr="00337327">
        <w:tc>
          <w:tcPr>
            <w:tcW w:w="901" w:type="dxa"/>
          </w:tcPr>
          <w:p w14:paraId="2905985A" w14:textId="13FFB1DB" w:rsidR="00337327" w:rsidRPr="00F60500" w:rsidRDefault="00D44D97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3103</w:t>
            </w:r>
          </w:p>
        </w:tc>
        <w:tc>
          <w:tcPr>
            <w:tcW w:w="3831" w:type="dxa"/>
          </w:tcPr>
          <w:p w14:paraId="56B2713C" w14:textId="0F537592" w:rsidR="00337327" w:rsidRPr="00F60500" w:rsidRDefault="00AA1903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C. M.</w:t>
            </w:r>
          </w:p>
        </w:tc>
        <w:tc>
          <w:tcPr>
            <w:tcW w:w="2209" w:type="dxa"/>
          </w:tcPr>
          <w:p w14:paraId="16AF0203" w14:textId="1F015E37" w:rsidR="00337327" w:rsidRPr="00F60500" w:rsidRDefault="00AA1903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52ECE031" w14:textId="77777777" w:rsidR="00337327" w:rsidRPr="00F60500" w:rsidRDefault="0033732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4618CFE" w14:textId="7CF851F0" w:rsidR="00337327" w:rsidRPr="00F60500" w:rsidRDefault="00AA1903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700304</w:t>
            </w:r>
          </w:p>
        </w:tc>
      </w:tr>
      <w:tr w:rsidR="00337327" w:rsidRPr="00F60500" w14:paraId="085D4485" w14:textId="77777777" w:rsidTr="00337327">
        <w:tc>
          <w:tcPr>
            <w:tcW w:w="901" w:type="dxa"/>
          </w:tcPr>
          <w:p w14:paraId="5744556B" w14:textId="1A6F629C" w:rsidR="00337327" w:rsidRPr="00F60500" w:rsidRDefault="00D44D97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3104</w:t>
            </w:r>
          </w:p>
        </w:tc>
        <w:tc>
          <w:tcPr>
            <w:tcW w:w="3831" w:type="dxa"/>
          </w:tcPr>
          <w:p w14:paraId="738DC73B" w14:textId="3E9AD19D" w:rsidR="00337327" w:rsidRPr="00F60500" w:rsidRDefault="00AA1903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C. O. G.</w:t>
            </w:r>
          </w:p>
        </w:tc>
        <w:tc>
          <w:tcPr>
            <w:tcW w:w="2209" w:type="dxa"/>
          </w:tcPr>
          <w:p w14:paraId="212108B7" w14:textId="5613B860" w:rsidR="00337327" w:rsidRPr="00F60500" w:rsidRDefault="00AA1903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0B5805B6" w14:textId="77777777" w:rsidR="00337327" w:rsidRPr="00F60500" w:rsidRDefault="0033732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ADFD78E" w14:textId="22DEEA9E" w:rsidR="00337327" w:rsidRPr="00F60500" w:rsidRDefault="00AA1903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704105</w:t>
            </w:r>
          </w:p>
        </w:tc>
      </w:tr>
      <w:tr w:rsidR="00337327" w:rsidRPr="00F60500" w14:paraId="5CFB49AA" w14:textId="77777777" w:rsidTr="00337327">
        <w:tc>
          <w:tcPr>
            <w:tcW w:w="901" w:type="dxa"/>
          </w:tcPr>
          <w:p w14:paraId="7D1A654D" w14:textId="262BAB86" w:rsidR="00337327" w:rsidRPr="00F60500" w:rsidRDefault="00D44D97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3105</w:t>
            </w:r>
          </w:p>
        </w:tc>
        <w:tc>
          <w:tcPr>
            <w:tcW w:w="3831" w:type="dxa"/>
          </w:tcPr>
          <w:p w14:paraId="78AD23A5" w14:textId="60E07289" w:rsidR="00337327" w:rsidRPr="00F60500" w:rsidRDefault="00AA1903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F. O. G.</w:t>
            </w:r>
          </w:p>
        </w:tc>
        <w:tc>
          <w:tcPr>
            <w:tcW w:w="2209" w:type="dxa"/>
          </w:tcPr>
          <w:p w14:paraId="253D67B4" w14:textId="660BE7E2" w:rsidR="00337327" w:rsidRPr="00F60500" w:rsidRDefault="00AA1903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3FC03A7C" w14:textId="77777777" w:rsidR="00337327" w:rsidRPr="00F60500" w:rsidRDefault="0033732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C907592" w14:textId="06A3A407" w:rsidR="00337327" w:rsidRPr="00F60500" w:rsidRDefault="00AA1903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706005</w:t>
            </w:r>
          </w:p>
        </w:tc>
      </w:tr>
      <w:tr w:rsidR="00337327" w:rsidRPr="00F60500" w14:paraId="3FD1CDA3" w14:textId="77777777" w:rsidTr="00337327">
        <w:tc>
          <w:tcPr>
            <w:tcW w:w="901" w:type="dxa"/>
          </w:tcPr>
          <w:p w14:paraId="2F45E09E" w14:textId="1A68F061" w:rsidR="00337327" w:rsidRPr="00F60500" w:rsidRDefault="00D44D97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3106</w:t>
            </w:r>
          </w:p>
        </w:tc>
        <w:tc>
          <w:tcPr>
            <w:tcW w:w="3831" w:type="dxa"/>
          </w:tcPr>
          <w:p w14:paraId="26C6C96B" w14:textId="05230D7D" w:rsidR="00337327" w:rsidRPr="00F60500" w:rsidRDefault="00AA1903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A. S. S.</w:t>
            </w:r>
          </w:p>
        </w:tc>
        <w:tc>
          <w:tcPr>
            <w:tcW w:w="2209" w:type="dxa"/>
          </w:tcPr>
          <w:p w14:paraId="3329D44E" w14:textId="59298489" w:rsidR="00337327" w:rsidRPr="00F60500" w:rsidRDefault="00AA1903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66C28448" w14:textId="77777777" w:rsidR="00337327" w:rsidRPr="00F60500" w:rsidRDefault="0033732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F59B717" w14:textId="7FDF9CAF" w:rsidR="00337327" w:rsidRPr="00F60500" w:rsidRDefault="00AA1903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706800</w:t>
            </w:r>
          </w:p>
        </w:tc>
      </w:tr>
      <w:tr w:rsidR="00337327" w:rsidRPr="00F60500" w14:paraId="78AD6381" w14:textId="77777777" w:rsidTr="00337327">
        <w:tc>
          <w:tcPr>
            <w:tcW w:w="901" w:type="dxa"/>
          </w:tcPr>
          <w:p w14:paraId="6ECACFB6" w14:textId="34DE4CC3" w:rsidR="00337327" w:rsidRPr="00F60500" w:rsidRDefault="00D44D97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3107</w:t>
            </w:r>
          </w:p>
        </w:tc>
        <w:tc>
          <w:tcPr>
            <w:tcW w:w="3831" w:type="dxa"/>
          </w:tcPr>
          <w:p w14:paraId="758F6FBA" w14:textId="18DE9962" w:rsidR="00337327" w:rsidRPr="00F60500" w:rsidRDefault="00B623DF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F. J.</w:t>
            </w:r>
          </w:p>
        </w:tc>
        <w:tc>
          <w:tcPr>
            <w:tcW w:w="2209" w:type="dxa"/>
          </w:tcPr>
          <w:p w14:paraId="1ABE2118" w14:textId="7FC7B2EE" w:rsidR="00337327" w:rsidRPr="00F60500" w:rsidRDefault="00B623DF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0B084633" w14:textId="77777777" w:rsidR="00337327" w:rsidRPr="00F60500" w:rsidRDefault="0033732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779DA02" w14:textId="040ECBA2" w:rsidR="00337327" w:rsidRPr="00F60500" w:rsidRDefault="00B623DF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707801</w:t>
            </w:r>
          </w:p>
        </w:tc>
      </w:tr>
      <w:tr w:rsidR="00337327" w:rsidRPr="00F60500" w14:paraId="0DE114F6" w14:textId="77777777" w:rsidTr="00337327">
        <w:tc>
          <w:tcPr>
            <w:tcW w:w="901" w:type="dxa"/>
          </w:tcPr>
          <w:p w14:paraId="2ECF3178" w14:textId="014B6795" w:rsidR="00337327" w:rsidRPr="00F60500" w:rsidRDefault="00D44D97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3108</w:t>
            </w:r>
          </w:p>
        </w:tc>
        <w:tc>
          <w:tcPr>
            <w:tcW w:w="3831" w:type="dxa"/>
          </w:tcPr>
          <w:p w14:paraId="5DA987C2" w14:textId="5A9BBA8F" w:rsidR="00337327" w:rsidRPr="00F60500" w:rsidRDefault="00B623DF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G. S. A.</w:t>
            </w:r>
          </w:p>
        </w:tc>
        <w:tc>
          <w:tcPr>
            <w:tcW w:w="2209" w:type="dxa"/>
          </w:tcPr>
          <w:p w14:paraId="4BC9FC09" w14:textId="13858360" w:rsidR="00337327" w:rsidRPr="00F60500" w:rsidRDefault="00B623DF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1ED6C7F4" w14:textId="77777777" w:rsidR="00337327" w:rsidRPr="00F60500" w:rsidRDefault="0033732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0C19796" w14:textId="3E66947C" w:rsidR="00337327" w:rsidRPr="00F60500" w:rsidRDefault="00B623DF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709007</w:t>
            </w:r>
          </w:p>
        </w:tc>
      </w:tr>
      <w:tr w:rsidR="00337327" w:rsidRPr="003D7C3F" w14:paraId="13E96120" w14:textId="77777777" w:rsidTr="00337327">
        <w:tc>
          <w:tcPr>
            <w:tcW w:w="901" w:type="dxa"/>
          </w:tcPr>
          <w:p w14:paraId="0EEDCF14" w14:textId="5515B11E" w:rsidR="00337327" w:rsidRPr="003D7C3F" w:rsidRDefault="00D44D97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3109</w:t>
            </w:r>
          </w:p>
        </w:tc>
        <w:tc>
          <w:tcPr>
            <w:tcW w:w="3831" w:type="dxa"/>
          </w:tcPr>
          <w:p w14:paraId="542DDE19" w14:textId="4609BBE2" w:rsidR="00337327" w:rsidRPr="003D7C3F" w:rsidRDefault="00B623DF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V. S. P.</w:t>
            </w:r>
          </w:p>
        </w:tc>
        <w:tc>
          <w:tcPr>
            <w:tcW w:w="2209" w:type="dxa"/>
          </w:tcPr>
          <w:p w14:paraId="7EAE48E2" w14:textId="41BA1BD9" w:rsidR="00337327" w:rsidRPr="003D7C3F" w:rsidRDefault="00B623DF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7F2F0434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9C133B4" w14:textId="16700CA5" w:rsidR="00337327" w:rsidRPr="003D7C3F" w:rsidRDefault="00B623DF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703206</w:t>
            </w:r>
          </w:p>
        </w:tc>
      </w:tr>
      <w:tr w:rsidR="00337327" w:rsidRPr="003D7C3F" w14:paraId="5A55266B" w14:textId="77777777" w:rsidTr="00337327">
        <w:tc>
          <w:tcPr>
            <w:tcW w:w="901" w:type="dxa"/>
          </w:tcPr>
          <w:p w14:paraId="7B3FCF34" w14:textId="5939F21D" w:rsidR="00337327" w:rsidRPr="003D7C3F" w:rsidRDefault="00D44D97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3110</w:t>
            </w:r>
          </w:p>
        </w:tc>
        <w:tc>
          <w:tcPr>
            <w:tcW w:w="3831" w:type="dxa"/>
          </w:tcPr>
          <w:p w14:paraId="59FD0223" w14:textId="61FD1207" w:rsidR="00337327" w:rsidRPr="003D7C3F" w:rsidRDefault="00B623DF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O. B.</w:t>
            </w:r>
          </w:p>
        </w:tc>
        <w:tc>
          <w:tcPr>
            <w:tcW w:w="2209" w:type="dxa"/>
          </w:tcPr>
          <w:p w14:paraId="5A47E97B" w14:textId="01ACDAFE" w:rsidR="00337327" w:rsidRPr="003D7C3F" w:rsidRDefault="00B623DF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13D4FBB0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CC846E8" w14:textId="760E1AD5" w:rsidR="00337327" w:rsidRPr="003D7C3F" w:rsidRDefault="00B623DF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706404</w:t>
            </w:r>
          </w:p>
        </w:tc>
      </w:tr>
      <w:tr w:rsidR="00337327" w:rsidRPr="003D7C3F" w14:paraId="6A55634C" w14:textId="77777777" w:rsidTr="00337327">
        <w:tc>
          <w:tcPr>
            <w:tcW w:w="901" w:type="dxa"/>
          </w:tcPr>
          <w:p w14:paraId="0FAFC5B1" w14:textId="3312941C" w:rsidR="00337327" w:rsidRPr="003D7C3F" w:rsidRDefault="00D44D97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311</w:t>
            </w:r>
            <w:r w:rsidR="00B623DF">
              <w:rPr>
                <w:rFonts w:ascii="Arial" w:hAnsi="Arial" w:cs="Arial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831" w:type="dxa"/>
          </w:tcPr>
          <w:p w14:paraId="653FE393" w14:textId="728C6231" w:rsidR="00337327" w:rsidRPr="003D7C3F" w:rsidRDefault="00B623DF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F. S. C.</w:t>
            </w:r>
          </w:p>
        </w:tc>
        <w:tc>
          <w:tcPr>
            <w:tcW w:w="2209" w:type="dxa"/>
          </w:tcPr>
          <w:p w14:paraId="5F0A7B28" w14:textId="1170D73D" w:rsidR="00337327" w:rsidRPr="003D7C3F" w:rsidRDefault="00B623DF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302397EE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0885C9A" w14:textId="0E6380F5" w:rsidR="00337327" w:rsidRPr="003D7C3F" w:rsidRDefault="00B623DF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706009</w:t>
            </w:r>
          </w:p>
        </w:tc>
      </w:tr>
      <w:tr w:rsidR="00337327" w:rsidRPr="003D7C3F" w14:paraId="361ADA62" w14:textId="77777777" w:rsidTr="00337327">
        <w:tc>
          <w:tcPr>
            <w:tcW w:w="901" w:type="dxa"/>
          </w:tcPr>
          <w:p w14:paraId="68CF5544" w14:textId="34317CA7" w:rsidR="00337327" w:rsidRPr="003D7C3F" w:rsidRDefault="00D44D97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311</w:t>
            </w:r>
            <w:r w:rsidR="00B623DF"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831" w:type="dxa"/>
          </w:tcPr>
          <w:p w14:paraId="7506F8CD" w14:textId="7FACBE94" w:rsidR="00337327" w:rsidRPr="003D7C3F" w:rsidRDefault="00B623DF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L. V.</w:t>
            </w:r>
          </w:p>
        </w:tc>
        <w:tc>
          <w:tcPr>
            <w:tcW w:w="2209" w:type="dxa"/>
          </w:tcPr>
          <w:p w14:paraId="2783CE47" w14:textId="28A9510E" w:rsidR="00337327" w:rsidRPr="003D7C3F" w:rsidRDefault="00B623DF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068D52BD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6ABC113" w14:textId="7FFAFAAA" w:rsidR="00337327" w:rsidRPr="003D7C3F" w:rsidRDefault="00B623DF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703406</w:t>
            </w:r>
          </w:p>
        </w:tc>
      </w:tr>
      <w:tr w:rsidR="00337327" w:rsidRPr="003D7C3F" w14:paraId="0F20F4AF" w14:textId="77777777" w:rsidTr="00337327">
        <w:tc>
          <w:tcPr>
            <w:tcW w:w="901" w:type="dxa"/>
          </w:tcPr>
          <w:p w14:paraId="3F38AB68" w14:textId="1BE8672A" w:rsidR="00337327" w:rsidRPr="003D7C3F" w:rsidRDefault="00B623DF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3113</w:t>
            </w:r>
          </w:p>
        </w:tc>
        <w:tc>
          <w:tcPr>
            <w:tcW w:w="3831" w:type="dxa"/>
          </w:tcPr>
          <w:p w14:paraId="7C148B65" w14:textId="200C2B61" w:rsidR="00337327" w:rsidRPr="003D7C3F" w:rsidRDefault="00B623DF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G.</w:t>
            </w:r>
          </w:p>
        </w:tc>
        <w:tc>
          <w:tcPr>
            <w:tcW w:w="2209" w:type="dxa"/>
          </w:tcPr>
          <w:p w14:paraId="3B34A0FF" w14:textId="578092EE" w:rsidR="00337327" w:rsidRPr="003D7C3F" w:rsidRDefault="00B623DF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6D11217D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53EA3DB" w14:textId="7D933897" w:rsidR="00337327" w:rsidRPr="003D7C3F" w:rsidRDefault="00B623DF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709007</w:t>
            </w:r>
          </w:p>
        </w:tc>
      </w:tr>
      <w:tr w:rsidR="00337327" w:rsidRPr="003D7C3F" w14:paraId="19C54650" w14:textId="77777777" w:rsidTr="00337327">
        <w:tc>
          <w:tcPr>
            <w:tcW w:w="901" w:type="dxa"/>
          </w:tcPr>
          <w:p w14:paraId="7E57952B" w14:textId="19FF1AB2" w:rsidR="00337327" w:rsidRPr="003D7C3F" w:rsidRDefault="00B623DF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3114</w:t>
            </w:r>
          </w:p>
        </w:tc>
        <w:tc>
          <w:tcPr>
            <w:tcW w:w="3831" w:type="dxa"/>
          </w:tcPr>
          <w:p w14:paraId="01028A49" w14:textId="5807379D" w:rsidR="00337327" w:rsidRPr="003D7C3F" w:rsidRDefault="00B623DF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D. S.</w:t>
            </w:r>
          </w:p>
        </w:tc>
        <w:tc>
          <w:tcPr>
            <w:tcW w:w="2209" w:type="dxa"/>
          </w:tcPr>
          <w:p w14:paraId="597FC924" w14:textId="719C6819" w:rsidR="00337327" w:rsidRPr="003D7C3F" w:rsidRDefault="00B623DF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165453E2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C22AFF6" w14:textId="1E5646C7" w:rsidR="00337327" w:rsidRPr="003D7C3F" w:rsidRDefault="009D2565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708201</w:t>
            </w:r>
          </w:p>
        </w:tc>
      </w:tr>
      <w:tr w:rsidR="00337327" w:rsidRPr="003D7C3F" w14:paraId="45B72F43" w14:textId="77777777" w:rsidTr="00337327">
        <w:tc>
          <w:tcPr>
            <w:tcW w:w="901" w:type="dxa"/>
          </w:tcPr>
          <w:p w14:paraId="40272BA7" w14:textId="76C4393F" w:rsidR="00337327" w:rsidRPr="003D7C3F" w:rsidRDefault="00B623DF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3115</w:t>
            </w:r>
          </w:p>
        </w:tc>
        <w:tc>
          <w:tcPr>
            <w:tcW w:w="3831" w:type="dxa"/>
          </w:tcPr>
          <w:p w14:paraId="39C26F2C" w14:textId="4AC95737" w:rsidR="00337327" w:rsidRPr="003D7C3F" w:rsidRDefault="009D2565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M. V.</w:t>
            </w:r>
          </w:p>
        </w:tc>
        <w:tc>
          <w:tcPr>
            <w:tcW w:w="2209" w:type="dxa"/>
          </w:tcPr>
          <w:p w14:paraId="732FCC17" w14:textId="1759185D" w:rsidR="00337327" w:rsidRPr="003D7C3F" w:rsidRDefault="009D2565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02/08/2021</w:t>
            </w:r>
          </w:p>
        </w:tc>
        <w:tc>
          <w:tcPr>
            <w:tcW w:w="1985" w:type="dxa"/>
          </w:tcPr>
          <w:p w14:paraId="0BB577C8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BC0FD03" w14:textId="3B1EF1CF" w:rsidR="00337327" w:rsidRPr="003D7C3F" w:rsidRDefault="009D2565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707005</w:t>
            </w:r>
          </w:p>
        </w:tc>
      </w:tr>
      <w:tr w:rsidR="00337327" w:rsidRPr="003D7C3F" w14:paraId="38F7DED1" w14:textId="77777777" w:rsidTr="00337327">
        <w:tc>
          <w:tcPr>
            <w:tcW w:w="901" w:type="dxa"/>
          </w:tcPr>
          <w:p w14:paraId="1F9CE8A5" w14:textId="6ABEA223" w:rsidR="00337327" w:rsidRPr="003D7C3F" w:rsidRDefault="00B623DF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3116</w:t>
            </w:r>
          </w:p>
        </w:tc>
        <w:tc>
          <w:tcPr>
            <w:tcW w:w="3831" w:type="dxa"/>
          </w:tcPr>
          <w:p w14:paraId="6195CA78" w14:textId="78744FC2" w:rsidR="00337327" w:rsidRPr="003D7C3F" w:rsidRDefault="009D2565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S. S.</w:t>
            </w:r>
          </w:p>
        </w:tc>
        <w:tc>
          <w:tcPr>
            <w:tcW w:w="2209" w:type="dxa"/>
          </w:tcPr>
          <w:p w14:paraId="4A855734" w14:textId="03BF825A" w:rsidR="00337327" w:rsidRPr="003D7C3F" w:rsidRDefault="009D2565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27/07/2021</w:t>
            </w:r>
          </w:p>
        </w:tc>
        <w:tc>
          <w:tcPr>
            <w:tcW w:w="1985" w:type="dxa"/>
          </w:tcPr>
          <w:p w14:paraId="786F3829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DCA67AA" w14:textId="2A05E852" w:rsidR="00337327" w:rsidRPr="003D7C3F" w:rsidRDefault="009D2565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703402</w:t>
            </w:r>
          </w:p>
        </w:tc>
      </w:tr>
      <w:tr w:rsidR="00337327" w:rsidRPr="003D7C3F" w14:paraId="3538B79B" w14:textId="77777777" w:rsidTr="00337327">
        <w:tc>
          <w:tcPr>
            <w:tcW w:w="901" w:type="dxa"/>
          </w:tcPr>
          <w:p w14:paraId="182BCDA6" w14:textId="0E5D82CD" w:rsidR="00337327" w:rsidRPr="003D7C3F" w:rsidRDefault="00B623DF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3117</w:t>
            </w:r>
          </w:p>
        </w:tc>
        <w:tc>
          <w:tcPr>
            <w:tcW w:w="3831" w:type="dxa"/>
          </w:tcPr>
          <w:p w14:paraId="637D04FC" w14:textId="3EB953E2" w:rsidR="00337327" w:rsidRPr="003D7C3F" w:rsidRDefault="009D2565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R. S.</w:t>
            </w:r>
          </w:p>
        </w:tc>
        <w:tc>
          <w:tcPr>
            <w:tcW w:w="2209" w:type="dxa"/>
          </w:tcPr>
          <w:p w14:paraId="4E3533C7" w14:textId="3906D401" w:rsidR="00337327" w:rsidRPr="003D7C3F" w:rsidRDefault="009D2565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27/07/2021</w:t>
            </w:r>
          </w:p>
        </w:tc>
        <w:tc>
          <w:tcPr>
            <w:tcW w:w="1985" w:type="dxa"/>
          </w:tcPr>
          <w:p w14:paraId="6A103946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B72266C" w14:textId="26B72CE1" w:rsidR="00337327" w:rsidRPr="003D7C3F" w:rsidRDefault="009D2565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705005</w:t>
            </w:r>
          </w:p>
        </w:tc>
      </w:tr>
      <w:tr w:rsidR="00337327" w:rsidRPr="003D7C3F" w14:paraId="01AC7458" w14:textId="77777777" w:rsidTr="00337327">
        <w:tc>
          <w:tcPr>
            <w:tcW w:w="901" w:type="dxa"/>
          </w:tcPr>
          <w:p w14:paraId="5BE87BE4" w14:textId="3A638B45" w:rsidR="00337327" w:rsidRPr="003D7C3F" w:rsidRDefault="00B623DF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3118</w:t>
            </w:r>
          </w:p>
        </w:tc>
        <w:tc>
          <w:tcPr>
            <w:tcW w:w="3831" w:type="dxa"/>
          </w:tcPr>
          <w:p w14:paraId="00E5B7B8" w14:textId="7BF39825" w:rsidR="00337327" w:rsidRPr="003D7C3F" w:rsidRDefault="009D2565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R. O. B.</w:t>
            </w:r>
          </w:p>
        </w:tc>
        <w:tc>
          <w:tcPr>
            <w:tcW w:w="2209" w:type="dxa"/>
          </w:tcPr>
          <w:p w14:paraId="07C5B1D0" w14:textId="6748471C" w:rsidR="00337327" w:rsidRPr="003D7C3F" w:rsidRDefault="009D2565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27/07/2021</w:t>
            </w:r>
          </w:p>
        </w:tc>
        <w:tc>
          <w:tcPr>
            <w:tcW w:w="1985" w:type="dxa"/>
          </w:tcPr>
          <w:p w14:paraId="4643333C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B114C65" w14:textId="0A2EAA58" w:rsidR="00337327" w:rsidRPr="003D7C3F" w:rsidRDefault="009D2565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700005</w:t>
            </w:r>
          </w:p>
        </w:tc>
      </w:tr>
      <w:tr w:rsidR="00337327" w:rsidRPr="003D7C3F" w14:paraId="6CA2112C" w14:textId="77777777" w:rsidTr="00337327">
        <w:tc>
          <w:tcPr>
            <w:tcW w:w="901" w:type="dxa"/>
          </w:tcPr>
          <w:p w14:paraId="4FF8098B" w14:textId="11F270C2" w:rsidR="00337327" w:rsidRPr="003D7C3F" w:rsidRDefault="00B623DF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3119</w:t>
            </w:r>
          </w:p>
        </w:tc>
        <w:tc>
          <w:tcPr>
            <w:tcW w:w="3831" w:type="dxa"/>
          </w:tcPr>
          <w:p w14:paraId="7992EE77" w14:textId="7BC36CF9" w:rsidR="00337327" w:rsidRPr="003D7C3F" w:rsidRDefault="009D2565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J. B.</w:t>
            </w:r>
          </w:p>
        </w:tc>
        <w:tc>
          <w:tcPr>
            <w:tcW w:w="2209" w:type="dxa"/>
          </w:tcPr>
          <w:p w14:paraId="14D33B53" w14:textId="50CB9481" w:rsidR="00337327" w:rsidRPr="003D7C3F" w:rsidRDefault="009D2565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27/07/2021</w:t>
            </w:r>
          </w:p>
        </w:tc>
        <w:tc>
          <w:tcPr>
            <w:tcW w:w="1985" w:type="dxa"/>
          </w:tcPr>
          <w:p w14:paraId="0697AECE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419CB8A" w14:textId="62E5E70A" w:rsidR="00337327" w:rsidRPr="003D7C3F" w:rsidRDefault="009D2565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700005</w:t>
            </w:r>
          </w:p>
        </w:tc>
      </w:tr>
      <w:tr w:rsidR="00337327" w:rsidRPr="003D7C3F" w14:paraId="150D2B72" w14:textId="77777777" w:rsidTr="00337327">
        <w:tc>
          <w:tcPr>
            <w:tcW w:w="901" w:type="dxa"/>
          </w:tcPr>
          <w:p w14:paraId="2079ACFD" w14:textId="4F9A8F57" w:rsidR="00337327" w:rsidRPr="003D7C3F" w:rsidRDefault="00B623DF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3120</w:t>
            </w:r>
          </w:p>
        </w:tc>
        <w:tc>
          <w:tcPr>
            <w:tcW w:w="3831" w:type="dxa"/>
          </w:tcPr>
          <w:p w14:paraId="76EE1DE1" w14:textId="6B583262" w:rsidR="00337327" w:rsidRPr="003D7C3F" w:rsidRDefault="009D2565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M. M.</w:t>
            </w:r>
          </w:p>
        </w:tc>
        <w:tc>
          <w:tcPr>
            <w:tcW w:w="2209" w:type="dxa"/>
          </w:tcPr>
          <w:p w14:paraId="27FD34E1" w14:textId="522608FA" w:rsidR="00337327" w:rsidRPr="003D7C3F" w:rsidRDefault="009D2565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37E26432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32A9E72" w14:textId="1F811592" w:rsidR="00337327" w:rsidRPr="003D7C3F" w:rsidRDefault="009D2565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708403</w:t>
            </w:r>
          </w:p>
        </w:tc>
      </w:tr>
      <w:tr w:rsidR="00337327" w:rsidRPr="003D7C3F" w14:paraId="51D19BB0" w14:textId="77777777" w:rsidTr="00337327">
        <w:tc>
          <w:tcPr>
            <w:tcW w:w="901" w:type="dxa"/>
          </w:tcPr>
          <w:p w14:paraId="35487874" w14:textId="18050683" w:rsidR="00337327" w:rsidRPr="003D7C3F" w:rsidRDefault="00B623DF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3121</w:t>
            </w:r>
          </w:p>
        </w:tc>
        <w:tc>
          <w:tcPr>
            <w:tcW w:w="3831" w:type="dxa"/>
          </w:tcPr>
          <w:p w14:paraId="3841C1EC" w14:textId="78E5C832" w:rsidR="00337327" w:rsidRPr="003D7C3F" w:rsidRDefault="009D2565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C.</w:t>
            </w:r>
          </w:p>
        </w:tc>
        <w:tc>
          <w:tcPr>
            <w:tcW w:w="2209" w:type="dxa"/>
          </w:tcPr>
          <w:p w14:paraId="4DB95506" w14:textId="19F72279" w:rsidR="00337327" w:rsidRPr="003D7C3F" w:rsidRDefault="009D2565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59FF9C4C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E1BF6A3" w14:textId="40BC451F" w:rsidR="00337327" w:rsidRPr="003D7C3F" w:rsidRDefault="009D2565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707402</w:t>
            </w:r>
          </w:p>
        </w:tc>
      </w:tr>
      <w:tr w:rsidR="00337327" w:rsidRPr="003D7C3F" w14:paraId="3CD21D33" w14:textId="77777777" w:rsidTr="00337327">
        <w:tc>
          <w:tcPr>
            <w:tcW w:w="901" w:type="dxa"/>
          </w:tcPr>
          <w:p w14:paraId="714E8BEC" w14:textId="4EC8E977" w:rsidR="00337327" w:rsidRPr="003D7C3F" w:rsidRDefault="00B623DF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3122</w:t>
            </w:r>
          </w:p>
        </w:tc>
        <w:tc>
          <w:tcPr>
            <w:tcW w:w="3831" w:type="dxa"/>
          </w:tcPr>
          <w:p w14:paraId="6D5AC688" w14:textId="6ACC89F7" w:rsidR="00337327" w:rsidRPr="003D7C3F" w:rsidRDefault="009D2565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I. B.</w:t>
            </w:r>
          </w:p>
        </w:tc>
        <w:tc>
          <w:tcPr>
            <w:tcW w:w="2209" w:type="dxa"/>
          </w:tcPr>
          <w:p w14:paraId="4E7F3B87" w14:textId="5171B57B" w:rsidR="00337327" w:rsidRPr="003D7C3F" w:rsidRDefault="009D2565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021B8815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5403F87" w14:textId="0AFE56B6" w:rsidR="00337327" w:rsidRPr="003D7C3F" w:rsidRDefault="009D2565" w:rsidP="009D256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706000</w:t>
            </w:r>
          </w:p>
        </w:tc>
      </w:tr>
      <w:tr w:rsidR="00337327" w:rsidRPr="003D7C3F" w14:paraId="456C5067" w14:textId="77777777" w:rsidTr="00337327">
        <w:tc>
          <w:tcPr>
            <w:tcW w:w="901" w:type="dxa"/>
          </w:tcPr>
          <w:p w14:paraId="63B7015F" w14:textId="0D06A4C7" w:rsidR="00337327" w:rsidRPr="003D7C3F" w:rsidRDefault="00B623DF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3123</w:t>
            </w:r>
          </w:p>
        </w:tc>
        <w:tc>
          <w:tcPr>
            <w:tcW w:w="3831" w:type="dxa"/>
          </w:tcPr>
          <w:p w14:paraId="7EBC7D2A" w14:textId="21328CD9" w:rsidR="00337327" w:rsidRPr="003D7C3F" w:rsidRDefault="009D2565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G. V. C.</w:t>
            </w:r>
          </w:p>
        </w:tc>
        <w:tc>
          <w:tcPr>
            <w:tcW w:w="2209" w:type="dxa"/>
          </w:tcPr>
          <w:p w14:paraId="201AA46E" w14:textId="1531A75F" w:rsidR="00337327" w:rsidRPr="003D7C3F" w:rsidRDefault="009D2565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3922C04A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537B6CC" w14:textId="7F772047" w:rsidR="00337327" w:rsidRPr="003D7C3F" w:rsidRDefault="009D2565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704508</w:t>
            </w:r>
          </w:p>
        </w:tc>
      </w:tr>
      <w:tr w:rsidR="00337327" w:rsidRPr="003D7C3F" w14:paraId="34807A5B" w14:textId="77777777" w:rsidTr="00337327">
        <w:tc>
          <w:tcPr>
            <w:tcW w:w="901" w:type="dxa"/>
          </w:tcPr>
          <w:p w14:paraId="67556445" w14:textId="49D5C782" w:rsidR="00337327" w:rsidRPr="003D7C3F" w:rsidRDefault="00B623DF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3124</w:t>
            </w:r>
          </w:p>
        </w:tc>
        <w:tc>
          <w:tcPr>
            <w:tcW w:w="3831" w:type="dxa"/>
          </w:tcPr>
          <w:p w14:paraId="51F497A3" w14:textId="76C77C51" w:rsidR="00337327" w:rsidRPr="003D7C3F" w:rsidRDefault="009D2565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L. C.</w:t>
            </w:r>
          </w:p>
        </w:tc>
        <w:tc>
          <w:tcPr>
            <w:tcW w:w="2209" w:type="dxa"/>
          </w:tcPr>
          <w:p w14:paraId="2F6A299F" w14:textId="3C81CB3A" w:rsidR="00337327" w:rsidRPr="003D7C3F" w:rsidRDefault="009D2565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16CB97B3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B8766D3" w14:textId="0F11D0D2" w:rsidR="00337327" w:rsidRPr="003D7C3F" w:rsidRDefault="009D2565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700804</w:t>
            </w:r>
          </w:p>
        </w:tc>
      </w:tr>
      <w:tr w:rsidR="00337327" w:rsidRPr="003D7C3F" w14:paraId="7A8AA52D" w14:textId="77777777" w:rsidTr="00337327">
        <w:tc>
          <w:tcPr>
            <w:tcW w:w="901" w:type="dxa"/>
          </w:tcPr>
          <w:p w14:paraId="3FE2B665" w14:textId="0AF39E09" w:rsidR="00337327" w:rsidRPr="003D7C3F" w:rsidRDefault="00B623DF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3125</w:t>
            </w:r>
          </w:p>
        </w:tc>
        <w:tc>
          <w:tcPr>
            <w:tcW w:w="3831" w:type="dxa"/>
          </w:tcPr>
          <w:p w14:paraId="777C2983" w14:textId="4078934A" w:rsidR="00337327" w:rsidRPr="003D7C3F" w:rsidRDefault="009D2565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A. B. S.</w:t>
            </w:r>
          </w:p>
        </w:tc>
        <w:tc>
          <w:tcPr>
            <w:tcW w:w="2209" w:type="dxa"/>
          </w:tcPr>
          <w:p w14:paraId="71518B36" w14:textId="7F81F0A6" w:rsidR="00337327" w:rsidRPr="003D7C3F" w:rsidRDefault="009D2565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605683F0" w14:textId="77777777" w:rsidR="00337327" w:rsidRPr="003D7C3F" w:rsidRDefault="0033732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21068A0" w14:textId="0660811A" w:rsidR="00337327" w:rsidRPr="003D7C3F" w:rsidRDefault="009D2565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706209</w:t>
            </w:r>
          </w:p>
        </w:tc>
      </w:tr>
      <w:tr w:rsidR="003072F0" w:rsidRPr="00F60500" w14:paraId="3FDA2559" w14:textId="77777777" w:rsidTr="003072F0">
        <w:tc>
          <w:tcPr>
            <w:tcW w:w="901" w:type="dxa"/>
          </w:tcPr>
          <w:p w14:paraId="249D1C9E" w14:textId="5F34B5D0" w:rsidR="003072F0" w:rsidRPr="00F60500" w:rsidRDefault="00B623DF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3126</w:t>
            </w:r>
          </w:p>
        </w:tc>
        <w:tc>
          <w:tcPr>
            <w:tcW w:w="3831" w:type="dxa"/>
          </w:tcPr>
          <w:p w14:paraId="3A5F9125" w14:textId="14BF18D4" w:rsidR="003072F0" w:rsidRPr="00F60500" w:rsidRDefault="008A2379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R. S.</w:t>
            </w:r>
          </w:p>
        </w:tc>
        <w:tc>
          <w:tcPr>
            <w:tcW w:w="2209" w:type="dxa"/>
          </w:tcPr>
          <w:p w14:paraId="7F5017AC" w14:textId="5F0A564E" w:rsidR="003072F0" w:rsidRPr="00F60500" w:rsidRDefault="008A2379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3EA91C84" w14:textId="77777777" w:rsidR="003072F0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8B7D7AE" w14:textId="30513DF2" w:rsidR="003072F0" w:rsidRPr="00F60500" w:rsidRDefault="008A2379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704200</w:t>
            </w:r>
          </w:p>
        </w:tc>
      </w:tr>
      <w:tr w:rsidR="003072F0" w:rsidRPr="00F60500" w14:paraId="26E763B9" w14:textId="77777777" w:rsidTr="003072F0">
        <w:tc>
          <w:tcPr>
            <w:tcW w:w="901" w:type="dxa"/>
          </w:tcPr>
          <w:p w14:paraId="2ED799FB" w14:textId="435F0AAA" w:rsidR="003072F0" w:rsidRPr="00F60500" w:rsidRDefault="008A2379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3127</w:t>
            </w:r>
          </w:p>
        </w:tc>
        <w:tc>
          <w:tcPr>
            <w:tcW w:w="3831" w:type="dxa"/>
          </w:tcPr>
          <w:p w14:paraId="203AF313" w14:textId="1B3D821C" w:rsidR="003072F0" w:rsidRPr="00F60500" w:rsidRDefault="008A2379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W. D. T.</w:t>
            </w:r>
          </w:p>
        </w:tc>
        <w:tc>
          <w:tcPr>
            <w:tcW w:w="2209" w:type="dxa"/>
          </w:tcPr>
          <w:p w14:paraId="108BDEEC" w14:textId="132C6667" w:rsidR="003072F0" w:rsidRPr="00F60500" w:rsidRDefault="008A2379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60F3ADFE" w14:textId="77777777" w:rsidR="003072F0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F66D431" w14:textId="598B7B8F" w:rsidR="003072F0" w:rsidRPr="00F60500" w:rsidRDefault="008A2379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709603</w:t>
            </w:r>
          </w:p>
        </w:tc>
      </w:tr>
      <w:tr w:rsidR="003072F0" w:rsidRPr="00F60500" w14:paraId="21D6AA11" w14:textId="77777777" w:rsidTr="003072F0">
        <w:tc>
          <w:tcPr>
            <w:tcW w:w="901" w:type="dxa"/>
          </w:tcPr>
          <w:p w14:paraId="15E976DE" w14:textId="6CB0D127" w:rsidR="003072F0" w:rsidRPr="00F60500" w:rsidRDefault="008A2379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3128</w:t>
            </w:r>
          </w:p>
        </w:tc>
        <w:tc>
          <w:tcPr>
            <w:tcW w:w="3831" w:type="dxa"/>
          </w:tcPr>
          <w:p w14:paraId="3881E124" w14:textId="7870496E" w:rsidR="003072F0" w:rsidRPr="00F60500" w:rsidRDefault="008A2379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 C.</w:t>
            </w:r>
          </w:p>
        </w:tc>
        <w:tc>
          <w:tcPr>
            <w:tcW w:w="2209" w:type="dxa"/>
          </w:tcPr>
          <w:p w14:paraId="69A6E849" w14:textId="66B8646A" w:rsidR="003072F0" w:rsidRPr="00F60500" w:rsidRDefault="008A2379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432A19ED" w14:textId="77777777" w:rsidR="003072F0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1317808" w14:textId="4199906C" w:rsidR="003072F0" w:rsidRPr="00F60500" w:rsidRDefault="008A2379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701802</w:t>
            </w:r>
          </w:p>
        </w:tc>
      </w:tr>
      <w:tr w:rsidR="003072F0" w:rsidRPr="00F60500" w14:paraId="4DA099DD" w14:textId="77777777" w:rsidTr="003072F0">
        <w:tc>
          <w:tcPr>
            <w:tcW w:w="901" w:type="dxa"/>
          </w:tcPr>
          <w:p w14:paraId="43471BE0" w14:textId="0B2394AA" w:rsidR="003072F0" w:rsidRPr="00F60500" w:rsidRDefault="008A2379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3129</w:t>
            </w:r>
          </w:p>
        </w:tc>
        <w:tc>
          <w:tcPr>
            <w:tcW w:w="3831" w:type="dxa"/>
          </w:tcPr>
          <w:p w14:paraId="1A054814" w14:textId="32454999" w:rsidR="003072F0" w:rsidRPr="00F60500" w:rsidRDefault="00190D36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I. H. S.</w:t>
            </w:r>
          </w:p>
        </w:tc>
        <w:tc>
          <w:tcPr>
            <w:tcW w:w="2209" w:type="dxa"/>
          </w:tcPr>
          <w:p w14:paraId="57AAE9BA" w14:textId="0EE94740" w:rsidR="003072F0" w:rsidRPr="00F60500" w:rsidRDefault="00190D36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52D562D4" w14:textId="77777777" w:rsidR="003072F0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F3D4C2F" w14:textId="4031C140" w:rsidR="003072F0" w:rsidRPr="00F60500" w:rsidRDefault="00190D36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702504</w:t>
            </w:r>
          </w:p>
        </w:tc>
      </w:tr>
      <w:tr w:rsidR="003072F0" w:rsidRPr="00F60500" w14:paraId="23141C6D" w14:textId="77777777" w:rsidTr="003072F0">
        <w:tc>
          <w:tcPr>
            <w:tcW w:w="901" w:type="dxa"/>
          </w:tcPr>
          <w:p w14:paraId="253B979E" w14:textId="7DD75AE8" w:rsidR="003072F0" w:rsidRPr="00F60500" w:rsidRDefault="008A2379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3130</w:t>
            </w:r>
          </w:p>
        </w:tc>
        <w:tc>
          <w:tcPr>
            <w:tcW w:w="3831" w:type="dxa"/>
          </w:tcPr>
          <w:p w14:paraId="7A344430" w14:textId="7C408D10" w:rsidR="003072F0" w:rsidRPr="00F60500" w:rsidRDefault="00190D36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 P. S.</w:t>
            </w:r>
          </w:p>
        </w:tc>
        <w:tc>
          <w:tcPr>
            <w:tcW w:w="2209" w:type="dxa"/>
          </w:tcPr>
          <w:p w14:paraId="4228E3B1" w14:textId="5D335FE2" w:rsidR="003072F0" w:rsidRPr="00F60500" w:rsidRDefault="00190D36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35B3D9B0" w14:textId="77777777" w:rsidR="003072F0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FB30D5A" w14:textId="377ED291" w:rsidR="003072F0" w:rsidRPr="00F60500" w:rsidRDefault="00190D36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704108</w:t>
            </w:r>
          </w:p>
        </w:tc>
      </w:tr>
      <w:tr w:rsidR="003072F0" w:rsidRPr="00F60500" w14:paraId="5585F731" w14:textId="77777777" w:rsidTr="003072F0">
        <w:tc>
          <w:tcPr>
            <w:tcW w:w="901" w:type="dxa"/>
          </w:tcPr>
          <w:p w14:paraId="55933632" w14:textId="68EA8EEE" w:rsidR="003072F0" w:rsidRPr="00F60500" w:rsidRDefault="008A2379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3131</w:t>
            </w:r>
          </w:p>
        </w:tc>
        <w:tc>
          <w:tcPr>
            <w:tcW w:w="3831" w:type="dxa"/>
          </w:tcPr>
          <w:p w14:paraId="0B9309A3" w14:textId="2A4338E4" w:rsidR="003072F0" w:rsidRPr="00F60500" w:rsidRDefault="00190D36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E. S.</w:t>
            </w:r>
          </w:p>
        </w:tc>
        <w:tc>
          <w:tcPr>
            <w:tcW w:w="2209" w:type="dxa"/>
          </w:tcPr>
          <w:p w14:paraId="22E57427" w14:textId="75173B6A" w:rsidR="003072F0" w:rsidRPr="00F60500" w:rsidRDefault="00190D36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57A5D003" w14:textId="77777777" w:rsidR="003072F0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F29E6BF" w14:textId="068D99FD" w:rsidR="003072F0" w:rsidRPr="00F60500" w:rsidRDefault="00190D36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702402</w:t>
            </w:r>
          </w:p>
        </w:tc>
      </w:tr>
      <w:tr w:rsidR="003072F0" w:rsidRPr="00F60500" w14:paraId="01923BDC" w14:textId="77777777" w:rsidTr="003072F0">
        <w:tc>
          <w:tcPr>
            <w:tcW w:w="901" w:type="dxa"/>
          </w:tcPr>
          <w:p w14:paraId="0F68E96C" w14:textId="79EAB283" w:rsidR="003072F0" w:rsidRPr="00F60500" w:rsidRDefault="008A2379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3132</w:t>
            </w:r>
          </w:p>
        </w:tc>
        <w:tc>
          <w:tcPr>
            <w:tcW w:w="3831" w:type="dxa"/>
          </w:tcPr>
          <w:p w14:paraId="46CF86D0" w14:textId="36FE6FFB" w:rsidR="003072F0" w:rsidRPr="00F60500" w:rsidRDefault="00190D36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D. M.</w:t>
            </w:r>
          </w:p>
        </w:tc>
        <w:tc>
          <w:tcPr>
            <w:tcW w:w="2209" w:type="dxa"/>
          </w:tcPr>
          <w:p w14:paraId="2273A458" w14:textId="7CB74E86" w:rsidR="003072F0" w:rsidRPr="00F60500" w:rsidRDefault="00190D36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49748216" w14:textId="77777777" w:rsidR="003072F0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5AF4FB9" w14:textId="5E7CAF8E" w:rsidR="003072F0" w:rsidRPr="00F60500" w:rsidRDefault="00190D36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706003</w:t>
            </w:r>
          </w:p>
        </w:tc>
      </w:tr>
      <w:tr w:rsidR="003072F0" w:rsidRPr="00F60500" w14:paraId="241DE354" w14:textId="77777777" w:rsidTr="003072F0">
        <w:tc>
          <w:tcPr>
            <w:tcW w:w="901" w:type="dxa"/>
          </w:tcPr>
          <w:p w14:paraId="620F1D9E" w14:textId="050B64C5" w:rsidR="003072F0" w:rsidRPr="00F60500" w:rsidRDefault="008A2379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3133</w:t>
            </w:r>
          </w:p>
        </w:tc>
        <w:tc>
          <w:tcPr>
            <w:tcW w:w="3831" w:type="dxa"/>
          </w:tcPr>
          <w:p w14:paraId="78F0272A" w14:textId="434725F8" w:rsidR="003072F0" w:rsidRPr="00F60500" w:rsidRDefault="00190D36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C. S. S.</w:t>
            </w:r>
          </w:p>
        </w:tc>
        <w:tc>
          <w:tcPr>
            <w:tcW w:w="2209" w:type="dxa"/>
          </w:tcPr>
          <w:p w14:paraId="301B69B9" w14:textId="50009CF6" w:rsidR="003072F0" w:rsidRPr="00F60500" w:rsidRDefault="00190D36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26B3B49A" w14:textId="77777777" w:rsidR="003072F0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7243BFB" w14:textId="2408EB0A" w:rsidR="003072F0" w:rsidRPr="00F60500" w:rsidRDefault="00190D36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702508</w:t>
            </w:r>
          </w:p>
        </w:tc>
      </w:tr>
      <w:tr w:rsidR="003072F0" w:rsidRPr="00F60500" w14:paraId="77D65945" w14:textId="77777777" w:rsidTr="003072F0">
        <w:tc>
          <w:tcPr>
            <w:tcW w:w="901" w:type="dxa"/>
          </w:tcPr>
          <w:p w14:paraId="29A6CA82" w14:textId="36986814" w:rsidR="003072F0" w:rsidRPr="00F60500" w:rsidRDefault="008A2379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3134</w:t>
            </w:r>
          </w:p>
        </w:tc>
        <w:tc>
          <w:tcPr>
            <w:tcW w:w="3831" w:type="dxa"/>
          </w:tcPr>
          <w:p w14:paraId="7EB3B184" w14:textId="7FA32E8B" w:rsidR="003072F0" w:rsidRPr="00F60500" w:rsidRDefault="00190D36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D. M.</w:t>
            </w:r>
          </w:p>
        </w:tc>
        <w:tc>
          <w:tcPr>
            <w:tcW w:w="2209" w:type="dxa"/>
          </w:tcPr>
          <w:p w14:paraId="4EAE226B" w14:textId="4FC0AB1B" w:rsidR="003072F0" w:rsidRPr="00F60500" w:rsidRDefault="00190D36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096B3A51" w14:textId="77777777" w:rsidR="003072F0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1A8E7ED" w14:textId="5DEBF5C9" w:rsidR="003072F0" w:rsidRPr="00F60500" w:rsidRDefault="00190D36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701207</w:t>
            </w:r>
          </w:p>
        </w:tc>
      </w:tr>
      <w:tr w:rsidR="003072F0" w:rsidRPr="00F60500" w14:paraId="41B233D5" w14:textId="77777777" w:rsidTr="003072F0">
        <w:tc>
          <w:tcPr>
            <w:tcW w:w="901" w:type="dxa"/>
          </w:tcPr>
          <w:p w14:paraId="752B94BD" w14:textId="4135E01D" w:rsidR="003072F0" w:rsidRPr="00F60500" w:rsidRDefault="008A2379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3135</w:t>
            </w:r>
          </w:p>
        </w:tc>
        <w:tc>
          <w:tcPr>
            <w:tcW w:w="3831" w:type="dxa"/>
          </w:tcPr>
          <w:p w14:paraId="23F60D6C" w14:textId="14B521A3" w:rsidR="003072F0" w:rsidRPr="00F60500" w:rsidRDefault="00190D36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B. S.</w:t>
            </w:r>
          </w:p>
        </w:tc>
        <w:tc>
          <w:tcPr>
            <w:tcW w:w="2209" w:type="dxa"/>
          </w:tcPr>
          <w:p w14:paraId="316DBE54" w14:textId="4949A652" w:rsidR="003072F0" w:rsidRPr="00F60500" w:rsidRDefault="00190D36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5A2B6B0A" w14:textId="77777777" w:rsidR="003072F0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EB64642" w14:textId="059492D2" w:rsidR="003072F0" w:rsidRPr="00F60500" w:rsidRDefault="00190D36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708106</w:t>
            </w:r>
          </w:p>
        </w:tc>
      </w:tr>
      <w:tr w:rsidR="003072F0" w:rsidRPr="00F60500" w14:paraId="1B14702F" w14:textId="77777777" w:rsidTr="003072F0">
        <w:tc>
          <w:tcPr>
            <w:tcW w:w="901" w:type="dxa"/>
          </w:tcPr>
          <w:p w14:paraId="6C7B54C2" w14:textId="18E04E20" w:rsidR="003072F0" w:rsidRPr="00F60500" w:rsidRDefault="008A2379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3136</w:t>
            </w:r>
          </w:p>
        </w:tc>
        <w:tc>
          <w:tcPr>
            <w:tcW w:w="3831" w:type="dxa"/>
          </w:tcPr>
          <w:p w14:paraId="526F8346" w14:textId="37A1490B" w:rsidR="003072F0" w:rsidRPr="00F60500" w:rsidRDefault="00190D36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T. S.</w:t>
            </w:r>
          </w:p>
        </w:tc>
        <w:tc>
          <w:tcPr>
            <w:tcW w:w="2209" w:type="dxa"/>
          </w:tcPr>
          <w:p w14:paraId="1B0BE461" w14:textId="701D5A2A" w:rsidR="003072F0" w:rsidRPr="00F60500" w:rsidRDefault="00190D36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32452FCF" w14:textId="77777777" w:rsidR="003072F0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347F87C" w14:textId="700F2444" w:rsidR="003072F0" w:rsidRPr="00F60500" w:rsidRDefault="00190D36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708600</w:t>
            </w:r>
          </w:p>
        </w:tc>
      </w:tr>
      <w:tr w:rsidR="003072F0" w:rsidRPr="00F60500" w14:paraId="4F64D605" w14:textId="77777777" w:rsidTr="003072F0">
        <w:tc>
          <w:tcPr>
            <w:tcW w:w="901" w:type="dxa"/>
          </w:tcPr>
          <w:p w14:paraId="7A208B52" w14:textId="5EF5E13A" w:rsidR="003072F0" w:rsidRPr="00F60500" w:rsidRDefault="008A2379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3137</w:t>
            </w:r>
          </w:p>
        </w:tc>
        <w:tc>
          <w:tcPr>
            <w:tcW w:w="3831" w:type="dxa"/>
          </w:tcPr>
          <w:p w14:paraId="4D8DB73C" w14:textId="7112A8AB" w:rsidR="003072F0" w:rsidRPr="00F60500" w:rsidRDefault="00190D36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V. V.</w:t>
            </w:r>
          </w:p>
        </w:tc>
        <w:tc>
          <w:tcPr>
            <w:tcW w:w="2209" w:type="dxa"/>
          </w:tcPr>
          <w:p w14:paraId="50BB48BF" w14:textId="0444F28C" w:rsidR="003072F0" w:rsidRPr="00F60500" w:rsidRDefault="00190D36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3BE299F5" w14:textId="77777777" w:rsidR="003072F0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F392C49" w14:textId="1C8C4D33" w:rsidR="003072F0" w:rsidRPr="00F60500" w:rsidRDefault="00190D36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700206</w:t>
            </w:r>
          </w:p>
        </w:tc>
      </w:tr>
      <w:tr w:rsidR="003072F0" w:rsidRPr="003D7C3F" w14:paraId="27920784" w14:textId="77777777" w:rsidTr="003072F0">
        <w:tc>
          <w:tcPr>
            <w:tcW w:w="901" w:type="dxa"/>
          </w:tcPr>
          <w:p w14:paraId="6A734E10" w14:textId="198708DF" w:rsidR="003072F0" w:rsidRPr="003D7C3F" w:rsidRDefault="008A2379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3138</w:t>
            </w:r>
          </w:p>
        </w:tc>
        <w:tc>
          <w:tcPr>
            <w:tcW w:w="3831" w:type="dxa"/>
          </w:tcPr>
          <w:p w14:paraId="6486AA41" w14:textId="475AED67" w:rsidR="003072F0" w:rsidRPr="003D7C3F" w:rsidRDefault="00190D36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J. S.</w:t>
            </w:r>
          </w:p>
        </w:tc>
        <w:tc>
          <w:tcPr>
            <w:tcW w:w="2209" w:type="dxa"/>
          </w:tcPr>
          <w:p w14:paraId="1D3E75C7" w14:textId="6EE14B60" w:rsidR="003072F0" w:rsidRPr="003D7C3F" w:rsidRDefault="00190D36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003917EE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957C7A0" w14:textId="3FC14F12" w:rsidR="003072F0" w:rsidRPr="003D7C3F" w:rsidRDefault="00190D36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702400</w:t>
            </w:r>
          </w:p>
        </w:tc>
      </w:tr>
      <w:tr w:rsidR="003072F0" w:rsidRPr="003D7C3F" w14:paraId="7CE6FC0E" w14:textId="77777777" w:rsidTr="003072F0">
        <w:tc>
          <w:tcPr>
            <w:tcW w:w="901" w:type="dxa"/>
          </w:tcPr>
          <w:p w14:paraId="28371245" w14:textId="62B680D5" w:rsidR="003072F0" w:rsidRPr="003D7C3F" w:rsidRDefault="008A2379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3139</w:t>
            </w:r>
          </w:p>
        </w:tc>
        <w:tc>
          <w:tcPr>
            <w:tcW w:w="3831" w:type="dxa"/>
          </w:tcPr>
          <w:p w14:paraId="63C4A733" w14:textId="4D1E1B4F" w:rsidR="003072F0" w:rsidRPr="003D7C3F" w:rsidRDefault="00190D36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R. S.</w:t>
            </w:r>
          </w:p>
        </w:tc>
        <w:tc>
          <w:tcPr>
            <w:tcW w:w="2209" w:type="dxa"/>
          </w:tcPr>
          <w:p w14:paraId="0A4F29F8" w14:textId="36BAC761" w:rsidR="003072F0" w:rsidRPr="003D7C3F" w:rsidRDefault="00190D36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1A09CBCA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4DBBCCF" w14:textId="20C85FE5" w:rsidR="003072F0" w:rsidRPr="003D7C3F" w:rsidRDefault="00190D36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702404</w:t>
            </w:r>
          </w:p>
        </w:tc>
      </w:tr>
      <w:tr w:rsidR="003072F0" w:rsidRPr="003D7C3F" w14:paraId="185E92C0" w14:textId="77777777" w:rsidTr="003072F0">
        <w:tc>
          <w:tcPr>
            <w:tcW w:w="901" w:type="dxa"/>
          </w:tcPr>
          <w:p w14:paraId="4460A164" w14:textId="60D0DF71" w:rsidR="003072F0" w:rsidRPr="003D7C3F" w:rsidRDefault="008A2379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3140</w:t>
            </w:r>
          </w:p>
        </w:tc>
        <w:tc>
          <w:tcPr>
            <w:tcW w:w="3831" w:type="dxa"/>
          </w:tcPr>
          <w:p w14:paraId="4A1C605B" w14:textId="69F80C0D" w:rsidR="003072F0" w:rsidRPr="003D7C3F" w:rsidRDefault="00190D36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V. G.</w:t>
            </w:r>
          </w:p>
        </w:tc>
        <w:tc>
          <w:tcPr>
            <w:tcW w:w="2209" w:type="dxa"/>
          </w:tcPr>
          <w:p w14:paraId="3DA95388" w14:textId="3289E00F" w:rsidR="003072F0" w:rsidRPr="003D7C3F" w:rsidRDefault="00190D36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23F66565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E9C9721" w14:textId="7C2588C3" w:rsidR="003072F0" w:rsidRPr="003D7C3F" w:rsidRDefault="00190D36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705004</w:t>
            </w:r>
          </w:p>
        </w:tc>
      </w:tr>
      <w:tr w:rsidR="003072F0" w:rsidRPr="003D7C3F" w14:paraId="3A54B9C2" w14:textId="77777777" w:rsidTr="003072F0">
        <w:tc>
          <w:tcPr>
            <w:tcW w:w="901" w:type="dxa"/>
          </w:tcPr>
          <w:p w14:paraId="7F308758" w14:textId="7AFF33BD" w:rsidR="003072F0" w:rsidRPr="003D7C3F" w:rsidRDefault="008A2379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3141</w:t>
            </w:r>
          </w:p>
        </w:tc>
        <w:tc>
          <w:tcPr>
            <w:tcW w:w="3831" w:type="dxa"/>
          </w:tcPr>
          <w:p w14:paraId="03C532A2" w14:textId="6AA9EF26" w:rsidR="003072F0" w:rsidRPr="003D7C3F" w:rsidRDefault="00190D36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D. F.</w:t>
            </w:r>
          </w:p>
        </w:tc>
        <w:tc>
          <w:tcPr>
            <w:tcW w:w="2209" w:type="dxa"/>
          </w:tcPr>
          <w:p w14:paraId="3F34277A" w14:textId="70B1EA9A" w:rsidR="003072F0" w:rsidRPr="003D7C3F" w:rsidRDefault="00190D36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4EDB36C1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AD0763C" w14:textId="07D7D773" w:rsidR="003072F0" w:rsidRPr="003D7C3F" w:rsidRDefault="00190D36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708009</w:t>
            </w:r>
          </w:p>
        </w:tc>
      </w:tr>
      <w:tr w:rsidR="003072F0" w:rsidRPr="003D7C3F" w14:paraId="64D17DA8" w14:textId="77777777" w:rsidTr="003072F0">
        <w:tc>
          <w:tcPr>
            <w:tcW w:w="901" w:type="dxa"/>
          </w:tcPr>
          <w:p w14:paraId="5F6718C6" w14:textId="20C2234C" w:rsidR="003072F0" w:rsidRPr="003D7C3F" w:rsidRDefault="008A2379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3142</w:t>
            </w:r>
          </w:p>
        </w:tc>
        <w:tc>
          <w:tcPr>
            <w:tcW w:w="3831" w:type="dxa"/>
          </w:tcPr>
          <w:p w14:paraId="112E40D8" w14:textId="3470F520" w:rsidR="003072F0" w:rsidRPr="003D7C3F" w:rsidRDefault="00190D36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B.</w:t>
            </w:r>
          </w:p>
        </w:tc>
        <w:tc>
          <w:tcPr>
            <w:tcW w:w="2209" w:type="dxa"/>
          </w:tcPr>
          <w:p w14:paraId="367A5AF0" w14:textId="53294271" w:rsidR="003072F0" w:rsidRPr="003D7C3F" w:rsidRDefault="00190D36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0EFF7312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8EE30C2" w14:textId="5BA35B01" w:rsidR="003072F0" w:rsidRPr="003D7C3F" w:rsidRDefault="00190D36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702003</w:t>
            </w:r>
          </w:p>
        </w:tc>
      </w:tr>
      <w:tr w:rsidR="003072F0" w:rsidRPr="003D7C3F" w14:paraId="146DE0F8" w14:textId="77777777" w:rsidTr="003072F0">
        <w:tc>
          <w:tcPr>
            <w:tcW w:w="901" w:type="dxa"/>
          </w:tcPr>
          <w:p w14:paraId="53CE878C" w14:textId="31423F5C" w:rsidR="003072F0" w:rsidRPr="003D7C3F" w:rsidRDefault="008A2379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3143</w:t>
            </w:r>
          </w:p>
        </w:tc>
        <w:tc>
          <w:tcPr>
            <w:tcW w:w="3831" w:type="dxa"/>
          </w:tcPr>
          <w:p w14:paraId="3532E6D1" w14:textId="5A6D4270" w:rsidR="003072F0" w:rsidRPr="003D7C3F" w:rsidRDefault="00190D36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T. F.</w:t>
            </w:r>
          </w:p>
        </w:tc>
        <w:tc>
          <w:tcPr>
            <w:tcW w:w="2209" w:type="dxa"/>
          </w:tcPr>
          <w:p w14:paraId="7CCDBB69" w14:textId="2054DB2D" w:rsidR="003072F0" w:rsidRPr="003D7C3F" w:rsidRDefault="00190D36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7B9BA307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CCA355D" w14:textId="02668AAD" w:rsidR="003072F0" w:rsidRPr="003D7C3F" w:rsidRDefault="00190D36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704800</w:t>
            </w:r>
          </w:p>
        </w:tc>
      </w:tr>
      <w:tr w:rsidR="003072F0" w:rsidRPr="003D7C3F" w14:paraId="4742BBFE" w14:textId="77777777" w:rsidTr="003072F0">
        <w:tc>
          <w:tcPr>
            <w:tcW w:w="901" w:type="dxa"/>
          </w:tcPr>
          <w:p w14:paraId="565C35B3" w14:textId="7F31A1DC" w:rsidR="003072F0" w:rsidRPr="003D7C3F" w:rsidRDefault="008A2379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3144</w:t>
            </w:r>
          </w:p>
        </w:tc>
        <w:tc>
          <w:tcPr>
            <w:tcW w:w="3831" w:type="dxa"/>
          </w:tcPr>
          <w:p w14:paraId="2A85094B" w14:textId="18684B63" w:rsidR="003072F0" w:rsidRPr="003D7C3F" w:rsidRDefault="00190D36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A. O.</w:t>
            </w:r>
          </w:p>
        </w:tc>
        <w:tc>
          <w:tcPr>
            <w:tcW w:w="2209" w:type="dxa"/>
          </w:tcPr>
          <w:p w14:paraId="4CC23FFD" w14:textId="3620C250" w:rsidR="003072F0" w:rsidRPr="003D7C3F" w:rsidRDefault="00190D36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531D9A29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1AFFB26" w14:textId="1EEDE832" w:rsidR="003072F0" w:rsidRPr="003D7C3F" w:rsidRDefault="00190D36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706500</w:t>
            </w:r>
          </w:p>
        </w:tc>
      </w:tr>
      <w:tr w:rsidR="003072F0" w:rsidRPr="003D7C3F" w14:paraId="742BD523" w14:textId="77777777" w:rsidTr="003072F0">
        <w:tc>
          <w:tcPr>
            <w:tcW w:w="901" w:type="dxa"/>
          </w:tcPr>
          <w:p w14:paraId="6632DB49" w14:textId="6FADEFAE" w:rsidR="003072F0" w:rsidRPr="003D7C3F" w:rsidRDefault="008A2379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3145</w:t>
            </w:r>
          </w:p>
        </w:tc>
        <w:tc>
          <w:tcPr>
            <w:tcW w:w="3831" w:type="dxa"/>
          </w:tcPr>
          <w:p w14:paraId="48135B75" w14:textId="72C1AECD" w:rsidR="003072F0" w:rsidRPr="003D7C3F" w:rsidRDefault="006B5519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M. S.</w:t>
            </w:r>
          </w:p>
        </w:tc>
        <w:tc>
          <w:tcPr>
            <w:tcW w:w="2209" w:type="dxa"/>
          </w:tcPr>
          <w:p w14:paraId="29A86C79" w14:textId="695B95B3" w:rsidR="003072F0" w:rsidRPr="003D7C3F" w:rsidRDefault="006B5519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3D56370C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F8AA013" w14:textId="3D62661B" w:rsidR="003072F0" w:rsidRPr="003D7C3F" w:rsidRDefault="006B5519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708202</w:t>
            </w:r>
          </w:p>
        </w:tc>
      </w:tr>
      <w:tr w:rsidR="003072F0" w:rsidRPr="003D7C3F" w14:paraId="73E4B07A" w14:textId="77777777" w:rsidTr="003072F0">
        <w:tc>
          <w:tcPr>
            <w:tcW w:w="901" w:type="dxa"/>
          </w:tcPr>
          <w:p w14:paraId="509C908E" w14:textId="2E46EC4A" w:rsidR="003072F0" w:rsidRPr="003D7C3F" w:rsidRDefault="008A2379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3146</w:t>
            </w:r>
          </w:p>
        </w:tc>
        <w:tc>
          <w:tcPr>
            <w:tcW w:w="3831" w:type="dxa"/>
          </w:tcPr>
          <w:p w14:paraId="216286B5" w14:textId="77777777" w:rsidR="003072F0" w:rsidRPr="003D7C3F" w:rsidRDefault="003072F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209" w:type="dxa"/>
          </w:tcPr>
          <w:p w14:paraId="5BD68F8A" w14:textId="6636E49D" w:rsidR="003072F0" w:rsidRPr="003D7C3F" w:rsidRDefault="006B5519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514D8D67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7369451" w14:textId="0B6A9BA7" w:rsidR="003072F0" w:rsidRPr="003D7C3F" w:rsidRDefault="006B5519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705204</w:t>
            </w:r>
          </w:p>
        </w:tc>
      </w:tr>
      <w:tr w:rsidR="003072F0" w:rsidRPr="003D7C3F" w14:paraId="4D9EB407" w14:textId="77777777" w:rsidTr="003072F0">
        <w:tc>
          <w:tcPr>
            <w:tcW w:w="901" w:type="dxa"/>
          </w:tcPr>
          <w:p w14:paraId="27533C59" w14:textId="443E1FB6" w:rsidR="003072F0" w:rsidRPr="003D7C3F" w:rsidRDefault="008A2379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3147</w:t>
            </w:r>
          </w:p>
        </w:tc>
        <w:tc>
          <w:tcPr>
            <w:tcW w:w="3831" w:type="dxa"/>
          </w:tcPr>
          <w:p w14:paraId="3F3ED7E8" w14:textId="0F9F1154" w:rsidR="003072F0" w:rsidRPr="003D7C3F" w:rsidRDefault="006B5519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M. P.</w:t>
            </w:r>
          </w:p>
        </w:tc>
        <w:tc>
          <w:tcPr>
            <w:tcW w:w="2209" w:type="dxa"/>
          </w:tcPr>
          <w:p w14:paraId="68EDB43F" w14:textId="5BCE4D18" w:rsidR="003072F0" w:rsidRPr="003D7C3F" w:rsidRDefault="006B5519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0228D458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366E651" w14:textId="4D4EA606" w:rsidR="003072F0" w:rsidRPr="003D7C3F" w:rsidRDefault="006B5519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705802</w:t>
            </w:r>
          </w:p>
        </w:tc>
      </w:tr>
      <w:tr w:rsidR="003072F0" w:rsidRPr="003D7C3F" w14:paraId="7A8A31ED" w14:textId="77777777" w:rsidTr="003072F0">
        <w:tc>
          <w:tcPr>
            <w:tcW w:w="901" w:type="dxa"/>
          </w:tcPr>
          <w:p w14:paraId="5C6D5206" w14:textId="7DD4BC05" w:rsidR="003072F0" w:rsidRPr="003D7C3F" w:rsidRDefault="008A2379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3148</w:t>
            </w:r>
          </w:p>
        </w:tc>
        <w:tc>
          <w:tcPr>
            <w:tcW w:w="3831" w:type="dxa"/>
          </w:tcPr>
          <w:p w14:paraId="68F09614" w14:textId="0078845D" w:rsidR="003072F0" w:rsidRPr="003D7C3F" w:rsidRDefault="006B5519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G. S. F.</w:t>
            </w:r>
          </w:p>
        </w:tc>
        <w:tc>
          <w:tcPr>
            <w:tcW w:w="2209" w:type="dxa"/>
          </w:tcPr>
          <w:p w14:paraId="70BA7EAA" w14:textId="5CBDB25C" w:rsidR="003072F0" w:rsidRPr="003D7C3F" w:rsidRDefault="006B5519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3D9A3432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FD1467E" w14:textId="1D7E8A1A" w:rsidR="003072F0" w:rsidRPr="003D7C3F" w:rsidRDefault="006B5519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702805</w:t>
            </w:r>
          </w:p>
        </w:tc>
      </w:tr>
      <w:tr w:rsidR="003072F0" w:rsidRPr="003D7C3F" w14:paraId="0451D118" w14:textId="77777777" w:rsidTr="003072F0">
        <w:tc>
          <w:tcPr>
            <w:tcW w:w="901" w:type="dxa"/>
          </w:tcPr>
          <w:p w14:paraId="22AA4F5B" w14:textId="24BBAE0D" w:rsidR="003072F0" w:rsidRPr="003D7C3F" w:rsidRDefault="008A2379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3149</w:t>
            </w:r>
          </w:p>
        </w:tc>
        <w:tc>
          <w:tcPr>
            <w:tcW w:w="3831" w:type="dxa"/>
          </w:tcPr>
          <w:p w14:paraId="7AB30C14" w14:textId="05B24E1B" w:rsidR="003072F0" w:rsidRPr="003D7C3F" w:rsidRDefault="006B5519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P. S. L.</w:t>
            </w:r>
          </w:p>
        </w:tc>
        <w:tc>
          <w:tcPr>
            <w:tcW w:w="2209" w:type="dxa"/>
          </w:tcPr>
          <w:p w14:paraId="41E35A0B" w14:textId="5B7A2E11" w:rsidR="003072F0" w:rsidRPr="003D7C3F" w:rsidRDefault="006B5519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4A023EB9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32D1A2B" w14:textId="2642CAC1" w:rsidR="003072F0" w:rsidRPr="003D7C3F" w:rsidRDefault="006B5519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707604</w:t>
            </w:r>
          </w:p>
        </w:tc>
      </w:tr>
      <w:tr w:rsidR="003072F0" w:rsidRPr="003D7C3F" w14:paraId="6F49113C" w14:textId="77777777" w:rsidTr="003072F0">
        <w:tc>
          <w:tcPr>
            <w:tcW w:w="901" w:type="dxa"/>
          </w:tcPr>
          <w:p w14:paraId="51CF47A8" w14:textId="587158F1" w:rsidR="003072F0" w:rsidRPr="003D7C3F" w:rsidRDefault="008A2379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3150</w:t>
            </w:r>
          </w:p>
        </w:tc>
        <w:tc>
          <w:tcPr>
            <w:tcW w:w="3831" w:type="dxa"/>
          </w:tcPr>
          <w:p w14:paraId="17FCCBE1" w14:textId="20EA63C5" w:rsidR="003072F0" w:rsidRPr="003D7C3F" w:rsidRDefault="006B5519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M. S.</w:t>
            </w:r>
          </w:p>
        </w:tc>
        <w:tc>
          <w:tcPr>
            <w:tcW w:w="2209" w:type="dxa"/>
          </w:tcPr>
          <w:p w14:paraId="58263407" w14:textId="026A0329" w:rsidR="003072F0" w:rsidRPr="003D7C3F" w:rsidRDefault="006B5519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4CA6E0B6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9077CBC" w14:textId="4A404576" w:rsidR="003072F0" w:rsidRPr="003D7C3F" w:rsidRDefault="006B5519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700609</w:t>
            </w:r>
          </w:p>
        </w:tc>
      </w:tr>
      <w:tr w:rsidR="003072F0" w:rsidRPr="003D7C3F" w14:paraId="0129EA8D" w14:textId="77777777" w:rsidTr="003072F0">
        <w:tc>
          <w:tcPr>
            <w:tcW w:w="901" w:type="dxa"/>
          </w:tcPr>
          <w:p w14:paraId="61271BF0" w14:textId="3597A04B" w:rsidR="003072F0" w:rsidRPr="003D7C3F" w:rsidRDefault="006B5519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</w:t>
            </w:r>
            <w:r w:rsidR="008A2379">
              <w:rPr>
                <w:rFonts w:ascii="Arial" w:hAnsi="Arial" w:cs="Arial"/>
                <w:color w:val="000000" w:themeColor="text1"/>
                <w:sz w:val="24"/>
                <w:szCs w:val="24"/>
              </w:rPr>
              <w:t>151</w:t>
            </w:r>
          </w:p>
        </w:tc>
        <w:tc>
          <w:tcPr>
            <w:tcW w:w="3831" w:type="dxa"/>
          </w:tcPr>
          <w:p w14:paraId="3467AAD1" w14:textId="1E775C21" w:rsidR="003072F0" w:rsidRPr="003D7C3F" w:rsidRDefault="006B5519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V. M. S.</w:t>
            </w:r>
          </w:p>
        </w:tc>
        <w:tc>
          <w:tcPr>
            <w:tcW w:w="2209" w:type="dxa"/>
          </w:tcPr>
          <w:p w14:paraId="0810EB98" w14:textId="32DD2A88" w:rsidR="003072F0" w:rsidRPr="003D7C3F" w:rsidRDefault="006B5519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0C2AEDA1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5EAF0EF" w14:textId="447413A7" w:rsidR="003072F0" w:rsidRPr="003D7C3F" w:rsidRDefault="00264A88" w:rsidP="00264A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709203</w:t>
            </w:r>
          </w:p>
        </w:tc>
      </w:tr>
      <w:tr w:rsidR="003072F0" w:rsidRPr="003D7C3F" w14:paraId="30F9DC61" w14:textId="77777777" w:rsidTr="003072F0">
        <w:tc>
          <w:tcPr>
            <w:tcW w:w="901" w:type="dxa"/>
          </w:tcPr>
          <w:p w14:paraId="4017E203" w14:textId="46C4A360" w:rsidR="003072F0" w:rsidRPr="003D7C3F" w:rsidRDefault="008A2379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3152</w:t>
            </w:r>
          </w:p>
        </w:tc>
        <w:tc>
          <w:tcPr>
            <w:tcW w:w="3831" w:type="dxa"/>
          </w:tcPr>
          <w:p w14:paraId="6F466F2B" w14:textId="59938720" w:rsidR="003072F0" w:rsidRPr="003D7C3F" w:rsidRDefault="00264A88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A. R. S. B.</w:t>
            </w:r>
          </w:p>
        </w:tc>
        <w:tc>
          <w:tcPr>
            <w:tcW w:w="2209" w:type="dxa"/>
          </w:tcPr>
          <w:p w14:paraId="7C23C75E" w14:textId="6490271E" w:rsidR="003072F0" w:rsidRPr="003D7C3F" w:rsidRDefault="00264A88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03A46002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403CDC5" w14:textId="2C9F42D1" w:rsidR="003072F0" w:rsidRPr="003D7C3F" w:rsidRDefault="00264A88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706707</w:t>
            </w:r>
          </w:p>
        </w:tc>
      </w:tr>
      <w:tr w:rsidR="003072F0" w:rsidRPr="003D7C3F" w14:paraId="43FA12FF" w14:textId="77777777" w:rsidTr="003072F0">
        <w:tc>
          <w:tcPr>
            <w:tcW w:w="901" w:type="dxa"/>
          </w:tcPr>
          <w:p w14:paraId="7C883898" w14:textId="574E750F" w:rsidR="003072F0" w:rsidRPr="003D7C3F" w:rsidRDefault="008A2379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3153</w:t>
            </w:r>
          </w:p>
        </w:tc>
        <w:tc>
          <w:tcPr>
            <w:tcW w:w="3831" w:type="dxa"/>
          </w:tcPr>
          <w:p w14:paraId="10F02ABD" w14:textId="06210ACE" w:rsidR="003072F0" w:rsidRPr="003D7C3F" w:rsidRDefault="00264A88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F. S. O.</w:t>
            </w:r>
          </w:p>
        </w:tc>
        <w:tc>
          <w:tcPr>
            <w:tcW w:w="2209" w:type="dxa"/>
          </w:tcPr>
          <w:p w14:paraId="68A45087" w14:textId="22BA1E05" w:rsidR="003072F0" w:rsidRPr="003D7C3F" w:rsidRDefault="00264A88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02B229E8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7FE5B1D" w14:textId="0C10B269" w:rsidR="003072F0" w:rsidRPr="003D7C3F" w:rsidRDefault="00264A88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700103</w:t>
            </w:r>
          </w:p>
        </w:tc>
      </w:tr>
      <w:tr w:rsidR="003072F0" w:rsidRPr="003D7C3F" w14:paraId="78C0A841" w14:textId="77777777" w:rsidTr="003072F0">
        <w:tc>
          <w:tcPr>
            <w:tcW w:w="901" w:type="dxa"/>
          </w:tcPr>
          <w:p w14:paraId="6BB79897" w14:textId="726CF8B2" w:rsidR="003072F0" w:rsidRPr="003D7C3F" w:rsidRDefault="008A2379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3154</w:t>
            </w:r>
          </w:p>
        </w:tc>
        <w:tc>
          <w:tcPr>
            <w:tcW w:w="3831" w:type="dxa"/>
          </w:tcPr>
          <w:p w14:paraId="7D65D336" w14:textId="4891FE70" w:rsidR="003072F0" w:rsidRPr="003D7C3F" w:rsidRDefault="00264A88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M. J.</w:t>
            </w:r>
          </w:p>
        </w:tc>
        <w:tc>
          <w:tcPr>
            <w:tcW w:w="2209" w:type="dxa"/>
          </w:tcPr>
          <w:p w14:paraId="4664B049" w14:textId="7521B0FC" w:rsidR="003072F0" w:rsidRPr="003D7C3F" w:rsidRDefault="00264A88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1FCBA921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3240AD6" w14:textId="10CCB57A" w:rsidR="003072F0" w:rsidRPr="003D7C3F" w:rsidRDefault="00264A88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702009</w:t>
            </w:r>
          </w:p>
        </w:tc>
      </w:tr>
      <w:tr w:rsidR="003072F0" w:rsidRPr="00F60500" w14:paraId="38DA3C55" w14:textId="77777777" w:rsidTr="003072F0">
        <w:tc>
          <w:tcPr>
            <w:tcW w:w="901" w:type="dxa"/>
          </w:tcPr>
          <w:p w14:paraId="25397832" w14:textId="1612D0A2" w:rsidR="003072F0" w:rsidRPr="00F60500" w:rsidRDefault="008A2379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3155</w:t>
            </w:r>
          </w:p>
        </w:tc>
        <w:tc>
          <w:tcPr>
            <w:tcW w:w="3831" w:type="dxa"/>
          </w:tcPr>
          <w:p w14:paraId="28C4E5D1" w14:textId="5193913C" w:rsidR="003072F0" w:rsidRPr="00F60500" w:rsidRDefault="00264A88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D. E. B.</w:t>
            </w:r>
          </w:p>
        </w:tc>
        <w:tc>
          <w:tcPr>
            <w:tcW w:w="2209" w:type="dxa"/>
          </w:tcPr>
          <w:p w14:paraId="24B139A0" w14:textId="6D36EAF4" w:rsidR="003072F0" w:rsidRPr="00F60500" w:rsidRDefault="00264A88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3DFC7987" w14:textId="77777777" w:rsidR="003072F0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9CF180C" w14:textId="0CAB231D" w:rsidR="003072F0" w:rsidRPr="00F60500" w:rsidRDefault="00264A88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703405</w:t>
            </w:r>
          </w:p>
        </w:tc>
      </w:tr>
      <w:tr w:rsidR="003072F0" w:rsidRPr="00F60500" w14:paraId="698B6569" w14:textId="77777777" w:rsidTr="003072F0">
        <w:tc>
          <w:tcPr>
            <w:tcW w:w="901" w:type="dxa"/>
          </w:tcPr>
          <w:p w14:paraId="274956A8" w14:textId="027C2607" w:rsidR="003072F0" w:rsidRPr="00F60500" w:rsidRDefault="00264A88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3156</w:t>
            </w:r>
          </w:p>
        </w:tc>
        <w:tc>
          <w:tcPr>
            <w:tcW w:w="3831" w:type="dxa"/>
          </w:tcPr>
          <w:p w14:paraId="438E3356" w14:textId="4902DF32" w:rsidR="003072F0" w:rsidRPr="00F60500" w:rsidRDefault="00264A88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L. G.</w:t>
            </w:r>
          </w:p>
        </w:tc>
        <w:tc>
          <w:tcPr>
            <w:tcW w:w="2209" w:type="dxa"/>
          </w:tcPr>
          <w:p w14:paraId="41544EF2" w14:textId="6E057F75" w:rsidR="003072F0" w:rsidRPr="00F60500" w:rsidRDefault="00264A88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5A65788C" w14:textId="77777777" w:rsidR="003072F0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1CE7C83" w14:textId="3F8CACBC" w:rsidR="003072F0" w:rsidRPr="00F60500" w:rsidRDefault="00264A88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707607</w:t>
            </w:r>
          </w:p>
        </w:tc>
      </w:tr>
      <w:tr w:rsidR="003072F0" w:rsidRPr="00F60500" w14:paraId="08B82226" w14:textId="77777777" w:rsidTr="003072F0">
        <w:tc>
          <w:tcPr>
            <w:tcW w:w="901" w:type="dxa"/>
          </w:tcPr>
          <w:p w14:paraId="23BE535A" w14:textId="241BEE42" w:rsidR="003072F0" w:rsidRPr="00F60500" w:rsidRDefault="00264A88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3157</w:t>
            </w:r>
          </w:p>
        </w:tc>
        <w:tc>
          <w:tcPr>
            <w:tcW w:w="3831" w:type="dxa"/>
          </w:tcPr>
          <w:p w14:paraId="579064E2" w14:textId="0506C021" w:rsidR="003072F0" w:rsidRPr="00F60500" w:rsidRDefault="00264A88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B. P.</w:t>
            </w:r>
          </w:p>
        </w:tc>
        <w:tc>
          <w:tcPr>
            <w:tcW w:w="2209" w:type="dxa"/>
          </w:tcPr>
          <w:p w14:paraId="597B0CFD" w14:textId="72F28488" w:rsidR="003072F0" w:rsidRPr="00F60500" w:rsidRDefault="00264A88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60AE2C69" w14:textId="77777777" w:rsidR="003072F0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4EAA492" w14:textId="3DB8EF2D" w:rsidR="003072F0" w:rsidRPr="00F60500" w:rsidRDefault="00264A88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704304</w:t>
            </w:r>
          </w:p>
        </w:tc>
      </w:tr>
      <w:tr w:rsidR="003072F0" w:rsidRPr="00F60500" w14:paraId="056A7003" w14:textId="77777777" w:rsidTr="003072F0">
        <w:tc>
          <w:tcPr>
            <w:tcW w:w="901" w:type="dxa"/>
          </w:tcPr>
          <w:p w14:paraId="1B02CC9F" w14:textId="40BC56C6" w:rsidR="003072F0" w:rsidRPr="00F60500" w:rsidRDefault="00264A88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3158</w:t>
            </w:r>
          </w:p>
        </w:tc>
        <w:tc>
          <w:tcPr>
            <w:tcW w:w="3831" w:type="dxa"/>
          </w:tcPr>
          <w:p w14:paraId="5570A7CF" w14:textId="2E4CC5B7" w:rsidR="003072F0" w:rsidRPr="00F60500" w:rsidRDefault="00264A88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 V. G.</w:t>
            </w:r>
          </w:p>
        </w:tc>
        <w:tc>
          <w:tcPr>
            <w:tcW w:w="2209" w:type="dxa"/>
          </w:tcPr>
          <w:p w14:paraId="5DE284F1" w14:textId="69E54A78" w:rsidR="003072F0" w:rsidRPr="00F60500" w:rsidRDefault="00264A88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5612FC19" w14:textId="77777777" w:rsidR="003072F0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15E3029" w14:textId="3F1D75F5" w:rsidR="003072F0" w:rsidRPr="00F60500" w:rsidRDefault="00264A88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708902</w:t>
            </w:r>
          </w:p>
        </w:tc>
      </w:tr>
      <w:tr w:rsidR="003072F0" w:rsidRPr="00F60500" w14:paraId="313D5B3B" w14:textId="77777777" w:rsidTr="003072F0">
        <w:tc>
          <w:tcPr>
            <w:tcW w:w="901" w:type="dxa"/>
          </w:tcPr>
          <w:p w14:paraId="5F57D1C5" w14:textId="4D4B6BEC" w:rsidR="003072F0" w:rsidRPr="00F60500" w:rsidRDefault="00264A88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3159</w:t>
            </w:r>
          </w:p>
        </w:tc>
        <w:tc>
          <w:tcPr>
            <w:tcW w:w="3831" w:type="dxa"/>
          </w:tcPr>
          <w:p w14:paraId="471752A0" w14:textId="095E29BC" w:rsidR="003072F0" w:rsidRPr="00F60500" w:rsidRDefault="00264A88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L. C. J. S.</w:t>
            </w:r>
          </w:p>
        </w:tc>
        <w:tc>
          <w:tcPr>
            <w:tcW w:w="2209" w:type="dxa"/>
          </w:tcPr>
          <w:p w14:paraId="64C998B8" w14:textId="7DE8C92A" w:rsidR="003072F0" w:rsidRPr="00F60500" w:rsidRDefault="00264A88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24F4A775" w14:textId="77777777" w:rsidR="003072F0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8C8FA76" w14:textId="38AC26E6" w:rsidR="003072F0" w:rsidRPr="00F60500" w:rsidRDefault="00264A88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700103</w:t>
            </w:r>
          </w:p>
        </w:tc>
      </w:tr>
      <w:tr w:rsidR="003072F0" w:rsidRPr="00F60500" w14:paraId="0E1E3502" w14:textId="77777777" w:rsidTr="003072F0">
        <w:tc>
          <w:tcPr>
            <w:tcW w:w="901" w:type="dxa"/>
          </w:tcPr>
          <w:p w14:paraId="19E1C286" w14:textId="12DE447E" w:rsidR="003072F0" w:rsidRPr="00F60500" w:rsidRDefault="00264A88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3160</w:t>
            </w:r>
          </w:p>
        </w:tc>
        <w:tc>
          <w:tcPr>
            <w:tcW w:w="3831" w:type="dxa"/>
          </w:tcPr>
          <w:p w14:paraId="04F04B3A" w14:textId="719C9C43" w:rsidR="003072F0" w:rsidRPr="00F60500" w:rsidRDefault="00264A88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E. L. S.</w:t>
            </w:r>
          </w:p>
        </w:tc>
        <w:tc>
          <w:tcPr>
            <w:tcW w:w="2209" w:type="dxa"/>
          </w:tcPr>
          <w:p w14:paraId="11829A8F" w14:textId="788578C8" w:rsidR="003072F0" w:rsidRPr="00F60500" w:rsidRDefault="00264A88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5A70130D" w14:textId="77777777" w:rsidR="003072F0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897AEEB" w14:textId="7FBEA368" w:rsidR="003072F0" w:rsidRPr="00F60500" w:rsidRDefault="00264A88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706302</w:t>
            </w:r>
          </w:p>
        </w:tc>
      </w:tr>
      <w:tr w:rsidR="003072F0" w:rsidRPr="00F60500" w14:paraId="58FF76FC" w14:textId="77777777" w:rsidTr="003072F0">
        <w:tc>
          <w:tcPr>
            <w:tcW w:w="901" w:type="dxa"/>
          </w:tcPr>
          <w:p w14:paraId="37E433B7" w14:textId="661AA142" w:rsidR="003072F0" w:rsidRPr="00F60500" w:rsidRDefault="00264A88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3161</w:t>
            </w:r>
          </w:p>
        </w:tc>
        <w:tc>
          <w:tcPr>
            <w:tcW w:w="3831" w:type="dxa"/>
          </w:tcPr>
          <w:p w14:paraId="48A0D0D7" w14:textId="5500165B" w:rsidR="003072F0" w:rsidRPr="00F60500" w:rsidRDefault="00264A88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C. M.</w:t>
            </w:r>
          </w:p>
        </w:tc>
        <w:tc>
          <w:tcPr>
            <w:tcW w:w="2209" w:type="dxa"/>
          </w:tcPr>
          <w:p w14:paraId="5C78AE62" w14:textId="203B464B" w:rsidR="003072F0" w:rsidRPr="00F60500" w:rsidRDefault="00264A88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1CC6BD1F" w14:textId="77777777" w:rsidR="003072F0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F5207BC" w14:textId="6626D769" w:rsidR="003072F0" w:rsidRPr="00F60500" w:rsidRDefault="00264A88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704306</w:t>
            </w:r>
          </w:p>
        </w:tc>
      </w:tr>
      <w:tr w:rsidR="003072F0" w:rsidRPr="00F60500" w14:paraId="0299BA43" w14:textId="77777777" w:rsidTr="003072F0">
        <w:tc>
          <w:tcPr>
            <w:tcW w:w="901" w:type="dxa"/>
          </w:tcPr>
          <w:p w14:paraId="5B848A85" w14:textId="3315EA92" w:rsidR="003072F0" w:rsidRPr="00F60500" w:rsidRDefault="00264A88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3162</w:t>
            </w:r>
          </w:p>
        </w:tc>
        <w:tc>
          <w:tcPr>
            <w:tcW w:w="3831" w:type="dxa"/>
          </w:tcPr>
          <w:p w14:paraId="06C2FC84" w14:textId="3F6D1A46" w:rsidR="003072F0" w:rsidRPr="00F60500" w:rsidRDefault="00264A88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M. C. S.</w:t>
            </w:r>
          </w:p>
        </w:tc>
        <w:tc>
          <w:tcPr>
            <w:tcW w:w="2209" w:type="dxa"/>
          </w:tcPr>
          <w:p w14:paraId="015E1286" w14:textId="7A79804C" w:rsidR="003072F0" w:rsidRPr="00F60500" w:rsidRDefault="00264A88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10F9457F" w14:textId="77777777" w:rsidR="003072F0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5EBD00F" w14:textId="3C6E0A74" w:rsidR="003072F0" w:rsidRPr="00F60500" w:rsidRDefault="00264A88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709607</w:t>
            </w:r>
          </w:p>
        </w:tc>
      </w:tr>
      <w:tr w:rsidR="003072F0" w:rsidRPr="00F60500" w14:paraId="67FFC053" w14:textId="77777777" w:rsidTr="003072F0">
        <w:tc>
          <w:tcPr>
            <w:tcW w:w="901" w:type="dxa"/>
          </w:tcPr>
          <w:p w14:paraId="5E8B6039" w14:textId="741666C2" w:rsidR="003072F0" w:rsidRPr="00F60500" w:rsidRDefault="00264A88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3163</w:t>
            </w:r>
          </w:p>
        </w:tc>
        <w:tc>
          <w:tcPr>
            <w:tcW w:w="3831" w:type="dxa"/>
          </w:tcPr>
          <w:p w14:paraId="23F75A48" w14:textId="399AA692" w:rsidR="003072F0" w:rsidRPr="00F60500" w:rsidRDefault="00264A88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G. A. N.</w:t>
            </w:r>
          </w:p>
        </w:tc>
        <w:tc>
          <w:tcPr>
            <w:tcW w:w="2209" w:type="dxa"/>
          </w:tcPr>
          <w:p w14:paraId="634F3207" w14:textId="75B86A14" w:rsidR="003072F0" w:rsidRPr="00F60500" w:rsidRDefault="00264A88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703F2762" w14:textId="77777777" w:rsidR="003072F0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1D6C992" w14:textId="3F6FBA16" w:rsidR="003072F0" w:rsidRPr="00F60500" w:rsidRDefault="00264A88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704001</w:t>
            </w:r>
          </w:p>
        </w:tc>
      </w:tr>
      <w:tr w:rsidR="003072F0" w:rsidRPr="00F60500" w14:paraId="5AA4C9CC" w14:textId="77777777" w:rsidTr="003072F0">
        <w:tc>
          <w:tcPr>
            <w:tcW w:w="901" w:type="dxa"/>
          </w:tcPr>
          <w:p w14:paraId="59822BA2" w14:textId="45E29D32" w:rsidR="003072F0" w:rsidRPr="00F60500" w:rsidRDefault="00264A88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3164</w:t>
            </w:r>
          </w:p>
        </w:tc>
        <w:tc>
          <w:tcPr>
            <w:tcW w:w="3831" w:type="dxa"/>
          </w:tcPr>
          <w:p w14:paraId="71D0CCE0" w14:textId="53BF685D" w:rsidR="003072F0" w:rsidRPr="00F60500" w:rsidRDefault="00264A88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 B. R.</w:t>
            </w:r>
          </w:p>
        </w:tc>
        <w:tc>
          <w:tcPr>
            <w:tcW w:w="2209" w:type="dxa"/>
          </w:tcPr>
          <w:p w14:paraId="7250A435" w14:textId="4291FB8C" w:rsidR="003072F0" w:rsidRPr="00F60500" w:rsidRDefault="00264A88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1AB888C1" w14:textId="77777777" w:rsidR="003072F0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4632590" w14:textId="7F07D83B" w:rsidR="003072F0" w:rsidRPr="00F60500" w:rsidRDefault="00264A88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705001</w:t>
            </w:r>
          </w:p>
        </w:tc>
      </w:tr>
      <w:tr w:rsidR="003072F0" w:rsidRPr="00F60500" w14:paraId="786B56C6" w14:textId="77777777" w:rsidTr="003072F0">
        <w:tc>
          <w:tcPr>
            <w:tcW w:w="901" w:type="dxa"/>
          </w:tcPr>
          <w:p w14:paraId="7EDE71B2" w14:textId="737EBC1A" w:rsidR="003072F0" w:rsidRPr="00F60500" w:rsidRDefault="00264A88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3165</w:t>
            </w:r>
          </w:p>
        </w:tc>
        <w:tc>
          <w:tcPr>
            <w:tcW w:w="3831" w:type="dxa"/>
          </w:tcPr>
          <w:p w14:paraId="36BCAAA8" w14:textId="23A86F96" w:rsidR="003072F0" w:rsidRPr="00F60500" w:rsidRDefault="00264A88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H. O. C.</w:t>
            </w:r>
          </w:p>
        </w:tc>
        <w:tc>
          <w:tcPr>
            <w:tcW w:w="2209" w:type="dxa"/>
          </w:tcPr>
          <w:p w14:paraId="7EEBC592" w14:textId="5585BA77" w:rsidR="003072F0" w:rsidRPr="00F60500" w:rsidRDefault="00264A88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36076A60" w14:textId="77777777" w:rsidR="003072F0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588B3EC" w14:textId="09C2ACA5" w:rsidR="003072F0" w:rsidRPr="00F60500" w:rsidRDefault="00264A88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707104</w:t>
            </w:r>
          </w:p>
        </w:tc>
      </w:tr>
      <w:tr w:rsidR="003072F0" w:rsidRPr="00F60500" w14:paraId="0951DDDD" w14:textId="77777777" w:rsidTr="003072F0">
        <w:tc>
          <w:tcPr>
            <w:tcW w:w="901" w:type="dxa"/>
          </w:tcPr>
          <w:p w14:paraId="48ECD54D" w14:textId="018A6147" w:rsidR="003072F0" w:rsidRPr="00F60500" w:rsidRDefault="00264A88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3166</w:t>
            </w:r>
          </w:p>
        </w:tc>
        <w:tc>
          <w:tcPr>
            <w:tcW w:w="3831" w:type="dxa"/>
          </w:tcPr>
          <w:p w14:paraId="40BFD00D" w14:textId="2FA8590C" w:rsidR="003072F0" w:rsidRPr="00F60500" w:rsidRDefault="00264A88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S. G. R.</w:t>
            </w:r>
          </w:p>
        </w:tc>
        <w:tc>
          <w:tcPr>
            <w:tcW w:w="2209" w:type="dxa"/>
          </w:tcPr>
          <w:p w14:paraId="199D5DD7" w14:textId="5F8AF9FF" w:rsidR="003072F0" w:rsidRPr="00F60500" w:rsidRDefault="00264A88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4525AFC9" w14:textId="77777777" w:rsidR="003072F0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1D59214" w14:textId="695E11C2" w:rsidR="003072F0" w:rsidRPr="00F60500" w:rsidRDefault="00264A88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702002</w:t>
            </w:r>
          </w:p>
        </w:tc>
      </w:tr>
      <w:tr w:rsidR="003072F0" w:rsidRPr="003D7C3F" w14:paraId="533F6EDA" w14:textId="77777777" w:rsidTr="003072F0">
        <w:tc>
          <w:tcPr>
            <w:tcW w:w="901" w:type="dxa"/>
          </w:tcPr>
          <w:p w14:paraId="24B91D89" w14:textId="281C89FC" w:rsidR="003072F0" w:rsidRPr="003D7C3F" w:rsidRDefault="00264A88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3167</w:t>
            </w:r>
          </w:p>
        </w:tc>
        <w:tc>
          <w:tcPr>
            <w:tcW w:w="3831" w:type="dxa"/>
          </w:tcPr>
          <w:p w14:paraId="6CAED7B9" w14:textId="35060CFD" w:rsidR="003072F0" w:rsidRPr="003D7C3F" w:rsidRDefault="00264A88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G. L. F.</w:t>
            </w:r>
          </w:p>
        </w:tc>
        <w:tc>
          <w:tcPr>
            <w:tcW w:w="2209" w:type="dxa"/>
          </w:tcPr>
          <w:p w14:paraId="0A96D4F0" w14:textId="44414259" w:rsidR="003072F0" w:rsidRPr="003D7C3F" w:rsidRDefault="00264A88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5773B10F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C5C7D4B" w14:textId="432BF8E5" w:rsidR="003072F0" w:rsidRPr="003D7C3F" w:rsidRDefault="00264A88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700004</w:t>
            </w:r>
          </w:p>
        </w:tc>
      </w:tr>
      <w:tr w:rsidR="003072F0" w:rsidRPr="003D7C3F" w14:paraId="406E9AA7" w14:textId="77777777" w:rsidTr="003072F0">
        <w:tc>
          <w:tcPr>
            <w:tcW w:w="901" w:type="dxa"/>
          </w:tcPr>
          <w:p w14:paraId="438C7B69" w14:textId="476D7B63" w:rsidR="003072F0" w:rsidRPr="003D7C3F" w:rsidRDefault="00264A88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3168</w:t>
            </w:r>
          </w:p>
        </w:tc>
        <w:tc>
          <w:tcPr>
            <w:tcW w:w="3831" w:type="dxa"/>
          </w:tcPr>
          <w:p w14:paraId="7F67394B" w14:textId="0B8FB64D" w:rsidR="003072F0" w:rsidRPr="003D7C3F" w:rsidRDefault="00264A88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A. P.</w:t>
            </w:r>
          </w:p>
        </w:tc>
        <w:tc>
          <w:tcPr>
            <w:tcW w:w="2209" w:type="dxa"/>
          </w:tcPr>
          <w:p w14:paraId="360DDD65" w14:textId="067CAB65" w:rsidR="003072F0" w:rsidRPr="003D7C3F" w:rsidRDefault="00264A88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4CF33BF0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A4F54A2" w14:textId="1EFB4D9E" w:rsidR="003072F0" w:rsidRPr="003D7C3F" w:rsidRDefault="00264A88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701209</w:t>
            </w:r>
          </w:p>
        </w:tc>
      </w:tr>
      <w:tr w:rsidR="003072F0" w:rsidRPr="003D7C3F" w14:paraId="0ED5A90A" w14:textId="77777777" w:rsidTr="003072F0">
        <w:tc>
          <w:tcPr>
            <w:tcW w:w="901" w:type="dxa"/>
          </w:tcPr>
          <w:p w14:paraId="6E2FBD4D" w14:textId="00497971" w:rsidR="003072F0" w:rsidRPr="003D7C3F" w:rsidRDefault="00264A88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3169</w:t>
            </w:r>
          </w:p>
        </w:tc>
        <w:tc>
          <w:tcPr>
            <w:tcW w:w="3831" w:type="dxa"/>
          </w:tcPr>
          <w:p w14:paraId="387E1B80" w14:textId="77A86CF5" w:rsidR="003072F0" w:rsidRPr="003D7C3F" w:rsidRDefault="00264A88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S. C. B. S.</w:t>
            </w:r>
          </w:p>
        </w:tc>
        <w:tc>
          <w:tcPr>
            <w:tcW w:w="2209" w:type="dxa"/>
          </w:tcPr>
          <w:p w14:paraId="58F1BFF6" w14:textId="0C006F1B" w:rsidR="003072F0" w:rsidRPr="003D7C3F" w:rsidRDefault="00264A88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4D5E1EA0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EC9CD4C" w14:textId="615A0032" w:rsidR="003072F0" w:rsidRPr="003D7C3F" w:rsidRDefault="00264A88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700005</w:t>
            </w:r>
          </w:p>
        </w:tc>
      </w:tr>
      <w:tr w:rsidR="003072F0" w:rsidRPr="003D7C3F" w14:paraId="212BEDD5" w14:textId="77777777" w:rsidTr="003072F0">
        <w:tc>
          <w:tcPr>
            <w:tcW w:w="901" w:type="dxa"/>
          </w:tcPr>
          <w:p w14:paraId="35C2A299" w14:textId="52BD8929" w:rsidR="003072F0" w:rsidRPr="003D7C3F" w:rsidRDefault="00264A88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3170</w:t>
            </w:r>
          </w:p>
        </w:tc>
        <w:tc>
          <w:tcPr>
            <w:tcW w:w="3831" w:type="dxa"/>
          </w:tcPr>
          <w:p w14:paraId="06E4A9BE" w14:textId="121C27A8" w:rsidR="003072F0" w:rsidRPr="003D7C3F" w:rsidRDefault="00264A88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C. D.</w:t>
            </w:r>
          </w:p>
        </w:tc>
        <w:tc>
          <w:tcPr>
            <w:tcW w:w="2209" w:type="dxa"/>
          </w:tcPr>
          <w:p w14:paraId="0D508F8E" w14:textId="7366A199" w:rsidR="003072F0" w:rsidRPr="003D7C3F" w:rsidRDefault="00264A88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669FF088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0DB8938" w14:textId="04F4A1B3" w:rsidR="003072F0" w:rsidRPr="003D7C3F" w:rsidRDefault="00264A88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705401</w:t>
            </w:r>
          </w:p>
        </w:tc>
      </w:tr>
      <w:tr w:rsidR="003072F0" w:rsidRPr="003D7C3F" w14:paraId="41069BE4" w14:textId="77777777" w:rsidTr="003072F0">
        <w:tc>
          <w:tcPr>
            <w:tcW w:w="901" w:type="dxa"/>
          </w:tcPr>
          <w:p w14:paraId="2D4FB89B" w14:textId="14543810" w:rsidR="003072F0" w:rsidRPr="003D7C3F" w:rsidRDefault="00264A88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3171</w:t>
            </w:r>
          </w:p>
        </w:tc>
        <w:tc>
          <w:tcPr>
            <w:tcW w:w="3831" w:type="dxa"/>
          </w:tcPr>
          <w:p w14:paraId="6669DCEF" w14:textId="3B5B4836" w:rsidR="003072F0" w:rsidRPr="003D7C3F" w:rsidRDefault="00264A88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T. M. V.</w:t>
            </w:r>
          </w:p>
        </w:tc>
        <w:tc>
          <w:tcPr>
            <w:tcW w:w="2209" w:type="dxa"/>
          </w:tcPr>
          <w:p w14:paraId="064DB9BC" w14:textId="43FA4F91" w:rsidR="003072F0" w:rsidRPr="003D7C3F" w:rsidRDefault="00264A88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6EDB0CE7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48AEF2E" w14:textId="14E38F39" w:rsidR="003072F0" w:rsidRPr="003D7C3F" w:rsidRDefault="00B55F4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700008</w:t>
            </w:r>
          </w:p>
        </w:tc>
      </w:tr>
      <w:tr w:rsidR="003072F0" w:rsidRPr="003D7C3F" w14:paraId="2F2A6455" w14:textId="77777777" w:rsidTr="003072F0">
        <w:tc>
          <w:tcPr>
            <w:tcW w:w="901" w:type="dxa"/>
          </w:tcPr>
          <w:p w14:paraId="35974E0C" w14:textId="0F5CA2C9" w:rsidR="003072F0" w:rsidRPr="003D7C3F" w:rsidRDefault="00264A88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3172</w:t>
            </w:r>
          </w:p>
        </w:tc>
        <w:tc>
          <w:tcPr>
            <w:tcW w:w="3831" w:type="dxa"/>
          </w:tcPr>
          <w:p w14:paraId="089A027F" w14:textId="2A4194A4" w:rsidR="003072F0" w:rsidRPr="003D7C3F" w:rsidRDefault="00B55F4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P. C.</w:t>
            </w:r>
          </w:p>
        </w:tc>
        <w:tc>
          <w:tcPr>
            <w:tcW w:w="2209" w:type="dxa"/>
          </w:tcPr>
          <w:p w14:paraId="175E7757" w14:textId="20700CF1" w:rsidR="003072F0" w:rsidRPr="003D7C3F" w:rsidRDefault="00B55F4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1E14F6BC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54A51A1" w14:textId="7FE2022D" w:rsidR="003072F0" w:rsidRPr="003D7C3F" w:rsidRDefault="00B55F4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704203</w:t>
            </w:r>
          </w:p>
        </w:tc>
      </w:tr>
      <w:tr w:rsidR="003072F0" w:rsidRPr="003D7C3F" w14:paraId="1E543925" w14:textId="77777777" w:rsidTr="003072F0">
        <w:tc>
          <w:tcPr>
            <w:tcW w:w="901" w:type="dxa"/>
          </w:tcPr>
          <w:p w14:paraId="0857D85D" w14:textId="7C5A5BD9" w:rsidR="003072F0" w:rsidRPr="003D7C3F" w:rsidRDefault="00264A88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3173</w:t>
            </w:r>
          </w:p>
        </w:tc>
        <w:tc>
          <w:tcPr>
            <w:tcW w:w="3831" w:type="dxa"/>
          </w:tcPr>
          <w:p w14:paraId="2D142634" w14:textId="1F27D0D3" w:rsidR="003072F0" w:rsidRPr="003D7C3F" w:rsidRDefault="00B55F4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L. S.</w:t>
            </w:r>
          </w:p>
        </w:tc>
        <w:tc>
          <w:tcPr>
            <w:tcW w:w="2209" w:type="dxa"/>
          </w:tcPr>
          <w:p w14:paraId="790A5820" w14:textId="75B12886" w:rsidR="003072F0" w:rsidRPr="003D7C3F" w:rsidRDefault="00B55F4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1CE3CF85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A9CD996" w14:textId="68FA98F7" w:rsidR="003072F0" w:rsidRPr="003D7C3F" w:rsidRDefault="00B55F4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704702</w:t>
            </w:r>
          </w:p>
        </w:tc>
      </w:tr>
      <w:tr w:rsidR="003072F0" w:rsidRPr="003D7C3F" w14:paraId="2AE941E1" w14:textId="77777777" w:rsidTr="003072F0">
        <w:tc>
          <w:tcPr>
            <w:tcW w:w="901" w:type="dxa"/>
          </w:tcPr>
          <w:p w14:paraId="2020F844" w14:textId="5ABE14DF" w:rsidR="003072F0" w:rsidRPr="003D7C3F" w:rsidRDefault="00264A88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3174</w:t>
            </w:r>
          </w:p>
        </w:tc>
        <w:tc>
          <w:tcPr>
            <w:tcW w:w="3831" w:type="dxa"/>
          </w:tcPr>
          <w:p w14:paraId="2BE1088B" w14:textId="22839B4E" w:rsidR="003072F0" w:rsidRPr="003D7C3F" w:rsidRDefault="00B55F4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L. O.</w:t>
            </w:r>
          </w:p>
        </w:tc>
        <w:tc>
          <w:tcPr>
            <w:tcW w:w="2209" w:type="dxa"/>
          </w:tcPr>
          <w:p w14:paraId="73118D0B" w14:textId="10494833" w:rsidR="003072F0" w:rsidRPr="003D7C3F" w:rsidRDefault="00B55F4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035CC2F4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8AFCA1C" w14:textId="591B060B" w:rsidR="003072F0" w:rsidRPr="003D7C3F" w:rsidRDefault="00B55F4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700000</w:t>
            </w:r>
          </w:p>
        </w:tc>
      </w:tr>
      <w:tr w:rsidR="003072F0" w:rsidRPr="003D7C3F" w14:paraId="62D21B90" w14:textId="77777777" w:rsidTr="003072F0">
        <w:tc>
          <w:tcPr>
            <w:tcW w:w="901" w:type="dxa"/>
          </w:tcPr>
          <w:p w14:paraId="519126EF" w14:textId="0337EE39" w:rsidR="003072F0" w:rsidRPr="003D7C3F" w:rsidRDefault="00264A88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3175</w:t>
            </w:r>
          </w:p>
        </w:tc>
        <w:tc>
          <w:tcPr>
            <w:tcW w:w="3831" w:type="dxa"/>
          </w:tcPr>
          <w:p w14:paraId="488F82A1" w14:textId="4D692C2D" w:rsidR="003072F0" w:rsidRPr="003D7C3F" w:rsidRDefault="00B55F4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I. F. G.</w:t>
            </w:r>
          </w:p>
        </w:tc>
        <w:tc>
          <w:tcPr>
            <w:tcW w:w="2209" w:type="dxa"/>
          </w:tcPr>
          <w:p w14:paraId="4493323B" w14:textId="220632E1" w:rsidR="003072F0" w:rsidRPr="003D7C3F" w:rsidRDefault="00B55F4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5DFACFCF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A0311E3" w14:textId="789A9A6D" w:rsidR="003072F0" w:rsidRPr="003D7C3F" w:rsidRDefault="00B55F4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700000</w:t>
            </w:r>
          </w:p>
        </w:tc>
      </w:tr>
      <w:tr w:rsidR="003072F0" w:rsidRPr="003D7C3F" w14:paraId="45E8CE45" w14:textId="77777777" w:rsidTr="003072F0">
        <w:tc>
          <w:tcPr>
            <w:tcW w:w="901" w:type="dxa"/>
          </w:tcPr>
          <w:p w14:paraId="317844F2" w14:textId="5B1789FA" w:rsidR="003072F0" w:rsidRPr="003D7C3F" w:rsidRDefault="00264A88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3176</w:t>
            </w:r>
          </w:p>
        </w:tc>
        <w:tc>
          <w:tcPr>
            <w:tcW w:w="3831" w:type="dxa"/>
          </w:tcPr>
          <w:p w14:paraId="6DF9C563" w14:textId="6577EBC2" w:rsidR="003072F0" w:rsidRPr="003D7C3F" w:rsidRDefault="00B55F4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R. G.</w:t>
            </w:r>
          </w:p>
        </w:tc>
        <w:tc>
          <w:tcPr>
            <w:tcW w:w="2209" w:type="dxa"/>
          </w:tcPr>
          <w:p w14:paraId="22166020" w14:textId="14D30338" w:rsidR="003072F0" w:rsidRPr="003D7C3F" w:rsidRDefault="00B55F4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4F727A86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5D34AC8" w14:textId="05500383" w:rsidR="003072F0" w:rsidRPr="003D7C3F" w:rsidRDefault="00B55F4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702003</w:t>
            </w:r>
          </w:p>
        </w:tc>
      </w:tr>
      <w:tr w:rsidR="003072F0" w:rsidRPr="003D7C3F" w14:paraId="387750C3" w14:textId="77777777" w:rsidTr="003072F0">
        <w:tc>
          <w:tcPr>
            <w:tcW w:w="901" w:type="dxa"/>
          </w:tcPr>
          <w:p w14:paraId="0F3E1166" w14:textId="6BB33598" w:rsidR="003072F0" w:rsidRPr="003D7C3F" w:rsidRDefault="00264A88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3177</w:t>
            </w:r>
          </w:p>
        </w:tc>
        <w:tc>
          <w:tcPr>
            <w:tcW w:w="3831" w:type="dxa"/>
          </w:tcPr>
          <w:p w14:paraId="5B2E31D9" w14:textId="4EB6D1E6" w:rsidR="003072F0" w:rsidRPr="003D7C3F" w:rsidRDefault="00B55F4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K. C. S.</w:t>
            </w:r>
          </w:p>
        </w:tc>
        <w:tc>
          <w:tcPr>
            <w:tcW w:w="2209" w:type="dxa"/>
          </w:tcPr>
          <w:p w14:paraId="163B29BA" w14:textId="044270EE" w:rsidR="003072F0" w:rsidRPr="003D7C3F" w:rsidRDefault="00B55F4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76BC7A84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7B511C4" w14:textId="65359D12" w:rsidR="003072F0" w:rsidRPr="003D7C3F" w:rsidRDefault="00B55F4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703405</w:t>
            </w:r>
          </w:p>
        </w:tc>
      </w:tr>
      <w:tr w:rsidR="003072F0" w:rsidRPr="003D7C3F" w14:paraId="6F16C374" w14:textId="77777777" w:rsidTr="003072F0">
        <w:tc>
          <w:tcPr>
            <w:tcW w:w="901" w:type="dxa"/>
          </w:tcPr>
          <w:p w14:paraId="54622A65" w14:textId="18FA1C23" w:rsidR="003072F0" w:rsidRPr="003D7C3F" w:rsidRDefault="00264A88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3178</w:t>
            </w:r>
          </w:p>
        </w:tc>
        <w:tc>
          <w:tcPr>
            <w:tcW w:w="3831" w:type="dxa"/>
          </w:tcPr>
          <w:p w14:paraId="55015190" w14:textId="3F8837DE" w:rsidR="003072F0" w:rsidRPr="003D7C3F" w:rsidRDefault="00B55F4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A. M. C.</w:t>
            </w:r>
          </w:p>
        </w:tc>
        <w:tc>
          <w:tcPr>
            <w:tcW w:w="2209" w:type="dxa"/>
          </w:tcPr>
          <w:p w14:paraId="2EA2D83B" w14:textId="2873B20A" w:rsidR="003072F0" w:rsidRPr="003D7C3F" w:rsidRDefault="00B55F4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384E1DE2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7DD47C3" w14:textId="01710401" w:rsidR="003072F0" w:rsidRPr="003D7C3F" w:rsidRDefault="00B55F4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700504</w:t>
            </w:r>
          </w:p>
        </w:tc>
      </w:tr>
      <w:tr w:rsidR="003072F0" w:rsidRPr="003D7C3F" w14:paraId="02C02BF7" w14:textId="77777777" w:rsidTr="003072F0">
        <w:tc>
          <w:tcPr>
            <w:tcW w:w="901" w:type="dxa"/>
          </w:tcPr>
          <w:p w14:paraId="57551B25" w14:textId="530A19CD" w:rsidR="003072F0" w:rsidRPr="003D7C3F" w:rsidRDefault="00264A88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3179</w:t>
            </w:r>
          </w:p>
        </w:tc>
        <w:tc>
          <w:tcPr>
            <w:tcW w:w="3831" w:type="dxa"/>
          </w:tcPr>
          <w:p w14:paraId="76FF4AC2" w14:textId="7FCB1969" w:rsidR="003072F0" w:rsidRPr="003D7C3F" w:rsidRDefault="00B55F4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V. M. S.</w:t>
            </w:r>
          </w:p>
        </w:tc>
        <w:tc>
          <w:tcPr>
            <w:tcW w:w="2209" w:type="dxa"/>
          </w:tcPr>
          <w:p w14:paraId="3AE3D908" w14:textId="52B95432" w:rsidR="003072F0" w:rsidRPr="003D7C3F" w:rsidRDefault="00B55F4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5209D8C1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ECD3D93" w14:textId="64BD29D2" w:rsidR="003072F0" w:rsidRPr="003D7C3F" w:rsidRDefault="00B55F4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700500</w:t>
            </w:r>
          </w:p>
        </w:tc>
      </w:tr>
      <w:tr w:rsidR="003072F0" w:rsidRPr="003D7C3F" w14:paraId="7060C5F1" w14:textId="77777777" w:rsidTr="003072F0">
        <w:tc>
          <w:tcPr>
            <w:tcW w:w="901" w:type="dxa"/>
          </w:tcPr>
          <w:p w14:paraId="21634400" w14:textId="57D62982" w:rsidR="003072F0" w:rsidRPr="003D7C3F" w:rsidRDefault="00264A88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3180</w:t>
            </w:r>
          </w:p>
        </w:tc>
        <w:tc>
          <w:tcPr>
            <w:tcW w:w="3831" w:type="dxa"/>
          </w:tcPr>
          <w:p w14:paraId="7834805A" w14:textId="718A0F44" w:rsidR="003072F0" w:rsidRPr="003D7C3F" w:rsidRDefault="00B55F4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V. R.</w:t>
            </w:r>
          </w:p>
        </w:tc>
        <w:tc>
          <w:tcPr>
            <w:tcW w:w="2209" w:type="dxa"/>
          </w:tcPr>
          <w:p w14:paraId="112CF110" w14:textId="21F6CEB3" w:rsidR="003072F0" w:rsidRPr="003D7C3F" w:rsidRDefault="00B55F4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0428A9BD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704709C" w14:textId="77AD774E" w:rsidR="003072F0" w:rsidRPr="003D7C3F" w:rsidRDefault="00B55F41" w:rsidP="00B55F41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700509</w:t>
            </w:r>
          </w:p>
        </w:tc>
      </w:tr>
      <w:tr w:rsidR="003072F0" w:rsidRPr="003D7C3F" w14:paraId="68239655" w14:textId="77777777" w:rsidTr="003072F0">
        <w:tc>
          <w:tcPr>
            <w:tcW w:w="901" w:type="dxa"/>
          </w:tcPr>
          <w:p w14:paraId="4B96B45F" w14:textId="14C30682" w:rsidR="003072F0" w:rsidRPr="003D7C3F" w:rsidRDefault="00264A88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3181</w:t>
            </w:r>
          </w:p>
        </w:tc>
        <w:tc>
          <w:tcPr>
            <w:tcW w:w="3831" w:type="dxa"/>
          </w:tcPr>
          <w:p w14:paraId="6F928A3C" w14:textId="0C92616F" w:rsidR="003072F0" w:rsidRPr="003D7C3F" w:rsidRDefault="00B55F4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A. M. S.</w:t>
            </w:r>
          </w:p>
        </w:tc>
        <w:tc>
          <w:tcPr>
            <w:tcW w:w="2209" w:type="dxa"/>
          </w:tcPr>
          <w:p w14:paraId="63CE04F3" w14:textId="05F755D6" w:rsidR="003072F0" w:rsidRPr="003D7C3F" w:rsidRDefault="00B55F4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71A0C081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F061A16" w14:textId="46BA4288" w:rsidR="003072F0" w:rsidRPr="003D7C3F" w:rsidRDefault="00B55F4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700606</w:t>
            </w:r>
          </w:p>
        </w:tc>
      </w:tr>
      <w:tr w:rsidR="003072F0" w:rsidRPr="003D7C3F" w14:paraId="42B3E8F5" w14:textId="77777777" w:rsidTr="003072F0">
        <w:tc>
          <w:tcPr>
            <w:tcW w:w="901" w:type="dxa"/>
          </w:tcPr>
          <w:p w14:paraId="384B1AA3" w14:textId="4DD69550" w:rsidR="003072F0" w:rsidRPr="003D7C3F" w:rsidRDefault="00264A88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3182</w:t>
            </w:r>
          </w:p>
        </w:tc>
        <w:tc>
          <w:tcPr>
            <w:tcW w:w="3831" w:type="dxa"/>
          </w:tcPr>
          <w:p w14:paraId="3449BE4D" w14:textId="1EA1D71A" w:rsidR="003072F0" w:rsidRPr="003D7C3F" w:rsidRDefault="00B55F4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C. C. S.</w:t>
            </w:r>
          </w:p>
        </w:tc>
        <w:tc>
          <w:tcPr>
            <w:tcW w:w="2209" w:type="dxa"/>
          </w:tcPr>
          <w:p w14:paraId="0C1656B5" w14:textId="1C5C62C8" w:rsidR="003072F0" w:rsidRPr="003D7C3F" w:rsidRDefault="00B55F4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50092336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998B712" w14:textId="204AC288" w:rsidR="003072F0" w:rsidRPr="003D7C3F" w:rsidRDefault="00B55F4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700505</w:t>
            </w:r>
          </w:p>
        </w:tc>
      </w:tr>
      <w:tr w:rsidR="003072F0" w:rsidRPr="003D7C3F" w14:paraId="63E2D202" w14:textId="77777777" w:rsidTr="003072F0">
        <w:tc>
          <w:tcPr>
            <w:tcW w:w="901" w:type="dxa"/>
          </w:tcPr>
          <w:p w14:paraId="0AFCDA6C" w14:textId="7CCB5F59" w:rsidR="003072F0" w:rsidRPr="003D7C3F" w:rsidRDefault="00264A88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3183</w:t>
            </w:r>
          </w:p>
        </w:tc>
        <w:tc>
          <w:tcPr>
            <w:tcW w:w="3831" w:type="dxa"/>
          </w:tcPr>
          <w:p w14:paraId="2154056D" w14:textId="0A91565C" w:rsidR="003072F0" w:rsidRPr="003D7C3F" w:rsidRDefault="00B55F4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B.</w:t>
            </w:r>
          </w:p>
        </w:tc>
        <w:tc>
          <w:tcPr>
            <w:tcW w:w="2209" w:type="dxa"/>
          </w:tcPr>
          <w:p w14:paraId="2F60F62C" w14:textId="2C262DE2" w:rsidR="003072F0" w:rsidRPr="003D7C3F" w:rsidRDefault="00B55F4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35D0CC14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631E9CB" w14:textId="10D82F18" w:rsidR="003072F0" w:rsidRPr="003D7C3F" w:rsidRDefault="00B55F4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706506</w:t>
            </w:r>
          </w:p>
        </w:tc>
      </w:tr>
      <w:tr w:rsidR="003072F0" w:rsidRPr="00F60500" w14:paraId="5627C3CF" w14:textId="77777777" w:rsidTr="003072F0">
        <w:tc>
          <w:tcPr>
            <w:tcW w:w="901" w:type="dxa"/>
          </w:tcPr>
          <w:p w14:paraId="70D03BA5" w14:textId="6B3008B4" w:rsidR="003072F0" w:rsidRPr="00F60500" w:rsidRDefault="00264A88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3184</w:t>
            </w:r>
          </w:p>
        </w:tc>
        <w:tc>
          <w:tcPr>
            <w:tcW w:w="3831" w:type="dxa"/>
          </w:tcPr>
          <w:p w14:paraId="7F8D253E" w14:textId="5503B5A4" w:rsidR="003072F0" w:rsidRPr="00F60500" w:rsidRDefault="00B55F41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C. P. D.</w:t>
            </w:r>
          </w:p>
        </w:tc>
        <w:tc>
          <w:tcPr>
            <w:tcW w:w="2209" w:type="dxa"/>
          </w:tcPr>
          <w:p w14:paraId="64DAC8E9" w14:textId="4112C484" w:rsidR="003072F0" w:rsidRPr="00F60500" w:rsidRDefault="00B55F41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385A898E" w14:textId="77777777" w:rsidR="003072F0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45BF08B" w14:textId="70DC8627" w:rsidR="003072F0" w:rsidRPr="00F60500" w:rsidRDefault="00B55F41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700009</w:t>
            </w:r>
          </w:p>
        </w:tc>
      </w:tr>
      <w:tr w:rsidR="003072F0" w:rsidRPr="00F60500" w14:paraId="2EE6BBC0" w14:textId="77777777" w:rsidTr="003072F0">
        <w:tc>
          <w:tcPr>
            <w:tcW w:w="901" w:type="dxa"/>
          </w:tcPr>
          <w:p w14:paraId="4E8FC8B2" w14:textId="2206D360" w:rsidR="003072F0" w:rsidRPr="00F60500" w:rsidRDefault="00B55F41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3185</w:t>
            </w:r>
          </w:p>
        </w:tc>
        <w:tc>
          <w:tcPr>
            <w:tcW w:w="3831" w:type="dxa"/>
          </w:tcPr>
          <w:p w14:paraId="7D132F19" w14:textId="1570F7E8" w:rsidR="003072F0" w:rsidRPr="00F60500" w:rsidRDefault="00B55F41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L. C.</w:t>
            </w:r>
          </w:p>
        </w:tc>
        <w:tc>
          <w:tcPr>
            <w:tcW w:w="2209" w:type="dxa"/>
          </w:tcPr>
          <w:p w14:paraId="6402DB80" w14:textId="60BC884C" w:rsidR="003072F0" w:rsidRPr="00F60500" w:rsidRDefault="00B55F41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5CAB9C6F" w14:textId="77777777" w:rsidR="003072F0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E9D2D7C" w14:textId="65FE9A10" w:rsidR="003072F0" w:rsidRPr="00F60500" w:rsidRDefault="00B55F41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707404</w:t>
            </w:r>
          </w:p>
        </w:tc>
      </w:tr>
      <w:tr w:rsidR="003072F0" w:rsidRPr="00F60500" w14:paraId="1C926465" w14:textId="77777777" w:rsidTr="003072F0">
        <w:tc>
          <w:tcPr>
            <w:tcW w:w="901" w:type="dxa"/>
          </w:tcPr>
          <w:p w14:paraId="64BD7616" w14:textId="60A711A3" w:rsidR="003072F0" w:rsidRPr="00F60500" w:rsidRDefault="00B55F41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3186</w:t>
            </w:r>
          </w:p>
        </w:tc>
        <w:tc>
          <w:tcPr>
            <w:tcW w:w="3831" w:type="dxa"/>
          </w:tcPr>
          <w:p w14:paraId="536812D1" w14:textId="39015431" w:rsidR="003072F0" w:rsidRPr="00F60500" w:rsidRDefault="00B55F41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 A. S.</w:t>
            </w:r>
          </w:p>
        </w:tc>
        <w:tc>
          <w:tcPr>
            <w:tcW w:w="2209" w:type="dxa"/>
          </w:tcPr>
          <w:p w14:paraId="5AA6BA2F" w14:textId="3E49194B" w:rsidR="003072F0" w:rsidRPr="00F60500" w:rsidRDefault="00B55F41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49418A3F" w14:textId="77777777" w:rsidR="003072F0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2615F50" w14:textId="49185678" w:rsidR="003072F0" w:rsidRPr="00F60500" w:rsidRDefault="00B55F41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700508</w:t>
            </w:r>
          </w:p>
        </w:tc>
      </w:tr>
      <w:tr w:rsidR="003072F0" w:rsidRPr="00F60500" w14:paraId="3FEBD856" w14:textId="77777777" w:rsidTr="003072F0">
        <w:tc>
          <w:tcPr>
            <w:tcW w:w="901" w:type="dxa"/>
          </w:tcPr>
          <w:p w14:paraId="3722328F" w14:textId="6E00EE66" w:rsidR="003072F0" w:rsidRPr="00F60500" w:rsidRDefault="00B55F41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3187</w:t>
            </w:r>
          </w:p>
        </w:tc>
        <w:tc>
          <w:tcPr>
            <w:tcW w:w="3831" w:type="dxa"/>
          </w:tcPr>
          <w:p w14:paraId="35FA76CF" w14:textId="2D9942D3" w:rsidR="003072F0" w:rsidRPr="00F60500" w:rsidRDefault="00B55F41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A. S.</w:t>
            </w:r>
          </w:p>
        </w:tc>
        <w:tc>
          <w:tcPr>
            <w:tcW w:w="2209" w:type="dxa"/>
          </w:tcPr>
          <w:p w14:paraId="64ACBB63" w14:textId="03B222ED" w:rsidR="003072F0" w:rsidRPr="00F60500" w:rsidRDefault="00B55F41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519DBD26" w14:textId="77777777" w:rsidR="003072F0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B6E4222" w14:textId="64D7A2EF" w:rsidR="003072F0" w:rsidRPr="00F60500" w:rsidRDefault="00B55F41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708009</w:t>
            </w:r>
          </w:p>
        </w:tc>
      </w:tr>
      <w:tr w:rsidR="003072F0" w:rsidRPr="00F60500" w14:paraId="72C4BFD7" w14:textId="77777777" w:rsidTr="003072F0">
        <w:tc>
          <w:tcPr>
            <w:tcW w:w="901" w:type="dxa"/>
          </w:tcPr>
          <w:p w14:paraId="55D727BE" w14:textId="57D2E83D" w:rsidR="003072F0" w:rsidRPr="00F60500" w:rsidRDefault="00B55F41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3188</w:t>
            </w:r>
          </w:p>
        </w:tc>
        <w:tc>
          <w:tcPr>
            <w:tcW w:w="3831" w:type="dxa"/>
          </w:tcPr>
          <w:p w14:paraId="3A1C8F52" w14:textId="2E042909" w:rsidR="003072F0" w:rsidRPr="00F60500" w:rsidRDefault="00B55F41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A. S.</w:t>
            </w:r>
          </w:p>
        </w:tc>
        <w:tc>
          <w:tcPr>
            <w:tcW w:w="2209" w:type="dxa"/>
          </w:tcPr>
          <w:p w14:paraId="74B31AD2" w14:textId="59F99169" w:rsidR="003072F0" w:rsidRPr="00F60500" w:rsidRDefault="00B55F41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1618E8EC" w14:textId="77777777" w:rsidR="003072F0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4AC584F" w14:textId="4BA333F5" w:rsidR="003072F0" w:rsidRPr="00F60500" w:rsidRDefault="00B55F41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706401</w:t>
            </w:r>
          </w:p>
        </w:tc>
      </w:tr>
      <w:tr w:rsidR="003072F0" w:rsidRPr="00F60500" w14:paraId="5DB86358" w14:textId="77777777" w:rsidTr="003072F0">
        <w:tc>
          <w:tcPr>
            <w:tcW w:w="901" w:type="dxa"/>
          </w:tcPr>
          <w:p w14:paraId="01007F97" w14:textId="4EDF7F0A" w:rsidR="003072F0" w:rsidRPr="00F60500" w:rsidRDefault="00B55F41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3189</w:t>
            </w:r>
          </w:p>
        </w:tc>
        <w:tc>
          <w:tcPr>
            <w:tcW w:w="3831" w:type="dxa"/>
          </w:tcPr>
          <w:p w14:paraId="0B2B674D" w14:textId="1B97041A" w:rsidR="003072F0" w:rsidRPr="00F60500" w:rsidRDefault="00B55F41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K. M. W.</w:t>
            </w:r>
          </w:p>
        </w:tc>
        <w:tc>
          <w:tcPr>
            <w:tcW w:w="2209" w:type="dxa"/>
          </w:tcPr>
          <w:p w14:paraId="1B26A53B" w14:textId="369633F2" w:rsidR="003072F0" w:rsidRPr="00F60500" w:rsidRDefault="00B55F41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349D8683" w14:textId="77777777" w:rsidR="003072F0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A3E2905" w14:textId="64E8A8DB" w:rsidR="003072F0" w:rsidRPr="00F60500" w:rsidRDefault="00B55F41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701109</w:t>
            </w:r>
          </w:p>
        </w:tc>
      </w:tr>
      <w:tr w:rsidR="003072F0" w:rsidRPr="00F60500" w14:paraId="24ABE2AB" w14:textId="77777777" w:rsidTr="003072F0">
        <w:tc>
          <w:tcPr>
            <w:tcW w:w="901" w:type="dxa"/>
          </w:tcPr>
          <w:p w14:paraId="05C803D9" w14:textId="628B9A2A" w:rsidR="003072F0" w:rsidRPr="00F60500" w:rsidRDefault="00B55F41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3190</w:t>
            </w:r>
          </w:p>
        </w:tc>
        <w:tc>
          <w:tcPr>
            <w:tcW w:w="3831" w:type="dxa"/>
          </w:tcPr>
          <w:p w14:paraId="65484198" w14:textId="7B9D6A02" w:rsidR="003072F0" w:rsidRPr="00F60500" w:rsidRDefault="00B55F41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P.</w:t>
            </w:r>
          </w:p>
        </w:tc>
        <w:tc>
          <w:tcPr>
            <w:tcW w:w="2209" w:type="dxa"/>
          </w:tcPr>
          <w:p w14:paraId="2009530A" w14:textId="1992259E" w:rsidR="003072F0" w:rsidRPr="00F60500" w:rsidRDefault="00B55F41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20C372E9" w14:textId="77777777" w:rsidR="003072F0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51C2B0A" w14:textId="59E61EF2" w:rsidR="003072F0" w:rsidRPr="00F60500" w:rsidRDefault="00B55F41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708905</w:t>
            </w:r>
          </w:p>
        </w:tc>
      </w:tr>
      <w:tr w:rsidR="003072F0" w:rsidRPr="00F60500" w14:paraId="09A6396A" w14:textId="77777777" w:rsidTr="003072F0">
        <w:tc>
          <w:tcPr>
            <w:tcW w:w="901" w:type="dxa"/>
          </w:tcPr>
          <w:p w14:paraId="71239143" w14:textId="22FFE960" w:rsidR="003072F0" w:rsidRPr="00F60500" w:rsidRDefault="00B55F41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3191</w:t>
            </w:r>
          </w:p>
        </w:tc>
        <w:tc>
          <w:tcPr>
            <w:tcW w:w="3831" w:type="dxa"/>
          </w:tcPr>
          <w:p w14:paraId="7C889AB1" w14:textId="0D07C8F7" w:rsidR="003072F0" w:rsidRPr="00F60500" w:rsidRDefault="00C15D81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C. V. P.</w:t>
            </w:r>
          </w:p>
        </w:tc>
        <w:tc>
          <w:tcPr>
            <w:tcW w:w="2209" w:type="dxa"/>
          </w:tcPr>
          <w:p w14:paraId="1FA3731C" w14:textId="60159B7B" w:rsidR="003072F0" w:rsidRPr="00F60500" w:rsidRDefault="00C15D81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5C83C7EC" w14:textId="77777777" w:rsidR="003072F0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6997EE7" w14:textId="4A512706" w:rsidR="003072F0" w:rsidRPr="00F60500" w:rsidRDefault="00C15D81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705203</w:t>
            </w:r>
          </w:p>
        </w:tc>
      </w:tr>
      <w:tr w:rsidR="003072F0" w:rsidRPr="00F60500" w14:paraId="7A53273B" w14:textId="77777777" w:rsidTr="003072F0">
        <w:tc>
          <w:tcPr>
            <w:tcW w:w="901" w:type="dxa"/>
          </w:tcPr>
          <w:p w14:paraId="48F554A6" w14:textId="0D604E64" w:rsidR="003072F0" w:rsidRPr="00F60500" w:rsidRDefault="00B55F41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3192</w:t>
            </w:r>
          </w:p>
        </w:tc>
        <w:tc>
          <w:tcPr>
            <w:tcW w:w="3831" w:type="dxa"/>
          </w:tcPr>
          <w:p w14:paraId="06BD468A" w14:textId="280606CB" w:rsidR="003072F0" w:rsidRPr="00F60500" w:rsidRDefault="00C15D81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E. V. C.</w:t>
            </w:r>
          </w:p>
        </w:tc>
        <w:tc>
          <w:tcPr>
            <w:tcW w:w="2209" w:type="dxa"/>
          </w:tcPr>
          <w:p w14:paraId="2647D4A1" w14:textId="0695DAEF" w:rsidR="003072F0" w:rsidRPr="00F60500" w:rsidRDefault="00C15D81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2CB4FCAE" w14:textId="77777777" w:rsidR="003072F0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64E7109" w14:textId="2C3C193D" w:rsidR="003072F0" w:rsidRPr="00F60500" w:rsidRDefault="00C15D81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707609</w:t>
            </w:r>
          </w:p>
        </w:tc>
      </w:tr>
      <w:tr w:rsidR="003072F0" w:rsidRPr="00F60500" w14:paraId="4EEF8670" w14:textId="77777777" w:rsidTr="003072F0">
        <w:tc>
          <w:tcPr>
            <w:tcW w:w="901" w:type="dxa"/>
          </w:tcPr>
          <w:p w14:paraId="6314EEC7" w14:textId="25C83BA6" w:rsidR="003072F0" w:rsidRPr="00F60500" w:rsidRDefault="00B55F41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3193</w:t>
            </w:r>
          </w:p>
        </w:tc>
        <w:tc>
          <w:tcPr>
            <w:tcW w:w="3831" w:type="dxa"/>
          </w:tcPr>
          <w:p w14:paraId="35193B4F" w14:textId="1BC40187" w:rsidR="003072F0" w:rsidRPr="00F60500" w:rsidRDefault="00C15D81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V. E. R. L. M.</w:t>
            </w:r>
          </w:p>
        </w:tc>
        <w:tc>
          <w:tcPr>
            <w:tcW w:w="2209" w:type="dxa"/>
          </w:tcPr>
          <w:p w14:paraId="24051892" w14:textId="6553E8BD" w:rsidR="003072F0" w:rsidRPr="00F60500" w:rsidRDefault="00C15D81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728C6ED4" w14:textId="77777777" w:rsidR="003072F0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084BA66" w14:textId="1DC9DDBF" w:rsidR="003072F0" w:rsidRPr="00F60500" w:rsidRDefault="00C15D81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700007</w:t>
            </w:r>
          </w:p>
        </w:tc>
      </w:tr>
      <w:tr w:rsidR="003072F0" w:rsidRPr="00F60500" w14:paraId="04F042CC" w14:textId="77777777" w:rsidTr="003072F0">
        <w:tc>
          <w:tcPr>
            <w:tcW w:w="901" w:type="dxa"/>
          </w:tcPr>
          <w:p w14:paraId="5605570B" w14:textId="08EBFE3B" w:rsidR="003072F0" w:rsidRPr="00F60500" w:rsidRDefault="00B55F41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3194</w:t>
            </w:r>
          </w:p>
        </w:tc>
        <w:tc>
          <w:tcPr>
            <w:tcW w:w="3831" w:type="dxa"/>
          </w:tcPr>
          <w:p w14:paraId="25E93177" w14:textId="0EB34EDD" w:rsidR="003072F0" w:rsidRPr="00F60500" w:rsidRDefault="00C15D81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M.</w:t>
            </w:r>
          </w:p>
        </w:tc>
        <w:tc>
          <w:tcPr>
            <w:tcW w:w="2209" w:type="dxa"/>
          </w:tcPr>
          <w:p w14:paraId="7E1B6E5B" w14:textId="360DB365" w:rsidR="003072F0" w:rsidRPr="00F60500" w:rsidRDefault="00C15D81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7D6587E0" w14:textId="77777777" w:rsidR="003072F0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B1A8F17" w14:textId="0DFAE2DE" w:rsidR="003072F0" w:rsidRPr="00F60500" w:rsidRDefault="00C15D81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707607</w:t>
            </w:r>
          </w:p>
        </w:tc>
      </w:tr>
      <w:tr w:rsidR="003072F0" w:rsidRPr="00F60500" w14:paraId="1B7FDB8B" w14:textId="77777777" w:rsidTr="003072F0">
        <w:tc>
          <w:tcPr>
            <w:tcW w:w="901" w:type="dxa"/>
          </w:tcPr>
          <w:p w14:paraId="103F2CA2" w14:textId="0C40BFD3" w:rsidR="003072F0" w:rsidRPr="00F60500" w:rsidRDefault="00B55F41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3195</w:t>
            </w:r>
          </w:p>
        </w:tc>
        <w:tc>
          <w:tcPr>
            <w:tcW w:w="3831" w:type="dxa"/>
          </w:tcPr>
          <w:p w14:paraId="629FEFE2" w14:textId="443048A2" w:rsidR="003072F0" w:rsidRPr="00F60500" w:rsidRDefault="00C15D81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 A. S.</w:t>
            </w:r>
          </w:p>
        </w:tc>
        <w:tc>
          <w:tcPr>
            <w:tcW w:w="2209" w:type="dxa"/>
          </w:tcPr>
          <w:p w14:paraId="2CC29150" w14:textId="549EF035" w:rsidR="003072F0" w:rsidRPr="00F60500" w:rsidRDefault="00C15D81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3F4D663B" w14:textId="77777777" w:rsidR="003072F0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757B9CE" w14:textId="49E9C535" w:rsidR="003072F0" w:rsidRPr="00F60500" w:rsidRDefault="00C15D81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702501</w:t>
            </w:r>
          </w:p>
        </w:tc>
      </w:tr>
      <w:tr w:rsidR="003072F0" w:rsidRPr="003D7C3F" w14:paraId="49B128C3" w14:textId="77777777" w:rsidTr="003072F0">
        <w:tc>
          <w:tcPr>
            <w:tcW w:w="901" w:type="dxa"/>
          </w:tcPr>
          <w:p w14:paraId="131636D2" w14:textId="54043F49" w:rsidR="003072F0" w:rsidRPr="003D7C3F" w:rsidRDefault="00B55F4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3196</w:t>
            </w:r>
          </w:p>
        </w:tc>
        <w:tc>
          <w:tcPr>
            <w:tcW w:w="3831" w:type="dxa"/>
          </w:tcPr>
          <w:p w14:paraId="5641C92A" w14:textId="1244DAC3" w:rsidR="003072F0" w:rsidRPr="003D7C3F" w:rsidRDefault="00C15D8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S. S.</w:t>
            </w:r>
          </w:p>
        </w:tc>
        <w:tc>
          <w:tcPr>
            <w:tcW w:w="2209" w:type="dxa"/>
          </w:tcPr>
          <w:p w14:paraId="34CF36E9" w14:textId="21B3D1CE" w:rsidR="003072F0" w:rsidRPr="003D7C3F" w:rsidRDefault="00C15D8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0C7A5CA5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D40CACE" w14:textId="7C12081D" w:rsidR="003072F0" w:rsidRPr="003D7C3F" w:rsidRDefault="00C15D8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700001</w:t>
            </w:r>
          </w:p>
        </w:tc>
      </w:tr>
      <w:tr w:rsidR="003072F0" w:rsidRPr="003D7C3F" w14:paraId="5EE9502D" w14:textId="77777777" w:rsidTr="003072F0">
        <w:tc>
          <w:tcPr>
            <w:tcW w:w="901" w:type="dxa"/>
          </w:tcPr>
          <w:p w14:paraId="2C759835" w14:textId="6515585E" w:rsidR="003072F0" w:rsidRPr="003D7C3F" w:rsidRDefault="00B55F4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3197</w:t>
            </w:r>
          </w:p>
        </w:tc>
        <w:tc>
          <w:tcPr>
            <w:tcW w:w="3831" w:type="dxa"/>
          </w:tcPr>
          <w:p w14:paraId="365CFB27" w14:textId="41E27F4A" w:rsidR="003072F0" w:rsidRPr="003D7C3F" w:rsidRDefault="00C15D8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F. P. S.</w:t>
            </w:r>
          </w:p>
        </w:tc>
        <w:tc>
          <w:tcPr>
            <w:tcW w:w="2209" w:type="dxa"/>
          </w:tcPr>
          <w:p w14:paraId="281BCF1A" w14:textId="2A332D7F" w:rsidR="003072F0" w:rsidRPr="003D7C3F" w:rsidRDefault="00C15D8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4DE4DA4F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F97D593" w14:textId="48C1324F" w:rsidR="003072F0" w:rsidRPr="003D7C3F" w:rsidRDefault="00C15D8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708705</w:t>
            </w:r>
          </w:p>
        </w:tc>
      </w:tr>
      <w:tr w:rsidR="003072F0" w:rsidRPr="003D7C3F" w14:paraId="35B67D08" w14:textId="77777777" w:rsidTr="003072F0">
        <w:tc>
          <w:tcPr>
            <w:tcW w:w="901" w:type="dxa"/>
          </w:tcPr>
          <w:p w14:paraId="37B5BE24" w14:textId="5C28ACFA" w:rsidR="003072F0" w:rsidRPr="003D7C3F" w:rsidRDefault="00B55F4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3198</w:t>
            </w:r>
          </w:p>
        </w:tc>
        <w:tc>
          <w:tcPr>
            <w:tcW w:w="3831" w:type="dxa"/>
          </w:tcPr>
          <w:p w14:paraId="524C4537" w14:textId="06B40F80" w:rsidR="003072F0" w:rsidRPr="003D7C3F" w:rsidRDefault="00C15D8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V. C.</w:t>
            </w:r>
          </w:p>
        </w:tc>
        <w:tc>
          <w:tcPr>
            <w:tcW w:w="2209" w:type="dxa"/>
          </w:tcPr>
          <w:p w14:paraId="53083C86" w14:textId="4924F255" w:rsidR="003072F0" w:rsidRPr="003D7C3F" w:rsidRDefault="00C15D8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7E06CFF2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6646D00" w14:textId="50F74D97" w:rsidR="003072F0" w:rsidRPr="003D7C3F" w:rsidRDefault="00C15D8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702502</w:t>
            </w:r>
          </w:p>
        </w:tc>
      </w:tr>
      <w:tr w:rsidR="003072F0" w:rsidRPr="003D7C3F" w14:paraId="08AC0440" w14:textId="77777777" w:rsidTr="003072F0">
        <w:tc>
          <w:tcPr>
            <w:tcW w:w="901" w:type="dxa"/>
          </w:tcPr>
          <w:p w14:paraId="34E76231" w14:textId="2404A90F" w:rsidR="003072F0" w:rsidRPr="003D7C3F" w:rsidRDefault="00B55F4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3199</w:t>
            </w:r>
          </w:p>
        </w:tc>
        <w:tc>
          <w:tcPr>
            <w:tcW w:w="3831" w:type="dxa"/>
          </w:tcPr>
          <w:p w14:paraId="2BAEB3D0" w14:textId="07E705EE" w:rsidR="003072F0" w:rsidRPr="003D7C3F" w:rsidRDefault="00C15D8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F. C.</w:t>
            </w:r>
          </w:p>
        </w:tc>
        <w:tc>
          <w:tcPr>
            <w:tcW w:w="2209" w:type="dxa"/>
          </w:tcPr>
          <w:p w14:paraId="68350D60" w14:textId="18FB060C" w:rsidR="003072F0" w:rsidRPr="003D7C3F" w:rsidRDefault="00C15D8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564EFB68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F0FB553" w14:textId="0596A190" w:rsidR="003072F0" w:rsidRPr="003D7C3F" w:rsidRDefault="00C15D8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702904</w:t>
            </w:r>
          </w:p>
        </w:tc>
      </w:tr>
      <w:tr w:rsidR="003072F0" w:rsidRPr="003D7C3F" w14:paraId="2638ED27" w14:textId="77777777" w:rsidTr="003072F0">
        <w:tc>
          <w:tcPr>
            <w:tcW w:w="901" w:type="dxa"/>
          </w:tcPr>
          <w:p w14:paraId="4A2BCF96" w14:textId="0758D5BE" w:rsidR="003072F0" w:rsidRPr="003D7C3F" w:rsidRDefault="00B55F4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3200</w:t>
            </w:r>
          </w:p>
        </w:tc>
        <w:tc>
          <w:tcPr>
            <w:tcW w:w="3831" w:type="dxa"/>
          </w:tcPr>
          <w:p w14:paraId="0DC77A26" w14:textId="0DBFC8E0" w:rsidR="003072F0" w:rsidRPr="003D7C3F" w:rsidRDefault="00C15D8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G. S.</w:t>
            </w:r>
          </w:p>
        </w:tc>
        <w:tc>
          <w:tcPr>
            <w:tcW w:w="2209" w:type="dxa"/>
          </w:tcPr>
          <w:p w14:paraId="38A5B050" w14:textId="3075E139" w:rsidR="003072F0" w:rsidRPr="003D7C3F" w:rsidRDefault="00C15D8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4769C2DB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F652493" w14:textId="256DC8B1" w:rsidR="003072F0" w:rsidRPr="003D7C3F" w:rsidRDefault="00C15D8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700809</w:t>
            </w:r>
          </w:p>
        </w:tc>
      </w:tr>
      <w:tr w:rsidR="003072F0" w:rsidRPr="003D7C3F" w14:paraId="16669AD3" w14:textId="77777777" w:rsidTr="003072F0">
        <w:tc>
          <w:tcPr>
            <w:tcW w:w="901" w:type="dxa"/>
          </w:tcPr>
          <w:p w14:paraId="70EEAB29" w14:textId="3D1A81CB" w:rsidR="003072F0" w:rsidRPr="003D7C3F" w:rsidRDefault="00B55F4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3201</w:t>
            </w:r>
          </w:p>
        </w:tc>
        <w:tc>
          <w:tcPr>
            <w:tcW w:w="3831" w:type="dxa"/>
          </w:tcPr>
          <w:p w14:paraId="0F29345D" w14:textId="5BEF1791" w:rsidR="003072F0" w:rsidRPr="003D7C3F" w:rsidRDefault="00C15D8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V. M.</w:t>
            </w:r>
          </w:p>
        </w:tc>
        <w:tc>
          <w:tcPr>
            <w:tcW w:w="2209" w:type="dxa"/>
          </w:tcPr>
          <w:p w14:paraId="3ACA9FFD" w14:textId="7B37C680" w:rsidR="003072F0" w:rsidRPr="003D7C3F" w:rsidRDefault="00C15D8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0A687C56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576B765" w14:textId="4E5798AB" w:rsidR="003072F0" w:rsidRPr="003D7C3F" w:rsidRDefault="00C15D8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700507</w:t>
            </w:r>
          </w:p>
        </w:tc>
      </w:tr>
      <w:tr w:rsidR="003072F0" w:rsidRPr="003D7C3F" w14:paraId="09C8BD48" w14:textId="77777777" w:rsidTr="003072F0">
        <w:tc>
          <w:tcPr>
            <w:tcW w:w="901" w:type="dxa"/>
          </w:tcPr>
          <w:p w14:paraId="794E512A" w14:textId="278DADB5" w:rsidR="003072F0" w:rsidRPr="003D7C3F" w:rsidRDefault="00B55F4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3202</w:t>
            </w:r>
          </w:p>
        </w:tc>
        <w:tc>
          <w:tcPr>
            <w:tcW w:w="3831" w:type="dxa"/>
          </w:tcPr>
          <w:p w14:paraId="4C8CA128" w14:textId="41A1724D" w:rsidR="003072F0" w:rsidRPr="003D7C3F" w:rsidRDefault="00C15D8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D. T.</w:t>
            </w:r>
          </w:p>
        </w:tc>
        <w:tc>
          <w:tcPr>
            <w:tcW w:w="2209" w:type="dxa"/>
          </w:tcPr>
          <w:p w14:paraId="4A0F60C2" w14:textId="235D41DF" w:rsidR="003072F0" w:rsidRPr="003D7C3F" w:rsidRDefault="00C15D8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4AFFDB87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49596D8" w14:textId="00B00FA9" w:rsidR="003072F0" w:rsidRPr="003D7C3F" w:rsidRDefault="00C15D8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700002</w:t>
            </w:r>
          </w:p>
        </w:tc>
      </w:tr>
      <w:tr w:rsidR="003072F0" w:rsidRPr="003D7C3F" w14:paraId="1CC03479" w14:textId="77777777" w:rsidTr="003072F0">
        <w:tc>
          <w:tcPr>
            <w:tcW w:w="901" w:type="dxa"/>
          </w:tcPr>
          <w:p w14:paraId="75121A57" w14:textId="24260A0B" w:rsidR="003072F0" w:rsidRPr="003D7C3F" w:rsidRDefault="00B55F4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3203</w:t>
            </w:r>
          </w:p>
        </w:tc>
        <w:tc>
          <w:tcPr>
            <w:tcW w:w="3831" w:type="dxa"/>
          </w:tcPr>
          <w:p w14:paraId="52897BBB" w14:textId="404F323C" w:rsidR="003072F0" w:rsidRPr="003D7C3F" w:rsidRDefault="00C15D8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J. S.</w:t>
            </w:r>
          </w:p>
        </w:tc>
        <w:tc>
          <w:tcPr>
            <w:tcW w:w="2209" w:type="dxa"/>
          </w:tcPr>
          <w:p w14:paraId="7F5CA626" w14:textId="053CE6C3" w:rsidR="003072F0" w:rsidRPr="003D7C3F" w:rsidRDefault="00C15D8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205EEB41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473E25E" w14:textId="1D4CA1FA" w:rsidR="003072F0" w:rsidRPr="003D7C3F" w:rsidRDefault="00C15D8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708005</w:t>
            </w:r>
          </w:p>
        </w:tc>
      </w:tr>
      <w:tr w:rsidR="003072F0" w:rsidRPr="003D7C3F" w14:paraId="7AE4AF57" w14:textId="77777777" w:rsidTr="003072F0">
        <w:tc>
          <w:tcPr>
            <w:tcW w:w="901" w:type="dxa"/>
          </w:tcPr>
          <w:p w14:paraId="14A9D768" w14:textId="678F2539" w:rsidR="003072F0" w:rsidRPr="003D7C3F" w:rsidRDefault="00B55F4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3204</w:t>
            </w:r>
          </w:p>
        </w:tc>
        <w:tc>
          <w:tcPr>
            <w:tcW w:w="3831" w:type="dxa"/>
          </w:tcPr>
          <w:p w14:paraId="52B97544" w14:textId="15157794" w:rsidR="003072F0" w:rsidRPr="003D7C3F" w:rsidRDefault="00C15D8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B. B. V.</w:t>
            </w:r>
          </w:p>
        </w:tc>
        <w:tc>
          <w:tcPr>
            <w:tcW w:w="2209" w:type="dxa"/>
          </w:tcPr>
          <w:p w14:paraId="2FD48C4B" w14:textId="2E53E95E" w:rsidR="003072F0" w:rsidRPr="003D7C3F" w:rsidRDefault="00C15D8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0816E3E1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130DEEA" w14:textId="06D39337" w:rsidR="003072F0" w:rsidRPr="003D7C3F" w:rsidRDefault="00C15D8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706800</w:t>
            </w:r>
          </w:p>
        </w:tc>
      </w:tr>
      <w:tr w:rsidR="003072F0" w:rsidRPr="003D7C3F" w14:paraId="5400395A" w14:textId="77777777" w:rsidTr="003072F0">
        <w:tc>
          <w:tcPr>
            <w:tcW w:w="901" w:type="dxa"/>
          </w:tcPr>
          <w:p w14:paraId="32279205" w14:textId="3F7D826A" w:rsidR="003072F0" w:rsidRPr="003D7C3F" w:rsidRDefault="00B55F4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3205</w:t>
            </w:r>
          </w:p>
        </w:tc>
        <w:tc>
          <w:tcPr>
            <w:tcW w:w="3831" w:type="dxa"/>
          </w:tcPr>
          <w:p w14:paraId="33199592" w14:textId="513DAE6D" w:rsidR="003072F0" w:rsidRPr="003D7C3F" w:rsidRDefault="00C15D8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J. S. S.</w:t>
            </w:r>
          </w:p>
        </w:tc>
        <w:tc>
          <w:tcPr>
            <w:tcW w:w="2209" w:type="dxa"/>
          </w:tcPr>
          <w:p w14:paraId="778BCE03" w14:textId="6BED03C6" w:rsidR="003072F0" w:rsidRPr="003D7C3F" w:rsidRDefault="00C15D8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496B5056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4F5C7D6" w14:textId="77A0650A" w:rsidR="003072F0" w:rsidRPr="003D7C3F" w:rsidRDefault="00C15D8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708609</w:t>
            </w:r>
          </w:p>
        </w:tc>
      </w:tr>
      <w:tr w:rsidR="003072F0" w:rsidRPr="003D7C3F" w14:paraId="6D9A3282" w14:textId="77777777" w:rsidTr="003072F0">
        <w:tc>
          <w:tcPr>
            <w:tcW w:w="901" w:type="dxa"/>
          </w:tcPr>
          <w:p w14:paraId="27A51F04" w14:textId="60C0942B" w:rsidR="003072F0" w:rsidRPr="003D7C3F" w:rsidRDefault="00B55F4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3206</w:t>
            </w:r>
          </w:p>
        </w:tc>
        <w:tc>
          <w:tcPr>
            <w:tcW w:w="3831" w:type="dxa"/>
          </w:tcPr>
          <w:p w14:paraId="04A3B6D2" w14:textId="4B7ED623" w:rsidR="003072F0" w:rsidRPr="003D7C3F" w:rsidRDefault="00C15D8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F. M. M.</w:t>
            </w:r>
          </w:p>
        </w:tc>
        <w:tc>
          <w:tcPr>
            <w:tcW w:w="2209" w:type="dxa"/>
          </w:tcPr>
          <w:p w14:paraId="17A94C04" w14:textId="74CD51A7" w:rsidR="003072F0" w:rsidRPr="003D7C3F" w:rsidRDefault="00C15D8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54D5F1FF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EB1947C" w14:textId="324BEA21" w:rsidR="003072F0" w:rsidRPr="003D7C3F" w:rsidRDefault="00C15D8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702402</w:t>
            </w:r>
          </w:p>
        </w:tc>
      </w:tr>
      <w:tr w:rsidR="003072F0" w:rsidRPr="003D7C3F" w14:paraId="1C6566E2" w14:textId="77777777" w:rsidTr="003072F0">
        <w:tc>
          <w:tcPr>
            <w:tcW w:w="901" w:type="dxa"/>
          </w:tcPr>
          <w:p w14:paraId="4F90A0C8" w14:textId="3A9EEA53" w:rsidR="003072F0" w:rsidRPr="003D7C3F" w:rsidRDefault="00B55F4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3207</w:t>
            </w:r>
          </w:p>
        </w:tc>
        <w:tc>
          <w:tcPr>
            <w:tcW w:w="3831" w:type="dxa"/>
          </w:tcPr>
          <w:p w14:paraId="7A7506B9" w14:textId="552C7AF6" w:rsidR="003072F0" w:rsidRPr="003D7C3F" w:rsidRDefault="00C15D8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S. C.</w:t>
            </w:r>
          </w:p>
        </w:tc>
        <w:tc>
          <w:tcPr>
            <w:tcW w:w="2209" w:type="dxa"/>
          </w:tcPr>
          <w:p w14:paraId="768FE0E3" w14:textId="6DE4D446" w:rsidR="003072F0" w:rsidRPr="003D7C3F" w:rsidRDefault="00C15D8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08B36412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512C6E7" w14:textId="7A17A974" w:rsidR="003072F0" w:rsidRPr="003D7C3F" w:rsidRDefault="00C15D8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702806</w:t>
            </w:r>
          </w:p>
        </w:tc>
      </w:tr>
      <w:tr w:rsidR="003072F0" w:rsidRPr="003D7C3F" w14:paraId="0068DA83" w14:textId="77777777" w:rsidTr="003072F0">
        <w:tc>
          <w:tcPr>
            <w:tcW w:w="901" w:type="dxa"/>
          </w:tcPr>
          <w:p w14:paraId="7928B335" w14:textId="7F3C766A" w:rsidR="003072F0" w:rsidRPr="003D7C3F" w:rsidRDefault="00B55F4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3208</w:t>
            </w:r>
          </w:p>
        </w:tc>
        <w:tc>
          <w:tcPr>
            <w:tcW w:w="3831" w:type="dxa"/>
          </w:tcPr>
          <w:p w14:paraId="296FE08E" w14:textId="044A532C" w:rsidR="003072F0" w:rsidRPr="003D7C3F" w:rsidRDefault="00C15D8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C. S.</w:t>
            </w:r>
          </w:p>
        </w:tc>
        <w:tc>
          <w:tcPr>
            <w:tcW w:w="2209" w:type="dxa"/>
          </w:tcPr>
          <w:p w14:paraId="44067B6E" w14:textId="6BF39929" w:rsidR="003072F0" w:rsidRPr="003D7C3F" w:rsidRDefault="00C15D8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47BA0E9E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7CF8D34" w14:textId="60FB81F8" w:rsidR="003072F0" w:rsidRPr="003D7C3F" w:rsidRDefault="00C15D8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706206</w:t>
            </w:r>
          </w:p>
        </w:tc>
      </w:tr>
      <w:tr w:rsidR="003072F0" w:rsidRPr="003D7C3F" w14:paraId="6D1F7FCB" w14:textId="77777777" w:rsidTr="003072F0">
        <w:tc>
          <w:tcPr>
            <w:tcW w:w="901" w:type="dxa"/>
          </w:tcPr>
          <w:p w14:paraId="5193862A" w14:textId="1A98176D" w:rsidR="003072F0" w:rsidRPr="003D7C3F" w:rsidRDefault="00B55F4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3209</w:t>
            </w:r>
          </w:p>
        </w:tc>
        <w:tc>
          <w:tcPr>
            <w:tcW w:w="3831" w:type="dxa"/>
          </w:tcPr>
          <w:p w14:paraId="238EEA67" w14:textId="09B1243E" w:rsidR="003072F0" w:rsidRPr="003D7C3F" w:rsidRDefault="00C15D8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A. D. J.</w:t>
            </w:r>
          </w:p>
        </w:tc>
        <w:tc>
          <w:tcPr>
            <w:tcW w:w="2209" w:type="dxa"/>
          </w:tcPr>
          <w:p w14:paraId="3CC33DEC" w14:textId="47F941BF" w:rsidR="003072F0" w:rsidRPr="003D7C3F" w:rsidRDefault="00C15D8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292B4BAC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D02BD27" w14:textId="36DDCFDD" w:rsidR="003072F0" w:rsidRPr="003D7C3F" w:rsidRDefault="00C15D81" w:rsidP="00C15D81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704209</w:t>
            </w:r>
          </w:p>
        </w:tc>
      </w:tr>
      <w:tr w:rsidR="003072F0" w:rsidRPr="003D7C3F" w14:paraId="5964C4AA" w14:textId="77777777" w:rsidTr="003072F0">
        <w:tc>
          <w:tcPr>
            <w:tcW w:w="901" w:type="dxa"/>
          </w:tcPr>
          <w:p w14:paraId="6C768E0C" w14:textId="2F727F1B" w:rsidR="003072F0" w:rsidRPr="003D7C3F" w:rsidRDefault="00B55F4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3210</w:t>
            </w:r>
          </w:p>
        </w:tc>
        <w:tc>
          <w:tcPr>
            <w:tcW w:w="3831" w:type="dxa"/>
          </w:tcPr>
          <w:p w14:paraId="1B345394" w14:textId="6E27D477" w:rsidR="003072F0" w:rsidRPr="003D7C3F" w:rsidRDefault="00C15D8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N. D. T.</w:t>
            </w:r>
          </w:p>
        </w:tc>
        <w:tc>
          <w:tcPr>
            <w:tcW w:w="2209" w:type="dxa"/>
          </w:tcPr>
          <w:p w14:paraId="417719ED" w14:textId="56B3368F" w:rsidR="003072F0" w:rsidRPr="003D7C3F" w:rsidRDefault="00C15D8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112A65AD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28B69C1" w14:textId="5FF12946" w:rsidR="003072F0" w:rsidRPr="003D7C3F" w:rsidRDefault="00C15D8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705002</w:t>
            </w:r>
          </w:p>
        </w:tc>
      </w:tr>
      <w:tr w:rsidR="003072F0" w:rsidRPr="003D7C3F" w14:paraId="2635F4E9" w14:textId="77777777" w:rsidTr="003072F0">
        <w:tc>
          <w:tcPr>
            <w:tcW w:w="901" w:type="dxa"/>
          </w:tcPr>
          <w:p w14:paraId="09D98667" w14:textId="407E9E46" w:rsidR="003072F0" w:rsidRPr="003D7C3F" w:rsidRDefault="00B55F4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3211</w:t>
            </w:r>
          </w:p>
        </w:tc>
        <w:tc>
          <w:tcPr>
            <w:tcW w:w="3831" w:type="dxa"/>
          </w:tcPr>
          <w:p w14:paraId="7905CC52" w14:textId="07CDA382" w:rsidR="003072F0" w:rsidRPr="003D7C3F" w:rsidRDefault="00C15D8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S. D.</w:t>
            </w:r>
          </w:p>
        </w:tc>
        <w:tc>
          <w:tcPr>
            <w:tcW w:w="2209" w:type="dxa"/>
          </w:tcPr>
          <w:p w14:paraId="6E7C5AC0" w14:textId="18E71393" w:rsidR="003072F0" w:rsidRPr="003D7C3F" w:rsidRDefault="00C15D8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33B2666C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E0FFBA6" w14:textId="68C02FDA" w:rsidR="003072F0" w:rsidRPr="003D7C3F" w:rsidRDefault="00C15D8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705604</w:t>
            </w:r>
          </w:p>
        </w:tc>
      </w:tr>
      <w:tr w:rsidR="003072F0" w:rsidRPr="003D7C3F" w14:paraId="4156BF68" w14:textId="77777777" w:rsidTr="003072F0">
        <w:tc>
          <w:tcPr>
            <w:tcW w:w="901" w:type="dxa"/>
          </w:tcPr>
          <w:p w14:paraId="7F014DCE" w14:textId="4876483E" w:rsidR="003072F0" w:rsidRPr="003D7C3F" w:rsidRDefault="00B55F4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3212</w:t>
            </w:r>
          </w:p>
        </w:tc>
        <w:tc>
          <w:tcPr>
            <w:tcW w:w="3831" w:type="dxa"/>
          </w:tcPr>
          <w:p w14:paraId="7012DCC2" w14:textId="21E0A511" w:rsidR="003072F0" w:rsidRPr="003D7C3F" w:rsidRDefault="00C15D8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A. S.</w:t>
            </w:r>
          </w:p>
        </w:tc>
        <w:tc>
          <w:tcPr>
            <w:tcW w:w="2209" w:type="dxa"/>
          </w:tcPr>
          <w:p w14:paraId="1EABE14F" w14:textId="3E860FA3" w:rsidR="003072F0" w:rsidRPr="003D7C3F" w:rsidRDefault="00C15D8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42EF5DA7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3E8B438" w14:textId="34BF832D" w:rsidR="003072F0" w:rsidRPr="003D7C3F" w:rsidRDefault="00C15D8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705703</w:t>
            </w:r>
          </w:p>
        </w:tc>
      </w:tr>
      <w:tr w:rsidR="003072F0" w:rsidRPr="00F60500" w14:paraId="66C0C5B7" w14:textId="77777777" w:rsidTr="003072F0">
        <w:tc>
          <w:tcPr>
            <w:tcW w:w="901" w:type="dxa"/>
          </w:tcPr>
          <w:p w14:paraId="25ED9136" w14:textId="39AA8145" w:rsidR="003072F0" w:rsidRPr="00F60500" w:rsidRDefault="00B55F41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3213</w:t>
            </w:r>
          </w:p>
        </w:tc>
        <w:tc>
          <w:tcPr>
            <w:tcW w:w="3831" w:type="dxa"/>
          </w:tcPr>
          <w:p w14:paraId="25E87F4A" w14:textId="3E828CA8" w:rsidR="003072F0" w:rsidRPr="00F60500" w:rsidRDefault="00F7368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G. O. R.</w:t>
            </w:r>
          </w:p>
        </w:tc>
        <w:tc>
          <w:tcPr>
            <w:tcW w:w="2209" w:type="dxa"/>
          </w:tcPr>
          <w:p w14:paraId="6367F5F9" w14:textId="56F144AD" w:rsidR="003072F0" w:rsidRPr="00F60500" w:rsidRDefault="00F7368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26544539" w14:textId="77777777" w:rsidR="003072F0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9F0678A" w14:textId="06945881" w:rsidR="003072F0" w:rsidRPr="00F60500" w:rsidRDefault="00F7368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701804</w:t>
            </w:r>
          </w:p>
        </w:tc>
      </w:tr>
      <w:tr w:rsidR="003072F0" w:rsidRPr="00F60500" w14:paraId="3C7CB545" w14:textId="77777777" w:rsidTr="003072F0">
        <w:tc>
          <w:tcPr>
            <w:tcW w:w="901" w:type="dxa"/>
          </w:tcPr>
          <w:p w14:paraId="0C6DDA3F" w14:textId="485C0456" w:rsidR="003072F0" w:rsidRPr="00F60500" w:rsidRDefault="00C15D81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3214</w:t>
            </w:r>
          </w:p>
        </w:tc>
        <w:tc>
          <w:tcPr>
            <w:tcW w:w="3831" w:type="dxa"/>
          </w:tcPr>
          <w:p w14:paraId="6D5A516A" w14:textId="05156317" w:rsidR="003072F0" w:rsidRPr="00F60500" w:rsidRDefault="00F7368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 S. F.</w:t>
            </w:r>
          </w:p>
        </w:tc>
        <w:tc>
          <w:tcPr>
            <w:tcW w:w="2209" w:type="dxa"/>
          </w:tcPr>
          <w:p w14:paraId="3CF247FE" w14:textId="2A657365" w:rsidR="003072F0" w:rsidRPr="00F60500" w:rsidRDefault="00F7368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35C0B81C" w14:textId="77777777" w:rsidR="003072F0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D63E609" w14:textId="404F468F" w:rsidR="003072F0" w:rsidRPr="00F60500" w:rsidRDefault="00F7368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700007</w:t>
            </w:r>
          </w:p>
        </w:tc>
      </w:tr>
      <w:tr w:rsidR="003072F0" w:rsidRPr="00F60500" w14:paraId="7A35BF4D" w14:textId="77777777" w:rsidTr="003072F0">
        <w:tc>
          <w:tcPr>
            <w:tcW w:w="901" w:type="dxa"/>
          </w:tcPr>
          <w:p w14:paraId="1742F548" w14:textId="1523D22C" w:rsidR="003072F0" w:rsidRPr="00F60500" w:rsidRDefault="00C15D81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3215</w:t>
            </w:r>
          </w:p>
        </w:tc>
        <w:tc>
          <w:tcPr>
            <w:tcW w:w="3831" w:type="dxa"/>
          </w:tcPr>
          <w:p w14:paraId="7EC87D21" w14:textId="07A832AA" w:rsidR="003072F0" w:rsidRPr="00F60500" w:rsidRDefault="00F7368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E. L. B.</w:t>
            </w:r>
          </w:p>
        </w:tc>
        <w:tc>
          <w:tcPr>
            <w:tcW w:w="2209" w:type="dxa"/>
          </w:tcPr>
          <w:p w14:paraId="6C75611C" w14:textId="79894B1F" w:rsidR="003072F0" w:rsidRPr="00F60500" w:rsidRDefault="00F7368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6E1B4E67" w14:textId="77777777" w:rsidR="003072F0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89BC087" w14:textId="64FEC660" w:rsidR="003072F0" w:rsidRPr="00F60500" w:rsidRDefault="00F7368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706700</w:t>
            </w:r>
          </w:p>
        </w:tc>
      </w:tr>
      <w:tr w:rsidR="003072F0" w:rsidRPr="00F60500" w14:paraId="22AC44C6" w14:textId="77777777" w:rsidTr="003072F0">
        <w:tc>
          <w:tcPr>
            <w:tcW w:w="901" w:type="dxa"/>
          </w:tcPr>
          <w:p w14:paraId="7AF8D904" w14:textId="6164E255" w:rsidR="003072F0" w:rsidRPr="00F60500" w:rsidRDefault="00C15D81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3216</w:t>
            </w:r>
          </w:p>
        </w:tc>
        <w:tc>
          <w:tcPr>
            <w:tcW w:w="3831" w:type="dxa"/>
          </w:tcPr>
          <w:p w14:paraId="37AA6BF5" w14:textId="0FC3B782" w:rsidR="003072F0" w:rsidRPr="00F60500" w:rsidRDefault="00F7368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J. F.</w:t>
            </w:r>
          </w:p>
        </w:tc>
        <w:tc>
          <w:tcPr>
            <w:tcW w:w="2209" w:type="dxa"/>
          </w:tcPr>
          <w:p w14:paraId="1FFC7970" w14:textId="62E4D474" w:rsidR="003072F0" w:rsidRPr="00F60500" w:rsidRDefault="00F7368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33CB7297" w14:textId="77777777" w:rsidR="003072F0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EF7C77A" w14:textId="6DD4E2E4" w:rsidR="003072F0" w:rsidRPr="00F60500" w:rsidRDefault="00F7368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705008</w:t>
            </w:r>
          </w:p>
        </w:tc>
      </w:tr>
      <w:tr w:rsidR="003072F0" w:rsidRPr="00F60500" w14:paraId="533DD7E3" w14:textId="77777777" w:rsidTr="003072F0">
        <w:tc>
          <w:tcPr>
            <w:tcW w:w="901" w:type="dxa"/>
          </w:tcPr>
          <w:p w14:paraId="45D73546" w14:textId="4152E139" w:rsidR="003072F0" w:rsidRPr="00F60500" w:rsidRDefault="00C15D81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3217</w:t>
            </w:r>
          </w:p>
        </w:tc>
        <w:tc>
          <w:tcPr>
            <w:tcW w:w="3831" w:type="dxa"/>
          </w:tcPr>
          <w:p w14:paraId="6C2393FF" w14:textId="02E24DB3" w:rsidR="003072F0" w:rsidRPr="00F60500" w:rsidRDefault="00F7368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E. N. S.</w:t>
            </w:r>
          </w:p>
        </w:tc>
        <w:tc>
          <w:tcPr>
            <w:tcW w:w="2209" w:type="dxa"/>
          </w:tcPr>
          <w:p w14:paraId="2BF1881D" w14:textId="29055046" w:rsidR="003072F0" w:rsidRPr="00F60500" w:rsidRDefault="00F7368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6BFF785B" w14:textId="77777777" w:rsidR="003072F0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2B92143" w14:textId="43815FED" w:rsidR="003072F0" w:rsidRPr="00F60500" w:rsidRDefault="00F7368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705006</w:t>
            </w:r>
          </w:p>
        </w:tc>
      </w:tr>
      <w:tr w:rsidR="003072F0" w:rsidRPr="00F60500" w14:paraId="1AAF3275" w14:textId="77777777" w:rsidTr="003072F0">
        <w:tc>
          <w:tcPr>
            <w:tcW w:w="901" w:type="dxa"/>
          </w:tcPr>
          <w:p w14:paraId="0690036C" w14:textId="05AA7F52" w:rsidR="003072F0" w:rsidRPr="00F60500" w:rsidRDefault="00C15D81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3218</w:t>
            </w:r>
          </w:p>
        </w:tc>
        <w:tc>
          <w:tcPr>
            <w:tcW w:w="3831" w:type="dxa"/>
          </w:tcPr>
          <w:p w14:paraId="5DE0058C" w14:textId="5C5A4FDD" w:rsidR="003072F0" w:rsidRPr="00F60500" w:rsidRDefault="00F7368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R. P.</w:t>
            </w:r>
          </w:p>
        </w:tc>
        <w:tc>
          <w:tcPr>
            <w:tcW w:w="2209" w:type="dxa"/>
          </w:tcPr>
          <w:p w14:paraId="7641B85A" w14:textId="53CB615B" w:rsidR="003072F0" w:rsidRPr="00F60500" w:rsidRDefault="00F7368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524A557F" w14:textId="77777777" w:rsidR="003072F0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8BECC45" w14:textId="6071E2C3" w:rsidR="003072F0" w:rsidRPr="00F60500" w:rsidRDefault="00F7368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708403</w:t>
            </w:r>
          </w:p>
        </w:tc>
      </w:tr>
      <w:tr w:rsidR="003072F0" w:rsidRPr="00F60500" w14:paraId="52591461" w14:textId="77777777" w:rsidTr="003072F0">
        <w:tc>
          <w:tcPr>
            <w:tcW w:w="901" w:type="dxa"/>
          </w:tcPr>
          <w:p w14:paraId="4E2F7F9B" w14:textId="73BCCCE3" w:rsidR="003072F0" w:rsidRPr="00F60500" w:rsidRDefault="00C15D81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3219</w:t>
            </w:r>
          </w:p>
        </w:tc>
        <w:tc>
          <w:tcPr>
            <w:tcW w:w="3831" w:type="dxa"/>
          </w:tcPr>
          <w:p w14:paraId="0F3F33A1" w14:textId="3CC2B438" w:rsidR="003072F0" w:rsidRPr="00F60500" w:rsidRDefault="00F7368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F. O.</w:t>
            </w:r>
          </w:p>
        </w:tc>
        <w:tc>
          <w:tcPr>
            <w:tcW w:w="2209" w:type="dxa"/>
          </w:tcPr>
          <w:p w14:paraId="06AC648F" w14:textId="70AEF044" w:rsidR="003072F0" w:rsidRPr="00F60500" w:rsidRDefault="00F7368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1E9A76DA" w14:textId="77777777" w:rsidR="003072F0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6CE45D0" w14:textId="14186315" w:rsidR="003072F0" w:rsidRPr="00F60500" w:rsidRDefault="00F7368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703409</w:t>
            </w:r>
          </w:p>
        </w:tc>
      </w:tr>
      <w:tr w:rsidR="003072F0" w:rsidRPr="00F60500" w14:paraId="550CA422" w14:textId="77777777" w:rsidTr="003072F0">
        <w:tc>
          <w:tcPr>
            <w:tcW w:w="901" w:type="dxa"/>
          </w:tcPr>
          <w:p w14:paraId="3E6FA295" w14:textId="557FC889" w:rsidR="003072F0" w:rsidRPr="00F60500" w:rsidRDefault="00C15D81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3220</w:t>
            </w:r>
          </w:p>
        </w:tc>
        <w:tc>
          <w:tcPr>
            <w:tcW w:w="3831" w:type="dxa"/>
          </w:tcPr>
          <w:p w14:paraId="5BBD03B2" w14:textId="08C8349B" w:rsidR="003072F0" w:rsidRPr="00F60500" w:rsidRDefault="00F7368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C. A. F.</w:t>
            </w:r>
          </w:p>
        </w:tc>
        <w:tc>
          <w:tcPr>
            <w:tcW w:w="2209" w:type="dxa"/>
          </w:tcPr>
          <w:p w14:paraId="7D43AE22" w14:textId="25AD55D7" w:rsidR="003072F0" w:rsidRPr="00F60500" w:rsidRDefault="00F7368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287C52D4" w14:textId="77777777" w:rsidR="003072F0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48247E3" w14:textId="338F2C7F" w:rsidR="003072F0" w:rsidRPr="00F60500" w:rsidRDefault="00F7368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708405</w:t>
            </w:r>
          </w:p>
        </w:tc>
      </w:tr>
      <w:tr w:rsidR="003072F0" w:rsidRPr="00F60500" w14:paraId="348D2648" w14:textId="77777777" w:rsidTr="003072F0">
        <w:tc>
          <w:tcPr>
            <w:tcW w:w="901" w:type="dxa"/>
          </w:tcPr>
          <w:p w14:paraId="61018FEE" w14:textId="744D5BDE" w:rsidR="003072F0" w:rsidRPr="00F60500" w:rsidRDefault="00C15D81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3221</w:t>
            </w:r>
          </w:p>
        </w:tc>
        <w:tc>
          <w:tcPr>
            <w:tcW w:w="3831" w:type="dxa"/>
          </w:tcPr>
          <w:p w14:paraId="13FB86AA" w14:textId="44116360" w:rsidR="003072F0" w:rsidRPr="00F60500" w:rsidRDefault="00F7368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L. C. C.</w:t>
            </w:r>
          </w:p>
        </w:tc>
        <w:tc>
          <w:tcPr>
            <w:tcW w:w="2209" w:type="dxa"/>
          </w:tcPr>
          <w:p w14:paraId="3369DC22" w14:textId="7A958CF2" w:rsidR="003072F0" w:rsidRPr="00F60500" w:rsidRDefault="00F7368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7F2EDCEA" w14:textId="77777777" w:rsidR="003072F0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3DDF1AC" w14:textId="0C524D11" w:rsidR="003072F0" w:rsidRPr="00F60500" w:rsidRDefault="00F7368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702401</w:t>
            </w:r>
          </w:p>
        </w:tc>
      </w:tr>
      <w:tr w:rsidR="003072F0" w:rsidRPr="00F60500" w14:paraId="00F056D6" w14:textId="77777777" w:rsidTr="003072F0">
        <w:tc>
          <w:tcPr>
            <w:tcW w:w="901" w:type="dxa"/>
          </w:tcPr>
          <w:p w14:paraId="260266FC" w14:textId="2C158EF1" w:rsidR="003072F0" w:rsidRPr="00F60500" w:rsidRDefault="00C15D81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3222</w:t>
            </w:r>
          </w:p>
        </w:tc>
        <w:tc>
          <w:tcPr>
            <w:tcW w:w="3831" w:type="dxa"/>
          </w:tcPr>
          <w:p w14:paraId="45358852" w14:textId="6C630651" w:rsidR="003072F0" w:rsidRPr="00F60500" w:rsidRDefault="00F7368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E. I.</w:t>
            </w:r>
          </w:p>
        </w:tc>
        <w:tc>
          <w:tcPr>
            <w:tcW w:w="2209" w:type="dxa"/>
          </w:tcPr>
          <w:p w14:paraId="31BB832A" w14:textId="5645D848" w:rsidR="003072F0" w:rsidRPr="00F60500" w:rsidRDefault="00F7368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01A39FC7" w14:textId="77777777" w:rsidR="003072F0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D354DA3" w14:textId="403B7BB7" w:rsidR="003072F0" w:rsidRPr="00F60500" w:rsidRDefault="00F7368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701002</w:t>
            </w:r>
          </w:p>
        </w:tc>
      </w:tr>
      <w:tr w:rsidR="003072F0" w:rsidRPr="00F60500" w14:paraId="44D51107" w14:textId="77777777" w:rsidTr="003072F0">
        <w:tc>
          <w:tcPr>
            <w:tcW w:w="901" w:type="dxa"/>
          </w:tcPr>
          <w:p w14:paraId="1F400F0F" w14:textId="00343470" w:rsidR="003072F0" w:rsidRPr="00F60500" w:rsidRDefault="00C15D81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3223</w:t>
            </w:r>
          </w:p>
        </w:tc>
        <w:tc>
          <w:tcPr>
            <w:tcW w:w="3831" w:type="dxa"/>
          </w:tcPr>
          <w:p w14:paraId="778E7895" w14:textId="4791C154" w:rsidR="003072F0" w:rsidRPr="00F60500" w:rsidRDefault="00F7368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B. R. P.</w:t>
            </w:r>
          </w:p>
        </w:tc>
        <w:tc>
          <w:tcPr>
            <w:tcW w:w="2209" w:type="dxa"/>
          </w:tcPr>
          <w:p w14:paraId="2FB4D212" w14:textId="269847BC" w:rsidR="003072F0" w:rsidRPr="00F60500" w:rsidRDefault="00F7368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46EBC7FE" w14:textId="77777777" w:rsidR="003072F0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E6431BD" w14:textId="3886B884" w:rsidR="003072F0" w:rsidRPr="00F60500" w:rsidRDefault="00F7368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708201</w:t>
            </w:r>
          </w:p>
        </w:tc>
      </w:tr>
      <w:tr w:rsidR="003072F0" w:rsidRPr="00F60500" w14:paraId="064B1640" w14:textId="77777777" w:rsidTr="003072F0">
        <w:tc>
          <w:tcPr>
            <w:tcW w:w="901" w:type="dxa"/>
          </w:tcPr>
          <w:p w14:paraId="3CFB0C90" w14:textId="319C006C" w:rsidR="003072F0" w:rsidRPr="00F60500" w:rsidRDefault="00C15D81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3224</w:t>
            </w:r>
          </w:p>
        </w:tc>
        <w:tc>
          <w:tcPr>
            <w:tcW w:w="3831" w:type="dxa"/>
          </w:tcPr>
          <w:p w14:paraId="061DD40C" w14:textId="27DF26CD" w:rsidR="003072F0" w:rsidRPr="00F60500" w:rsidRDefault="00F7368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T. O.</w:t>
            </w:r>
          </w:p>
        </w:tc>
        <w:tc>
          <w:tcPr>
            <w:tcW w:w="2209" w:type="dxa"/>
          </w:tcPr>
          <w:p w14:paraId="415C7AC5" w14:textId="7CE355CB" w:rsidR="003072F0" w:rsidRPr="00F60500" w:rsidRDefault="00F7368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13DEAA11" w14:textId="77777777" w:rsidR="003072F0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02F0120" w14:textId="37317AE6" w:rsidR="003072F0" w:rsidRPr="00F60500" w:rsidRDefault="00F7368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706709</w:t>
            </w:r>
          </w:p>
        </w:tc>
      </w:tr>
      <w:tr w:rsidR="003072F0" w:rsidRPr="003D7C3F" w14:paraId="44601ECB" w14:textId="77777777" w:rsidTr="003072F0">
        <w:tc>
          <w:tcPr>
            <w:tcW w:w="901" w:type="dxa"/>
          </w:tcPr>
          <w:p w14:paraId="09A13EC4" w14:textId="6B8E55F2" w:rsidR="003072F0" w:rsidRPr="003D7C3F" w:rsidRDefault="00C15D8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3225</w:t>
            </w:r>
          </w:p>
        </w:tc>
        <w:tc>
          <w:tcPr>
            <w:tcW w:w="3831" w:type="dxa"/>
          </w:tcPr>
          <w:p w14:paraId="09F18A72" w14:textId="1E29F4B3" w:rsidR="003072F0" w:rsidRPr="003D7C3F" w:rsidRDefault="00F7368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M. S.</w:t>
            </w:r>
          </w:p>
        </w:tc>
        <w:tc>
          <w:tcPr>
            <w:tcW w:w="2209" w:type="dxa"/>
          </w:tcPr>
          <w:p w14:paraId="1258F575" w14:textId="2FEB7047" w:rsidR="003072F0" w:rsidRPr="003D7C3F" w:rsidRDefault="00F7368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79CD4C43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3F3A079" w14:textId="5BCB104A" w:rsidR="003072F0" w:rsidRPr="003D7C3F" w:rsidRDefault="00F7368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708602</w:t>
            </w:r>
          </w:p>
        </w:tc>
      </w:tr>
      <w:tr w:rsidR="003072F0" w:rsidRPr="003D7C3F" w14:paraId="2C058559" w14:textId="77777777" w:rsidTr="003072F0">
        <w:tc>
          <w:tcPr>
            <w:tcW w:w="901" w:type="dxa"/>
          </w:tcPr>
          <w:p w14:paraId="368A2D9C" w14:textId="6259454E" w:rsidR="003072F0" w:rsidRPr="003D7C3F" w:rsidRDefault="00C15D8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3226</w:t>
            </w:r>
          </w:p>
        </w:tc>
        <w:tc>
          <w:tcPr>
            <w:tcW w:w="3831" w:type="dxa"/>
          </w:tcPr>
          <w:p w14:paraId="6E0487AB" w14:textId="44B3E1E4" w:rsidR="003072F0" w:rsidRPr="003D7C3F" w:rsidRDefault="00F7368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L.</w:t>
            </w:r>
          </w:p>
        </w:tc>
        <w:tc>
          <w:tcPr>
            <w:tcW w:w="2209" w:type="dxa"/>
          </w:tcPr>
          <w:p w14:paraId="3ED5AEB2" w14:textId="1954CEA0" w:rsidR="003072F0" w:rsidRPr="003D7C3F" w:rsidRDefault="00F7368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269BBB02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F61F51F" w14:textId="7311F0D0" w:rsidR="003072F0" w:rsidRPr="003D7C3F" w:rsidRDefault="00F7368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704209</w:t>
            </w:r>
          </w:p>
        </w:tc>
      </w:tr>
      <w:tr w:rsidR="003072F0" w:rsidRPr="003D7C3F" w14:paraId="60EC85CC" w14:textId="77777777" w:rsidTr="003072F0">
        <w:tc>
          <w:tcPr>
            <w:tcW w:w="901" w:type="dxa"/>
          </w:tcPr>
          <w:p w14:paraId="6AD96E10" w14:textId="03B314DE" w:rsidR="003072F0" w:rsidRPr="003D7C3F" w:rsidRDefault="00C15D8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3227</w:t>
            </w:r>
          </w:p>
        </w:tc>
        <w:tc>
          <w:tcPr>
            <w:tcW w:w="3831" w:type="dxa"/>
          </w:tcPr>
          <w:p w14:paraId="326047A3" w14:textId="43870506" w:rsidR="003072F0" w:rsidRPr="003D7C3F" w:rsidRDefault="00F7368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P. O. J.</w:t>
            </w:r>
          </w:p>
        </w:tc>
        <w:tc>
          <w:tcPr>
            <w:tcW w:w="2209" w:type="dxa"/>
          </w:tcPr>
          <w:p w14:paraId="32A8FA61" w14:textId="64205758" w:rsidR="003072F0" w:rsidRPr="003D7C3F" w:rsidRDefault="00F7368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179A1DA1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E6F5A6B" w14:textId="6597E2B2" w:rsidR="003072F0" w:rsidRPr="003D7C3F" w:rsidRDefault="00F7368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700504</w:t>
            </w:r>
          </w:p>
        </w:tc>
      </w:tr>
      <w:tr w:rsidR="003072F0" w:rsidRPr="003D7C3F" w14:paraId="7FC6AFAF" w14:textId="77777777" w:rsidTr="003072F0">
        <w:tc>
          <w:tcPr>
            <w:tcW w:w="901" w:type="dxa"/>
          </w:tcPr>
          <w:p w14:paraId="6CD5D586" w14:textId="14C7F457" w:rsidR="003072F0" w:rsidRPr="003D7C3F" w:rsidRDefault="00C15D8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3228</w:t>
            </w:r>
          </w:p>
        </w:tc>
        <w:tc>
          <w:tcPr>
            <w:tcW w:w="3831" w:type="dxa"/>
          </w:tcPr>
          <w:p w14:paraId="626D5D87" w14:textId="74E87561" w:rsidR="003072F0" w:rsidRPr="003D7C3F" w:rsidRDefault="00F7368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D. F. C. B.</w:t>
            </w:r>
          </w:p>
        </w:tc>
        <w:tc>
          <w:tcPr>
            <w:tcW w:w="2209" w:type="dxa"/>
          </w:tcPr>
          <w:p w14:paraId="18A9FAF5" w14:textId="164EA646" w:rsidR="003072F0" w:rsidRPr="003D7C3F" w:rsidRDefault="00F7368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4C0D4698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45A1AE6" w14:textId="0BD54E20" w:rsidR="003072F0" w:rsidRPr="003D7C3F" w:rsidRDefault="00F7368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708109</w:t>
            </w:r>
          </w:p>
        </w:tc>
      </w:tr>
      <w:tr w:rsidR="003072F0" w:rsidRPr="003D7C3F" w14:paraId="38C6B2DC" w14:textId="77777777" w:rsidTr="003072F0">
        <w:tc>
          <w:tcPr>
            <w:tcW w:w="901" w:type="dxa"/>
          </w:tcPr>
          <w:p w14:paraId="044ECD61" w14:textId="6EF06CA4" w:rsidR="003072F0" w:rsidRPr="003D7C3F" w:rsidRDefault="00C15D8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3229</w:t>
            </w:r>
          </w:p>
        </w:tc>
        <w:tc>
          <w:tcPr>
            <w:tcW w:w="3831" w:type="dxa"/>
          </w:tcPr>
          <w:p w14:paraId="5E29BF01" w14:textId="5CF6ACA4" w:rsidR="003072F0" w:rsidRPr="003D7C3F" w:rsidRDefault="00F7368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F. F. N. O.</w:t>
            </w:r>
          </w:p>
        </w:tc>
        <w:tc>
          <w:tcPr>
            <w:tcW w:w="2209" w:type="dxa"/>
          </w:tcPr>
          <w:p w14:paraId="02916F1F" w14:textId="342F5EAE" w:rsidR="003072F0" w:rsidRPr="003D7C3F" w:rsidRDefault="00F7368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20609F00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5C09952" w14:textId="7AB9FF3E" w:rsidR="003072F0" w:rsidRPr="003D7C3F" w:rsidRDefault="00F7368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708908</w:t>
            </w:r>
          </w:p>
        </w:tc>
      </w:tr>
      <w:tr w:rsidR="003072F0" w:rsidRPr="003D7C3F" w14:paraId="5FAAD3E4" w14:textId="77777777" w:rsidTr="003072F0">
        <w:tc>
          <w:tcPr>
            <w:tcW w:w="901" w:type="dxa"/>
          </w:tcPr>
          <w:p w14:paraId="39C8741E" w14:textId="01573E9B" w:rsidR="003072F0" w:rsidRPr="003D7C3F" w:rsidRDefault="00C15D8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3230</w:t>
            </w:r>
          </w:p>
        </w:tc>
        <w:tc>
          <w:tcPr>
            <w:tcW w:w="3831" w:type="dxa"/>
          </w:tcPr>
          <w:p w14:paraId="5A1B86B4" w14:textId="701EDFAB" w:rsidR="003072F0" w:rsidRPr="003D7C3F" w:rsidRDefault="00F7368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L. S.</w:t>
            </w:r>
          </w:p>
        </w:tc>
        <w:tc>
          <w:tcPr>
            <w:tcW w:w="2209" w:type="dxa"/>
          </w:tcPr>
          <w:p w14:paraId="6D0B7F21" w14:textId="784E478B" w:rsidR="003072F0" w:rsidRPr="003D7C3F" w:rsidRDefault="00F7368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6D1909B9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496FE68" w14:textId="62E7C111" w:rsidR="003072F0" w:rsidRPr="003D7C3F" w:rsidRDefault="00F7368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708903</w:t>
            </w:r>
          </w:p>
        </w:tc>
      </w:tr>
      <w:tr w:rsidR="003072F0" w:rsidRPr="003D7C3F" w14:paraId="4BD07614" w14:textId="77777777" w:rsidTr="003072F0">
        <w:tc>
          <w:tcPr>
            <w:tcW w:w="901" w:type="dxa"/>
          </w:tcPr>
          <w:p w14:paraId="378FB243" w14:textId="01C6367F" w:rsidR="003072F0" w:rsidRPr="003D7C3F" w:rsidRDefault="00C15D8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3231</w:t>
            </w:r>
          </w:p>
        </w:tc>
        <w:tc>
          <w:tcPr>
            <w:tcW w:w="3831" w:type="dxa"/>
          </w:tcPr>
          <w:p w14:paraId="1EB6856A" w14:textId="7999EB2E" w:rsidR="003072F0" w:rsidRPr="003D7C3F" w:rsidRDefault="00F7368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S. C.</w:t>
            </w:r>
          </w:p>
        </w:tc>
        <w:tc>
          <w:tcPr>
            <w:tcW w:w="2209" w:type="dxa"/>
          </w:tcPr>
          <w:p w14:paraId="5B28FB83" w14:textId="004C85A3" w:rsidR="003072F0" w:rsidRPr="003D7C3F" w:rsidRDefault="00F7368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4E45BFC8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4DB4AC6" w14:textId="5AF047DA" w:rsidR="003072F0" w:rsidRPr="003D7C3F" w:rsidRDefault="00F7368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700704</w:t>
            </w:r>
          </w:p>
        </w:tc>
      </w:tr>
      <w:tr w:rsidR="003072F0" w:rsidRPr="003D7C3F" w14:paraId="215197FD" w14:textId="77777777" w:rsidTr="003072F0">
        <w:tc>
          <w:tcPr>
            <w:tcW w:w="901" w:type="dxa"/>
          </w:tcPr>
          <w:p w14:paraId="174EC98A" w14:textId="709B598B" w:rsidR="003072F0" w:rsidRPr="003D7C3F" w:rsidRDefault="00C15D8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3232</w:t>
            </w:r>
          </w:p>
        </w:tc>
        <w:tc>
          <w:tcPr>
            <w:tcW w:w="3831" w:type="dxa"/>
          </w:tcPr>
          <w:p w14:paraId="449678AB" w14:textId="7679E8EF" w:rsidR="003072F0" w:rsidRPr="003D7C3F" w:rsidRDefault="00F7368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L. C.</w:t>
            </w:r>
          </w:p>
        </w:tc>
        <w:tc>
          <w:tcPr>
            <w:tcW w:w="2209" w:type="dxa"/>
          </w:tcPr>
          <w:p w14:paraId="5BA0012D" w14:textId="23259357" w:rsidR="003072F0" w:rsidRPr="003D7C3F" w:rsidRDefault="00F7368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2459F903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AB29D84" w14:textId="4B2F2E7D" w:rsidR="003072F0" w:rsidRPr="003D7C3F" w:rsidRDefault="00F7368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706306</w:t>
            </w:r>
          </w:p>
        </w:tc>
      </w:tr>
      <w:tr w:rsidR="003072F0" w:rsidRPr="003D7C3F" w14:paraId="19B03F61" w14:textId="77777777" w:rsidTr="003072F0">
        <w:tc>
          <w:tcPr>
            <w:tcW w:w="901" w:type="dxa"/>
          </w:tcPr>
          <w:p w14:paraId="52407FE1" w14:textId="7A1C71DD" w:rsidR="003072F0" w:rsidRPr="003D7C3F" w:rsidRDefault="00C15D8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3233</w:t>
            </w:r>
          </w:p>
        </w:tc>
        <w:tc>
          <w:tcPr>
            <w:tcW w:w="3831" w:type="dxa"/>
          </w:tcPr>
          <w:p w14:paraId="0F76B2B5" w14:textId="4FA4B7F0" w:rsidR="003072F0" w:rsidRPr="003D7C3F" w:rsidRDefault="00647B19" w:rsidP="00647B19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R. G.</w:t>
            </w:r>
          </w:p>
        </w:tc>
        <w:tc>
          <w:tcPr>
            <w:tcW w:w="2209" w:type="dxa"/>
          </w:tcPr>
          <w:p w14:paraId="57B286AB" w14:textId="4AA1421D" w:rsidR="003072F0" w:rsidRPr="003D7C3F" w:rsidRDefault="00647B19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76E541CF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41A8D6C" w14:textId="1FC01A9F" w:rsidR="003072F0" w:rsidRPr="003D7C3F" w:rsidRDefault="00647B19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706402</w:t>
            </w:r>
          </w:p>
        </w:tc>
      </w:tr>
      <w:tr w:rsidR="003072F0" w:rsidRPr="003D7C3F" w14:paraId="0CAFC66A" w14:textId="77777777" w:rsidTr="003072F0">
        <w:tc>
          <w:tcPr>
            <w:tcW w:w="901" w:type="dxa"/>
          </w:tcPr>
          <w:p w14:paraId="197C293C" w14:textId="7F0B2F20" w:rsidR="003072F0" w:rsidRPr="003D7C3F" w:rsidRDefault="00C15D8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3234</w:t>
            </w:r>
          </w:p>
        </w:tc>
        <w:tc>
          <w:tcPr>
            <w:tcW w:w="3831" w:type="dxa"/>
          </w:tcPr>
          <w:p w14:paraId="4B4690BA" w14:textId="746E6FF3" w:rsidR="003072F0" w:rsidRPr="003D7C3F" w:rsidRDefault="00647B19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R. C.</w:t>
            </w:r>
          </w:p>
        </w:tc>
        <w:tc>
          <w:tcPr>
            <w:tcW w:w="2209" w:type="dxa"/>
          </w:tcPr>
          <w:p w14:paraId="6D2B16AB" w14:textId="4375F96F" w:rsidR="003072F0" w:rsidRPr="003D7C3F" w:rsidRDefault="00647B19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29119BED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397AC0A" w14:textId="6133369C" w:rsidR="003072F0" w:rsidRPr="003D7C3F" w:rsidRDefault="00647B19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702808</w:t>
            </w:r>
          </w:p>
        </w:tc>
      </w:tr>
      <w:tr w:rsidR="003072F0" w:rsidRPr="003D7C3F" w14:paraId="770911C1" w14:textId="77777777" w:rsidTr="003072F0">
        <w:tc>
          <w:tcPr>
            <w:tcW w:w="901" w:type="dxa"/>
          </w:tcPr>
          <w:p w14:paraId="4E5B8E9F" w14:textId="27D2D63E" w:rsidR="003072F0" w:rsidRPr="003D7C3F" w:rsidRDefault="00C15D8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3235</w:t>
            </w:r>
          </w:p>
        </w:tc>
        <w:tc>
          <w:tcPr>
            <w:tcW w:w="3831" w:type="dxa"/>
          </w:tcPr>
          <w:p w14:paraId="297B59DB" w14:textId="1A380F03" w:rsidR="003072F0" w:rsidRPr="003D7C3F" w:rsidRDefault="00647B19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S. S.</w:t>
            </w:r>
          </w:p>
        </w:tc>
        <w:tc>
          <w:tcPr>
            <w:tcW w:w="2209" w:type="dxa"/>
          </w:tcPr>
          <w:p w14:paraId="7C32F634" w14:textId="0B020F96" w:rsidR="003072F0" w:rsidRPr="003D7C3F" w:rsidRDefault="00647B19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4A1C2C51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5DCE9FB" w14:textId="1CDB7A90" w:rsidR="003072F0" w:rsidRPr="003D7C3F" w:rsidRDefault="00647B19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700709</w:t>
            </w:r>
          </w:p>
        </w:tc>
      </w:tr>
      <w:tr w:rsidR="003072F0" w:rsidRPr="003D7C3F" w14:paraId="321FA731" w14:textId="77777777" w:rsidTr="003072F0">
        <w:tc>
          <w:tcPr>
            <w:tcW w:w="901" w:type="dxa"/>
          </w:tcPr>
          <w:p w14:paraId="31FB1592" w14:textId="514DE3BC" w:rsidR="003072F0" w:rsidRPr="003D7C3F" w:rsidRDefault="00C15D8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3236</w:t>
            </w:r>
          </w:p>
        </w:tc>
        <w:tc>
          <w:tcPr>
            <w:tcW w:w="3831" w:type="dxa"/>
          </w:tcPr>
          <w:p w14:paraId="087750A4" w14:textId="34B0E410" w:rsidR="003072F0" w:rsidRPr="003D7C3F" w:rsidRDefault="00647B19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I. S. M.</w:t>
            </w:r>
          </w:p>
        </w:tc>
        <w:tc>
          <w:tcPr>
            <w:tcW w:w="2209" w:type="dxa"/>
          </w:tcPr>
          <w:p w14:paraId="645D6BCF" w14:textId="53BEFCBF" w:rsidR="003072F0" w:rsidRPr="003D7C3F" w:rsidRDefault="00647B19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6EFDC1EF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805D095" w14:textId="7FAA6F75" w:rsidR="003072F0" w:rsidRPr="003D7C3F" w:rsidRDefault="00647B19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702409</w:t>
            </w:r>
          </w:p>
        </w:tc>
      </w:tr>
      <w:tr w:rsidR="003072F0" w:rsidRPr="003D7C3F" w14:paraId="0479E6AA" w14:textId="77777777" w:rsidTr="003072F0">
        <w:tc>
          <w:tcPr>
            <w:tcW w:w="901" w:type="dxa"/>
          </w:tcPr>
          <w:p w14:paraId="035DCC16" w14:textId="42D24271" w:rsidR="003072F0" w:rsidRPr="003D7C3F" w:rsidRDefault="00C15D8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3237</w:t>
            </w:r>
          </w:p>
        </w:tc>
        <w:tc>
          <w:tcPr>
            <w:tcW w:w="3831" w:type="dxa"/>
          </w:tcPr>
          <w:p w14:paraId="406B0DD5" w14:textId="38048230" w:rsidR="003072F0" w:rsidRPr="003D7C3F" w:rsidRDefault="00647B19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F. P. S. P.</w:t>
            </w:r>
          </w:p>
        </w:tc>
        <w:tc>
          <w:tcPr>
            <w:tcW w:w="2209" w:type="dxa"/>
          </w:tcPr>
          <w:p w14:paraId="65FE73CD" w14:textId="6954CE1D" w:rsidR="003072F0" w:rsidRPr="003D7C3F" w:rsidRDefault="00647B19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6DAD6DFD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161800B" w14:textId="63A1E4AD" w:rsidR="003072F0" w:rsidRPr="003D7C3F" w:rsidRDefault="00647B19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707407</w:t>
            </w:r>
          </w:p>
        </w:tc>
      </w:tr>
      <w:tr w:rsidR="003072F0" w:rsidRPr="003D7C3F" w14:paraId="228CB040" w14:textId="77777777" w:rsidTr="003072F0">
        <w:tc>
          <w:tcPr>
            <w:tcW w:w="901" w:type="dxa"/>
          </w:tcPr>
          <w:p w14:paraId="5392B1DE" w14:textId="4DAC1717" w:rsidR="003072F0" w:rsidRPr="003D7C3F" w:rsidRDefault="00C15D8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3238</w:t>
            </w:r>
          </w:p>
        </w:tc>
        <w:tc>
          <w:tcPr>
            <w:tcW w:w="3831" w:type="dxa"/>
          </w:tcPr>
          <w:p w14:paraId="3DBE6EA3" w14:textId="2D5E942F" w:rsidR="003072F0" w:rsidRPr="003D7C3F" w:rsidRDefault="00647B19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Z. A.</w:t>
            </w:r>
          </w:p>
        </w:tc>
        <w:tc>
          <w:tcPr>
            <w:tcW w:w="2209" w:type="dxa"/>
          </w:tcPr>
          <w:p w14:paraId="4DA726A6" w14:textId="1545A01C" w:rsidR="003072F0" w:rsidRPr="003D7C3F" w:rsidRDefault="00647B19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20829A6E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D6B258F" w14:textId="6DA15050" w:rsidR="003072F0" w:rsidRPr="003D7C3F" w:rsidRDefault="00647B19" w:rsidP="00647B19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705409</w:t>
            </w:r>
          </w:p>
        </w:tc>
      </w:tr>
      <w:tr w:rsidR="003072F0" w:rsidRPr="003D7C3F" w14:paraId="0B69A25E" w14:textId="77777777" w:rsidTr="003072F0">
        <w:tc>
          <w:tcPr>
            <w:tcW w:w="901" w:type="dxa"/>
          </w:tcPr>
          <w:p w14:paraId="0A523DCD" w14:textId="27ECF5A9" w:rsidR="003072F0" w:rsidRPr="003D7C3F" w:rsidRDefault="00C15D8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3239</w:t>
            </w:r>
          </w:p>
        </w:tc>
        <w:tc>
          <w:tcPr>
            <w:tcW w:w="3831" w:type="dxa"/>
          </w:tcPr>
          <w:p w14:paraId="10199DF1" w14:textId="23636F03" w:rsidR="003072F0" w:rsidRPr="003D7C3F" w:rsidRDefault="00647B19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A.</w:t>
            </w:r>
          </w:p>
        </w:tc>
        <w:tc>
          <w:tcPr>
            <w:tcW w:w="2209" w:type="dxa"/>
          </w:tcPr>
          <w:p w14:paraId="41CCF06E" w14:textId="6F0D2836" w:rsidR="003072F0" w:rsidRPr="003D7C3F" w:rsidRDefault="00647B19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6E30898B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71994AD" w14:textId="4526F417" w:rsidR="003072F0" w:rsidRPr="003D7C3F" w:rsidRDefault="00647B19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703000</w:t>
            </w:r>
          </w:p>
        </w:tc>
      </w:tr>
      <w:tr w:rsidR="003072F0" w:rsidRPr="003D7C3F" w14:paraId="482A1472" w14:textId="77777777" w:rsidTr="003072F0">
        <w:tc>
          <w:tcPr>
            <w:tcW w:w="901" w:type="dxa"/>
          </w:tcPr>
          <w:p w14:paraId="6E86AABD" w14:textId="36DD4D7D" w:rsidR="003072F0" w:rsidRPr="003D7C3F" w:rsidRDefault="00C15D8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3240</w:t>
            </w:r>
          </w:p>
        </w:tc>
        <w:tc>
          <w:tcPr>
            <w:tcW w:w="3831" w:type="dxa"/>
          </w:tcPr>
          <w:p w14:paraId="3F511683" w14:textId="2BB2BE26" w:rsidR="003072F0" w:rsidRPr="003D7C3F" w:rsidRDefault="00647B19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A. P. A.</w:t>
            </w:r>
          </w:p>
        </w:tc>
        <w:tc>
          <w:tcPr>
            <w:tcW w:w="2209" w:type="dxa"/>
          </w:tcPr>
          <w:p w14:paraId="24D97130" w14:textId="62D1938E" w:rsidR="003072F0" w:rsidRPr="003D7C3F" w:rsidRDefault="00647B19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44D810DC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00B9A45" w14:textId="3545F974" w:rsidR="003072F0" w:rsidRPr="003D7C3F" w:rsidRDefault="00647B19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704007</w:t>
            </w:r>
          </w:p>
        </w:tc>
      </w:tr>
      <w:tr w:rsidR="003072F0" w:rsidRPr="003D7C3F" w14:paraId="2C301318" w14:textId="77777777" w:rsidTr="003072F0">
        <w:tc>
          <w:tcPr>
            <w:tcW w:w="901" w:type="dxa"/>
          </w:tcPr>
          <w:p w14:paraId="115F28EB" w14:textId="0C429634" w:rsidR="003072F0" w:rsidRPr="003D7C3F" w:rsidRDefault="00C15D8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3241</w:t>
            </w:r>
          </w:p>
        </w:tc>
        <w:tc>
          <w:tcPr>
            <w:tcW w:w="3831" w:type="dxa"/>
          </w:tcPr>
          <w:p w14:paraId="0AB16823" w14:textId="448493C5" w:rsidR="003072F0" w:rsidRPr="003D7C3F" w:rsidRDefault="00647B19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G.</w:t>
            </w:r>
          </w:p>
        </w:tc>
        <w:tc>
          <w:tcPr>
            <w:tcW w:w="2209" w:type="dxa"/>
          </w:tcPr>
          <w:p w14:paraId="52F4B2FF" w14:textId="645C8C60" w:rsidR="003072F0" w:rsidRPr="003D7C3F" w:rsidRDefault="00647B19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1083C7E4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A9834D8" w14:textId="35EB802E" w:rsidR="003072F0" w:rsidRPr="003D7C3F" w:rsidRDefault="00647B19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707006</w:t>
            </w:r>
          </w:p>
        </w:tc>
      </w:tr>
      <w:tr w:rsidR="003072F0" w:rsidRPr="00F60500" w14:paraId="43F199ED" w14:textId="77777777" w:rsidTr="003072F0">
        <w:tc>
          <w:tcPr>
            <w:tcW w:w="901" w:type="dxa"/>
          </w:tcPr>
          <w:p w14:paraId="74FBE71D" w14:textId="31239E5A" w:rsidR="003072F0" w:rsidRPr="00F60500" w:rsidRDefault="00C15D81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3242</w:t>
            </w:r>
          </w:p>
        </w:tc>
        <w:tc>
          <w:tcPr>
            <w:tcW w:w="3831" w:type="dxa"/>
          </w:tcPr>
          <w:p w14:paraId="7EDE42AF" w14:textId="2DBAE5FB" w:rsidR="003072F0" w:rsidRPr="00F60500" w:rsidRDefault="007D5E16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 S. M.</w:t>
            </w:r>
          </w:p>
        </w:tc>
        <w:tc>
          <w:tcPr>
            <w:tcW w:w="2209" w:type="dxa"/>
          </w:tcPr>
          <w:p w14:paraId="2FB13D38" w14:textId="76159CEE" w:rsidR="003072F0" w:rsidRPr="00F60500" w:rsidRDefault="007D5E16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3D865ABF" w14:textId="77777777" w:rsidR="003072F0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6541D36" w14:textId="363252FE" w:rsidR="003072F0" w:rsidRPr="00F60500" w:rsidRDefault="007D5E16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708608</w:t>
            </w:r>
          </w:p>
        </w:tc>
      </w:tr>
      <w:tr w:rsidR="003072F0" w:rsidRPr="00F60500" w14:paraId="4ABB4E8B" w14:textId="77777777" w:rsidTr="003072F0">
        <w:tc>
          <w:tcPr>
            <w:tcW w:w="901" w:type="dxa"/>
          </w:tcPr>
          <w:p w14:paraId="26AAF5DC" w14:textId="5F85904D" w:rsidR="003072F0" w:rsidRPr="00F60500" w:rsidRDefault="007D5E16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3243</w:t>
            </w:r>
          </w:p>
        </w:tc>
        <w:tc>
          <w:tcPr>
            <w:tcW w:w="3831" w:type="dxa"/>
          </w:tcPr>
          <w:p w14:paraId="07A6CDD2" w14:textId="43A6AFEB" w:rsidR="003072F0" w:rsidRPr="00F60500" w:rsidRDefault="007D5E16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S. B.</w:t>
            </w:r>
          </w:p>
        </w:tc>
        <w:tc>
          <w:tcPr>
            <w:tcW w:w="2209" w:type="dxa"/>
          </w:tcPr>
          <w:p w14:paraId="25329D0D" w14:textId="6CB79572" w:rsidR="003072F0" w:rsidRPr="00F60500" w:rsidRDefault="007D5E16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21BFB233" w14:textId="77777777" w:rsidR="003072F0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2240406" w14:textId="59ED36C4" w:rsidR="003072F0" w:rsidRPr="00F60500" w:rsidRDefault="007D5E16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706101</w:t>
            </w:r>
          </w:p>
        </w:tc>
      </w:tr>
      <w:tr w:rsidR="003072F0" w:rsidRPr="00F60500" w14:paraId="47A9E369" w14:textId="77777777" w:rsidTr="003072F0">
        <w:tc>
          <w:tcPr>
            <w:tcW w:w="901" w:type="dxa"/>
          </w:tcPr>
          <w:p w14:paraId="0EC107B6" w14:textId="21FDB8FC" w:rsidR="003072F0" w:rsidRPr="00F60500" w:rsidRDefault="007D5E16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3244</w:t>
            </w:r>
          </w:p>
        </w:tc>
        <w:tc>
          <w:tcPr>
            <w:tcW w:w="3831" w:type="dxa"/>
          </w:tcPr>
          <w:p w14:paraId="1E518319" w14:textId="7C5ADCE2" w:rsidR="003072F0" w:rsidRPr="00F60500" w:rsidRDefault="007D5E16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P. G. B.</w:t>
            </w:r>
          </w:p>
        </w:tc>
        <w:tc>
          <w:tcPr>
            <w:tcW w:w="2209" w:type="dxa"/>
          </w:tcPr>
          <w:p w14:paraId="381F0F7A" w14:textId="44D8C895" w:rsidR="003072F0" w:rsidRPr="00F60500" w:rsidRDefault="007D5E16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1AA19A68" w14:textId="77777777" w:rsidR="003072F0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4AD4E83" w14:textId="4B93C6FB" w:rsidR="003072F0" w:rsidRPr="00F60500" w:rsidRDefault="007D5E16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705402</w:t>
            </w:r>
          </w:p>
        </w:tc>
      </w:tr>
      <w:tr w:rsidR="003072F0" w:rsidRPr="00F60500" w14:paraId="7F2C010E" w14:textId="77777777" w:rsidTr="003072F0">
        <w:tc>
          <w:tcPr>
            <w:tcW w:w="901" w:type="dxa"/>
          </w:tcPr>
          <w:p w14:paraId="5B861B98" w14:textId="1DAE5B50" w:rsidR="003072F0" w:rsidRPr="00F60500" w:rsidRDefault="007D5E16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3245</w:t>
            </w:r>
          </w:p>
        </w:tc>
        <w:tc>
          <w:tcPr>
            <w:tcW w:w="3831" w:type="dxa"/>
          </w:tcPr>
          <w:p w14:paraId="42DD7800" w14:textId="7F4576A1" w:rsidR="003072F0" w:rsidRPr="00F60500" w:rsidRDefault="007D5E16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W. G. B.</w:t>
            </w:r>
          </w:p>
        </w:tc>
        <w:tc>
          <w:tcPr>
            <w:tcW w:w="2209" w:type="dxa"/>
          </w:tcPr>
          <w:p w14:paraId="4551736A" w14:textId="26E4EA76" w:rsidR="003072F0" w:rsidRPr="00F60500" w:rsidRDefault="007D5E16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60C5740F" w14:textId="77777777" w:rsidR="003072F0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2025964" w14:textId="370380F7" w:rsidR="003072F0" w:rsidRPr="00F60500" w:rsidRDefault="007D5E16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706206</w:t>
            </w:r>
          </w:p>
        </w:tc>
      </w:tr>
      <w:tr w:rsidR="003072F0" w:rsidRPr="00F60500" w14:paraId="77FF58A3" w14:textId="77777777" w:rsidTr="003072F0">
        <w:tc>
          <w:tcPr>
            <w:tcW w:w="901" w:type="dxa"/>
          </w:tcPr>
          <w:p w14:paraId="56316AF9" w14:textId="44F1D5A4" w:rsidR="003072F0" w:rsidRPr="00F60500" w:rsidRDefault="007D5E16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3246</w:t>
            </w:r>
          </w:p>
        </w:tc>
        <w:tc>
          <w:tcPr>
            <w:tcW w:w="3831" w:type="dxa"/>
          </w:tcPr>
          <w:p w14:paraId="40E1BA15" w14:textId="1C77643E" w:rsidR="003072F0" w:rsidRPr="00F60500" w:rsidRDefault="007D5E16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L. A.</w:t>
            </w:r>
          </w:p>
        </w:tc>
        <w:tc>
          <w:tcPr>
            <w:tcW w:w="2209" w:type="dxa"/>
          </w:tcPr>
          <w:p w14:paraId="2EAC997D" w14:textId="2B4D5034" w:rsidR="003072F0" w:rsidRPr="00F60500" w:rsidRDefault="007D5E16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2E890C6E" w14:textId="77777777" w:rsidR="003072F0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AAE9E64" w14:textId="500A9EC6" w:rsidR="003072F0" w:rsidRPr="00F60500" w:rsidRDefault="007D5E16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700802</w:t>
            </w:r>
          </w:p>
        </w:tc>
      </w:tr>
      <w:tr w:rsidR="003072F0" w:rsidRPr="00F60500" w14:paraId="0B08C1E1" w14:textId="77777777" w:rsidTr="003072F0">
        <w:tc>
          <w:tcPr>
            <w:tcW w:w="901" w:type="dxa"/>
          </w:tcPr>
          <w:p w14:paraId="19F85E27" w14:textId="0C9DDCA8" w:rsidR="003072F0" w:rsidRPr="00F60500" w:rsidRDefault="007D5E16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3247</w:t>
            </w:r>
          </w:p>
        </w:tc>
        <w:tc>
          <w:tcPr>
            <w:tcW w:w="3831" w:type="dxa"/>
          </w:tcPr>
          <w:p w14:paraId="6840B83C" w14:textId="363AF160" w:rsidR="003072F0" w:rsidRPr="00F60500" w:rsidRDefault="007D5E16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C. A. R. S.</w:t>
            </w:r>
          </w:p>
        </w:tc>
        <w:tc>
          <w:tcPr>
            <w:tcW w:w="2209" w:type="dxa"/>
          </w:tcPr>
          <w:p w14:paraId="15E8CD3C" w14:textId="0E4AB8EF" w:rsidR="003072F0" w:rsidRPr="00F60500" w:rsidRDefault="007D5E16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1F163ECE" w14:textId="77777777" w:rsidR="003072F0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3742DAB" w14:textId="63A5601F" w:rsidR="003072F0" w:rsidRPr="00F60500" w:rsidRDefault="007D5E16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709204</w:t>
            </w:r>
          </w:p>
        </w:tc>
      </w:tr>
      <w:tr w:rsidR="003072F0" w:rsidRPr="00F60500" w14:paraId="70952617" w14:textId="77777777" w:rsidTr="003072F0">
        <w:tc>
          <w:tcPr>
            <w:tcW w:w="901" w:type="dxa"/>
          </w:tcPr>
          <w:p w14:paraId="6A029686" w14:textId="1F26D7F9" w:rsidR="003072F0" w:rsidRPr="00F60500" w:rsidRDefault="007D5E16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3248</w:t>
            </w:r>
          </w:p>
        </w:tc>
        <w:tc>
          <w:tcPr>
            <w:tcW w:w="3831" w:type="dxa"/>
          </w:tcPr>
          <w:p w14:paraId="00557EF5" w14:textId="5A65610C" w:rsidR="003072F0" w:rsidRPr="00F60500" w:rsidRDefault="007D5E16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V. C. A.</w:t>
            </w:r>
          </w:p>
        </w:tc>
        <w:tc>
          <w:tcPr>
            <w:tcW w:w="2209" w:type="dxa"/>
          </w:tcPr>
          <w:p w14:paraId="6AF41C2C" w14:textId="7E48F6C0" w:rsidR="003072F0" w:rsidRPr="00F60500" w:rsidRDefault="007D5E16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31E9B368" w14:textId="77777777" w:rsidR="003072F0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D946289" w14:textId="502F2B72" w:rsidR="003072F0" w:rsidRPr="00F60500" w:rsidRDefault="007D5E16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706004</w:t>
            </w:r>
          </w:p>
        </w:tc>
      </w:tr>
      <w:tr w:rsidR="003072F0" w:rsidRPr="00F60500" w14:paraId="713D4F3C" w14:textId="77777777" w:rsidTr="003072F0">
        <w:tc>
          <w:tcPr>
            <w:tcW w:w="901" w:type="dxa"/>
          </w:tcPr>
          <w:p w14:paraId="24E3382B" w14:textId="3038351D" w:rsidR="003072F0" w:rsidRPr="00F60500" w:rsidRDefault="007D5E16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3249</w:t>
            </w:r>
          </w:p>
        </w:tc>
        <w:tc>
          <w:tcPr>
            <w:tcW w:w="3831" w:type="dxa"/>
          </w:tcPr>
          <w:p w14:paraId="3BEE8E2E" w14:textId="3CA28C75" w:rsidR="003072F0" w:rsidRPr="00F60500" w:rsidRDefault="007D5E16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J. V.</w:t>
            </w:r>
          </w:p>
        </w:tc>
        <w:tc>
          <w:tcPr>
            <w:tcW w:w="2209" w:type="dxa"/>
          </w:tcPr>
          <w:p w14:paraId="49D15C44" w14:textId="42F32864" w:rsidR="003072F0" w:rsidRPr="00F60500" w:rsidRDefault="007D5E16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7FCD8992" w14:textId="77777777" w:rsidR="003072F0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B23A353" w14:textId="05614D89" w:rsidR="003072F0" w:rsidRPr="00F60500" w:rsidRDefault="007D5E16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708501</w:t>
            </w:r>
          </w:p>
        </w:tc>
      </w:tr>
      <w:tr w:rsidR="003072F0" w:rsidRPr="00F60500" w14:paraId="6F08493A" w14:textId="77777777" w:rsidTr="003072F0">
        <w:tc>
          <w:tcPr>
            <w:tcW w:w="901" w:type="dxa"/>
          </w:tcPr>
          <w:p w14:paraId="5815B7D1" w14:textId="775A6236" w:rsidR="003072F0" w:rsidRPr="00F60500" w:rsidRDefault="007D5E16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3250</w:t>
            </w:r>
          </w:p>
        </w:tc>
        <w:tc>
          <w:tcPr>
            <w:tcW w:w="3831" w:type="dxa"/>
          </w:tcPr>
          <w:p w14:paraId="5439B30D" w14:textId="00E84602" w:rsidR="003072F0" w:rsidRPr="00F60500" w:rsidRDefault="007D5E16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O. S. S.</w:t>
            </w:r>
          </w:p>
        </w:tc>
        <w:tc>
          <w:tcPr>
            <w:tcW w:w="2209" w:type="dxa"/>
          </w:tcPr>
          <w:p w14:paraId="4496E9AA" w14:textId="69D267E8" w:rsidR="003072F0" w:rsidRPr="00F60500" w:rsidRDefault="007D5E16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6C8F06D5" w14:textId="77777777" w:rsidR="003072F0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605FEAF" w14:textId="47E91D6D" w:rsidR="003072F0" w:rsidRPr="00F60500" w:rsidRDefault="007D5E16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708905</w:t>
            </w:r>
          </w:p>
        </w:tc>
      </w:tr>
      <w:tr w:rsidR="003072F0" w:rsidRPr="00F60500" w14:paraId="6C1B70F8" w14:textId="77777777" w:rsidTr="003072F0">
        <w:tc>
          <w:tcPr>
            <w:tcW w:w="901" w:type="dxa"/>
          </w:tcPr>
          <w:p w14:paraId="2BEE251E" w14:textId="6176B929" w:rsidR="003072F0" w:rsidRPr="00F60500" w:rsidRDefault="007D5E16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3251</w:t>
            </w:r>
          </w:p>
        </w:tc>
        <w:tc>
          <w:tcPr>
            <w:tcW w:w="3831" w:type="dxa"/>
          </w:tcPr>
          <w:p w14:paraId="6A12AADD" w14:textId="551AC459" w:rsidR="003072F0" w:rsidRPr="00F60500" w:rsidRDefault="007D5E16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E. D. A.</w:t>
            </w:r>
          </w:p>
        </w:tc>
        <w:tc>
          <w:tcPr>
            <w:tcW w:w="2209" w:type="dxa"/>
          </w:tcPr>
          <w:p w14:paraId="6931DE9D" w14:textId="7EEB7DCB" w:rsidR="003072F0" w:rsidRPr="00F60500" w:rsidRDefault="007D5E16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39361051" w14:textId="77777777" w:rsidR="003072F0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A1CC0C0" w14:textId="2B45D16E" w:rsidR="003072F0" w:rsidRPr="00F60500" w:rsidRDefault="007D5E16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705009</w:t>
            </w:r>
          </w:p>
        </w:tc>
      </w:tr>
      <w:tr w:rsidR="003072F0" w:rsidRPr="00F60500" w14:paraId="10F930C5" w14:textId="77777777" w:rsidTr="003072F0">
        <w:tc>
          <w:tcPr>
            <w:tcW w:w="901" w:type="dxa"/>
          </w:tcPr>
          <w:p w14:paraId="73C9D785" w14:textId="22AA4A5D" w:rsidR="003072F0" w:rsidRPr="00F60500" w:rsidRDefault="007D5E16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3252</w:t>
            </w:r>
          </w:p>
        </w:tc>
        <w:tc>
          <w:tcPr>
            <w:tcW w:w="3831" w:type="dxa"/>
          </w:tcPr>
          <w:p w14:paraId="215E0C38" w14:textId="30802607" w:rsidR="003072F0" w:rsidRPr="00F60500" w:rsidRDefault="007D5E16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D. F. S.</w:t>
            </w:r>
          </w:p>
        </w:tc>
        <w:tc>
          <w:tcPr>
            <w:tcW w:w="2209" w:type="dxa"/>
          </w:tcPr>
          <w:p w14:paraId="30078069" w14:textId="3F3FB5CE" w:rsidR="003072F0" w:rsidRPr="00F60500" w:rsidRDefault="007D5E16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2AD5FB3C" w14:textId="77777777" w:rsidR="003072F0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E140463" w14:textId="0A2E82D2" w:rsidR="003072F0" w:rsidRPr="00F60500" w:rsidRDefault="007D5E16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706800</w:t>
            </w:r>
          </w:p>
        </w:tc>
      </w:tr>
      <w:tr w:rsidR="003072F0" w:rsidRPr="00F60500" w14:paraId="304AC216" w14:textId="77777777" w:rsidTr="003072F0">
        <w:tc>
          <w:tcPr>
            <w:tcW w:w="901" w:type="dxa"/>
          </w:tcPr>
          <w:p w14:paraId="42D0B122" w14:textId="79F39DE9" w:rsidR="003072F0" w:rsidRPr="00F60500" w:rsidRDefault="007D5E16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3253</w:t>
            </w:r>
          </w:p>
        </w:tc>
        <w:tc>
          <w:tcPr>
            <w:tcW w:w="3831" w:type="dxa"/>
          </w:tcPr>
          <w:p w14:paraId="5B284EB3" w14:textId="355D63BE" w:rsidR="003072F0" w:rsidRPr="00F60500" w:rsidRDefault="007D5E16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 F. S.</w:t>
            </w:r>
          </w:p>
        </w:tc>
        <w:tc>
          <w:tcPr>
            <w:tcW w:w="2209" w:type="dxa"/>
          </w:tcPr>
          <w:p w14:paraId="346011B4" w14:textId="5AC8455E" w:rsidR="003072F0" w:rsidRPr="00F60500" w:rsidRDefault="007D5E16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6493F6B6" w14:textId="77777777" w:rsidR="003072F0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B6C9988" w14:textId="5019FCB7" w:rsidR="003072F0" w:rsidRPr="00F60500" w:rsidRDefault="007D5E16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704503</w:t>
            </w:r>
          </w:p>
        </w:tc>
      </w:tr>
      <w:tr w:rsidR="003072F0" w:rsidRPr="003D7C3F" w14:paraId="32BDB135" w14:textId="77777777" w:rsidTr="003072F0">
        <w:tc>
          <w:tcPr>
            <w:tcW w:w="901" w:type="dxa"/>
          </w:tcPr>
          <w:p w14:paraId="3F048B00" w14:textId="11FDE277" w:rsidR="003072F0" w:rsidRPr="003D7C3F" w:rsidRDefault="007D5E16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3254</w:t>
            </w:r>
          </w:p>
        </w:tc>
        <w:tc>
          <w:tcPr>
            <w:tcW w:w="3831" w:type="dxa"/>
          </w:tcPr>
          <w:p w14:paraId="2C556401" w14:textId="5844F437" w:rsidR="003072F0" w:rsidRPr="003D7C3F" w:rsidRDefault="000F27FD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F. G.</w:t>
            </w:r>
          </w:p>
        </w:tc>
        <w:tc>
          <w:tcPr>
            <w:tcW w:w="2209" w:type="dxa"/>
          </w:tcPr>
          <w:p w14:paraId="62EA4E82" w14:textId="6859C58F" w:rsidR="003072F0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51D2AA64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9DF9E04" w14:textId="56FCE826" w:rsidR="003072F0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705108</w:t>
            </w:r>
          </w:p>
        </w:tc>
      </w:tr>
      <w:tr w:rsidR="003072F0" w:rsidRPr="003D7C3F" w14:paraId="3ECA07D4" w14:textId="77777777" w:rsidTr="003072F0">
        <w:tc>
          <w:tcPr>
            <w:tcW w:w="901" w:type="dxa"/>
          </w:tcPr>
          <w:p w14:paraId="3244091C" w14:textId="53E5BB95" w:rsidR="003072F0" w:rsidRPr="003D7C3F" w:rsidRDefault="007D5E16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3255</w:t>
            </w:r>
          </w:p>
        </w:tc>
        <w:tc>
          <w:tcPr>
            <w:tcW w:w="3831" w:type="dxa"/>
          </w:tcPr>
          <w:p w14:paraId="771E3C41" w14:textId="3F62D48B" w:rsidR="003072F0" w:rsidRPr="003D7C3F" w:rsidRDefault="000F27FD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G. L. N.</w:t>
            </w:r>
          </w:p>
        </w:tc>
        <w:tc>
          <w:tcPr>
            <w:tcW w:w="2209" w:type="dxa"/>
          </w:tcPr>
          <w:p w14:paraId="5DFA7595" w14:textId="4D80B110" w:rsidR="003072F0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6C7DCB97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0F8405D" w14:textId="1D070842" w:rsidR="003072F0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700008</w:t>
            </w:r>
          </w:p>
        </w:tc>
      </w:tr>
      <w:tr w:rsidR="003072F0" w:rsidRPr="003D7C3F" w14:paraId="6B8DF529" w14:textId="77777777" w:rsidTr="003072F0">
        <w:tc>
          <w:tcPr>
            <w:tcW w:w="901" w:type="dxa"/>
          </w:tcPr>
          <w:p w14:paraId="679B13E6" w14:textId="2F5A207E" w:rsidR="003072F0" w:rsidRPr="003D7C3F" w:rsidRDefault="007D5E16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3256</w:t>
            </w:r>
          </w:p>
        </w:tc>
        <w:tc>
          <w:tcPr>
            <w:tcW w:w="3831" w:type="dxa"/>
          </w:tcPr>
          <w:p w14:paraId="43574E1F" w14:textId="31D493D6" w:rsidR="003072F0" w:rsidRPr="003D7C3F" w:rsidRDefault="000F27FD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W. C. V.</w:t>
            </w:r>
          </w:p>
        </w:tc>
        <w:tc>
          <w:tcPr>
            <w:tcW w:w="2209" w:type="dxa"/>
          </w:tcPr>
          <w:p w14:paraId="075CE6DD" w14:textId="433833A3" w:rsidR="003072F0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12115978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EA21860" w14:textId="5E21C536" w:rsidR="003072F0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700508</w:t>
            </w:r>
          </w:p>
        </w:tc>
      </w:tr>
      <w:tr w:rsidR="003072F0" w:rsidRPr="003D7C3F" w14:paraId="5D141F0B" w14:textId="77777777" w:rsidTr="003072F0">
        <w:tc>
          <w:tcPr>
            <w:tcW w:w="901" w:type="dxa"/>
          </w:tcPr>
          <w:p w14:paraId="40032160" w14:textId="2F9D41B0" w:rsidR="003072F0" w:rsidRPr="003D7C3F" w:rsidRDefault="007D5E16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3257</w:t>
            </w:r>
          </w:p>
        </w:tc>
        <w:tc>
          <w:tcPr>
            <w:tcW w:w="3831" w:type="dxa"/>
          </w:tcPr>
          <w:p w14:paraId="532446E7" w14:textId="50979004" w:rsidR="003072F0" w:rsidRPr="003D7C3F" w:rsidRDefault="000F27FD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V. O.</w:t>
            </w:r>
          </w:p>
        </w:tc>
        <w:tc>
          <w:tcPr>
            <w:tcW w:w="2209" w:type="dxa"/>
          </w:tcPr>
          <w:p w14:paraId="31C0DC64" w14:textId="617CDCC4" w:rsidR="003072F0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4ED3C550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D4577DD" w14:textId="0E2E39F3" w:rsidR="003072F0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700000</w:t>
            </w:r>
          </w:p>
        </w:tc>
      </w:tr>
      <w:tr w:rsidR="003072F0" w:rsidRPr="003D7C3F" w14:paraId="623CDCF9" w14:textId="77777777" w:rsidTr="003072F0">
        <w:tc>
          <w:tcPr>
            <w:tcW w:w="901" w:type="dxa"/>
          </w:tcPr>
          <w:p w14:paraId="67F7C6F4" w14:textId="3EEDD474" w:rsidR="003072F0" w:rsidRPr="003D7C3F" w:rsidRDefault="007D5E16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3258</w:t>
            </w:r>
          </w:p>
        </w:tc>
        <w:tc>
          <w:tcPr>
            <w:tcW w:w="3831" w:type="dxa"/>
          </w:tcPr>
          <w:p w14:paraId="2798764E" w14:textId="1E71E497" w:rsidR="003072F0" w:rsidRPr="003D7C3F" w:rsidRDefault="000F27FD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D. C. B.</w:t>
            </w:r>
          </w:p>
        </w:tc>
        <w:tc>
          <w:tcPr>
            <w:tcW w:w="2209" w:type="dxa"/>
          </w:tcPr>
          <w:p w14:paraId="1EFF44E3" w14:textId="125B2902" w:rsidR="003072F0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420274EF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34CBEB3" w14:textId="4E40F563" w:rsidR="003072F0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700300</w:t>
            </w:r>
          </w:p>
        </w:tc>
      </w:tr>
      <w:tr w:rsidR="003072F0" w:rsidRPr="003D7C3F" w14:paraId="665EF9B6" w14:textId="77777777" w:rsidTr="003072F0">
        <w:tc>
          <w:tcPr>
            <w:tcW w:w="901" w:type="dxa"/>
          </w:tcPr>
          <w:p w14:paraId="53F637B7" w14:textId="44FC45F9" w:rsidR="003072F0" w:rsidRPr="003D7C3F" w:rsidRDefault="007D5E16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3259</w:t>
            </w:r>
          </w:p>
        </w:tc>
        <w:tc>
          <w:tcPr>
            <w:tcW w:w="3831" w:type="dxa"/>
          </w:tcPr>
          <w:p w14:paraId="27C4399B" w14:textId="2D12B1A1" w:rsidR="003072F0" w:rsidRPr="003D7C3F" w:rsidRDefault="000F27FD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I. C. C.</w:t>
            </w:r>
          </w:p>
        </w:tc>
        <w:tc>
          <w:tcPr>
            <w:tcW w:w="2209" w:type="dxa"/>
          </w:tcPr>
          <w:p w14:paraId="2DE2A5C8" w14:textId="41353F16" w:rsidR="003072F0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6AFEC584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AEC4D51" w14:textId="32C2016A" w:rsidR="003072F0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704004</w:t>
            </w:r>
          </w:p>
        </w:tc>
      </w:tr>
      <w:tr w:rsidR="003072F0" w:rsidRPr="003D7C3F" w14:paraId="123EDBFF" w14:textId="77777777" w:rsidTr="003072F0">
        <w:tc>
          <w:tcPr>
            <w:tcW w:w="901" w:type="dxa"/>
          </w:tcPr>
          <w:p w14:paraId="649E9A6D" w14:textId="1D154783" w:rsidR="003072F0" w:rsidRPr="003D7C3F" w:rsidRDefault="007D5E16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3260</w:t>
            </w:r>
          </w:p>
        </w:tc>
        <w:tc>
          <w:tcPr>
            <w:tcW w:w="3831" w:type="dxa"/>
          </w:tcPr>
          <w:p w14:paraId="3397233C" w14:textId="67E9CBAF" w:rsidR="003072F0" w:rsidRPr="003D7C3F" w:rsidRDefault="000F27FD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V. M. S.</w:t>
            </w:r>
          </w:p>
        </w:tc>
        <w:tc>
          <w:tcPr>
            <w:tcW w:w="2209" w:type="dxa"/>
          </w:tcPr>
          <w:p w14:paraId="482F9441" w14:textId="0F37EE11" w:rsidR="003072F0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64576B2F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8B7E7A8" w14:textId="6FB4AE75" w:rsidR="003072F0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708901</w:t>
            </w:r>
          </w:p>
        </w:tc>
      </w:tr>
      <w:tr w:rsidR="003072F0" w:rsidRPr="003D7C3F" w14:paraId="11ADA9ED" w14:textId="77777777" w:rsidTr="003072F0">
        <w:tc>
          <w:tcPr>
            <w:tcW w:w="901" w:type="dxa"/>
          </w:tcPr>
          <w:p w14:paraId="108A6F73" w14:textId="54652F33" w:rsidR="003072F0" w:rsidRPr="003D7C3F" w:rsidRDefault="007D5E16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3261</w:t>
            </w:r>
          </w:p>
        </w:tc>
        <w:tc>
          <w:tcPr>
            <w:tcW w:w="3831" w:type="dxa"/>
          </w:tcPr>
          <w:p w14:paraId="29E24FE4" w14:textId="43BBC8CB" w:rsidR="003072F0" w:rsidRPr="003D7C3F" w:rsidRDefault="000F27FD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G. M. A.</w:t>
            </w:r>
          </w:p>
        </w:tc>
        <w:tc>
          <w:tcPr>
            <w:tcW w:w="2209" w:type="dxa"/>
          </w:tcPr>
          <w:p w14:paraId="6A1FB1BF" w14:textId="1612DBE8" w:rsidR="003072F0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5CF2D702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B2F53C5" w14:textId="6C8B03AF" w:rsidR="003072F0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706901</w:t>
            </w:r>
          </w:p>
        </w:tc>
      </w:tr>
      <w:tr w:rsidR="003072F0" w:rsidRPr="003D7C3F" w14:paraId="43D97443" w14:textId="77777777" w:rsidTr="003072F0">
        <w:tc>
          <w:tcPr>
            <w:tcW w:w="901" w:type="dxa"/>
          </w:tcPr>
          <w:p w14:paraId="4E5C983A" w14:textId="48D0A3B9" w:rsidR="003072F0" w:rsidRPr="003D7C3F" w:rsidRDefault="007D5E16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3262</w:t>
            </w:r>
          </w:p>
        </w:tc>
        <w:tc>
          <w:tcPr>
            <w:tcW w:w="3831" w:type="dxa"/>
          </w:tcPr>
          <w:p w14:paraId="5148CC93" w14:textId="5E711FC0" w:rsidR="003072F0" w:rsidRPr="003D7C3F" w:rsidRDefault="000F27FD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D. D. D.</w:t>
            </w:r>
          </w:p>
        </w:tc>
        <w:tc>
          <w:tcPr>
            <w:tcW w:w="2209" w:type="dxa"/>
          </w:tcPr>
          <w:p w14:paraId="70DD05A1" w14:textId="7550CCD7" w:rsidR="003072F0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6A2DF6B5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05E7C76" w14:textId="37CF47A5" w:rsidR="003072F0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700007</w:t>
            </w:r>
          </w:p>
        </w:tc>
      </w:tr>
      <w:tr w:rsidR="003072F0" w:rsidRPr="003D7C3F" w14:paraId="5D7721F6" w14:textId="77777777" w:rsidTr="003072F0">
        <w:tc>
          <w:tcPr>
            <w:tcW w:w="901" w:type="dxa"/>
          </w:tcPr>
          <w:p w14:paraId="084E0D6E" w14:textId="516E6CE4" w:rsidR="007D5E16" w:rsidRPr="003D7C3F" w:rsidRDefault="007D5E16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3263</w:t>
            </w:r>
          </w:p>
        </w:tc>
        <w:tc>
          <w:tcPr>
            <w:tcW w:w="3831" w:type="dxa"/>
          </w:tcPr>
          <w:p w14:paraId="3565E3B8" w14:textId="25FC6261" w:rsidR="003072F0" w:rsidRPr="003D7C3F" w:rsidRDefault="000F27FD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D. S. F.</w:t>
            </w:r>
          </w:p>
        </w:tc>
        <w:tc>
          <w:tcPr>
            <w:tcW w:w="2209" w:type="dxa"/>
          </w:tcPr>
          <w:p w14:paraId="20DDCA82" w14:textId="5E56EA1E" w:rsidR="003072F0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77AEADB2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34A8904" w14:textId="47607AA8" w:rsidR="003072F0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704001</w:t>
            </w:r>
          </w:p>
        </w:tc>
      </w:tr>
      <w:tr w:rsidR="003072F0" w:rsidRPr="003D7C3F" w14:paraId="59E60FD2" w14:textId="77777777" w:rsidTr="003072F0">
        <w:tc>
          <w:tcPr>
            <w:tcW w:w="901" w:type="dxa"/>
          </w:tcPr>
          <w:p w14:paraId="3E5ECD76" w14:textId="1454441E" w:rsidR="003072F0" w:rsidRPr="003D7C3F" w:rsidRDefault="007D5E16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3264</w:t>
            </w:r>
          </w:p>
        </w:tc>
        <w:tc>
          <w:tcPr>
            <w:tcW w:w="3831" w:type="dxa"/>
          </w:tcPr>
          <w:p w14:paraId="55FCF258" w14:textId="5B4E5F3D" w:rsidR="003072F0" w:rsidRPr="003D7C3F" w:rsidRDefault="000F27FD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G. S.</w:t>
            </w:r>
          </w:p>
        </w:tc>
        <w:tc>
          <w:tcPr>
            <w:tcW w:w="2209" w:type="dxa"/>
          </w:tcPr>
          <w:p w14:paraId="63EA08F0" w14:textId="68A889B0" w:rsidR="003072F0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2465B967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D867291" w14:textId="24B71FAC" w:rsidR="003072F0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704608</w:t>
            </w:r>
          </w:p>
        </w:tc>
      </w:tr>
      <w:tr w:rsidR="003072F0" w:rsidRPr="003D7C3F" w14:paraId="5D2E0CA1" w14:textId="77777777" w:rsidTr="003072F0">
        <w:tc>
          <w:tcPr>
            <w:tcW w:w="901" w:type="dxa"/>
          </w:tcPr>
          <w:p w14:paraId="69F9E1E6" w14:textId="7FC5EBD7" w:rsidR="003072F0" w:rsidRPr="003D7C3F" w:rsidRDefault="007D5E16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3265</w:t>
            </w:r>
          </w:p>
        </w:tc>
        <w:tc>
          <w:tcPr>
            <w:tcW w:w="3831" w:type="dxa"/>
          </w:tcPr>
          <w:p w14:paraId="325C2300" w14:textId="2046D131" w:rsidR="003072F0" w:rsidRPr="003D7C3F" w:rsidRDefault="000F27FD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C. A. C.</w:t>
            </w:r>
          </w:p>
        </w:tc>
        <w:tc>
          <w:tcPr>
            <w:tcW w:w="2209" w:type="dxa"/>
          </w:tcPr>
          <w:p w14:paraId="13B786CD" w14:textId="57D4181F" w:rsidR="003072F0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02BB2B1C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1719355" w14:textId="7EAE367F" w:rsidR="003072F0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701103</w:t>
            </w:r>
          </w:p>
        </w:tc>
      </w:tr>
      <w:tr w:rsidR="003072F0" w:rsidRPr="003D7C3F" w14:paraId="13D1EA3B" w14:textId="77777777" w:rsidTr="003072F0">
        <w:tc>
          <w:tcPr>
            <w:tcW w:w="901" w:type="dxa"/>
          </w:tcPr>
          <w:p w14:paraId="4AA76AC8" w14:textId="66F5991B" w:rsidR="003072F0" w:rsidRPr="003D7C3F" w:rsidRDefault="007D5E16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3266</w:t>
            </w:r>
          </w:p>
        </w:tc>
        <w:tc>
          <w:tcPr>
            <w:tcW w:w="3831" w:type="dxa"/>
          </w:tcPr>
          <w:p w14:paraId="13B862E2" w14:textId="7C6DB326" w:rsidR="003072F0" w:rsidRPr="003D7C3F" w:rsidRDefault="000F27FD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F. S. A.</w:t>
            </w:r>
          </w:p>
        </w:tc>
        <w:tc>
          <w:tcPr>
            <w:tcW w:w="2209" w:type="dxa"/>
          </w:tcPr>
          <w:p w14:paraId="23B644FB" w14:textId="177EB351" w:rsidR="003072F0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22811299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CB34103" w14:textId="72B1DD4D" w:rsidR="003072F0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705001</w:t>
            </w:r>
          </w:p>
        </w:tc>
      </w:tr>
      <w:tr w:rsidR="003072F0" w:rsidRPr="003D7C3F" w14:paraId="49A9914F" w14:textId="77777777" w:rsidTr="003072F0">
        <w:tc>
          <w:tcPr>
            <w:tcW w:w="901" w:type="dxa"/>
          </w:tcPr>
          <w:p w14:paraId="7713A09D" w14:textId="76FF8057" w:rsidR="003072F0" w:rsidRPr="003D7C3F" w:rsidRDefault="007D5E16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3267</w:t>
            </w:r>
          </w:p>
        </w:tc>
        <w:tc>
          <w:tcPr>
            <w:tcW w:w="3831" w:type="dxa"/>
          </w:tcPr>
          <w:p w14:paraId="4705964E" w14:textId="2C83B9A0" w:rsidR="003072F0" w:rsidRPr="003D7C3F" w:rsidRDefault="000F27FD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P. S.</w:t>
            </w:r>
          </w:p>
        </w:tc>
        <w:tc>
          <w:tcPr>
            <w:tcW w:w="2209" w:type="dxa"/>
          </w:tcPr>
          <w:p w14:paraId="3C63FE23" w14:textId="54750345" w:rsidR="003072F0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28/07/2021</w:t>
            </w:r>
          </w:p>
        </w:tc>
        <w:tc>
          <w:tcPr>
            <w:tcW w:w="1985" w:type="dxa"/>
          </w:tcPr>
          <w:p w14:paraId="63194959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C1FC3DB" w14:textId="280B473C" w:rsidR="003072F0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704807</w:t>
            </w:r>
          </w:p>
        </w:tc>
      </w:tr>
      <w:tr w:rsidR="003072F0" w:rsidRPr="003D7C3F" w14:paraId="4B7302F1" w14:textId="77777777" w:rsidTr="003072F0">
        <w:tc>
          <w:tcPr>
            <w:tcW w:w="901" w:type="dxa"/>
          </w:tcPr>
          <w:p w14:paraId="09385AFF" w14:textId="42EB7A26" w:rsidR="003072F0" w:rsidRPr="003D7C3F" w:rsidRDefault="007D5E16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3268</w:t>
            </w:r>
          </w:p>
        </w:tc>
        <w:tc>
          <w:tcPr>
            <w:tcW w:w="3831" w:type="dxa"/>
          </w:tcPr>
          <w:p w14:paraId="52078D33" w14:textId="53B8821E" w:rsidR="003072F0" w:rsidRPr="003D7C3F" w:rsidRDefault="000F27FD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H. S.</w:t>
            </w:r>
          </w:p>
        </w:tc>
        <w:tc>
          <w:tcPr>
            <w:tcW w:w="2209" w:type="dxa"/>
          </w:tcPr>
          <w:p w14:paraId="06C0CFF2" w14:textId="68649103" w:rsidR="003072F0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30/07/2021</w:t>
            </w:r>
          </w:p>
        </w:tc>
        <w:tc>
          <w:tcPr>
            <w:tcW w:w="1985" w:type="dxa"/>
          </w:tcPr>
          <w:p w14:paraId="2DF63867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9DE97D1" w14:textId="751C114E" w:rsidR="003072F0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705400</w:t>
            </w:r>
          </w:p>
        </w:tc>
      </w:tr>
      <w:tr w:rsidR="003072F0" w:rsidRPr="003D7C3F" w14:paraId="2E3FA983" w14:textId="77777777" w:rsidTr="003072F0">
        <w:tc>
          <w:tcPr>
            <w:tcW w:w="901" w:type="dxa"/>
          </w:tcPr>
          <w:p w14:paraId="1644C579" w14:textId="5EB9D70C" w:rsidR="003072F0" w:rsidRPr="003D7C3F" w:rsidRDefault="007D5E16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3269</w:t>
            </w:r>
          </w:p>
        </w:tc>
        <w:tc>
          <w:tcPr>
            <w:tcW w:w="3831" w:type="dxa"/>
          </w:tcPr>
          <w:p w14:paraId="67587857" w14:textId="50D0C8C8" w:rsidR="003072F0" w:rsidRPr="003D7C3F" w:rsidRDefault="000F27FD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J.</w:t>
            </w:r>
          </w:p>
        </w:tc>
        <w:tc>
          <w:tcPr>
            <w:tcW w:w="2209" w:type="dxa"/>
          </w:tcPr>
          <w:p w14:paraId="480D8316" w14:textId="74B38CC6" w:rsidR="003072F0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30/07/2021</w:t>
            </w:r>
          </w:p>
        </w:tc>
        <w:tc>
          <w:tcPr>
            <w:tcW w:w="1985" w:type="dxa"/>
          </w:tcPr>
          <w:p w14:paraId="496AC8E5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0A9D43B" w14:textId="272C8C41" w:rsidR="003072F0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700509</w:t>
            </w:r>
          </w:p>
        </w:tc>
      </w:tr>
      <w:tr w:rsidR="003072F0" w:rsidRPr="003D7C3F" w14:paraId="6CF8C3D4" w14:textId="77777777" w:rsidTr="003072F0">
        <w:tc>
          <w:tcPr>
            <w:tcW w:w="901" w:type="dxa"/>
          </w:tcPr>
          <w:p w14:paraId="5B56C468" w14:textId="1A7BDFFF" w:rsidR="003072F0" w:rsidRPr="003D7C3F" w:rsidRDefault="007D5E16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3270</w:t>
            </w:r>
          </w:p>
        </w:tc>
        <w:tc>
          <w:tcPr>
            <w:tcW w:w="3831" w:type="dxa"/>
          </w:tcPr>
          <w:p w14:paraId="2AB99E01" w14:textId="730D6B0F" w:rsidR="003072F0" w:rsidRPr="003D7C3F" w:rsidRDefault="000F27FD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M. S.</w:t>
            </w:r>
          </w:p>
        </w:tc>
        <w:tc>
          <w:tcPr>
            <w:tcW w:w="2209" w:type="dxa"/>
          </w:tcPr>
          <w:p w14:paraId="2DEF4622" w14:textId="64D1094C" w:rsidR="003072F0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30/07/2021</w:t>
            </w:r>
          </w:p>
        </w:tc>
        <w:tc>
          <w:tcPr>
            <w:tcW w:w="1985" w:type="dxa"/>
          </w:tcPr>
          <w:p w14:paraId="4F6261EA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C532680" w14:textId="425E8359" w:rsidR="003072F0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706008</w:t>
            </w:r>
          </w:p>
        </w:tc>
      </w:tr>
      <w:tr w:rsidR="003072F0" w:rsidRPr="00F60500" w14:paraId="4A5C4956" w14:textId="77777777" w:rsidTr="003072F0">
        <w:tc>
          <w:tcPr>
            <w:tcW w:w="901" w:type="dxa"/>
          </w:tcPr>
          <w:p w14:paraId="071338AC" w14:textId="1F2B454D" w:rsidR="003072F0" w:rsidRPr="00F60500" w:rsidRDefault="000F27FD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3271</w:t>
            </w:r>
          </w:p>
        </w:tc>
        <w:tc>
          <w:tcPr>
            <w:tcW w:w="3831" w:type="dxa"/>
          </w:tcPr>
          <w:p w14:paraId="0771DAA8" w14:textId="4FC13A89" w:rsidR="003072F0" w:rsidRPr="00F60500" w:rsidRDefault="0058041D" w:rsidP="0058041D">
            <w:pPr>
              <w:ind w:right="48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E. G. P. </w:t>
            </w:r>
          </w:p>
        </w:tc>
        <w:tc>
          <w:tcPr>
            <w:tcW w:w="2209" w:type="dxa"/>
          </w:tcPr>
          <w:p w14:paraId="35DE0D0A" w14:textId="42EF8CA2" w:rsidR="003072F0" w:rsidRPr="00F60500" w:rsidRDefault="0058041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30/07/2021</w:t>
            </w:r>
          </w:p>
        </w:tc>
        <w:tc>
          <w:tcPr>
            <w:tcW w:w="1985" w:type="dxa"/>
          </w:tcPr>
          <w:p w14:paraId="22A70057" w14:textId="77777777" w:rsidR="003072F0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BC4DCEC" w14:textId="7AF30E25" w:rsidR="003072F0" w:rsidRPr="00F60500" w:rsidRDefault="0058041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707402</w:t>
            </w:r>
          </w:p>
        </w:tc>
      </w:tr>
      <w:tr w:rsidR="003072F0" w:rsidRPr="00F60500" w14:paraId="0459826F" w14:textId="77777777" w:rsidTr="003072F0">
        <w:tc>
          <w:tcPr>
            <w:tcW w:w="901" w:type="dxa"/>
          </w:tcPr>
          <w:p w14:paraId="51764EF8" w14:textId="31CF4595" w:rsidR="003072F0" w:rsidRPr="00F60500" w:rsidRDefault="000F27FD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3272</w:t>
            </w:r>
          </w:p>
        </w:tc>
        <w:tc>
          <w:tcPr>
            <w:tcW w:w="3831" w:type="dxa"/>
          </w:tcPr>
          <w:p w14:paraId="42C05B0F" w14:textId="5972A5D7" w:rsidR="003072F0" w:rsidRPr="00F60500" w:rsidRDefault="0058041D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 S. L. F.</w:t>
            </w:r>
          </w:p>
        </w:tc>
        <w:tc>
          <w:tcPr>
            <w:tcW w:w="2209" w:type="dxa"/>
          </w:tcPr>
          <w:p w14:paraId="6872158E" w14:textId="1E510173" w:rsidR="003072F0" w:rsidRPr="00F60500" w:rsidRDefault="0058041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30/07/2021</w:t>
            </w:r>
          </w:p>
        </w:tc>
        <w:tc>
          <w:tcPr>
            <w:tcW w:w="1985" w:type="dxa"/>
          </w:tcPr>
          <w:p w14:paraId="7BB1D0E2" w14:textId="77777777" w:rsidR="003072F0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FA7684F" w14:textId="24B1522D" w:rsidR="003072F0" w:rsidRPr="00F60500" w:rsidRDefault="0058041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700005</w:t>
            </w:r>
          </w:p>
        </w:tc>
      </w:tr>
      <w:tr w:rsidR="003072F0" w:rsidRPr="00F60500" w14:paraId="27E3E56D" w14:textId="77777777" w:rsidTr="003072F0">
        <w:tc>
          <w:tcPr>
            <w:tcW w:w="901" w:type="dxa"/>
          </w:tcPr>
          <w:p w14:paraId="78ED86CE" w14:textId="77AD3A2B" w:rsidR="003072F0" w:rsidRPr="00F60500" w:rsidRDefault="000F27FD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3273</w:t>
            </w:r>
          </w:p>
        </w:tc>
        <w:tc>
          <w:tcPr>
            <w:tcW w:w="3831" w:type="dxa"/>
          </w:tcPr>
          <w:p w14:paraId="4B598CAA" w14:textId="41AA4112" w:rsidR="003072F0" w:rsidRPr="00F60500" w:rsidRDefault="0058041D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G. F. C.</w:t>
            </w:r>
          </w:p>
        </w:tc>
        <w:tc>
          <w:tcPr>
            <w:tcW w:w="2209" w:type="dxa"/>
          </w:tcPr>
          <w:p w14:paraId="45762B1A" w14:textId="3B8F1646" w:rsidR="003072F0" w:rsidRPr="00F60500" w:rsidRDefault="0058041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30/07/2021</w:t>
            </w:r>
          </w:p>
        </w:tc>
        <w:tc>
          <w:tcPr>
            <w:tcW w:w="1985" w:type="dxa"/>
          </w:tcPr>
          <w:p w14:paraId="61605A03" w14:textId="77777777" w:rsidR="003072F0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86A0F90" w14:textId="7B5640E3" w:rsidR="003072F0" w:rsidRPr="00F60500" w:rsidRDefault="0058041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705009</w:t>
            </w:r>
          </w:p>
        </w:tc>
      </w:tr>
      <w:tr w:rsidR="003072F0" w:rsidRPr="00F60500" w14:paraId="337E1E44" w14:textId="77777777" w:rsidTr="003072F0">
        <w:tc>
          <w:tcPr>
            <w:tcW w:w="901" w:type="dxa"/>
          </w:tcPr>
          <w:p w14:paraId="6CE53F77" w14:textId="4B9D8A0B" w:rsidR="003072F0" w:rsidRPr="00F60500" w:rsidRDefault="000F27FD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3274</w:t>
            </w:r>
          </w:p>
        </w:tc>
        <w:tc>
          <w:tcPr>
            <w:tcW w:w="3831" w:type="dxa"/>
          </w:tcPr>
          <w:p w14:paraId="31C0B344" w14:textId="37042CEA" w:rsidR="003072F0" w:rsidRPr="00F60500" w:rsidRDefault="0058041D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 V. G.</w:t>
            </w:r>
          </w:p>
        </w:tc>
        <w:tc>
          <w:tcPr>
            <w:tcW w:w="2209" w:type="dxa"/>
          </w:tcPr>
          <w:p w14:paraId="48A9F512" w14:textId="363BEEF1" w:rsidR="003072F0" w:rsidRPr="00F60500" w:rsidRDefault="0058041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30/07/2021</w:t>
            </w:r>
          </w:p>
        </w:tc>
        <w:tc>
          <w:tcPr>
            <w:tcW w:w="1985" w:type="dxa"/>
          </w:tcPr>
          <w:p w14:paraId="3B2B8450" w14:textId="77777777" w:rsidR="003072F0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F7FC390" w14:textId="344A568A" w:rsidR="003072F0" w:rsidRPr="00F60500" w:rsidRDefault="0058041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708608</w:t>
            </w:r>
          </w:p>
        </w:tc>
      </w:tr>
      <w:tr w:rsidR="003072F0" w:rsidRPr="00F60500" w14:paraId="4588E8E4" w14:textId="77777777" w:rsidTr="003072F0">
        <w:tc>
          <w:tcPr>
            <w:tcW w:w="901" w:type="dxa"/>
          </w:tcPr>
          <w:p w14:paraId="085BDDF7" w14:textId="75C59CBD" w:rsidR="003072F0" w:rsidRPr="00F60500" w:rsidRDefault="000F27FD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3275</w:t>
            </w:r>
          </w:p>
        </w:tc>
        <w:tc>
          <w:tcPr>
            <w:tcW w:w="3831" w:type="dxa"/>
          </w:tcPr>
          <w:p w14:paraId="475EF63E" w14:textId="68F00E59" w:rsidR="003072F0" w:rsidRPr="00F60500" w:rsidRDefault="0058041D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A.</w:t>
            </w:r>
          </w:p>
        </w:tc>
        <w:tc>
          <w:tcPr>
            <w:tcW w:w="2209" w:type="dxa"/>
          </w:tcPr>
          <w:p w14:paraId="21197421" w14:textId="5C634D23" w:rsidR="003072F0" w:rsidRPr="00F60500" w:rsidRDefault="0058041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30/07/2021</w:t>
            </w:r>
          </w:p>
        </w:tc>
        <w:tc>
          <w:tcPr>
            <w:tcW w:w="1985" w:type="dxa"/>
          </w:tcPr>
          <w:p w14:paraId="6888D407" w14:textId="77777777" w:rsidR="003072F0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43AF9AA" w14:textId="68932BA0" w:rsidR="003072F0" w:rsidRPr="00F60500" w:rsidRDefault="0058041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700006</w:t>
            </w:r>
          </w:p>
        </w:tc>
      </w:tr>
      <w:tr w:rsidR="003072F0" w:rsidRPr="00F60500" w14:paraId="749771C1" w14:textId="77777777" w:rsidTr="003072F0">
        <w:tc>
          <w:tcPr>
            <w:tcW w:w="901" w:type="dxa"/>
          </w:tcPr>
          <w:p w14:paraId="305B4F84" w14:textId="391AE935" w:rsidR="003072F0" w:rsidRPr="00F60500" w:rsidRDefault="000F27FD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3276</w:t>
            </w:r>
          </w:p>
        </w:tc>
        <w:tc>
          <w:tcPr>
            <w:tcW w:w="3831" w:type="dxa"/>
          </w:tcPr>
          <w:p w14:paraId="3A0648E1" w14:textId="70FD9940" w:rsidR="003072F0" w:rsidRPr="00F60500" w:rsidRDefault="0058041D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A.</w:t>
            </w:r>
          </w:p>
        </w:tc>
        <w:tc>
          <w:tcPr>
            <w:tcW w:w="2209" w:type="dxa"/>
          </w:tcPr>
          <w:p w14:paraId="1E26B5FC" w14:textId="4BED1D51" w:rsidR="003072F0" w:rsidRPr="00F60500" w:rsidRDefault="0058041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30/07/2021</w:t>
            </w:r>
          </w:p>
        </w:tc>
        <w:tc>
          <w:tcPr>
            <w:tcW w:w="1985" w:type="dxa"/>
          </w:tcPr>
          <w:p w14:paraId="4E203AA5" w14:textId="77777777" w:rsidR="003072F0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576AB53" w14:textId="628A8A02" w:rsidR="003072F0" w:rsidRPr="00F60500" w:rsidRDefault="0058041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700007</w:t>
            </w:r>
          </w:p>
        </w:tc>
      </w:tr>
      <w:tr w:rsidR="003072F0" w:rsidRPr="00F60500" w14:paraId="5249A2B1" w14:textId="77777777" w:rsidTr="003072F0">
        <w:tc>
          <w:tcPr>
            <w:tcW w:w="901" w:type="dxa"/>
          </w:tcPr>
          <w:p w14:paraId="70F3FAD0" w14:textId="58717B7B" w:rsidR="003072F0" w:rsidRPr="00F60500" w:rsidRDefault="000F27FD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3277</w:t>
            </w:r>
          </w:p>
        </w:tc>
        <w:tc>
          <w:tcPr>
            <w:tcW w:w="3831" w:type="dxa"/>
          </w:tcPr>
          <w:p w14:paraId="5AE9E796" w14:textId="77DD69E8" w:rsidR="003072F0" w:rsidRPr="00F60500" w:rsidRDefault="0058041D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C. A.</w:t>
            </w:r>
          </w:p>
        </w:tc>
        <w:tc>
          <w:tcPr>
            <w:tcW w:w="2209" w:type="dxa"/>
          </w:tcPr>
          <w:p w14:paraId="5A66403B" w14:textId="0434DACD" w:rsidR="003072F0" w:rsidRPr="00F60500" w:rsidRDefault="0058041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30/07/2021</w:t>
            </w:r>
          </w:p>
        </w:tc>
        <w:tc>
          <w:tcPr>
            <w:tcW w:w="1985" w:type="dxa"/>
          </w:tcPr>
          <w:p w14:paraId="1FBAF000" w14:textId="77777777" w:rsidR="003072F0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195FE4C" w14:textId="7ABAA523" w:rsidR="003072F0" w:rsidRPr="00F60500" w:rsidRDefault="0058041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700307</w:t>
            </w:r>
          </w:p>
        </w:tc>
      </w:tr>
      <w:tr w:rsidR="003072F0" w:rsidRPr="00F60500" w14:paraId="61F8AF08" w14:textId="77777777" w:rsidTr="003072F0">
        <w:tc>
          <w:tcPr>
            <w:tcW w:w="901" w:type="dxa"/>
          </w:tcPr>
          <w:p w14:paraId="6DF34E85" w14:textId="149B06BC" w:rsidR="003072F0" w:rsidRPr="00F60500" w:rsidRDefault="000F27FD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3278</w:t>
            </w:r>
          </w:p>
        </w:tc>
        <w:tc>
          <w:tcPr>
            <w:tcW w:w="3831" w:type="dxa"/>
          </w:tcPr>
          <w:p w14:paraId="2A182593" w14:textId="655E3888" w:rsidR="003072F0" w:rsidRPr="00F60500" w:rsidRDefault="0058041D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W. B. S.</w:t>
            </w:r>
          </w:p>
        </w:tc>
        <w:tc>
          <w:tcPr>
            <w:tcW w:w="2209" w:type="dxa"/>
          </w:tcPr>
          <w:p w14:paraId="7B66498C" w14:textId="6AABAD51" w:rsidR="003072F0" w:rsidRPr="00F60500" w:rsidRDefault="0058041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30/07/2021</w:t>
            </w:r>
          </w:p>
        </w:tc>
        <w:tc>
          <w:tcPr>
            <w:tcW w:w="1985" w:type="dxa"/>
          </w:tcPr>
          <w:p w14:paraId="1E207533" w14:textId="77777777" w:rsidR="003072F0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E3CEA63" w14:textId="5724FC8D" w:rsidR="003072F0" w:rsidRPr="00F60500" w:rsidRDefault="0058041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704806</w:t>
            </w:r>
          </w:p>
        </w:tc>
      </w:tr>
      <w:tr w:rsidR="003072F0" w:rsidRPr="00F60500" w14:paraId="0B99FFA7" w14:textId="77777777" w:rsidTr="003072F0">
        <w:tc>
          <w:tcPr>
            <w:tcW w:w="901" w:type="dxa"/>
          </w:tcPr>
          <w:p w14:paraId="1C5FA24C" w14:textId="1A5E271A" w:rsidR="003072F0" w:rsidRPr="00F60500" w:rsidRDefault="000F27FD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3279</w:t>
            </w:r>
          </w:p>
        </w:tc>
        <w:tc>
          <w:tcPr>
            <w:tcW w:w="3831" w:type="dxa"/>
          </w:tcPr>
          <w:p w14:paraId="1BE1EFAA" w14:textId="40F99E4A" w:rsidR="003072F0" w:rsidRPr="00F60500" w:rsidRDefault="0058041D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J. G.</w:t>
            </w:r>
          </w:p>
        </w:tc>
        <w:tc>
          <w:tcPr>
            <w:tcW w:w="2209" w:type="dxa"/>
          </w:tcPr>
          <w:p w14:paraId="45B40D1F" w14:textId="433A5A65" w:rsidR="003072F0" w:rsidRPr="00F60500" w:rsidRDefault="0058041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30/07/2021</w:t>
            </w:r>
          </w:p>
        </w:tc>
        <w:tc>
          <w:tcPr>
            <w:tcW w:w="1985" w:type="dxa"/>
          </w:tcPr>
          <w:p w14:paraId="2768393A" w14:textId="77777777" w:rsidR="003072F0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4682D2D" w14:textId="30AAA28B" w:rsidR="003072F0" w:rsidRPr="00F60500" w:rsidRDefault="0058041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704204</w:t>
            </w:r>
          </w:p>
        </w:tc>
      </w:tr>
      <w:tr w:rsidR="003072F0" w:rsidRPr="00F60500" w14:paraId="3A6773BE" w14:textId="77777777" w:rsidTr="003072F0">
        <w:tc>
          <w:tcPr>
            <w:tcW w:w="901" w:type="dxa"/>
          </w:tcPr>
          <w:p w14:paraId="2DF15727" w14:textId="290ECAE4" w:rsidR="003072F0" w:rsidRPr="00F60500" w:rsidRDefault="000F27FD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3280</w:t>
            </w:r>
          </w:p>
        </w:tc>
        <w:tc>
          <w:tcPr>
            <w:tcW w:w="3831" w:type="dxa"/>
          </w:tcPr>
          <w:p w14:paraId="1EA93076" w14:textId="1D2A7DC6" w:rsidR="003072F0" w:rsidRPr="00F60500" w:rsidRDefault="0058041D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B. S.</w:t>
            </w:r>
          </w:p>
        </w:tc>
        <w:tc>
          <w:tcPr>
            <w:tcW w:w="2209" w:type="dxa"/>
          </w:tcPr>
          <w:p w14:paraId="5BB4E8AC" w14:textId="0227CF27" w:rsidR="003072F0" w:rsidRPr="00F60500" w:rsidRDefault="0058041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30/07/2021</w:t>
            </w:r>
          </w:p>
        </w:tc>
        <w:tc>
          <w:tcPr>
            <w:tcW w:w="1985" w:type="dxa"/>
          </w:tcPr>
          <w:p w14:paraId="464EE51A" w14:textId="77777777" w:rsidR="003072F0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BB7EF62" w14:textId="4C42C3D0" w:rsidR="003072F0" w:rsidRPr="00F60500" w:rsidRDefault="0058041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700002</w:t>
            </w:r>
          </w:p>
        </w:tc>
      </w:tr>
      <w:tr w:rsidR="003072F0" w:rsidRPr="00F60500" w14:paraId="73F14F50" w14:textId="77777777" w:rsidTr="003072F0">
        <w:tc>
          <w:tcPr>
            <w:tcW w:w="901" w:type="dxa"/>
          </w:tcPr>
          <w:p w14:paraId="2DD02481" w14:textId="378A5A61" w:rsidR="003072F0" w:rsidRPr="00F60500" w:rsidRDefault="000F27FD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3281</w:t>
            </w:r>
          </w:p>
        </w:tc>
        <w:tc>
          <w:tcPr>
            <w:tcW w:w="3831" w:type="dxa"/>
          </w:tcPr>
          <w:p w14:paraId="25153298" w14:textId="385EE8B1" w:rsidR="003072F0" w:rsidRPr="00F60500" w:rsidRDefault="0058041D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C. L.</w:t>
            </w:r>
          </w:p>
        </w:tc>
        <w:tc>
          <w:tcPr>
            <w:tcW w:w="2209" w:type="dxa"/>
          </w:tcPr>
          <w:p w14:paraId="3942C0DE" w14:textId="2C11AEE3" w:rsidR="003072F0" w:rsidRPr="00F60500" w:rsidRDefault="0058041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30/07/2021</w:t>
            </w:r>
          </w:p>
        </w:tc>
        <w:tc>
          <w:tcPr>
            <w:tcW w:w="1985" w:type="dxa"/>
          </w:tcPr>
          <w:p w14:paraId="50EDE1B5" w14:textId="77777777" w:rsidR="003072F0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0F8CD85" w14:textId="3D6EF31C" w:rsidR="003072F0" w:rsidRPr="00F60500" w:rsidRDefault="0058041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709603</w:t>
            </w:r>
          </w:p>
        </w:tc>
      </w:tr>
      <w:tr w:rsidR="003072F0" w:rsidRPr="00F60500" w14:paraId="220D99B7" w14:textId="77777777" w:rsidTr="003072F0">
        <w:tc>
          <w:tcPr>
            <w:tcW w:w="901" w:type="dxa"/>
          </w:tcPr>
          <w:p w14:paraId="0B7CB4C4" w14:textId="51BA1500" w:rsidR="003072F0" w:rsidRPr="00F60500" w:rsidRDefault="000F27FD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3282</w:t>
            </w:r>
          </w:p>
        </w:tc>
        <w:tc>
          <w:tcPr>
            <w:tcW w:w="3831" w:type="dxa"/>
          </w:tcPr>
          <w:p w14:paraId="4A2F6AB1" w14:textId="64715F4C" w:rsidR="003072F0" w:rsidRPr="00F60500" w:rsidRDefault="0058041D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V. A. B.</w:t>
            </w:r>
          </w:p>
        </w:tc>
        <w:tc>
          <w:tcPr>
            <w:tcW w:w="2209" w:type="dxa"/>
          </w:tcPr>
          <w:p w14:paraId="181CD794" w14:textId="6C61D68D" w:rsidR="003072F0" w:rsidRPr="00F60500" w:rsidRDefault="0058041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30/07/2021</w:t>
            </w:r>
          </w:p>
        </w:tc>
        <w:tc>
          <w:tcPr>
            <w:tcW w:w="1985" w:type="dxa"/>
          </w:tcPr>
          <w:p w14:paraId="258702FD" w14:textId="77777777" w:rsidR="003072F0" w:rsidRPr="00F60500" w:rsidRDefault="003072F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78A5C8E" w14:textId="0070C74D" w:rsidR="003072F0" w:rsidRPr="00F60500" w:rsidRDefault="0058041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700200</w:t>
            </w:r>
          </w:p>
        </w:tc>
      </w:tr>
      <w:tr w:rsidR="003072F0" w:rsidRPr="003D7C3F" w14:paraId="3446D16D" w14:textId="77777777" w:rsidTr="003072F0">
        <w:tc>
          <w:tcPr>
            <w:tcW w:w="901" w:type="dxa"/>
          </w:tcPr>
          <w:p w14:paraId="7ECECB0E" w14:textId="6AC49211" w:rsidR="003072F0" w:rsidRPr="003D7C3F" w:rsidRDefault="000F27FD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3283</w:t>
            </w:r>
          </w:p>
        </w:tc>
        <w:tc>
          <w:tcPr>
            <w:tcW w:w="3831" w:type="dxa"/>
          </w:tcPr>
          <w:p w14:paraId="5E50E686" w14:textId="019A93FE" w:rsidR="003072F0" w:rsidRPr="003D7C3F" w:rsidRDefault="0058041D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N. B.</w:t>
            </w:r>
          </w:p>
        </w:tc>
        <w:tc>
          <w:tcPr>
            <w:tcW w:w="2209" w:type="dxa"/>
          </w:tcPr>
          <w:p w14:paraId="60A8880E" w14:textId="222C2189" w:rsidR="003072F0" w:rsidRPr="003D7C3F" w:rsidRDefault="0058041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30/07/2021</w:t>
            </w:r>
          </w:p>
        </w:tc>
        <w:tc>
          <w:tcPr>
            <w:tcW w:w="1985" w:type="dxa"/>
          </w:tcPr>
          <w:p w14:paraId="3C787813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4A33575" w14:textId="120F54D5" w:rsidR="003072F0" w:rsidRPr="003D7C3F" w:rsidRDefault="0058041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709604</w:t>
            </w:r>
          </w:p>
        </w:tc>
      </w:tr>
      <w:tr w:rsidR="003072F0" w:rsidRPr="003D7C3F" w14:paraId="67CEA0A4" w14:textId="77777777" w:rsidTr="003072F0">
        <w:tc>
          <w:tcPr>
            <w:tcW w:w="901" w:type="dxa"/>
          </w:tcPr>
          <w:p w14:paraId="1BDD0942" w14:textId="122473B0" w:rsidR="003072F0" w:rsidRPr="003D7C3F" w:rsidRDefault="000F27FD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3284</w:t>
            </w:r>
          </w:p>
        </w:tc>
        <w:tc>
          <w:tcPr>
            <w:tcW w:w="3831" w:type="dxa"/>
          </w:tcPr>
          <w:p w14:paraId="09B8E778" w14:textId="71362237" w:rsidR="003072F0" w:rsidRPr="003D7C3F" w:rsidRDefault="0058041D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P. C. L.</w:t>
            </w:r>
          </w:p>
        </w:tc>
        <w:tc>
          <w:tcPr>
            <w:tcW w:w="2209" w:type="dxa"/>
          </w:tcPr>
          <w:p w14:paraId="1594ACCE" w14:textId="44CB8E54" w:rsidR="003072F0" w:rsidRPr="003D7C3F" w:rsidRDefault="0058041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30/07/2021</w:t>
            </w:r>
          </w:p>
        </w:tc>
        <w:tc>
          <w:tcPr>
            <w:tcW w:w="1985" w:type="dxa"/>
          </w:tcPr>
          <w:p w14:paraId="03B615E2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B7237AB" w14:textId="502015CA" w:rsidR="003072F0" w:rsidRPr="003D7C3F" w:rsidRDefault="0058041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703405</w:t>
            </w:r>
          </w:p>
        </w:tc>
      </w:tr>
      <w:tr w:rsidR="003072F0" w:rsidRPr="003D7C3F" w14:paraId="2BC25E4C" w14:textId="77777777" w:rsidTr="003072F0">
        <w:tc>
          <w:tcPr>
            <w:tcW w:w="901" w:type="dxa"/>
          </w:tcPr>
          <w:p w14:paraId="7CF5A7CA" w14:textId="1B76F4CA" w:rsidR="003072F0" w:rsidRPr="003D7C3F" w:rsidRDefault="000F27FD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3285</w:t>
            </w:r>
          </w:p>
        </w:tc>
        <w:tc>
          <w:tcPr>
            <w:tcW w:w="3831" w:type="dxa"/>
          </w:tcPr>
          <w:p w14:paraId="7732E604" w14:textId="79F0C816" w:rsidR="003072F0" w:rsidRPr="003D7C3F" w:rsidRDefault="0058041D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J. O.</w:t>
            </w:r>
          </w:p>
        </w:tc>
        <w:tc>
          <w:tcPr>
            <w:tcW w:w="2209" w:type="dxa"/>
          </w:tcPr>
          <w:p w14:paraId="76AF2E8C" w14:textId="2538EECD" w:rsidR="003072F0" w:rsidRPr="003D7C3F" w:rsidRDefault="0058041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30/07/2021</w:t>
            </w:r>
          </w:p>
        </w:tc>
        <w:tc>
          <w:tcPr>
            <w:tcW w:w="1985" w:type="dxa"/>
          </w:tcPr>
          <w:p w14:paraId="39999DE1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54AA5AA" w14:textId="142DFD3A" w:rsidR="003072F0" w:rsidRPr="003D7C3F" w:rsidRDefault="0058041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702806</w:t>
            </w:r>
          </w:p>
        </w:tc>
      </w:tr>
      <w:tr w:rsidR="003072F0" w:rsidRPr="003D7C3F" w14:paraId="41D2802A" w14:textId="77777777" w:rsidTr="003072F0">
        <w:tc>
          <w:tcPr>
            <w:tcW w:w="901" w:type="dxa"/>
          </w:tcPr>
          <w:p w14:paraId="5AA866E5" w14:textId="3D99B8A8" w:rsidR="003072F0" w:rsidRPr="003D7C3F" w:rsidRDefault="000F27FD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3286</w:t>
            </w:r>
          </w:p>
        </w:tc>
        <w:tc>
          <w:tcPr>
            <w:tcW w:w="3831" w:type="dxa"/>
          </w:tcPr>
          <w:p w14:paraId="09803E81" w14:textId="435849E0" w:rsidR="003072F0" w:rsidRPr="003D7C3F" w:rsidRDefault="0058041D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D. L. G.</w:t>
            </w:r>
          </w:p>
        </w:tc>
        <w:tc>
          <w:tcPr>
            <w:tcW w:w="2209" w:type="dxa"/>
          </w:tcPr>
          <w:p w14:paraId="17EA9024" w14:textId="2D16EBDF" w:rsidR="003072F0" w:rsidRPr="003D7C3F" w:rsidRDefault="0058041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30/07/2021</w:t>
            </w:r>
          </w:p>
        </w:tc>
        <w:tc>
          <w:tcPr>
            <w:tcW w:w="1985" w:type="dxa"/>
          </w:tcPr>
          <w:p w14:paraId="1CA86E2D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4977790" w14:textId="63638727" w:rsidR="003072F0" w:rsidRPr="003D7C3F" w:rsidRDefault="0058041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706904</w:t>
            </w:r>
          </w:p>
        </w:tc>
      </w:tr>
      <w:tr w:rsidR="003072F0" w:rsidRPr="003D7C3F" w14:paraId="3AC1A891" w14:textId="77777777" w:rsidTr="003072F0">
        <w:tc>
          <w:tcPr>
            <w:tcW w:w="901" w:type="dxa"/>
          </w:tcPr>
          <w:p w14:paraId="438BB595" w14:textId="4D4DE59D" w:rsidR="003072F0" w:rsidRPr="003D7C3F" w:rsidRDefault="000F27FD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3287</w:t>
            </w:r>
          </w:p>
        </w:tc>
        <w:tc>
          <w:tcPr>
            <w:tcW w:w="3831" w:type="dxa"/>
          </w:tcPr>
          <w:p w14:paraId="61C1E54D" w14:textId="7C44C565" w:rsidR="003072F0" w:rsidRPr="003D7C3F" w:rsidRDefault="0058041D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C. R.</w:t>
            </w:r>
          </w:p>
        </w:tc>
        <w:tc>
          <w:tcPr>
            <w:tcW w:w="2209" w:type="dxa"/>
          </w:tcPr>
          <w:p w14:paraId="6686A272" w14:textId="7555B8E9" w:rsidR="003072F0" w:rsidRPr="003D7C3F" w:rsidRDefault="0058041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30/07/2021</w:t>
            </w:r>
          </w:p>
        </w:tc>
        <w:tc>
          <w:tcPr>
            <w:tcW w:w="1985" w:type="dxa"/>
          </w:tcPr>
          <w:p w14:paraId="5612E9B2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E9C3C4A" w14:textId="74A3C158" w:rsidR="003072F0" w:rsidRPr="003D7C3F" w:rsidRDefault="0058041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709201</w:t>
            </w:r>
          </w:p>
        </w:tc>
      </w:tr>
      <w:tr w:rsidR="003072F0" w:rsidRPr="003D7C3F" w14:paraId="7563DCC3" w14:textId="77777777" w:rsidTr="003072F0">
        <w:tc>
          <w:tcPr>
            <w:tcW w:w="901" w:type="dxa"/>
          </w:tcPr>
          <w:p w14:paraId="326C99AB" w14:textId="406E970B" w:rsidR="003072F0" w:rsidRPr="003D7C3F" w:rsidRDefault="000F27FD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3288</w:t>
            </w:r>
          </w:p>
        </w:tc>
        <w:tc>
          <w:tcPr>
            <w:tcW w:w="3831" w:type="dxa"/>
          </w:tcPr>
          <w:p w14:paraId="0B500A8B" w14:textId="493D532A" w:rsidR="003072F0" w:rsidRPr="003D7C3F" w:rsidRDefault="0058041D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F. S. R. V. R.</w:t>
            </w:r>
          </w:p>
        </w:tc>
        <w:tc>
          <w:tcPr>
            <w:tcW w:w="2209" w:type="dxa"/>
          </w:tcPr>
          <w:p w14:paraId="18B12CAC" w14:textId="50AC5862" w:rsidR="003072F0" w:rsidRPr="003D7C3F" w:rsidRDefault="0058041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30/07/2021</w:t>
            </w:r>
          </w:p>
        </w:tc>
        <w:tc>
          <w:tcPr>
            <w:tcW w:w="1985" w:type="dxa"/>
          </w:tcPr>
          <w:p w14:paraId="600B8279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4993A71" w14:textId="7EC7978A" w:rsidR="003072F0" w:rsidRPr="003D7C3F" w:rsidRDefault="0058041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700001</w:t>
            </w:r>
          </w:p>
        </w:tc>
      </w:tr>
      <w:tr w:rsidR="003072F0" w:rsidRPr="003D7C3F" w14:paraId="388843BE" w14:textId="77777777" w:rsidTr="003072F0">
        <w:tc>
          <w:tcPr>
            <w:tcW w:w="901" w:type="dxa"/>
          </w:tcPr>
          <w:p w14:paraId="13190B45" w14:textId="6DA5671F" w:rsidR="003072F0" w:rsidRPr="003D7C3F" w:rsidRDefault="000F27FD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3289</w:t>
            </w:r>
          </w:p>
        </w:tc>
        <w:tc>
          <w:tcPr>
            <w:tcW w:w="3831" w:type="dxa"/>
          </w:tcPr>
          <w:p w14:paraId="42D2153B" w14:textId="7C763B2D" w:rsidR="003072F0" w:rsidRPr="003D7C3F" w:rsidRDefault="0058041D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D. L. G.</w:t>
            </w:r>
          </w:p>
        </w:tc>
        <w:tc>
          <w:tcPr>
            <w:tcW w:w="2209" w:type="dxa"/>
          </w:tcPr>
          <w:p w14:paraId="108556FF" w14:textId="5EC9260E" w:rsidR="003072F0" w:rsidRPr="003D7C3F" w:rsidRDefault="0058041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30/07/2021</w:t>
            </w:r>
          </w:p>
        </w:tc>
        <w:tc>
          <w:tcPr>
            <w:tcW w:w="1985" w:type="dxa"/>
          </w:tcPr>
          <w:p w14:paraId="666730F4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FCDE2F3" w14:textId="65C5D8E6" w:rsidR="003072F0" w:rsidRPr="003D7C3F" w:rsidRDefault="0058041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706205</w:t>
            </w:r>
          </w:p>
        </w:tc>
      </w:tr>
      <w:tr w:rsidR="003072F0" w:rsidRPr="003D7C3F" w14:paraId="0EAD42AE" w14:textId="77777777" w:rsidTr="003072F0">
        <w:tc>
          <w:tcPr>
            <w:tcW w:w="901" w:type="dxa"/>
          </w:tcPr>
          <w:p w14:paraId="5E9BA417" w14:textId="7D720034" w:rsidR="003072F0" w:rsidRPr="003D7C3F" w:rsidRDefault="000F27FD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3290</w:t>
            </w:r>
          </w:p>
        </w:tc>
        <w:tc>
          <w:tcPr>
            <w:tcW w:w="3831" w:type="dxa"/>
          </w:tcPr>
          <w:p w14:paraId="13F2FEEB" w14:textId="721EEC62" w:rsidR="003072F0" w:rsidRPr="003D7C3F" w:rsidRDefault="0058041D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L. G.</w:t>
            </w:r>
          </w:p>
        </w:tc>
        <w:tc>
          <w:tcPr>
            <w:tcW w:w="2209" w:type="dxa"/>
          </w:tcPr>
          <w:p w14:paraId="6C2A3ACF" w14:textId="275F5CF8" w:rsidR="003072F0" w:rsidRPr="003D7C3F" w:rsidRDefault="0058041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GTA</w:t>
            </w:r>
          </w:p>
        </w:tc>
        <w:tc>
          <w:tcPr>
            <w:tcW w:w="1985" w:type="dxa"/>
          </w:tcPr>
          <w:p w14:paraId="2B1F154E" w14:textId="107E6931" w:rsidR="003072F0" w:rsidRPr="003D7C3F" w:rsidRDefault="0058041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30/07/2021</w:t>
            </w:r>
          </w:p>
        </w:tc>
        <w:tc>
          <w:tcPr>
            <w:tcW w:w="5953" w:type="dxa"/>
          </w:tcPr>
          <w:p w14:paraId="62811FC9" w14:textId="5C964122" w:rsidR="003072F0" w:rsidRPr="003D7C3F" w:rsidRDefault="0058041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702100</w:t>
            </w:r>
          </w:p>
        </w:tc>
      </w:tr>
      <w:tr w:rsidR="003072F0" w:rsidRPr="003D7C3F" w14:paraId="050CEECA" w14:textId="77777777" w:rsidTr="003072F0">
        <w:tc>
          <w:tcPr>
            <w:tcW w:w="901" w:type="dxa"/>
          </w:tcPr>
          <w:p w14:paraId="27E3CCD4" w14:textId="197EB31E" w:rsidR="003072F0" w:rsidRPr="003D7C3F" w:rsidRDefault="000F27FD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3291</w:t>
            </w:r>
          </w:p>
        </w:tc>
        <w:tc>
          <w:tcPr>
            <w:tcW w:w="3831" w:type="dxa"/>
          </w:tcPr>
          <w:p w14:paraId="69359CA8" w14:textId="0B4DA85F" w:rsidR="003072F0" w:rsidRPr="003D7C3F" w:rsidRDefault="0058041D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A.</w:t>
            </w:r>
          </w:p>
        </w:tc>
        <w:tc>
          <w:tcPr>
            <w:tcW w:w="2209" w:type="dxa"/>
          </w:tcPr>
          <w:p w14:paraId="48C7C959" w14:textId="3D40F105" w:rsidR="003072F0" w:rsidRPr="003D7C3F" w:rsidRDefault="0058041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30/07/2021</w:t>
            </w:r>
          </w:p>
        </w:tc>
        <w:tc>
          <w:tcPr>
            <w:tcW w:w="1985" w:type="dxa"/>
          </w:tcPr>
          <w:p w14:paraId="33843FE3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393B829" w14:textId="7F6B229B" w:rsidR="003072F0" w:rsidRPr="003D7C3F" w:rsidRDefault="0058041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706404</w:t>
            </w:r>
          </w:p>
        </w:tc>
      </w:tr>
      <w:tr w:rsidR="003072F0" w:rsidRPr="003D7C3F" w14:paraId="3B841C14" w14:textId="77777777" w:rsidTr="003072F0">
        <w:tc>
          <w:tcPr>
            <w:tcW w:w="901" w:type="dxa"/>
          </w:tcPr>
          <w:p w14:paraId="5C317274" w14:textId="2CAA52DA" w:rsidR="003072F0" w:rsidRPr="003D7C3F" w:rsidRDefault="000F27FD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3292</w:t>
            </w:r>
          </w:p>
        </w:tc>
        <w:tc>
          <w:tcPr>
            <w:tcW w:w="3831" w:type="dxa"/>
          </w:tcPr>
          <w:p w14:paraId="7000B962" w14:textId="4C1B93B0" w:rsidR="003072F0" w:rsidRPr="003D7C3F" w:rsidRDefault="0058041D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B. S.</w:t>
            </w:r>
          </w:p>
        </w:tc>
        <w:tc>
          <w:tcPr>
            <w:tcW w:w="2209" w:type="dxa"/>
          </w:tcPr>
          <w:p w14:paraId="66D4DE5C" w14:textId="58FD98AF" w:rsidR="003072F0" w:rsidRPr="003D7C3F" w:rsidRDefault="0058041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30/07/2021</w:t>
            </w:r>
          </w:p>
        </w:tc>
        <w:tc>
          <w:tcPr>
            <w:tcW w:w="1985" w:type="dxa"/>
          </w:tcPr>
          <w:p w14:paraId="0F634FB5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FF595E3" w14:textId="4D8B29A1" w:rsidR="003072F0" w:rsidRPr="003D7C3F" w:rsidRDefault="00D8769A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704505</w:t>
            </w:r>
          </w:p>
        </w:tc>
      </w:tr>
      <w:tr w:rsidR="003072F0" w:rsidRPr="003D7C3F" w14:paraId="5C793EF8" w14:textId="77777777" w:rsidTr="003072F0">
        <w:tc>
          <w:tcPr>
            <w:tcW w:w="901" w:type="dxa"/>
          </w:tcPr>
          <w:p w14:paraId="5635F36C" w14:textId="1D393D94" w:rsidR="003072F0" w:rsidRPr="003D7C3F" w:rsidRDefault="000F27FD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3293</w:t>
            </w:r>
          </w:p>
        </w:tc>
        <w:tc>
          <w:tcPr>
            <w:tcW w:w="3831" w:type="dxa"/>
          </w:tcPr>
          <w:p w14:paraId="6EC84D00" w14:textId="27185E5A" w:rsidR="003072F0" w:rsidRPr="003D7C3F" w:rsidRDefault="00D8769A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A. S.</w:t>
            </w:r>
          </w:p>
        </w:tc>
        <w:tc>
          <w:tcPr>
            <w:tcW w:w="2209" w:type="dxa"/>
          </w:tcPr>
          <w:p w14:paraId="153EDFE1" w14:textId="6CE86FDE" w:rsidR="003072F0" w:rsidRPr="003D7C3F" w:rsidRDefault="00D8769A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30/07/2021</w:t>
            </w:r>
          </w:p>
        </w:tc>
        <w:tc>
          <w:tcPr>
            <w:tcW w:w="1985" w:type="dxa"/>
          </w:tcPr>
          <w:p w14:paraId="281F7D5A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B18AB87" w14:textId="2C189B4D" w:rsidR="003072F0" w:rsidRPr="003D7C3F" w:rsidRDefault="00D8769A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709802</w:t>
            </w:r>
          </w:p>
        </w:tc>
      </w:tr>
      <w:tr w:rsidR="003072F0" w:rsidRPr="003D7C3F" w14:paraId="6239D02C" w14:textId="77777777" w:rsidTr="003072F0">
        <w:tc>
          <w:tcPr>
            <w:tcW w:w="901" w:type="dxa"/>
          </w:tcPr>
          <w:p w14:paraId="3271A3A2" w14:textId="37FC1C13" w:rsidR="003072F0" w:rsidRPr="003D7C3F" w:rsidRDefault="000F27FD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3294</w:t>
            </w:r>
          </w:p>
        </w:tc>
        <w:tc>
          <w:tcPr>
            <w:tcW w:w="3831" w:type="dxa"/>
          </w:tcPr>
          <w:p w14:paraId="4C9F5B23" w14:textId="470A91FE" w:rsidR="003072F0" w:rsidRPr="003D7C3F" w:rsidRDefault="00D8769A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A. R.</w:t>
            </w:r>
          </w:p>
        </w:tc>
        <w:tc>
          <w:tcPr>
            <w:tcW w:w="2209" w:type="dxa"/>
          </w:tcPr>
          <w:p w14:paraId="18782D07" w14:textId="7B8F9FE0" w:rsidR="003072F0" w:rsidRPr="003D7C3F" w:rsidRDefault="00D8769A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30/07/2021</w:t>
            </w:r>
          </w:p>
        </w:tc>
        <w:tc>
          <w:tcPr>
            <w:tcW w:w="1985" w:type="dxa"/>
          </w:tcPr>
          <w:p w14:paraId="55641AD1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C65A362" w14:textId="4FF55613" w:rsidR="003072F0" w:rsidRPr="003D7C3F" w:rsidRDefault="00D8769A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700500</w:t>
            </w:r>
          </w:p>
        </w:tc>
      </w:tr>
      <w:tr w:rsidR="003072F0" w:rsidRPr="003D7C3F" w14:paraId="75F9465D" w14:textId="77777777" w:rsidTr="003072F0">
        <w:tc>
          <w:tcPr>
            <w:tcW w:w="901" w:type="dxa"/>
          </w:tcPr>
          <w:p w14:paraId="5EF425A3" w14:textId="5DCDDF6A" w:rsidR="003072F0" w:rsidRPr="003D7C3F" w:rsidRDefault="000F27FD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3295</w:t>
            </w:r>
          </w:p>
        </w:tc>
        <w:tc>
          <w:tcPr>
            <w:tcW w:w="3831" w:type="dxa"/>
          </w:tcPr>
          <w:p w14:paraId="5754CF81" w14:textId="11F400EE" w:rsidR="003072F0" w:rsidRPr="003D7C3F" w:rsidRDefault="00D8769A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S. S. R.</w:t>
            </w:r>
          </w:p>
        </w:tc>
        <w:tc>
          <w:tcPr>
            <w:tcW w:w="2209" w:type="dxa"/>
          </w:tcPr>
          <w:p w14:paraId="6BA97A47" w14:textId="58D45EC2" w:rsidR="003072F0" w:rsidRPr="003D7C3F" w:rsidRDefault="00D8769A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30/07/2021</w:t>
            </w:r>
          </w:p>
        </w:tc>
        <w:tc>
          <w:tcPr>
            <w:tcW w:w="1985" w:type="dxa"/>
          </w:tcPr>
          <w:p w14:paraId="5FC4DDA4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E77D37E" w14:textId="6644306F" w:rsidR="003072F0" w:rsidRPr="003D7C3F" w:rsidRDefault="00D8769A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704004</w:t>
            </w:r>
          </w:p>
        </w:tc>
      </w:tr>
      <w:tr w:rsidR="003072F0" w:rsidRPr="003D7C3F" w14:paraId="713C66EB" w14:textId="77777777" w:rsidTr="003072F0">
        <w:tc>
          <w:tcPr>
            <w:tcW w:w="901" w:type="dxa"/>
          </w:tcPr>
          <w:p w14:paraId="770D4376" w14:textId="3E00CF88" w:rsidR="003072F0" w:rsidRPr="003D7C3F" w:rsidRDefault="000F27FD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3296</w:t>
            </w:r>
          </w:p>
        </w:tc>
        <w:tc>
          <w:tcPr>
            <w:tcW w:w="3831" w:type="dxa"/>
          </w:tcPr>
          <w:p w14:paraId="52E1F270" w14:textId="61030B1B" w:rsidR="003072F0" w:rsidRPr="003D7C3F" w:rsidRDefault="00D8769A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B. S.</w:t>
            </w:r>
          </w:p>
        </w:tc>
        <w:tc>
          <w:tcPr>
            <w:tcW w:w="2209" w:type="dxa"/>
          </w:tcPr>
          <w:p w14:paraId="411E942B" w14:textId="4CCE0385" w:rsidR="003072F0" w:rsidRPr="003D7C3F" w:rsidRDefault="00D8769A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30/07/2021</w:t>
            </w:r>
          </w:p>
        </w:tc>
        <w:tc>
          <w:tcPr>
            <w:tcW w:w="1985" w:type="dxa"/>
          </w:tcPr>
          <w:p w14:paraId="4D271B86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057BEB7" w14:textId="1669D0B2" w:rsidR="003072F0" w:rsidRPr="003D7C3F" w:rsidRDefault="00D8769A" w:rsidP="00D8769A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700306</w:t>
            </w:r>
          </w:p>
        </w:tc>
      </w:tr>
      <w:tr w:rsidR="003072F0" w:rsidRPr="003D7C3F" w14:paraId="7C86F044" w14:textId="77777777" w:rsidTr="003072F0">
        <w:tc>
          <w:tcPr>
            <w:tcW w:w="901" w:type="dxa"/>
          </w:tcPr>
          <w:p w14:paraId="354529B3" w14:textId="40266F12" w:rsidR="003072F0" w:rsidRPr="003D7C3F" w:rsidRDefault="000F27FD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3297</w:t>
            </w:r>
          </w:p>
        </w:tc>
        <w:tc>
          <w:tcPr>
            <w:tcW w:w="3831" w:type="dxa"/>
          </w:tcPr>
          <w:p w14:paraId="395D9A42" w14:textId="74780C29" w:rsidR="003072F0" w:rsidRPr="003D7C3F" w:rsidRDefault="00D8769A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S. H.</w:t>
            </w:r>
          </w:p>
        </w:tc>
        <w:tc>
          <w:tcPr>
            <w:tcW w:w="2209" w:type="dxa"/>
          </w:tcPr>
          <w:p w14:paraId="56F3B4D6" w14:textId="3C777662" w:rsidR="003072F0" w:rsidRPr="003D7C3F" w:rsidRDefault="00D8769A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30/07/2021</w:t>
            </w:r>
          </w:p>
        </w:tc>
        <w:tc>
          <w:tcPr>
            <w:tcW w:w="1985" w:type="dxa"/>
          </w:tcPr>
          <w:p w14:paraId="5E6D4DEE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2539BA6" w14:textId="4E05603F" w:rsidR="003072F0" w:rsidRPr="003D7C3F" w:rsidRDefault="00D8769A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700106</w:t>
            </w:r>
          </w:p>
        </w:tc>
      </w:tr>
      <w:tr w:rsidR="003072F0" w:rsidRPr="003D7C3F" w14:paraId="37027851" w14:textId="77777777" w:rsidTr="003072F0">
        <w:tc>
          <w:tcPr>
            <w:tcW w:w="901" w:type="dxa"/>
          </w:tcPr>
          <w:p w14:paraId="5FBC4D0C" w14:textId="1D7FD723" w:rsidR="003072F0" w:rsidRPr="003D7C3F" w:rsidRDefault="000F27FD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3298</w:t>
            </w:r>
          </w:p>
        </w:tc>
        <w:tc>
          <w:tcPr>
            <w:tcW w:w="3831" w:type="dxa"/>
          </w:tcPr>
          <w:p w14:paraId="55E4B860" w14:textId="3F4A3823" w:rsidR="003072F0" w:rsidRPr="003D7C3F" w:rsidRDefault="00D8769A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L. P. S.</w:t>
            </w:r>
          </w:p>
        </w:tc>
        <w:tc>
          <w:tcPr>
            <w:tcW w:w="2209" w:type="dxa"/>
          </w:tcPr>
          <w:p w14:paraId="42820DBF" w14:textId="1D587C18" w:rsidR="003072F0" w:rsidRPr="003D7C3F" w:rsidRDefault="00D8769A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30/07/2021</w:t>
            </w:r>
          </w:p>
        </w:tc>
        <w:tc>
          <w:tcPr>
            <w:tcW w:w="1985" w:type="dxa"/>
          </w:tcPr>
          <w:p w14:paraId="12562E2F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F3673BB" w14:textId="669D7557" w:rsidR="003072F0" w:rsidRPr="003D7C3F" w:rsidRDefault="00D8769A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708004</w:t>
            </w:r>
          </w:p>
        </w:tc>
      </w:tr>
      <w:tr w:rsidR="003072F0" w:rsidRPr="003D7C3F" w14:paraId="0C7F2206" w14:textId="77777777" w:rsidTr="003072F0">
        <w:tc>
          <w:tcPr>
            <w:tcW w:w="901" w:type="dxa"/>
          </w:tcPr>
          <w:p w14:paraId="74CE9BC8" w14:textId="4C6D2C23" w:rsidR="003072F0" w:rsidRPr="003D7C3F" w:rsidRDefault="000F27FD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3299</w:t>
            </w:r>
          </w:p>
        </w:tc>
        <w:tc>
          <w:tcPr>
            <w:tcW w:w="3831" w:type="dxa"/>
          </w:tcPr>
          <w:p w14:paraId="353B3820" w14:textId="41AB7587" w:rsidR="003072F0" w:rsidRPr="003D7C3F" w:rsidRDefault="00D8769A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T. L. S.</w:t>
            </w:r>
          </w:p>
        </w:tc>
        <w:tc>
          <w:tcPr>
            <w:tcW w:w="2209" w:type="dxa"/>
          </w:tcPr>
          <w:p w14:paraId="3BE4EFD4" w14:textId="69C89D99" w:rsidR="003072F0" w:rsidRPr="003D7C3F" w:rsidRDefault="00D8769A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30/07/2021</w:t>
            </w:r>
          </w:p>
        </w:tc>
        <w:tc>
          <w:tcPr>
            <w:tcW w:w="1985" w:type="dxa"/>
          </w:tcPr>
          <w:p w14:paraId="58D16770" w14:textId="77777777" w:rsidR="003072F0" w:rsidRPr="003D7C3F" w:rsidRDefault="003072F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47A2234" w14:textId="5052E374" w:rsidR="003072F0" w:rsidRPr="003D7C3F" w:rsidRDefault="00D8769A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704206</w:t>
            </w:r>
          </w:p>
        </w:tc>
      </w:tr>
      <w:tr w:rsidR="000F27FD" w:rsidRPr="00F60500" w14:paraId="601F7C11" w14:textId="77777777" w:rsidTr="000F27FD">
        <w:tc>
          <w:tcPr>
            <w:tcW w:w="901" w:type="dxa"/>
          </w:tcPr>
          <w:p w14:paraId="5A0E6AFF" w14:textId="13430D10" w:rsidR="000F27FD" w:rsidRPr="00F60500" w:rsidRDefault="000F27FD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3300</w:t>
            </w:r>
          </w:p>
        </w:tc>
        <w:tc>
          <w:tcPr>
            <w:tcW w:w="3831" w:type="dxa"/>
          </w:tcPr>
          <w:p w14:paraId="762B922C" w14:textId="19DA828D" w:rsidR="000F27FD" w:rsidRPr="00F60500" w:rsidRDefault="00D8769A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L. S. H.</w:t>
            </w:r>
          </w:p>
        </w:tc>
        <w:tc>
          <w:tcPr>
            <w:tcW w:w="2209" w:type="dxa"/>
          </w:tcPr>
          <w:p w14:paraId="0093A483" w14:textId="6ECF2519" w:rsidR="000F27FD" w:rsidRPr="00F60500" w:rsidRDefault="00D8769A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30/07/2021</w:t>
            </w:r>
          </w:p>
        </w:tc>
        <w:tc>
          <w:tcPr>
            <w:tcW w:w="1985" w:type="dxa"/>
          </w:tcPr>
          <w:p w14:paraId="3B1AF940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4D8E6EB" w14:textId="1BCF3409" w:rsidR="000F27FD" w:rsidRPr="00F60500" w:rsidRDefault="00D8769A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703406</w:t>
            </w:r>
          </w:p>
        </w:tc>
      </w:tr>
      <w:tr w:rsidR="000F27FD" w:rsidRPr="00F60500" w14:paraId="7095D5F7" w14:textId="77777777" w:rsidTr="000F27FD">
        <w:tc>
          <w:tcPr>
            <w:tcW w:w="901" w:type="dxa"/>
          </w:tcPr>
          <w:p w14:paraId="32E788F2" w14:textId="16ECB00F" w:rsidR="000F27FD" w:rsidRPr="00F60500" w:rsidRDefault="00D8769A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3301</w:t>
            </w:r>
          </w:p>
        </w:tc>
        <w:tc>
          <w:tcPr>
            <w:tcW w:w="3831" w:type="dxa"/>
          </w:tcPr>
          <w:p w14:paraId="777D6D8C" w14:textId="770BEBCC" w:rsidR="000F27FD" w:rsidRPr="00F60500" w:rsidRDefault="00D8769A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D. M. P. F.</w:t>
            </w:r>
          </w:p>
        </w:tc>
        <w:tc>
          <w:tcPr>
            <w:tcW w:w="2209" w:type="dxa"/>
          </w:tcPr>
          <w:p w14:paraId="21E0988F" w14:textId="1F61E999" w:rsidR="000F27FD" w:rsidRPr="00F60500" w:rsidRDefault="00D8769A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30/07/2021</w:t>
            </w:r>
          </w:p>
        </w:tc>
        <w:tc>
          <w:tcPr>
            <w:tcW w:w="1985" w:type="dxa"/>
          </w:tcPr>
          <w:p w14:paraId="404973CD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CEC4EBF" w14:textId="0A4B490F" w:rsidR="000F27FD" w:rsidRPr="00F60500" w:rsidRDefault="00D8769A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700901</w:t>
            </w:r>
          </w:p>
        </w:tc>
      </w:tr>
      <w:tr w:rsidR="000F27FD" w:rsidRPr="00F60500" w14:paraId="0940F2D0" w14:textId="77777777" w:rsidTr="000F27FD">
        <w:tc>
          <w:tcPr>
            <w:tcW w:w="901" w:type="dxa"/>
          </w:tcPr>
          <w:p w14:paraId="3F3E6A1A" w14:textId="112AFDE7" w:rsidR="000F27FD" w:rsidRPr="00F60500" w:rsidRDefault="00D8769A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3302</w:t>
            </w:r>
          </w:p>
        </w:tc>
        <w:tc>
          <w:tcPr>
            <w:tcW w:w="3831" w:type="dxa"/>
          </w:tcPr>
          <w:p w14:paraId="58794D92" w14:textId="053E79F4" w:rsidR="000F27FD" w:rsidRPr="00F60500" w:rsidRDefault="00D8769A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B. F.</w:t>
            </w:r>
          </w:p>
        </w:tc>
        <w:tc>
          <w:tcPr>
            <w:tcW w:w="2209" w:type="dxa"/>
          </w:tcPr>
          <w:p w14:paraId="40A1C9FB" w14:textId="48D92D47" w:rsidR="000F27FD" w:rsidRPr="00F60500" w:rsidRDefault="00D8769A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30/07/2021</w:t>
            </w:r>
          </w:p>
        </w:tc>
        <w:tc>
          <w:tcPr>
            <w:tcW w:w="1985" w:type="dxa"/>
          </w:tcPr>
          <w:p w14:paraId="19CE8A43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39AEB48" w14:textId="4EAADA01" w:rsidR="000F27FD" w:rsidRPr="00F60500" w:rsidRDefault="00D8769A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701406</w:t>
            </w:r>
          </w:p>
        </w:tc>
      </w:tr>
      <w:tr w:rsidR="000F27FD" w:rsidRPr="00F60500" w14:paraId="4E9741A8" w14:textId="77777777" w:rsidTr="000F27FD">
        <w:tc>
          <w:tcPr>
            <w:tcW w:w="901" w:type="dxa"/>
          </w:tcPr>
          <w:p w14:paraId="1BAFDE3F" w14:textId="395B4137" w:rsidR="000F27FD" w:rsidRPr="00F60500" w:rsidRDefault="00D8769A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3303</w:t>
            </w:r>
          </w:p>
        </w:tc>
        <w:tc>
          <w:tcPr>
            <w:tcW w:w="3831" w:type="dxa"/>
          </w:tcPr>
          <w:p w14:paraId="44EDD1B5" w14:textId="11628557" w:rsidR="000F27FD" w:rsidRPr="00F60500" w:rsidRDefault="00D8769A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D. L. S.</w:t>
            </w:r>
          </w:p>
        </w:tc>
        <w:tc>
          <w:tcPr>
            <w:tcW w:w="2209" w:type="dxa"/>
          </w:tcPr>
          <w:p w14:paraId="7292D6C8" w14:textId="0BA206D1" w:rsidR="000F27FD" w:rsidRPr="00F60500" w:rsidRDefault="00D8769A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30/07/2021</w:t>
            </w:r>
          </w:p>
        </w:tc>
        <w:tc>
          <w:tcPr>
            <w:tcW w:w="1985" w:type="dxa"/>
          </w:tcPr>
          <w:p w14:paraId="0646A22F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EC88B5C" w14:textId="61EC39D8" w:rsidR="000F27FD" w:rsidRPr="00F60500" w:rsidRDefault="00D8769A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700505</w:t>
            </w:r>
          </w:p>
        </w:tc>
      </w:tr>
      <w:tr w:rsidR="000F27FD" w:rsidRPr="00F60500" w14:paraId="3677BB66" w14:textId="77777777" w:rsidTr="000F27FD">
        <w:tc>
          <w:tcPr>
            <w:tcW w:w="901" w:type="dxa"/>
          </w:tcPr>
          <w:p w14:paraId="1BBE9FD4" w14:textId="7CE19A97" w:rsidR="000F27FD" w:rsidRPr="00F60500" w:rsidRDefault="00D8769A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3304</w:t>
            </w:r>
          </w:p>
        </w:tc>
        <w:tc>
          <w:tcPr>
            <w:tcW w:w="3831" w:type="dxa"/>
          </w:tcPr>
          <w:p w14:paraId="7B063AAA" w14:textId="3E73FCF8" w:rsidR="000F27FD" w:rsidRPr="00F60500" w:rsidRDefault="00D8769A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V. C. J.</w:t>
            </w:r>
          </w:p>
        </w:tc>
        <w:tc>
          <w:tcPr>
            <w:tcW w:w="2209" w:type="dxa"/>
          </w:tcPr>
          <w:p w14:paraId="390583DE" w14:textId="02BC8659" w:rsidR="000F27FD" w:rsidRPr="00F60500" w:rsidRDefault="00D8769A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30/07/2021</w:t>
            </w:r>
          </w:p>
        </w:tc>
        <w:tc>
          <w:tcPr>
            <w:tcW w:w="1985" w:type="dxa"/>
          </w:tcPr>
          <w:p w14:paraId="23A0BC15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85C42B3" w14:textId="157AA60D" w:rsidR="000F27FD" w:rsidRPr="00F60500" w:rsidRDefault="00D8769A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707403</w:t>
            </w:r>
          </w:p>
        </w:tc>
      </w:tr>
      <w:tr w:rsidR="000F27FD" w:rsidRPr="00F60500" w14:paraId="0AA25E40" w14:textId="77777777" w:rsidTr="000F27FD">
        <w:tc>
          <w:tcPr>
            <w:tcW w:w="901" w:type="dxa"/>
          </w:tcPr>
          <w:p w14:paraId="2A5D00E3" w14:textId="75F49B39" w:rsidR="000F27FD" w:rsidRPr="00F60500" w:rsidRDefault="00D8769A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3305</w:t>
            </w:r>
          </w:p>
        </w:tc>
        <w:tc>
          <w:tcPr>
            <w:tcW w:w="3831" w:type="dxa"/>
          </w:tcPr>
          <w:p w14:paraId="4CF7CD38" w14:textId="6423C051" w:rsidR="000F27FD" w:rsidRPr="00F60500" w:rsidRDefault="00D8769A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C. L. S.</w:t>
            </w:r>
          </w:p>
        </w:tc>
        <w:tc>
          <w:tcPr>
            <w:tcW w:w="2209" w:type="dxa"/>
          </w:tcPr>
          <w:p w14:paraId="5988C57E" w14:textId="4A95C2E2" w:rsidR="000F27FD" w:rsidRPr="00F60500" w:rsidRDefault="00D8769A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30/07/2021</w:t>
            </w:r>
          </w:p>
        </w:tc>
        <w:tc>
          <w:tcPr>
            <w:tcW w:w="1985" w:type="dxa"/>
          </w:tcPr>
          <w:p w14:paraId="6F0D5F0B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F0414E4" w14:textId="6E6241AC" w:rsidR="000F27FD" w:rsidRPr="00F60500" w:rsidRDefault="00D8769A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702008</w:t>
            </w:r>
          </w:p>
        </w:tc>
      </w:tr>
      <w:tr w:rsidR="000F27FD" w:rsidRPr="00F60500" w14:paraId="554C8055" w14:textId="77777777" w:rsidTr="000F27FD">
        <w:tc>
          <w:tcPr>
            <w:tcW w:w="901" w:type="dxa"/>
          </w:tcPr>
          <w:p w14:paraId="120674A0" w14:textId="43F3CA06" w:rsidR="000F27FD" w:rsidRPr="00F60500" w:rsidRDefault="00D8769A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3306</w:t>
            </w:r>
          </w:p>
        </w:tc>
        <w:tc>
          <w:tcPr>
            <w:tcW w:w="3831" w:type="dxa"/>
          </w:tcPr>
          <w:p w14:paraId="1CB4DA85" w14:textId="4A7E6110" w:rsidR="000F27FD" w:rsidRPr="00F60500" w:rsidRDefault="00D8769A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N. M. O.</w:t>
            </w:r>
          </w:p>
        </w:tc>
        <w:tc>
          <w:tcPr>
            <w:tcW w:w="2209" w:type="dxa"/>
          </w:tcPr>
          <w:p w14:paraId="612FE33A" w14:textId="6D5E8D22" w:rsidR="000F27FD" w:rsidRPr="00F60500" w:rsidRDefault="00D8769A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30/07/2021</w:t>
            </w:r>
          </w:p>
        </w:tc>
        <w:tc>
          <w:tcPr>
            <w:tcW w:w="1985" w:type="dxa"/>
          </w:tcPr>
          <w:p w14:paraId="052D09C8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BDCEBBD" w14:textId="5F5947E3" w:rsidR="000F27FD" w:rsidRPr="00F60500" w:rsidRDefault="00D8769A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700500</w:t>
            </w:r>
          </w:p>
        </w:tc>
      </w:tr>
      <w:tr w:rsidR="000F27FD" w:rsidRPr="00F60500" w14:paraId="0810D0BC" w14:textId="77777777" w:rsidTr="000F27FD">
        <w:tc>
          <w:tcPr>
            <w:tcW w:w="901" w:type="dxa"/>
          </w:tcPr>
          <w:p w14:paraId="72E43270" w14:textId="7A9A2CCE" w:rsidR="000F27FD" w:rsidRPr="00F60500" w:rsidRDefault="00D8769A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3307</w:t>
            </w:r>
          </w:p>
        </w:tc>
        <w:tc>
          <w:tcPr>
            <w:tcW w:w="3831" w:type="dxa"/>
          </w:tcPr>
          <w:p w14:paraId="376FF2AA" w14:textId="7F27B716" w:rsidR="000F27FD" w:rsidRPr="00F60500" w:rsidRDefault="00D8769A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 B.</w:t>
            </w:r>
          </w:p>
        </w:tc>
        <w:tc>
          <w:tcPr>
            <w:tcW w:w="2209" w:type="dxa"/>
          </w:tcPr>
          <w:p w14:paraId="5CBD46E3" w14:textId="31A7CF37" w:rsidR="000F27FD" w:rsidRPr="00F60500" w:rsidRDefault="00D8769A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30/07/2021</w:t>
            </w:r>
          </w:p>
        </w:tc>
        <w:tc>
          <w:tcPr>
            <w:tcW w:w="1985" w:type="dxa"/>
          </w:tcPr>
          <w:p w14:paraId="64555837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9262972" w14:textId="0DC52D27" w:rsidR="000F27FD" w:rsidRPr="00F60500" w:rsidRDefault="00D8769A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702600</w:t>
            </w:r>
          </w:p>
        </w:tc>
      </w:tr>
      <w:tr w:rsidR="000F27FD" w:rsidRPr="00F60500" w14:paraId="0928B53A" w14:textId="77777777" w:rsidTr="000F27FD">
        <w:tc>
          <w:tcPr>
            <w:tcW w:w="901" w:type="dxa"/>
          </w:tcPr>
          <w:p w14:paraId="0824795E" w14:textId="07B5D8DE" w:rsidR="000F27FD" w:rsidRPr="00F60500" w:rsidRDefault="00D8769A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3308</w:t>
            </w:r>
          </w:p>
        </w:tc>
        <w:tc>
          <w:tcPr>
            <w:tcW w:w="3831" w:type="dxa"/>
          </w:tcPr>
          <w:p w14:paraId="7A50C00B" w14:textId="6061DF2C" w:rsidR="000F27FD" w:rsidRPr="00F60500" w:rsidRDefault="00D8769A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V. S.</w:t>
            </w:r>
          </w:p>
        </w:tc>
        <w:tc>
          <w:tcPr>
            <w:tcW w:w="2209" w:type="dxa"/>
          </w:tcPr>
          <w:p w14:paraId="06E46F58" w14:textId="25BB890E" w:rsidR="000F27FD" w:rsidRPr="00F60500" w:rsidRDefault="00D8769A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30/07/2021</w:t>
            </w:r>
          </w:p>
        </w:tc>
        <w:tc>
          <w:tcPr>
            <w:tcW w:w="1985" w:type="dxa"/>
          </w:tcPr>
          <w:p w14:paraId="04903480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B3AC873" w14:textId="2685B168" w:rsidR="000F27FD" w:rsidRPr="00F60500" w:rsidRDefault="00D8769A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706903</w:t>
            </w:r>
          </w:p>
        </w:tc>
      </w:tr>
      <w:tr w:rsidR="000F27FD" w:rsidRPr="00F60500" w14:paraId="2E729579" w14:textId="77777777" w:rsidTr="000F27FD">
        <w:tc>
          <w:tcPr>
            <w:tcW w:w="901" w:type="dxa"/>
          </w:tcPr>
          <w:p w14:paraId="79BD368D" w14:textId="664D8434" w:rsidR="000F27FD" w:rsidRPr="00F60500" w:rsidRDefault="00D8769A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3309</w:t>
            </w:r>
          </w:p>
        </w:tc>
        <w:tc>
          <w:tcPr>
            <w:tcW w:w="3831" w:type="dxa"/>
          </w:tcPr>
          <w:p w14:paraId="6AE2C02C" w14:textId="71F3BC05" w:rsidR="000F27FD" w:rsidRPr="00F60500" w:rsidRDefault="00D8769A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 F. S.</w:t>
            </w:r>
          </w:p>
        </w:tc>
        <w:tc>
          <w:tcPr>
            <w:tcW w:w="2209" w:type="dxa"/>
          </w:tcPr>
          <w:p w14:paraId="17F3490E" w14:textId="2E80F278" w:rsidR="000F27FD" w:rsidRPr="00F60500" w:rsidRDefault="00D8769A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30/07/2021</w:t>
            </w:r>
          </w:p>
        </w:tc>
        <w:tc>
          <w:tcPr>
            <w:tcW w:w="1985" w:type="dxa"/>
          </w:tcPr>
          <w:p w14:paraId="6B46554E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4438C86" w14:textId="23E2B9BE" w:rsidR="000F27FD" w:rsidRPr="00F60500" w:rsidRDefault="00D8769A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706703</w:t>
            </w:r>
          </w:p>
        </w:tc>
      </w:tr>
      <w:tr w:rsidR="000F27FD" w:rsidRPr="00F60500" w14:paraId="4A96C228" w14:textId="77777777" w:rsidTr="000F27FD">
        <w:tc>
          <w:tcPr>
            <w:tcW w:w="901" w:type="dxa"/>
          </w:tcPr>
          <w:p w14:paraId="7CDCFD8C" w14:textId="46D5AAA3" w:rsidR="000F27FD" w:rsidRPr="00F60500" w:rsidRDefault="00D8769A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3310</w:t>
            </w:r>
          </w:p>
        </w:tc>
        <w:tc>
          <w:tcPr>
            <w:tcW w:w="3831" w:type="dxa"/>
          </w:tcPr>
          <w:p w14:paraId="44F7E5B6" w14:textId="4BFC60D3" w:rsidR="000F27FD" w:rsidRPr="00F60500" w:rsidRDefault="00D8769A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E. G. L.</w:t>
            </w:r>
          </w:p>
        </w:tc>
        <w:tc>
          <w:tcPr>
            <w:tcW w:w="2209" w:type="dxa"/>
          </w:tcPr>
          <w:p w14:paraId="753448B6" w14:textId="2C1B5E56" w:rsidR="000F27FD" w:rsidRPr="00F60500" w:rsidRDefault="00D8769A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30/07/2021</w:t>
            </w:r>
          </w:p>
        </w:tc>
        <w:tc>
          <w:tcPr>
            <w:tcW w:w="1985" w:type="dxa"/>
          </w:tcPr>
          <w:p w14:paraId="71D666E6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9367E44" w14:textId="30FEE15C" w:rsidR="000F27FD" w:rsidRPr="00F60500" w:rsidRDefault="00D8769A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708007</w:t>
            </w:r>
          </w:p>
        </w:tc>
      </w:tr>
      <w:tr w:rsidR="000F27FD" w:rsidRPr="00F60500" w14:paraId="4AA5382A" w14:textId="77777777" w:rsidTr="000F27FD">
        <w:tc>
          <w:tcPr>
            <w:tcW w:w="901" w:type="dxa"/>
          </w:tcPr>
          <w:p w14:paraId="14A34F00" w14:textId="0E0010B3" w:rsidR="000F27FD" w:rsidRPr="00F60500" w:rsidRDefault="00D8769A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3311</w:t>
            </w:r>
          </w:p>
        </w:tc>
        <w:tc>
          <w:tcPr>
            <w:tcW w:w="3831" w:type="dxa"/>
          </w:tcPr>
          <w:p w14:paraId="581A7E01" w14:textId="3D185147" w:rsidR="000F27FD" w:rsidRPr="00F60500" w:rsidRDefault="00D8769A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 P. S.</w:t>
            </w:r>
          </w:p>
        </w:tc>
        <w:tc>
          <w:tcPr>
            <w:tcW w:w="2209" w:type="dxa"/>
          </w:tcPr>
          <w:p w14:paraId="0B60BF63" w14:textId="68F2D5E0" w:rsidR="000F27FD" w:rsidRPr="00F60500" w:rsidRDefault="00D8769A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30/07/2021</w:t>
            </w:r>
          </w:p>
        </w:tc>
        <w:tc>
          <w:tcPr>
            <w:tcW w:w="1985" w:type="dxa"/>
          </w:tcPr>
          <w:p w14:paraId="199AF655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8E8EBA6" w14:textId="4703DE59" w:rsidR="000F27FD" w:rsidRPr="00F60500" w:rsidRDefault="00D8769A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708009</w:t>
            </w:r>
          </w:p>
        </w:tc>
      </w:tr>
      <w:tr w:rsidR="000F27FD" w:rsidRPr="003D7C3F" w14:paraId="32284CCE" w14:textId="77777777" w:rsidTr="000F27FD">
        <w:tc>
          <w:tcPr>
            <w:tcW w:w="901" w:type="dxa"/>
          </w:tcPr>
          <w:p w14:paraId="3F687C93" w14:textId="338D6291" w:rsidR="000F27FD" w:rsidRPr="003D7C3F" w:rsidRDefault="00D8769A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3312</w:t>
            </w:r>
          </w:p>
        </w:tc>
        <w:tc>
          <w:tcPr>
            <w:tcW w:w="3831" w:type="dxa"/>
          </w:tcPr>
          <w:p w14:paraId="267FDAA9" w14:textId="7A75CC5A" w:rsidR="000F27FD" w:rsidRPr="003D7C3F" w:rsidRDefault="00D8769A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P. R.</w:t>
            </w:r>
          </w:p>
        </w:tc>
        <w:tc>
          <w:tcPr>
            <w:tcW w:w="2209" w:type="dxa"/>
          </w:tcPr>
          <w:p w14:paraId="11F45545" w14:textId="142D989A" w:rsidR="000F27FD" w:rsidRPr="003D7C3F" w:rsidRDefault="00D8769A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30/07/2021</w:t>
            </w:r>
          </w:p>
        </w:tc>
        <w:tc>
          <w:tcPr>
            <w:tcW w:w="1985" w:type="dxa"/>
          </w:tcPr>
          <w:p w14:paraId="657803AB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8319B86" w14:textId="307DB178" w:rsidR="000F27FD" w:rsidRPr="003D7C3F" w:rsidRDefault="00B93FC5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700904</w:t>
            </w:r>
          </w:p>
        </w:tc>
      </w:tr>
      <w:tr w:rsidR="000F27FD" w:rsidRPr="003D7C3F" w14:paraId="4A5F39E5" w14:textId="77777777" w:rsidTr="000F27FD">
        <w:tc>
          <w:tcPr>
            <w:tcW w:w="901" w:type="dxa"/>
          </w:tcPr>
          <w:p w14:paraId="4F174E9B" w14:textId="520B2FB6" w:rsidR="000F27FD" w:rsidRPr="003D7C3F" w:rsidRDefault="00D8769A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3313</w:t>
            </w:r>
          </w:p>
        </w:tc>
        <w:tc>
          <w:tcPr>
            <w:tcW w:w="3831" w:type="dxa"/>
          </w:tcPr>
          <w:p w14:paraId="4C2F6CFF" w14:textId="39720A2C" w:rsidR="000F27FD" w:rsidRPr="003D7C3F" w:rsidRDefault="00B93FC5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V. A.</w:t>
            </w:r>
          </w:p>
        </w:tc>
        <w:tc>
          <w:tcPr>
            <w:tcW w:w="2209" w:type="dxa"/>
          </w:tcPr>
          <w:p w14:paraId="52754090" w14:textId="66FD0057" w:rsidR="000F27FD" w:rsidRPr="003D7C3F" w:rsidRDefault="00B93FC5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30/07/2021</w:t>
            </w:r>
          </w:p>
        </w:tc>
        <w:tc>
          <w:tcPr>
            <w:tcW w:w="1985" w:type="dxa"/>
          </w:tcPr>
          <w:p w14:paraId="773AAA8D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0ADE60D" w14:textId="1302F8F4" w:rsidR="000F27FD" w:rsidRPr="003D7C3F" w:rsidRDefault="00B93FC5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700302</w:t>
            </w:r>
          </w:p>
        </w:tc>
      </w:tr>
      <w:tr w:rsidR="000F27FD" w:rsidRPr="003D7C3F" w14:paraId="16309CF8" w14:textId="77777777" w:rsidTr="000F27FD">
        <w:tc>
          <w:tcPr>
            <w:tcW w:w="901" w:type="dxa"/>
          </w:tcPr>
          <w:p w14:paraId="423CD05F" w14:textId="12324D8F" w:rsidR="000F27FD" w:rsidRPr="003D7C3F" w:rsidRDefault="00D8769A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3314</w:t>
            </w:r>
          </w:p>
        </w:tc>
        <w:tc>
          <w:tcPr>
            <w:tcW w:w="3831" w:type="dxa"/>
          </w:tcPr>
          <w:p w14:paraId="32129F9C" w14:textId="741558F7" w:rsidR="000F27FD" w:rsidRPr="003D7C3F" w:rsidRDefault="00B93FC5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J. K.</w:t>
            </w:r>
          </w:p>
        </w:tc>
        <w:tc>
          <w:tcPr>
            <w:tcW w:w="2209" w:type="dxa"/>
          </w:tcPr>
          <w:p w14:paraId="0F81E802" w14:textId="72030200" w:rsidR="000F27FD" w:rsidRPr="003D7C3F" w:rsidRDefault="00B93FC5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30/07/2021</w:t>
            </w:r>
          </w:p>
        </w:tc>
        <w:tc>
          <w:tcPr>
            <w:tcW w:w="1985" w:type="dxa"/>
          </w:tcPr>
          <w:p w14:paraId="05AE6162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DDA991D" w14:textId="7870A704" w:rsidR="000F27FD" w:rsidRPr="003D7C3F" w:rsidRDefault="00B93FC5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707406</w:t>
            </w:r>
          </w:p>
        </w:tc>
      </w:tr>
      <w:tr w:rsidR="000F27FD" w:rsidRPr="003D7C3F" w14:paraId="6D93A932" w14:textId="77777777" w:rsidTr="000F27FD">
        <w:tc>
          <w:tcPr>
            <w:tcW w:w="901" w:type="dxa"/>
          </w:tcPr>
          <w:p w14:paraId="620288BE" w14:textId="2ED624C4" w:rsidR="000F27FD" w:rsidRPr="003D7C3F" w:rsidRDefault="00D8769A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3315</w:t>
            </w:r>
          </w:p>
        </w:tc>
        <w:tc>
          <w:tcPr>
            <w:tcW w:w="3831" w:type="dxa"/>
          </w:tcPr>
          <w:p w14:paraId="1644D923" w14:textId="14C44FBF" w:rsidR="000F27FD" w:rsidRPr="003D7C3F" w:rsidRDefault="00B93FC5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V. S.</w:t>
            </w:r>
          </w:p>
        </w:tc>
        <w:tc>
          <w:tcPr>
            <w:tcW w:w="2209" w:type="dxa"/>
          </w:tcPr>
          <w:p w14:paraId="6A4ACDB5" w14:textId="4A341FA3" w:rsidR="000F27FD" w:rsidRPr="003D7C3F" w:rsidRDefault="00B93FC5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30/07/2021</w:t>
            </w:r>
          </w:p>
        </w:tc>
        <w:tc>
          <w:tcPr>
            <w:tcW w:w="1985" w:type="dxa"/>
          </w:tcPr>
          <w:p w14:paraId="52C28938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C171BD6" w14:textId="4CAE9478" w:rsidR="000F27FD" w:rsidRPr="003D7C3F" w:rsidRDefault="00B93FC5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705008</w:t>
            </w:r>
          </w:p>
        </w:tc>
      </w:tr>
      <w:tr w:rsidR="000F27FD" w:rsidRPr="003D7C3F" w14:paraId="14B5DBB4" w14:textId="77777777" w:rsidTr="000F27FD">
        <w:tc>
          <w:tcPr>
            <w:tcW w:w="901" w:type="dxa"/>
          </w:tcPr>
          <w:p w14:paraId="54CED5CE" w14:textId="684D476C" w:rsidR="000F27FD" w:rsidRPr="003D7C3F" w:rsidRDefault="00D8769A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3316</w:t>
            </w:r>
          </w:p>
        </w:tc>
        <w:tc>
          <w:tcPr>
            <w:tcW w:w="3831" w:type="dxa"/>
          </w:tcPr>
          <w:p w14:paraId="1DED1661" w14:textId="60829AC8" w:rsidR="000F27FD" w:rsidRPr="003D7C3F" w:rsidRDefault="00B93FC5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G. C. S. S.</w:t>
            </w:r>
          </w:p>
        </w:tc>
        <w:tc>
          <w:tcPr>
            <w:tcW w:w="2209" w:type="dxa"/>
          </w:tcPr>
          <w:p w14:paraId="2B805936" w14:textId="0D78C6AC" w:rsidR="000F27FD" w:rsidRPr="003D7C3F" w:rsidRDefault="00B93FC5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30/07/2021</w:t>
            </w:r>
          </w:p>
        </w:tc>
        <w:tc>
          <w:tcPr>
            <w:tcW w:w="1985" w:type="dxa"/>
          </w:tcPr>
          <w:p w14:paraId="75EB3B84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C571B0E" w14:textId="6D6A6A0E" w:rsidR="000F27FD" w:rsidRPr="003D7C3F" w:rsidRDefault="00B93FC5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704103</w:t>
            </w:r>
          </w:p>
        </w:tc>
      </w:tr>
      <w:tr w:rsidR="000F27FD" w:rsidRPr="003D7C3F" w14:paraId="5F26BDAC" w14:textId="77777777" w:rsidTr="000F27FD">
        <w:tc>
          <w:tcPr>
            <w:tcW w:w="901" w:type="dxa"/>
          </w:tcPr>
          <w:p w14:paraId="1FBA4649" w14:textId="77B9DA5D" w:rsidR="000F27FD" w:rsidRPr="003D7C3F" w:rsidRDefault="00D8769A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3317</w:t>
            </w:r>
          </w:p>
        </w:tc>
        <w:tc>
          <w:tcPr>
            <w:tcW w:w="3831" w:type="dxa"/>
          </w:tcPr>
          <w:p w14:paraId="48271358" w14:textId="3BA370F6" w:rsidR="000F27FD" w:rsidRPr="003D7C3F" w:rsidRDefault="00B93FC5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D. C. P.</w:t>
            </w:r>
          </w:p>
        </w:tc>
        <w:tc>
          <w:tcPr>
            <w:tcW w:w="2209" w:type="dxa"/>
          </w:tcPr>
          <w:p w14:paraId="1E1DF2FC" w14:textId="083162DD" w:rsidR="000F27FD" w:rsidRPr="003D7C3F" w:rsidRDefault="00B93FC5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30/07/2021</w:t>
            </w:r>
          </w:p>
        </w:tc>
        <w:tc>
          <w:tcPr>
            <w:tcW w:w="1985" w:type="dxa"/>
          </w:tcPr>
          <w:p w14:paraId="7DFF631E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98A713B" w14:textId="69AA756D" w:rsidR="000F27FD" w:rsidRPr="003D7C3F" w:rsidRDefault="00B93FC5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706003</w:t>
            </w:r>
          </w:p>
        </w:tc>
      </w:tr>
      <w:tr w:rsidR="000F27FD" w:rsidRPr="003D7C3F" w14:paraId="3E38CC0D" w14:textId="77777777" w:rsidTr="000F27FD">
        <w:tc>
          <w:tcPr>
            <w:tcW w:w="901" w:type="dxa"/>
          </w:tcPr>
          <w:p w14:paraId="6C475622" w14:textId="2FFB23B6" w:rsidR="000F27FD" w:rsidRPr="003D7C3F" w:rsidRDefault="00D8769A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3318</w:t>
            </w:r>
          </w:p>
        </w:tc>
        <w:tc>
          <w:tcPr>
            <w:tcW w:w="3831" w:type="dxa"/>
          </w:tcPr>
          <w:p w14:paraId="07C050B7" w14:textId="4B67B8D4" w:rsidR="000F27FD" w:rsidRPr="003D7C3F" w:rsidRDefault="00B93FC5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S. P.</w:t>
            </w:r>
          </w:p>
        </w:tc>
        <w:tc>
          <w:tcPr>
            <w:tcW w:w="2209" w:type="dxa"/>
          </w:tcPr>
          <w:p w14:paraId="77E5216B" w14:textId="652A7BDF" w:rsidR="000F27FD" w:rsidRPr="003D7C3F" w:rsidRDefault="00B93FC5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30/07/2021</w:t>
            </w:r>
          </w:p>
        </w:tc>
        <w:tc>
          <w:tcPr>
            <w:tcW w:w="1985" w:type="dxa"/>
          </w:tcPr>
          <w:p w14:paraId="2C3FF4C4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C9DD673" w14:textId="29DF1891" w:rsidR="000F27FD" w:rsidRPr="003D7C3F" w:rsidRDefault="00B93FC5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700109</w:t>
            </w:r>
          </w:p>
        </w:tc>
      </w:tr>
      <w:tr w:rsidR="000F27FD" w:rsidRPr="003D7C3F" w14:paraId="353C02D1" w14:textId="77777777" w:rsidTr="000F27FD">
        <w:tc>
          <w:tcPr>
            <w:tcW w:w="901" w:type="dxa"/>
          </w:tcPr>
          <w:p w14:paraId="23F8D322" w14:textId="5095D5C2" w:rsidR="000F27FD" w:rsidRPr="003D7C3F" w:rsidRDefault="00D8769A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3319</w:t>
            </w:r>
          </w:p>
        </w:tc>
        <w:tc>
          <w:tcPr>
            <w:tcW w:w="3831" w:type="dxa"/>
          </w:tcPr>
          <w:p w14:paraId="1BC892F9" w14:textId="1456A377" w:rsidR="000F27FD" w:rsidRPr="003D7C3F" w:rsidRDefault="00B93FC5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F. S.</w:t>
            </w:r>
          </w:p>
        </w:tc>
        <w:tc>
          <w:tcPr>
            <w:tcW w:w="2209" w:type="dxa"/>
          </w:tcPr>
          <w:p w14:paraId="78BB2934" w14:textId="5AC9D24A" w:rsidR="000F27FD" w:rsidRPr="003D7C3F" w:rsidRDefault="00B93FC5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30/07/2021</w:t>
            </w:r>
          </w:p>
        </w:tc>
        <w:tc>
          <w:tcPr>
            <w:tcW w:w="1985" w:type="dxa"/>
          </w:tcPr>
          <w:p w14:paraId="3F28AC6C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66B80E1" w14:textId="0B95345B" w:rsidR="000F27FD" w:rsidRPr="003D7C3F" w:rsidRDefault="00B93FC5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702606</w:t>
            </w:r>
          </w:p>
        </w:tc>
      </w:tr>
      <w:tr w:rsidR="000F27FD" w:rsidRPr="003D7C3F" w14:paraId="07E52146" w14:textId="77777777" w:rsidTr="000F27FD">
        <w:tc>
          <w:tcPr>
            <w:tcW w:w="901" w:type="dxa"/>
          </w:tcPr>
          <w:p w14:paraId="5A44E5EA" w14:textId="1F3648BF" w:rsidR="000F27FD" w:rsidRPr="003D7C3F" w:rsidRDefault="00D8769A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3320</w:t>
            </w:r>
          </w:p>
        </w:tc>
        <w:tc>
          <w:tcPr>
            <w:tcW w:w="3831" w:type="dxa"/>
          </w:tcPr>
          <w:p w14:paraId="2035219E" w14:textId="760647DE" w:rsidR="000F27FD" w:rsidRPr="003D7C3F" w:rsidRDefault="00B93FC5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G. C. P.</w:t>
            </w:r>
          </w:p>
        </w:tc>
        <w:tc>
          <w:tcPr>
            <w:tcW w:w="2209" w:type="dxa"/>
          </w:tcPr>
          <w:p w14:paraId="31577B8C" w14:textId="6A00146B" w:rsidR="000F27FD" w:rsidRPr="003D7C3F" w:rsidRDefault="00B93FC5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30/07/2021</w:t>
            </w:r>
          </w:p>
        </w:tc>
        <w:tc>
          <w:tcPr>
            <w:tcW w:w="1985" w:type="dxa"/>
          </w:tcPr>
          <w:p w14:paraId="042B78D6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2C76E74" w14:textId="201C47FB" w:rsidR="000F27FD" w:rsidRPr="003D7C3F" w:rsidRDefault="00B93FC5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700501</w:t>
            </w:r>
          </w:p>
        </w:tc>
      </w:tr>
      <w:tr w:rsidR="000F27FD" w:rsidRPr="003D7C3F" w14:paraId="74BD17B7" w14:textId="77777777" w:rsidTr="000F27FD">
        <w:tc>
          <w:tcPr>
            <w:tcW w:w="901" w:type="dxa"/>
          </w:tcPr>
          <w:p w14:paraId="7C3A38B1" w14:textId="009195FE" w:rsidR="000F27FD" w:rsidRPr="003D7C3F" w:rsidRDefault="00D8769A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3321</w:t>
            </w:r>
          </w:p>
        </w:tc>
        <w:tc>
          <w:tcPr>
            <w:tcW w:w="3831" w:type="dxa"/>
          </w:tcPr>
          <w:p w14:paraId="609DDC54" w14:textId="78022C5E" w:rsidR="000F27FD" w:rsidRPr="003D7C3F" w:rsidRDefault="00B93FC5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F. A. S.</w:t>
            </w:r>
          </w:p>
        </w:tc>
        <w:tc>
          <w:tcPr>
            <w:tcW w:w="2209" w:type="dxa"/>
          </w:tcPr>
          <w:p w14:paraId="231A7070" w14:textId="066CF73B" w:rsidR="000F27FD" w:rsidRPr="003D7C3F" w:rsidRDefault="00B93FC5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30/07/2021</w:t>
            </w:r>
          </w:p>
        </w:tc>
        <w:tc>
          <w:tcPr>
            <w:tcW w:w="1985" w:type="dxa"/>
          </w:tcPr>
          <w:p w14:paraId="48583E12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C521A04" w14:textId="1D554743" w:rsidR="000F27FD" w:rsidRPr="003D7C3F" w:rsidRDefault="00B93FC5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702809</w:t>
            </w:r>
          </w:p>
        </w:tc>
      </w:tr>
      <w:tr w:rsidR="000F27FD" w:rsidRPr="003D7C3F" w14:paraId="08B75BE4" w14:textId="77777777" w:rsidTr="000F27FD">
        <w:tc>
          <w:tcPr>
            <w:tcW w:w="901" w:type="dxa"/>
          </w:tcPr>
          <w:p w14:paraId="1543C8E2" w14:textId="6C33D323" w:rsidR="000F27FD" w:rsidRPr="003D7C3F" w:rsidRDefault="00D8769A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3322</w:t>
            </w:r>
          </w:p>
        </w:tc>
        <w:tc>
          <w:tcPr>
            <w:tcW w:w="3831" w:type="dxa"/>
          </w:tcPr>
          <w:p w14:paraId="647E5440" w14:textId="6B9B8AFC" w:rsidR="000F27FD" w:rsidRPr="003D7C3F" w:rsidRDefault="00B93FC5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O. S.</w:t>
            </w:r>
          </w:p>
        </w:tc>
        <w:tc>
          <w:tcPr>
            <w:tcW w:w="2209" w:type="dxa"/>
          </w:tcPr>
          <w:p w14:paraId="5D730665" w14:textId="492FE7D9" w:rsidR="000F27FD" w:rsidRPr="003D7C3F" w:rsidRDefault="00B93FC5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30/07/2021</w:t>
            </w:r>
          </w:p>
        </w:tc>
        <w:tc>
          <w:tcPr>
            <w:tcW w:w="1985" w:type="dxa"/>
          </w:tcPr>
          <w:p w14:paraId="20C94728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4BB83AC" w14:textId="4DDE44E0" w:rsidR="000F27FD" w:rsidRPr="003D7C3F" w:rsidRDefault="00B93FC5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705006</w:t>
            </w:r>
          </w:p>
        </w:tc>
      </w:tr>
      <w:tr w:rsidR="000F27FD" w:rsidRPr="003D7C3F" w14:paraId="67A47B00" w14:textId="77777777" w:rsidTr="000F27FD">
        <w:tc>
          <w:tcPr>
            <w:tcW w:w="901" w:type="dxa"/>
          </w:tcPr>
          <w:p w14:paraId="7D4CFDB6" w14:textId="7710843C" w:rsidR="000F27FD" w:rsidRPr="003D7C3F" w:rsidRDefault="00D8769A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3323</w:t>
            </w:r>
          </w:p>
        </w:tc>
        <w:tc>
          <w:tcPr>
            <w:tcW w:w="3831" w:type="dxa"/>
          </w:tcPr>
          <w:p w14:paraId="0DAE1EB0" w14:textId="6305256E" w:rsidR="000F27FD" w:rsidRPr="003D7C3F" w:rsidRDefault="00B93FC5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C. P. E.</w:t>
            </w:r>
          </w:p>
        </w:tc>
        <w:tc>
          <w:tcPr>
            <w:tcW w:w="2209" w:type="dxa"/>
          </w:tcPr>
          <w:p w14:paraId="6BDC0B3E" w14:textId="5779E7EB" w:rsidR="000F27FD" w:rsidRPr="003D7C3F" w:rsidRDefault="00B93FC5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30/07/2021</w:t>
            </w:r>
          </w:p>
        </w:tc>
        <w:tc>
          <w:tcPr>
            <w:tcW w:w="1985" w:type="dxa"/>
          </w:tcPr>
          <w:p w14:paraId="73A84A66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A3B1515" w14:textId="7AC2FEFB" w:rsidR="000F27FD" w:rsidRPr="003D7C3F" w:rsidRDefault="00B93FC5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702504</w:t>
            </w:r>
          </w:p>
        </w:tc>
      </w:tr>
      <w:tr w:rsidR="000F27FD" w:rsidRPr="003D7C3F" w14:paraId="271BC69C" w14:textId="77777777" w:rsidTr="000F27FD">
        <w:tc>
          <w:tcPr>
            <w:tcW w:w="901" w:type="dxa"/>
          </w:tcPr>
          <w:p w14:paraId="2C0FADEE" w14:textId="5DE20A7D" w:rsidR="000F27FD" w:rsidRPr="003D7C3F" w:rsidRDefault="00D8769A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3324</w:t>
            </w:r>
          </w:p>
        </w:tc>
        <w:tc>
          <w:tcPr>
            <w:tcW w:w="3831" w:type="dxa"/>
          </w:tcPr>
          <w:p w14:paraId="709051C2" w14:textId="25BCD082" w:rsidR="000F27FD" w:rsidRPr="003D7C3F" w:rsidRDefault="00B93FC5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E. C. S.</w:t>
            </w:r>
          </w:p>
        </w:tc>
        <w:tc>
          <w:tcPr>
            <w:tcW w:w="2209" w:type="dxa"/>
          </w:tcPr>
          <w:p w14:paraId="6B9D788F" w14:textId="5797BF4D" w:rsidR="000F27FD" w:rsidRPr="003D7C3F" w:rsidRDefault="00B93FC5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30/07/2021</w:t>
            </w:r>
          </w:p>
        </w:tc>
        <w:tc>
          <w:tcPr>
            <w:tcW w:w="1985" w:type="dxa"/>
          </w:tcPr>
          <w:p w14:paraId="1326F42C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871F6F4" w14:textId="7392D006" w:rsidR="000F27FD" w:rsidRPr="003D7C3F" w:rsidRDefault="00B93FC5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702006</w:t>
            </w:r>
          </w:p>
        </w:tc>
      </w:tr>
      <w:tr w:rsidR="000F27FD" w:rsidRPr="003D7C3F" w14:paraId="37538837" w14:textId="77777777" w:rsidTr="000F27FD">
        <w:tc>
          <w:tcPr>
            <w:tcW w:w="901" w:type="dxa"/>
          </w:tcPr>
          <w:p w14:paraId="6F9F0B96" w14:textId="35EDA860" w:rsidR="000F27FD" w:rsidRPr="003D7C3F" w:rsidRDefault="00D8769A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3325</w:t>
            </w:r>
          </w:p>
        </w:tc>
        <w:tc>
          <w:tcPr>
            <w:tcW w:w="3831" w:type="dxa"/>
          </w:tcPr>
          <w:p w14:paraId="438C6D2E" w14:textId="62437B53" w:rsidR="000F27FD" w:rsidRPr="003D7C3F" w:rsidRDefault="00B93FC5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I. C. M.</w:t>
            </w:r>
          </w:p>
        </w:tc>
        <w:tc>
          <w:tcPr>
            <w:tcW w:w="2209" w:type="dxa"/>
          </w:tcPr>
          <w:p w14:paraId="7D4568EE" w14:textId="51DF16D0" w:rsidR="000F27FD" w:rsidRPr="003D7C3F" w:rsidRDefault="00B93FC5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30/07/2021</w:t>
            </w:r>
          </w:p>
        </w:tc>
        <w:tc>
          <w:tcPr>
            <w:tcW w:w="1985" w:type="dxa"/>
          </w:tcPr>
          <w:p w14:paraId="6AD76FE3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5EC5A5D" w14:textId="767B0678" w:rsidR="000F27FD" w:rsidRPr="003D7C3F" w:rsidRDefault="00B93FC5" w:rsidP="00B93FC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708005</w:t>
            </w:r>
          </w:p>
        </w:tc>
      </w:tr>
      <w:tr w:rsidR="000F27FD" w:rsidRPr="003D7C3F" w14:paraId="672A34F8" w14:textId="77777777" w:rsidTr="000F27FD">
        <w:tc>
          <w:tcPr>
            <w:tcW w:w="901" w:type="dxa"/>
          </w:tcPr>
          <w:p w14:paraId="1A9D6513" w14:textId="24340B0B" w:rsidR="000F27FD" w:rsidRPr="003D7C3F" w:rsidRDefault="00D8769A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3326</w:t>
            </w:r>
          </w:p>
        </w:tc>
        <w:tc>
          <w:tcPr>
            <w:tcW w:w="3831" w:type="dxa"/>
          </w:tcPr>
          <w:p w14:paraId="233B3B22" w14:textId="68B432C9" w:rsidR="000F27FD" w:rsidRPr="003D7C3F" w:rsidRDefault="00B93FC5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P. A.</w:t>
            </w:r>
          </w:p>
        </w:tc>
        <w:tc>
          <w:tcPr>
            <w:tcW w:w="2209" w:type="dxa"/>
          </w:tcPr>
          <w:p w14:paraId="325847CB" w14:textId="640D3956" w:rsidR="000F27FD" w:rsidRPr="003D7C3F" w:rsidRDefault="00B93FC5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30/07/2021</w:t>
            </w:r>
          </w:p>
        </w:tc>
        <w:tc>
          <w:tcPr>
            <w:tcW w:w="1985" w:type="dxa"/>
          </w:tcPr>
          <w:p w14:paraId="7FC6F24F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E4AD06A" w14:textId="6A5D7CCB" w:rsidR="000F27FD" w:rsidRPr="003D7C3F" w:rsidRDefault="00B93FC5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709807</w:t>
            </w:r>
          </w:p>
        </w:tc>
      </w:tr>
      <w:tr w:rsidR="000F27FD" w:rsidRPr="003D7C3F" w14:paraId="31F27C9E" w14:textId="77777777" w:rsidTr="000F27FD">
        <w:tc>
          <w:tcPr>
            <w:tcW w:w="901" w:type="dxa"/>
          </w:tcPr>
          <w:p w14:paraId="593EEC5A" w14:textId="1EFFA633" w:rsidR="000F27FD" w:rsidRPr="003D7C3F" w:rsidRDefault="00D8769A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3327</w:t>
            </w:r>
          </w:p>
        </w:tc>
        <w:tc>
          <w:tcPr>
            <w:tcW w:w="3831" w:type="dxa"/>
          </w:tcPr>
          <w:p w14:paraId="5DFE25DD" w14:textId="1F896ECF" w:rsidR="000F27FD" w:rsidRPr="003D7C3F" w:rsidRDefault="00B93FC5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M. S.</w:t>
            </w:r>
          </w:p>
        </w:tc>
        <w:tc>
          <w:tcPr>
            <w:tcW w:w="2209" w:type="dxa"/>
          </w:tcPr>
          <w:p w14:paraId="79FF8212" w14:textId="766CC6B9" w:rsidR="000F27FD" w:rsidRPr="003D7C3F" w:rsidRDefault="00B93FC5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30/07/2021</w:t>
            </w:r>
          </w:p>
        </w:tc>
        <w:tc>
          <w:tcPr>
            <w:tcW w:w="1985" w:type="dxa"/>
          </w:tcPr>
          <w:p w14:paraId="5A2DF73B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07274AA" w14:textId="4610AB01" w:rsidR="000F27FD" w:rsidRPr="003D7C3F" w:rsidRDefault="00B93FC5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704608</w:t>
            </w:r>
          </w:p>
        </w:tc>
      </w:tr>
      <w:tr w:rsidR="000F27FD" w:rsidRPr="003D7C3F" w14:paraId="52985089" w14:textId="77777777" w:rsidTr="000F27FD">
        <w:tc>
          <w:tcPr>
            <w:tcW w:w="901" w:type="dxa"/>
          </w:tcPr>
          <w:p w14:paraId="3EA39197" w14:textId="6785A67A" w:rsidR="000F27FD" w:rsidRPr="003D7C3F" w:rsidRDefault="00D8769A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3328</w:t>
            </w:r>
          </w:p>
        </w:tc>
        <w:tc>
          <w:tcPr>
            <w:tcW w:w="3831" w:type="dxa"/>
          </w:tcPr>
          <w:p w14:paraId="24151FAE" w14:textId="087D32B0" w:rsidR="000F27FD" w:rsidRPr="003D7C3F" w:rsidRDefault="00B93FC5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M. S.</w:t>
            </w:r>
          </w:p>
        </w:tc>
        <w:tc>
          <w:tcPr>
            <w:tcW w:w="2209" w:type="dxa"/>
          </w:tcPr>
          <w:p w14:paraId="596D172C" w14:textId="460E3DF0" w:rsidR="000F27FD" w:rsidRPr="003D7C3F" w:rsidRDefault="00B93FC5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30/07/2021</w:t>
            </w:r>
          </w:p>
        </w:tc>
        <w:tc>
          <w:tcPr>
            <w:tcW w:w="1985" w:type="dxa"/>
          </w:tcPr>
          <w:p w14:paraId="491EDF55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06A8C62" w14:textId="2B6AFC47" w:rsidR="000F27FD" w:rsidRPr="003D7C3F" w:rsidRDefault="00B93FC5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702904</w:t>
            </w:r>
          </w:p>
        </w:tc>
      </w:tr>
      <w:tr w:rsidR="000F27FD" w:rsidRPr="00F60500" w14:paraId="2B385530" w14:textId="77777777" w:rsidTr="000F27FD">
        <w:tc>
          <w:tcPr>
            <w:tcW w:w="901" w:type="dxa"/>
          </w:tcPr>
          <w:p w14:paraId="385675CE" w14:textId="6663B318" w:rsidR="000F27FD" w:rsidRPr="00F60500" w:rsidRDefault="00D8769A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3329</w:t>
            </w:r>
          </w:p>
        </w:tc>
        <w:tc>
          <w:tcPr>
            <w:tcW w:w="3831" w:type="dxa"/>
          </w:tcPr>
          <w:p w14:paraId="67F23819" w14:textId="2EA7DA1F" w:rsidR="000F27FD" w:rsidRPr="00F60500" w:rsidRDefault="00B93FC5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W. A. B.</w:t>
            </w:r>
          </w:p>
        </w:tc>
        <w:tc>
          <w:tcPr>
            <w:tcW w:w="2209" w:type="dxa"/>
          </w:tcPr>
          <w:p w14:paraId="525F163C" w14:textId="7867ABED" w:rsidR="000F27FD" w:rsidRPr="00F60500" w:rsidRDefault="00B93FC5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30/07/2021</w:t>
            </w:r>
          </w:p>
        </w:tc>
        <w:tc>
          <w:tcPr>
            <w:tcW w:w="1985" w:type="dxa"/>
          </w:tcPr>
          <w:p w14:paraId="24E4DF01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B4BEFB8" w14:textId="3C3BAD0B" w:rsidR="000F27FD" w:rsidRPr="00F60500" w:rsidRDefault="00B93FC5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705801</w:t>
            </w:r>
          </w:p>
        </w:tc>
      </w:tr>
      <w:tr w:rsidR="000F27FD" w:rsidRPr="00F60500" w14:paraId="2F0A627B" w14:textId="77777777" w:rsidTr="000F27FD">
        <w:tc>
          <w:tcPr>
            <w:tcW w:w="901" w:type="dxa"/>
          </w:tcPr>
          <w:p w14:paraId="2B28E948" w14:textId="425CEC56" w:rsidR="000F27FD" w:rsidRPr="00F60500" w:rsidRDefault="00B93FC5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3330</w:t>
            </w:r>
          </w:p>
        </w:tc>
        <w:tc>
          <w:tcPr>
            <w:tcW w:w="3831" w:type="dxa"/>
          </w:tcPr>
          <w:p w14:paraId="5B8A36A3" w14:textId="586A41E8" w:rsidR="000F27FD" w:rsidRPr="00F60500" w:rsidRDefault="00B93FC5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V. N. M.</w:t>
            </w:r>
          </w:p>
        </w:tc>
        <w:tc>
          <w:tcPr>
            <w:tcW w:w="2209" w:type="dxa"/>
          </w:tcPr>
          <w:p w14:paraId="605EEFFE" w14:textId="7F6F42FC" w:rsidR="000F27FD" w:rsidRPr="00F60500" w:rsidRDefault="00B93FC5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30/07/2021</w:t>
            </w:r>
          </w:p>
        </w:tc>
        <w:tc>
          <w:tcPr>
            <w:tcW w:w="1985" w:type="dxa"/>
          </w:tcPr>
          <w:p w14:paraId="3529C8E1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F0C1EE8" w14:textId="74D249CE" w:rsidR="000F27FD" w:rsidRPr="00F60500" w:rsidRDefault="00B93FC5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700901</w:t>
            </w:r>
          </w:p>
        </w:tc>
      </w:tr>
      <w:tr w:rsidR="000F27FD" w:rsidRPr="00F60500" w14:paraId="47E919EC" w14:textId="77777777" w:rsidTr="000F27FD">
        <w:tc>
          <w:tcPr>
            <w:tcW w:w="901" w:type="dxa"/>
          </w:tcPr>
          <w:p w14:paraId="3C70C500" w14:textId="01E37018" w:rsidR="000F27FD" w:rsidRPr="00F60500" w:rsidRDefault="00B93FC5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3331</w:t>
            </w:r>
          </w:p>
        </w:tc>
        <w:tc>
          <w:tcPr>
            <w:tcW w:w="3831" w:type="dxa"/>
          </w:tcPr>
          <w:p w14:paraId="4D42734E" w14:textId="4469D9F2" w:rsidR="000F27FD" w:rsidRPr="00F60500" w:rsidRDefault="001B4CCB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S. P. J.</w:t>
            </w:r>
          </w:p>
        </w:tc>
        <w:tc>
          <w:tcPr>
            <w:tcW w:w="2209" w:type="dxa"/>
          </w:tcPr>
          <w:p w14:paraId="094E5D2B" w14:textId="2BDAF42E" w:rsidR="000F27FD" w:rsidRPr="00F60500" w:rsidRDefault="001B4CCB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30/07/2021</w:t>
            </w:r>
          </w:p>
        </w:tc>
        <w:tc>
          <w:tcPr>
            <w:tcW w:w="1985" w:type="dxa"/>
          </w:tcPr>
          <w:p w14:paraId="1E58E854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3D5B0B6" w14:textId="09D64555" w:rsidR="000F27FD" w:rsidRPr="00F60500" w:rsidRDefault="001B4CCB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705402</w:t>
            </w:r>
          </w:p>
        </w:tc>
      </w:tr>
      <w:tr w:rsidR="000F27FD" w:rsidRPr="00F60500" w14:paraId="069D7BCB" w14:textId="77777777" w:rsidTr="000F27FD">
        <w:tc>
          <w:tcPr>
            <w:tcW w:w="901" w:type="dxa"/>
          </w:tcPr>
          <w:p w14:paraId="54944A79" w14:textId="0D4FFBD3" w:rsidR="000F27FD" w:rsidRPr="00F60500" w:rsidRDefault="00B93FC5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3332</w:t>
            </w:r>
          </w:p>
        </w:tc>
        <w:tc>
          <w:tcPr>
            <w:tcW w:w="3831" w:type="dxa"/>
          </w:tcPr>
          <w:p w14:paraId="57F9F8B2" w14:textId="7C2E7F54" w:rsidR="000F27FD" w:rsidRPr="00F60500" w:rsidRDefault="001B4CCB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C. E. S.</w:t>
            </w:r>
          </w:p>
        </w:tc>
        <w:tc>
          <w:tcPr>
            <w:tcW w:w="2209" w:type="dxa"/>
          </w:tcPr>
          <w:p w14:paraId="2BC69E5B" w14:textId="1ED7B539" w:rsidR="000F27FD" w:rsidRPr="00F60500" w:rsidRDefault="001B4CCB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30/07/2021</w:t>
            </w:r>
          </w:p>
        </w:tc>
        <w:tc>
          <w:tcPr>
            <w:tcW w:w="1985" w:type="dxa"/>
          </w:tcPr>
          <w:p w14:paraId="7DB5CCCA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27E6961" w14:textId="54502159" w:rsidR="000F27FD" w:rsidRPr="00F60500" w:rsidRDefault="001B4CCB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704208</w:t>
            </w:r>
          </w:p>
        </w:tc>
      </w:tr>
      <w:tr w:rsidR="000F27FD" w:rsidRPr="00F60500" w14:paraId="18DE78DF" w14:textId="77777777" w:rsidTr="000F27FD">
        <w:tc>
          <w:tcPr>
            <w:tcW w:w="901" w:type="dxa"/>
          </w:tcPr>
          <w:p w14:paraId="62A2CE25" w14:textId="507C7C7C" w:rsidR="000F27FD" w:rsidRPr="00F60500" w:rsidRDefault="00B93FC5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3333</w:t>
            </w:r>
          </w:p>
        </w:tc>
        <w:tc>
          <w:tcPr>
            <w:tcW w:w="3831" w:type="dxa"/>
          </w:tcPr>
          <w:p w14:paraId="1ACB5283" w14:textId="211C44C7" w:rsidR="000F27FD" w:rsidRPr="00F60500" w:rsidRDefault="001B4CCB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F. C. S.</w:t>
            </w:r>
          </w:p>
        </w:tc>
        <w:tc>
          <w:tcPr>
            <w:tcW w:w="2209" w:type="dxa"/>
          </w:tcPr>
          <w:p w14:paraId="052922BE" w14:textId="548739EB" w:rsidR="000F27FD" w:rsidRPr="00F60500" w:rsidRDefault="001B4CCB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30/07/2021</w:t>
            </w:r>
          </w:p>
        </w:tc>
        <w:tc>
          <w:tcPr>
            <w:tcW w:w="1985" w:type="dxa"/>
          </w:tcPr>
          <w:p w14:paraId="16267A83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D36C2DD" w14:textId="62C5CBFA" w:rsidR="000F27FD" w:rsidRPr="00F60500" w:rsidRDefault="001B4CCB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707803</w:t>
            </w:r>
          </w:p>
        </w:tc>
      </w:tr>
      <w:tr w:rsidR="000F27FD" w:rsidRPr="00F60500" w14:paraId="6631BB45" w14:textId="77777777" w:rsidTr="000F27FD">
        <w:tc>
          <w:tcPr>
            <w:tcW w:w="901" w:type="dxa"/>
          </w:tcPr>
          <w:p w14:paraId="29CFBBA9" w14:textId="52C07FAC" w:rsidR="000F27FD" w:rsidRPr="00F60500" w:rsidRDefault="00B93FC5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3334</w:t>
            </w:r>
          </w:p>
        </w:tc>
        <w:tc>
          <w:tcPr>
            <w:tcW w:w="3831" w:type="dxa"/>
          </w:tcPr>
          <w:p w14:paraId="215F0229" w14:textId="417A53CC" w:rsidR="000F27FD" w:rsidRPr="00F60500" w:rsidRDefault="001B4CCB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V. P. V.</w:t>
            </w:r>
          </w:p>
        </w:tc>
        <w:tc>
          <w:tcPr>
            <w:tcW w:w="2209" w:type="dxa"/>
          </w:tcPr>
          <w:p w14:paraId="54E2A879" w14:textId="0CED87B6" w:rsidR="000F27FD" w:rsidRPr="00F60500" w:rsidRDefault="001B4CCB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30/07/2021</w:t>
            </w:r>
          </w:p>
        </w:tc>
        <w:tc>
          <w:tcPr>
            <w:tcW w:w="1985" w:type="dxa"/>
          </w:tcPr>
          <w:p w14:paraId="16661209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4CEA235" w14:textId="0F7C195A" w:rsidR="000F27FD" w:rsidRPr="00F60500" w:rsidRDefault="001B4CCB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701006</w:t>
            </w:r>
          </w:p>
        </w:tc>
      </w:tr>
      <w:tr w:rsidR="000F27FD" w:rsidRPr="00F60500" w14:paraId="3245D54F" w14:textId="77777777" w:rsidTr="000F27FD">
        <w:tc>
          <w:tcPr>
            <w:tcW w:w="901" w:type="dxa"/>
          </w:tcPr>
          <w:p w14:paraId="1CEA351D" w14:textId="3DEEC3D9" w:rsidR="000F27FD" w:rsidRPr="00F60500" w:rsidRDefault="00B93FC5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3335</w:t>
            </w:r>
          </w:p>
        </w:tc>
        <w:tc>
          <w:tcPr>
            <w:tcW w:w="3831" w:type="dxa"/>
          </w:tcPr>
          <w:p w14:paraId="6004545A" w14:textId="26E54912" w:rsidR="000F27FD" w:rsidRPr="00F60500" w:rsidRDefault="001B4CCB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L. R. S.</w:t>
            </w:r>
          </w:p>
        </w:tc>
        <w:tc>
          <w:tcPr>
            <w:tcW w:w="2209" w:type="dxa"/>
          </w:tcPr>
          <w:p w14:paraId="2124F117" w14:textId="4530F3EE" w:rsidR="000F27FD" w:rsidRPr="00F60500" w:rsidRDefault="001B4CCB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30/07/2021</w:t>
            </w:r>
          </w:p>
        </w:tc>
        <w:tc>
          <w:tcPr>
            <w:tcW w:w="1985" w:type="dxa"/>
          </w:tcPr>
          <w:p w14:paraId="2141C484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31CC887" w14:textId="020ADABD" w:rsidR="000F27FD" w:rsidRPr="00F60500" w:rsidRDefault="001B4CCB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704704</w:t>
            </w:r>
          </w:p>
        </w:tc>
      </w:tr>
      <w:tr w:rsidR="000F27FD" w:rsidRPr="00F60500" w14:paraId="7C570FA6" w14:textId="77777777" w:rsidTr="000F27FD">
        <w:tc>
          <w:tcPr>
            <w:tcW w:w="901" w:type="dxa"/>
          </w:tcPr>
          <w:p w14:paraId="3C1511B0" w14:textId="0BDC37EC" w:rsidR="000F27FD" w:rsidRPr="00F60500" w:rsidRDefault="00B93FC5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3336</w:t>
            </w:r>
          </w:p>
        </w:tc>
        <w:tc>
          <w:tcPr>
            <w:tcW w:w="3831" w:type="dxa"/>
          </w:tcPr>
          <w:p w14:paraId="0F546C8D" w14:textId="75764000" w:rsidR="000F27FD" w:rsidRPr="00F60500" w:rsidRDefault="001B4CCB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L. T. V. S</w:t>
            </w:r>
          </w:p>
        </w:tc>
        <w:tc>
          <w:tcPr>
            <w:tcW w:w="2209" w:type="dxa"/>
          </w:tcPr>
          <w:p w14:paraId="34D50802" w14:textId="54823ACF" w:rsidR="000F27FD" w:rsidRPr="00F60500" w:rsidRDefault="001B4CCB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30/07/2021</w:t>
            </w:r>
          </w:p>
        </w:tc>
        <w:tc>
          <w:tcPr>
            <w:tcW w:w="1985" w:type="dxa"/>
          </w:tcPr>
          <w:p w14:paraId="6BA103B3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B17D51A" w14:textId="2316FCE1" w:rsidR="000F27FD" w:rsidRPr="00F60500" w:rsidRDefault="001B4CCB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703200</w:t>
            </w:r>
          </w:p>
        </w:tc>
      </w:tr>
      <w:tr w:rsidR="000F27FD" w:rsidRPr="00F60500" w14:paraId="507EE8A0" w14:textId="77777777" w:rsidTr="000F27FD">
        <w:tc>
          <w:tcPr>
            <w:tcW w:w="901" w:type="dxa"/>
          </w:tcPr>
          <w:p w14:paraId="33003EE7" w14:textId="1A5A1547" w:rsidR="000F27FD" w:rsidRPr="00F60500" w:rsidRDefault="00B93FC5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3337</w:t>
            </w:r>
          </w:p>
        </w:tc>
        <w:tc>
          <w:tcPr>
            <w:tcW w:w="3831" w:type="dxa"/>
          </w:tcPr>
          <w:p w14:paraId="2B79F777" w14:textId="43F009DF" w:rsidR="000F27FD" w:rsidRPr="00F60500" w:rsidRDefault="001B4CCB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A. F. C.</w:t>
            </w:r>
          </w:p>
        </w:tc>
        <w:tc>
          <w:tcPr>
            <w:tcW w:w="2209" w:type="dxa"/>
          </w:tcPr>
          <w:p w14:paraId="01175804" w14:textId="6AB78A73" w:rsidR="000F27FD" w:rsidRPr="00F60500" w:rsidRDefault="001B4CCB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30/07/2021</w:t>
            </w:r>
          </w:p>
        </w:tc>
        <w:tc>
          <w:tcPr>
            <w:tcW w:w="1985" w:type="dxa"/>
          </w:tcPr>
          <w:p w14:paraId="77984560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7AA6F5C" w14:textId="1E4740D6" w:rsidR="000F27FD" w:rsidRPr="00F60500" w:rsidRDefault="001B4CCB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702509</w:t>
            </w:r>
          </w:p>
        </w:tc>
      </w:tr>
      <w:tr w:rsidR="000F27FD" w:rsidRPr="00F60500" w14:paraId="045DE8AE" w14:textId="77777777" w:rsidTr="000F27FD">
        <w:tc>
          <w:tcPr>
            <w:tcW w:w="901" w:type="dxa"/>
          </w:tcPr>
          <w:p w14:paraId="2FAF118D" w14:textId="0CEF15A5" w:rsidR="000F27FD" w:rsidRPr="00F60500" w:rsidRDefault="00B93FC5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3338</w:t>
            </w:r>
          </w:p>
        </w:tc>
        <w:tc>
          <w:tcPr>
            <w:tcW w:w="3831" w:type="dxa"/>
          </w:tcPr>
          <w:p w14:paraId="6A411660" w14:textId="5495FD87" w:rsidR="000F27FD" w:rsidRPr="00F60500" w:rsidRDefault="0013705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M. C.</w:t>
            </w:r>
          </w:p>
        </w:tc>
        <w:tc>
          <w:tcPr>
            <w:tcW w:w="2209" w:type="dxa"/>
          </w:tcPr>
          <w:p w14:paraId="5E045E01" w14:textId="5774ECFF" w:rsidR="000F27FD" w:rsidRPr="00F60500" w:rsidRDefault="0013705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6897333D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B959410" w14:textId="3BB4CB94" w:rsidR="000F27FD" w:rsidRPr="00F60500" w:rsidRDefault="0013705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700007</w:t>
            </w:r>
          </w:p>
        </w:tc>
      </w:tr>
      <w:tr w:rsidR="000F27FD" w:rsidRPr="00F60500" w14:paraId="608DDBF3" w14:textId="77777777" w:rsidTr="000F27FD">
        <w:tc>
          <w:tcPr>
            <w:tcW w:w="901" w:type="dxa"/>
          </w:tcPr>
          <w:p w14:paraId="21B41DE6" w14:textId="4B1E0E0B" w:rsidR="000F27FD" w:rsidRPr="00F60500" w:rsidRDefault="00B93FC5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3339</w:t>
            </w:r>
          </w:p>
        </w:tc>
        <w:tc>
          <w:tcPr>
            <w:tcW w:w="3831" w:type="dxa"/>
          </w:tcPr>
          <w:p w14:paraId="15EBCD5C" w14:textId="3D85706F" w:rsidR="000F27FD" w:rsidRPr="00F60500" w:rsidRDefault="0013705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V. L. A. A.</w:t>
            </w:r>
          </w:p>
        </w:tc>
        <w:tc>
          <w:tcPr>
            <w:tcW w:w="2209" w:type="dxa"/>
          </w:tcPr>
          <w:p w14:paraId="1231FCDE" w14:textId="2C1C29FD" w:rsidR="000F27FD" w:rsidRPr="00F60500" w:rsidRDefault="0013705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22BE9E34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5C7E44C" w14:textId="06F3B630" w:rsidR="000F27FD" w:rsidRPr="00F60500" w:rsidRDefault="0013705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702503</w:t>
            </w:r>
          </w:p>
        </w:tc>
      </w:tr>
      <w:tr w:rsidR="000F27FD" w:rsidRPr="00F60500" w14:paraId="74BF3E31" w14:textId="77777777" w:rsidTr="000F27FD">
        <w:tc>
          <w:tcPr>
            <w:tcW w:w="901" w:type="dxa"/>
          </w:tcPr>
          <w:p w14:paraId="3D3BD6CA" w14:textId="5B0D9130" w:rsidR="000F27FD" w:rsidRPr="00F60500" w:rsidRDefault="00B93FC5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3340</w:t>
            </w:r>
          </w:p>
        </w:tc>
        <w:tc>
          <w:tcPr>
            <w:tcW w:w="3831" w:type="dxa"/>
          </w:tcPr>
          <w:p w14:paraId="3BABD13C" w14:textId="764667F5" w:rsidR="000F27FD" w:rsidRPr="00F60500" w:rsidRDefault="0013705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E. I. F.</w:t>
            </w:r>
          </w:p>
        </w:tc>
        <w:tc>
          <w:tcPr>
            <w:tcW w:w="2209" w:type="dxa"/>
          </w:tcPr>
          <w:p w14:paraId="4986BA12" w14:textId="0DA8BCB1" w:rsidR="000F27FD" w:rsidRPr="00F60500" w:rsidRDefault="0013705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509D251F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7A5F546" w14:textId="1D5B86E7" w:rsidR="000F27FD" w:rsidRPr="00F60500" w:rsidRDefault="0013705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700904</w:t>
            </w:r>
          </w:p>
        </w:tc>
      </w:tr>
      <w:tr w:rsidR="000F27FD" w:rsidRPr="003D7C3F" w14:paraId="1F202FF9" w14:textId="77777777" w:rsidTr="000F27FD">
        <w:tc>
          <w:tcPr>
            <w:tcW w:w="901" w:type="dxa"/>
          </w:tcPr>
          <w:p w14:paraId="67C1CDBE" w14:textId="3287CC6F" w:rsidR="000F27FD" w:rsidRPr="003D7C3F" w:rsidRDefault="00B93FC5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3341</w:t>
            </w:r>
          </w:p>
        </w:tc>
        <w:tc>
          <w:tcPr>
            <w:tcW w:w="3831" w:type="dxa"/>
          </w:tcPr>
          <w:p w14:paraId="10FEDA40" w14:textId="141AEB7D" w:rsidR="000F27FD" w:rsidRPr="003D7C3F" w:rsidRDefault="00916B4A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A. A.</w:t>
            </w:r>
          </w:p>
        </w:tc>
        <w:tc>
          <w:tcPr>
            <w:tcW w:w="2209" w:type="dxa"/>
          </w:tcPr>
          <w:p w14:paraId="1C079621" w14:textId="67C8D0E2" w:rsidR="000F27FD" w:rsidRPr="003D7C3F" w:rsidRDefault="00916B4A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6A173166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6CF05DA" w14:textId="1E0249F7" w:rsidR="000F27FD" w:rsidRPr="003D7C3F" w:rsidRDefault="00916B4A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708605</w:t>
            </w:r>
          </w:p>
        </w:tc>
      </w:tr>
      <w:tr w:rsidR="000F27FD" w:rsidRPr="003D7C3F" w14:paraId="1D655089" w14:textId="77777777" w:rsidTr="000F27FD">
        <w:tc>
          <w:tcPr>
            <w:tcW w:w="901" w:type="dxa"/>
          </w:tcPr>
          <w:p w14:paraId="30DD2AA4" w14:textId="1EBA8AAE" w:rsidR="000F27FD" w:rsidRPr="003D7C3F" w:rsidRDefault="00B93FC5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3342</w:t>
            </w:r>
          </w:p>
        </w:tc>
        <w:tc>
          <w:tcPr>
            <w:tcW w:w="3831" w:type="dxa"/>
          </w:tcPr>
          <w:p w14:paraId="2FB99E7C" w14:textId="58DC56BB" w:rsidR="000F27FD" w:rsidRPr="003D7C3F" w:rsidRDefault="00916B4A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A. S.</w:t>
            </w:r>
          </w:p>
        </w:tc>
        <w:tc>
          <w:tcPr>
            <w:tcW w:w="2209" w:type="dxa"/>
          </w:tcPr>
          <w:p w14:paraId="7F01CAC4" w14:textId="17F82126" w:rsidR="000F27FD" w:rsidRPr="003D7C3F" w:rsidRDefault="00916B4A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02CCCB9A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5AB72F2" w14:textId="251C60C9" w:rsidR="000F27FD" w:rsidRPr="003D7C3F" w:rsidRDefault="00916B4A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700006</w:t>
            </w:r>
          </w:p>
        </w:tc>
      </w:tr>
      <w:tr w:rsidR="000F27FD" w:rsidRPr="003D7C3F" w14:paraId="4E554EFE" w14:textId="77777777" w:rsidTr="000F27FD">
        <w:tc>
          <w:tcPr>
            <w:tcW w:w="901" w:type="dxa"/>
          </w:tcPr>
          <w:p w14:paraId="52CF5F17" w14:textId="7566EC35" w:rsidR="000F27FD" w:rsidRPr="003D7C3F" w:rsidRDefault="00B93FC5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3343</w:t>
            </w:r>
          </w:p>
        </w:tc>
        <w:tc>
          <w:tcPr>
            <w:tcW w:w="3831" w:type="dxa"/>
          </w:tcPr>
          <w:p w14:paraId="787FE34F" w14:textId="0BE49998" w:rsidR="000F27FD" w:rsidRPr="003D7C3F" w:rsidRDefault="00916B4A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I. A. S.</w:t>
            </w:r>
          </w:p>
        </w:tc>
        <w:tc>
          <w:tcPr>
            <w:tcW w:w="2209" w:type="dxa"/>
          </w:tcPr>
          <w:p w14:paraId="5D405013" w14:textId="5BE522F3" w:rsidR="000F27FD" w:rsidRPr="003D7C3F" w:rsidRDefault="00916B4A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074CC4D8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7284113" w14:textId="007AB01A" w:rsidR="000F27FD" w:rsidRPr="003D7C3F" w:rsidRDefault="00916B4A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709609</w:t>
            </w:r>
          </w:p>
        </w:tc>
      </w:tr>
      <w:tr w:rsidR="000F27FD" w:rsidRPr="003D7C3F" w14:paraId="29D8B042" w14:textId="77777777" w:rsidTr="000F27FD">
        <w:tc>
          <w:tcPr>
            <w:tcW w:w="901" w:type="dxa"/>
          </w:tcPr>
          <w:p w14:paraId="39C43EFD" w14:textId="08809389" w:rsidR="000F27FD" w:rsidRPr="003D7C3F" w:rsidRDefault="00B93FC5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3344</w:t>
            </w:r>
          </w:p>
        </w:tc>
        <w:tc>
          <w:tcPr>
            <w:tcW w:w="3831" w:type="dxa"/>
          </w:tcPr>
          <w:p w14:paraId="38B14C26" w14:textId="7DC29787" w:rsidR="000F27FD" w:rsidRPr="003D7C3F" w:rsidRDefault="00916B4A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C. L.</w:t>
            </w:r>
          </w:p>
        </w:tc>
        <w:tc>
          <w:tcPr>
            <w:tcW w:w="2209" w:type="dxa"/>
          </w:tcPr>
          <w:p w14:paraId="04C3184A" w14:textId="2D3C1E31" w:rsidR="000F27FD" w:rsidRPr="003D7C3F" w:rsidRDefault="00916B4A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4B877120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60BB2D7" w14:textId="765EFE76" w:rsidR="000F27FD" w:rsidRPr="003D7C3F" w:rsidRDefault="00916B4A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700009</w:t>
            </w:r>
          </w:p>
        </w:tc>
      </w:tr>
      <w:tr w:rsidR="000F27FD" w:rsidRPr="003D7C3F" w14:paraId="4859A4E0" w14:textId="77777777" w:rsidTr="000F27FD">
        <w:tc>
          <w:tcPr>
            <w:tcW w:w="901" w:type="dxa"/>
          </w:tcPr>
          <w:p w14:paraId="78EE98C2" w14:textId="47A89FFF" w:rsidR="000F27FD" w:rsidRPr="003D7C3F" w:rsidRDefault="00B93FC5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3345</w:t>
            </w:r>
          </w:p>
        </w:tc>
        <w:tc>
          <w:tcPr>
            <w:tcW w:w="3831" w:type="dxa"/>
          </w:tcPr>
          <w:p w14:paraId="746740EF" w14:textId="5D44D801" w:rsidR="000F27FD" w:rsidRPr="003D7C3F" w:rsidRDefault="00916B4A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J. S.</w:t>
            </w:r>
          </w:p>
        </w:tc>
        <w:tc>
          <w:tcPr>
            <w:tcW w:w="2209" w:type="dxa"/>
          </w:tcPr>
          <w:p w14:paraId="383317C5" w14:textId="351F7641" w:rsidR="000F27FD" w:rsidRPr="003D7C3F" w:rsidRDefault="00916B4A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1B23BFA7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57C3066" w14:textId="130877EE" w:rsidR="000F27FD" w:rsidRPr="003D7C3F" w:rsidRDefault="00916B4A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706408</w:t>
            </w:r>
          </w:p>
        </w:tc>
      </w:tr>
      <w:tr w:rsidR="000F27FD" w:rsidRPr="003D7C3F" w14:paraId="345995AE" w14:textId="77777777" w:rsidTr="000F27FD">
        <w:tc>
          <w:tcPr>
            <w:tcW w:w="901" w:type="dxa"/>
          </w:tcPr>
          <w:p w14:paraId="32170DD4" w14:textId="2B0EE071" w:rsidR="000F27FD" w:rsidRPr="003D7C3F" w:rsidRDefault="00B93FC5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3346</w:t>
            </w:r>
          </w:p>
        </w:tc>
        <w:tc>
          <w:tcPr>
            <w:tcW w:w="3831" w:type="dxa"/>
          </w:tcPr>
          <w:p w14:paraId="397A396F" w14:textId="46ED908B" w:rsidR="000F27FD" w:rsidRPr="003D7C3F" w:rsidRDefault="00916B4A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C. S.</w:t>
            </w:r>
          </w:p>
        </w:tc>
        <w:tc>
          <w:tcPr>
            <w:tcW w:w="2209" w:type="dxa"/>
          </w:tcPr>
          <w:p w14:paraId="20FA32BD" w14:textId="7C8C7D8E" w:rsidR="000F27FD" w:rsidRPr="003D7C3F" w:rsidRDefault="00916B4A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39794737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CADD88D" w14:textId="34B9A194" w:rsidR="000F27FD" w:rsidRPr="003D7C3F" w:rsidRDefault="00916B4A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700000</w:t>
            </w:r>
          </w:p>
        </w:tc>
      </w:tr>
      <w:tr w:rsidR="000F27FD" w:rsidRPr="003D7C3F" w14:paraId="65354F12" w14:textId="77777777" w:rsidTr="000F27FD">
        <w:tc>
          <w:tcPr>
            <w:tcW w:w="901" w:type="dxa"/>
          </w:tcPr>
          <w:p w14:paraId="6BD002CF" w14:textId="74C50A9E" w:rsidR="000F27FD" w:rsidRPr="003D7C3F" w:rsidRDefault="00B93FC5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3347</w:t>
            </w:r>
          </w:p>
        </w:tc>
        <w:tc>
          <w:tcPr>
            <w:tcW w:w="3831" w:type="dxa"/>
          </w:tcPr>
          <w:p w14:paraId="2608ADCC" w14:textId="5078814F" w:rsidR="000F27FD" w:rsidRPr="003D7C3F" w:rsidRDefault="00916B4A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A. S.</w:t>
            </w:r>
          </w:p>
        </w:tc>
        <w:tc>
          <w:tcPr>
            <w:tcW w:w="2209" w:type="dxa"/>
          </w:tcPr>
          <w:p w14:paraId="3600227B" w14:textId="3A0585AC" w:rsidR="000F27FD" w:rsidRPr="003D7C3F" w:rsidRDefault="00916B4A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3E37AB71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8B8D0F5" w14:textId="00E5E663" w:rsidR="000F27FD" w:rsidRPr="003D7C3F" w:rsidRDefault="00916B4A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704606</w:t>
            </w:r>
          </w:p>
        </w:tc>
      </w:tr>
      <w:tr w:rsidR="000F27FD" w:rsidRPr="003D7C3F" w14:paraId="0DEDDCA5" w14:textId="77777777" w:rsidTr="000F27FD">
        <w:tc>
          <w:tcPr>
            <w:tcW w:w="901" w:type="dxa"/>
          </w:tcPr>
          <w:p w14:paraId="49276059" w14:textId="463538BF" w:rsidR="000F27FD" w:rsidRPr="003D7C3F" w:rsidRDefault="00B93FC5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3348</w:t>
            </w:r>
          </w:p>
        </w:tc>
        <w:tc>
          <w:tcPr>
            <w:tcW w:w="3831" w:type="dxa"/>
          </w:tcPr>
          <w:p w14:paraId="06A80503" w14:textId="0EC421B6" w:rsidR="000F27FD" w:rsidRPr="003D7C3F" w:rsidRDefault="00916B4A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G. S. B.</w:t>
            </w:r>
          </w:p>
        </w:tc>
        <w:tc>
          <w:tcPr>
            <w:tcW w:w="2209" w:type="dxa"/>
          </w:tcPr>
          <w:p w14:paraId="76D4ECEC" w14:textId="6917181E" w:rsidR="000F27FD" w:rsidRPr="003D7C3F" w:rsidRDefault="00916B4A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619219B6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CF13E3F" w14:textId="360520BC" w:rsidR="000F27FD" w:rsidRPr="003D7C3F" w:rsidRDefault="00916B4A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709204</w:t>
            </w:r>
          </w:p>
        </w:tc>
      </w:tr>
      <w:tr w:rsidR="000F27FD" w:rsidRPr="003D7C3F" w14:paraId="5C28E2F8" w14:textId="77777777" w:rsidTr="000F27FD">
        <w:tc>
          <w:tcPr>
            <w:tcW w:w="901" w:type="dxa"/>
          </w:tcPr>
          <w:p w14:paraId="79364CAD" w14:textId="02CEE037" w:rsidR="000F27FD" w:rsidRPr="003D7C3F" w:rsidRDefault="00B93FC5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3349</w:t>
            </w:r>
          </w:p>
        </w:tc>
        <w:tc>
          <w:tcPr>
            <w:tcW w:w="3831" w:type="dxa"/>
          </w:tcPr>
          <w:p w14:paraId="33288588" w14:textId="7DC5A8C1" w:rsidR="000F27FD" w:rsidRPr="003D7C3F" w:rsidRDefault="00916B4A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G. L. R.</w:t>
            </w:r>
          </w:p>
        </w:tc>
        <w:tc>
          <w:tcPr>
            <w:tcW w:w="2209" w:type="dxa"/>
          </w:tcPr>
          <w:p w14:paraId="34976F79" w14:textId="22E7F9DD" w:rsidR="000F27FD" w:rsidRPr="003D7C3F" w:rsidRDefault="00916B4A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309C5039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7BE5752" w14:textId="38694F9A" w:rsidR="000F27FD" w:rsidRPr="003D7C3F" w:rsidRDefault="00916B4A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706807</w:t>
            </w:r>
          </w:p>
        </w:tc>
      </w:tr>
      <w:tr w:rsidR="000F27FD" w:rsidRPr="003D7C3F" w14:paraId="4AA580E1" w14:textId="77777777" w:rsidTr="000F27FD">
        <w:tc>
          <w:tcPr>
            <w:tcW w:w="901" w:type="dxa"/>
          </w:tcPr>
          <w:p w14:paraId="27981970" w14:textId="557C55E0" w:rsidR="000F27FD" w:rsidRPr="003D7C3F" w:rsidRDefault="00B93FC5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3350</w:t>
            </w:r>
          </w:p>
        </w:tc>
        <w:tc>
          <w:tcPr>
            <w:tcW w:w="3831" w:type="dxa"/>
          </w:tcPr>
          <w:p w14:paraId="1114B342" w14:textId="3B1FA940" w:rsidR="000F27FD" w:rsidRPr="003D7C3F" w:rsidRDefault="00916B4A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S. S.</w:t>
            </w:r>
          </w:p>
        </w:tc>
        <w:tc>
          <w:tcPr>
            <w:tcW w:w="2209" w:type="dxa"/>
          </w:tcPr>
          <w:p w14:paraId="622DAF16" w14:textId="48ACE214" w:rsidR="000F27FD" w:rsidRPr="003D7C3F" w:rsidRDefault="00916B4A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0DA2BD1B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73D6DAE" w14:textId="2B69ED56" w:rsidR="000F27FD" w:rsidRPr="003D7C3F" w:rsidRDefault="00916B4A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700406</w:t>
            </w:r>
          </w:p>
        </w:tc>
      </w:tr>
      <w:tr w:rsidR="000F27FD" w:rsidRPr="003D7C3F" w14:paraId="4710E4DC" w14:textId="77777777" w:rsidTr="000F27FD">
        <w:tc>
          <w:tcPr>
            <w:tcW w:w="901" w:type="dxa"/>
          </w:tcPr>
          <w:p w14:paraId="4A4E1B51" w14:textId="1DF75F8D" w:rsidR="000F27FD" w:rsidRPr="003D7C3F" w:rsidRDefault="00B93FC5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3351</w:t>
            </w:r>
          </w:p>
        </w:tc>
        <w:tc>
          <w:tcPr>
            <w:tcW w:w="3831" w:type="dxa"/>
          </w:tcPr>
          <w:p w14:paraId="317ADBA0" w14:textId="19C2CE71" w:rsidR="000F27FD" w:rsidRPr="003D7C3F" w:rsidRDefault="00916B4A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V. A. A. V.</w:t>
            </w:r>
          </w:p>
        </w:tc>
        <w:tc>
          <w:tcPr>
            <w:tcW w:w="2209" w:type="dxa"/>
          </w:tcPr>
          <w:p w14:paraId="514863DD" w14:textId="6176827E" w:rsidR="000F27FD" w:rsidRPr="003D7C3F" w:rsidRDefault="00916B4A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612BEDD9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D50927E" w14:textId="1A78F384" w:rsidR="000F27FD" w:rsidRPr="003D7C3F" w:rsidRDefault="00916B4A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706700</w:t>
            </w:r>
          </w:p>
        </w:tc>
      </w:tr>
      <w:tr w:rsidR="000F27FD" w:rsidRPr="003D7C3F" w14:paraId="07024523" w14:textId="77777777" w:rsidTr="000F27FD">
        <w:tc>
          <w:tcPr>
            <w:tcW w:w="901" w:type="dxa"/>
          </w:tcPr>
          <w:p w14:paraId="6E2893C7" w14:textId="3619614A" w:rsidR="000F27FD" w:rsidRPr="003D7C3F" w:rsidRDefault="00B93FC5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3352</w:t>
            </w:r>
          </w:p>
        </w:tc>
        <w:tc>
          <w:tcPr>
            <w:tcW w:w="3831" w:type="dxa"/>
          </w:tcPr>
          <w:p w14:paraId="25BA1A8D" w14:textId="2D22DD54" w:rsidR="000F27FD" w:rsidRPr="003D7C3F" w:rsidRDefault="00916B4A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C. C.</w:t>
            </w:r>
          </w:p>
        </w:tc>
        <w:tc>
          <w:tcPr>
            <w:tcW w:w="2209" w:type="dxa"/>
          </w:tcPr>
          <w:p w14:paraId="6F99645E" w14:textId="2D91B935" w:rsidR="000F27FD" w:rsidRPr="003D7C3F" w:rsidRDefault="00916B4A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6AAC5F7C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1D80344" w14:textId="686F708A" w:rsidR="000F27FD" w:rsidRPr="003D7C3F" w:rsidRDefault="00916B4A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702007</w:t>
            </w:r>
          </w:p>
        </w:tc>
      </w:tr>
      <w:tr w:rsidR="000F27FD" w:rsidRPr="003D7C3F" w14:paraId="3E65EE68" w14:textId="77777777" w:rsidTr="000F27FD">
        <w:tc>
          <w:tcPr>
            <w:tcW w:w="901" w:type="dxa"/>
          </w:tcPr>
          <w:p w14:paraId="7D2305E2" w14:textId="06B62F26" w:rsidR="000F27FD" w:rsidRPr="003D7C3F" w:rsidRDefault="00B93FC5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3353</w:t>
            </w:r>
          </w:p>
        </w:tc>
        <w:tc>
          <w:tcPr>
            <w:tcW w:w="3831" w:type="dxa"/>
          </w:tcPr>
          <w:p w14:paraId="43A5BBD1" w14:textId="163D51FA" w:rsidR="000F27FD" w:rsidRPr="003D7C3F" w:rsidRDefault="00916B4A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F. C.</w:t>
            </w:r>
          </w:p>
        </w:tc>
        <w:tc>
          <w:tcPr>
            <w:tcW w:w="2209" w:type="dxa"/>
          </w:tcPr>
          <w:p w14:paraId="48231F8F" w14:textId="497E9041" w:rsidR="000F27FD" w:rsidRPr="003D7C3F" w:rsidRDefault="00916B4A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067E9A9A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1FDBDC4" w14:textId="39C305B1" w:rsidR="000F27FD" w:rsidRPr="003D7C3F" w:rsidRDefault="00A66A6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704607</w:t>
            </w:r>
          </w:p>
        </w:tc>
      </w:tr>
      <w:tr w:rsidR="000F27FD" w:rsidRPr="003D7C3F" w14:paraId="01CC4EB3" w14:textId="77777777" w:rsidTr="000F27FD">
        <w:tc>
          <w:tcPr>
            <w:tcW w:w="901" w:type="dxa"/>
          </w:tcPr>
          <w:p w14:paraId="6777DC54" w14:textId="163B816D" w:rsidR="000F27FD" w:rsidRPr="003D7C3F" w:rsidRDefault="00B93FC5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3354</w:t>
            </w:r>
          </w:p>
        </w:tc>
        <w:tc>
          <w:tcPr>
            <w:tcW w:w="3831" w:type="dxa"/>
          </w:tcPr>
          <w:p w14:paraId="7C4C6677" w14:textId="09BE3CE8" w:rsidR="000F27FD" w:rsidRPr="003D7C3F" w:rsidRDefault="00A66A6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P. S. M.</w:t>
            </w:r>
          </w:p>
        </w:tc>
        <w:tc>
          <w:tcPr>
            <w:tcW w:w="2209" w:type="dxa"/>
          </w:tcPr>
          <w:p w14:paraId="1A03EF46" w14:textId="62334F72" w:rsidR="000F27FD" w:rsidRPr="003D7C3F" w:rsidRDefault="00A66A6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23FF16A4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C144CA0" w14:textId="657BA6F9" w:rsidR="000F27FD" w:rsidRPr="003D7C3F" w:rsidRDefault="00A66A60" w:rsidP="00A66A6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705600</w:t>
            </w:r>
          </w:p>
        </w:tc>
      </w:tr>
      <w:tr w:rsidR="000F27FD" w:rsidRPr="003D7C3F" w14:paraId="6F9C9109" w14:textId="77777777" w:rsidTr="000F27FD">
        <w:tc>
          <w:tcPr>
            <w:tcW w:w="901" w:type="dxa"/>
          </w:tcPr>
          <w:p w14:paraId="15F3E1D3" w14:textId="03E0E40E" w:rsidR="000F27FD" w:rsidRPr="003D7C3F" w:rsidRDefault="00B93FC5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3355</w:t>
            </w:r>
          </w:p>
        </w:tc>
        <w:tc>
          <w:tcPr>
            <w:tcW w:w="3831" w:type="dxa"/>
          </w:tcPr>
          <w:p w14:paraId="482B295B" w14:textId="4183FE05" w:rsidR="000F27FD" w:rsidRPr="003D7C3F" w:rsidRDefault="00A66A6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W. S. C.</w:t>
            </w:r>
          </w:p>
        </w:tc>
        <w:tc>
          <w:tcPr>
            <w:tcW w:w="2209" w:type="dxa"/>
          </w:tcPr>
          <w:p w14:paraId="3ADE6066" w14:textId="7FB4EBA4" w:rsidR="000F27FD" w:rsidRPr="003D7C3F" w:rsidRDefault="00A66A6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002508D1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7CFF2A6" w14:textId="5AC0ED02" w:rsidR="000F27FD" w:rsidRPr="003D7C3F" w:rsidRDefault="00A66A6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708202</w:t>
            </w:r>
          </w:p>
        </w:tc>
      </w:tr>
      <w:tr w:rsidR="000F27FD" w:rsidRPr="003D7C3F" w14:paraId="30EA91A9" w14:textId="77777777" w:rsidTr="000F27FD">
        <w:tc>
          <w:tcPr>
            <w:tcW w:w="901" w:type="dxa"/>
          </w:tcPr>
          <w:p w14:paraId="6475007A" w14:textId="65999C10" w:rsidR="000F27FD" w:rsidRPr="003D7C3F" w:rsidRDefault="00B93FC5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3356</w:t>
            </w:r>
          </w:p>
        </w:tc>
        <w:tc>
          <w:tcPr>
            <w:tcW w:w="3831" w:type="dxa"/>
          </w:tcPr>
          <w:p w14:paraId="77A02C0C" w14:textId="36515E70" w:rsidR="000F27FD" w:rsidRPr="003D7C3F" w:rsidRDefault="00A66A6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G. S. R.</w:t>
            </w:r>
          </w:p>
        </w:tc>
        <w:tc>
          <w:tcPr>
            <w:tcW w:w="2209" w:type="dxa"/>
          </w:tcPr>
          <w:p w14:paraId="56C6BF7F" w14:textId="6AA0BA10" w:rsidR="000F27FD" w:rsidRPr="003D7C3F" w:rsidRDefault="00A66A6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21AD3DC9" w14:textId="5EC0D4F8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E2808E9" w14:textId="26B7271B" w:rsidR="000F27FD" w:rsidRPr="003D7C3F" w:rsidRDefault="00A66A6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705004</w:t>
            </w:r>
          </w:p>
        </w:tc>
      </w:tr>
      <w:tr w:rsidR="000F27FD" w:rsidRPr="003D7C3F" w14:paraId="6C4CC8ED" w14:textId="77777777" w:rsidTr="000F27FD">
        <w:tc>
          <w:tcPr>
            <w:tcW w:w="901" w:type="dxa"/>
          </w:tcPr>
          <w:p w14:paraId="31E2D105" w14:textId="51050DBE" w:rsidR="000F27FD" w:rsidRPr="003D7C3F" w:rsidRDefault="00B93FC5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3357</w:t>
            </w:r>
          </w:p>
        </w:tc>
        <w:tc>
          <w:tcPr>
            <w:tcW w:w="3831" w:type="dxa"/>
          </w:tcPr>
          <w:p w14:paraId="65797160" w14:textId="5B63F7B2" w:rsidR="000F27FD" w:rsidRPr="003D7C3F" w:rsidRDefault="00A66A6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K. S. A.</w:t>
            </w:r>
          </w:p>
        </w:tc>
        <w:tc>
          <w:tcPr>
            <w:tcW w:w="2209" w:type="dxa"/>
          </w:tcPr>
          <w:p w14:paraId="7EFF516E" w14:textId="25224D0B" w:rsidR="000F27FD" w:rsidRPr="003D7C3F" w:rsidRDefault="00A66A6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23E3D5D5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68F235E" w14:textId="2FF26F9F" w:rsidR="000F27FD" w:rsidRPr="003D7C3F" w:rsidRDefault="00A66A6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703005</w:t>
            </w:r>
          </w:p>
        </w:tc>
      </w:tr>
      <w:tr w:rsidR="000F27FD" w:rsidRPr="00F60500" w14:paraId="36C6C44B" w14:textId="77777777" w:rsidTr="000F27FD">
        <w:tc>
          <w:tcPr>
            <w:tcW w:w="901" w:type="dxa"/>
          </w:tcPr>
          <w:p w14:paraId="58C52EFF" w14:textId="49ED1C7F" w:rsidR="000F27FD" w:rsidRPr="00F60500" w:rsidRDefault="00B93FC5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3358</w:t>
            </w:r>
          </w:p>
        </w:tc>
        <w:tc>
          <w:tcPr>
            <w:tcW w:w="3831" w:type="dxa"/>
          </w:tcPr>
          <w:p w14:paraId="1FA8D311" w14:textId="399350F7" w:rsidR="000F27FD" w:rsidRPr="00F60500" w:rsidRDefault="00A66A6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G. S. M.</w:t>
            </w:r>
          </w:p>
        </w:tc>
        <w:tc>
          <w:tcPr>
            <w:tcW w:w="2209" w:type="dxa"/>
          </w:tcPr>
          <w:p w14:paraId="2AB5F244" w14:textId="6395EAF2" w:rsidR="000F27FD" w:rsidRPr="00F60500" w:rsidRDefault="00A66A6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211BF24C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82B0E0C" w14:textId="0963303E" w:rsidR="000F27FD" w:rsidRPr="00F60500" w:rsidRDefault="00A66A6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706803</w:t>
            </w:r>
          </w:p>
        </w:tc>
      </w:tr>
      <w:tr w:rsidR="000F27FD" w:rsidRPr="00F60500" w14:paraId="021C503D" w14:textId="77777777" w:rsidTr="000F27FD">
        <w:tc>
          <w:tcPr>
            <w:tcW w:w="901" w:type="dxa"/>
          </w:tcPr>
          <w:p w14:paraId="0265343C" w14:textId="02B0EB53" w:rsidR="000F27FD" w:rsidRPr="00F60500" w:rsidRDefault="00A66A6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3359</w:t>
            </w:r>
          </w:p>
        </w:tc>
        <w:tc>
          <w:tcPr>
            <w:tcW w:w="3831" w:type="dxa"/>
          </w:tcPr>
          <w:p w14:paraId="7F91A41B" w14:textId="27BCCB7D" w:rsidR="000F27FD" w:rsidRPr="00F60500" w:rsidRDefault="00A66A6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W. C. L. S.</w:t>
            </w:r>
          </w:p>
        </w:tc>
        <w:tc>
          <w:tcPr>
            <w:tcW w:w="2209" w:type="dxa"/>
          </w:tcPr>
          <w:p w14:paraId="11519680" w14:textId="10D738C1" w:rsidR="000F27FD" w:rsidRPr="00F60500" w:rsidRDefault="00A66A6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02076C45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1D13648" w14:textId="2BA8FC63" w:rsidR="000F27FD" w:rsidRPr="00F60500" w:rsidRDefault="00A66A6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702309</w:t>
            </w:r>
          </w:p>
        </w:tc>
      </w:tr>
      <w:tr w:rsidR="000F27FD" w:rsidRPr="00F60500" w14:paraId="743F91E4" w14:textId="77777777" w:rsidTr="000F27FD">
        <w:tc>
          <w:tcPr>
            <w:tcW w:w="901" w:type="dxa"/>
          </w:tcPr>
          <w:p w14:paraId="133EE3BE" w14:textId="58408A58" w:rsidR="000F27FD" w:rsidRPr="00F60500" w:rsidRDefault="00A66A6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3360</w:t>
            </w:r>
          </w:p>
        </w:tc>
        <w:tc>
          <w:tcPr>
            <w:tcW w:w="3831" w:type="dxa"/>
          </w:tcPr>
          <w:p w14:paraId="6EB3B09D" w14:textId="0CE72541" w:rsidR="000F27FD" w:rsidRPr="00F60500" w:rsidRDefault="00A66A6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H. L. D. M.</w:t>
            </w:r>
          </w:p>
        </w:tc>
        <w:tc>
          <w:tcPr>
            <w:tcW w:w="2209" w:type="dxa"/>
          </w:tcPr>
          <w:p w14:paraId="7E8B578A" w14:textId="1A8CE670" w:rsidR="000F27FD" w:rsidRPr="00F60500" w:rsidRDefault="00A66A6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42AA4789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9873D18" w14:textId="2A711687" w:rsidR="000F27FD" w:rsidRPr="00F60500" w:rsidRDefault="00A66A6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708009</w:t>
            </w:r>
          </w:p>
        </w:tc>
      </w:tr>
      <w:tr w:rsidR="000F27FD" w:rsidRPr="00F60500" w14:paraId="7AE46CA7" w14:textId="77777777" w:rsidTr="000F27FD">
        <w:tc>
          <w:tcPr>
            <w:tcW w:w="901" w:type="dxa"/>
          </w:tcPr>
          <w:p w14:paraId="45CCBF4E" w14:textId="3F083ED8" w:rsidR="000F27FD" w:rsidRPr="00F60500" w:rsidRDefault="00A66A6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3361</w:t>
            </w:r>
          </w:p>
        </w:tc>
        <w:tc>
          <w:tcPr>
            <w:tcW w:w="3831" w:type="dxa"/>
          </w:tcPr>
          <w:p w14:paraId="5AD3E754" w14:textId="4F7A0997" w:rsidR="000F27FD" w:rsidRPr="00F60500" w:rsidRDefault="00A66A6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P. S. G.</w:t>
            </w:r>
          </w:p>
        </w:tc>
        <w:tc>
          <w:tcPr>
            <w:tcW w:w="2209" w:type="dxa"/>
          </w:tcPr>
          <w:p w14:paraId="0E5E731C" w14:textId="17CEC9D0" w:rsidR="000F27FD" w:rsidRPr="00F60500" w:rsidRDefault="00A66A6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5872BABC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47295AA" w14:textId="7320EFE0" w:rsidR="000F27FD" w:rsidRPr="00F60500" w:rsidRDefault="00A66A6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700608</w:t>
            </w:r>
          </w:p>
        </w:tc>
      </w:tr>
      <w:tr w:rsidR="000F27FD" w:rsidRPr="00F60500" w14:paraId="53C42AD0" w14:textId="77777777" w:rsidTr="000F27FD">
        <w:tc>
          <w:tcPr>
            <w:tcW w:w="901" w:type="dxa"/>
          </w:tcPr>
          <w:p w14:paraId="282930F7" w14:textId="3A5FAC07" w:rsidR="000F27FD" w:rsidRPr="00F60500" w:rsidRDefault="00A66A6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3362</w:t>
            </w:r>
          </w:p>
        </w:tc>
        <w:tc>
          <w:tcPr>
            <w:tcW w:w="3831" w:type="dxa"/>
          </w:tcPr>
          <w:p w14:paraId="4F483598" w14:textId="519F50DF" w:rsidR="000F27FD" w:rsidRPr="00F60500" w:rsidRDefault="00A66A6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O. G. N.</w:t>
            </w:r>
          </w:p>
        </w:tc>
        <w:tc>
          <w:tcPr>
            <w:tcW w:w="2209" w:type="dxa"/>
          </w:tcPr>
          <w:p w14:paraId="203CD519" w14:textId="67EE5573" w:rsidR="000F27FD" w:rsidRPr="00F60500" w:rsidRDefault="00A66A6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58C7E17E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7228E92" w14:textId="3D50FFD5" w:rsidR="000F27FD" w:rsidRPr="00F60500" w:rsidRDefault="00A66A6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700202</w:t>
            </w:r>
          </w:p>
        </w:tc>
      </w:tr>
      <w:tr w:rsidR="000F27FD" w:rsidRPr="00F60500" w14:paraId="6F6D86D4" w14:textId="77777777" w:rsidTr="000F27FD">
        <w:tc>
          <w:tcPr>
            <w:tcW w:w="901" w:type="dxa"/>
          </w:tcPr>
          <w:p w14:paraId="27AB5B1C" w14:textId="03574DEE" w:rsidR="000F27FD" w:rsidRPr="00F60500" w:rsidRDefault="00A66A6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3363</w:t>
            </w:r>
          </w:p>
        </w:tc>
        <w:tc>
          <w:tcPr>
            <w:tcW w:w="3831" w:type="dxa"/>
          </w:tcPr>
          <w:p w14:paraId="73D30A13" w14:textId="67736D29" w:rsidR="000F27FD" w:rsidRPr="00F60500" w:rsidRDefault="00A66A6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F. R. F.</w:t>
            </w:r>
          </w:p>
        </w:tc>
        <w:tc>
          <w:tcPr>
            <w:tcW w:w="2209" w:type="dxa"/>
          </w:tcPr>
          <w:p w14:paraId="023670FE" w14:textId="522FB57B" w:rsidR="000F27FD" w:rsidRPr="00F60500" w:rsidRDefault="00A66A6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7D997DF0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4814CD7" w14:textId="0B5205A1" w:rsidR="000F27FD" w:rsidRPr="00F60500" w:rsidRDefault="00A66A6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701404</w:t>
            </w:r>
          </w:p>
        </w:tc>
      </w:tr>
      <w:tr w:rsidR="000F27FD" w:rsidRPr="00F60500" w14:paraId="45D4A808" w14:textId="77777777" w:rsidTr="000F27FD">
        <w:tc>
          <w:tcPr>
            <w:tcW w:w="901" w:type="dxa"/>
          </w:tcPr>
          <w:p w14:paraId="57DA7218" w14:textId="47555E94" w:rsidR="000F27FD" w:rsidRPr="00F60500" w:rsidRDefault="00A66A6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3364</w:t>
            </w:r>
          </w:p>
        </w:tc>
        <w:tc>
          <w:tcPr>
            <w:tcW w:w="3831" w:type="dxa"/>
          </w:tcPr>
          <w:p w14:paraId="7257DEF4" w14:textId="64AEB213" w:rsidR="000F27FD" w:rsidRPr="00F60500" w:rsidRDefault="00A66A6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D. F. S.</w:t>
            </w:r>
          </w:p>
        </w:tc>
        <w:tc>
          <w:tcPr>
            <w:tcW w:w="2209" w:type="dxa"/>
          </w:tcPr>
          <w:p w14:paraId="3011277C" w14:textId="1CF272C6" w:rsidR="000F27FD" w:rsidRPr="00F60500" w:rsidRDefault="00A66A6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1D2488CE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DA108A0" w14:textId="1C29D0AD" w:rsidR="000F27FD" w:rsidRPr="00F60500" w:rsidRDefault="00A66A6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706202</w:t>
            </w:r>
          </w:p>
        </w:tc>
      </w:tr>
      <w:tr w:rsidR="000F27FD" w:rsidRPr="00F60500" w14:paraId="6E184A39" w14:textId="77777777" w:rsidTr="000F27FD">
        <w:tc>
          <w:tcPr>
            <w:tcW w:w="901" w:type="dxa"/>
          </w:tcPr>
          <w:p w14:paraId="0A3F26CE" w14:textId="311A39AB" w:rsidR="000F27FD" w:rsidRPr="00F60500" w:rsidRDefault="00A66A6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3365</w:t>
            </w:r>
          </w:p>
        </w:tc>
        <w:tc>
          <w:tcPr>
            <w:tcW w:w="3831" w:type="dxa"/>
          </w:tcPr>
          <w:p w14:paraId="33C075E4" w14:textId="0B373FE9" w:rsidR="000F27FD" w:rsidRPr="00F60500" w:rsidRDefault="00A66A6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A. N.</w:t>
            </w:r>
          </w:p>
        </w:tc>
        <w:tc>
          <w:tcPr>
            <w:tcW w:w="2209" w:type="dxa"/>
          </w:tcPr>
          <w:p w14:paraId="7977897C" w14:textId="619B96EC" w:rsidR="000F27FD" w:rsidRPr="00F60500" w:rsidRDefault="00A66A6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79E25C32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BF7D7A2" w14:textId="28F9CE4D" w:rsidR="000F27FD" w:rsidRPr="00F60500" w:rsidRDefault="00A66A6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706404</w:t>
            </w:r>
          </w:p>
        </w:tc>
      </w:tr>
      <w:tr w:rsidR="000F27FD" w:rsidRPr="00F60500" w14:paraId="406664C5" w14:textId="77777777" w:rsidTr="000F27FD">
        <w:tc>
          <w:tcPr>
            <w:tcW w:w="901" w:type="dxa"/>
          </w:tcPr>
          <w:p w14:paraId="34E46DF6" w14:textId="56233028" w:rsidR="000F27FD" w:rsidRPr="00F60500" w:rsidRDefault="00A66A6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3366</w:t>
            </w:r>
          </w:p>
        </w:tc>
        <w:tc>
          <w:tcPr>
            <w:tcW w:w="3831" w:type="dxa"/>
          </w:tcPr>
          <w:p w14:paraId="3A5B3695" w14:textId="126C2F66" w:rsidR="000F27FD" w:rsidRPr="00F60500" w:rsidRDefault="00A66A6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G. A. M.</w:t>
            </w:r>
          </w:p>
        </w:tc>
        <w:tc>
          <w:tcPr>
            <w:tcW w:w="2209" w:type="dxa"/>
          </w:tcPr>
          <w:p w14:paraId="5849BF27" w14:textId="5B632436" w:rsidR="000F27FD" w:rsidRPr="00F60500" w:rsidRDefault="00A66A6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203730E2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05B0F4B" w14:textId="05710263" w:rsidR="000F27FD" w:rsidRPr="00F60500" w:rsidRDefault="00A66A6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700007</w:t>
            </w:r>
          </w:p>
        </w:tc>
      </w:tr>
      <w:tr w:rsidR="000F27FD" w:rsidRPr="00F60500" w14:paraId="15BA1E53" w14:textId="77777777" w:rsidTr="000F27FD">
        <w:tc>
          <w:tcPr>
            <w:tcW w:w="901" w:type="dxa"/>
          </w:tcPr>
          <w:p w14:paraId="3334C012" w14:textId="1EFB62F9" w:rsidR="000F27FD" w:rsidRPr="00F60500" w:rsidRDefault="00A66A6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3367</w:t>
            </w:r>
          </w:p>
        </w:tc>
        <w:tc>
          <w:tcPr>
            <w:tcW w:w="3831" w:type="dxa"/>
          </w:tcPr>
          <w:p w14:paraId="09B946FD" w14:textId="3E9D4138" w:rsidR="000F27FD" w:rsidRPr="00F60500" w:rsidRDefault="00A66A6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R. S.</w:t>
            </w:r>
          </w:p>
        </w:tc>
        <w:tc>
          <w:tcPr>
            <w:tcW w:w="2209" w:type="dxa"/>
          </w:tcPr>
          <w:p w14:paraId="23E50039" w14:textId="31DBE693" w:rsidR="000F27FD" w:rsidRPr="00F60500" w:rsidRDefault="00A66A6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234659E9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CF3F2E5" w14:textId="5C295816" w:rsidR="000F27FD" w:rsidRPr="00F60500" w:rsidRDefault="00A66A6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700004</w:t>
            </w:r>
          </w:p>
        </w:tc>
      </w:tr>
      <w:tr w:rsidR="000F27FD" w:rsidRPr="00F60500" w14:paraId="674D890C" w14:textId="77777777" w:rsidTr="000F27FD">
        <w:tc>
          <w:tcPr>
            <w:tcW w:w="901" w:type="dxa"/>
          </w:tcPr>
          <w:p w14:paraId="202A158B" w14:textId="2D10A846" w:rsidR="000F27FD" w:rsidRPr="00F60500" w:rsidRDefault="00A66A6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3368</w:t>
            </w:r>
          </w:p>
        </w:tc>
        <w:tc>
          <w:tcPr>
            <w:tcW w:w="3831" w:type="dxa"/>
          </w:tcPr>
          <w:p w14:paraId="0989429A" w14:textId="39253728" w:rsidR="000F27FD" w:rsidRPr="00F60500" w:rsidRDefault="00A66A6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T. S.</w:t>
            </w:r>
          </w:p>
        </w:tc>
        <w:tc>
          <w:tcPr>
            <w:tcW w:w="2209" w:type="dxa"/>
          </w:tcPr>
          <w:p w14:paraId="71CCBDE6" w14:textId="63C1DA56" w:rsidR="000F27FD" w:rsidRPr="00F60500" w:rsidRDefault="00A66A6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569E03FC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70BB5E3" w14:textId="1EE20929" w:rsidR="000F27FD" w:rsidRPr="00F60500" w:rsidRDefault="00A66A6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702400</w:t>
            </w:r>
          </w:p>
        </w:tc>
      </w:tr>
      <w:tr w:rsidR="000F27FD" w:rsidRPr="00F60500" w14:paraId="744A08FC" w14:textId="77777777" w:rsidTr="000F27FD">
        <w:tc>
          <w:tcPr>
            <w:tcW w:w="901" w:type="dxa"/>
          </w:tcPr>
          <w:p w14:paraId="248F8B6B" w14:textId="731459A5" w:rsidR="000F27FD" w:rsidRPr="00F60500" w:rsidRDefault="00A66A6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3369</w:t>
            </w:r>
          </w:p>
        </w:tc>
        <w:tc>
          <w:tcPr>
            <w:tcW w:w="3831" w:type="dxa"/>
          </w:tcPr>
          <w:p w14:paraId="31E45D97" w14:textId="60861D4B" w:rsidR="000F27FD" w:rsidRPr="00F60500" w:rsidRDefault="00A66A6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F. S.</w:t>
            </w:r>
          </w:p>
        </w:tc>
        <w:tc>
          <w:tcPr>
            <w:tcW w:w="2209" w:type="dxa"/>
          </w:tcPr>
          <w:p w14:paraId="20E73BE7" w14:textId="141EB751" w:rsidR="000F27FD" w:rsidRPr="00F60500" w:rsidRDefault="00A66A6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61F1E2C9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7961901" w14:textId="796B5592" w:rsidR="000F27FD" w:rsidRPr="00F60500" w:rsidRDefault="00A66A60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700405</w:t>
            </w:r>
          </w:p>
        </w:tc>
      </w:tr>
      <w:tr w:rsidR="000F27FD" w:rsidRPr="003D7C3F" w14:paraId="3144AC4C" w14:textId="77777777" w:rsidTr="000F27FD">
        <w:tc>
          <w:tcPr>
            <w:tcW w:w="901" w:type="dxa"/>
          </w:tcPr>
          <w:p w14:paraId="5747B2A4" w14:textId="6EC0156F" w:rsidR="000F27FD" w:rsidRPr="003D7C3F" w:rsidRDefault="00A66A6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3370</w:t>
            </w:r>
          </w:p>
        </w:tc>
        <w:tc>
          <w:tcPr>
            <w:tcW w:w="3831" w:type="dxa"/>
          </w:tcPr>
          <w:p w14:paraId="749D2A99" w14:textId="25BEB641" w:rsidR="000F27FD" w:rsidRPr="003D7C3F" w:rsidRDefault="00A66A6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G. C. O.</w:t>
            </w:r>
          </w:p>
        </w:tc>
        <w:tc>
          <w:tcPr>
            <w:tcW w:w="2209" w:type="dxa"/>
          </w:tcPr>
          <w:p w14:paraId="4C78146F" w14:textId="2062AAF7" w:rsidR="000F27FD" w:rsidRPr="003D7C3F" w:rsidRDefault="00A66A6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35B4D30C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5113C56" w14:textId="044586EC" w:rsidR="000F27FD" w:rsidRPr="003D7C3F" w:rsidRDefault="00A66A6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700806</w:t>
            </w:r>
          </w:p>
        </w:tc>
      </w:tr>
      <w:tr w:rsidR="000F27FD" w:rsidRPr="003D7C3F" w14:paraId="5F4D86CC" w14:textId="77777777" w:rsidTr="000F27FD">
        <w:tc>
          <w:tcPr>
            <w:tcW w:w="901" w:type="dxa"/>
          </w:tcPr>
          <w:p w14:paraId="3292BF98" w14:textId="5A034553" w:rsidR="000F27FD" w:rsidRPr="003D7C3F" w:rsidRDefault="00A66A6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3371</w:t>
            </w:r>
          </w:p>
        </w:tc>
        <w:tc>
          <w:tcPr>
            <w:tcW w:w="3831" w:type="dxa"/>
          </w:tcPr>
          <w:p w14:paraId="42CCF7D8" w14:textId="7A55C042" w:rsidR="000F27FD" w:rsidRPr="003D7C3F" w:rsidRDefault="00A66A6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F. R. F.</w:t>
            </w:r>
          </w:p>
        </w:tc>
        <w:tc>
          <w:tcPr>
            <w:tcW w:w="2209" w:type="dxa"/>
          </w:tcPr>
          <w:p w14:paraId="4C4CFA33" w14:textId="46BD8A7A" w:rsidR="000F27FD" w:rsidRPr="003D7C3F" w:rsidRDefault="00A66A6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40276379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21FF6D8" w14:textId="707656BD" w:rsidR="000F27FD" w:rsidRPr="003D7C3F" w:rsidRDefault="00A66A6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700007</w:t>
            </w:r>
          </w:p>
        </w:tc>
      </w:tr>
      <w:tr w:rsidR="000F27FD" w:rsidRPr="003D7C3F" w14:paraId="7810EFE0" w14:textId="77777777" w:rsidTr="000F27FD">
        <w:tc>
          <w:tcPr>
            <w:tcW w:w="901" w:type="dxa"/>
          </w:tcPr>
          <w:p w14:paraId="3C392124" w14:textId="4A8760B0" w:rsidR="000F27FD" w:rsidRPr="003D7C3F" w:rsidRDefault="00A66A6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3372</w:t>
            </w:r>
          </w:p>
        </w:tc>
        <w:tc>
          <w:tcPr>
            <w:tcW w:w="3831" w:type="dxa"/>
          </w:tcPr>
          <w:p w14:paraId="76B94488" w14:textId="06EA8A7F" w:rsidR="000F27FD" w:rsidRPr="003D7C3F" w:rsidRDefault="00A66A6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V. M. S.</w:t>
            </w:r>
          </w:p>
        </w:tc>
        <w:tc>
          <w:tcPr>
            <w:tcW w:w="2209" w:type="dxa"/>
          </w:tcPr>
          <w:p w14:paraId="3C87092C" w14:textId="6ECFEB19" w:rsidR="000F27FD" w:rsidRPr="003D7C3F" w:rsidRDefault="00A66A6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2377A8E4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096E661" w14:textId="397B0A6E" w:rsidR="000F27FD" w:rsidRPr="003D7C3F" w:rsidRDefault="00A66A6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704809</w:t>
            </w:r>
          </w:p>
        </w:tc>
      </w:tr>
      <w:tr w:rsidR="000F27FD" w:rsidRPr="003D7C3F" w14:paraId="11415366" w14:textId="77777777" w:rsidTr="000F27FD">
        <w:tc>
          <w:tcPr>
            <w:tcW w:w="901" w:type="dxa"/>
          </w:tcPr>
          <w:p w14:paraId="3CCF6002" w14:textId="46950A1E" w:rsidR="000F27FD" w:rsidRPr="003D7C3F" w:rsidRDefault="00A66A6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3373</w:t>
            </w:r>
          </w:p>
        </w:tc>
        <w:tc>
          <w:tcPr>
            <w:tcW w:w="3831" w:type="dxa"/>
          </w:tcPr>
          <w:p w14:paraId="7AA2FB79" w14:textId="7D13988A" w:rsidR="000F27FD" w:rsidRPr="003D7C3F" w:rsidRDefault="00A66A6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N. M. C. J.</w:t>
            </w:r>
          </w:p>
        </w:tc>
        <w:tc>
          <w:tcPr>
            <w:tcW w:w="2209" w:type="dxa"/>
          </w:tcPr>
          <w:p w14:paraId="59964D7D" w14:textId="73CFD95F" w:rsidR="000F27FD" w:rsidRPr="003D7C3F" w:rsidRDefault="00A66A6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76278A0D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5E8062A" w14:textId="07D2F971" w:rsidR="000F27FD" w:rsidRPr="003D7C3F" w:rsidRDefault="00A66A6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705209</w:t>
            </w:r>
          </w:p>
        </w:tc>
      </w:tr>
      <w:tr w:rsidR="000F27FD" w:rsidRPr="003D7C3F" w14:paraId="730B562C" w14:textId="77777777" w:rsidTr="000F27FD">
        <w:tc>
          <w:tcPr>
            <w:tcW w:w="901" w:type="dxa"/>
          </w:tcPr>
          <w:p w14:paraId="1229373D" w14:textId="5EB1F3FE" w:rsidR="000F27FD" w:rsidRPr="003D7C3F" w:rsidRDefault="00A66A6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3374</w:t>
            </w:r>
          </w:p>
        </w:tc>
        <w:tc>
          <w:tcPr>
            <w:tcW w:w="3831" w:type="dxa"/>
          </w:tcPr>
          <w:p w14:paraId="5238E811" w14:textId="43B81521" w:rsidR="000F27FD" w:rsidRPr="003D7C3F" w:rsidRDefault="00A66A6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D. J.</w:t>
            </w:r>
          </w:p>
        </w:tc>
        <w:tc>
          <w:tcPr>
            <w:tcW w:w="2209" w:type="dxa"/>
          </w:tcPr>
          <w:p w14:paraId="6C2BA3E6" w14:textId="52A9745E" w:rsidR="000F27FD" w:rsidRPr="003D7C3F" w:rsidRDefault="00A66A6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613B9295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5734ADA" w14:textId="49E222C0" w:rsidR="000F27FD" w:rsidRPr="003D7C3F" w:rsidRDefault="00A66A6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703007</w:t>
            </w:r>
          </w:p>
        </w:tc>
      </w:tr>
      <w:tr w:rsidR="000F27FD" w:rsidRPr="003D7C3F" w14:paraId="38BB3CB0" w14:textId="77777777" w:rsidTr="000F27FD">
        <w:tc>
          <w:tcPr>
            <w:tcW w:w="901" w:type="dxa"/>
          </w:tcPr>
          <w:p w14:paraId="14F5D30B" w14:textId="6BEA41F8" w:rsidR="000F27FD" w:rsidRPr="003D7C3F" w:rsidRDefault="00A66A6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3375</w:t>
            </w:r>
          </w:p>
        </w:tc>
        <w:tc>
          <w:tcPr>
            <w:tcW w:w="3831" w:type="dxa"/>
          </w:tcPr>
          <w:p w14:paraId="35AE069E" w14:textId="035BE91C" w:rsidR="000F27FD" w:rsidRPr="003D7C3F" w:rsidRDefault="00A66A6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P. E. P.</w:t>
            </w:r>
          </w:p>
        </w:tc>
        <w:tc>
          <w:tcPr>
            <w:tcW w:w="2209" w:type="dxa"/>
          </w:tcPr>
          <w:p w14:paraId="7040A906" w14:textId="780A83FA" w:rsidR="000F27FD" w:rsidRPr="003D7C3F" w:rsidRDefault="00A66A6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7BA12BE9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11E76AA" w14:textId="4675FF7D" w:rsidR="000F27FD" w:rsidRPr="003D7C3F" w:rsidRDefault="00A66A6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708008</w:t>
            </w:r>
          </w:p>
        </w:tc>
      </w:tr>
      <w:tr w:rsidR="000F27FD" w:rsidRPr="003D7C3F" w14:paraId="2DBA868A" w14:textId="77777777" w:rsidTr="000F27FD">
        <w:tc>
          <w:tcPr>
            <w:tcW w:w="901" w:type="dxa"/>
          </w:tcPr>
          <w:p w14:paraId="0213F931" w14:textId="14F1BA1D" w:rsidR="000F27FD" w:rsidRPr="003D7C3F" w:rsidRDefault="00A66A6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3376</w:t>
            </w:r>
          </w:p>
        </w:tc>
        <w:tc>
          <w:tcPr>
            <w:tcW w:w="3831" w:type="dxa"/>
          </w:tcPr>
          <w:p w14:paraId="534B8AB1" w14:textId="37D72704" w:rsidR="000F27FD" w:rsidRPr="003D7C3F" w:rsidRDefault="00A66A6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P. L.</w:t>
            </w:r>
          </w:p>
        </w:tc>
        <w:tc>
          <w:tcPr>
            <w:tcW w:w="2209" w:type="dxa"/>
          </w:tcPr>
          <w:p w14:paraId="1414837E" w14:textId="54009EAA" w:rsidR="000F27FD" w:rsidRPr="003D7C3F" w:rsidRDefault="00A66A6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7205456C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F453978" w14:textId="36D3D446" w:rsidR="000F27FD" w:rsidRPr="003D7C3F" w:rsidRDefault="00A66A6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705207</w:t>
            </w:r>
          </w:p>
        </w:tc>
      </w:tr>
      <w:tr w:rsidR="000F27FD" w:rsidRPr="003D7C3F" w14:paraId="166B2D5A" w14:textId="77777777" w:rsidTr="000F27FD">
        <w:tc>
          <w:tcPr>
            <w:tcW w:w="901" w:type="dxa"/>
          </w:tcPr>
          <w:p w14:paraId="67C81CB8" w14:textId="187D971F" w:rsidR="000F27FD" w:rsidRPr="003D7C3F" w:rsidRDefault="00A66A6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3377</w:t>
            </w:r>
          </w:p>
        </w:tc>
        <w:tc>
          <w:tcPr>
            <w:tcW w:w="3831" w:type="dxa"/>
          </w:tcPr>
          <w:p w14:paraId="0302AEB7" w14:textId="77834636" w:rsidR="000F27FD" w:rsidRPr="003D7C3F" w:rsidRDefault="00A66A6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S. R.</w:t>
            </w:r>
          </w:p>
        </w:tc>
        <w:tc>
          <w:tcPr>
            <w:tcW w:w="2209" w:type="dxa"/>
          </w:tcPr>
          <w:p w14:paraId="18F55D3A" w14:textId="02297C15" w:rsidR="000F27FD" w:rsidRPr="003D7C3F" w:rsidRDefault="00A66A6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18063D23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26421A2" w14:textId="0C89EBDA" w:rsidR="000F27FD" w:rsidRPr="003D7C3F" w:rsidRDefault="00A66A6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700008</w:t>
            </w:r>
          </w:p>
        </w:tc>
      </w:tr>
      <w:tr w:rsidR="000F27FD" w:rsidRPr="003D7C3F" w14:paraId="594E9ED0" w14:textId="77777777" w:rsidTr="000F27FD">
        <w:tc>
          <w:tcPr>
            <w:tcW w:w="901" w:type="dxa"/>
          </w:tcPr>
          <w:p w14:paraId="28B7A5F2" w14:textId="251B36A9" w:rsidR="000F27FD" w:rsidRPr="003D7C3F" w:rsidRDefault="00A66A6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3378</w:t>
            </w:r>
          </w:p>
        </w:tc>
        <w:tc>
          <w:tcPr>
            <w:tcW w:w="3831" w:type="dxa"/>
          </w:tcPr>
          <w:p w14:paraId="2865FCFF" w14:textId="2229C2D8" w:rsidR="000F27FD" w:rsidRPr="003D7C3F" w:rsidRDefault="00A66A6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S.</w:t>
            </w:r>
          </w:p>
        </w:tc>
        <w:tc>
          <w:tcPr>
            <w:tcW w:w="2209" w:type="dxa"/>
          </w:tcPr>
          <w:p w14:paraId="6BA7926F" w14:textId="3724AF3A" w:rsidR="000F27FD" w:rsidRPr="003D7C3F" w:rsidRDefault="00A66A6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16A99753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31F0D51" w14:textId="76746A1A" w:rsidR="000F27FD" w:rsidRPr="003D7C3F" w:rsidRDefault="00A66A6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707004</w:t>
            </w:r>
          </w:p>
        </w:tc>
      </w:tr>
      <w:tr w:rsidR="000F27FD" w:rsidRPr="003D7C3F" w14:paraId="30744AB2" w14:textId="77777777" w:rsidTr="000F27FD">
        <w:tc>
          <w:tcPr>
            <w:tcW w:w="901" w:type="dxa"/>
          </w:tcPr>
          <w:p w14:paraId="382F68DB" w14:textId="200CC64A" w:rsidR="000F27FD" w:rsidRPr="003D7C3F" w:rsidRDefault="00A66A6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3379</w:t>
            </w:r>
          </w:p>
        </w:tc>
        <w:tc>
          <w:tcPr>
            <w:tcW w:w="3831" w:type="dxa"/>
          </w:tcPr>
          <w:p w14:paraId="0DD67B7E" w14:textId="6B176639" w:rsidR="000F27FD" w:rsidRPr="003D7C3F" w:rsidRDefault="00A66A6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M. D.</w:t>
            </w:r>
          </w:p>
        </w:tc>
        <w:tc>
          <w:tcPr>
            <w:tcW w:w="2209" w:type="dxa"/>
          </w:tcPr>
          <w:p w14:paraId="784C53C2" w14:textId="7BB97F6E" w:rsidR="000F27FD" w:rsidRPr="003D7C3F" w:rsidRDefault="00A66A6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23362227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EC90290" w14:textId="165AA05D" w:rsidR="000F27FD" w:rsidRPr="003D7C3F" w:rsidRDefault="00A66A6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700005</w:t>
            </w:r>
          </w:p>
        </w:tc>
      </w:tr>
      <w:tr w:rsidR="000F27FD" w:rsidRPr="003D7C3F" w14:paraId="514AB58E" w14:textId="77777777" w:rsidTr="000F27FD">
        <w:tc>
          <w:tcPr>
            <w:tcW w:w="901" w:type="dxa"/>
          </w:tcPr>
          <w:p w14:paraId="78625638" w14:textId="251FD702" w:rsidR="000F27FD" w:rsidRPr="003D7C3F" w:rsidRDefault="00A66A6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3380</w:t>
            </w:r>
          </w:p>
        </w:tc>
        <w:tc>
          <w:tcPr>
            <w:tcW w:w="3831" w:type="dxa"/>
          </w:tcPr>
          <w:p w14:paraId="6F928E17" w14:textId="2DC6DDF0" w:rsidR="000F27FD" w:rsidRPr="003D7C3F" w:rsidRDefault="00A66A6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P. R. S. F.</w:t>
            </w:r>
          </w:p>
        </w:tc>
        <w:tc>
          <w:tcPr>
            <w:tcW w:w="2209" w:type="dxa"/>
          </w:tcPr>
          <w:p w14:paraId="6461E9FC" w14:textId="413D04F9" w:rsidR="000F27FD" w:rsidRPr="003D7C3F" w:rsidRDefault="00A66A6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1B5A5C77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499F4A1" w14:textId="5CF4948E" w:rsidR="000F27FD" w:rsidRPr="003D7C3F" w:rsidRDefault="00A66A6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700209</w:t>
            </w:r>
          </w:p>
        </w:tc>
      </w:tr>
      <w:tr w:rsidR="000F27FD" w:rsidRPr="003D7C3F" w14:paraId="41EBB13D" w14:textId="77777777" w:rsidTr="000F27FD">
        <w:tc>
          <w:tcPr>
            <w:tcW w:w="901" w:type="dxa"/>
          </w:tcPr>
          <w:p w14:paraId="3A23E62C" w14:textId="51881E33" w:rsidR="000F27FD" w:rsidRPr="003D7C3F" w:rsidRDefault="00A66A6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3381</w:t>
            </w:r>
          </w:p>
        </w:tc>
        <w:tc>
          <w:tcPr>
            <w:tcW w:w="3831" w:type="dxa"/>
          </w:tcPr>
          <w:p w14:paraId="0E41FACE" w14:textId="2DF3EC18" w:rsidR="000F27FD" w:rsidRPr="003D7C3F" w:rsidRDefault="00A66A6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F.</w:t>
            </w:r>
          </w:p>
        </w:tc>
        <w:tc>
          <w:tcPr>
            <w:tcW w:w="2209" w:type="dxa"/>
          </w:tcPr>
          <w:p w14:paraId="143F7BFE" w14:textId="01B52CC3" w:rsidR="000F27FD" w:rsidRPr="003D7C3F" w:rsidRDefault="00A66A60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628479DE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F441524" w14:textId="2FE7235E" w:rsidR="000F27FD" w:rsidRPr="003D7C3F" w:rsidRDefault="00C26CD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706905</w:t>
            </w:r>
          </w:p>
        </w:tc>
      </w:tr>
      <w:tr w:rsidR="000F27FD" w:rsidRPr="003D7C3F" w14:paraId="536235F8" w14:textId="77777777" w:rsidTr="000F27FD">
        <w:tc>
          <w:tcPr>
            <w:tcW w:w="901" w:type="dxa"/>
          </w:tcPr>
          <w:p w14:paraId="09FB3C9E" w14:textId="6DFB6663" w:rsidR="000F27FD" w:rsidRPr="003D7C3F" w:rsidRDefault="00A66A6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3382</w:t>
            </w:r>
          </w:p>
        </w:tc>
        <w:tc>
          <w:tcPr>
            <w:tcW w:w="3831" w:type="dxa"/>
          </w:tcPr>
          <w:p w14:paraId="06512982" w14:textId="51449B26" w:rsidR="000F27FD" w:rsidRPr="003D7C3F" w:rsidRDefault="00C26CD7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P. D.</w:t>
            </w:r>
          </w:p>
        </w:tc>
        <w:tc>
          <w:tcPr>
            <w:tcW w:w="2209" w:type="dxa"/>
          </w:tcPr>
          <w:p w14:paraId="72B204DD" w14:textId="5000DE04" w:rsidR="000F27FD" w:rsidRPr="003D7C3F" w:rsidRDefault="00C26CD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32718BAC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90802DA" w14:textId="4C5217CB" w:rsidR="000F27FD" w:rsidRPr="003D7C3F" w:rsidRDefault="00C26CD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700005</w:t>
            </w:r>
          </w:p>
        </w:tc>
      </w:tr>
      <w:tr w:rsidR="000F27FD" w:rsidRPr="003D7C3F" w14:paraId="50C71753" w14:textId="77777777" w:rsidTr="000F27FD">
        <w:tc>
          <w:tcPr>
            <w:tcW w:w="901" w:type="dxa"/>
          </w:tcPr>
          <w:p w14:paraId="79BD3D96" w14:textId="6093D854" w:rsidR="000F27FD" w:rsidRPr="003D7C3F" w:rsidRDefault="00A66A6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3383</w:t>
            </w:r>
          </w:p>
        </w:tc>
        <w:tc>
          <w:tcPr>
            <w:tcW w:w="3831" w:type="dxa"/>
          </w:tcPr>
          <w:p w14:paraId="6BF0A32B" w14:textId="0467A682" w:rsidR="000F27FD" w:rsidRPr="003D7C3F" w:rsidRDefault="00C26CD7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H. S.</w:t>
            </w:r>
          </w:p>
        </w:tc>
        <w:tc>
          <w:tcPr>
            <w:tcW w:w="2209" w:type="dxa"/>
          </w:tcPr>
          <w:p w14:paraId="09B0963F" w14:textId="176B81F3" w:rsidR="000F27FD" w:rsidRPr="003D7C3F" w:rsidRDefault="00C26CD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56809879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E662C88" w14:textId="12650E03" w:rsidR="000F27FD" w:rsidRPr="003D7C3F" w:rsidRDefault="00C26CD7" w:rsidP="00C26CD7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705405</w:t>
            </w:r>
          </w:p>
        </w:tc>
      </w:tr>
      <w:tr w:rsidR="000F27FD" w:rsidRPr="003D7C3F" w14:paraId="6B7324DE" w14:textId="77777777" w:rsidTr="000F27FD">
        <w:tc>
          <w:tcPr>
            <w:tcW w:w="901" w:type="dxa"/>
          </w:tcPr>
          <w:p w14:paraId="00D6B4A8" w14:textId="22DEEBCE" w:rsidR="000F27FD" w:rsidRPr="003D7C3F" w:rsidRDefault="00A66A6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3384</w:t>
            </w:r>
          </w:p>
        </w:tc>
        <w:tc>
          <w:tcPr>
            <w:tcW w:w="3831" w:type="dxa"/>
          </w:tcPr>
          <w:p w14:paraId="47DD3AEB" w14:textId="49D74E8C" w:rsidR="000F27FD" w:rsidRPr="003D7C3F" w:rsidRDefault="00C26CD7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B.</w:t>
            </w:r>
          </w:p>
        </w:tc>
        <w:tc>
          <w:tcPr>
            <w:tcW w:w="2209" w:type="dxa"/>
          </w:tcPr>
          <w:p w14:paraId="0D2A1175" w14:textId="63ED394F" w:rsidR="000F27FD" w:rsidRPr="003D7C3F" w:rsidRDefault="00C26CD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21EC6A68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5BAD467" w14:textId="1EBC6D7C" w:rsidR="000F27FD" w:rsidRPr="003D7C3F" w:rsidRDefault="00C26CD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700009</w:t>
            </w:r>
          </w:p>
        </w:tc>
      </w:tr>
      <w:tr w:rsidR="000F27FD" w:rsidRPr="003D7C3F" w14:paraId="761577CE" w14:textId="77777777" w:rsidTr="000F27FD">
        <w:tc>
          <w:tcPr>
            <w:tcW w:w="901" w:type="dxa"/>
          </w:tcPr>
          <w:p w14:paraId="3B5A545B" w14:textId="5D08F6C8" w:rsidR="000F27FD" w:rsidRPr="003D7C3F" w:rsidRDefault="00A66A6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3385</w:t>
            </w:r>
          </w:p>
        </w:tc>
        <w:tc>
          <w:tcPr>
            <w:tcW w:w="3831" w:type="dxa"/>
          </w:tcPr>
          <w:p w14:paraId="1362FCB4" w14:textId="3DC0E319" w:rsidR="000F27FD" w:rsidRPr="003D7C3F" w:rsidRDefault="00C26CD7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U. A. R. L.</w:t>
            </w:r>
          </w:p>
        </w:tc>
        <w:tc>
          <w:tcPr>
            <w:tcW w:w="2209" w:type="dxa"/>
          </w:tcPr>
          <w:p w14:paraId="57855078" w14:textId="2BD500A3" w:rsidR="000F27FD" w:rsidRPr="003D7C3F" w:rsidRDefault="00C26CD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306CE595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CB064BC" w14:textId="25863CCA" w:rsidR="000F27FD" w:rsidRPr="003D7C3F" w:rsidRDefault="00C26CD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700206</w:t>
            </w:r>
          </w:p>
        </w:tc>
      </w:tr>
      <w:tr w:rsidR="000F27FD" w:rsidRPr="003D7C3F" w14:paraId="36AF3191" w14:textId="77777777" w:rsidTr="000F27FD">
        <w:tc>
          <w:tcPr>
            <w:tcW w:w="901" w:type="dxa"/>
          </w:tcPr>
          <w:p w14:paraId="30A20F2D" w14:textId="3BF0324B" w:rsidR="000F27FD" w:rsidRPr="003D7C3F" w:rsidRDefault="00A66A60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3386</w:t>
            </w:r>
          </w:p>
        </w:tc>
        <w:tc>
          <w:tcPr>
            <w:tcW w:w="3831" w:type="dxa"/>
          </w:tcPr>
          <w:p w14:paraId="542CF635" w14:textId="29D6E77A" w:rsidR="000F27FD" w:rsidRPr="003D7C3F" w:rsidRDefault="00C26CD7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B. L. C.</w:t>
            </w:r>
          </w:p>
        </w:tc>
        <w:tc>
          <w:tcPr>
            <w:tcW w:w="2209" w:type="dxa"/>
          </w:tcPr>
          <w:p w14:paraId="5BEE2652" w14:textId="347B01D9" w:rsidR="000F27FD" w:rsidRPr="003D7C3F" w:rsidRDefault="00C26CD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5A40F42D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8E43AC4" w14:textId="6E02A318" w:rsidR="000F27FD" w:rsidRPr="003D7C3F" w:rsidRDefault="00C26CD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704600</w:t>
            </w:r>
          </w:p>
        </w:tc>
      </w:tr>
      <w:tr w:rsidR="000F27FD" w:rsidRPr="00F60500" w14:paraId="2AA4D1E6" w14:textId="77777777" w:rsidTr="000F27FD">
        <w:tc>
          <w:tcPr>
            <w:tcW w:w="901" w:type="dxa"/>
          </w:tcPr>
          <w:p w14:paraId="7A0D62A3" w14:textId="08C646B5" w:rsidR="000F27FD" w:rsidRPr="00F60500" w:rsidRDefault="00A66A60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3387</w:t>
            </w:r>
          </w:p>
        </w:tc>
        <w:tc>
          <w:tcPr>
            <w:tcW w:w="3831" w:type="dxa"/>
          </w:tcPr>
          <w:p w14:paraId="6E8DF4AF" w14:textId="251EF87D" w:rsidR="000F27FD" w:rsidRPr="00F60500" w:rsidRDefault="00C26CD7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 M. C.</w:t>
            </w:r>
          </w:p>
        </w:tc>
        <w:tc>
          <w:tcPr>
            <w:tcW w:w="2209" w:type="dxa"/>
          </w:tcPr>
          <w:p w14:paraId="56F0C5F3" w14:textId="302F9C9E" w:rsidR="000F27FD" w:rsidRPr="00F60500" w:rsidRDefault="00C26CD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6DE6D62A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BB2EFC2" w14:textId="2D981EA2" w:rsidR="000F27FD" w:rsidRPr="00F60500" w:rsidRDefault="00C26CD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704603</w:t>
            </w:r>
          </w:p>
        </w:tc>
      </w:tr>
      <w:tr w:rsidR="000F27FD" w:rsidRPr="00F60500" w14:paraId="5E8AAD76" w14:textId="77777777" w:rsidTr="000F27FD">
        <w:tc>
          <w:tcPr>
            <w:tcW w:w="901" w:type="dxa"/>
          </w:tcPr>
          <w:p w14:paraId="10153807" w14:textId="20680496" w:rsidR="000F27FD" w:rsidRPr="00F60500" w:rsidRDefault="00C26CD7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3388</w:t>
            </w:r>
          </w:p>
        </w:tc>
        <w:tc>
          <w:tcPr>
            <w:tcW w:w="3831" w:type="dxa"/>
          </w:tcPr>
          <w:p w14:paraId="1913255C" w14:textId="3FDC0066" w:rsidR="000F27FD" w:rsidRPr="00F60500" w:rsidRDefault="00C26CD7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L. A. S.</w:t>
            </w:r>
          </w:p>
        </w:tc>
        <w:tc>
          <w:tcPr>
            <w:tcW w:w="2209" w:type="dxa"/>
          </w:tcPr>
          <w:p w14:paraId="0E8CF279" w14:textId="760810D5" w:rsidR="000F27FD" w:rsidRPr="00F60500" w:rsidRDefault="00C26CD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503EBA56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17F5FCB" w14:textId="2E7ABC08" w:rsidR="000F27FD" w:rsidRPr="00F60500" w:rsidRDefault="00C26CD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709803</w:t>
            </w:r>
          </w:p>
        </w:tc>
      </w:tr>
      <w:tr w:rsidR="000F27FD" w:rsidRPr="00F60500" w14:paraId="5CF0C6FB" w14:textId="77777777" w:rsidTr="000F27FD">
        <w:tc>
          <w:tcPr>
            <w:tcW w:w="901" w:type="dxa"/>
          </w:tcPr>
          <w:p w14:paraId="092D62FC" w14:textId="5184A590" w:rsidR="000F27FD" w:rsidRPr="00F60500" w:rsidRDefault="00C26CD7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3389</w:t>
            </w:r>
          </w:p>
        </w:tc>
        <w:tc>
          <w:tcPr>
            <w:tcW w:w="3831" w:type="dxa"/>
          </w:tcPr>
          <w:p w14:paraId="2D3B0C3B" w14:textId="358C541A" w:rsidR="000F27FD" w:rsidRPr="00F60500" w:rsidRDefault="00C26CD7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S. B.</w:t>
            </w:r>
          </w:p>
        </w:tc>
        <w:tc>
          <w:tcPr>
            <w:tcW w:w="2209" w:type="dxa"/>
          </w:tcPr>
          <w:p w14:paraId="4D50ED21" w14:textId="63833113" w:rsidR="000F27FD" w:rsidRPr="00F60500" w:rsidRDefault="00C26CD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34A5DF95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A7F33BD" w14:textId="3AFE989E" w:rsidR="000F27FD" w:rsidRPr="00F60500" w:rsidRDefault="00C26CD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705607</w:t>
            </w:r>
          </w:p>
        </w:tc>
      </w:tr>
      <w:tr w:rsidR="000F27FD" w:rsidRPr="00F60500" w14:paraId="13C297C7" w14:textId="77777777" w:rsidTr="000F27FD">
        <w:tc>
          <w:tcPr>
            <w:tcW w:w="901" w:type="dxa"/>
          </w:tcPr>
          <w:p w14:paraId="1C0E658D" w14:textId="68D0728E" w:rsidR="000F27FD" w:rsidRPr="00F60500" w:rsidRDefault="00C26CD7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3390</w:t>
            </w:r>
          </w:p>
        </w:tc>
        <w:tc>
          <w:tcPr>
            <w:tcW w:w="3831" w:type="dxa"/>
          </w:tcPr>
          <w:p w14:paraId="6F5A87F2" w14:textId="5431C2C2" w:rsidR="000F27FD" w:rsidRPr="00F60500" w:rsidRDefault="00C26CD7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P. L.</w:t>
            </w:r>
          </w:p>
        </w:tc>
        <w:tc>
          <w:tcPr>
            <w:tcW w:w="2209" w:type="dxa"/>
          </w:tcPr>
          <w:p w14:paraId="7F1E31D1" w14:textId="140972C2" w:rsidR="000F27FD" w:rsidRPr="00F60500" w:rsidRDefault="00C26CD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446A1623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4E01641" w14:textId="49842DA1" w:rsidR="000F27FD" w:rsidRPr="00F60500" w:rsidRDefault="00C26CD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708905</w:t>
            </w:r>
          </w:p>
        </w:tc>
      </w:tr>
      <w:tr w:rsidR="000F27FD" w:rsidRPr="00F60500" w14:paraId="3009255D" w14:textId="77777777" w:rsidTr="000F27FD">
        <w:tc>
          <w:tcPr>
            <w:tcW w:w="901" w:type="dxa"/>
          </w:tcPr>
          <w:p w14:paraId="2B4570CE" w14:textId="1FC7AB59" w:rsidR="000F27FD" w:rsidRPr="00F60500" w:rsidRDefault="00C26CD7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3391</w:t>
            </w:r>
          </w:p>
        </w:tc>
        <w:tc>
          <w:tcPr>
            <w:tcW w:w="3831" w:type="dxa"/>
          </w:tcPr>
          <w:p w14:paraId="22055B91" w14:textId="6ED75952" w:rsidR="000F27FD" w:rsidRPr="00F60500" w:rsidRDefault="00C26CD7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C. M. C.</w:t>
            </w:r>
          </w:p>
        </w:tc>
        <w:tc>
          <w:tcPr>
            <w:tcW w:w="2209" w:type="dxa"/>
          </w:tcPr>
          <w:p w14:paraId="42967D27" w14:textId="568A84D7" w:rsidR="000F27FD" w:rsidRPr="00F60500" w:rsidRDefault="00C26CD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224C12D8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B7B9B7E" w14:textId="1B17153C" w:rsidR="000F27FD" w:rsidRPr="00F60500" w:rsidRDefault="00C26CD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700506</w:t>
            </w:r>
          </w:p>
        </w:tc>
      </w:tr>
      <w:tr w:rsidR="000F27FD" w:rsidRPr="00F60500" w14:paraId="671C029B" w14:textId="77777777" w:rsidTr="000F27FD">
        <w:tc>
          <w:tcPr>
            <w:tcW w:w="901" w:type="dxa"/>
          </w:tcPr>
          <w:p w14:paraId="69EB2C89" w14:textId="4A052F2D" w:rsidR="000F27FD" w:rsidRPr="00F60500" w:rsidRDefault="00C26CD7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3392</w:t>
            </w:r>
          </w:p>
        </w:tc>
        <w:tc>
          <w:tcPr>
            <w:tcW w:w="3831" w:type="dxa"/>
          </w:tcPr>
          <w:p w14:paraId="7E18761B" w14:textId="5F964C34" w:rsidR="000F27FD" w:rsidRPr="00F60500" w:rsidRDefault="00C26CD7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D. R. G.</w:t>
            </w:r>
          </w:p>
        </w:tc>
        <w:tc>
          <w:tcPr>
            <w:tcW w:w="2209" w:type="dxa"/>
          </w:tcPr>
          <w:p w14:paraId="0B77F10F" w14:textId="23F64394" w:rsidR="000F27FD" w:rsidRPr="00F60500" w:rsidRDefault="00C26CD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13677AAF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3DA41D4" w14:textId="398B52B1" w:rsidR="000F27FD" w:rsidRPr="00F60500" w:rsidRDefault="00C26CD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704808</w:t>
            </w:r>
          </w:p>
        </w:tc>
      </w:tr>
      <w:tr w:rsidR="000F27FD" w:rsidRPr="00F60500" w14:paraId="79105AA0" w14:textId="77777777" w:rsidTr="000F27FD">
        <w:tc>
          <w:tcPr>
            <w:tcW w:w="901" w:type="dxa"/>
          </w:tcPr>
          <w:p w14:paraId="389CF509" w14:textId="43EFB3E1" w:rsidR="000F27FD" w:rsidRPr="00F60500" w:rsidRDefault="00C26CD7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3393</w:t>
            </w:r>
          </w:p>
        </w:tc>
        <w:tc>
          <w:tcPr>
            <w:tcW w:w="3831" w:type="dxa"/>
          </w:tcPr>
          <w:p w14:paraId="7871365A" w14:textId="30F0268B" w:rsidR="000F27FD" w:rsidRPr="00F60500" w:rsidRDefault="00C26CD7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H. S. O.</w:t>
            </w:r>
          </w:p>
        </w:tc>
        <w:tc>
          <w:tcPr>
            <w:tcW w:w="2209" w:type="dxa"/>
          </w:tcPr>
          <w:p w14:paraId="2A3F23F7" w14:textId="08037EF6" w:rsidR="000F27FD" w:rsidRPr="00F60500" w:rsidRDefault="00C26CD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53538B94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71E863B" w14:textId="092A5C64" w:rsidR="000F27FD" w:rsidRPr="00F60500" w:rsidRDefault="00C26CD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706005</w:t>
            </w:r>
          </w:p>
        </w:tc>
      </w:tr>
      <w:tr w:rsidR="000F27FD" w:rsidRPr="00F60500" w14:paraId="442CBADF" w14:textId="77777777" w:rsidTr="000F27FD">
        <w:tc>
          <w:tcPr>
            <w:tcW w:w="901" w:type="dxa"/>
          </w:tcPr>
          <w:p w14:paraId="03719A20" w14:textId="5DD4931B" w:rsidR="000F27FD" w:rsidRPr="00F60500" w:rsidRDefault="00C26CD7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3394</w:t>
            </w:r>
          </w:p>
        </w:tc>
        <w:tc>
          <w:tcPr>
            <w:tcW w:w="3831" w:type="dxa"/>
          </w:tcPr>
          <w:p w14:paraId="3832639D" w14:textId="39272492" w:rsidR="000F27FD" w:rsidRPr="00F60500" w:rsidRDefault="00C26CD7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L. S.</w:t>
            </w:r>
          </w:p>
        </w:tc>
        <w:tc>
          <w:tcPr>
            <w:tcW w:w="2209" w:type="dxa"/>
          </w:tcPr>
          <w:p w14:paraId="00245B66" w14:textId="2DB2D061" w:rsidR="000F27FD" w:rsidRPr="00F60500" w:rsidRDefault="00C26CD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0DD317F9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64B5C9C" w14:textId="3FF0DCD3" w:rsidR="000F27FD" w:rsidRPr="00F60500" w:rsidRDefault="00C26CD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703404</w:t>
            </w:r>
          </w:p>
        </w:tc>
      </w:tr>
      <w:tr w:rsidR="000F27FD" w:rsidRPr="00F60500" w14:paraId="395D220B" w14:textId="77777777" w:rsidTr="000F27FD">
        <w:tc>
          <w:tcPr>
            <w:tcW w:w="901" w:type="dxa"/>
          </w:tcPr>
          <w:p w14:paraId="0309E624" w14:textId="3F1C60E1" w:rsidR="000F27FD" w:rsidRPr="00F60500" w:rsidRDefault="00C26CD7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3395</w:t>
            </w:r>
          </w:p>
        </w:tc>
        <w:tc>
          <w:tcPr>
            <w:tcW w:w="3831" w:type="dxa"/>
          </w:tcPr>
          <w:p w14:paraId="2DCEA07C" w14:textId="16545E5A" w:rsidR="000F27FD" w:rsidRPr="00F60500" w:rsidRDefault="00C26CD7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 M. D.</w:t>
            </w:r>
          </w:p>
        </w:tc>
        <w:tc>
          <w:tcPr>
            <w:tcW w:w="2209" w:type="dxa"/>
          </w:tcPr>
          <w:p w14:paraId="6AEF91BC" w14:textId="3DB4520D" w:rsidR="000F27FD" w:rsidRPr="00F60500" w:rsidRDefault="00C26CD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03B6BE3B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4AC8453" w14:textId="49BC8EC5" w:rsidR="000F27FD" w:rsidRPr="00F60500" w:rsidRDefault="00C26CD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700500</w:t>
            </w:r>
          </w:p>
        </w:tc>
      </w:tr>
      <w:tr w:rsidR="000F27FD" w:rsidRPr="00F60500" w14:paraId="500C3C2E" w14:textId="77777777" w:rsidTr="000F27FD">
        <w:tc>
          <w:tcPr>
            <w:tcW w:w="901" w:type="dxa"/>
          </w:tcPr>
          <w:p w14:paraId="44EFDB2F" w14:textId="3EBD6B0F" w:rsidR="000F27FD" w:rsidRPr="00F60500" w:rsidRDefault="00C26CD7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3396</w:t>
            </w:r>
          </w:p>
        </w:tc>
        <w:tc>
          <w:tcPr>
            <w:tcW w:w="3831" w:type="dxa"/>
          </w:tcPr>
          <w:p w14:paraId="40B87616" w14:textId="61BDF16F" w:rsidR="000F27FD" w:rsidRPr="00F60500" w:rsidRDefault="00C26CD7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P. S. A.</w:t>
            </w:r>
          </w:p>
        </w:tc>
        <w:tc>
          <w:tcPr>
            <w:tcW w:w="2209" w:type="dxa"/>
          </w:tcPr>
          <w:p w14:paraId="7F9705ED" w14:textId="4EE40F4F" w:rsidR="000F27FD" w:rsidRPr="00F60500" w:rsidRDefault="00C26CD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5FCB506E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5D96534" w14:textId="1E2C1754" w:rsidR="000F27FD" w:rsidRPr="00F60500" w:rsidRDefault="00C26CD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702805</w:t>
            </w:r>
          </w:p>
        </w:tc>
      </w:tr>
      <w:tr w:rsidR="000F27FD" w:rsidRPr="00F60500" w14:paraId="3686A873" w14:textId="77777777" w:rsidTr="000F27FD">
        <w:tc>
          <w:tcPr>
            <w:tcW w:w="901" w:type="dxa"/>
          </w:tcPr>
          <w:p w14:paraId="006D84B6" w14:textId="03C0F7B1" w:rsidR="000F27FD" w:rsidRPr="00F60500" w:rsidRDefault="00C26CD7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3397</w:t>
            </w:r>
          </w:p>
        </w:tc>
        <w:tc>
          <w:tcPr>
            <w:tcW w:w="3831" w:type="dxa"/>
          </w:tcPr>
          <w:p w14:paraId="0488DEFC" w14:textId="1C87ABE3" w:rsidR="000F27FD" w:rsidRPr="00F60500" w:rsidRDefault="00C26CD7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N. S.</w:t>
            </w:r>
          </w:p>
        </w:tc>
        <w:tc>
          <w:tcPr>
            <w:tcW w:w="2209" w:type="dxa"/>
          </w:tcPr>
          <w:p w14:paraId="11DF2B1D" w14:textId="1BD9EA0D" w:rsidR="000F27FD" w:rsidRPr="00F60500" w:rsidRDefault="00C26CD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3985B409" w14:textId="7280B736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9589631" w14:textId="4F019A03" w:rsidR="000F27FD" w:rsidRPr="00F60500" w:rsidRDefault="00C26CD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700807</w:t>
            </w:r>
          </w:p>
        </w:tc>
      </w:tr>
      <w:tr w:rsidR="000F27FD" w:rsidRPr="00F60500" w14:paraId="361B6096" w14:textId="77777777" w:rsidTr="000F27FD">
        <w:tc>
          <w:tcPr>
            <w:tcW w:w="901" w:type="dxa"/>
          </w:tcPr>
          <w:p w14:paraId="66F904AA" w14:textId="1CEB0197" w:rsidR="000F27FD" w:rsidRPr="00F60500" w:rsidRDefault="00C26CD7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3398</w:t>
            </w:r>
          </w:p>
        </w:tc>
        <w:tc>
          <w:tcPr>
            <w:tcW w:w="3831" w:type="dxa"/>
          </w:tcPr>
          <w:p w14:paraId="7A34D322" w14:textId="0B7E47A0" w:rsidR="000F27FD" w:rsidRPr="00F60500" w:rsidRDefault="00C26CD7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 L. G.</w:t>
            </w:r>
          </w:p>
        </w:tc>
        <w:tc>
          <w:tcPr>
            <w:tcW w:w="2209" w:type="dxa"/>
          </w:tcPr>
          <w:p w14:paraId="5794B656" w14:textId="068E7323" w:rsidR="000F27FD" w:rsidRPr="00F60500" w:rsidRDefault="00C26CD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7F23EC29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027E8D1" w14:textId="21E3A70F" w:rsidR="000F27FD" w:rsidRPr="00F60500" w:rsidRDefault="00C26CD7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700506</w:t>
            </w:r>
          </w:p>
        </w:tc>
      </w:tr>
      <w:tr w:rsidR="000F27FD" w:rsidRPr="003D7C3F" w14:paraId="0616E739" w14:textId="77777777" w:rsidTr="000F27FD">
        <w:tc>
          <w:tcPr>
            <w:tcW w:w="901" w:type="dxa"/>
          </w:tcPr>
          <w:p w14:paraId="535518FB" w14:textId="7EA8D1D9" w:rsidR="000F27FD" w:rsidRPr="003D7C3F" w:rsidRDefault="00C26CD7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3399</w:t>
            </w:r>
          </w:p>
        </w:tc>
        <w:tc>
          <w:tcPr>
            <w:tcW w:w="3831" w:type="dxa"/>
          </w:tcPr>
          <w:p w14:paraId="02AC41C2" w14:textId="358CBDC5" w:rsidR="000F27FD" w:rsidRPr="003D7C3F" w:rsidRDefault="00C26CD7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T. S. R. S.</w:t>
            </w:r>
          </w:p>
        </w:tc>
        <w:tc>
          <w:tcPr>
            <w:tcW w:w="2209" w:type="dxa"/>
          </w:tcPr>
          <w:p w14:paraId="25636A86" w14:textId="735907CE" w:rsidR="000F27FD" w:rsidRPr="003D7C3F" w:rsidRDefault="00C26CD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71FA4F40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ABF406A" w14:textId="398D507D" w:rsidR="000F27FD" w:rsidRPr="003D7C3F" w:rsidRDefault="00C26CD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705405</w:t>
            </w:r>
          </w:p>
        </w:tc>
      </w:tr>
      <w:tr w:rsidR="000F27FD" w:rsidRPr="003D7C3F" w14:paraId="627E3140" w14:textId="77777777" w:rsidTr="000F27FD">
        <w:tc>
          <w:tcPr>
            <w:tcW w:w="901" w:type="dxa"/>
          </w:tcPr>
          <w:p w14:paraId="37B11879" w14:textId="2D87636D" w:rsidR="000F27FD" w:rsidRPr="003D7C3F" w:rsidRDefault="00C26CD7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3400</w:t>
            </w:r>
          </w:p>
        </w:tc>
        <w:tc>
          <w:tcPr>
            <w:tcW w:w="3831" w:type="dxa"/>
          </w:tcPr>
          <w:p w14:paraId="2004BE97" w14:textId="7D559F8D" w:rsidR="000F27FD" w:rsidRPr="003D7C3F" w:rsidRDefault="00C26CD7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D. S. M.</w:t>
            </w:r>
          </w:p>
        </w:tc>
        <w:tc>
          <w:tcPr>
            <w:tcW w:w="2209" w:type="dxa"/>
          </w:tcPr>
          <w:p w14:paraId="71105828" w14:textId="58D6E3C0" w:rsidR="000F27FD" w:rsidRPr="003D7C3F" w:rsidRDefault="00C26CD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1B12E44E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ECD3BDC" w14:textId="46EC1C95" w:rsidR="000F27FD" w:rsidRPr="003D7C3F" w:rsidRDefault="00C26CD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700007</w:t>
            </w:r>
          </w:p>
        </w:tc>
      </w:tr>
      <w:tr w:rsidR="000F27FD" w:rsidRPr="003D7C3F" w14:paraId="624D6B50" w14:textId="77777777" w:rsidTr="000F27FD">
        <w:tc>
          <w:tcPr>
            <w:tcW w:w="901" w:type="dxa"/>
          </w:tcPr>
          <w:p w14:paraId="1E344549" w14:textId="3DFE0E29" w:rsidR="000F27FD" w:rsidRPr="003D7C3F" w:rsidRDefault="00C26CD7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3401</w:t>
            </w:r>
          </w:p>
        </w:tc>
        <w:tc>
          <w:tcPr>
            <w:tcW w:w="3831" w:type="dxa"/>
          </w:tcPr>
          <w:p w14:paraId="5652BD9C" w14:textId="53974760" w:rsidR="000F27FD" w:rsidRPr="003D7C3F" w:rsidRDefault="00C26CD7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P. J. C.</w:t>
            </w:r>
          </w:p>
        </w:tc>
        <w:tc>
          <w:tcPr>
            <w:tcW w:w="2209" w:type="dxa"/>
          </w:tcPr>
          <w:p w14:paraId="3F40FD70" w14:textId="6D9A0C95" w:rsidR="000F27FD" w:rsidRPr="003D7C3F" w:rsidRDefault="00C26CD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3B477D84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0A703E6" w14:textId="49E1A0BF" w:rsidR="000F27FD" w:rsidRPr="003D7C3F" w:rsidRDefault="00C26CD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700604</w:t>
            </w:r>
          </w:p>
        </w:tc>
      </w:tr>
      <w:tr w:rsidR="000F27FD" w:rsidRPr="003D7C3F" w14:paraId="22D6A723" w14:textId="77777777" w:rsidTr="000F27FD">
        <w:tc>
          <w:tcPr>
            <w:tcW w:w="901" w:type="dxa"/>
          </w:tcPr>
          <w:p w14:paraId="4F1AD752" w14:textId="56721243" w:rsidR="000F27FD" w:rsidRPr="003D7C3F" w:rsidRDefault="00C26CD7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3402</w:t>
            </w:r>
          </w:p>
        </w:tc>
        <w:tc>
          <w:tcPr>
            <w:tcW w:w="3831" w:type="dxa"/>
          </w:tcPr>
          <w:p w14:paraId="53C336E9" w14:textId="6FE09986" w:rsidR="000F27FD" w:rsidRPr="003D7C3F" w:rsidRDefault="00C26CD7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T. S. S.</w:t>
            </w:r>
          </w:p>
        </w:tc>
        <w:tc>
          <w:tcPr>
            <w:tcW w:w="2209" w:type="dxa"/>
          </w:tcPr>
          <w:p w14:paraId="031E657C" w14:textId="166E973A" w:rsidR="000F27FD" w:rsidRPr="003D7C3F" w:rsidRDefault="00C26CD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4027FB8C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8E9F7DC" w14:textId="2BAC5521" w:rsidR="000F27FD" w:rsidRPr="003D7C3F" w:rsidRDefault="00C26CD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700001</w:t>
            </w:r>
          </w:p>
        </w:tc>
      </w:tr>
      <w:tr w:rsidR="000F27FD" w:rsidRPr="003D7C3F" w14:paraId="26FC6DA9" w14:textId="77777777" w:rsidTr="000F27FD">
        <w:tc>
          <w:tcPr>
            <w:tcW w:w="901" w:type="dxa"/>
          </w:tcPr>
          <w:p w14:paraId="1FD6B8FE" w14:textId="7133663C" w:rsidR="000F27FD" w:rsidRPr="003D7C3F" w:rsidRDefault="00C26CD7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3403</w:t>
            </w:r>
          </w:p>
        </w:tc>
        <w:tc>
          <w:tcPr>
            <w:tcW w:w="3831" w:type="dxa"/>
          </w:tcPr>
          <w:p w14:paraId="0B83A27F" w14:textId="0D4A8A4A" w:rsidR="000F27FD" w:rsidRPr="003D7C3F" w:rsidRDefault="00C26CD7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C. M.</w:t>
            </w:r>
          </w:p>
        </w:tc>
        <w:tc>
          <w:tcPr>
            <w:tcW w:w="2209" w:type="dxa"/>
          </w:tcPr>
          <w:p w14:paraId="53FD9AC8" w14:textId="7FA7EE4E" w:rsidR="000F27FD" w:rsidRPr="003D7C3F" w:rsidRDefault="00C26CD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4327D0C9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9817899" w14:textId="686E13BB" w:rsidR="000F27FD" w:rsidRPr="003D7C3F" w:rsidRDefault="00C26CD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708406</w:t>
            </w:r>
          </w:p>
        </w:tc>
      </w:tr>
      <w:tr w:rsidR="000F27FD" w:rsidRPr="003D7C3F" w14:paraId="04859704" w14:textId="77777777" w:rsidTr="000F27FD">
        <w:tc>
          <w:tcPr>
            <w:tcW w:w="901" w:type="dxa"/>
          </w:tcPr>
          <w:p w14:paraId="3D07AB56" w14:textId="5BE5FA17" w:rsidR="000F27FD" w:rsidRPr="003D7C3F" w:rsidRDefault="00C26CD7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3404</w:t>
            </w:r>
          </w:p>
        </w:tc>
        <w:tc>
          <w:tcPr>
            <w:tcW w:w="3831" w:type="dxa"/>
          </w:tcPr>
          <w:p w14:paraId="6A44CBE5" w14:textId="61F7CE44" w:rsidR="000F27FD" w:rsidRPr="003D7C3F" w:rsidRDefault="00C26CD7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V. M. F.</w:t>
            </w:r>
          </w:p>
        </w:tc>
        <w:tc>
          <w:tcPr>
            <w:tcW w:w="2209" w:type="dxa"/>
          </w:tcPr>
          <w:p w14:paraId="6C4EFF3C" w14:textId="7AB0DEAA" w:rsidR="000F27FD" w:rsidRPr="003D7C3F" w:rsidRDefault="00C26CD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2DA281FB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E61444A" w14:textId="6E5B2966" w:rsidR="000F27FD" w:rsidRPr="003D7C3F" w:rsidRDefault="00C26CD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706805</w:t>
            </w:r>
          </w:p>
        </w:tc>
      </w:tr>
      <w:tr w:rsidR="000F27FD" w:rsidRPr="003D7C3F" w14:paraId="36FE120C" w14:textId="77777777" w:rsidTr="000F27FD">
        <w:tc>
          <w:tcPr>
            <w:tcW w:w="901" w:type="dxa"/>
          </w:tcPr>
          <w:p w14:paraId="13FF168C" w14:textId="20B82C95" w:rsidR="000F27FD" w:rsidRPr="003D7C3F" w:rsidRDefault="00C26CD7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3405</w:t>
            </w:r>
          </w:p>
        </w:tc>
        <w:tc>
          <w:tcPr>
            <w:tcW w:w="3831" w:type="dxa"/>
          </w:tcPr>
          <w:p w14:paraId="3C10C523" w14:textId="3A5021D2" w:rsidR="000F27FD" w:rsidRPr="003D7C3F" w:rsidRDefault="00C26CD7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E. M. V.</w:t>
            </w:r>
          </w:p>
        </w:tc>
        <w:tc>
          <w:tcPr>
            <w:tcW w:w="2209" w:type="dxa"/>
          </w:tcPr>
          <w:p w14:paraId="6A67A61B" w14:textId="2F2E4131" w:rsidR="000F27FD" w:rsidRPr="003D7C3F" w:rsidRDefault="00C26CD7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255C4435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FB17C65" w14:textId="4EA74988" w:rsidR="000F27FD" w:rsidRPr="003D7C3F" w:rsidRDefault="0087211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704207</w:t>
            </w:r>
          </w:p>
        </w:tc>
      </w:tr>
      <w:tr w:rsidR="000F27FD" w:rsidRPr="003D7C3F" w14:paraId="4F83B124" w14:textId="77777777" w:rsidTr="000F27FD">
        <w:tc>
          <w:tcPr>
            <w:tcW w:w="901" w:type="dxa"/>
          </w:tcPr>
          <w:p w14:paraId="4C072AA7" w14:textId="54931D01" w:rsidR="000F27FD" w:rsidRPr="003D7C3F" w:rsidRDefault="00C26CD7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3406</w:t>
            </w:r>
          </w:p>
        </w:tc>
        <w:tc>
          <w:tcPr>
            <w:tcW w:w="3831" w:type="dxa"/>
          </w:tcPr>
          <w:p w14:paraId="49FC2FC5" w14:textId="02BCB503" w:rsidR="000F27FD" w:rsidRPr="003D7C3F" w:rsidRDefault="0087211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H. R.</w:t>
            </w:r>
          </w:p>
        </w:tc>
        <w:tc>
          <w:tcPr>
            <w:tcW w:w="2209" w:type="dxa"/>
          </w:tcPr>
          <w:p w14:paraId="6AC17001" w14:textId="1C78D5F6" w:rsidR="000F27FD" w:rsidRPr="003D7C3F" w:rsidRDefault="0087211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19F2D598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3F8EC08" w14:textId="62B4F5BD" w:rsidR="000F27FD" w:rsidRPr="003D7C3F" w:rsidRDefault="0087211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700704</w:t>
            </w:r>
          </w:p>
        </w:tc>
      </w:tr>
      <w:tr w:rsidR="000F27FD" w:rsidRPr="003D7C3F" w14:paraId="0F7F623F" w14:textId="77777777" w:rsidTr="000F27FD">
        <w:tc>
          <w:tcPr>
            <w:tcW w:w="901" w:type="dxa"/>
          </w:tcPr>
          <w:p w14:paraId="0A2FA1CD" w14:textId="2ACC9724" w:rsidR="000F27FD" w:rsidRPr="003D7C3F" w:rsidRDefault="00C26CD7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3407</w:t>
            </w:r>
          </w:p>
        </w:tc>
        <w:tc>
          <w:tcPr>
            <w:tcW w:w="3831" w:type="dxa"/>
          </w:tcPr>
          <w:p w14:paraId="605EE247" w14:textId="53444D6B" w:rsidR="000F27FD" w:rsidRPr="003D7C3F" w:rsidRDefault="0087211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Q. M. V. G.</w:t>
            </w:r>
          </w:p>
        </w:tc>
        <w:tc>
          <w:tcPr>
            <w:tcW w:w="2209" w:type="dxa"/>
          </w:tcPr>
          <w:p w14:paraId="331BAF76" w14:textId="7E5AE213" w:rsidR="000F27FD" w:rsidRPr="003D7C3F" w:rsidRDefault="0087211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48270A66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CC6BE4D" w14:textId="7F9FFBCB" w:rsidR="000F27FD" w:rsidRPr="003D7C3F" w:rsidRDefault="0087211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706809</w:t>
            </w:r>
          </w:p>
        </w:tc>
      </w:tr>
      <w:tr w:rsidR="000F27FD" w:rsidRPr="003D7C3F" w14:paraId="5F1D8DF5" w14:textId="77777777" w:rsidTr="000F27FD">
        <w:tc>
          <w:tcPr>
            <w:tcW w:w="901" w:type="dxa"/>
          </w:tcPr>
          <w:p w14:paraId="24E8CF4C" w14:textId="05CF0983" w:rsidR="000F27FD" w:rsidRPr="003D7C3F" w:rsidRDefault="00C26CD7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3408</w:t>
            </w:r>
          </w:p>
        </w:tc>
        <w:tc>
          <w:tcPr>
            <w:tcW w:w="3831" w:type="dxa"/>
          </w:tcPr>
          <w:p w14:paraId="12656A3C" w14:textId="378B958E" w:rsidR="000F27FD" w:rsidRPr="003D7C3F" w:rsidRDefault="0087211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C. G. F.</w:t>
            </w:r>
          </w:p>
        </w:tc>
        <w:tc>
          <w:tcPr>
            <w:tcW w:w="2209" w:type="dxa"/>
          </w:tcPr>
          <w:p w14:paraId="57A9282F" w14:textId="00F53757" w:rsidR="000F27FD" w:rsidRPr="003D7C3F" w:rsidRDefault="0087211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0F77693F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30D4504" w14:textId="5A58B469" w:rsidR="000F27FD" w:rsidRPr="003D7C3F" w:rsidRDefault="0087211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708401</w:t>
            </w:r>
          </w:p>
        </w:tc>
      </w:tr>
      <w:tr w:rsidR="000F27FD" w:rsidRPr="003D7C3F" w14:paraId="759DB77E" w14:textId="77777777" w:rsidTr="000F27FD">
        <w:tc>
          <w:tcPr>
            <w:tcW w:w="901" w:type="dxa"/>
          </w:tcPr>
          <w:p w14:paraId="0BDBD23D" w14:textId="72AC9A5D" w:rsidR="000F27FD" w:rsidRPr="003D7C3F" w:rsidRDefault="00C26CD7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3409</w:t>
            </w:r>
          </w:p>
        </w:tc>
        <w:tc>
          <w:tcPr>
            <w:tcW w:w="3831" w:type="dxa"/>
          </w:tcPr>
          <w:p w14:paraId="0B1D26A9" w14:textId="180DF5A4" w:rsidR="000F27FD" w:rsidRPr="003D7C3F" w:rsidRDefault="0087211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P. R. O. S.</w:t>
            </w:r>
          </w:p>
        </w:tc>
        <w:tc>
          <w:tcPr>
            <w:tcW w:w="2209" w:type="dxa"/>
          </w:tcPr>
          <w:p w14:paraId="7860D338" w14:textId="6A955D2E" w:rsidR="000F27FD" w:rsidRPr="003D7C3F" w:rsidRDefault="0087211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35940388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A58395F" w14:textId="7F24AE49" w:rsidR="000F27FD" w:rsidRPr="003D7C3F" w:rsidRDefault="0087211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705008</w:t>
            </w:r>
          </w:p>
        </w:tc>
      </w:tr>
      <w:tr w:rsidR="000F27FD" w:rsidRPr="003D7C3F" w14:paraId="5B14BEAF" w14:textId="77777777" w:rsidTr="000F27FD">
        <w:tc>
          <w:tcPr>
            <w:tcW w:w="901" w:type="dxa"/>
          </w:tcPr>
          <w:p w14:paraId="3E954FA4" w14:textId="62AACF54" w:rsidR="000F27FD" w:rsidRPr="003D7C3F" w:rsidRDefault="00C26CD7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3410</w:t>
            </w:r>
          </w:p>
        </w:tc>
        <w:tc>
          <w:tcPr>
            <w:tcW w:w="3831" w:type="dxa"/>
          </w:tcPr>
          <w:p w14:paraId="011D0B97" w14:textId="3D3F1B09" w:rsidR="000F27FD" w:rsidRPr="003D7C3F" w:rsidRDefault="0087211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P. A. S.</w:t>
            </w:r>
          </w:p>
        </w:tc>
        <w:tc>
          <w:tcPr>
            <w:tcW w:w="2209" w:type="dxa"/>
          </w:tcPr>
          <w:p w14:paraId="52525E7F" w14:textId="38FCED21" w:rsidR="000F27FD" w:rsidRPr="003D7C3F" w:rsidRDefault="0087211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3D000248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46468C9" w14:textId="5A21E20E" w:rsidR="000F27FD" w:rsidRPr="003D7C3F" w:rsidRDefault="0087211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700002</w:t>
            </w:r>
          </w:p>
        </w:tc>
      </w:tr>
      <w:tr w:rsidR="000F27FD" w:rsidRPr="003D7C3F" w14:paraId="7E7ED93F" w14:textId="77777777" w:rsidTr="000F27FD">
        <w:tc>
          <w:tcPr>
            <w:tcW w:w="901" w:type="dxa"/>
          </w:tcPr>
          <w:p w14:paraId="45E42D58" w14:textId="4DE0B8EF" w:rsidR="000F27FD" w:rsidRPr="003D7C3F" w:rsidRDefault="00C26CD7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3411</w:t>
            </w:r>
          </w:p>
        </w:tc>
        <w:tc>
          <w:tcPr>
            <w:tcW w:w="3831" w:type="dxa"/>
          </w:tcPr>
          <w:p w14:paraId="5DAC66C7" w14:textId="60EA0F79" w:rsidR="000F27FD" w:rsidRPr="003D7C3F" w:rsidRDefault="0087211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G. S.</w:t>
            </w:r>
          </w:p>
        </w:tc>
        <w:tc>
          <w:tcPr>
            <w:tcW w:w="2209" w:type="dxa"/>
          </w:tcPr>
          <w:p w14:paraId="39EFCA04" w14:textId="0E606D60" w:rsidR="000F27FD" w:rsidRPr="003D7C3F" w:rsidRDefault="0087211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3F25E09B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B267C64" w14:textId="2450BC3E" w:rsidR="000F27FD" w:rsidRPr="003D7C3F" w:rsidRDefault="0087211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702406</w:t>
            </w:r>
          </w:p>
        </w:tc>
      </w:tr>
      <w:tr w:rsidR="000F27FD" w:rsidRPr="003D7C3F" w14:paraId="324C936F" w14:textId="77777777" w:rsidTr="000F27FD">
        <w:tc>
          <w:tcPr>
            <w:tcW w:w="901" w:type="dxa"/>
          </w:tcPr>
          <w:p w14:paraId="63614CAE" w14:textId="4123867C" w:rsidR="000F27FD" w:rsidRPr="003D7C3F" w:rsidRDefault="00C26CD7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3412</w:t>
            </w:r>
          </w:p>
        </w:tc>
        <w:tc>
          <w:tcPr>
            <w:tcW w:w="3831" w:type="dxa"/>
          </w:tcPr>
          <w:p w14:paraId="26C7A6B9" w14:textId="48524B1F" w:rsidR="000F27FD" w:rsidRPr="003D7C3F" w:rsidRDefault="0087211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C. S.</w:t>
            </w:r>
          </w:p>
        </w:tc>
        <w:tc>
          <w:tcPr>
            <w:tcW w:w="2209" w:type="dxa"/>
          </w:tcPr>
          <w:p w14:paraId="5453D62E" w14:textId="1818D1BC" w:rsidR="000F27FD" w:rsidRPr="003D7C3F" w:rsidRDefault="0087211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2F4C8DC9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6E82127" w14:textId="0B32DB3D" w:rsidR="000F27FD" w:rsidRPr="003D7C3F" w:rsidRDefault="00872111" w:rsidP="00872111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704802</w:t>
            </w:r>
          </w:p>
        </w:tc>
      </w:tr>
      <w:tr w:rsidR="000F27FD" w:rsidRPr="003D7C3F" w14:paraId="79B78699" w14:textId="77777777" w:rsidTr="000F27FD">
        <w:tc>
          <w:tcPr>
            <w:tcW w:w="901" w:type="dxa"/>
          </w:tcPr>
          <w:p w14:paraId="3EC0E0FE" w14:textId="0AEB1ED6" w:rsidR="000F27FD" w:rsidRPr="003D7C3F" w:rsidRDefault="00C26CD7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3413</w:t>
            </w:r>
          </w:p>
        </w:tc>
        <w:tc>
          <w:tcPr>
            <w:tcW w:w="3831" w:type="dxa"/>
          </w:tcPr>
          <w:p w14:paraId="088437AF" w14:textId="391160A4" w:rsidR="000F27FD" w:rsidRPr="003D7C3F" w:rsidRDefault="0087211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I. S. N.</w:t>
            </w:r>
          </w:p>
        </w:tc>
        <w:tc>
          <w:tcPr>
            <w:tcW w:w="2209" w:type="dxa"/>
          </w:tcPr>
          <w:p w14:paraId="5358EC05" w14:textId="6AB5573B" w:rsidR="000F27FD" w:rsidRPr="003D7C3F" w:rsidRDefault="0087211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1563658B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13B444A" w14:textId="49E0629A" w:rsidR="000F27FD" w:rsidRPr="003D7C3F" w:rsidRDefault="0087211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700603</w:t>
            </w:r>
          </w:p>
        </w:tc>
      </w:tr>
      <w:tr w:rsidR="000F27FD" w:rsidRPr="003D7C3F" w14:paraId="7E229016" w14:textId="77777777" w:rsidTr="000F27FD">
        <w:tc>
          <w:tcPr>
            <w:tcW w:w="901" w:type="dxa"/>
          </w:tcPr>
          <w:p w14:paraId="10B392DF" w14:textId="790ABEC5" w:rsidR="000F27FD" w:rsidRPr="003D7C3F" w:rsidRDefault="00C26CD7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3414</w:t>
            </w:r>
          </w:p>
        </w:tc>
        <w:tc>
          <w:tcPr>
            <w:tcW w:w="3831" w:type="dxa"/>
          </w:tcPr>
          <w:p w14:paraId="54162F15" w14:textId="40338490" w:rsidR="000F27FD" w:rsidRPr="003D7C3F" w:rsidRDefault="0087211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L. C.</w:t>
            </w:r>
          </w:p>
        </w:tc>
        <w:tc>
          <w:tcPr>
            <w:tcW w:w="2209" w:type="dxa"/>
          </w:tcPr>
          <w:p w14:paraId="721909B3" w14:textId="13716141" w:rsidR="000F27FD" w:rsidRPr="003D7C3F" w:rsidRDefault="0087211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45960666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7803FF6" w14:textId="7FACC563" w:rsidR="000F27FD" w:rsidRPr="003D7C3F" w:rsidRDefault="0087211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702600</w:t>
            </w:r>
          </w:p>
        </w:tc>
      </w:tr>
      <w:tr w:rsidR="000F27FD" w:rsidRPr="003D7C3F" w14:paraId="12B7A9F1" w14:textId="77777777" w:rsidTr="000F27FD">
        <w:tc>
          <w:tcPr>
            <w:tcW w:w="901" w:type="dxa"/>
          </w:tcPr>
          <w:p w14:paraId="0EFEA663" w14:textId="2C459343" w:rsidR="000F27FD" w:rsidRPr="003D7C3F" w:rsidRDefault="00C26CD7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3415</w:t>
            </w:r>
          </w:p>
        </w:tc>
        <w:tc>
          <w:tcPr>
            <w:tcW w:w="3831" w:type="dxa"/>
          </w:tcPr>
          <w:p w14:paraId="5A41EA52" w14:textId="1D1F0E17" w:rsidR="000F27FD" w:rsidRPr="003D7C3F" w:rsidRDefault="0087211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F. K. S. N.</w:t>
            </w:r>
          </w:p>
        </w:tc>
        <w:tc>
          <w:tcPr>
            <w:tcW w:w="2209" w:type="dxa"/>
          </w:tcPr>
          <w:p w14:paraId="2DC73B22" w14:textId="4B6C4B44" w:rsidR="000F27FD" w:rsidRPr="003D7C3F" w:rsidRDefault="0087211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4F345E0B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708ABE8" w14:textId="1490516A" w:rsidR="000F27FD" w:rsidRPr="003D7C3F" w:rsidRDefault="00872111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706505</w:t>
            </w:r>
          </w:p>
        </w:tc>
      </w:tr>
      <w:tr w:rsidR="000F27FD" w:rsidRPr="00F60500" w14:paraId="29C888BC" w14:textId="77777777" w:rsidTr="000F27FD">
        <w:tc>
          <w:tcPr>
            <w:tcW w:w="901" w:type="dxa"/>
          </w:tcPr>
          <w:p w14:paraId="2AFF410B" w14:textId="042F4962" w:rsidR="000F27FD" w:rsidRPr="00F60500" w:rsidRDefault="00C26CD7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3416</w:t>
            </w:r>
          </w:p>
        </w:tc>
        <w:tc>
          <w:tcPr>
            <w:tcW w:w="3831" w:type="dxa"/>
          </w:tcPr>
          <w:p w14:paraId="1D6F0935" w14:textId="1B698A39" w:rsidR="000F27FD" w:rsidRPr="00F60500" w:rsidRDefault="00872111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E. E. L. C.</w:t>
            </w:r>
          </w:p>
        </w:tc>
        <w:tc>
          <w:tcPr>
            <w:tcW w:w="2209" w:type="dxa"/>
          </w:tcPr>
          <w:p w14:paraId="47C0F14C" w14:textId="3AE879CF" w:rsidR="000F27FD" w:rsidRPr="00F60500" w:rsidRDefault="00872111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4FF5CF8B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427E6A8" w14:textId="0395D085" w:rsidR="000F27FD" w:rsidRPr="00F60500" w:rsidRDefault="00872111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708607</w:t>
            </w:r>
          </w:p>
        </w:tc>
      </w:tr>
      <w:tr w:rsidR="000F27FD" w:rsidRPr="00F60500" w14:paraId="621B08DF" w14:textId="77777777" w:rsidTr="000F27FD">
        <w:tc>
          <w:tcPr>
            <w:tcW w:w="901" w:type="dxa"/>
          </w:tcPr>
          <w:p w14:paraId="0D3255A3" w14:textId="7F8FFD96" w:rsidR="000F27FD" w:rsidRPr="00F60500" w:rsidRDefault="00872111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3417</w:t>
            </w:r>
          </w:p>
        </w:tc>
        <w:tc>
          <w:tcPr>
            <w:tcW w:w="3831" w:type="dxa"/>
          </w:tcPr>
          <w:p w14:paraId="5F0C10AD" w14:textId="256D3B63" w:rsidR="000F27FD" w:rsidRPr="00F60500" w:rsidRDefault="00872111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B. F. M. S.</w:t>
            </w:r>
          </w:p>
        </w:tc>
        <w:tc>
          <w:tcPr>
            <w:tcW w:w="2209" w:type="dxa"/>
          </w:tcPr>
          <w:p w14:paraId="6CE89B1B" w14:textId="16FD7645" w:rsidR="000F27FD" w:rsidRPr="00F60500" w:rsidRDefault="00872111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329347FB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73D34AF" w14:textId="14AEE686" w:rsidR="000F27FD" w:rsidRPr="00F60500" w:rsidRDefault="00872111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700002</w:t>
            </w:r>
          </w:p>
        </w:tc>
      </w:tr>
      <w:tr w:rsidR="000F27FD" w:rsidRPr="00F60500" w14:paraId="31703596" w14:textId="77777777" w:rsidTr="000F27FD">
        <w:tc>
          <w:tcPr>
            <w:tcW w:w="901" w:type="dxa"/>
          </w:tcPr>
          <w:p w14:paraId="4230310C" w14:textId="52005888" w:rsidR="000F27FD" w:rsidRPr="00F60500" w:rsidRDefault="00872111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3418</w:t>
            </w:r>
          </w:p>
        </w:tc>
        <w:tc>
          <w:tcPr>
            <w:tcW w:w="3831" w:type="dxa"/>
          </w:tcPr>
          <w:p w14:paraId="4DD671A0" w14:textId="14CE51AA" w:rsidR="000F27FD" w:rsidRPr="00F60500" w:rsidRDefault="00872111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N. M. B.</w:t>
            </w:r>
          </w:p>
        </w:tc>
        <w:tc>
          <w:tcPr>
            <w:tcW w:w="2209" w:type="dxa"/>
          </w:tcPr>
          <w:p w14:paraId="36D1DFEA" w14:textId="4A1F95F6" w:rsidR="000F27FD" w:rsidRPr="00F60500" w:rsidRDefault="00872111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2C87F737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723BF56" w14:textId="38C8E8D7" w:rsidR="000F27FD" w:rsidRPr="00F60500" w:rsidRDefault="00872111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701204</w:t>
            </w:r>
          </w:p>
        </w:tc>
      </w:tr>
      <w:tr w:rsidR="000F27FD" w:rsidRPr="00F60500" w14:paraId="0DD02C71" w14:textId="77777777" w:rsidTr="000F27FD">
        <w:tc>
          <w:tcPr>
            <w:tcW w:w="901" w:type="dxa"/>
          </w:tcPr>
          <w:p w14:paraId="38C49256" w14:textId="725128C1" w:rsidR="000F27FD" w:rsidRPr="00F60500" w:rsidRDefault="00872111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3419</w:t>
            </w:r>
          </w:p>
        </w:tc>
        <w:tc>
          <w:tcPr>
            <w:tcW w:w="3831" w:type="dxa"/>
          </w:tcPr>
          <w:p w14:paraId="682EB4B9" w14:textId="0E995E38" w:rsidR="000F27FD" w:rsidRPr="00F60500" w:rsidRDefault="00872111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L. J.</w:t>
            </w:r>
          </w:p>
        </w:tc>
        <w:tc>
          <w:tcPr>
            <w:tcW w:w="2209" w:type="dxa"/>
          </w:tcPr>
          <w:p w14:paraId="62D801FC" w14:textId="2CC04337" w:rsidR="000F27FD" w:rsidRPr="00F60500" w:rsidRDefault="00872111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13D10627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4E5C555" w14:textId="1FC70F4E" w:rsidR="000F27FD" w:rsidRPr="00F60500" w:rsidRDefault="00DE23E4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707600</w:t>
            </w:r>
          </w:p>
        </w:tc>
      </w:tr>
      <w:tr w:rsidR="000F27FD" w:rsidRPr="00F60500" w14:paraId="321FB2F2" w14:textId="77777777" w:rsidTr="000F27FD">
        <w:tc>
          <w:tcPr>
            <w:tcW w:w="901" w:type="dxa"/>
          </w:tcPr>
          <w:p w14:paraId="0645A75F" w14:textId="2E955BAA" w:rsidR="000F27FD" w:rsidRPr="00F60500" w:rsidRDefault="00872111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3420</w:t>
            </w:r>
          </w:p>
        </w:tc>
        <w:tc>
          <w:tcPr>
            <w:tcW w:w="3831" w:type="dxa"/>
          </w:tcPr>
          <w:p w14:paraId="3932A375" w14:textId="32A2D7B6" w:rsidR="000F27FD" w:rsidRPr="00F60500" w:rsidRDefault="00DE23E4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D. A. R.</w:t>
            </w:r>
          </w:p>
        </w:tc>
        <w:tc>
          <w:tcPr>
            <w:tcW w:w="2209" w:type="dxa"/>
          </w:tcPr>
          <w:p w14:paraId="66B57EF7" w14:textId="2C3A39AF" w:rsidR="000F27FD" w:rsidRPr="00F60500" w:rsidRDefault="00DE23E4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5BD4C429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C765175" w14:textId="50C3BCE0" w:rsidR="000F27FD" w:rsidRPr="00F60500" w:rsidRDefault="00DE23E4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702902</w:t>
            </w:r>
          </w:p>
        </w:tc>
      </w:tr>
      <w:tr w:rsidR="000F27FD" w:rsidRPr="00F60500" w14:paraId="0A654D4E" w14:textId="77777777" w:rsidTr="000F27FD">
        <w:tc>
          <w:tcPr>
            <w:tcW w:w="901" w:type="dxa"/>
          </w:tcPr>
          <w:p w14:paraId="0520C5A9" w14:textId="32EA63CC" w:rsidR="000F27FD" w:rsidRPr="00F60500" w:rsidRDefault="00872111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3421</w:t>
            </w:r>
          </w:p>
        </w:tc>
        <w:tc>
          <w:tcPr>
            <w:tcW w:w="3831" w:type="dxa"/>
          </w:tcPr>
          <w:p w14:paraId="554B8C68" w14:textId="0031B01A" w:rsidR="000F27FD" w:rsidRPr="00F60500" w:rsidRDefault="00DE23E4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L. B. M.</w:t>
            </w:r>
          </w:p>
        </w:tc>
        <w:tc>
          <w:tcPr>
            <w:tcW w:w="2209" w:type="dxa"/>
          </w:tcPr>
          <w:p w14:paraId="4E564B78" w14:textId="0D3D76F1" w:rsidR="000F27FD" w:rsidRPr="00F60500" w:rsidRDefault="00DE23E4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5F9A24B1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77E7BEF" w14:textId="0A08B673" w:rsidR="000F27FD" w:rsidRPr="00F60500" w:rsidRDefault="00DE23E4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708708</w:t>
            </w:r>
          </w:p>
        </w:tc>
      </w:tr>
      <w:tr w:rsidR="000F27FD" w:rsidRPr="00F60500" w14:paraId="2FCE5A20" w14:textId="77777777" w:rsidTr="000F27FD">
        <w:tc>
          <w:tcPr>
            <w:tcW w:w="901" w:type="dxa"/>
          </w:tcPr>
          <w:p w14:paraId="6B5355C4" w14:textId="6503572F" w:rsidR="000F27FD" w:rsidRPr="00F60500" w:rsidRDefault="00872111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3422</w:t>
            </w:r>
          </w:p>
        </w:tc>
        <w:tc>
          <w:tcPr>
            <w:tcW w:w="3831" w:type="dxa"/>
          </w:tcPr>
          <w:p w14:paraId="770E3563" w14:textId="0B4C12CB" w:rsidR="000F27FD" w:rsidRPr="00F60500" w:rsidRDefault="00DE23E4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D. A.</w:t>
            </w:r>
          </w:p>
        </w:tc>
        <w:tc>
          <w:tcPr>
            <w:tcW w:w="2209" w:type="dxa"/>
          </w:tcPr>
          <w:p w14:paraId="77231A76" w14:textId="0079A2BC" w:rsidR="000F27FD" w:rsidRPr="00F60500" w:rsidRDefault="00DE23E4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18BB18AE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CAE8FC5" w14:textId="5564C095" w:rsidR="000F27FD" w:rsidRPr="00F60500" w:rsidRDefault="00DE23E4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705003</w:t>
            </w:r>
          </w:p>
        </w:tc>
      </w:tr>
      <w:tr w:rsidR="000F27FD" w:rsidRPr="00F60500" w14:paraId="2F4EE450" w14:textId="77777777" w:rsidTr="000F27FD">
        <w:tc>
          <w:tcPr>
            <w:tcW w:w="901" w:type="dxa"/>
          </w:tcPr>
          <w:p w14:paraId="1A644423" w14:textId="4C348A41" w:rsidR="000F27FD" w:rsidRPr="00F60500" w:rsidRDefault="00872111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3423</w:t>
            </w:r>
          </w:p>
        </w:tc>
        <w:tc>
          <w:tcPr>
            <w:tcW w:w="3831" w:type="dxa"/>
          </w:tcPr>
          <w:p w14:paraId="1396A345" w14:textId="153CEADA" w:rsidR="000F27FD" w:rsidRPr="00F60500" w:rsidRDefault="00DE23E4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V. V. B. S.</w:t>
            </w:r>
          </w:p>
        </w:tc>
        <w:tc>
          <w:tcPr>
            <w:tcW w:w="2209" w:type="dxa"/>
          </w:tcPr>
          <w:p w14:paraId="15025C85" w14:textId="5D0A799F" w:rsidR="000F27FD" w:rsidRPr="00F60500" w:rsidRDefault="00DE23E4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16A4149D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FB78AA7" w14:textId="75E8AD16" w:rsidR="000F27FD" w:rsidRPr="00F60500" w:rsidRDefault="00DE23E4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704609</w:t>
            </w:r>
          </w:p>
        </w:tc>
      </w:tr>
      <w:tr w:rsidR="000F27FD" w:rsidRPr="00F60500" w14:paraId="3FAD56D9" w14:textId="77777777" w:rsidTr="000F27FD">
        <w:tc>
          <w:tcPr>
            <w:tcW w:w="901" w:type="dxa"/>
          </w:tcPr>
          <w:p w14:paraId="00999B05" w14:textId="16A8B3D6" w:rsidR="000F27FD" w:rsidRPr="00F60500" w:rsidRDefault="00872111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3424</w:t>
            </w:r>
          </w:p>
        </w:tc>
        <w:tc>
          <w:tcPr>
            <w:tcW w:w="3831" w:type="dxa"/>
          </w:tcPr>
          <w:p w14:paraId="1FDCCD02" w14:textId="7A452D82" w:rsidR="000F27FD" w:rsidRPr="00F60500" w:rsidRDefault="00DE23E4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F. C. S.</w:t>
            </w:r>
          </w:p>
        </w:tc>
        <w:tc>
          <w:tcPr>
            <w:tcW w:w="2209" w:type="dxa"/>
          </w:tcPr>
          <w:p w14:paraId="74B1966C" w14:textId="4AEFD2A1" w:rsidR="000F27FD" w:rsidRPr="00F60500" w:rsidRDefault="00DE23E4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5BE4AAA0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E72A83E" w14:textId="6D7054CF" w:rsidR="000F27FD" w:rsidRPr="00F60500" w:rsidRDefault="00DE23E4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700900</w:t>
            </w:r>
          </w:p>
        </w:tc>
      </w:tr>
      <w:tr w:rsidR="000F27FD" w:rsidRPr="00F60500" w14:paraId="72796AF0" w14:textId="77777777" w:rsidTr="000F27FD">
        <w:tc>
          <w:tcPr>
            <w:tcW w:w="901" w:type="dxa"/>
          </w:tcPr>
          <w:p w14:paraId="77E99447" w14:textId="6107D283" w:rsidR="000F27FD" w:rsidRPr="00F60500" w:rsidRDefault="00872111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3425</w:t>
            </w:r>
          </w:p>
        </w:tc>
        <w:tc>
          <w:tcPr>
            <w:tcW w:w="3831" w:type="dxa"/>
          </w:tcPr>
          <w:p w14:paraId="56EA52A4" w14:textId="09727FBD" w:rsidR="000F27FD" w:rsidRPr="00F60500" w:rsidRDefault="00DE23E4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 S. S.</w:t>
            </w:r>
          </w:p>
        </w:tc>
        <w:tc>
          <w:tcPr>
            <w:tcW w:w="2209" w:type="dxa"/>
          </w:tcPr>
          <w:p w14:paraId="76713850" w14:textId="089B36ED" w:rsidR="000F27FD" w:rsidRPr="00F60500" w:rsidRDefault="00DE23E4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708A53FD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5C505BA" w14:textId="4596DD97" w:rsidR="000F27FD" w:rsidRPr="00F60500" w:rsidRDefault="00DE23E4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708007</w:t>
            </w:r>
          </w:p>
        </w:tc>
      </w:tr>
      <w:tr w:rsidR="000F27FD" w:rsidRPr="00F60500" w14:paraId="4DEA4A5D" w14:textId="77777777" w:rsidTr="000F27FD">
        <w:tc>
          <w:tcPr>
            <w:tcW w:w="901" w:type="dxa"/>
          </w:tcPr>
          <w:p w14:paraId="37086622" w14:textId="0423C728" w:rsidR="000F27FD" w:rsidRPr="00F60500" w:rsidRDefault="00872111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3426</w:t>
            </w:r>
          </w:p>
        </w:tc>
        <w:tc>
          <w:tcPr>
            <w:tcW w:w="3831" w:type="dxa"/>
          </w:tcPr>
          <w:p w14:paraId="58430463" w14:textId="47BFCC3C" w:rsidR="000F27FD" w:rsidRPr="00F60500" w:rsidRDefault="00DE23E4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R. D.</w:t>
            </w:r>
          </w:p>
        </w:tc>
        <w:tc>
          <w:tcPr>
            <w:tcW w:w="2209" w:type="dxa"/>
          </w:tcPr>
          <w:p w14:paraId="1E0C223C" w14:textId="240B0698" w:rsidR="000F27FD" w:rsidRPr="00F60500" w:rsidRDefault="00DE23E4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528A0A39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4B70FEA" w14:textId="2980D532" w:rsidR="000F27FD" w:rsidRPr="00F60500" w:rsidRDefault="00DE23E4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702008</w:t>
            </w:r>
          </w:p>
        </w:tc>
      </w:tr>
      <w:tr w:rsidR="000F27FD" w:rsidRPr="00F60500" w14:paraId="60A05A47" w14:textId="77777777" w:rsidTr="000F27FD">
        <w:tc>
          <w:tcPr>
            <w:tcW w:w="901" w:type="dxa"/>
          </w:tcPr>
          <w:p w14:paraId="3033C121" w14:textId="6B9BFBA8" w:rsidR="000F27FD" w:rsidRPr="00F60500" w:rsidRDefault="00872111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3427</w:t>
            </w:r>
          </w:p>
        </w:tc>
        <w:tc>
          <w:tcPr>
            <w:tcW w:w="3831" w:type="dxa"/>
          </w:tcPr>
          <w:p w14:paraId="4C84E5AE" w14:textId="4E7F9915" w:rsidR="000F27FD" w:rsidRPr="00F60500" w:rsidRDefault="00DE23E4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 N. S. G.</w:t>
            </w:r>
          </w:p>
        </w:tc>
        <w:tc>
          <w:tcPr>
            <w:tcW w:w="2209" w:type="dxa"/>
          </w:tcPr>
          <w:p w14:paraId="216C241F" w14:textId="1020A422" w:rsidR="000F27FD" w:rsidRPr="00F60500" w:rsidRDefault="00DE23E4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4CB27FEB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6E23F39" w14:textId="4F45563C" w:rsidR="000F27FD" w:rsidRPr="00F60500" w:rsidRDefault="00DE23E4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708107</w:t>
            </w:r>
          </w:p>
        </w:tc>
      </w:tr>
      <w:tr w:rsidR="000F27FD" w:rsidRPr="003D7C3F" w14:paraId="4A72AADF" w14:textId="77777777" w:rsidTr="000F27FD">
        <w:tc>
          <w:tcPr>
            <w:tcW w:w="901" w:type="dxa"/>
          </w:tcPr>
          <w:p w14:paraId="02B43747" w14:textId="5A1249BA" w:rsidR="000F27FD" w:rsidRPr="003D7C3F" w:rsidRDefault="0087211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3428</w:t>
            </w:r>
          </w:p>
        </w:tc>
        <w:tc>
          <w:tcPr>
            <w:tcW w:w="3831" w:type="dxa"/>
          </w:tcPr>
          <w:p w14:paraId="56B95E55" w14:textId="320A2A3E" w:rsidR="000F27FD" w:rsidRPr="003D7C3F" w:rsidRDefault="00DE23E4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A. G. L.</w:t>
            </w:r>
          </w:p>
        </w:tc>
        <w:tc>
          <w:tcPr>
            <w:tcW w:w="2209" w:type="dxa"/>
          </w:tcPr>
          <w:p w14:paraId="2064BDEC" w14:textId="4B035C52" w:rsidR="000F27FD" w:rsidRPr="003D7C3F" w:rsidRDefault="00DE23E4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53D6C573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161A7E3" w14:textId="5AF9A0C9" w:rsidR="000F27FD" w:rsidRPr="003D7C3F" w:rsidRDefault="00DE23E4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706800</w:t>
            </w:r>
          </w:p>
        </w:tc>
      </w:tr>
      <w:tr w:rsidR="000F27FD" w:rsidRPr="003D7C3F" w14:paraId="2ACE58F8" w14:textId="77777777" w:rsidTr="000F27FD">
        <w:tc>
          <w:tcPr>
            <w:tcW w:w="901" w:type="dxa"/>
          </w:tcPr>
          <w:p w14:paraId="2C120D25" w14:textId="0AA33B6A" w:rsidR="000F27FD" w:rsidRPr="003D7C3F" w:rsidRDefault="0087211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3429</w:t>
            </w:r>
          </w:p>
        </w:tc>
        <w:tc>
          <w:tcPr>
            <w:tcW w:w="3831" w:type="dxa"/>
          </w:tcPr>
          <w:p w14:paraId="4B8F2001" w14:textId="7A28D10B" w:rsidR="000F27FD" w:rsidRPr="003D7C3F" w:rsidRDefault="00DE23E4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G.</w:t>
            </w:r>
          </w:p>
        </w:tc>
        <w:tc>
          <w:tcPr>
            <w:tcW w:w="2209" w:type="dxa"/>
          </w:tcPr>
          <w:p w14:paraId="4CCB9EDA" w14:textId="0AE88EDB" w:rsidR="000F27FD" w:rsidRPr="003D7C3F" w:rsidRDefault="00DE23E4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3A99FEE4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0D447AC" w14:textId="16BD24C7" w:rsidR="000F27FD" w:rsidRPr="003D7C3F" w:rsidRDefault="00DE23E4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704703</w:t>
            </w:r>
          </w:p>
        </w:tc>
      </w:tr>
      <w:tr w:rsidR="000F27FD" w:rsidRPr="003D7C3F" w14:paraId="1AB87767" w14:textId="77777777" w:rsidTr="000F27FD">
        <w:tc>
          <w:tcPr>
            <w:tcW w:w="901" w:type="dxa"/>
          </w:tcPr>
          <w:p w14:paraId="4937E082" w14:textId="332B18FE" w:rsidR="000F27FD" w:rsidRPr="003D7C3F" w:rsidRDefault="0087211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3430</w:t>
            </w:r>
          </w:p>
        </w:tc>
        <w:tc>
          <w:tcPr>
            <w:tcW w:w="3831" w:type="dxa"/>
          </w:tcPr>
          <w:p w14:paraId="7FACC0D3" w14:textId="7138A920" w:rsidR="000F27FD" w:rsidRPr="003D7C3F" w:rsidRDefault="00DE23E4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V. A. S. G.</w:t>
            </w:r>
          </w:p>
        </w:tc>
        <w:tc>
          <w:tcPr>
            <w:tcW w:w="2209" w:type="dxa"/>
          </w:tcPr>
          <w:p w14:paraId="216E6A8C" w14:textId="66298535" w:rsidR="000F27FD" w:rsidRPr="003D7C3F" w:rsidRDefault="00DE23E4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23FA3522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0D51CA3" w14:textId="61E83DE2" w:rsidR="000F27FD" w:rsidRPr="003D7C3F" w:rsidRDefault="00DE23E4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703401</w:t>
            </w:r>
          </w:p>
        </w:tc>
      </w:tr>
      <w:tr w:rsidR="000F27FD" w:rsidRPr="003D7C3F" w14:paraId="764B2D91" w14:textId="77777777" w:rsidTr="000F27FD">
        <w:tc>
          <w:tcPr>
            <w:tcW w:w="901" w:type="dxa"/>
          </w:tcPr>
          <w:p w14:paraId="31C96A42" w14:textId="176A86B1" w:rsidR="000F27FD" w:rsidRPr="003D7C3F" w:rsidRDefault="0087211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3431</w:t>
            </w:r>
          </w:p>
        </w:tc>
        <w:tc>
          <w:tcPr>
            <w:tcW w:w="3831" w:type="dxa"/>
          </w:tcPr>
          <w:p w14:paraId="16FE3687" w14:textId="259AFC11" w:rsidR="000F27FD" w:rsidRPr="003D7C3F" w:rsidRDefault="00DE23E4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A. F. C.</w:t>
            </w:r>
          </w:p>
        </w:tc>
        <w:tc>
          <w:tcPr>
            <w:tcW w:w="2209" w:type="dxa"/>
          </w:tcPr>
          <w:p w14:paraId="317E96A3" w14:textId="45C4E068" w:rsidR="000F27FD" w:rsidRPr="003D7C3F" w:rsidRDefault="00DE23E4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6065AA87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74BE98A" w14:textId="2CE1D385" w:rsidR="000F27FD" w:rsidRPr="003D7C3F" w:rsidRDefault="00DE23E4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700007</w:t>
            </w:r>
          </w:p>
        </w:tc>
      </w:tr>
      <w:tr w:rsidR="000F27FD" w:rsidRPr="003D7C3F" w14:paraId="7CF96C88" w14:textId="77777777" w:rsidTr="000F27FD">
        <w:tc>
          <w:tcPr>
            <w:tcW w:w="901" w:type="dxa"/>
          </w:tcPr>
          <w:p w14:paraId="3D201D18" w14:textId="6CBDF38A" w:rsidR="000F27FD" w:rsidRPr="003D7C3F" w:rsidRDefault="0087211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3432</w:t>
            </w:r>
          </w:p>
        </w:tc>
        <w:tc>
          <w:tcPr>
            <w:tcW w:w="3831" w:type="dxa"/>
          </w:tcPr>
          <w:p w14:paraId="140900A8" w14:textId="6E7C51B5" w:rsidR="000F27FD" w:rsidRPr="003D7C3F" w:rsidRDefault="00DE23E4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F. G. R.</w:t>
            </w:r>
          </w:p>
        </w:tc>
        <w:tc>
          <w:tcPr>
            <w:tcW w:w="2209" w:type="dxa"/>
          </w:tcPr>
          <w:p w14:paraId="386AE5D4" w14:textId="32577608" w:rsidR="000F27FD" w:rsidRPr="003D7C3F" w:rsidRDefault="00DE23E4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77FFC3B7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A042B2F" w14:textId="6057CC53" w:rsidR="000F27FD" w:rsidRPr="003D7C3F" w:rsidRDefault="00DE23E4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708707</w:t>
            </w:r>
          </w:p>
        </w:tc>
      </w:tr>
      <w:tr w:rsidR="000F27FD" w:rsidRPr="003D7C3F" w14:paraId="27E888A5" w14:textId="77777777" w:rsidTr="000F27FD">
        <w:tc>
          <w:tcPr>
            <w:tcW w:w="901" w:type="dxa"/>
          </w:tcPr>
          <w:p w14:paraId="07C5A208" w14:textId="524BE890" w:rsidR="000F27FD" w:rsidRPr="003D7C3F" w:rsidRDefault="0087211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3433</w:t>
            </w:r>
          </w:p>
        </w:tc>
        <w:tc>
          <w:tcPr>
            <w:tcW w:w="3831" w:type="dxa"/>
          </w:tcPr>
          <w:p w14:paraId="43E5D3DD" w14:textId="23466791" w:rsidR="000F27FD" w:rsidRPr="003D7C3F" w:rsidRDefault="00DE23E4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M.</w:t>
            </w:r>
          </w:p>
        </w:tc>
        <w:tc>
          <w:tcPr>
            <w:tcW w:w="2209" w:type="dxa"/>
          </w:tcPr>
          <w:p w14:paraId="62FD9FA6" w14:textId="5EFFF03A" w:rsidR="000F27FD" w:rsidRPr="003D7C3F" w:rsidRDefault="00DE23E4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36E27F64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A3E023C" w14:textId="1BAFD703" w:rsidR="000F27FD" w:rsidRPr="003D7C3F" w:rsidRDefault="00DE23E4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704704</w:t>
            </w:r>
          </w:p>
        </w:tc>
      </w:tr>
      <w:tr w:rsidR="000F27FD" w:rsidRPr="003D7C3F" w14:paraId="63D57E93" w14:textId="77777777" w:rsidTr="000F27FD">
        <w:tc>
          <w:tcPr>
            <w:tcW w:w="901" w:type="dxa"/>
          </w:tcPr>
          <w:p w14:paraId="1ECEFB68" w14:textId="52372E6F" w:rsidR="000F27FD" w:rsidRPr="003D7C3F" w:rsidRDefault="0087211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3434</w:t>
            </w:r>
          </w:p>
        </w:tc>
        <w:tc>
          <w:tcPr>
            <w:tcW w:w="3831" w:type="dxa"/>
          </w:tcPr>
          <w:p w14:paraId="058F99FB" w14:textId="43D83DD2" w:rsidR="000F27FD" w:rsidRPr="003D7C3F" w:rsidRDefault="00DE23E4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D. A. M.</w:t>
            </w:r>
          </w:p>
        </w:tc>
        <w:tc>
          <w:tcPr>
            <w:tcW w:w="2209" w:type="dxa"/>
          </w:tcPr>
          <w:p w14:paraId="7112D373" w14:textId="59C86FD0" w:rsidR="000F27FD" w:rsidRPr="003D7C3F" w:rsidRDefault="00DE23E4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7A46D57D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A792036" w14:textId="7976662F" w:rsidR="000F27FD" w:rsidRPr="003D7C3F" w:rsidRDefault="00DE23E4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700408</w:t>
            </w:r>
          </w:p>
        </w:tc>
      </w:tr>
      <w:tr w:rsidR="000F27FD" w:rsidRPr="003D7C3F" w14:paraId="173925C0" w14:textId="77777777" w:rsidTr="000F27FD">
        <w:tc>
          <w:tcPr>
            <w:tcW w:w="901" w:type="dxa"/>
          </w:tcPr>
          <w:p w14:paraId="1065A7C5" w14:textId="74294805" w:rsidR="000F27FD" w:rsidRPr="003D7C3F" w:rsidRDefault="0087211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3435</w:t>
            </w:r>
          </w:p>
        </w:tc>
        <w:tc>
          <w:tcPr>
            <w:tcW w:w="3831" w:type="dxa"/>
          </w:tcPr>
          <w:p w14:paraId="26E1E64B" w14:textId="4E3B214B" w:rsidR="000F27FD" w:rsidRPr="003D7C3F" w:rsidRDefault="00DE23E4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C. O.</w:t>
            </w:r>
          </w:p>
        </w:tc>
        <w:tc>
          <w:tcPr>
            <w:tcW w:w="2209" w:type="dxa"/>
          </w:tcPr>
          <w:p w14:paraId="434C87CA" w14:textId="4D791CC7" w:rsidR="000F27FD" w:rsidRPr="003D7C3F" w:rsidRDefault="00DE23E4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6A02213A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EC1ADE5" w14:textId="3A51D2AA" w:rsidR="000F27FD" w:rsidRPr="003D7C3F" w:rsidRDefault="00DE23E4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705004</w:t>
            </w:r>
          </w:p>
        </w:tc>
      </w:tr>
      <w:tr w:rsidR="000F27FD" w:rsidRPr="003D7C3F" w14:paraId="5EB2F583" w14:textId="77777777" w:rsidTr="000F27FD">
        <w:tc>
          <w:tcPr>
            <w:tcW w:w="901" w:type="dxa"/>
          </w:tcPr>
          <w:p w14:paraId="0669FE76" w14:textId="5C2CE6E1" w:rsidR="000F27FD" w:rsidRPr="003D7C3F" w:rsidRDefault="0087211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3436</w:t>
            </w:r>
          </w:p>
        </w:tc>
        <w:tc>
          <w:tcPr>
            <w:tcW w:w="3831" w:type="dxa"/>
          </w:tcPr>
          <w:p w14:paraId="2B53A1D3" w14:textId="700B8B76" w:rsidR="000F27FD" w:rsidRPr="003D7C3F" w:rsidRDefault="00DE23E4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M. S.</w:t>
            </w:r>
          </w:p>
        </w:tc>
        <w:tc>
          <w:tcPr>
            <w:tcW w:w="2209" w:type="dxa"/>
          </w:tcPr>
          <w:p w14:paraId="4273F4E4" w14:textId="05F2278E" w:rsidR="000F27FD" w:rsidRPr="003D7C3F" w:rsidRDefault="00DE23E4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7586B57A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BED03AE" w14:textId="35E42577" w:rsidR="000F27FD" w:rsidRPr="003D7C3F" w:rsidRDefault="00DE23E4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706908</w:t>
            </w:r>
          </w:p>
        </w:tc>
      </w:tr>
      <w:tr w:rsidR="000F27FD" w:rsidRPr="003D7C3F" w14:paraId="0FA33F6D" w14:textId="77777777" w:rsidTr="000F27FD">
        <w:tc>
          <w:tcPr>
            <w:tcW w:w="901" w:type="dxa"/>
          </w:tcPr>
          <w:p w14:paraId="1281917D" w14:textId="07A19467" w:rsidR="000F27FD" w:rsidRPr="003D7C3F" w:rsidRDefault="0087211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3437</w:t>
            </w:r>
          </w:p>
        </w:tc>
        <w:tc>
          <w:tcPr>
            <w:tcW w:w="3831" w:type="dxa"/>
          </w:tcPr>
          <w:p w14:paraId="0FB7154C" w14:textId="0C7E0686" w:rsidR="000F27FD" w:rsidRPr="003D7C3F" w:rsidRDefault="00DE23E4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R. K.</w:t>
            </w:r>
          </w:p>
        </w:tc>
        <w:tc>
          <w:tcPr>
            <w:tcW w:w="2209" w:type="dxa"/>
          </w:tcPr>
          <w:p w14:paraId="7DB8B084" w14:textId="59CCF04F" w:rsidR="000F27FD" w:rsidRPr="003D7C3F" w:rsidRDefault="00DE23E4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3158A2BA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0678D44" w14:textId="262BF84B" w:rsidR="000F27FD" w:rsidRPr="003D7C3F" w:rsidRDefault="00DE23E4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709207</w:t>
            </w:r>
          </w:p>
        </w:tc>
      </w:tr>
      <w:tr w:rsidR="000F27FD" w:rsidRPr="003D7C3F" w14:paraId="43674853" w14:textId="77777777" w:rsidTr="000F27FD">
        <w:tc>
          <w:tcPr>
            <w:tcW w:w="901" w:type="dxa"/>
          </w:tcPr>
          <w:p w14:paraId="04C4E449" w14:textId="541F01AD" w:rsidR="000F27FD" w:rsidRPr="003D7C3F" w:rsidRDefault="0087211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3438</w:t>
            </w:r>
          </w:p>
        </w:tc>
        <w:tc>
          <w:tcPr>
            <w:tcW w:w="3831" w:type="dxa"/>
          </w:tcPr>
          <w:p w14:paraId="10767407" w14:textId="7FE116CE" w:rsidR="000F27FD" w:rsidRPr="003D7C3F" w:rsidRDefault="00DE23E4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G. C.</w:t>
            </w:r>
          </w:p>
        </w:tc>
        <w:tc>
          <w:tcPr>
            <w:tcW w:w="2209" w:type="dxa"/>
          </w:tcPr>
          <w:p w14:paraId="2B4DEA2A" w14:textId="7934DA90" w:rsidR="000F27FD" w:rsidRPr="003D7C3F" w:rsidRDefault="00DE23E4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671D1AE2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29D30D5" w14:textId="7BB1BEB8" w:rsidR="000F27FD" w:rsidRPr="003D7C3F" w:rsidRDefault="00DE23E4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702505</w:t>
            </w:r>
          </w:p>
        </w:tc>
      </w:tr>
      <w:tr w:rsidR="000F27FD" w:rsidRPr="003D7C3F" w14:paraId="7BE82219" w14:textId="77777777" w:rsidTr="000F27FD">
        <w:tc>
          <w:tcPr>
            <w:tcW w:w="901" w:type="dxa"/>
          </w:tcPr>
          <w:p w14:paraId="6C4E7609" w14:textId="6870EBB6" w:rsidR="000F27FD" w:rsidRPr="003D7C3F" w:rsidRDefault="0087211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3439</w:t>
            </w:r>
          </w:p>
        </w:tc>
        <w:tc>
          <w:tcPr>
            <w:tcW w:w="3831" w:type="dxa"/>
          </w:tcPr>
          <w:p w14:paraId="191327F7" w14:textId="6CEE9526" w:rsidR="000F27FD" w:rsidRPr="003D7C3F" w:rsidRDefault="00DE23E4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G. M. G. C.</w:t>
            </w:r>
          </w:p>
        </w:tc>
        <w:tc>
          <w:tcPr>
            <w:tcW w:w="2209" w:type="dxa"/>
          </w:tcPr>
          <w:p w14:paraId="0EF0E967" w14:textId="17DCB9D5" w:rsidR="000F27FD" w:rsidRPr="003D7C3F" w:rsidRDefault="00DE23E4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4B36D083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0E9FEFE" w14:textId="09D1F0EE" w:rsidR="000F27FD" w:rsidRPr="003D7C3F" w:rsidRDefault="00DE23E4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704007</w:t>
            </w:r>
          </w:p>
        </w:tc>
      </w:tr>
      <w:tr w:rsidR="000F27FD" w:rsidRPr="003D7C3F" w14:paraId="02AD9959" w14:textId="77777777" w:rsidTr="000F27FD">
        <w:tc>
          <w:tcPr>
            <w:tcW w:w="901" w:type="dxa"/>
          </w:tcPr>
          <w:p w14:paraId="13711265" w14:textId="23C7E92C" w:rsidR="000F27FD" w:rsidRPr="003D7C3F" w:rsidRDefault="0087211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3440</w:t>
            </w:r>
          </w:p>
        </w:tc>
        <w:tc>
          <w:tcPr>
            <w:tcW w:w="3831" w:type="dxa"/>
          </w:tcPr>
          <w:p w14:paraId="73DB6329" w14:textId="5614980D" w:rsidR="000F27FD" w:rsidRPr="003D7C3F" w:rsidRDefault="00DE23E4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M. S.</w:t>
            </w:r>
          </w:p>
        </w:tc>
        <w:tc>
          <w:tcPr>
            <w:tcW w:w="2209" w:type="dxa"/>
          </w:tcPr>
          <w:p w14:paraId="42781E1F" w14:textId="6F1A1066" w:rsidR="000F27FD" w:rsidRPr="003D7C3F" w:rsidRDefault="00DE23E4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1528596A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7FAFC4B" w14:textId="55F4058D" w:rsidR="000F27FD" w:rsidRPr="003D7C3F" w:rsidRDefault="00DE23E4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700509</w:t>
            </w:r>
          </w:p>
        </w:tc>
      </w:tr>
      <w:tr w:rsidR="000F27FD" w:rsidRPr="003D7C3F" w14:paraId="39B26F91" w14:textId="77777777" w:rsidTr="000F27FD">
        <w:tc>
          <w:tcPr>
            <w:tcW w:w="901" w:type="dxa"/>
          </w:tcPr>
          <w:p w14:paraId="58E0A57A" w14:textId="590BF930" w:rsidR="000F27FD" w:rsidRPr="003D7C3F" w:rsidRDefault="0087211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3441</w:t>
            </w:r>
          </w:p>
        </w:tc>
        <w:tc>
          <w:tcPr>
            <w:tcW w:w="3831" w:type="dxa"/>
          </w:tcPr>
          <w:p w14:paraId="3D39115D" w14:textId="0D85CCAA" w:rsidR="000F27FD" w:rsidRPr="003D7C3F" w:rsidRDefault="00DE23E4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G. A.</w:t>
            </w:r>
          </w:p>
        </w:tc>
        <w:tc>
          <w:tcPr>
            <w:tcW w:w="2209" w:type="dxa"/>
          </w:tcPr>
          <w:p w14:paraId="515BF7AC" w14:textId="61095273" w:rsidR="000F27FD" w:rsidRPr="003D7C3F" w:rsidRDefault="00DE23E4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503967FC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5571AF8" w14:textId="3DACE490" w:rsidR="000F27FD" w:rsidRPr="003D7C3F" w:rsidRDefault="00DE23E4" w:rsidP="00DE23E4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707601</w:t>
            </w:r>
          </w:p>
        </w:tc>
      </w:tr>
      <w:tr w:rsidR="000F27FD" w:rsidRPr="003D7C3F" w14:paraId="17A05980" w14:textId="77777777" w:rsidTr="000F27FD">
        <w:tc>
          <w:tcPr>
            <w:tcW w:w="901" w:type="dxa"/>
          </w:tcPr>
          <w:p w14:paraId="0D6ECE7E" w14:textId="734E34B0" w:rsidR="000F27FD" w:rsidRPr="003D7C3F" w:rsidRDefault="0087211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3442</w:t>
            </w:r>
          </w:p>
        </w:tc>
        <w:tc>
          <w:tcPr>
            <w:tcW w:w="3831" w:type="dxa"/>
          </w:tcPr>
          <w:p w14:paraId="6EF46FD1" w14:textId="2CC93989" w:rsidR="000F27FD" w:rsidRPr="003D7C3F" w:rsidRDefault="00DE23E4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V. M. A. C.</w:t>
            </w:r>
          </w:p>
        </w:tc>
        <w:tc>
          <w:tcPr>
            <w:tcW w:w="2209" w:type="dxa"/>
          </w:tcPr>
          <w:p w14:paraId="3272A009" w14:textId="3EB112B6" w:rsidR="000F27FD" w:rsidRPr="003D7C3F" w:rsidRDefault="00DE23E4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72723D87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3AF5017" w14:textId="2A27B712" w:rsidR="000F27FD" w:rsidRPr="003D7C3F" w:rsidRDefault="00DE23E4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703409</w:t>
            </w:r>
          </w:p>
        </w:tc>
      </w:tr>
      <w:tr w:rsidR="000F27FD" w:rsidRPr="003D7C3F" w14:paraId="37BFF3C6" w14:textId="77777777" w:rsidTr="000F27FD">
        <w:tc>
          <w:tcPr>
            <w:tcW w:w="901" w:type="dxa"/>
          </w:tcPr>
          <w:p w14:paraId="7D96407D" w14:textId="5DA51647" w:rsidR="000F27FD" w:rsidRPr="003D7C3F" w:rsidRDefault="0087211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3443</w:t>
            </w:r>
          </w:p>
        </w:tc>
        <w:tc>
          <w:tcPr>
            <w:tcW w:w="3831" w:type="dxa"/>
          </w:tcPr>
          <w:p w14:paraId="0834F612" w14:textId="6C4CF007" w:rsidR="000F27FD" w:rsidRPr="003D7C3F" w:rsidRDefault="00DE23E4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P. S. L.</w:t>
            </w:r>
          </w:p>
        </w:tc>
        <w:tc>
          <w:tcPr>
            <w:tcW w:w="2209" w:type="dxa"/>
          </w:tcPr>
          <w:p w14:paraId="72D0D159" w14:textId="5EA11EFF" w:rsidR="000F27FD" w:rsidRPr="003D7C3F" w:rsidRDefault="00DE23E4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4FFC481B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C67088E" w14:textId="662F108C" w:rsidR="000F27FD" w:rsidRPr="003D7C3F" w:rsidRDefault="00DE23E4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702405</w:t>
            </w:r>
          </w:p>
        </w:tc>
      </w:tr>
      <w:tr w:rsidR="000F27FD" w:rsidRPr="003D7C3F" w14:paraId="74709740" w14:textId="77777777" w:rsidTr="000F27FD">
        <w:tc>
          <w:tcPr>
            <w:tcW w:w="901" w:type="dxa"/>
          </w:tcPr>
          <w:p w14:paraId="59F7B1A5" w14:textId="429BD611" w:rsidR="000F27FD" w:rsidRPr="003D7C3F" w:rsidRDefault="00872111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3444</w:t>
            </w:r>
          </w:p>
        </w:tc>
        <w:tc>
          <w:tcPr>
            <w:tcW w:w="3831" w:type="dxa"/>
          </w:tcPr>
          <w:p w14:paraId="0E66E20F" w14:textId="369ACAFD" w:rsidR="000F27FD" w:rsidRPr="003D7C3F" w:rsidRDefault="00DE23E4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S. M.</w:t>
            </w:r>
          </w:p>
        </w:tc>
        <w:tc>
          <w:tcPr>
            <w:tcW w:w="2209" w:type="dxa"/>
          </w:tcPr>
          <w:p w14:paraId="1BFB0822" w14:textId="6B6A169D" w:rsidR="000F27FD" w:rsidRPr="003D7C3F" w:rsidRDefault="00DE23E4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0873BA0D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AB532F4" w14:textId="5FF2628B" w:rsidR="000F27FD" w:rsidRPr="003D7C3F" w:rsidRDefault="00DE23E4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701002</w:t>
            </w:r>
          </w:p>
        </w:tc>
      </w:tr>
      <w:tr w:rsidR="000F27FD" w:rsidRPr="00F60500" w14:paraId="5889E91F" w14:textId="77777777" w:rsidTr="000F27FD">
        <w:tc>
          <w:tcPr>
            <w:tcW w:w="901" w:type="dxa"/>
          </w:tcPr>
          <w:p w14:paraId="1E675F93" w14:textId="481CFED8" w:rsidR="000F27FD" w:rsidRPr="00F60500" w:rsidRDefault="00872111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3445</w:t>
            </w:r>
          </w:p>
        </w:tc>
        <w:tc>
          <w:tcPr>
            <w:tcW w:w="3831" w:type="dxa"/>
          </w:tcPr>
          <w:p w14:paraId="7ECA3E79" w14:textId="72EEB804" w:rsidR="000F27FD" w:rsidRPr="00F60500" w:rsidRDefault="00BA7836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V. L.</w:t>
            </w:r>
          </w:p>
        </w:tc>
        <w:tc>
          <w:tcPr>
            <w:tcW w:w="2209" w:type="dxa"/>
          </w:tcPr>
          <w:p w14:paraId="2FCBB160" w14:textId="4B1669DD" w:rsidR="000F27FD" w:rsidRPr="00F60500" w:rsidRDefault="00BA7836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34608ECF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7537A5B" w14:textId="35E8193B" w:rsidR="000F27FD" w:rsidRPr="00F60500" w:rsidRDefault="00BA7836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708605</w:t>
            </w:r>
          </w:p>
        </w:tc>
      </w:tr>
      <w:tr w:rsidR="000F27FD" w:rsidRPr="00F60500" w14:paraId="1DABD56B" w14:textId="77777777" w:rsidTr="000F27FD">
        <w:tc>
          <w:tcPr>
            <w:tcW w:w="901" w:type="dxa"/>
          </w:tcPr>
          <w:p w14:paraId="3DC1320A" w14:textId="70BB62B5" w:rsidR="000F27FD" w:rsidRPr="00F60500" w:rsidRDefault="00DE23E4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3446</w:t>
            </w:r>
          </w:p>
        </w:tc>
        <w:tc>
          <w:tcPr>
            <w:tcW w:w="3831" w:type="dxa"/>
          </w:tcPr>
          <w:p w14:paraId="37A97310" w14:textId="241CAD06" w:rsidR="000F27FD" w:rsidRPr="00F60500" w:rsidRDefault="00BA7836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A. G. S.</w:t>
            </w:r>
          </w:p>
        </w:tc>
        <w:tc>
          <w:tcPr>
            <w:tcW w:w="2209" w:type="dxa"/>
          </w:tcPr>
          <w:p w14:paraId="7AB006F3" w14:textId="7B2688AE" w:rsidR="000F27FD" w:rsidRPr="00F60500" w:rsidRDefault="00BA7836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4E0785D2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1A5B8B6" w14:textId="105682AF" w:rsidR="000F27FD" w:rsidRPr="00F60500" w:rsidRDefault="00BA7836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704107</w:t>
            </w:r>
          </w:p>
        </w:tc>
      </w:tr>
      <w:tr w:rsidR="000F27FD" w:rsidRPr="00F60500" w14:paraId="350047F8" w14:textId="77777777" w:rsidTr="000F27FD">
        <w:tc>
          <w:tcPr>
            <w:tcW w:w="901" w:type="dxa"/>
          </w:tcPr>
          <w:p w14:paraId="64271F4B" w14:textId="5FC6AF64" w:rsidR="000F27FD" w:rsidRPr="00F60500" w:rsidRDefault="00DE23E4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3447</w:t>
            </w:r>
          </w:p>
        </w:tc>
        <w:tc>
          <w:tcPr>
            <w:tcW w:w="3831" w:type="dxa"/>
          </w:tcPr>
          <w:p w14:paraId="4BE86DA4" w14:textId="61E036A2" w:rsidR="000F27FD" w:rsidRPr="00F60500" w:rsidRDefault="00BA7836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 J. A.</w:t>
            </w:r>
          </w:p>
        </w:tc>
        <w:tc>
          <w:tcPr>
            <w:tcW w:w="2209" w:type="dxa"/>
          </w:tcPr>
          <w:p w14:paraId="2EC30DE9" w14:textId="719CD47E" w:rsidR="000F27FD" w:rsidRPr="00F60500" w:rsidRDefault="00BA7836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0BF97B9D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D07F2F3" w14:textId="2890D857" w:rsidR="000F27FD" w:rsidRPr="00F60500" w:rsidRDefault="00BA7836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704601</w:t>
            </w:r>
          </w:p>
        </w:tc>
      </w:tr>
      <w:tr w:rsidR="000F27FD" w:rsidRPr="00F60500" w14:paraId="3ADCDE77" w14:textId="77777777" w:rsidTr="000F27FD">
        <w:tc>
          <w:tcPr>
            <w:tcW w:w="901" w:type="dxa"/>
          </w:tcPr>
          <w:p w14:paraId="66D5B9F3" w14:textId="6443700F" w:rsidR="000F27FD" w:rsidRPr="00F60500" w:rsidRDefault="00DE23E4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3448</w:t>
            </w:r>
          </w:p>
        </w:tc>
        <w:tc>
          <w:tcPr>
            <w:tcW w:w="3831" w:type="dxa"/>
          </w:tcPr>
          <w:p w14:paraId="304B9CB5" w14:textId="57C8511A" w:rsidR="000F27FD" w:rsidRPr="00F60500" w:rsidRDefault="00BA7836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V. L. I.</w:t>
            </w:r>
          </w:p>
        </w:tc>
        <w:tc>
          <w:tcPr>
            <w:tcW w:w="2209" w:type="dxa"/>
          </w:tcPr>
          <w:p w14:paraId="5FC7A824" w14:textId="3ADC47EF" w:rsidR="000F27FD" w:rsidRPr="00F60500" w:rsidRDefault="00BA7836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098A457F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898D981" w14:textId="045AD8D9" w:rsidR="000F27FD" w:rsidRPr="00F60500" w:rsidRDefault="00BA7836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700007</w:t>
            </w:r>
          </w:p>
        </w:tc>
      </w:tr>
      <w:tr w:rsidR="000F27FD" w:rsidRPr="00F60500" w14:paraId="67A59822" w14:textId="77777777" w:rsidTr="000F27FD">
        <w:tc>
          <w:tcPr>
            <w:tcW w:w="901" w:type="dxa"/>
          </w:tcPr>
          <w:p w14:paraId="464F4256" w14:textId="0A2EDC66" w:rsidR="000F27FD" w:rsidRPr="00F60500" w:rsidRDefault="00DE23E4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3449</w:t>
            </w:r>
          </w:p>
        </w:tc>
        <w:tc>
          <w:tcPr>
            <w:tcW w:w="3831" w:type="dxa"/>
          </w:tcPr>
          <w:p w14:paraId="69B0C58A" w14:textId="2C3DBBD9" w:rsidR="000F27FD" w:rsidRPr="00F60500" w:rsidRDefault="00BA7836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D. N. O.</w:t>
            </w:r>
          </w:p>
        </w:tc>
        <w:tc>
          <w:tcPr>
            <w:tcW w:w="2209" w:type="dxa"/>
          </w:tcPr>
          <w:p w14:paraId="3D973957" w14:textId="575C4474" w:rsidR="000F27FD" w:rsidRPr="00F60500" w:rsidRDefault="00BA7836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6D7FA242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480AE25" w14:textId="09BB0111" w:rsidR="000F27FD" w:rsidRPr="00F60500" w:rsidRDefault="00BA7836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700800</w:t>
            </w:r>
          </w:p>
        </w:tc>
      </w:tr>
      <w:tr w:rsidR="000F27FD" w:rsidRPr="00F60500" w14:paraId="342A2BCA" w14:textId="77777777" w:rsidTr="000F27FD">
        <w:tc>
          <w:tcPr>
            <w:tcW w:w="901" w:type="dxa"/>
          </w:tcPr>
          <w:p w14:paraId="56CA3042" w14:textId="42C9EC94" w:rsidR="000F27FD" w:rsidRPr="00F60500" w:rsidRDefault="00DE23E4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3450</w:t>
            </w:r>
          </w:p>
        </w:tc>
        <w:tc>
          <w:tcPr>
            <w:tcW w:w="3831" w:type="dxa"/>
          </w:tcPr>
          <w:p w14:paraId="25AA4100" w14:textId="6624A45E" w:rsidR="000F27FD" w:rsidRPr="00F60500" w:rsidRDefault="00BA7836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C. T. C. N.</w:t>
            </w:r>
          </w:p>
        </w:tc>
        <w:tc>
          <w:tcPr>
            <w:tcW w:w="2209" w:type="dxa"/>
          </w:tcPr>
          <w:p w14:paraId="0F8C5B7E" w14:textId="26C29705" w:rsidR="000F27FD" w:rsidRPr="00F60500" w:rsidRDefault="00BA7836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169EB6FC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1DE9C97" w14:textId="122871BD" w:rsidR="000F27FD" w:rsidRPr="00F60500" w:rsidRDefault="00BA7836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705208</w:t>
            </w:r>
          </w:p>
        </w:tc>
      </w:tr>
      <w:tr w:rsidR="000F27FD" w:rsidRPr="00F60500" w14:paraId="275E7A22" w14:textId="77777777" w:rsidTr="000F27FD">
        <w:tc>
          <w:tcPr>
            <w:tcW w:w="901" w:type="dxa"/>
          </w:tcPr>
          <w:p w14:paraId="50DEC38B" w14:textId="5785B418" w:rsidR="000F27FD" w:rsidRPr="00F60500" w:rsidRDefault="00DE23E4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3451</w:t>
            </w:r>
          </w:p>
        </w:tc>
        <w:tc>
          <w:tcPr>
            <w:tcW w:w="3831" w:type="dxa"/>
          </w:tcPr>
          <w:p w14:paraId="0D007933" w14:textId="34A007BF" w:rsidR="000F27FD" w:rsidRPr="00F60500" w:rsidRDefault="00BA7836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L. M. S.</w:t>
            </w:r>
          </w:p>
        </w:tc>
        <w:tc>
          <w:tcPr>
            <w:tcW w:w="2209" w:type="dxa"/>
          </w:tcPr>
          <w:p w14:paraId="66365ADD" w14:textId="7A560B0A" w:rsidR="000F27FD" w:rsidRPr="00F60500" w:rsidRDefault="00BA7836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4E48B91C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6F2456E" w14:textId="51F28AF9" w:rsidR="000F27FD" w:rsidRPr="00F60500" w:rsidRDefault="00BA7836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700308</w:t>
            </w:r>
          </w:p>
        </w:tc>
      </w:tr>
      <w:tr w:rsidR="000F27FD" w:rsidRPr="00F60500" w14:paraId="0A489A52" w14:textId="77777777" w:rsidTr="000F27FD">
        <w:tc>
          <w:tcPr>
            <w:tcW w:w="901" w:type="dxa"/>
          </w:tcPr>
          <w:p w14:paraId="6E8036C7" w14:textId="3F5ADDC0" w:rsidR="000F27FD" w:rsidRPr="00F60500" w:rsidRDefault="00DE23E4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3452</w:t>
            </w:r>
          </w:p>
        </w:tc>
        <w:tc>
          <w:tcPr>
            <w:tcW w:w="3831" w:type="dxa"/>
          </w:tcPr>
          <w:p w14:paraId="47C2549F" w14:textId="60CA5489" w:rsidR="000F27FD" w:rsidRPr="00F60500" w:rsidRDefault="00BA7836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B. R.</w:t>
            </w:r>
          </w:p>
        </w:tc>
        <w:tc>
          <w:tcPr>
            <w:tcW w:w="2209" w:type="dxa"/>
          </w:tcPr>
          <w:p w14:paraId="053539FF" w14:textId="4D1A030E" w:rsidR="000F27FD" w:rsidRPr="00F60500" w:rsidRDefault="00BA7836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65FEA421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4EB848A" w14:textId="79F41084" w:rsidR="000F27FD" w:rsidRPr="00F60500" w:rsidRDefault="00BA7836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708208</w:t>
            </w:r>
          </w:p>
        </w:tc>
      </w:tr>
      <w:tr w:rsidR="000F27FD" w:rsidRPr="00F60500" w14:paraId="1DD27232" w14:textId="77777777" w:rsidTr="000F27FD">
        <w:tc>
          <w:tcPr>
            <w:tcW w:w="901" w:type="dxa"/>
          </w:tcPr>
          <w:p w14:paraId="1E54FCC1" w14:textId="1BF9F135" w:rsidR="000F27FD" w:rsidRPr="00F60500" w:rsidRDefault="00DE23E4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3453</w:t>
            </w:r>
          </w:p>
        </w:tc>
        <w:tc>
          <w:tcPr>
            <w:tcW w:w="3831" w:type="dxa"/>
          </w:tcPr>
          <w:p w14:paraId="3D713E19" w14:textId="232A8F64" w:rsidR="000F27FD" w:rsidRPr="00F60500" w:rsidRDefault="00BA7836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M. G.</w:t>
            </w:r>
          </w:p>
        </w:tc>
        <w:tc>
          <w:tcPr>
            <w:tcW w:w="2209" w:type="dxa"/>
          </w:tcPr>
          <w:p w14:paraId="3C681196" w14:textId="32CBB77C" w:rsidR="000F27FD" w:rsidRPr="00F60500" w:rsidRDefault="00BA7836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7F776C6C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3876FA2" w14:textId="4C4AE6D0" w:rsidR="000F27FD" w:rsidRPr="00F60500" w:rsidRDefault="00BA7836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708005</w:t>
            </w:r>
          </w:p>
        </w:tc>
      </w:tr>
      <w:tr w:rsidR="000F27FD" w:rsidRPr="00F60500" w14:paraId="1CB62172" w14:textId="77777777" w:rsidTr="000F27FD">
        <w:tc>
          <w:tcPr>
            <w:tcW w:w="901" w:type="dxa"/>
          </w:tcPr>
          <w:p w14:paraId="2D73A190" w14:textId="5EA74BA7" w:rsidR="000F27FD" w:rsidRPr="00F60500" w:rsidRDefault="00DE23E4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3454</w:t>
            </w:r>
          </w:p>
        </w:tc>
        <w:tc>
          <w:tcPr>
            <w:tcW w:w="3831" w:type="dxa"/>
          </w:tcPr>
          <w:p w14:paraId="4809CA08" w14:textId="7085A070" w:rsidR="000F27FD" w:rsidRPr="00F60500" w:rsidRDefault="00BA7836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E. S. A.</w:t>
            </w:r>
          </w:p>
        </w:tc>
        <w:tc>
          <w:tcPr>
            <w:tcW w:w="2209" w:type="dxa"/>
          </w:tcPr>
          <w:p w14:paraId="3A988201" w14:textId="5168D196" w:rsidR="000F27FD" w:rsidRPr="00F60500" w:rsidRDefault="00BA7836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07C025D3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177D1BD" w14:textId="3D3D4CB9" w:rsidR="000F27FD" w:rsidRPr="00F60500" w:rsidRDefault="00BA7836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705009</w:t>
            </w:r>
          </w:p>
        </w:tc>
      </w:tr>
      <w:tr w:rsidR="000F27FD" w:rsidRPr="00F60500" w14:paraId="6E8C051B" w14:textId="77777777" w:rsidTr="000F27FD">
        <w:tc>
          <w:tcPr>
            <w:tcW w:w="901" w:type="dxa"/>
          </w:tcPr>
          <w:p w14:paraId="122DC78B" w14:textId="530E37DC" w:rsidR="000F27FD" w:rsidRPr="00F60500" w:rsidRDefault="00DE23E4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3455</w:t>
            </w:r>
          </w:p>
        </w:tc>
        <w:tc>
          <w:tcPr>
            <w:tcW w:w="3831" w:type="dxa"/>
          </w:tcPr>
          <w:p w14:paraId="014CCAA9" w14:textId="73B517E4" w:rsidR="000F27FD" w:rsidRPr="00F60500" w:rsidRDefault="00BA7836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W. C. P.</w:t>
            </w:r>
          </w:p>
        </w:tc>
        <w:tc>
          <w:tcPr>
            <w:tcW w:w="2209" w:type="dxa"/>
          </w:tcPr>
          <w:p w14:paraId="7A075A7B" w14:textId="2DC88928" w:rsidR="000F27FD" w:rsidRPr="00F60500" w:rsidRDefault="00BA7836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07271D85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2A42780" w14:textId="0142980E" w:rsidR="000F27FD" w:rsidRPr="00F60500" w:rsidRDefault="00BA7836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706006</w:t>
            </w:r>
          </w:p>
        </w:tc>
      </w:tr>
      <w:tr w:rsidR="000F27FD" w:rsidRPr="00F60500" w14:paraId="2F4FC298" w14:textId="77777777" w:rsidTr="000F27FD">
        <w:tc>
          <w:tcPr>
            <w:tcW w:w="901" w:type="dxa"/>
          </w:tcPr>
          <w:p w14:paraId="0CACD214" w14:textId="6381C5DE" w:rsidR="000F27FD" w:rsidRPr="00F60500" w:rsidRDefault="00DE23E4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3456</w:t>
            </w:r>
          </w:p>
        </w:tc>
        <w:tc>
          <w:tcPr>
            <w:tcW w:w="3831" w:type="dxa"/>
          </w:tcPr>
          <w:p w14:paraId="5D03F7A5" w14:textId="72D0005D" w:rsidR="000F27FD" w:rsidRPr="00F60500" w:rsidRDefault="00BA7836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 A. G.</w:t>
            </w:r>
          </w:p>
        </w:tc>
        <w:tc>
          <w:tcPr>
            <w:tcW w:w="2209" w:type="dxa"/>
          </w:tcPr>
          <w:p w14:paraId="7C405F7C" w14:textId="30AAE13B" w:rsidR="000F27FD" w:rsidRPr="00F60500" w:rsidRDefault="00BA7836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4C9C237D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D0A4D9A" w14:textId="268F539A" w:rsidR="000F27FD" w:rsidRPr="00F60500" w:rsidRDefault="00BA7836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708706</w:t>
            </w:r>
          </w:p>
        </w:tc>
      </w:tr>
      <w:tr w:rsidR="000F27FD" w:rsidRPr="003D7C3F" w14:paraId="106A575A" w14:textId="77777777" w:rsidTr="000F27FD">
        <w:tc>
          <w:tcPr>
            <w:tcW w:w="901" w:type="dxa"/>
          </w:tcPr>
          <w:p w14:paraId="21E91D28" w14:textId="0490B26A" w:rsidR="000F27FD" w:rsidRPr="003D7C3F" w:rsidRDefault="00DE23E4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3457</w:t>
            </w:r>
          </w:p>
        </w:tc>
        <w:tc>
          <w:tcPr>
            <w:tcW w:w="3831" w:type="dxa"/>
          </w:tcPr>
          <w:p w14:paraId="07105C81" w14:textId="5AAD46B3" w:rsidR="000F27FD" w:rsidRPr="003D7C3F" w:rsidRDefault="00BA7836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P. S.</w:t>
            </w:r>
          </w:p>
        </w:tc>
        <w:tc>
          <w:tcPr>
            <w:tcW w:w="2209" w:type="dxa"/>
          </w:tcPr>
          <w:p w14:paraId="19B97398" w14:textId="447E2E1F" w:rsidR="000F27FD" w:rsidRPr="003D7C3F" w:rsidRDefault="00BA7836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7A944091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47DFD47" w14:textId="37BC4716" w:rsidR="000F27FD" w:rsidRPr="003D7C3F" w:rsidRDefault="00BA7836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700007</w:t>
            </w:r>
          </w:p>
        </w:tc>
      </w:tr>
      <w:tr w:rsidR="000F27FD" w:rsidRPr="003D7C3F" w14:paraId="0F3B8E8F" w14:textId="77777777" w:rsidTr="000F27FD">
        <w:tc>
          <w:tcPr>
            <w:tcW w:w="901" w:type="dxa"/>
          </w:tcPr>
          <w:p w14:paraId="5AA5C0E8" w14:textId="3E193B0A" w:rsidR="000F27FD" w:rsidRPr="003D7C3F" w:rsidRDefault="00DE23E4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3458</w:t>
            </w:r>
          </w:p>
        </w:tc>
        <w:tc>
          <w:tcPr>
            <w:tcW w:w="3831" w:type="dxa"/>
          </w:tcPr>
          <w:p w14:paraId="23E65A60" w14:textId="4CFFD914" w:rsidR="000F27FD" w:rsidRPr="003D7C3F" w:rsidRDefault="00BA7836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A. F. C.</w:t>
            </w:r>
          </w:p>
        </w:tc>
        <w:tc>
          <w:tcPr>
            <w:tcW w:w="2209" w:type="dxa"/>
          </w:tcPr>
          <w:p w14:paraId="5725E366" w14:textId="0A4FC5C7" w:rsidR="000F27FD" w:rsidRPr="003D7C3F" w:rsidRDefault="00BA7836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6391A7AE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5DAA011" w14:textId="3163077C" w:rsidR="000F27FD" w:rsidRPr="003D7C3F" w:rsidRDefault="00BA7836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701709</w:t>
            </w:r>
          </w:p>
        </w:tc>
      </w:tr>
      <w:tr w:rsidR="000F27FD" w:rsidRPr="003D7C3F" w14:paraId="28244073" w14:textId="77777777" w:rsidTr="000F27FD">
        <w:tc>
          <w:tcPr>
            <w:tcW w:w="901" w:type="dxa"/>
          </w:tcPr>
          <w:p w14:paraId="7AD8CA61" w14:textId="68FAC0C1" w:rsidR="000F27FD" w:rsidRPr="003D7C3F" w:rsidRDefault="00DE23E4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3459</w:t>
            </w:r>
          </w:p>
        </w:tc>
        <w:tc>
          <w:tcPr>
            <w:tcW w:w="3831" w:type="dxa"/>
          </w:tcPr>
          <w:p w14:paraId="69D8E18C" w14:textId="3F22EF9F" w:rsidR="000F27FD" w:rsidRPr="003D7C3F" w:rsidRDefault="00BA7836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C. S.</w:t>
            </w:r>
          </w:p>
        </w:tc>
        <w:tc>
          <w:tcPr>
            <w:tcW w:w="2209" w:type="dxa"/>
          </w:tcPr>
          <w:p w14:paraId="4051B0DE" w14:textId="3A4F7CDB" w:rsidR="000F27FD" w:rsidRPr="003D7C3F" w:rsidRDefault="00BA7836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18FB1BE7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46A2BEE" w14:textId="1675AC16" w:rsidR="000F27FD" w:rsidRPr="003D7C3F" w:rsidRDefault="00BA7836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704000</w:t>
            </w:r>
          </w:p>
        </w:tc>
      </w:tr>
      <w:tr w:rsidR="000F27FD" w:rsidRPr="003D7C3F" w14:paraId="1BD870BE" w14:textId="77777777" w:rsidTr="000F27FD">
        <w:tc>
          <w:tcPr>
            <w:tcW w:w="901" w:type="dxa"/>
          </w:tcPr>
          <w:p w14:paraId="11C94057" w14:textId="76C188F2" w:rsidR="000F27FD" w:rsidRPr="003D7C3F" w:rsidRDefault="00DE23E4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3460</w:t>
            </w:r>
          </w:p>
        </w:tc>
        <w:tc>
          <w:tcPr>
            <w:tcW w:w="3831" w:type="dxa"/>
          </w:tcPr>
          <w:p w14:paraId="70B604CC" w14:textId="3B578941" w:rsidR="000F27FD" w:rsidRPr="003D7C3F" w:rsidRDefault="00BA7836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R. A.</w:t>
            </w:r>
          </w:p>
        </w:tc>
        <w:tc>
          <w:tcPr>
            <w:tcW w:w="2209" w:type="dxa"/>
          </w:tcPr>
          <w:p w14:paraId="11E2F2FC" w14:textId="28396479" w:rsidR="000F27FD" w:rsidRPr="003D7C3F" w:rsidRDefault="00BA7836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4A905E2D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F79B9C5" w14:textId="3CD031FA" w:rsidR="000F27FD" w:rsidRPr="003D7C3F" w:rsidRDefault="00BA7836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705806</w:t>
            </w:r>
          </w:p>
        </w:tc>
      </w:tr>
      <w:tr w:rsidR="000F27FD" w:rsidRPr="003D7C3F" w14:paraId="7C00BCE0" w14:textId="77777777" w:rsidTr="000F27FD">
        <w:tc>
          <w:tcPr>
            <w:tcW w:w="901" w:type="dxa"/>
          </w:tcPr>
          <w:p w14:paraId="5969E903" w14:textId="79AFAE23" w:rsidR="000F27FD" w:rsidRPr="003D7C3F" w:rsidRDefault="00DE23E4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3461</w:t>
            </w:r>
          </w:p>
        </w:tc>
        <w:tc>
          <w:tcPr>
            <w:tcW w:w="3831" w:type="dxa"/>
          </w:tcPr>
          <w:p w14:paraId="4F1CF693" w14:textId="1A1A0A41" w:rsidR="000F27FD" w:rsidRPr="003D7C3F" w:rsidRDefault="00BA7836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L.</w:t>
            </w:r>
          </w:p>
        </w:tc>
        <w:tc>
          <w:tcPr>
            <w:tcW w:w="2209" w:type="dxa"/>
          </w:tcPr>
          <w:p w14:paraId="252C411E" w14:textId="74082F8F" w:rsidR="000F27FD" w:rsidRPr="003D7C3F" w:rsidRDefault="00BA7836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2DCADBF7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A6551D2" w14:textId="791579E1" w:rsidR="000F27FD" w:rsidRPr="003D7C3F" w:rsidRDefault="00BA7836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707601</w:t>
            </w:r>
          </w:p>
        </w:tc>
      </w:tr>
      <w:tr w:rsidR="000F27FD" w:rsidRPr="003D7C3F" w14:paraId="0EE6FDD6" w14:textId="77777777" w:rsidTr="000F27FD">
        <w:tc>
          <w:tcPr>
            <w:tcW w:w="901" w:type="dxa"/>
          </w:tcPr>
          <w:p w14:paraId="435AEA8A" w14:textId="63B8693A" w:rsidR="000F27FD" w:rsidRPr="003D7C3F" w:rsidRDefault="00DE23E4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3462</w:t>
            </w:r>
          </w:p>
        </w:tc>
        <w:tc>
          <w:tcPr>
            <w:tcW w:w="3831" w:type="dxa"/>
          </w:tcPr>
          <w:p w14:paraId="11E49211" w14:textId="47F1B389" w:rsidR="000F27FD" w:rsidRPr="003D7C3F" w:rsidRDefault="00BA7836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J. S. L.</w:t>
            </w:r>
          </w:p>
        </w:tc>
        <w:tc>
          <w:tcPr>
            <w:tcW w:w="2209" w:type="dxa"/>
          </w:tcPr>
          <w:p w14:paraId="08C4592A" w14:textId="1E815FEB" w:rsidR="000F27FD" w:rsidRPr="003D7C3F" w:rsidRDefault="00BA7836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6F9D6291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3DB4B5E" w14:textId="64498958" w:rsidR="000F27FD" w:rsidRPr="003D7C3F" w:rsidRDefault="00BA7836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709607</w:t>
            </w:r>
          </w:p>
        </w:tc>
      </w:tr>
      <w:tr w:rsidR="000F27FD" w:rsidRPr="003D7C3F" w14:paraId="16D8C9A2" w14:textId="77777777" w:rsidTr="000F27FD">
        <w:tc>
          <w:tcPr>
            <w:tcW w:w="901" w:type="dxa"/>
          </w:tcPr>
          <w:p w14:paraId="4EA4C66B" w14:textId="34A9C14B" w:rsidR="000F27FD" w:rsidRPr="003D7C3F" w:rsidRDefault="00DE23E4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3463</w:t>
            </w:r>
          </w:p>
        </w:tc>
        <w:tc>
          <w:tcPr>
            <w:tcW w:w="3831" w:type="dxa"/>
          </w:tcPr>
          <w:p w14:paraId="225CE23F" w14:textId="7426E00A" w:rsidR="000F27FD" w:rsidRPr="003D7C3F" w:rsidRDefault="00BA7836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I. M. A. A.</w:t>
            </w:r>
          </w:p>
        </w:tc>
        <w:tc>
          <w:tcPr>
            <w:tcW w:w="2209" w:type="dxa"/>
          </w:tcPr>
          <w:p w14:paraId="60604986" w14:textId="126DCF21" w:rsidR="000F27FD" w:rsidRPr="003D7C3F" w:rsidRDefault="00BA7836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68F1942F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6CECE9B" w14:textId="19AFE342" w:rsidR="000F27FD" w:rsidRPr="003D7C3F" w:rsidRDefault="00BA7836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704205</w:t>
            </w:r>
          </w:p>
        </w:tc>
      </w:tr>
      <w:tr w:rsidR="000F27FD" w:rsidRPr="003D7C3F" w14:paraId="69D3E2CA" w14:textId="77777777" w:rsidTr="000F27FD">
        <w:tc>
          <w:tcPr>
            <w:tcW w:w="901" w:type="dxa"/>
          </w:tcPr>
          <w:p w14:paraId="15BBFD9B" w14:textId="6F69314F" w:rsidR="000F27FD" w:rsidRPr="003D7C3F" w:rsidRDefault="00DE23E4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3464</w:t>
            </w:r>
          </w:p>
        </w:tc>
        <w:tc>
          <w:tcPr>
            <w:tcW w:w="3831" w:type="dxa"/>
          </w:tcPr>
          <w:p w14:paraId="67FCEE29" w14:textId="0BAE0C48" w:rsidR="000F27FD" w:rsidRPr="003D7C3F" w:rsidRDefault="00BA7836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S. A.</w:t>
            </w:r>
          </w:p>
        </w:tc>
        <w:tc>
          <w:tcPr>
            <w:tcW w:w="2209" w:type="dxa"/>
          </w:tcPr>
          <w:p w14:paraId="6D498657" w14:textId="2F19ED90" w:rsidR="000F27FD" w:rsidRPr="003D7C3F" w:rsidRDefault="00BA7836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38B3A394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E9734DD" w14:textId="10BB8B20" w:rsidR="000F27FD" w:rsidRPr="003D7C3F" w:rsidRDefault="00BA7836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704200</w:t>
            </w:r>
          </w:p>
        </w:tc>
      </w:tr>
      <w:tr w:rsidR="000F27FD" w:rsidRPr="003D7C3F" w14:paraId="6A6E4344" w14:textId="77777777" w:rsidTr="000F27FD">
        <w:tc>
          <w:tcPr>
            <w:tcW w:w="901" w:type="dxa"/>
          </w:tcPr>
          <w:p w14:paraId="00B05DCB" w14:textId="3195A673" w:rsidR="000F27FD" w:rsidRPr="003D7C3F" w:rsidRDefault="00DE23E4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3465</w:t>
            </w:r>
          </w:p>
        </w:tc>
        <w:tc>
          <w:tcPr>
            <w:tcW w:w="3831" w:type="dxa"/>
          </w:tcPr>
          <w:p w14:paraId="090AD246" w14:textId="05D50DFD" w:rsidR="000F27FD" w:rsidRPr="003D7C3F" w:rsidRDefault="00BA7836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C. F.</w:t>
            </w:r>
          </w:p>
        </w:tc>
        <w:tc>
          <w:tcPr>
            <w:tcW w:w="2209" w:type="dxa"/>
          </w:tcPr>
          <w:p w14:paraId="7F316A45" w14:textId="598661B3" w:rsidR="000F27FD" w:rsidRPr="003D7C3F" w:rsidRDefault="00BA7836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25C6D02B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72CBD7D" w14:textId="135EF21D" w:rsidR="000F27FD" w:rsidRPr="003D7C3F" w:rsidRDefault="00BA7836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700004</w:t>
            </w:r>
          </w:p>
        </w:tc>
      </w:tr>
      <w:tr w:rsidR="000F27FD" w:rsidRPr="003D7C3F" w14:paraId="30D966D8" w14:textId="77777777" w:rsidTr="000F27FD">
        <w:tc>
          <w:tcPr>
            <w:tcW w:w="901" w:type="dxa"/>
          </w:tcPr>
          <w:p w14:paraId="23178642" w14:textId="551F6244" w:rsidR="000F27FD" w:rsidRPr="003D7C3F" w:rsidRDefault="00DE23E4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3466</w:t>
            </w:r>
          </w:p>
        </w:tc>
        <w:tc>
          <w:tcPr>
            <w:tcW w:w="3831" w:type="dxa"/>
          </w:tcPr>
          <w:p w14:paraId="588663CC" w14:textId="3C7AED18" w:rsidR="000F27FD" w:rsidRPr="003D7C3F" w:rsidRDefault="00BA7836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C.</w:t>
            </w:r>
          </w:p>
        </w:tc>
        <w:tc>
          <w:tcPr>
            <w:tcW w:w="2209" w:type="dxa"/>
          </w:tcPr>
          <w:p w14:paraId="36AF7070" w14:textId="52E69227" w:rsidR="000F27FD" w:rsidRPr="003D7C3F" w:rsidRDefault="00BA7836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03793EAD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D6618FC" w14:textId="7281B33D" w:rsidR="000F27FD" w:rsidRPr="003D7C3F" w:rsidRDefault="00BA7836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704501</w:t>
            </w:r>
          </w:p>
        </w:tc>
      </w:tr>
      <w:tr w:rsidR="000F27FD" w:rsidRPr="003D7C3F" w14:paraId="4CBEB2E7" w14:textId="77777777" w:rsidTr="000F27FD">
        <w:tc>
          <w:tcPr>
            <w:tcW w:w="901" w:type="dxa"/>
          </w:tcPr>
          <w:p w14:paraId="1F4B4A82" w14:textId="3009B866" w:rsidR="000F27FD" w:rsidRPr="003D7C3F" w:rsidRDefault="00DE23E4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3467</w:t>
            </w:r>
          </w:p>
        </w:tc>
        <w:tc>
          <w:tcPr>
            <w:tcW w:w="3831" w:type="dxa"/>
          </w:tcPr>
          <w:p w14:paraId="26760F21" w14:textId="74C61987" w:rsidR="000F27FD" w:rsidRPr="003D7C3F" w:rsidRDefault="00BA7836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K. A. N. F.</w:t>
            </w:r>
          </w:p>
        </w:tc>
        <w:tc>
          <w:tcPr>
            <w:tcW w:w="2209" w:type="dxa"/>
          </w:tcPr>
          <w:p w14:paraId="1A2F3DC8" w14:textId="6ECE3F4F" w:rsidR="000F27FD" w:rsidRPr="003D7C3F" w:rsidRDefault="00BA7836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2161DE80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2A19ADC" w14:textId="795FAFDC" w:rsidR="000F27FD" w:rsidRPr="003D7C3F" w:rsidRDefault="00BA7836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706200</w:t>
            </w:r>
          </w:p>
        </w:tc>
      </w:tr>
      <w:tr w:rsidR="000F27FD" w:rsidRPr="003D7C3F" w14:paraId="149A7348" w14:textId="77777777" w:rsidTr="000F27FD">
        <w:tc>
          <w:tcPr>
            <w:tcW w:w="901" w:type="dxa"/>
          </w:tcPr>
          <w:p w14:paraId="4AE21E9C" w14:textId="7FF3F7E5" w:rsidR="000F27FD" w:rsidRPr="003D7C3F" w:rsidRDefault="00DE23E4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3468</w:t>
            </w:r>
          </w:p>
        </w:tc>
        <w:tc>
          <w:tcPr>
            <w:tcW w:w="3831" w:type="dxa"/>
          </w:tcPr>
          <w:p w14:paraId="5FBD2694" w14:textId="66EA75FE" w:rsidR="000F27FD" w:rsidRPr="003D7C3F" w:rsidRDefault="00BA7836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B. M. P.</w:t>
            </w:r>
          </w:p>
        </w:tc>
        <w:tc>
          <w:tcPr>
            <w:tcW w:w="2209" w:type="dxa"/>
          </w:tcPr>
          <w:p w14:paraId="767DE8C9" w14:textId="4004A3B4" w:rsidR="000F27FD" w:rsidRPr="003D7C3F" w:rsidRDefault="00BA7836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57584BDF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16396BB" w14:textId="0D0903F0" w:rsidR="000F27FD" w:rsidRPr="003D7C3F" w:rsidRDefault="00BA7836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702006</w:t>
            </w:r>
          </w:p>
        </w:tc>
      </w:tr>
      <w:tr w:rsidR="000F27FD" w:rsidRPr="003D7C3F" w14:paraId="164E4C7D" w14:textId="77777777" w:rsidTr="000F27FD">
        <w:tc>
          <w:tcPr>
            <w:tcW w:w="901" w:type="dxa"/>
          </w:tcPr>
          <w:p w14:paraId="044541A4" w14:textId="4D79FA09" w:rsidR="000F27FD" w:rsidRPr="003D7C3F" w:rsidRDefault="00DE23E4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3469</w:t>
            </w:r>
          </w:p>
        </w:tc>
        <w:tc>
          <w:tcPr>
            <w:tcW w:w="3831" w:type="dxa"/>
          </w:tcPr>
          <w:p w14:paraId="6FF3D1B2" w14:textId="2DE8D5F8" w:rsidR="000F27FD" w:rsidRPr="003D7C3F" w:rsidRDefault="00BA7836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L. S. H.</w:t>
            </w:r>
          </w:p>
        </w:tc>
        <w:tc>
          <w:tcPr>
            <w:tcW w:w="2209" w:type="dxa"/>
          </w:tcPr>
          <w:p w14:paraId="77C07E71" w14:textId="58656562" w:rsidR="000F27FD" w:rsidRPr="003D7C3F" w:rsidRDefault="00BA7836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2EBF9ABB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79FBE25" w14:textId="44EF35B8" w:rsidR="000F27FD" w:rsidRPr="003D7C3F" w:rsidRDefault="00BA7836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704207</w:t>
            </w:r>
          </w:p>
        </w:tc>
      </w:tr>
      <w:tr w:rsidR="000F27FD" w:rsidRPr="003D7C3F" w14:paraId="12BD82CC" w14:textId="77777777" w:rsidTr="000F27FD">
        <w:tc>
          <w:tcPr>
            <w:tcW w:w="901" w:type="dxa"/>
          </w:tcPr>
          <w:p w14:paraId="54D90FFB" w14:textId="5B7A1032" w:rsidR="000F27FD" w:rsidRPr="003D7C3F" w:rsidRDefault="00DE23E4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3470</w:t>
            </w:r>
          </w:p>
        </w:tc>
        <w:tc>
          <w:tcPr>
            <w:tcW w:w="3831" w:type="dxa"/>
          </w:tcPr>
          <w:p w14:paraId="2646EF58" w14:textId="27ECBADF" w:rsidR="000F27FD" w:rsidRPr="003D7C3F" w:rsidRDefault="00BA7836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R. D.</w:t>
            </w:r>
          </w:p>
        </w:tc>
        <w:tc>
          <w:tcPr>
            <w:tcW w:w="2209" w:type="dxa"/>
          </w:tcPr>
          <w:p w14:paraId="0A58D0AC" w14:textId="3FC9CD7C" w:rsidR="000F27FD" w:rsidRPr="003D7C3F" w:rsidRDefault="00BA7836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0C4A17D3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180BC1E" w14:textId="3BDCEB09" w:rsidR="000F27FD" w:rsidRPr="003D7C3F" w:rsidRDefault="00BA7836" w:rsidP="00BA783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704509</w:t>
            </w:r>
          </w:p>
        </w:tc>
      </w:tr>
      <w:tr w:rsidR="000F27FD" w:rsidRPr="003D7C3F" w14:paraId="7CAAA8BB" w14:textId="77777777" w:rsidTr="000F27FD">
        <w:tc>
          <w:tcPr>
            <w:tcW w:w="901" w:type="dxa"/>
          </w:tcPr>
          <w:p w14:paraId="0B4F92EC" w14:textId="5B0173AD" w:rsidR="000F27FD" w:rsidRPr="003D7C3F" w:rsidRDefault="00DE23E4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3471</w:t>
            </w:r>
          </w:p>
        </w:tc>
        <w:tc>
          <w:tcPr>
            <w:tcW w:w="3831" w:type="dxa"/>
          </w:tcPr>
          <w:p w14:paraId="06C40DCD" w14:textId="13CA6594" w:rsidR="000F27FD" w:rsidRPr="003D7C3F" w:rsidRDefault="00D56423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T. A. S.</w:t>
            </w:r>
          </w:p>
        </w:tc>
        <w:tc>
          <w:tcPr>
            <w:tcW w:w="2209" w:type="dxa"/>
          </w:tcPr>
          <w:p w14:paraId="2A522F71" w14:textId="56A7AC51" w:rsidR="000F27FD" w:rsidRPr="003D7C3F" w:rsidRDefault="00D56423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2DF2BDD8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469DF5C" w14:textId="798A7930" w:rsidR="000F27FD" w:rsidRPr="003D7C3F" w:rsidRDefault="00D56423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701208</w:t>
            </w:r>
          </w:p>
        </w:tc>
      </w:tr>
      <w:tr w:rsidR="000F27FD" w:rsidRPr="003D7C3F" w14:paraId="28B05142" w14:textId="77777777" w:rsidTr="000F27FD">
        <w:tc>
          <w:tcPr>
            <w:tcW w:w="901" w:type="dxa"/>
          </w:tcPr>
          <w:p w14:paraId="3A1805BF" w14:textId="61BF933B" w:rsidR="000F27FD" w:rsidRPr="003D7C3F" w:rsidRDefault="00DE23E4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3472</w:t>
            </w:r>
          </w:p>
        </w:tc>
        <w:tc>
          <w:tcPr>
            <w:tcW w:w="3831" w:type="dxa"/>
          </w:tcPr>
          <w:p w14:paraId="46A134F2" w14:textId="5E8A8D72" w:rsidR="000F27FD" w:rsidRPr="003D7C3F" w:rsidRDefault="00D56423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A. O. B.</w:t>
            </w:r>
          </w:p>
        </w:tc>
        <w:tc>
          <w:tcPr>
            <w:tcW w:w="2209" w:type="dxa"/>
          </w:tcPr>
          <w:p w14:paraId="31790979" w14:textId="0461499A" w:rsidR="000F27FD" w:rsidRPr="003D7C3F" w:rsidRDefault="00D56423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0B6D2D78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6760525" w14:textId="23513DBD" w:rsidR="000F27FD" w:rsidRPr="003D7C3F" w:rsidRDefault="00D56423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703102</w:t>
            </w:r>
          </w:p>
        </w:tc>
      </w:tr>
      <w:tr w:rsidR="000F27FD" w:rsidRPr="003D7C3F" w14:paraId="421F4FCA" w14:textId="77777777" w:rsidTr="000F27FD">
        <w:tc>
          <w:tcPr>
            <w:tcW w:w="901" w:type="dxa"/>
          </w:tcPr>
          <w:p w14:paraId="0F2A0B59" w14:textId="0D80210B" w:rsidR="000F27FD" w:rsidRPr="003D7C3F" w:rsidRDefault="00DE23E4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3473</w:t>
            </w:r>
          </w:p>
        </w:tc>
        <w:tc>
          <w:tcPr>
            <w:tcW w:w="3831" w:type="dxa"/>
          </w:tcPr>
          <w:p w14:paraId="5B021BEA" w14:textId="7EBA3640" w:rsidR="000F27FD" w:rsidRPr="003D7C3F" w:rsidRDefault="00D56423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P. S.</w:t>
            </w:r>
          </w:p>
        </w:tc>
        <w:tc>
          <w:tcPr>
            <w:tcW w:w="2209" w:type="dxa"/>
          </w:tcPr>
          <w:p w14:paraId="7AF5BDE4" w14:textId="48C0371A" w:rsidR="000F27FD" w:rsidRPr="003D7C3F" w:rsidRDefault="00D56423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4082C485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3BA0359" w14:textId="110EB20C" w:rsidR="000F27FD" w:rsidRPr="003D7C3F" w:rsidRDefault="00D56423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708701</w:t>
            </w:r>
          </w:p>
        </w:tc>
      </w:tr>
      <w:tr w:rsidR="000F27FD" w:rsidRPr="00F60500" w14:paraId="6FAF931E" w14:textId="77777777" w:rsidTr="000F27FD">
        <w:tc>
          <w:tcPr>
            <w:tcW w:w="901" w:type="dxa"/>
          </w:tcPr>
          <w:p w14:paraId="4644C5EF" w14:textId="1533747B" w:rsidR="000F27FD" w:rsidRPr="00F60500" w:rsidRDefault="00D56423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3474</w:t>
            </w:r>
          </w:p>
        </w:tc>
        <w:tc>
          <w:tcPr>
            <w:tcW w:w="3831" w:type="dxa"/>
          </w:tcPr>
          <w:p w14:paraId="576A3B96" w14:textId="6D9FCD26" w:rsidR="000F27FD" w:rsidRPr="00F60500" w:rsidRDefault="001C0A93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T. Q. M. S.</w:t>
            </w:r>
          </w:p>
        </w:tc>
        <w:tc>
          <w:tcPr>
            <w:tcW w:w="2209" w:type="dxa"/>
          </w:tcPr>
          <w:p w14:paraId="217CDA90" w14:textId="268E246A" w:rsidR="000F27FD" w:rsidRPr="00F60500" w:rsidRDefault="001C0A93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4DD97D76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BAEE5B8" w14:textId="3617C8DB" w:rsidR="000F27FD" w:rsidRPr="00F60500" w:rsidRDefault="001C0A93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700109</w:t>
            </w:r>
          </w:p>
        </w:tc>
      </w:tr>
      <w:tr w:rsidR="000F27FD" w:rsidRPr="00F60500" w14:paraId="63A81839" w14:textId="77777777" w:rsidTr="000F27FD">
        <w:tc>
          <w:tcPr>
            <w:tcW w:w="901" w:type="dxa"/>
          </w:tcPr>
          <w:p w14:paraId="3DABC67B" w14:textId="5FEC7E8F" w:rsidR="000F27FD" w:rsidRPr="00F60500" w:rsidRDefault="001C0A93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3475</w:t>
            </w:r>
          </w:p>
        </w:tc>
        <w:tc>
          <w:tcPr>
            <w:tcW w:w="3831" w:type="dxa"/>
          </w:tcPr>
          <w:p w14:paraId="01EA3BC6" w14:textId="498144F0" w:rsidR="000F27FD" w:rsidRPr="00F60500" w:rsidRDefault="001C0A93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L. A. A.</w:t>
            </w:r>
          </w:p>
        </w:tc>
        <w:tc>
          <w:tcPr>
            <w:tcW w:w="2209" w:type="dxa"/>
          </w:tcPr>
          <w:p w14:paraId="1203BB4D" w14:textId="7F3E7AAF" w:rsidR="000F27FD" w:rsidRPr="00F60500" w:rsidRDefault="001C0A93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34353E6F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9A90169" w14:textId="1AF58110" w:rsidR="000F27FD" w:rsidRPr="00F60500" w:rsidRDefault="001C0A93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706801</w:t>
            </w:r>
          </w:p>
        </w:tc>
      </w:tr>
      <w:tr w:rsidR="000F27FD" w:rsidRPr="00F60500" w14:paraId="5CDB8FB2" w14:textId="77777777" w:rsidTr="000F27FD">
        <w:tc>
          <w:tcPr>
            <w:tcW w:w="901" w:type="dxa"/>
          </w:tcPr>
          <w:p w14:paraId="42B61EF2" w14:textId="0EC00F84" w:rsidR="000F27FD" w:rsidRPr="00F60500" w:rsidRDefault="001C0A93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3476</w:t>
            </w:r>
          </w:p>
        </w:tc>
        <w:tc>
          <w:tcPr>
            <w:tcW w:w="3831" w:type="dxa"/>
          </w:tcPr>
          <w:p w14:paraId="5FCDF464" w14:textId="57651575" w:rsidR="000F27FD" w:rsidRPr="00F60500" w:rsidRDefault="001C0A93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L. D. A. A.</w:t>
            </w:r>
          </w:p>
        </w:tc>
        <w:tc>
          <w:tcPr>
            <w:tcW w:w="2209" w:type="dxa"/>
          </w:tcPr>
          <w:p w14:paraId="7B258F4B" w14:textId="5BF510C1" w:rsidR="000F27FD" w:rsidRPr="00F60500" w:rsidRDefault="001C0A93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6AF730D2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818DCCE" w14:textId="6390A17D" w:rsidR="000F27FD" w:rsidRPr="00F60500" w:rsidRDefault="001C0A93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700008</w:t>
            </w:r>
          </w:p>
        </w:tc>
      </w:tr>
      <w:tr w:rsidR="000F27FD" w:rsidRPr="00F60500" w14:paraId="018DD219" w14:textId="77777777" w:rsidTr="000F27FD">
        <w:tc>
          <w:tcPr>
            <w:tcW w:w="901" w:type="dxa"/>
          </w:tcPr>
          <w:p w14:paraId="6E2476BA" w14:textId="791FED14" w:rsidR="000F27FD" w:rsidRPr="00F60500" w:rsidRDefault="001C0A93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3477</w:t>
            </w:r>
          </w:p>
        </w:tc>
        <w:tc>
          <w:tcPr>
            <w:tcW w:w="3831" w:type="dxa"/>
          </w:tcPr>
          <w:p w14:paraId="07EBC053" w14:textId="5C95D16C" w:rsidR="000F27FD" w:rsidRPr="00F60500" w:rsidRDefault="001C0A93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S. B. G.</w:t>
            </w:r>
          </w:p>
        </w:tc>
        <w:tc>
          <w:tcPr>
            <w:tcW w:w="2209" w:type="dxa"/>
          </w:tcPr>
          <w:p w14:paraId="7A3DE247" w14:textId="7A900DD3" w:rsidR="000F27FD" w:rsidRPr="00F60500" w:rsidRDefault="001C0A93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331EAB7D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AA5B141" w14:textId="036F3F95" w:rsidR="000F27FD" w:rsidRPr="00F60500" w:rsidRDefault="001C0A93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706405</w:t>
            </w:r>
          </w:p>
        </w:tc>
      </w:tr>
      <w:tr w:rsidR="000F27FD" w:rsidRPr="00F60500" w14:paraId="6A50A0C1" w14:textId="77777777" w:rsidTr="000F27FD">
        <w:tc>
          <w:tcPr>
            <w:tcW w:w="901" w:type="dxa"/>
          </w:tcPr>
          <w:p w14:paraId="38C1C780" w14:textId="58D705F6" w:rsidR="000F27FD" w:rsidRPr="00F60500" w:rsidRDefault="001C0A93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3478</w:t>
            </w:r>
          </w:p>
        </w:tc>
        <w:tc>
          <w:tcPr>
            <w:tcW w:w="3831" w:type="dxa"/>
          </w:tcPr>
          <w:p w14:paraId="7D0F38BD" w14:textId="5DE6E835" w:rsidR="000F27FD" w:rsidRPr="00F60500" w:rsidRDefault="001C0A93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T. L. S.</w:t>
            </w:r>
          </w:p>
        </w:tc>
        <w:tc>
          <w:tcPr>
            <w:tcW w:w="2209" w:type="dxa"/>
          </w:tcPr>
          <w:p w14:paraId="4C009BA7" w14:textId="7E67121E" w:rsidR="000F27FD" w:rsidRPr="00F60500" w:rsidRDefault="001C0A93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4E602C36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A8CE596" w14:textId="4B2FE237" w:rsidR="000F27FD" w:rsidRPr="00F60500" w:rsidRDefault="001C0A93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708107</w:t>
            </w:r>
          </w:p>
        </w:tc>
      </w:tr>
      <w:tr w:rsidR="000F27FD" w:rsidRPr="00F60500" w14:paraId="72D8D613" w14:textId="77777777" w:rsidTr="000F27FD">
        <w:tc>
          <w:tcPr>
            <w:tcW w:w="901" w:type="dxa"/>
          </w:tcPr>
          <w:p w14:paraId="3233F038" w14:textId="4C0C8535" w:rsidR="000F27FD" w:rsidRPr="00F60500" w:rsidRDefault="001C0A93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3479</w:t>
            </w:r>
          </w:p>
        </w:tc>
        <w:tc>
          <w:tcPr>
            <w:tcW w:w="3831" w:type="dxa"/>
          </w:tcPr>
          <w:p w14:paraId="0D936199" w14:textId="0706284F" w:rsidR="000F27FD" w:rsidRPr="00F60500" w:rsidRDefault="001C0A93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 K.</w:t>
            </w:r>
          </w:p>
        </w:tc>
        <w:tc>
          <w:tcPr>
            <w:tcW w:w="2209" w:type="dxa"/>
          </w:tcPr>
          <w:p w14:paraId="6A13E878" w14:textId="12450763" w:rsidR="000F27FD" w:rsidRPr="00F60500" w:rsidRDefault="001C0A93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18CA4526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2CB7875" w14:textId="7D392CA4" w:rsidR="000F27FD" w:rsidRPr="00F60500" w:rsidRDefault="001C0A93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703608</w:t>
            </w:r>
          </w:p>
        </w:tc>
      </w:tr>
      <w:tr w:rsidR="000F27FD" w:rsidRPr="00F60500" w14:paraId="38295ED2" w14:textId="77777777" w:rsidTr="000F27FD">
        <w:tc>
          <w:tcPr>
            <w:tcW w:w="901" w:type="dxa"/>
          </w:tcPr>
          <w:p w14:paraId="0399923D" w14:textId="175F301A" w:rsidR="000F27FD" w:rsidRPr="00F60500" w:rsidRDefault="001C0A93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3480</w:t>
            </w:r>
          </w:p>
        </w:tc>
        <w:tc>
          <w:tcPr>
            <w:tcW w:w="3831" w:type="dxa"/>
          </w:tcPr>
          <w:p w14:paraId="358BE10A" w14:textId="15727AF4" w:rsidR="000F27FD" w:rsidRPr="00F60500" w:rsidRDefault="001C0A93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 S. S.</w:t>
            </w:r>
          </w:p>
        </w:tc>
        <w:tc>
          <w:tcPr>
            <w:tcW w:w="2209" w:type="dxa"/>
          </w:tcPr>
          <w:p w14:paraId="5244FCEC" w14:textId="63E3A15B" w:rsidR="000F27FD" w:rsidRPr="00F60500" w:rsidRDefault="001C0A93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3BA7BDBB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D267A2A" w14:textId="2EB1FB2C" w:rsidR="000F27FD" w:rsidRPr="00F60500" w:rsidRDefault="001C0A93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709007</w:t>
            </w:r>
          </w:p>
        </w:tc>
      </w:tr>
      <w:tr w:rsidR="000F27FD" w:rsidRPr="00F60500" w14:paraId="5E60A783" w14:textId="77777777" w:rsidTr="000F27FD">
        <w:tc>
          <w:tcPr>
            <w:tcW w:w="901" w:type="dxa"/>
          </w:tcPr>
          <w:p w14:paraId="262775A8" w14:textId="39C513DC" w:rsidR="000F27FD" w:rsidRPr="00F60500" w:rsidRDefault="001C0A93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3481</w:t>
            </w:r>
          </w:p>
        </w:tc>
        <w:tc>
          <w:tcPr>
            <w:tcW w:w="3831" w:type="dxa"/>
          </w:tcPr>
          <w:p w14:paraId="52D97FED" w14:textId="7CFD9C06" w:rsidR="000F27FD" w:rsidRPr="00F60500" w:rsidRDefault="001C0A93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M. V.</w:t>
            </w:r>
          </w:p>
        </w:tc>
        <w:tc>
          <w:tcPr>
            <w:tcW w:w="2209" w:type="dxa"/>
          </w:tcPr>
          <w:p w14:paraId="7D0D9564" w14:textId="2857989A" w:rsidR="000F27FD" w:rsidRPr="00F60500" w:rsidRDefault="001C0A93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0D29058F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9C6E589" w14:textId="438620B0" w:rsidR="000F27FD" w:rsidRPr="00F60500" w:rsidRDefault="001C0A93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702605</w:t>
            </w:r>
          </w:p>
        </w:tc>
      </w:tr>
      <w:tr w:rsidR="000F27FD" w:rsidRPr="00F60500" w14:paraId="09D60A64" w14:textId="77777777" w:rsidTr="000F27FD">
        <w:tc>
          <w:tcPr>
            <w:tcW w:w="901" w:type="dxa"/>
          </w:tcPr>
          <w:p w14:paraId="3D07386A" w14:textId="5897C486" w:rsidR="000F27FD" w:rsidRPr="00F60500" w:rsidRDefault="001C0A93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3482</w:t>
            </w:r>
          </w:p>
        </w:tc>
        <w:tc>
          <w:tcPr>
            <w:tcW w:w="3831" w:type="dxa"/>
          </w:tcPr>
          <w:p w14:paraId="590BFC98" w14:textId="0BA0EA7D" w:rsidR="000F27FD" w:rsidRPr="00F60500" w:rsidRDefault="001C0A93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C. O.</w:t>
            </w:r>
          </w:p>
        </w:tc>
        <w:tc>
          <w:tcPr>
            <w:tcW w:w="2209" w:type="dxa"/>
          </w:tcPr>
          <w:p w14:paraId="3BE63500" w14:textId="37507C20" w:rsidR="000F27FD" w:rsidRPr="00F60500" w:rsidRDefault="001C0A93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098C1C6B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F2AD90F" w14:textId="25B6B2BD" w:rsidR="000F27FD" w:rsidRPr="00F60500" w:rsidRDefault="001C0A93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898002</w:t>
            </w:r>
          </w:p>
        </w:tc>
      </w:tr>
      <w:tr w:rsidR="000F27FD" w:rsidRPr="00F60500" w14:paraId="032AE766" w14:textId="77777777" w:rsidTr="000F27FD">
        <w:tc>
          <w:tcPr>
            <w:tcW w:w="901" w:type="dxa"/>
          </w:tcPr>
          <w:p w14:paraId="73594E0E" w14:textId="515B2E35" w:rsidR="000F27FD" w:rsidRPr="00F60500" w:rsidRDefault="001C0A93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3483</w:t>
            </w:r>
          </w:p>
        </w:tc>
        <w:tc>
          <w:tcPr>
            <w:tcW w:w="3831" w:type="dxa"/>
          </w:tcPr>
          <w:p w14:paraId="441463F9" w14:textId="6CF3D1B4" w:rsidR="000F27FD" w:rsidRPr="00F60500" w:rsidRDefault="001C0A93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S. C. B. A.</w:t>
            </w:r>
          </w:p>
        </w:tc>
        <w:tc>
          <w:tcPr>
            <w:tcW w:w="2209" w:type="dxa"/>
          </w:tcPr>
          <w:p w14:paraId="5D4C2F15" w14:textId="60C0C672" w:rsidR="000F27FD" w:rsidRPr="00F60500" w:rsidRDefault="001C0A93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4EB71A7C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17FE96D" w14:textId="5E89FE85" w:rsidR="000F27FD" w:rsidRPr="00F60500" w:rsidRDefault="001C0A93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708906</w:t>
            </w:r>
          </w:p>
        </w:tc>
      </w:tr>
      <w:tr w:rsidR="000F27FD" w:rsidRPr="00F60500" w14:paraId="7DD5BC61" w14:textId="77777777" w:rsidTr="000F27FD">
        <w:tc>
          <w:tcPr>
            <w:tcW w:w="901" w:type="dxa"/>
          </w:tcPr>
          <w:p w14:paraId="1FFBDDA4" w14:textId="320885D1" w:rsidR="000F27FD" w:rsidRPr="00F60500" w:rsidRDefault="001C0A93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3484</w:t>
            </w:r>
          </w:p>
        </w:tc>
        <w:tc>
          <w:tcPr>
            <w:tcW w:w="3831" w:type="dxa"/>
          </w:tcPr>
          <w:p w14:paraId="1C72AF27" w14:textId="6EF61EDD" w:rsidR="000F27FD" w:rsidRPr="00F60500" w:rsidRDefault="001C0A93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D. L. M.</w:t>
            </w:r>
          </w:p>
        </w:tc>
        <w:tc>
          <w:tcPr>
            <w:tcW w:w="2209" w:type="dxa"/>
          </w:tcPr>
          <w:p w14:paraId="76B63C16" w14:textId="730AE95C" w:rsidR="000F27FD" w:rsidRPr="00F60500" w:rsidRDefault="001C0A93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482C1ECA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FA5FC87" w14:textId="04A76FFA" w:rsidR="000F27FD" w:rsidRPr="00F60500" w:rsidRDefault="001C0A93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704108</w:t>
            </w:r>
          </w:p>
        </w:tc>
      </w:tr>
      <w:tr w:rsidR="000F27FD" w:rsidRPr="00F60500" w14:paraId="2F31AE86" w14:textId="77777777" w:rsidTr="000F27FD">
        <w:tc>
          <w:tcPr>
            <w:tcW w:w="901" w:type="dxa"/>
          </w:tcPr>
          <w:p w14:paraId="0BA8C050" w14:textId="0C025F3F" w:rsidR="000F27FD" w:rsidRPr="00F60500" w:rsidRDefault="001C0A93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3485</w:t>
            </w:r>
          </w:p>
        </w:tc>
        <w:tc>
          <w:tcPr>
            <w:tcW w:w="3831" w:type="dxa"/>
          </w:tcPr>
          <w:p w14:paraId="63E68644" w14:textId="267F7F8C" w:rsidR="000F27FD" w:rsidRPr="00F60500" w:rsidRDefault="001C0A93" w:rsidP="000F27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W. S. S.</w:t>
            </w:r>
          </w:p>
        </w:tc>
        <w:tc>
          <w:tcPr>
            <w:tcW w:w="2209" w:type="dxa"/>
          </w:tcPr>
          <w:p w14:paraId="1DB9CA4D" w14:textId="044CDA68" w:rsidR="000F27FD" w:rsidRPr="00F60500" w:rsidRDefault="001C0A93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7B92BF84" w14:textId="77777777" w:rsidR="000F27FD" w:rsidRPr="00F60500" w:rsidRDefault="000F27FD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7CA1919" w14:textId="13637245" w:rsidR="000F27FD" w:rsidRPr="00F60500" w:rsidRDefault="001C0A93" w:rsidP="000F2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700005</w:t>
            </w:r>
          </w:p>
        </w:tc>
      </w:tr>
      <w:tr w:rsidR="000F27FD" w:rsidRPr="003D7C3F" w14:paraId="693EC587" w14:textId="77777777" w:rsidTr="000F27FD">
        <w:tc>
          <w:tcPr>
            <w:tcW w:w="901" w:type="dxa"/>
          </w:tcPr>
          <w:p w14:paraId="20010760" w14:textId="520CAFD4" w:rsidR="000F27FD" w:rsidRPr="003D7C3F" w:rsidRDefault="001C0A93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3486</w:t>
            </w:r>
          </w:p>
        </w:tc>
        <w:tc>
          <w:tcPr>
            <w:tcW w:w="3831" w:type="dxa"/>
          </w:tcPr>
          <w:p w14:paraId="6284A64B" w14:textId="6923742A" w:rsidR="000F27FD" w:rsidRPr="003D7C3F" w:rsidRDefault="001C0A93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P. F. S.</w:t>
            </w:r>
          </w:p>
        </w:tc>
        <w:tc>
          <w:tcPr>
            <w:tcW w:w="2209" w:type="dxa"/>
          </w:tcPr>
          <w:p w14:paraId="15EC82D6" w14:textId="102C6AD1" w:rsidR="000F27FD" w:rsidRPr="003D7C3F" w:rsidRDefault="001C0A93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2D63FB53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FAD5FBD" w14:textId="130A9B8F" w:rsidR="000F27FD" w:rsidRPr="003D7C3F" w:rsidRDefault="001C0A93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706407</w:t>
            </w:r>
          </w:p>
        </w:tc>
      </w:tr>
      <w:tr w:rsidR="000F27FD" w:rsidRPr="003D7C3F" w14:paraId="31451C10" w14:textId="77777777" w:rsidTr="000F27FD">
        <w:tc>
          <w:tcPr>
            <w:tcW w:w="901" w:type="dxa"/>
          </w:tcPr>
          <w:p w14:paraId="282CAD3A" w14:textId="4BC23DD8" w:rsidR="000F27FD" w:rsidRPr="003D7C3F" w:rsidRDefault="001C0A93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3487</w:t>
            </w:r>
          </w:p>
        </w:tc>
        <w:tc>
          <w:tcPr>
            <w:tcW w:w="3831" w:type="dxa"/>
          </w:tcPr>
          <w:p w14:paraId="54FE5419" w14:textId="18FE894E" w:rsidR="000F27FD" w:rsidRPr="003D7C3F" w:rsidRDefault="001C0A93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S. G.</w:t>
            </w:r>
          </w:p>
        </w:tc>
        <w:tc>
          <w:tcPr>
            <w:tcW w:w="2209" w:type="dxa"/>
          </w:tcPr>
          <w:p w14:paraId="3BED2E9B" w14:textId="77E62C55" w:rsidR="000F27FD" w:rsidRPr="003D7C3F" w:rsidRDefault="001C0A93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1521BCE3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A581C5E" w14:textId="543F9F28" w:rsidR="000F27FD" w:rsidRPr="003D7C3F" w:rsidRDefault="001C0A93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707107</w:t>
            </w:r>
          </w:p>
        </w:tc>
      </w:tr>
      <w:tr w:rsidR="000F27FD" w:rsidRPr="003D7C3F" w14:paraId="43D6141B" w14:textId="77777777" w:rsidTr="000F27FD">
        <w:tc>
          <w:tcPr>
            <w:tcW w:w="901" w:type="dxa"/>
          </w:tcPr>
          <w:p w14:paraId="43526A74" w14:textId="75CB5B89" w:rsidR="000F27FD" w:rsidRPr="003D7C3F" w:rsidRDefault="001C0A93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3488</w:t>
            </w:r>
          </w:p>
        </w:tc>
        <w:tc>
          <w:tcPr>
            <w:tcW w:w="3831" w:type="dxa"/>
          </w:tcPr>
          <w:p w14:paraId="4BCAB969" w14:textId="27C99920" w:rsidR="000F27FD" w:rsidRPr="003D7C3F" w:rsidRDefault="001C0A93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S. C.</w:t>
            </w:r>
          </w:p>
        </w:tc>
        <w:tc>
          <w:tcPr>
            <w:tcW w:w="2209" w:type="dxa"/>
          </w:tcPr>
          <w:p w14:paraId="3B37BFBF" w14:textId="7C04210F" w:rsidR="000F27FD" w:rsidRPr="003D7C3F" w:rsidRDefault="001C0A93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64C3CA9E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640ED22" w14:textId="457544BE" w:rsidR="000F27FD" w:rsidRPr="003D7C3F" w:rsidRDefault="001C0A93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898003</w:t>
            </w:r>
          </w:p>
        </w:tc>
      </w:tr>
      <w:tr w:rsidR="000F27FD" w:rsidRPr="003D7C3F" w14:paraId="47F20227" w14:textId="77777777" w:rsidTr="000F27FD">
        <w:tc>
          <w:tcPr>
            <w:tcW w:w="901" w:type="dxa"/>
          </w:tcPr>
          <w:p w14:paraId="06CE3916" w14:textId="15838F55" w:rsidR="000F27FD" w:rsidRPr="003D7C3F" w:rsidRDefault="001C0A93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3489</w:t>
            </w:r>
          </w:p>
        </w:tc>
        <w:tc>
          <w:tcPr>
            <w:tcW w:w="3831" w:type="dxa"/>
          </w:tcPr>
          <w:p w14:paraId="3070BC56" w14:textId="3EDB1673" w:rsidR="000F27FD" w:rsidRPr="003D7C3F" w:rsidRDefault="001C0A93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A. F.</w:t>
            </w:r>
          </w:p>
        </w:tc>
        <w:tc>
          <w:tcPr>
            <w:tcW w:w="2209" w:type="dxa"/>
          </w:tcPr>
          <w:p w14:paraId="6FF603AF" w14:textId="75F9030E" w:rsidR="000F27FD" w:rsidRPr="003D7C3F" w:rsidRDefault="001C0A93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4BF8459D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E936763" w14:textId="6CF722A6" w:rsidR="000F27FD" w:rsidRPr="003D7C3F" w:rsidRDefault="001C0A93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705009</w:t>
            </w:r>
          </w:p>
        </w:tc>
      </w:tr>
      <w:tr w:rsidR="000F27FD" w:rsidRPr="003D7C3F" w14:paraId="4F9A138C" w14:textId="77777777" w:rsidTr="000F27FD">
        <w:tc>
          <w:tcPr>
            <w:tcW w:w="901" w:type="dxa"/>
          </w:tcPr>
          <w:p w14:paraId="2A496D0F" w14:textId="731E6D64" w:rsidR="000F27FD" w:rsidRPr="003D7C3F" w:rsidRDefault="001C0A93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3490</w:t>
            </w:r>
          </w:p>
        </w:tc>
        <w:tc>
          <w:tcPr>
            <w:tcW w:w="3831" w:type="dxa"/>
          </w:tcPr>
          <w:p w14:paraId="5DE99896" w14:textId="00F00AA1" w:rsidR="000F27FD" w:rsidRPr="003D7C3F" w:rsidRDefault="001C0A93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F. V. S.</w:t>
            </w:r>
          </w:p>
        </w:tc>
        <w:tc>
          <w:tcPr>
            <w:tcW w:w="2209" w:type="dxa"/>
          </w:tcPr>
          <w:p w14:paraId="658F9EE9" w14:textId="13D4712C" w:rsidR="000F27FD" w:rsidRPr="003D7C3F" w:rsidRDefault="001C0A93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51D04A7A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EC6117F" w14:textId="58065EAE" w:rsidR="000F27FD" w:rsidRPr="003D7C3F" w:rsidRDefault="001C0A93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898003</w:t>
            </w:r>
          </w:p>
        </w:tc>
      </w:tr>
      <w:tr w:rsidR="000F27FD" w:rsidRPr="003D7C3F" w14:paraId="71DD6827" w14:textId="77777777" w:rsidTr="000F27FD">
        <w:tc>
          <w:tcPr>
            <w:tcW w:w="901" w:type="dxa"/>
          </w:tcPr>
          <w:p w14:paraId="64ECB69A" w14:textId="71579A66" w:rsidR="000F27FD" w:rsidRPr="003D7C3F" w:rsidRDefault="001C0A93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3491</w:t>
            </w:r>
          </w:p>
        </w:tc>
        <w:tc>
          <w:tcPr>
            <w:tcW w:w="3831" w:type="dxa"/>
          </w:tcPr>
          <w:p w14:paraId="68261C7E" w14:textId="076B194F" w:rsidR="000F27FD" w:rsidRPr="003D7C3F" w:rsidRDefault="001C0A93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P. S.</w:t>
            </w:r>
          </w:p>
        </w:tc>
        <w:tc>
          <w:tcPr>
            <w:tcW w:w="2209" w:type="dxa"/>
          </w:tcPr>
          <w:p w14:paraId="191FF2DB" w14:textId="32B6B0A2" w:rsidR="000F27FD" w:rsidRPr="003D7C3F" w:rsidRDefault="001C0A93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79B4704E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A455BBF" w14:textId="25A314E3" w:rsidR="000F27FD" w:rsidRPr="003D7C3F" w:rsidRDefault="001C0A93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701404</w:t>
            </w:r>
          </w:p>
        </w:tc>
      </w:tr>
      <w:tr w:rsidR="000F27FD" w:rsidRPr="003D7C3F" w14:paraId="0DD6E28B" w14:textId="77777777" w:rsidTr="000F27FD">
        <w:tc>
          <w:tcPr>
            <w:tcW w:w="901" w:type="dxa"/>
          </w:tcPr>
          <w:p w14:paraId="55F1A218" w14:textId="48CB2BAC" w:rsidR="000F27FD" w:rsidRPr="003D7C3F" w:rsidRDefault="001C0A93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3492</w:t>
            </w:r>
          </w:p>
        </w:tc>
        <w:tc>
          <w:tcPr>
            <w:tcW w:w="3831" w:type="dxa"/>
          </w:tcPr>
          <w:p w14:paraId="31E44B5C" w14:textId="7C6520BA" w:rsidR="000F27FD" w:rsidRPr="003D7C3F" w:rsidRDefault="001C0A93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J. S. L.</w:t>
            </w:r>
          </w:p>
        </w:tc>
        <w:tc>
          <w:tcPr>
            <w:tcW w:w="2209" w:type="dxa"/>
          </w:tcPr>
          <w:p w14:paraId="1E2BDDB1" w14:textId="4EA57EB9" w:rsidR="000F27FD" w:rsidRPr="003D7C3F" w:rsidRDefault="001C0A93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13E49DE7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48A6F26" w14:textId="3DFB627D" w:rsidR="000F27FD" w:rsidRPr="003D7C3F" w:rsidRDefault="001C0A93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705207</w:t>
            </w:r>
          </w:p>
        </w:tc>
      </w:tr>
      <w:tr w:rsidR="000F27FD" w:rsidRPr="003D7C3F" w14:paraId="42A4DE64" w14:textId="77777777" w:rsidTr="000F27FD">
        <w:tc>
          <w:tcPr>
            <w:tcW w:w="901" w:type="dxa"/>
          </w:tcPr>
          <w:p w14:paraId="07BDAAE4" w14:textId="35573FA0" w:rsidR="000F27FD" w:rsidRPr="003D7C3F" w:rsidRDefault="001C0A93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3493</w:t>
            </w:r>
          </w:p>
        </w:tc>
        <w:tc>
          <w:tcPr>
            <w:tcW w:w="3831" w:type="dxa"/>
          </w:tcPr>
          <w:p w14:paraId="1251AFBE" w14:textId="6FFE22BC" w:rsidR="000F27FD" w:rsidRPr="003D7C3F" w:rsidRDefault="001C0A93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P. S.</w:t>
            </w:r>
          </w:p>
        </w:tc>
        <w:tc>
          <w:tcPr>
            <w:tcW w:w="2209" w:type="dxa"/>
          </w:tcPr>
          <w:p w14:paraId="62CFC75D" w14:textId="03877186" w:rsidR="000F27FD" w:rsidRPr="003D7C3F" w:rsidRDefault="001C0A93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58203597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6B4D6E4" w14:textId="7E1AD274" w:rsidR="000F27FD" w:rsidRPr="003D7C3F" w:rsidRDefault="001C0A93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707600</w:t>
            </w:r>
          </w:p>
        </w:tc>
      </w:tr>
      <w:tr w:rsidR="000F27FD" w:rsidRPr="003D7C3F" w14:paraId="56E9B418" w14:textId="77777777" w:rsidTr="000F27FD">
        <w:tc>
          <w:tcPr>
            <w:tcW w:w="901" w:type="dxa"/>
          </w:tcPr>
          <w:p w14:paraId="49F47BF1" w14:textId="6F30A44E" w:rsidR="000F27FD" w:rsidRPr="003D7C3F" w:rsidRDefault="001C0A93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3494</w:t>
            </w:r>
          </w:p>
        </w:tc>
        <w:tc>
          <w:tcPr>
            <w:tcW w:w="3831" w:type="dxa"/>
          </w:tcPr>
          <w:p w14:paraId="4343AFAE" w14:textId="6608B5DB" w:rsidR="000F27FD" w:rsidRPr="003D7C3F" w:rsidRDefault="001C0A93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H. S. L.</w:t>
            </w:r>
          </w:p>
        </w:tc>
        <w:tc>
          <w:tcPr>
            <w:tcW w:w="2209" w:type="dxa"/>
          </w:tcPr>
          <w:p w14:paraId="16B78BF7" w14:textId="77358D5D" w:rsidR="000F27FD" w:rsidRPr="003D7C3F" w:rsidRDefault="001C0A93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1A814FD6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DE074B2" w14:textId="46EDF700" w:rsidR="000F27FD" w:rsidRPr="003D7C3F" w:rsidRDefault="001C0A93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708000</w:t>
            </w:r>
          </w:p>
        </w:tc>
      </w:tr>
      <w:tr w:rsidR="000F27FD" w:rsidRPr="003D7C3F" w14:paraId="253F3F6A" w14:textId="77777777" w:rsidTr="000F27FD">
        <w:tc>
          <w:tcPr>
            <w:tcW w:w="901" w:type="dxa"/>
          </w:tcPr>
          <w:p w14:paraId="5EAED80E" w14:textId="381C339B" w:rsidR="000F27FD" w:rsidRPr="003D7C3F" w:rsidRDefault="001C0A93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3495</w:t>
            </w:r>
          </w:p>
        </w:tc>
        <w:tc>
          <w:tcPr>
            <w:tcW w:w="3831" w:type="dxa"/>
          </w:tcPr>
          <w:p w14:paraId="74A37B08" w14:textId="3229A28D" w:rsidR="000F27FD" w:rsidRPr="003D7C3F" w:rsidRDefault="001C0A93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P. V. N. S.</w:t>
            </w:r>
          </w:p>
        </w:tc>
        <w:tc>
          <w:tcPr>
            <w:tcW w:w="2209" w:type="dxa"/>
          </w:tcPr>
          <w:p w14:paraId="3EB3DBF7" w14:textId="024DD61D" w:rsidR="000F27FD" w:rsidRPr="003D7C3F" w:rsidRDefault="001C0A93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150A6887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B58B5B2" w14:textId="7F1BD6AC" w:rsidR="000F27FD" w:rsidRPr="003D7C3F" w:rsidRDefault="001C0A93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700606</w:t>
            </w:r>
          </w:p>
        </w:tc>
      </w:tr>
      <w:tr w:rsidR="000F27FD" w:rsidRPr="003D7C3F" w14:paraId="3E5DC350" w14:textId="77777777" w:rsidTr="000F27FD">
        <w:tc>
          <w:tcPr>
            <w:tcW w:w="901" w:type="dxa"/>
          </w:tcPr>
          <w:p w14:paraId="06707F82" w14:textId="2CF4911C" w:rsidR="000F27FD" w:rsidRPr="003D7C3F" w:rsidRDefault="001C0A93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3496</w:t>
            </w:r>
          </w:p>
        </w:tc>
        <w:tc>
          <w:tcPr>
            <w:tcW w:w="3831" w:type="dxa"/>
          </w:tcPr>
          <w:p w14:paraId="24D841F8" w14:textId="6A0770E8" w:rsidR="000F27FD" w:rsidRPr="003D7C3F" w:rsidRDefault="001C0A93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S. L.</w:t>
            </w:r>
          </w:p>
        </w:tc>
        <w:tc>
          <w:tcPr>
            <w:tcW w:w="2209" w:type="dxa"/>
          </w:tcPr>
          <w:p w14:paraId="17679339" w14:textId="3A835EC1" w:rsidR="000F27FD" w:rsidRPr="003D7C3F" w:rsidRDefault="001C0A93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7B87BA29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0FDA989" w14:textId="5CD6F039" w:rsidR="000F27FD" w:rsidRPr="003D7C3F" w:rsidRDefault="001C0A93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705407</w:t>
            </w:r>
          </w:p>
        </w:tc>
      </w:tr>
      <w:tr w:rsidR="000F27FD" w:rsidRPr="003D7C3F" w14:paraId="4BD526AF" w14:textId="77777777" w:rsidTr="000F27FD">
        <w:tc>
          <w:tcPr>
            <w:tcW w:w="901" w:type="dxa"/>
          </w:tcPr>
          <w:p w14:paraId="2E1AA609" w14:textId="3D6FA3CF" w:rsidR="000F27FD" w:rsidRPr="003D7C3F" w:rsidRDefault="001C0A93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3497</w:t>
            </w:r>
          </w:p>
        </w:tc>
        <w:tc>
          <w:tcPr>
            <w:tcW w:w="3831" w:type="dxa"/>
          </w:tcPr>
          <w:p w14:paraId="4F60762B" w14:textId="3CCA99F1" w:rsidR="000F27FD" w:rsidRPr="003D7C3F" w:rsidRDefault="001C0A93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A. S. C.</w:t>
            </w:r>
          </w:p>
        </w:tc>
        <w:tc>
          <w:tcPr>
            <w:tcW w:w="2209" w:type="dxa"/>
          </w:tcPr>
          <w:p w14:paraId="42A233BA" w14:textId="43808738" w:rsidR="000F27FD" w:rsidRPr="003D7C3F" w:rsidRDefault="001C0A93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63A733D2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07BE38C" w14:textId="34D052ED" w:rsidR="000F27FD" w:rsidRPr="003D7C3F" w:rsidRDefault="001C0A93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702603</w:t>
            </w:r>
          </w:p>
        </w:tc>
      </w:tr>
      <w:tr w:rsidR="000F27FD" w:rsidRPr="003D7C3F" w14:paraId="571D106C" w14:textId="77777777" w:rsidTr="000F27FD">
        <w:tc>
          <w:tcPr>
            <w:tcW w:w="901" w:type="dxa"/>
          </w:tcPr>
          <w:p w14:paraId="4B39E396" w14:textId="7EEBFE5B" w:rsidR="000F27FD" w:rsidRPr="003D7C3F" w:rsidRDefault="001C0A93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3498</w:t>
            </w:r>
          </w:p>
        </w:tc>
        <w:tc>
          <w:tcPr>
            <w:tcW w:w="3831" w:type="dxa"/>
          </w:tcPr>
          <w:p w14:paraId="06DCCD6F" w14:textId="370A10EF" w:rsidR="000F27FD" w:rsidRPr="003D7C3F" w:rsidRDefault="001C0A93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C.</w:t>
            </w:r>
          </w:p>
        </w:tc>
        <w:tc>
          <w:tcPr>
            <w:tcW w:w="2209" w:type="dxa"/>
          </w:tcPr>
          <w:p w14:paraId="5FC1C9EE" w14:textId="18387B91" w:rsidR="000F27FD" w:rsidRPr="003D7C3F" w:rsidRDefault="001C0A93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286C888D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6BF61F0" w14:textId="49E91BE1" w:rsidR="000F27FD" w:rsidRPr="003D7C3F" w:rsidRDefault="001C0A93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700907</w:t>
            </w:r>
          </w:p>
        </w:tc>
      </w:tr>
      <w:tr w:rsidR="000F27FD" w:rsidRPr="003D7C3F" w14:paraId="094A1BE0" w14:textId="77777777" w:rsidTr="000F27FD">
        <w:tc>
          <w:tcPr>
            <w:tcW w:w="901" w:type="dxa"/>
          </w:tcPr>
          <w:p w14:paraId="110BF014" w14:textId="3E89F82C" w:rsidR="000F27FD" w:rsidRPr="003D7C3F" w:rsidRDefault="001C0A93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3499</w:t>
            </w:r>
          </w:p>
        </w:tc>
        <w:tc>
          <w:tcPr>
            <w:tcW w:w="3831" w:type="dxa"/>
          </w:tcPr>
          <w:p w14:paraId="1205F7E0" w14:textId="0EDF550B" w:rsidR="000F27FD" w:rsidRPr="003D7C3F" w:rsidRDefault="001C0A93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C. G.</w:t>
            </w:r>
          </w:p>
        </w:tc>
        <w:tc>
          <w:tcPr>
            <w:tcW w:w="2209" w:type="dxa"/>
          </w:tcPr>
          <w:p w14:paraId="0A03003B" w14:textId="28CE335B" w:rsidR="000F27FD" w:rsidRPr="003D7C3F" w:rsidRDefault="001C0A93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302C7F39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619727E" w14:textId="0994F1EB" w:rsidR="000F27FD" w:rsidRPr="003D7C3F" w:rsidRDefault="001C0A93" w:rsidP="001C0A93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708103</w:t>
            </w:r>
          </w:p>
        </w:tc>
      </w:tr>
      <w:tr w:rsidR="000F27FD" w:rsidRPr="003D7C3F" w14:paraId="7E1BE7DE" w14:textId="77777777" w:rsidTr="000F27FD">
        <w:tc>
          <w:tcPr>
            <w:tcW w:w="901" w:type="dxa"/>
          </w:tcPr>
          <w:p w14:paraId="7B1C1A84" w14:textId="4E02876D" w:rsidR="000F27FD" w:rsidRPr="003D7C3F" w:rsidRDefault="001C0A93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3500</w:t>
            </w:r>
          </w:p>
        </w:tc>
        <w:tc>
          <w:tcPr>
            <w:tcW w:w="3831" w:type="dxa"/>
          </w:tcPr>
          <w:p w14:paraId="0032385D" w14:textId="644C24B3" w:rsidR="000F27FD" w:rsidRPr="003D7C3F" w:rsidRDefault="001C0A93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D. S. L.</w:t>
            </w:r>
          </w:p>
        </w:tc>
        <w:tc>
          <w:tcPr>
            <w:tcW w:w="2209" w:type="dxa"/>
          </w:tcPr>
          <w:p w14:paraId="21A8E562" w14:textId="5828CE6D" w:rsidR="000F27FD" w:rsidRPr="003D7C3F" w:rsidRDefault="001C0A93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04/08/2021</w:t>
            </w:r>
          </w:p>
        </w:tc>
        <w:tc>
          <w:tcPr>
            <w:tcW w:w="1985" w:type="dxa"/>
          </w:tcPr>
          <w:p w14:paraId="6774B0C6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2AE91CC" w14:textId="30841EEA" w:rsidR="000F27FD" w:rsidRPr="003D7C3F" w:rsidRDefault="001C0A93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706805</w:t>
            </w:r>
          </w:p>
        </w:tc>
      </w:tr>
      <w:tr w:rsidR="000F27FD" w:rsidRPr="003D7C3F" w14:paraId="73E08916" w14:textId="77777777" w:rsidTr="000F27FD">
        <w:tc>
          <w:tcPr>
            <w:tcW w:w="901" w:type="dxa"/>
          </w:tcPr>
          <w:p w14:paraId="0F9B28AA" w14:textId="52123976" w:rsidR="000F27FD" w:rsidRPr="003D7C3F" w:rsidRDefault="001C0A93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3501</w:t>
            </w:r>
          </w:p>
        </w:tc>
        <w:tc>
          <w:tcPr>
            <w:tcW w:w="3831" w:type="dxa"/>
          </w:tcPr>
          <w:p w14:paraId="4E73B349" w14:textId="57A2BF63" w:rsidR="000F27FD" w:rsidRPr="003D7C3F" w:rsidRDefault="001C0A93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L.</w:t>
            </w:r>
          </w:p>
        </w:tc>
        <w:tc>
          <w:tcPr>
            <w:tcW w:w="2209" w:type="dxa"/>
          </w:tcPr>
          <w:p w14:paraId="47B1D3D5" w14:textId="199524A4" w:rsidR="000F27FD" w:rsidRPr="003D7C3F" w:rsidRDefault="001C0A93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0C1863D4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EBA8081" w14:textId="09AB5BBB" w:rsidR="000F27FD" w:rsidRPr="003D7C3F" w:rsidRDefault="001C0A93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700203</w:t>
            </w:r>
          </w:p>
        </w:tc>
      </w:tr>
      <w:tr w:rsidR="000F27FD" w:rsidRPr="003D7C3F" w14:paraId="63898A49" w14:textId="77777777" w:rsidTr="000F27FD">
        <w:tc>
          <w:tcPr>
            <w:tcW w:w="901" w:type="dxa"/>
          </w:tcPr>
          <w:p w14:paraId="07F801FD" w14:textId="20334E0B" w:rsidR="000F27FD" w:rsidRPr="003D7C3F" w:rsidRDefault="001C0A93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3502</w:t>
            </w:r>
          </w:p>
        </w:tc>
        <w:tc>
          <w:tcPr>
            <w:tcW w:w="3831" w:type="dxa"/>
          </w:tcPr>
          <w:p w14:paraId="5070F717" w14:textId="0DEAD899" w:rsidR="000F27FD" w:rsidRPr="003D7C3F" w:rsidRDefault="001C0A93" w:rsidP="000F27F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K. O. N.</w:t>
            </w:r>
          </w:p>
        </w:tc>
        <w:tc>
          <w:tcPr>
            <w:tcW w:w="2209" w:type="dxa"/>
          </w:tcPr>
          <w:p w14:paraId="18C3FF54" w14:textId="058419E3" w:rsidR="000F27FD" w:rsidRPr="003D7C3F" w:rsidRDefault="001C0A93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3227086B" w14:textId="77777777" w:rsidR="000F27FD" w:rsidRPr="003D7C3F" w:rsidRDefault="000F27FD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E7AAE9D" w14:textId="37E1C4B3" w:rsidR="000F27FD" w:rsidRPr="003D7C3F" w:rsidRDefault="001C0A93" w:rsidP="000F27F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702801</w:t>
            </w:r>
          </w:p>
        </w:tc>
      </w:tr>
      <w:tr w:rsidR="00D56423" w:rsidRPr="00F60500" w14:paraId="13BB4855" w14:textId="77777777" w:rsidTr="00D56423">
        <w:tc>
          <w:tcPr>
            <w:tcW w:w="901" w:type="dxa"/>
          </w:tcPr>
          <w:p w14:paraId="43C3718B" w14:textId="6B45BE3B" w:rsidR="00D56423" w:rsidRPr="00F60500" w:rsidRDefault="001C0A93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3503</w:t>
            </w:r>
          </w:p>
        </w:tc>
        <w:tc>
          <w:tcPr>
            <w:tcW w:w="3831" w:type="dxa"/>
          </w:tcPr>
          <w:p w14:paraId="3BE7C8D3" w14:textId="65D8AA07" w:rsidR="00D56423" w:rsidRPr="00F60500" w:rsidRDefault="00A822C3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S.</w:t>
            </w:r>
          </w:p>
        </w:tc>
        <w:tc>
          <w:tcPr>
            <w:tcW w:w="2209" w:type="dxa"/>
          </w:tcPr>
          <w:p w14:paraId="46100CA3" w14:textId="7653C8B0" w:rsidR="00D56423" w:rsidRPr="00F60500" w:rsidRDefault="00A822C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70C195B7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D9978C7" w14:textId="3A63DCF4" w:rsidR="00D56423" w:rsidRPr="00F60500" w:rsidRDefault="00A822C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705005</w:t>
            </w:r>
          </w:p>
        </w:tc>
      </w:tr>
      <w:tr w:rsidR="00D56423" w:rsidRPr="00F60500" w14:paraId="2AAF3816" w14:textId="77777777" w:rsidTr="00D56423">
        <w:tc>
          <w:tcPr>
            <w:tcW w:w="901" w:type="dxa"/>
          </w:tcPr>
          <w:p w14:paraId="12D296C9" w14:textId="05D02EC5" w:rsidR="00D56423" w:rsidRPr="00F60500" w:rsidRDefault="00A822C3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3504</w:t>
            </w:r>
          </w:p>
        </w:tc>
        <w:tc>
          <w:tcPr>
            <w:tcW w:w="3831" w:type="dxa"/>
          </w:tcPr>
          <w:p w14:paraId="33EF4F73" w14:textId="251AC3C5" w:rsidR="00D56423" w:rsidRPr="00F60500" w:rsidRDefault="00A822C3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E. M. S.</w:t>
            </w:r>
          </w:p>
        </w:tc>
        <w:tc>
          <w:tcPr>
            <w:tcW w:w="2209" w:type="dxa"/>
          </w:tcPr>
          <w:p w14:paraId="7EC7AB9E" w14:textId="50696F81" w:rsidR="00D56423" w:rsidRPr="00F60500" w:rsidRDefault="00A822C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4D0FB91E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F3DA350" w14:textId="74B906ED" w:rsidR="00D56423" w:rsidRPr="00F60500" w:rsidRDefault="00A822C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700501</w:t>
            </w:r>
          </w:p>
        </w:tc>
      </w:tr>
      <w:tr w:rsidR="00D56423" w:rsidRPr="00F60500" w14:paraId="0CEF9A78" w14:textId="77777777" w:rsidTr="00D56423">
        <w:tc>
          <w:tcPr>
            <w:tcW w:w="901" w:type="dxa"/>
          </w:tcPr>
          <w:p w14:paraId="1F077FEE" w14:textId="2C1DC7B3" w:rsidR="00D56423" w:rsidRPr="00F60500" w:rsidRDefault="00A822C3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3505</w:t>
            </w:r>
          </w:p>
        </w:tc>
        <w:tc>
          <w:tcPr>
            <w:tcW w:w="3831" w:type="dxa"/>
          </w:tcPr>
          <w:p w14:paraId="7DC3A26D" w14:textId="5DC09449" w:rsidR="00D56423" w:rsidRPr="00F60500" w:rsidRDefault="00A822C3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F. A.</w:t>
            </w:r>
          </w:p>
        </w:tc>
        <w:tc>
          <w:tcPr>
            <w:tcW w:w="2209" w:type="dxa"/>
          </w:tcPr>
          <w:p w14:paraId="553B2F0D" w14:textId="7A13B474" w:rsidR="00D56423" w:rsidRPr="00F60500" w:rsidRDefault="00A822C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5A88DE83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FCD2ACB" w14:textId="1FE3B249" w:rsidR="00D56423" w:rsidRPr="00F60500" w:rsidRDefault="00A822C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700603</w:t>
            </w:r>
          </w:p>
        </w:tc>
      </w:tr>
      <w:tr w:rsidR="00D56423" w:rsidRPr="00F60500" w14:paraId="2EBC4CD2" w14:textId="77777777" w:rsidTr="00D56423">
        <w:tc>
          <w:tcPr>
            <w:tcW w:w="901" w:type="dxa"/>
          </w:tcPr>
          <w:p w14:paraId="5F05B693" w14:textId="44432D26" w:rsidR="00D56423" w:rsidRPr="00F60500" w:rsidRDefault="00A822C3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3506</w:t>
            </w:r>
          </w:p>
        </w:tc>
        <w:tc>
          <w:tcPr>
            <w:tcW w:w="3831" w:type="dxa"/>
          </w:tcPr>
          <w:p w14:paraId="7939FC17" w14:textId="2631AF78" w:rsidR="00D56423" w:rsidRPr="00F60500" w:rsidRDefault="00A822C3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D. C.</w:t>
            </w:r>
          </w:p>
        </w:tc>
        <w:tc>
          <w:tcPr>
            <w:tcW w:w="2209" w:type="dxa"/>
          </w:tcPr>
          <w:p w14:paraId="408904A1" w14:textId="03F75E95" w:rsidR="00D56423" w:rsidRPr="00F60500" w:rsidRDefault="00A822C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63835B25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14C7F4C" w14:textId="6D55982B" w:rsidR="00D56423" w:rsidRPr="00F60500" w:rsidRDefault="00A822C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706308</w:t>
            </w:r>
          </w:p>
        </w:tc>
      </w:tr>
      <w:tr w:rsidR="00D56423" w:rsidRPr="00F60500" w14:paraId="6FA7EEA8" w14:textId="77777777" w:rsidTr="00D56423">
        <w:tc>
          <w:tcPr>
            <w:tcW w:w="901" w:type="dxa"/>
          </w:tcPr>
          <w:p w14:paraId="08DBCF56" w14:textId="1028F26C" w:rsidR="00D56423" w:rsidRPr="00F60500" w:rsidRDefault="00A822C3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3507</w:t>
            </w:r>
          </w:p>
        </w:tc>
        <w:tc>
          <w:tcPr>
            <w:tcW w:w="3831" w:type="dxa"/>
          </w:tcPr>
          <w:p w14:paraId="73ADCECF" w14:textId="5123B603" w:rsidR="00D56423" w:rsidRPr="00F60500" w:rsidRDefault="00A822C3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C. T.</w:t>
            </w:r>
          </w:p>
        </w:tc>
        <w:tc>
          <w:tcPr>
            <w:tcW w:w="2209" w:type="dxa"/>
          </w:tcPr>
          <w:p w14:paraId="6DE3E0B8" w14:textId="77793AF6" w:rsidR="00D56423" w:rsidRPr="00F60500" w:rsidRDefault="00A822C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5A30E70E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11CF9CD" w14:textId="15736C6B" w:rsidR="00D56423" w:rsidRPr="00F60500" w:rsidRDefault="00A822C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702102</w:t>
            </w:r>
          </w:p>
        </w:tc>
      </w:tr>
      <w:tr w:rsidR="00D56423" w:rsidRPr="00F60500" w14:paraId="7EB2A39B" w14:textId="77777777" w:rsidTr="00D56423">
        <w:tc>
          <w:tcPr>
            <w:tcW w:w="901" w:type="dxa"/>
          </w:tcPr>
          <w:p w14:paraId="187BA449" w14:textId="56000C64" w:rsidR="00D56423" w:rsidRPr="00F60500" w:rsidRDefault="00A822C3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3508</w:t>
            </w:r>
          </w:p>
        </w:tc>
        <w:tc>
          <w:tcPr>
            <w:tcW w:w="3831" w:type="dxa"/>
          </w:tcPr>
          <w:p w14:paraId="5A5A44BB" w14:textId="2424C0BA" w:rsidR="00D56423" w:rsidRPr="00F60500" w:rsidRDefault="00A822C3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L. C. S.</w:t>
            </w:r>
          </w:p>
        </w:tc>
        <w:tc>
          <w:tcPr>
            <w:tcW w:w="2209" w:type="dxa"/>
          </w:tcPr>
          <w:p w14:paraId="540BAD52" w14:textId="2BDC95C2" w:rsidR="00D56423" w:rsidRPr="00F60500" w:rsidRDefault="00A822C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5F051880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189CE0D" w14:textId="6F233427" w:rsidR="00D56423" w:rsidRPr="00F60500" w:rsidRDefault="00A822C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700007</w:t>
            </w:r>
          </w:p>
        </w:tc>
      </w:tr>
      <w:tr w:rsidR="00D56423" w:rsidRPr="00F60500" w14:paraId="1F4C6A79" w14:textId="77777777" w:rsidTr="00D56423">
        <w:tc>
          <w:tcPr>
            <w:tcW w:w="901" w:type="dxa"/>
          </w:tcPr>
          <w:p w14:paraId="263B7E2D" w14:textId="42698CCD" w:rsidR="00D56423" w:rsidRPr="00F60500" w:rsidRDefault="00A822C3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3509</w:t>
            </w:r>
          </w:p>
        </w:tc>
        <w:tc>
          <w:tcPr>
            <w:tcW w:w="3831" w:type="dxa"/>
          </w:tcPr>
          <w:p w14:paraId="53644A68" w14:textId="6FB51740" w:rsidR="00D56423" w:rsidRPr="00F60500" w:rsidRDefault="00A822C3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D. F. J. S.</w:t>
            </w:r>
          </w:p>
        </w:tc>
        <w:tc>
          <w:tcPr>
            <w:tcW w:w="2209" w:type="dxa"/>
          </w:tcPr>
          <w:p w14:paraId="49874B40" w14:textId="7A3CBA9C" w:rsidR="00D56423" w:rsidRPr="00F60500" w:rsidRDefault="00A822C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665EBD6D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B95DD02" w14:textId="7CD0F752" w:rsidR="00D56423" w:rsidRPr="00F60500" w:rsidRDefault="00A822C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704306</w:t>
            </w:r>
          </w:p>
        </w:tc>
      </w:tr>
      <w:tr w:rsidR="00D56423" w:rsidRPr="00F60500" w14:paraId="25C1B30E" w14:textId="77777777" w:rsidTr="00D56423">
        <w:tc>
          <w:tcPr>
            <w:tcW w:w="901" w:type="dxa"/>
          </w:tcPr>
          <w:p w14:paraId="519D6824" w14:textId="6FF01BE6" w:rsidR="00D56423" w:rsidRPr="00F60500" w:rsidRDefault="00A822C3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3510</w:t>
            </w:r>
          </w:p>
        </w:tc>
        <w:tc>
          <w:tcPr>
            <w:tcW w:w="3831" w:type="dxa"/>
          </w:tcPr>
          <w:p w14:paraId="1EB11229" w14:textId="1BA746FF" w:rsidR="00D56423" w:rsidRPr="00F60500" w:rsidRDefault="00A822C3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L. S.</w:t>
            </w:r>
          </w:p>
        </w:tc>
        <w:tc>
          <w:tcPr>
            <w:tcW w:w="2209" w:type="dxa"/>
          </w:tcPr>
          <w:p w14:paraId="0A1263A6" w14:textId="09498086" w:rsidR="00D56423" w:rsidRPr="00F60500" w:rsidRDefault="00A822C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7E8585FB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371F49A" w14:textId="27D241D5" w:rsidR="00D56423" w:rsidRPr="00F60500" w:rsidRDefault="00A822C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700509</w:t>
            </w:r>
          </w:p>
        </w:tc>
      </w:tr>
      <w:tr w:rsidR="00D56423" w:rsidRPr="00F60500" w14:paraId="0397D975" w14:textId="77777777" w:rsidTr="00D56423">
        <w:tc>
          <w:tcPr>
            <w:tcW w:w="901" w:type="dxa"/>
          </w:tcPr>
          <w:p w14:paraId="12FEE446" w14:textId="7E778A08" w:rsidR="00D56423" w:rsidRPr="00F60500" w:rsidRDefault="00A822C3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3511</w:t>
            </w:r>
          </w:p>
        </w:tc>
        <w:tc>
          <w:tcPr>
            <w:tcW w:w="3831" w:type="dxa"/>
          </w:tcPr>
          <w:p w14:paraId="57881025" w14:textId="5488401A" w:rsidR="00D56423" w:rsidRPr="00F60500" w:rsidRDefault="00A822C3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S. W.</w:t>
            </w:r>
          </w:p>
        </w:tc>
        <w:tc>
          <w:tcPr>
            <w:tcW w:w="2209" w:type="dxa"/>
          </w:tcPr>
          <w:p w14:paraId="19E0368F" w14:textId="7EDE08A9" w:rsidR="00D56423" w:rsidRPr="00F60500" w:rsidRDefault="00A822C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4999BAA1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999928C" w14:textId="2C3054C9" w:rsidR="00D56423" w:rsidRPr="00F60500" w:rsidRDefault="00A822C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700809</w:t>
            </w:r>
          </w:p>
        </w:tc>
      </w:tr>
      <w:tr w:rsidR="00D56423" w:rsidRPr="00F60500" w14:paraId="1D37FD1F" w14:textId="77777777" w:rsidTr="00D56423">
        <w:tc>
          <w:tcPr>
            <w:tcW w:w="901" w:type="dxa"/>
          </w:tcPr>
          <w:p w14:paraId="737E13C0" w14:textId="6CEAFB78" w:rsidR="00D56423" w:rsidRPr="00F60500" w:rsidRDefault="00A822C3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3512</w:t>
            </w:r>
          </w:p>
        </w:tc>
        <w:tc>
          <w:tcPr>
            <w:tcW w:w="3831" w:type="dxa"/>
          </w:tcPr>
          <w:p w14:paraId="46C89A12" w14:textId="313DED3F" w:rsidR="00D56423" w:rsidRPr="00F60500" w:rsidRDefault="00A822C3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D. K. A. O.</w:t>
            </w:r>
          </w:p>
        </w:tc>
        <w:tc>
          <w:tcPr>
            <w:tcW w:w="2209" w:type="dxa"/>
          </w:tcPr>
          <w:p w14:paraId="18CB7EFB" w14:textId="3FA497DF" w:rsidR="00D56423" w:rsidRPr="00F60500" w:rsidRDefault="00A822C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51D31FE0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B7AB329" w14:textId="7679DADF" w:rsidR="00D56423" w:rsidRPr="00F60500" w:rsidRDefault="00A822C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706708</w:t>
            </w:r>
          </w:p>
        </w:tc>
      </w:tr>
      <w:tr w:rsidR="00D56423" w:rsidRPr="00F60500" w14:paraId="0B4E05D9" w14:textId="77777777" w:rsidTr="00D56423">
        <w:tc>
          <w:tcPr>
            <w:tcW w:w="901" w:type="dxa"/>
          </w:tcPr>
          <w:p w14:paraId="07F63DD8" w14:textId="4810772B" w:rsidR="00D56423" w:rsidRPr="00F60500" w:rsidRDefault="00A822C3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3513</w:t>
            </w:r>
          </w:p>
        </w:tc>
        <w:tc>
          <w:tcPr>
            <w:tcW w:w="3831" w:type="dxa"/>
          </w:tcPr>
          <w:p w14:paraId="0CAF480F" w14:textId="58666D88" w:rsidR="00D56423" w:rsidRPr="00F60500" w:rsidRDefault="00A822C3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G. R.</w:t>
            </w:r>
          </w:p>
        </w:tc>
        <w:tc>
          <w:tcPr>
            <w:tcW w:w="2209" w:type="dxa"/>
          </w:tcPr>
          <w:p w14:paraId="3B6C30F4" w14:textId="2406A3B1" w:rsidR="00D56423" w:rsidRPr="00F60500" w:rsidRDefault="00A822C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409EE1BF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A4745D0" w14:textId="22C8758B" w:rsidR="00D56423" w:rsidRPr="00F60500" w:rsidRDefault="00C218E2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708207</w:t>
            </w:r>
          </w:p>
        </w:tc>
      </w:tr>
      <w:tr w:rsidR="00D56423" w:rsidRPr="00F60500" w14:paraId="2F401D2C" w14:textId="77777777" w:rsidTr="00D56423">
        <w:tc>
          <w:tcPr>
            <w:tcW w:w="901" w:type="dxa"/>
          </w:tcPr>
          <w:p w14:paraId="4B42FBAC" w14:textId="2045BD5D" w:rsidR="00D56423" w:rsidRPr="00F60500" w:rsidRDefault="00A822C3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3514</w:t>
            </w:r>
          </w:p>
        </w:tc>
        <w:tc>
          <w:tcPr>
            <w:tcW w:w="3831" w:type="dxa"/>
          </w:tcPr>
          <w:p w14:paraId="63BDC4E8" w14:textId="2BB7DF46" w:rsidR="00D56423" w:rsidRPr="00F60500" w:rsidRDefault="00C218E2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G. K. M.</w:t>
            </w:r>
          </w:p>
        </w:tc>
        <w:tc>
          <w:tcPr>
            <w:tcW w:w="2209" w:type="dxa"/>
          </w:tcPr>
          <w:p w14:paraId="0237E6CE" w14:textId="6EF7FA11" w:rsidR="00D56423" w:rsidRPr="00F60500" w:rsidRDefault="00C218E2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359E1D3E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DD4940B" w14:textId="627A8D56" w:rsidR="00D56423" w:rsidRPr="00F60500" w:rsidRDefault="00C218E2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707003</w:t>
            </w:r>
          </w:p>
        </w:tc>
      </w:tr>
      <w:tr w:rsidR="00D56423" w:rsidRPr="003D7C3F" w14:paraId="30923872" w14:textId="77777777" w:rsidTr="00D56423">
        <w:tc>
          <w:tcPr>
            <w:tcW w:w="901" w:type="dxa"/>
          </w:tcPr>
          <w:p w14:paraId="49ABFD25" w14:textId="1EAC1366" w:rsidR="00D56423" w:rsidRPr="003D7C3F" w:rsidRDefault="00A822C3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3515</w:t>
            </w:r>
          </w:p>
        </w:tc>
        <w:tc>
          <w:tcPr>
            <w:tcW w:w="3831" w:type="dxa"/>
          </w:tcPr>
          <w:p w14:paraId="661B5E50" w14:textId="7CDB5CCA" w:rsidR="00D56423" w:rsidRPr="003D7C3F" w:rsidRDefault="00C218E2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A. P.</w:t>
            </w:r>
          </w:p>
        </w:tc>
        <w:tc>
          <w:tcPr>
            <w:tcW w:w="2209" w:type="dxa"/>
          </w:tcPr>
          <w:p w14:paraId="42FE1627" w14:textId="791A24C2" w:rsidR="00D56423" w:rsidRPr="003D7C3F" w:rsidRDefault="00C218E2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28A4B002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1010E66" w14:textId="1B492A1D" w:rsidR="00D56423" w:rsidRPr="003D7C3F" w:rsidRDefault="00C218E2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704009</w:t>
            </w:r>
          </w:p>
        </w:tc>
      </w:tr>
      <w:tr w:rsidR="00D56423" w:rsidRPr="003D7C3F" w14:paraId="641D75F5" w14:textId="77777777" w:rsidTr="00D56423">
        <w:tc>
          <w:tcPr>
            <w:tcW w:w="901" w:type="dxa"/>
          </w:tcPr>
          <w:p w14:paraId="748C3BA3" w14:textId="00890F8E" w:rsidR="00D56423" w:rsidRPr="003D7C3F" w:rsidRDefault="00A822C3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3516</w:t>
            </w:r>
          </w:p>
        </w:tc>
        <w:tc>
          <w:tcPr>
            <w:tcW w:w="3831" w:type="dxa"/>
          </w:tcPr>
          <w:p w14:paraId="42D8CE55" w14:textId="2888E79E" w:rsidR="00D56423" w:rsidRPr="003D7C3F" w:rsidRDefault="00C218E2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A. D. L.</w:t>
            </w:r>
          </w:p>
        </w:tc>
        <w:tc>
          <w:tcPr>
            <w:tcW w:w="2209" w:type="dxa"/>
          </w:tcPr>
          <w:p w14:paraId="12705EEF" w14:textId="0EFBA25E" w:rsidR="00D56423" w:rsidRPr="003D7C3F" w:rsidRDefault="00C218E2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7BF6B84F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309A576" w14:textId="4441F02A" w:rsidR="00D56423" w:rsidRPr="003D7C3F" w:rsidRDefault="00C218E2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702409</w:t>
            </w:r>
          </w:p>
        </w:tc>
      </w:tr>
      <w:tr w:rsidR="00D56423" w:rsidRPr="003D7C3F" w14:paraId="544FFF3A" w14:textId="77777777" w:rsidTr="00D56423">
        <w:tc>
          <w:tcPr>
            <w:tcW w:w="901" w:type="dxa"/>
          </w:tcPr>
          <w:p w14:paraId="59432CE4" w14:textId="4B713190" w:rsidR="00D56423" w:rsidRPr="003D7C3F" w:rsidRDefault="00A822C3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3517</w:t>
            </w:r>
          </w:p>
        </w:tc>
        <w:tc>
          <w:tcPr>
            <w:tcW w:w="3831" w:type="dxa"/>
          </w:tcPr>
          <w:p w14:paraId="011E0E75" w14:textId="39C7825C" w:rsidR="00D56423" w:rsidRPr="003D7C3F" w:rsidRDefault="00C218E2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F. D. S.</w:t>
            </w:r>
          </w:p>
        </w:tc>
        <w:tc>
          <w:tcPr>
            <w:tcW w:w="2209" w:type="dxa"/>
          </w:tcPr>
          <w:p w14:paraId="791D59FE" w14:textId="4AA00803" w:rsidR="00D56423" w:rsidRPr="003D7C3F" w:rsidRDefault="00C218E2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76126E04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C1387DD" w14:textId="2A667390" w:rsidR="00D56423" w:rsidRPr="003D7C3F" w:rsidRDefault="00C218E2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708708</w:t>
            </w:r>
          </w:p>
        </w:tc>
      </w:tr>
      <w:tr w:rsidR="00D56423" w:rsidRPr="003D7C3F" w14:paraId="09964E58" w14:textId="77777777" w:rsidTr="00D56423">
        <w:tc>
          <w:tcPr>
            <w:tcW w:w="901" w:type="dxa"/>
          </w:tcPr>
          <w:p w14:paraId="1BFF3B06" w14:textId="6C90873B" w:rsidR="00D56423" w:rsidRPr="003D7C3F" w:rsidRDefault="00A822C3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3518</w:t>
            </w:r>
          </w:p>
        </w:tc>
        <w:tc>
          <w:tcPr>
            <w:tcW w:w="3831" w:type="dxa"/>
          </w:tcPr>
          <w:p w14:paraId="29881EB0" w14:textId="7ED6550E" w:rsidR="00D56423" w:rsidRPr="003D7C3F" w:rsidRDefault="00C218E2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V. R.</w:t>
            </w:r>
          </w:p>
        </w:tc>
        <w:tc>
          <w:tcPr>
            <w:tcW w:w="2209" w:type="dxa"/>
          </w:tcPr>
          <w:p w14:paraId="660E00AE" w14:textId="7BA28B3B" w:rsidR="00D56423" w:rsidRPr="003D7C3F" w:rsidRDefault="00C218E2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423CFCA3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8B4C27F" w14:textId="034289C3" w:rsidR="00D56423" w:rsidRPr="003D7C3F" w:rsidRDefault="00C218E2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708009</w:t>
            </w:r>
          </w:p>
        </w:tc>
      </w:tr>
      <w:tr w:rsidR="00D56423" w:rsidRPr="003D7C3F" w14:paraId="22EB5B55" w14:textId="77777777" w:rsidTr="00D56423">
        <w:tc>
          <w:tcPr>
            <w:tcW w:w="901" w:type="dxa"/>
          </w:tcPr>
          <w:p w14:paraId="66482F07" w14:textId="5EA6AF3C" w:rsidR="00D56423" w:rsidRPr="003D7C3F" w:rsidRDefault="00A822C3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3519</w:t>
            </w:r>
          </w:p>
        </w:tc>
        <w:tc>
          <w:tcPr>
            <w:tcW w:w="3831" w:type="dxa"/>
          </w:tcPr>
          <w:p w14:paraId="7A410E0F" w14:textId="11D54640" w:rsidR="00D56423" w:rsidRPr="003D7C3F" w:rsidRDefault="00C218E2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J. S.</w:t>
            </w:r>
          </w:p>
        </w:tc>
        <w:tc>
          <w:tcPr>
            <w:tcW w:w="2209" w:type="dxa"/>
          </w:tcPr>
          <w:p w14:paraId="2CC55295" w14:textId="7328BB8E" w:rsidR="00D56423" w:rsidRPr="003D7C3F" w:rsidRDefault="00C218E2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28FDDECB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E58E238" w14:textId="214A5323" w:rsidR="00D56423" w:rsidRPr="003D7C3F" w:rsidRDefault="00C218E2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700000</w:t>
            </w:r>
          </w:p>
        </w:tc>
      </w:tr>
      <w:tr w:rsidR="00D56423" w:rsidRPr="003D7C3F" w14:paraId="42475B53" w14:textId="77777777" w:rsidTr="00D56423">
        <w:tc>
          <w:tcPr>
            <w:tcW w:w="901" w:type="dxa"/>
          </w:tcPr>
          <w:p w14:paraId="3A1B8F51" w14:textId="1F8B9A39" w:rsidR="00D56423" w:rsidRPr="003D7C3F" w:rsidRDefault="00A822C3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3520</w:t>
            </w:r>
          </w:p>
        </w:tc>
        <w:tc>
          <w:tcPr>
            <w:tcW w:w="3831" w:type="dxa"/>
          </w:tcPr>
          <w:p w14:paraId="4E55DC2F" w14:textId="7232B343" w:rsidR="00D56423" w:rsidRPr="003D7C3F" w:rsidRDefault="00C218E2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S. M.</w:t>
            </w:r>
          </w:p>
        </w:tc>
        <w:tc>
          <w:tcPr>
            <w:tcW w:w="2209" w:type="dxa"/>
          </w:tcPr>
          <w:p w14:paraId="4EECD509" w14:textId="2DBEFF7B" w:rsidR="00D56423" w:rsidRPr="003D7C3F" w:rsidRDefault="00C218E2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6EB58B90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5B81696" w14:textId="5F8F59D1" w:rsidR="00D56423" w:rsidRPr="003D7C3F" w:rsidRDefault="00C218E2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702407</w:t>
            </w:r>
          </w:p>
        </w:tc>
      </w:tr>
      <w:tr w:rsidR="00D56423" w:rsidRPr="003D7C3F" w14:paraId="4B92353B" w14:textId="77777777" w:rsidTr="00D56423">
        <w:tc>
          <w:tcPr>
            <w:tcW w:w="901" w:type="dxa"/>
          </w:tcPr>
          <w:p w14:paraId="46874908" w14:textId="75865129" w:rsidR="00D56423" w:rsidRPr="003D7C3F" w:rsidRDefault="00A822C3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3521</w:t>
            </w:r>
          </w:p>
        </w:tc>
        <w:tc>
          <w:tcPr>
            <w:tcW w:w="3831" w:type="dxa"/>
          </w:tcPr>
          <w:p w14:paraId="4F09957E" w14:textId="4C21CA1B" w:rsidR="00D56423" w:rsidRPr="003D7C3F" w:rsidRDefault="00C218E2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P. C. S.</w:t>
            </w:r>
          </w:p>
        </w:tc>
        <w:tc>
          <w:tcPr>
            <w:tcW w:w="2209" w:type="dxa"/>
          </w:tcPr>
          <w:p w14:paraId="3DB8D798" w14:textId="793EE88C" w:rsidR="00D56423" w:rsidRPr="003D7C3F" w:rsidRDefault="00C218E2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7733AD5E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48EF679" w14:textId="2AA2F264" w:rsidR="00D56423" w:rsidRPr="003D7C3F" w:rsidRDefault="00C218E2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704604</w:t>
            </w:r>
          </w:p>
        </w:tc>
      </w:tr>
      <w:tr w:rsidR="00D56423" w:rsidRPr="003D7C3F" w14:paraId="0D8421AB" w14:textId="77777777" w:rsidTr="00D56423">
        <w:tc>
          <w:tcPr>
            <w:tcW w:w="901" w:type="dxa"/>
          </w:tcPr>
          <w:p w14:paraId="4310F7E4" w14:textId="2D866116" w:rsidR="00D56423" w:rsidRPr="003D7C3F" w:rsidRDefault="00A822C3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3522</w:t>
            </w:r>
          </w:p>
        </w:tc>
        <w:tc>
          <w:tcPr>
            <w:tcW w:w="3831" w:type="dxa"/>
          </w:tcPr>
          <w:p w14:paraId="7D02CF66" w14:textId="37843377" w:rsidR="00D56423" w:rsidRPr="003D7C3F" w:rsidRDefault="00C218E2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A. L.</w:t>
            </w:r>
          </w:p>
        </w:tc>
        <w:tc>
          <w:tcPr>
            <w:tcW w:w="2209" w:type="dxa"/>
          </w:tcPr>
          <w:p w14:paraId="6FDB79A2" w14:textId="0B6EAB3B" w:rsidR="00D56423" w:rsidRPr="003D7C3F" w:rsidRDefault="00C218E2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51D6262D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F835C99" w14:textId="69BED495" w:rsidR="00D56423" w:rsidRPr="003D7C3F" w:rsidRDefault="00C218E2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707007</w:t>
            </w:r>
          </w:p>
        </w:tc>
      </w:tr>
      <w:tr w:rsidR="00D56423" w:rsidRPr="003D7C3F" w14:paraId="2AB0533A" w14:textId="77777777" w:rsidTr="00D56423">
        <w:tc>
          <w:tcPr>
            <w:tcW w:w="901" w:type="dxa"/>
          </w:tcPr>
          <w:p w14:paraId="210C468F" w14:textId="7245A939" w:rsidR="00D56423" w:rsidRPr="003D7C3F" w:rsidRDefault="00A822C3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3523</w:t>
            </w:r>
          </w:p>
        </w:tc>
        <w:tc>
          <w:tcPr>
            <w:tcW w:w="3831" w:type="dxa"/>
          </w:tcPr>
          <w:p w14:paraId="6EFBA095" w14:textId="6B5C31B4" w:rsidR="00D56423" w:rsidRPr="003D7C3F" w:rsidRDefault="00C218E2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G. F. S.</w:t>
            </w:r>
          </w:p>
        </w:tc>
        <w:tc>
          <w:tcPr>
            <w:tcW w:w="2209" w:type="dxa"/>
          </w:tcPr>
          <w:p w14:paraId="464C5CA7" w14:textId="739A55D1" w:rsidR="00D56423" w:rsidRPr="003D7C3F" w:rsidRDefault="00C218E2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7A8B5B7D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F41CF08" w14:textId="4CC9C927" w:rsidR="00D56423" w:rsidRPr="003D7C3F" w:rsidRDefault="00C218E2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706002</w:t>
            </w:r>
          </w:p>
        </w:tc>
      </w:tr>
      <w:tr w:rsidR="00D56423" w:rsidRPr="003D7C3F" w14:paraId="5E229A0E" w14:textId="77777777" w:rsidTr="00D56423">
        <w:tc>
          <w:tcPr>
            <w:tcW w:w="901" w:type="dxa"/>
          </w:tcPr>
          <w:p w14:paraId="4975B26F" w14:textId="58396818" w:rsidR="00D56423" w:rsidRPr="003D7C3F" w:rsidRDefault="00A822C3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3524</w:t>
            </w:r>
          </w:p>
        </w:tc>
        <w:tc>
          <w:tcPr>
            <w:tcW w:w="3831" w:type="dxa"/>
          </w:tcPr>
          <w:p w14:paraId="434B2869" w14:textId="1486F329" w:rsidR="00D56423" w:rsidRPr="003D7C3F" w:rsidRDefault="00C218E2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V. L. M. N. T. O.</w:t>
            </w:r>
          </w:p>
        </w:tc>
        <w:tc>
          <w:tcPr>
            <w:tcW w:w="2209" w:type="dxa"/>
          </w:tcPr>
          <w:p w14:paraId="355A270D" w14:textId="14AE4250" w:rsidR="00D56423" w:rsidRPr="003D7C3F" w:rsidRDefault="00C218E2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5E98EE92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C053081" w14:textId="139179C0" w:rsidR="00D56423" w:rsidRPr="003D7C3F" w:rsidRDefault="00C218E2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708201</w:t>
            </w:r>
          </w:p>
        </w:tc>
      </w:tr>
      <w:tr w:rsidR="00D56423" w:rsidRPr="003D7C3F" w14:paraId="15F08E74" w14:textId="77777777" w:rsidTr="00D56423">
        <w:tc>
          <w:tcPr>
            <w:tcW w:w="901" w:type="dxa"/>
          </w:tcPr>
          <w:p w14:paraId="707CF914" w14:textId="6A760EBB" w:rsidR="00D56423" w:rsidRPr="003D7C3F" w:rsidRDefault="00A822C3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3525</w:t>
            </w:r>
          </w:p>
        </w:tc>
        <w:tc>
          <w:tcPr>
            <w:tcW w:w="3831" w:type="dxa"/>
          </w:tcPr>
          <w:p w14:paraId="056C66FC" w14:textId="195116F2" w:rsidR="00D56423" w:rsidRPr="003D7C3F" w:rsidRDefault="00C218E2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P. S.</w:t>
            </w:r>
          </w:p>
        </w:tc>
        <w:tc>
          <w:tcPr>
            <w:tcW w:w="2209" w:type="dxa"/>
          </w:tcPr>
          <w:p w14:paraId="2AB7889F" w14:textId="71398DBD" w:rsidR="00D56423" w:rsidRPr="003D7C3F" w:rsidRDefault="00C218E2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5E0102A4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7CF4756" w14:textId="51BDB42D" w:rsidR="00D56423" w:rsidRPr="003D7C3F" w:rsidRDefault="00C218E2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706002</w:t>
            </w:r>
          </w:p>
        </w:tc>
      </w:tr>
      <w:tr w:rsidR="00D56423" w:rsidRPr="003D7C3F" w14:paraId="0BAE2F6E" w14:textId="77777777" w:rsidTr="00D56423">
        <w:tc>
          <w:tcPr>
            <w:tcW w:w="901" w:type="dxa"/>
          </w:tcPr>
          <w:p w14:paraId="4895B44F" w14:textId="7C672386" w:rsidR="00D56423" w:rsidRPr="003D7C3F" w:rsidRDefault="00A822C3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3526</w:t>
            </w:r>
          </w:p>
        </w:tc>
        <w:tc>
          <w:tcPr>
            <w:tcW w:w="3831" w:type="dxa"/>
          </w:tcPr>
          <w:p w14:paraId="32330F12" w14:textId="00CFFE67" w:rsidR="00D56423" w:rsidRPr="003D7C3F" w:rsidRDefault="00C218E2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G. S. A. S.</w:t>
            </w:r>
          </w:p>
        </w:tc>
        <w:tc>
          <w:tcPr>
            <w:tcW w:w="2209" w:type="dxa"/>
          </w:tcPr>
          <w:p w14:paraId="6BD5ED3E" w14:textId="02CAFFD0" w:rsidR="00D56423" w:rsidRPr="003D7C3F" w:rsidRDefault="00C218E2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08FB5D36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E33937F" w14:textId="75AE3E43" w:rsidR="00D56423" w:rsidRPr="003D7C3F" w:rsidRDefault="00C218E2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708604</w:t>
            </w:r>
          </w:p>
        </w:tc>
      </w:tr>
      <w:tr w:rsidR="00D56423" w:rsidRPr="003D7C3F" w14:paraId="1A6153FE" w14:textId="77777777" w:rsidTr="00D56423">
        <w:tc>
          <w:tcPr>
            <w:tcW w:w="901" w:type="dxa"/>
          </w:tcPr>
          <w:p w14:paraId="345E3C98" w14:textId="770281EF" w:rsidR="00D56423" w:rsidRPr="003D7C3F" w:rsidRDefault="00A822C3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3527</w:t>
            </w:r>
          </w:p>
        </w:tc>
        <w:tc>
          <w:tcPr>
            <w:tcW w:w="3831" w:type="dxa"/>
          </w:tcPr>
          <w:p w14:paraId="1E475E73" w14:textId="3905AFFC" w:rsidR="00D56423" w:rsidRPr="003D7C3F" w:rsidRDefault="00C218E2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I. V. A. O.</w:t>
            </w:r>
          </w:p>
        </w:tc>
        <w:tc>
          <w:tcPr>
            <w:tcW w:w="2209" w:type="dxa"/>
          </w:tcPr>
          <w:p w14:paraId="32FF2357" w14:textId="775CEA4B" w:rsidR="00D56423" w:rsidRPr="003D7C3F" w:rsidRDefault="00C218E2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00FB97FA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F01FD5A" w14:textId="1EA41A8E" w:rsidR="00D56423" w:rsidRPr="003D7C3F" w:rsidRDefault="00C218E2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707401</w:t>
            </w:r>
          </w:p>
        </w:tc>
      </w:tr>
      <w:tr w:rsidR="00D56423" w:rsidRPr="003D7C3F" w14:paraId="775D7379" w14:textId="77777777" w:rsidTr="00D56423">
        <w:tc>
          <w:tcPr>
            <w:tcW w:w="901" w:type="dxa"/>
          </w:tcPr>
          <w:p w14:paraId="22E0049A" w14:textId="75B722A3" w:rsidR="00D56423" w:rsidRPr="003D7C3F" w:rsidRDefault="00A822C3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3528</w:t>
            </w:r>
          </w:p>
        </w:tc>
        <w:tc>
          <w:tcPr>
            <w:tcW w:w="3831" w:type="dxa"/>
          </w:tcPr>
          <w:p w14:paraId="071D4CCF" w14:textId="0287AE09" w:rsidR="00D56423" w:rsidRPr="003D7C3F" w:rsidRDefault="00C218E2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G. G.</w:t>
            </w:r>
          </w:p>
        </w:tc>
        <w:tc>
          <w:tcPr>
            <w:tcW w:w="2209" w:type="dxa"/>
          </w:tcPr>
          <w:p w14:paraId="0A1851E8" w14:textId="264AE170" w:rsidR="00D56423" w:rsidRPr="003D7C3F" w:rsidRDefault="00C218E2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620AE74E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75873C0" w14:textId="2D2EA9B7" w:rsidR="00D56423" w:rsidRPr="003D7C3F" w:rsidRDefault="00C218E2" w:rsidP="00C218E2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708604</w:t>
            </w:r>
          </w:p>
        </w:tc>
      </w:tr>
      <w:tr w:rsidR="00D56423" w:rsidRPr="003D7C3F" w14:paraId="16F5662B" w14:textId="77777777" w:rsidTr="00D56423">
        <w:tc>
          <w:tcPr>
            <w:tcW w:w="901" w:type="dxa"/>
          </w:tcPr>
          <w:p w14:paraId="5723EA48" w14:textId="5338F8AC" w:rsidR="00D56423" w:rsidRPr="003D7C3F" w:rsidRDefault="00A822C3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3529</w:t>
            </w:r>
          </w:p>
        </w:tc>
        <w:tc>
          <w:tcPr>
            <w:tcW w:w="3831" w:type="dxa"/>
          </w:tcPr>
          <w:p w14:paraId="17DFB9C7" w14:textId="5CF4CC2F" w:rsidR="00D56423" w:rsidRPr="003D7C3F" w:rsidRDefault="00C218E2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C. G. R.</w:t>
            </w:r>
          </w:p>
        </w:tc>
        <w:tc>
          <w:tcPr>
            <w:tcW w:w="2209" w:type="dxa"/>
          </w:tcPr>
          <w:p w14:paraId="7CE6D72A" w14:textId="15528152" w:rsidR="00D56423" w:rsidRPr="003D7C3F" w:rsidRDefault="00C218E2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3ED95839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31A6730" w14:textId="21FCDDDA" w:rsidR="00D56423" w:rsidRPr="003D7C3F" w:rsidRDefault="00C218E2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700009</w:t>
            </w:r>
          </w:p>
        </w:tc>
      </w:tr>
      <w:tr w:rsidR="00D56423" w:rsidRPr="003D7C3F" w14:paraId="025AE3FA" w14:textId="77777777" w:rsidTr="00D56423">
        <w:tc>
          <w:tcPr>
            <w:tcW w:w="901" w:type="dxa"/>
          </w:tcPr>
          <w:p w14:paraId="5F5D4F45" w14:textId="2E4C3142" w:rsidR="00D56423" w:rsidRPr="003D7C3F" w:rsidRDefault="00A822C3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3530</w:t>
            </w:r>
          </w:p>
        </w:tc>
        <w:tc>
          <w:tcPr>
            <w:tcW w:w="3831" w:type="dxa"/>
          </w:tcPr>
          <w:p w14:paraId="19B6E721" w14:textId="2B7B2D69" w:rsidR="00D56423" w:rsidRPr="003D7C3F" w:rsidRDefault="00C218E2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L. S.</w:t>
            </w:r>
          </w:p>
        </w:tc>
        <w:tc>
          <w:tcPr>
            <w:tcW w:w="2209" w:type="dxa"/>
          </w:tcPr>
          <w:p w14:paraId="18CDA765" w14:textId="0CCDCC47" w:rsidR="00D56423" w:rsidRPr="003D7C3F" w:rsidRDefault="00C218E2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249B8F55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ED667D9" w14:textId="7489EBEF" w:rsidR="00D56423" w:rsidRPr="003D7C3F" w:rsidRDefault="00C218E2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704105</w:t>
            </w:r>
          </w:p>
        </w:tc>
      </w:tr>
      <w:tr w:rsidR="00D56423" w:rsidRPr="003D7C3F" w14:paraId="4AF8F486" w14:textId="77777777" w:rsidTr="00D56423">
        <w:tc>
          <w:tcPr>
            <w:tcW w:w="901" w:type="dxa"/>
          </w:tcPr>
          <w:p w14:paraId="73E88FE9" w14:textId="478C0EE7" w:rsidR="00D56423" w:rsidRPr="003D7C3F" w:rsidRDefault="00A822C3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3531</w:t>
            </w:r>
          </w:p>
        </w:tc>
        <w:tc>
          <w:tcPr>
            <w:tcW w:w="3831" w:type="dxa"/>
          </w:tcPr>
          <w:p w14:paraId="3BE5D04A" w14:textId="7D00CE68" w:rsidR="00D56423" w:rsidRPr="003D7C3F" w:rsidRDefault="00C218E2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T. A. M. P.</w:t>
            </w:r>
          </w:p>
        </w:tc>
        <w:tc>
          <w:tcPr>
            <w:tcW w:w="2209" w:type="dxa"/>
          </w:tcPr>
          <w:p w14:paraId="7A746DFD" w14:textId="4F1E0F38" w:rsidR="00D56423" w:rsidRPr="003D7C3F" w:rsidRDefault="00C218E2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5FAC6B35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499CA76" w14:textId="5BAFC9E2" w:rsidR="00D56423" w:rsidRPr="003D7C3F" w:rsidRDefault="00C218E2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700002</w:t>
            </w:r>
          </w:p>
        </w:tc>
      </w:tr>
      <w:tr w:rsidR="00D56423" w:rsidRPr="00F60500" w14:paraId="7548DDF7" w14:textId="77777777" w:rsidTr="00D56423">
        <w:tc>
          <w:tcPr>
            <w:tcW w:w="901" w:type="dxa"/>
          </w:tcPr>
          <w:p w14:paraId="4BC982A2" w14:textId="4AEDA15E" w:rsidR="00D56423" w:rsidRPr="00F60500" w:rsidRDefault="00A822C3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3532</w:t>
            </w:r>
          </w:p>
        </w:tc>
        <w:tc>
          <w:tcPr>
            <w:tcW w:w="3831" w:type="dxa"/>
          </w:tcPr>
          <w:p w14:paraId="0CA56569" w14:textId="2AF9139F" w:rsidR="00D56423" w:rsidRPr="00F60500" w:rsidRDefault="00C218E2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K. S. C.</w:t>
            </w:r>
          </w:p>
        </w:tc>
        <w:tc>
          <w:tcPr>
            <w:tcW w:w="2209" w:type="dxa"/>
          </w:tcPr>
          <w:p w14:paraId="4030177B" w14:textId="1DA0717F" w:rsidR="00D56423" w:rsidRPr="00F60500" w:rsidRDefault="00C218E2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10019537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7C6160E" w14:textId="4095C84D" w:rsidR="00D56423" w:rsidRPr="00F60500" w:rsidRDefault="00C218E2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704806</w:t>
            </w:r>
          </w:p>
        </w:tc>
      </w:tr>
      <w:tr w:rsidR="00D56423" w:rsidRPr="00F60500" w14:paraId="4DF30FAE" w14:textId="77777777" w:rsidTr="00D56423">
        <w:tc>
          <w:tcPr>
            <w:tcW w:w="901" w:type="dxa"/>
          </w:tcPr>
          <w:p w14:paraId="0778467E" w14:textId="1728ABD0" w:rsidR="00D56423" w:rsidRPr="00F60500" w:rsidRDefault="00C218E2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3533</w:t>
            </w:r>
          </w:p>
        </w:tc>
        <w:tc>
          <w:tcPr>
            <w:tcW w:w="3831" w:type="dxa"/>
          </w:tcPr>
          <w:p w14:paraId="2C3509B2" w14:textId="778066CC" w:rsidR="00D56423" w:rsidRPr="00F60500" w:rsidRDefault="00C218E2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F. S. M.</w:t>
            </w:r>
          </w:p>
        </w:tc>
        <w:tc>
          <w:tcPr>
            <w:tcW w:w="2209" w:type="dxa"/>
          </w:tcPr>
          <w:p w14:paraId="09C1B4CE" w14:textId="692AD756" w:rsidR="00D56423" w:rsidRPr="00F60500" w:rsidRDefault="00C218E2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6741ECB8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7233D49" w14:textId="455636D9" w:rsidR="00D56423" w:rsidRPr="00F60500" w:rsidRDefault="00C218E2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700005</w:t>
            </w:r>
          </w:p>
        </w:tc>
      </w:tr>
      <w:tr w:rsidR="00D56423" w:rsidRPr="00F60500" w14:paraId="48F414A3" w14:textId="77777777" w:rsidTr="00D56423">
        <w:tc>
          <w:tcPr>
            <w:tcW w:w="901" w:type="dxa"/>
          </w:tcPr>
          <w:p w14:paraId="00AD7136" w14:textId="475F7CEE" w:rsidR="00D56423" w:rsidRPr="00F60500" w:rsidRDefault="00C218E2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3534</w:t>
            </w:r>
          </w:p>
        </w:tc>
        <w:tc>
          <w:tcPr>
            <w:tcW w:w="3831" w:type="dxa"/>
          </w:tcPr>
          <w:p w14:paraId="18DCE6C8" w14:textId="33B25DFA" w:rsidR="00D56423" w:rsidRPr="00F60500" w:rsidRDefault="00C218E2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J. L.</w:t>
            </w:r>
          </w:p>
        </w:tc>
        <w:tc>
          <w:tcPr>
            <w:tcW w:w="2209" w:type="dxa"/>
          </w:tcPr>
          <w:p w14:paraId="6D8E490B" w14:textId="5377EA5C" w:rsidR="00D56423" w:rsidRPr="00F60500" w:rsidRDefault="00C218E2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06950DCB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F3ED813" w14:textId="5C85C05B" w:rsidR="00D56423" w:rsidRPr="00F60500" w:rsidRDefault="008F465F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705008</w:t>
            </w:r>
          </w:p>
        </w:tc>
      </w:tr>
      <w:tr w:rsidR="00D56423" w:rsidRPr="00F60500" w14:paraId="7632273C" w14:textId="77777777" w:rsidTr="00D56423">
        <w:tc>
          <w:tcPr>
            <w:tcW w:w="901" w:type="dxa"/>
          </w:tcPr>
          <w:p w14:paraId="56C892D8" w14:textId="07C0E413" w:rsidR="00D56423" w:rsidRPr="00F60500" w:rsidRDefault="00C218E2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3535</w:t>
            </w:r>
          </w:p>
        </w:tc>
        <w:tc>
          <w:tcPr>
            <w:tcW w:w="3831" w:type="dxa"/>
          </w:tcPr>
          <w:p w14:paraId="67B65C4E" w14:textId="02E4CBD2" w:rsidR="00D56423" w:rsidRPr="00F60500" w:rsidRDefault="008F465F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 B. M.</w:t>
            </w:r>
          </w:p>
        </w:tc>
        <w:tc>
          <w:tcPr>
            <w:tcW w:w="2209" w:type="dxa"/>
          </w:tcPr>
          <w:p w14:paraId="5A00157E" w14:textId="5762E66E" w:rsidR="00D56423" w:rsidRPr="00F60500" w:rsidRDefault="008F465F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504577F6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417F582" w14:textId="49F9974A" w:rsidR="00D56423" w:rsidRPr="00F60500" w:rsidRDefault="008F465F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706207</w:t>
            </w:r>
          </w:p>
        </w:tc>
      </w:tr>
      <w:tr w:rsidR="00D56423" w:rsidRPr="00F60500" w14:paraId="6BC446F1" w14:textId="77777777" w:rsidTr="00D56423">
        <w:tc>
          <w:tcPr>
            <w:tcW w:w="901" w:type="dxa"/>
          </w:tcPr>
          <w:p w14:paraId="7D180CAC" w14:textId="77C7092E" w:rsidR="00D56423" w:rsidRPr="00F60500" w:rsidRDefault="00C218E2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3536</w:t>
            </w:r>
          </w:p>
        </w:tc>
        <w:tc>
          <w:tcPr>
            <w:tcW w:w="3831" w:type="dxa"/>
          </w:tcPr>
          <w:p w14:paraId="1EAB27A2" w14:textId="4B3503D1" w:rsidR="00D56423" w:rsidRPr="00F60500" w:rsidRDefault="008F465F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L. A. S.</w:t>
            </w:r>
          </w:p>
        </w:tc>
        <w:tc>
          <w:tcPr>
            <w:tcW w:w="2209" w:type="dxa"/>
          </w:tcPr>
          <w:p w14:paraId="271C4327" w14:textId="70A9136A" w:rsidR="00D56423" w:rsidRPr="00F60500" w:rsidRDefault="008F465F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0248E5B8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1A18050" w14:textId="0E79A06E" w:rsidR="00D56423" w:rsidRPr="00F60500" w:rsidRDefault="008F465F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703405</w:t>
            </w:r>
          </w:p>
        </w:tc>
      </w:tr>
      <w:tr w:rsidR="00D56423" w:rsidRPr="00F60500" w14:paraId="5CFC902E" w14:textId="77777777" w:rsidTr="00D56423">
        <w:tc>
          <w:tcPr>
            <w:tcW w:w="901" w:type="dxa"/>
          </w:tcPr>
          <w:p w14:paraId="63E28023" w14:textId="05C550B9" w:rsidR="00D56423" w:rsidRPr="00F60500" w:rsidRDefault="00C218E2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3537</w:t>
            </w:r>
          </w:p>
        </w:tc>
        <w:tc>
          <w:tcPr>
            <w:tcW w:w="3831" w:type="dxa"/>
          </w:tcPr>
          <w:p w14:paraId="035AB0D6" w14:textId="70F1C794" w:rsidR="00D56423" w:rsidRPr="00F60500" w:rsidRDefault="008F465F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S. O.</w:t>
            </w:r>
          </w:p>
        </w:tc>
        <w:tc>
          <w:tcPr>
            <w:tcW w:w="2209" w:type="dxa"/>
          </w:tcPr>
          <w:p w14:paraId="493EA75B" w14:textId="69D1FD0D" w:rsidR="00D56423" w:rsidRPr="00F60500" w:rsidRDefault="008F465F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03A72EF2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FC0A812" w14:textId="778BBE4A" w:rsidR="00D56423" w:rsidRPr="00F60500" w:rsidRDefault="008F465F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707007</w:t>
            </w:r>
          </w:p>
        </w:tc>
      </w:tr>
      <w:tr w:rsidR="00D56423" w:rsidRPr="00F60500" w14:paraId="6EE74D11" w14:textId="77777777" w:rsidTr="00D56423">
        <w:tc>
          <w:tcPr>
            <w:tcW w:w="901" w:type="dxa"/>
          </w:tcPr>
          <w:p w14:paraId="60342627" w14:textId="73F2DC90" w:rsidR="00D56423" w:rsidRPr="00F60500" w:rsidRDefault="00C218E2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3538</w:t>
            </w:r>
          </w:p>
        </w:tc>
        <w:tc>
          <w:tcPr>
            <w:tcW w:w="3831" w:type="dxa"/>
          </w:tcPr>
          <w:p w14:paraId="4BA88028" w14:textId="1A176571" w:rsidR="00D56423" w:rsidRPr="00F60500" w:rsidRDefault="008F465F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E. R. S.</w:t>
            </w:r>
          </w:p>
        </w:tc>
        <w:tc>
          <w:tcPr>
            <w:tcW w:w="2209" w:type="dxa"/>
          </w:tcPr>
          <w:p w14:paraId="1A495E24" w14:textId="38FDA8FD" w:rsidR="00D56423" w:rsidRPr="00F60500" w:rsidRDefault="008F465F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0BAD5C3B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4B7EC0C" w14:textId="6E926748" w:rsidR="00D56423" w:rsidRPr="00F60500" w:rsidRDefault="008F465F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704205</w:t>
            </w:r>
          </w:p>
        </w:tc>
      </w:tr>
      <w:tr w:rsidR="00D56423" w:rsidRPr="00F60500" w14:paraId="13DB438B" w14:textId="77777777" w:rsidTr="00D56423">
        <w:tc>
          <w:tcPr>
            <w:tcW w:w="901" w:type="dxa"/>
          </w:tcPr>
          <w:p w14:paraId="3A8474AB" w14:textId="3F788F5E" w:rsidR="00D56423" w:rsidRPr="00F60500" w:rsidRDefault="00C218E2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3539</w:t>
            </w:r>
          </w:p>
        </w:tc>
        <w:tc>
          <w:tcPr>
            <w:tcW w:w="3831" w:type="dxa"/>
          </w:tcPr>
          <w:p w14:paraId="067CA8C1" w14:textId="15C4EADF" w:rsidR="00D56423" w:rsidRPr="00F60500" w:rsidRDefault="008F465F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G. O. J.</w:t>
            </w:r>
          </w:p>
        </w:tc>
        <w:tc>
          <w:tcPr>
            <w:tcW w:w="2209" w:type="dxa"/>
          </w:tcPr>
          <w:p w14:paraId="7762A56A" w14:textId="4CA72EC3" w:rsidR="00D56423" w:rsidRPr="00F60500" w:rsidRDefault="008F465F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1E70C148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6B39EAD" w14:textId="58190B70" w:rsidR="00D56423" w:rsidRPr="00F60500" w:rsidRDefault="008F465F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705007</w:t>
            </w:r>
          </w:p>
        </w:tc>
      </w:tr>
      <w:tr w:rsidR="00D56423" w:rsidRPr="00F60500" w14:paraId="4BB2548B" w14:textId="77777777" w:rsidTr="00D56423">
        <w:tc>
          <w:tcPr>
            <w:tcW w:w="901" w:type="dxa"/>
          </w:tcPr>
          <w:p w14:paraId="5DBAE62A" w14:textId="004085C6" w:rsidR="00D56423" w:rsidRPr="00F60500" w:rsidRDefault="00C218E2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3540</w:t>
            </w:r>
          </w:p>
        </w:tc>
        <w:tc>
          <w:tcPr>
            <w:tcW w:w="3831" w:type="dxa"/>
          </w:tcPr>
          <w:p w14:paraId="661CBBB6" w14:textId="3322DB67" w:rsidR="00D56423" w:rsidRPr="00F60500" w:rsidRDefault="008F465F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P. S.</w:t>
            </w:r>
          </w:p>
        </w:tc>
        <w:tc>
          <w:tcPr>
            <w:tcW w:w="2209" w:type="dxa"/>
          </w:tcPr>
          <w:p w14:paraId="775A28E1" w14:textId="0B6346EB" w:rsidR="00D56423" w:rsidRPr="00F60500" w:rsidRDefault="008F465F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58DF31EE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58B4A69" w14:textId="58A61B20" w:rsidR="00D56423" w:rsidRPr="00F60500" w:rsidRDefault="008F465F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700003</w:t>
            </w:r>
          </w:p>
        </w:tc>
      </w:tr>
      <w:tr w:rsidR="00D56423" w:rsidRPr="00F60500" w14:paraId="4E5276CC" w14:textId="77777777" w:rsidTr="00D56423">
        <w:tc>
          <w:tcPr>
            <w:tcW w:w="901" w:type="dxa"/>
          </w:tcPr>
          <w:p w14:paraId="13622D65" w14:textId="0A3050C5" w:rsidR="00D56423" w:rsidRPr="00F60500" w:rsidRDefault="00C218E2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3541</w:t>
            </w:r>
          </w:p>
        </w:tc>
        <w:tc>
          <w:tcPr>
            <w:tcW w:w="3831" w:type="dxa"/>
          </w:tcPr>
          <w:p w14:paraId="38742773" w14:textId="324FC0BD" w:rsidR="00D56423" w:rsidRPr="00F60500" w:rsidRDefault="008F465F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E. S. V.</w:t>
            </w:r>
          </w:p>
        </w:tc>
        <w:tc>
          <w:tcPr>
            <w:tcW w:w="2209" w:type="dxa"/>
          </w:tcPr>
          <w:p w14:paraId="5B1A439D" w14:textId="2D51583C" w:rsidR="00D56423" w:rsidRPr="00F60500" w:rsidRDefault="008F465F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19A0B9E6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6087A8E" w14:textId="04A19E2F" w:rsidR="00D56423" w:rsidRPr="00F60500" w:rsidRDefault="008F465F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700007</w:t>
            </w:r>
          </w:p>
        </w:tc>
      </w:tr>
      <w:tr w:rsidR="00D56423" w:rsidRPr="00F60500" w14:paraId="45EFA4D7" w14:textId="77777777" w:rsidTr="00D56423">
        <w:tc>
          <w:tcPr>
            <w:tcW w:w="901" w:type="dxa"/>
          </w:tcPr>
          <w:p w14:paraId="4CA44873" w14:textId="72F8A64E" w:rsidR="00D56423" w:rsidRPr="00F60500" w:rsidRDefault="00C218E2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3542</w:t>
            </w:r>
          </w:p>
        </w:tc>
        <w:tc>
          <w:tcPr>
            <w:tcW w:w="3831" w:type="dxa"/>
          </w:tcPr>
          <w:p w14:paraId="557C4389" w14:textId="4209B446" w:rsidR="00D56423" w:rsidRPr="00F60500" w:rsidRDefault="008F465F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P. S. V.</w:t>
            </w:r>
          </w:p>
        </w:tc>
        <w:tc>
          <w:tcPr>
            <w:tcW w:w="2209" w:type="dxa"/>
          </w:tcPr>
          <w:p w14:paraId="1B37BDDB" w14:textId="001A21DD" w:rsidR="00D56423" w:rsidRPr="00F60500" w:rsidRDefault="008F465F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447B414A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7849FB4" w14:textId="2B96EB39" w:rsidR="00D56423" w:rsidRPr="00F60500" w:rsidRDefault="008F465F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700002</w:t>
            </w:r>
          </w:p>
        </w:tc>
      </w:tr>
      <w:tr w:rsidR="00D56423" w:rsidRPr="00F60500" w14:paraId="7BC3C1DD" w14:textId="77777777" w:rsidTr="00D56423">
        <w:tc>
          <w:tcPr>
            <w:tcW w:w="901" w:type="dxa"/>
          </w:tcPr>
          <w:p w14:paraId="1593ADE4" w14:textId="4F44102D" w:rsidR="00D56423" w:rsidRPr="00F60500" w:rsidRDefault="00C218E2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3543</w:t>
            </w:r>
          </w:p>
        </w:tc>
        <w:tc>
          <w:tcPr>
            <w:tcW w:w="3831" w:type="dxa"/>
          </w:tcPr>
          <w:p w14:paraId="5D82B8E0" w14:textId="211E81C7" w:rsidR="00D56423" w:rsidRPr="00F60500" w:rsidRDefault="008F465F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G. A. S.</w:t>
            </w:r>
          </w:p>
        </w:tc>
        <w:tc>
          <w:tcPr>
            <w:tcW w:w="2209" w:type="dxa"/>
          </w:tcPr>
          <w:p w14:paraId="7AFB5A4A" w14:textId="0526A111" w:rsidR="00D56423" w:rsidRPr="00F60500" w:rsidRDefault="008F465F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17C3BED3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B7C5488" w14:textId="39DB6DE1" w:rsidR="00D56423" w:rsidRPr="00F60500" w:rsidRDefault="008F465F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700307</w:t>
            </w:r>
          </w:p>
        </w:tc>
      </w:tr>
      <w:tr w:rsidR="00D56423" w:rsidRPr="003D7C3F" w14:paraId="3786022C" w14:textId="77777777" w:rsidTr="00D56423">
        <w:tc>
          <w:tcPr>
            <w:tcW w:w="901" w:type="dxa"/>
          </w:tcPr>
          <w:p w14:paraId="1FF14109" w14:textId="76E677B9" w:rsidR="00D56423" w:rsidRPr="003D7C3F" w:rsidRDefault="00C218E2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3544</w:t>
            </w:r>
          </w:p>
        </w:tc>
        <w:tc>
          <w:tcPr>
            <w:tcW w:w="3831" w:type="dxa"/>
          </w:tcPr>
          <w:p w14:paraId="0558B297" w14:textId="27DADB3E" w:rsidR="00D56423" w:rsidRPr="003D7C3F" w:rsidRDefault="008F465F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S. Z.</w:t>
            </w:r>
          </w:p>
        </w:tc>
        <w:tc>
          <w:tcPr>
            <w:tcW w:w="2209" w:type="dxa"/>
          </w:tcPr>
          <w:p w14:paraId="36C806CD" w14:textId="2B4F602D" w:rsidR="00D56423" w:rsidRPr="003D7C3F" w:rsidRDefault="008F465F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32B9A5F0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71FBC43" w14:textId="7E935A1C" w:rsidR="00D56423" w:rsidRPr="003D7C3F" w:rsidRDefault="008F465F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708608</w:t>
            </w:r>
          </w:p>
        </w:tc>
      </w:tr>
      <w:tr w:rsidR="00D56423" w:rsidRPr="003D7C3F" w14:paraId="1B343DE7" w14:textId="77777777" w:rsidTr="00D56423">
        <w:tc>
          <w:tcPr>
            <w:tcW w:w="901" w:type="dxa"/>
          </w:tcPr>
          <w:p w14:paraId="2B0E35CA" w14:textId="7061C9B2" w:rsidR="00D56423" w:rsidRPr="003D7C3F" w:rsidRDefault="00C218E2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3545</w:t>
            </w:r>
          </w:p>
        </w:tc>
        <w:tc>
          <w:tcPr>
            <w:tcW w:w="3831" w:type="dxa"/>
          </w:tcPr>
          <w:p w14:paraId="5B325E1F" w14:textId="5EC299DC" w:rsidR="00D56423" w:rsidRPr="003D7C3F" w:rsidRDefault="008F465F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G. R.</w:t>
            </w:r>
          </w:p>
        </w:tc>
        <w:tc>
          <w:tcPr>
            <w:tcW w:w="2209" w:type="dxa"/>
          </w:tcPr>
          <w:p w14:paraId="3651C000" w14:textId="37AE854B" w:rsidR="00D56423" w:rsidRPr="003D7C3F" w:rsidRDefault="008F465F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793F99B0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7F7DF0A" w14:textId="39009FA0" w:rsidR="00D56423" w:rsidRPr="003D7C3F" w:rsidRDefault="008F465F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700505</w:t>
            </w:r>
          </w:p>
        </w:tc>
      </w:tr>
      <w:tr w:rsidR="00D56423" w:rsidRPr="003D7C3F" w14:paraId="2CDD2132" w14:textId="77777777" w:rsidTr="00D56423">
        <w:tc>
          <w:tcPr>
            <w:tcW w:w="901" w:type="dxa"/>
          </w:tcPr>
          <w:p w14:paraId="3E379465" w14:textId="21AC83AD" w:rsidR="00D56423" w:rsidRPr="003D7C3F" w:rsidRDefault="00C218E2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3546</w:t>
            </w:r>
          </w:p>
        </w:tc>
        <w:tc>
          <w:tcPr>
            <w:tcW w:w="3831" w:type="dxa"/>
          </w:tcPr>
          <w:p w14:paraId="7544B97C" w14:textId="1DD10307" w:rsidR="00D56423" w:rsidRPr="003D7C3F" w:rsidRDefault="008F465F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M. A. S. C.</w:t>
            </w:r>
          </w:p>
        </w:tc>
        <w:tc>
          <w:tcPr>
            <w:tcW w:w="2209" w:type="dxa"/>
          </w:tcPr>
          <w:p w14:paraId="688CBF3C" w14:textId="40AB1EBE" w:rsidR="00D56423" w:rsidRPr="003D7C3F" w:rsidRDefault="008F465F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7A913DEE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101CB33" w14:textId="3F287941" w:rsidR="00D56423" w:rsidRPr="003D7C3F" w:rsidRDefault="008F465F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707108</w:t>
            </w:r>
          </w:p>
        </w:tc>
      </w:tr>
      <w:tr w:rsidR="00D56423" w:rsidRPr="003D7C3F" w14:paraId="52A62C59" w14:textId="77777777" w:rsidTr="00D56423">
        <w:tc>
          <w:tcPr>
            <w:tcW w:w="901" w:type="dxa"/>
          </w:tcPr>
          <w:p w14:paraId="3A4F4173" w14:textId="267A1BDF" w:rsidR="00D56423" w:rsidRPr="003D7C3F" w:rsidRDefault="00C218E2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3547</w:t>
            </w:r>
          </w:p>
        </w:tc>
        <w:tc>
          <w:tcPr>
            <w:tcW w:w="3831" w:type="dxa"/>
          </w:tcPr>
          <w:p w14:paraId="0D8E9ACB" w14:textId="07909A9D" w:rsidR="00D56423" w:rsidRPr="003D7C3F" w:rsidRDefault="008F465F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A. S.</w:t>
            </w:r>
          </w:p>
        </w:tc>
        <w:tc>
          <w:tcPr>
            <w:tcW w:w="2209" w:type="dxa"/>
          </w:tcPr>
          <w:p w14:paraId="32D51232" w14:textId="4F39F15D" w:rsidR="00D56423" w:rsidRPr="003D7C3F" w:rsidRDefault="008F465F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3327E7B3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CF08835" w14:textId="554A71FF" w:rsidR="00D56423" w:rsidRPr="003D7C3F" w:rsidRDefault="008F465F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703003</w:t>
            </w:r>
          </w:p>
        </w:tc>
      </w:tr>
      <w:tr w:rsidR="00D56423" w:rsidRPr="003D7C3F" w14:paraId="2DBDF7B1" w14:textId="77777777" w:rsidTr="00D56423">
        <w:tc>
          <w:tcPr>
            <w:tcW w:w="901" w:type="dxa"/>
          </w:tcPr>
          <w:p w14:paraId="4C003D08" w14:textId="5B94C657" w:rsidR="00D56423" w:rsidRPr="003D7C3F" w:rsidRDefault="00C218E2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3548</w:t>
            </w:r>
          </w:p>
        </w:tc>
        <w:tc>
          <w:tcPr>
            <w:tcW w:w="3831" w:type="dxa"/>
          </w:tcPr>
          <w:p w14:paraId="4032288F" w14:textId="46D6372A" w:rsidR="00D56423" w:rsidRPr="003D7C3F" w:rsidRDefault="008F465F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E. D. M.</w:t>
            </w:r>
          </w:p>
        </w:tc>
        <w:tc>
          <w:tcPr>
            <w:tcW w:w="2209" w:type="dxa"/>
          </w:tcPr>
          <w:p w14:paraId="5F4AC8D1" w14:textId="129C5767" w:rsidR="00D56423" w:rsidRPr="003D7C3F" w:rsidRDefault="008F465F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5306F615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D1B5CA5" w14:textId="5C5D6DA8" w:rsidR="00D56423" w:rsidRPr="003D7C3F" w:rsidRDefault="008F465F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700402</w:t>
            </w:r>
          </w:p>
        </w:tc>
      </w:tr>
      <w:tr w:rsidR="00D56423" w:rsidRPr="003D7C3F" w14:paraId="5CA6C24C" w14:textId="77777777" w:rsidTr="00D56423">
        <w:tc>
          <w:tcPr>
            <w:tcW w:w="901" w:type="dxa"/>
          </w:tcPr>
          <w:p w14:paraId="6BD3FB4B" w14:textId="7EFBB584" w:rsidR="00D56423" w:rsidRPr="003D7C3F" w:rsidRDefault="00C218E2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3549</w:t>
            </w:r>
          </w:p>
        </w:tc>
        <w:tc>
          <w:tcPr>
            <w:tcW w:w="3831" w:type="dxa"/>
          </w:tcPr>
          <w:p w14:paraId="3E5C5CB7" w14:textId="38FDDD37" w:rsidR="00D56423" w:rsidRPr="003D7C3F" w:rsidRDefault="008F465F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P. A. S.</w:t>
            </w:r>
          </w:p>
        </w:tc>
        <w:tc>
          <w:tcPr>
            <w:tcW w:w="2209" w:type="dxa"/>
          </w:tcPr>
          <w:p w14:paraId="785DA4AE" w14:textId="058D4B8E" w:rsidR="00D56423" w:rsidRPr="003D7C3F" w:rsidRDefault="008F465F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3B839D00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32AD128" w14:textId="3B411525" w:rsidR="00D56423" w:rsidRPr="003D7C3F" w:rsidRDefault="008F465F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702102</w:t>
            </w:r>
          </w:p>
        </w:tc>
      </w:tr>
      <w:tr w:rsidR="00D56423" w:rsidRPr="003D7C3F" w14:paraId="4081B831" w14:textId="77777777" w:rsidTr="00D56423">
        <w:tc>
          <w:tcPr>
            <w:tcW w:w="901" w:type="dxa"/>
          </w:tcPr>
          <w:p w14:paraId="0478C47D" w14:textId="3C75D26D" w:rsidR="00D56423" w:rsidRPr="003D7C3F" w:rsidRDefault="00C218E2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3550</w:t>
            </w:r>
          </w:p>
        </w:tc>
        <w:tc>
          <w:tcPr>
            <w:tcW w:w="3831" w:type="dxa"/>
          </w:tcPr>
          <w:p w14:paraId="2816B1F3" w14:textId="3A1B43FE" w:rsidR="00D56423" w:rsidRPr="003D7C3F" w:rsidRDefault="008F465F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S. G.</w:t>
            </w:r>
          </w:p>
        </w:tc>
        <w:tc>
          <w:tcPr>
            <w:tcW w:w="2209" w:type="dxa"/>
          </w:tcPr>
          <w:p w14:paraId="09B57625" w14:textId="08B51967" w:rsidR="00D56423" w:rsidRPr="003D7C3F" w:rsidRDefault="008F465F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11822C21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9E3BACA" w14:textId="24DF45CB" w:rsidR="00D56423" w:rsidRPr="003D7C3F" w:rsidRDefault="008F465F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701105</w:t>
            </w:r>
          </w:p>
        </w:tc>
      </w:tr>
      <w:tr w:rsidR="00D56423" w:rsidRPr="003D7C3F" w14:paraId="0DA27541" w14:textId="77777777" w:rsidTr="00D56423">
        <w:tc>
          <w:tcPr>
            <w:tcW w:w="901" w:type="dxa"/>
          </w:tcPr>
          <w:p w14:paraId="4B83FD5A" w14:textId="55DF6880" w:rsidR="00D56423" w:rsidRPr="003D7C3F" w:rsidRDefault="00C218E2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3551</w:t>
            </w:r>
          </w:p>
        </w:tc>
        <w:tc>
          <w:tcPr>
            <w:tcW w:w="3831" w:type="dxa"/>
          </w:tcPr>
          <w:p w14:paraId="219B3F76" w14:textId="7C7979F4" w:rsidR="00D56423" w:rsidRPr="003D7C3F" w:rsidRDefault="008F465F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D. C. S.</w:t>
            </w:r>
          </w:p>
        </w:tc>
        <w:tc>
          <w:tcPr>
            <w:tcW w:w="2209" w:type="dxa"/>
          </w:tcPr>
          <w:p w14:paraId="5BDE5C92" w14:textId="5122E112" w:rsidR="00D56423" w:rsidRPr="003D7C3F" w:rsidRDefault="008F465F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7C922A8C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E773114" w14:textId="68DCD959" w:rsidR="00D56423" w:rsidRPr="003D7C3F" w:rsidRDefault="008F465F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708300</w:t>
            </w:r>
          </w:p>
        </w:tc>
      </w:tr>
      <w:tr w:rsidR="00D56423" w:rsidRPr="003D7C3F" w14:paraId="7EDBAC0B" w14:textId="77777777" w:rsidTr="00D56423">
        <w:tc>
          <w:tcPr>
            <w:tcW w:w="901" w:type="dxa"/>
          </w:tcPr>
          <w:p w14:paraId="2C78FFCD" w14:textId="7717EE67" w:rsidR="00D56423" w:rsidRPr="003D7C3F" w:rsidRDefault="00C218E2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3552</w:t>
            </w:r>
          </w:p>
        </w:tc>
        <w:tc>
          <w:tcPr>
            <w:tcW w:w="3831" w:type="dxa"/>
          </w:tcPr>
          <w:p w14:paraId="38FA365D" w14:textId="3DACE819" w:rsidR="00D56423" w:rsidRPr="003D7C3F" w:rsidRDefault="008F465F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G.</w:t>
            </w:r>
          </w:p>
        </w:tc>
        <w:tc>
          <w:tcPr>
            <w:tcW w:w="2209" w:type="dxa"/>
          </w:tcPr>
          <w:p w14:paraId="72044DEC" w14:textId="3C52ABB0" w:rsidR="00D56423" w:rsidRPr="003D7C3F" w:rsidRDefault="008F465F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2A2E4328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BD32913" w14:textId="0E54042F" w:rsidR="00D56423" w:rsidRPr="003D7C3F" w:rsidRDefault="008F465F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703605</w:t>
            </w:r>
          </w:p>
        </w:tc>
      </w:tr>
      <w:tr w:rsidR="00D56423" w:rsidRPr="003D7C3F" w14:paraId="09DD7B08" w14:textId="77777777" w:rsidTr="00D56423">
        <w:tc>
          <w:tcPr>
            <w:tcW w:w="901" w:type="dxa"/>
          </w:tcPr>
          <w:p w14:paraId="4C6422A6" w14:textId="59A24BF9" w:rsidR="00D56423" w:rsidRPr="003D7C3F" w:rsidRDefault="00C218E2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3553</w:t>
            </w:r>
          </w:p>
        </w:tc>
        <w:tc>
          <w:tcPr>
            <w:tcW w:w="3831" w:type="dxa"/>
          </w:tcPr>
          <w:p w14:paraId="38920F80" w14:textId="46E977B0" w:rsidR="00D56423" w:rsidRPr="003D7C3F" w:rsidRDefault="008F465F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S.</w:t>
            </w:r>
          </w:p>
        </w:tc>
        <w:tc>
          <w:tcPr>
            <w:tcW w:w="2209" w:type="dxa"/>
          </w:tcPr>
          <w:p w14:paraId="56696921" w14:textId="264D5CE4" w:rsidR="00D56423" w:rsidRPr="003D7C3F" w:rsidRDefault="008F465F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24F309B5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AC81BC1" w14:textId="16CBCD86" w:rsidR="00D56423" w:rsidRPr="003D7C3F" w:rsidRDefault="008F465F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706408</w:t>
            </w:r>
          </w:p>
        </w:tc>
      </w:tr>
      <w:tr w:rsidR="00D56423" w:rsidRPr="003D7C3F" w14:paraId="24351EA2" w14:textId="77777777" w:rsidTr="00D56423">
        <w:tc>
          <w:tcPr>
            <w:tcW w:w="901" w:type="dxa"/>
          </w:tcPr>
          <w:p w14:paraId="10C59310" w14:textId="03B00CED" w:rsidR="00D56423" w:rsidRPr="003D7C3F" w:rsidRDefault="00C218E2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3554</w:t>
            </w:r>
          </w:p>
        </w:tc>
        <w:tc>
          <w:tcPr>
            <w:tcW w:w="3831" w:type="dxa"/>
          </w:tcPr>
          <w:p w14:paraId="06A78649" w14:textId="4B940A01" w:rsidR="00D56423" w:rsidRPr="003D7C3F" w:rsidRDefault="008F465F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S. M.</w:t>
            </w:r>
          </w:p>
        </w:tc>
        <w:tc>
          <w:tcPr>
            <w:tcW w:w="2209" w:type="dxa"/>
          </w:tcPr>
          <w:p w14:paraId="63D75E35" w14:textId="02537F0B" w:rsidR="00D56423" w:rsidRPr="003D7C3F" w:rsidRDefault="008F465F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5846003A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0839D45" w14:textId="44F6FD79" w:rsidR="00D56423" w:rsidRPr="003D7C3F" w:rsidRDefault="008F465F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705005</w:t>
            </w:r>
          </w:p>
        </w:tc>
      </w:tr>
      <w:tr w:rsidR="00D56423" w:rsidRPr="003D7C3F" w14:paraId="6818F7AD" w14:textId="77777777" w:rsidTr="00D56423">
        <w:tc>
          <w:tcPr>
            <w:tcW w:w="901" w:type="dxa"/>
          </w:tcPr>
          <w:p w14:paraId="24E4FA08" w14:textId="5E4FB9A3" w:rsidR="00D56423" w:rsidRPr="003D7C3F" w:rsidRDefault="00C218E2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3555</w:t>
            </w:r>
          </w:p>
        </w:tc>
        <w:tc>
          <w:tcPr>
            <w:tcW w:w="3831" w:type="dxa"/>
          </w:tcPr>
          <w:p w14:paraId="7F58BBD3" w14:textId="6175DC35" w:rsidR="00D56423" w:rsidRPr="003D7C3F" w:rsidRDefault="008F465F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A. S. M.</w:t>
            </w:r>
          </w:p>
        </w:tc>
        <w:tc>
          <w:tcPr>
            <w:tcW w:w="2209" w:type="dxa"/>
          </w:tcPr>
          <w:p w14:paraId="0A2A9354" w14:textId="67FF0145" w:rsidR="00D56423" w:rsidRPr="003D7C3F" w:rsidRDefault="008F465F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1E62B2CB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B71CED7" w14:textId="38231C7C" w:rsidR="00D56423" w:rsidRPr="003D7C3F" w:rsidRDefault="008F465F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704008</w:t>
            </w:r>
          </w:p>
        </w:tc>
      </w:tr>
      <w:tr w:rsidR="00D56423" w:rsidRPr="003D7C3F" w14:paraId="6275EF50" w14:textId="77777777" w:rsidTr="00D56423">
        <w:tc>
          <w:tcPr>
            <w:tcW w:w="901" w:type="dxa"/>
          </w:tcPr>
          <w:p w14:paraId="20E2A56E" w14:textId="09E9B926" w:rsidR="00D56423" w:rsidRPr="003D7C3F" w:rsidRDefault="00C218E2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3556</w:t>
            </w:r>
          </w:p>
        </w:tc>
        <w:tc>
          <w:tcPr>
            <w:tcW w:w="3831" w:type="dxa"/>
          </w:tcPr>
          <w:p w14:paraId="31F130EC" w14:textId="16FB83F4" w:rsidR="00D56423" w:rsidRPr="003D7C3F" w:rsidRDefault="008F465F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A. F.</w:t>
            </w:r>
          </w:p>
        </w:tc>
        <w:tc>
          <w:tcPr>
            <w:tcW w:w="2209" w:type="dxa"/>
          </w:tcPr>
          <w:p w14:paraId="0CEE9DE9" w14:textId="19E08E95" w:rsidR="00D56423" w:rsidRPr="003D7C3F" w:rsidRDefault="008F465F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392CB4C2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31F4A66" w14:textId="2230C5AC" w:rsidR="00D56423" w:rsidRPr="003D7C3F" w:rsidRDefault="008F465F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700006</w:t>
            </w:r>
          </w:p>
        </w:tc>
      </w:tr>
      <w:tr w:rsidR="00D56423" w:rsidRPr="003D7C3F" w14:paraId="2FD6AC68" w14:textId="77777777" w:rsidTr="00D56423">
        <w:tc>
          <w:tcPr>
            <w:tcW w:w="901" w:type="dxa"/>
          </w:tcPr>
          <w:p w14:paraId="616ABC1C" w14:textId="7F08D0DD" w:rsidR="00D56423" w:rsidRPr="003D7C3F" w:rsidRDefault="00C218E2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3557</w:t>
            </w:r>
          </w:p>
        </w:tc>
        <w:tc>
          <w:tcPr>
            <w:tcW w:w="3831" w:type="dxa"/>
          </w:tcPr>
          <w:p w14:paraId="56BF6C2A" w14:textId="13A0CE19" w:rsidR="00D56423" w:rsidRPr="003D7C3F" w:rsidRDefault="008F465F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C. S. S.</w:t>
            </w:r>
          </w:p>
        </w:tc>
        <w:tc>
          <w:tcPr>
            <w:tcW w:w="2209" w:type="dxa"/>
          </w:tcPr>
          <w:p w14:paraId="08A579FA" w14:textId="3344EE41" w:rsidR="00D56423" w:rsidRPr="003D7C3F" w:rsidRDefault="008F465F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4F4522D1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A559234" w14:textId="1AEEEC86" w:rsidR="00D56423" w:rsidRPr="003D7C3F" w:rsidRDefault="008F465F" w:rsidP="008F465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708703</w:t>
            </w:r>
          </w:p>
        </w:tc>
      </w:tr>
      <w:tr w:rsidR="00D56423" w:rsidRPr="003D7C3F" w14:paraId="2965C3CC" w14:textId="77777777" w:rsidTr="00D56423">
        <w:tc>
          <w:tcPr>
            <w:tcW w:w="901" w:type="dxa"/>
          </w:tcPr>
          <w:p w14:paraId="59A0F19D" w14:textId="008FAF42" w:rsidR="00D56423" w:rsidRPr="003D7C3F" w:rsidRDefault="00C218E2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3558</w:t>
            </w:r>
          </w:p>
        </w:tc>
        <w:tc>
          <w:tcPr>
            <w:tcW w:w="3831" w:type="dxa"/>
          </w:tcPr>
          <w:p w14:paraId="0E61FA17" w14:textId="46357C14" w:rsidR="00D56423" w:rsidRPr="003D7C3F" w:rsidRDefault="008F465F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P. M. S.</w:t>
            </w:r>
          </w:p>
        </w:tc>
        <w:tc>
          <w:tcPr>
            <w:tcW w:w="2209" w:type="dxa"/>
          </w:tcPr>
          <w:p w14:paraId="5FC406F7" w14:textId="77052A6F" w:rsidR="00D56423" w:rsidRPr="003D7C3F" w:rsidRDefault="008F465F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7E4C1DEC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924F207" w14:textId="074AC174" w:rsidR="00D56423" w:rsidRPr="003D7C3F" w:rsidRDefault="008F465F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708007</w:t>
            </w:r>
          </w:p>
        </w:tc>
      </w:tr>
      <w:tr w:rsidR="00D56423" w:rsidRPr="003D7C3F" w14:paraId="055FE805" w14:textId="77777777" w:rsidTr="00D56423">
        <w:tc>
          <w:tcPr>
            <w:tcW w:w="901" w:type="dxa"/>
          </w:tcPr>
          <w:p w14:paraId="40152700" w14:textId="2558D071" w:rsidR="00D56423" w:rsidRPr="003D7C3F" w:rsidRDefault="00C218E2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3559</w:t>
            </w:r>
          </w:p>
        </w:tc>
        <w:tc>
          <w:tcPr>
            <w:tcW w:w="3831" w:type="dxa"/>
          </w:tcPr>
          <w:p w14:paraId="06860631" w14:textId="171A249E" w:rsidR="00D56423" w:rsidRPr="003D7C3F" w:rsidRDefault="008F465F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B. L. D. M.</w:t>
            </w:r>
          </w:p>
        </w:tc>
        <w:tc>
          <w:tcPr>
            <w:tcW w:w="2209" w:type="dxa"/>
          </w:tcPr>
          <w:p w14:paraId="5EA83B73" w14:textId="3048ADDB" w:rsidR="00D56423" w:rsidRPr="003D7C3F" w:rsidRDefault="008F465F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76FD86B6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725EF72" w14:textId="49C91897" w:rsidR="00D56423" w:rsidRPr="003D7C3F" w:rsidRDefault="008F465F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704801</w:t>
            </w:r>
          </w:p>
        </w:tc>
      </w:tr>
      <w:tr w:rsidR="00D56423" w:rsidRPr="003D7C3F" w14:paraId="51076158" w14:textId="77777777" w:rsidTr="00D56423">
        <w:tc>
          <w:tcPr>
            <w:tcW w:w="901" w:type="dxa"/>
          </w:tcPr>
          <w:p w14:paraId="4B54C82E" w14:textId="7F2D676C" w:rsidR="00D56423" w:rsidRPr="003D7C3F" w:rsidRDefault="00C218E2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3560</w:t>
            </w:r>
          </w:p>
        </w:tc>
        <w:tc>
          <w:tcPr>
            <w:tcW w:w="3831" w:type="dxa"/>
          </w:tcPr>
          <w:p w14:paraId="0E9067AD" w14:textId="5D734D8A" w:rsidR="00D56423" w:rsidRPr="003D7C3F" w:rsidRDefault="008F465F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L. V.</w:t>
            </w:r>
          </w:p>
        </w:tc>
        <w:tc>
          <w:tcPr>
            <w:tcW w:w="2209" w:type="dxa"/>
          </w:tcPr>
          <w:p w14:paraId="54E61EF4" w14:textId="78B8E1A5" w:rsidR="00D56423" w:rsidRPr="003D7C3F" w:rsidRDefault="008F465F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1B3E5EF2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2CD1765" w14:textId="6AE3D482" w:rsidR="00D56423" w:rsidRPr="003D7C3F" w:rsidRDefault="008F465F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708306</w:t>
            </w:r>
          </w:p>
        </w:tc>
      </w:tr>
      <w:tr w:rsidR="00D56423" w:rsidRPr="00F60500" w14:paraId="61EF68C2" w14:textId="77777777" w:rsidTr="00D56423">
        <w:tc>
          <w:tcPr>
            <w:tcW w:w="901" w:type="dxa"/>
          </w:tcPr>
          <w:p w14:paraId="232E5D23" w14:textId="2789A7DE" w:rsidR="00D56423" w:rsidRPr="00F60500" w:rsidRDefault="00C218E2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3561</w:t>
            </w:r>
          </w:p>
        </w:tc>
        <w:tc>
          <w:tcPr>
            <w:tcW w:w="3831" w:type="dxa"/>
          </w:tcPr>
          <w:p w14:paraId="44B7DE55" w14:textId="21258685" w:rsidR="00D56423" w:rsidRPr="00F60500" w:rsidRDefault="0097547B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R. C.</w:t>
            </w:r>
          </w:p>
        </w:tc>
        <w:tc>
          <w:tcPr>
            <w:tcW w:w="2209" w:type="dxa"/>
          </w:tcPr>
          <w:p w14:paraId="5CD93BD1" w14:textId="7F300A34" w:rsidR="00D56423" w:rsidRPr="00F60500" w:rsidRDefault="0097547B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14D8B212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8341AA7" w14:textId="1BA06A6B" w:rsidR="00D56423" w:rsidRPr="00F60500" w:rsidRDefault="0097547B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704205</w:t>
            </w:r>
          </w:p>
        </w:tc>
      </w:tr>
      <w:tr w:rsidR="00D56423" w:rsidRPr="00F60500" w14:paraId="5E1F0EB4" w14:textId="77777777" w:rsidTr="00D56423">
        <w:tc>
          <w:tcPr>
            <w:tcW w:w="901" w:type="dxa"/>
          </w:tcPr>
          <w:p w14:paraId="3892D07D" w14:textId="4F681C08" w:rsidR="00D56423" w:rsidRPr="00F60500" w:rsidRDefault="008F465F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3562</w:t>
            </w:r>
          </w:p>
        </w:tc>
        <w:tc>
          <w:tcPr>
            <w:tcW w:w="3831" w:type="dxa"/>
          </w:tcPr>
          <w:p w14:paraId="73552878" w14:textId="339B45A5" w:rsidR="00D56423" w:rsidRPr="00F60500" w:rsidRDefault="0097547B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E. C. C.</w:t>
            </w:r>
          </w:p>
        </w:tc>
        <w:tc>
          <w:tcPr>
            <w:tcW w:w="2209" w:type="dxa"/>
          </w:tcPr>
          <w:p w14:paraId="24FE745D" w14:textId="5E6AEAB2" w:rsidR="00D56423" w:rsidRPr="00F60500" w:rsidRDefault="0097547B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50C2D57F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D854E70" w14:textId="18D9E909" w:rsidR="00D56423" w:rsidRPr="00F60500" w:rsidRDefault="0097547B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700109</w:t>
            </w:r>
          </w:p>
        </w:tc>
      </w:tr>
      <w:tr w:rsidR="00D56423" w:rsidRPr="00F60500" w14:paraId="08E82B27" w14:textId="77777777" w:rsidTr="00D56423">
        <w:tc>
          <w:tcPr>
            <w:tcW w:w="901" w:type="dxa"/>
          </w:tcPr>
          <w:p w14:paraId="6883FE6F" w14:textId="25B3E945" w:rsidR="00D56423" w:rsidRPr="00F60500" w:rsidRDefault="008F465F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3563</w:t>
            </w:r>
          </w:p>
        </w:tc>
        <w:tc>
          <w:tcPr>
            <w:tcW w:w="3831" w:type="dxa"/>
          </w:tcPr>
          <w:p w14:paraId="2AC4C982" w14:textId="65796FEE" w:rsidR="00D56423" w:rsidRPr="00F60500" w:rsidRDefault="0097547B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G. A. C.</w:t>
            </w:r>
          </w:p>
        </w:tc>
        <w:tc>
          <w:tcPr>
            <w:tcW w:w="2209" w:type="dxa"/>
          </w:tcPr>
          <w:p w14:paraId="5A734A41" w14:textId="0EE5F23C" w:rsidR="00D56423" w:rsidRPr="00F60500" w:rsidRDefault="0097547B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13F48B23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78A8A4B" w14:textId="4974262F" w:rsidR="00D56423" w:rsidRPr="00F60500" w:rsidRDefault="0097547B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706805</w:t>
            </w:r>
          </w:p>
        </w:tc>
      </w:tr>
      <w:tr w:rsidR="00D56423" w:rsidRPr="00F60500" w14:paraId="7C3CDEA9" w14:textId="77777777" w:rsidTr="00D56423">
        <w:tc>
          <w:tcPr>
            <w:tcW w:w="901" w:type="dxa"/>
          </w:tcPr>
          <w:p w14:paraId="4DCC2AB8" w14:textId="409FF64F" w:rsidR="00D56423" w:rsidRPr="00F60500" w:rsidRDefault="008F465F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3564</w:t>
            </w:r>
          </w:p>
        </w:tc>
        <w:tc>
          <w:tcPr>
            <w:tcW w:w="3831" w:type="dxa"/>
          </w:tcPr>
          <w:p w14:paraId="2C8FAD7C" w14:textId="01CCB409" w:rsidR="00D56423" w:rsidRPr="00F60500" w:rsidRDefault="0097547B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V. L. V. C.</w:t>
            </w:r>
          </w:p>
        </w:tc>
        <w:tc>
          <w:tcPr>
            <w:tcW w:w="2209" w:type="dxa"/>
          </w:tcPr>
          <w:p w14:paraId="1EFF4351" w14:textId="74BE9CDF" w:rsidR="00D56423" w:rsidRPr="00F60500" w:rsidRDefault="0097547B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41C64907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EEC59C5" w14:textId="5BC66EEE" w:rsidR="00D56423" w:rsidRPr="00F60500" w:rsidRDefault="0097547B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701204</w:t>
            </w:r>
          </w:p>
        </w:tc>
      </w:tr>
      <w:tr w:rsidR="00D56423" w:rsidRPr="00F60500" w14:paraId="331E77AA" w14:textId="77777777" w:rsidTr="00D56423">
        <w:tc>
          <w:tcPr>
            <w:tcW w:w="901" w:type="dxa"/>
          </w:tcPr>
          <w:p w14:paraId="46370297" w14:textId="696E5ADB" w:rsidR="00D56423" w:rsidRPr="00F60500" w:rsidRDefault="008F465F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3565</w:t>
            </w:r>
          </w:p>
        </w:tc>
        <w:tc>
          <w:tcPr>
            <w:tcW w:w="3831" w:type="dxa"/>
          </w:tcPr>
          <w:p w14:paraId="476B24CF" w14:textId="423623DB" w:rsidR="00D56423" w:rsidRPr="00F60500" w:rsidRDefault="0097547B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S. L.</w:t>
            </w:r>
          </w:p>
        </w:tc>
        <w:tc>
          <w:tcPr>
            <w:tcW w:w="2209" w:type="dxa"/>
          </w:tcPr>
          <w:p w14:paraId="746FFDC0" w14:textId="6EAD6E40" w:rsidR="00D56423" w:rsidRPr="00F60500" w:rsidRDefault="0097547B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0766A5D1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7F3E82B" w14:textId="067E0342" w:rsidR="00D56423" w:rsidRPr="00F60500" w:rsidRDefault="0097547B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708308</w:t>
            </w:r>
          </w:p>
        </w:tc>
      </w:tr>
      <w:tr w:rsidR="00D56423" w:rsidRPr="00F60500" w14:paraId="46DAD577" w14:textId="77777777" w:rsidTr="00D56423">
        <w:tc>
          <w:tcPr>
            <w:tcW w:w="901" w:type="dxa"/>
          </w:tcPr>
          <w:p w14:paraId="32E17785" w14:textId="1B3169A3" w:rsidR="00D56423" w:rsidRPr="00F60500" w:rsidRDefault="008F465F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3566</w:t>
            </w:r>
          </w:p>
        </w:tc>
        <w:tc>
          <w:tcPr>
            <w:tcW w:w="3831" w:type="dxa"/>
          </w:tcPr>
          <w:p w14:paraId="0EB2FD17" w14:textId="46E12988" w:rsidR="00D56423" w:rsidRPr="00F60500" w:rsidRDefault="0097547B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E. M. R.</w:t>
            </w:r>
          </w:p>
        </w:tc>
        <w:tc>
          <w:tcPr>
            <w:tcW w:w="2209" w:type="dxa"/>
          </w:tcPr>
          <w:p w14:paraId="03A411AF" w14:textId="5EA5A539" w:rsidR="00D56423" w:rsidRPr="00F60500" w:rsidRDefault="0097547B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48470E23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8F62AF5" w14:textId="6AAC5700" w:rsidR="00D56423" w:rsidRPr="00F60500" w:rsidRDefault="0097547B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708203</w:t>
            </w:r>
          </w:p>
        </w:tc>
      </w:tr>
      <w:tr w:rsidR="00D56423" w:rsidRPr="00F60500" w14:paraId="608F64D2" w14:textId="77777777" w:rsidTr="00D56423">
        <w:tc>
          <w:tcPr>
            <w:tcW w:w="901" w:type="dxa"/>
          </w:tcPr>
          <w:p w14:paraId="543C159D" w14:textId="10689B40" w:rsidR="00D56423" w:rsidRPr="00F60500" w:rsidRDefault="008F465F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3567</w:t>
            </w:r>
          </w:p>
        </w:tc>
        <w:tc>
          <w:tcPr>
            <w:tcW w:w="3831" w:type="dxa"/>
          </w:tcPr>
          <w:p w14:paraId="20160AA5" w14:textId="012B9847" w:rsidR="00D56423" w:rsidRPr="00F60500" w:rsidRDefault="0097547B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L. F. B. T.</w:t>
            </w:r>
          </w:p>
        </w:tc>
        <w:tc>
          <w:tcPr>
            <w:tcW w:w="2209" w:type="dxa"/>
          </w:tcPr>
          <w:p w14:paraId="08A310EB" w14:textId="5F963B4F" w:rsidR="00D56423" w:rsidRPr="00F60500" w:rsidRDefault="0097547B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72CCCAF4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592ECB3" w14:textId="49396847" w:rsidR="00D56423" w:rsidRPr="00F60500" w:rsidRDefault="0097547B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705001</w:t>
            </w:r>
          </w:p>
        </w:tc>
      </w:tr>
      <w:tr w:rsidR="00D56423" w:rsidRPr="00F60500" w14:paraId="0F4A6DCA" w14:textId="77777777" w:rsidTr="00D56423">
        <w:tc>
          <w:tcPr>
            <w:tcW w:w="901" w:type="dxa"/>
          </w:tcPr>
          <w:p w14:paraId="781BA54D" w14:textId="7A48648C" w:rsidR="00D56423" w:rsidRPr="00F60500" w:rsidRDefault="008F465F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3568</w:t>
            </w:r>
          </w:p>
        </w:tc>
        <w:tc>
          <w:tcPr>
            <w:tcW w:w="3831" w:type="dxa"/>
          </w:tcPr>
          <w:p w14:paraId="57A17315" w14:textId="4D6D4E01" w:rsidR="00D56423" w:rsidRPr="00F60500" w:rsidRDefault="0097547B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D. C. S.</w:t>
            </w:r>
          </w:p>
        </w:tc>
        <w:tc>
          <w:tcPr>
            <w:tcW w:w="2209" w:type="dxa"/>
          </w:tcPr>
          <w:p w14:paraId="67C8CD0F" w14:textId="2993197B" w:rsidR="00D56423" w:rsidRPr="00F60500" w:rsidRDefault="0097547B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1D6FAFE3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0BB5F78" w14:textId="496FDAF2" w:rsidR="00D56423" w:rsidRPr="00F60500" w:rsidRDefault="0097547B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705006</w:t>
            </w:r>
          </w:p>
        </w:tc>
      </w:tr>
      <w:tr w:rsidR="00D56423" w:rsidRPr="00F60500" w14:paraId="7DB4C71A" w14:textId="77777777" w:rsidTr="00D56423">
        <w:tc>
          <w:tcPr>
            <w:tcW w:w="901" w:type="dxa"/>
          </w:tcPr>
          <w:p w14:paraId="3562A724" w14:textId="7AB279A6" w:rsidR="00D56423" w:rsidRPr="00F60500" w:rsidRDefault="008F465F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3569</w:t>
            </w:r>
          </w:p>
        </w:tc>
        <w:tc>
          <w:tcPr>
            <w:tcW w:w="3831" w:type="dxa"/>
          </w:tcPr>
          <w:p w14:paraId="24B2D1DE" w14:textId="6F090B23" w:rsidR="00D56423" w:rsidRPr="00F60500" w:rsidRDefault="0097547B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L. B. G.</w:t>
            </w:r>
          </w:p>
        </w:tc>
        <w:tc>
          <w:tcPr>
            <w:tcW w:w="2209" w:type="dxa"/>
          </w:tcPr>
          <w:p w14:paraId="7B29F78E" w14:textId="13AA4C55" w:rsidR="00D56423" w:rsidRPr="00F60500" w:rsidRDefault="0097547B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140AEE7C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26BD41B" w14:textId="1D752200" w:rsidR="00D56423" w:rsidRPr="00F60500" w:rsidRDefault="0097547B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704309</w:t>
            </w:r>
          </w:p>
        </w:tc>
      </w:tr>
      <w:tr w:rsidR="00D56423" w:rsidRPr="00F60500" w14:paraId="6A16F888" w14:textId="77777777" w:rsidTr="00D56423">
        <w:tc>
          <w:tcPr>
            <w:tcW w:w="901" w:type="dxa"/>
          </w:tcPr>
          <w:p w14:paraId="1B47329A" w14:textId="22879EF1" w:rsidR="00D56423" w:rsidRPr="00F60500" w:rsidRDefault="008F465F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3570</w:t>
            </w:r>
          </w:p>
        </w:tc>
        <w:tc>
          <w:tcPr>
            <w:tcW w:w="3831" w:type="dxa"/>
          </w:tcPr>
          <w:p w14:paraId="156CF59F" w14:textId="12B3870B" w:rsidR="00D56423" w:rsidRPr="00F60500" w:rsidRDefault="0097547B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L. B.</w:t>
            </w:r>
          </w:p>
        </w:tc>
        <w:tc>
          <w:tcPr>
            <w:tcW w:w="2209" w:type="dxa"/>
          </w:tcPr>
          <w:p w14:paraId="101786AB" w14:textId="6AB0333B" w:rsidR="00D56423" w:rsidRPr="00F60500" w:rsidRDefault="0097547B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7196008C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29FDE11" w14:textId="7C6F37AA" w:rsidR="00D56423" w:rsidRPr="00F60500" w:rsidRDefault="0097547B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702408</w:t>
            </w:r>
          </w:p>
        </w:tc>
      </w:tr>
      <w:tr w:rsidR="00D56423" w:rsidRPr="00F60500" w14:paraId="2ED74C7B" w14:textId="77777777" w:rsidTr="00D56423">
        <w:tc>
          <w:tcPr>
            <w:tcW w:w="901" w:type="dxa"/>
          </w:tcPr>
          <w:p w14:paraId="0E4968C1" w14:textId="60086250" w:rsidR="00D56423" w:rsidRPr="00F60500" w:rsidRDefault="008F465F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3571</w:t>
            </w:r>
          </w:p>
        </w:tc>
        <w:tc>
          <w:tcPr>
            <w:tcW w:w="3831" w:type="dxa"/>
          </w:tcPr>
          <w:p w14:paraId="31446471" w14:textId="5221CA50" w:rsidR="00D56423" w:rsidRPr="00F60500" w:rsidRDefault="0097547B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C. A. S.</w:t>
            </w:r>
          </w:p>
        </w:tc>
        <w:tc>
          <w:tcPr>
            <w:tcW w:w="2209" w:type="dxa"/>
          </w:tcPr>
          <w:p w14:paraId="27CE22F6" w14:textId="36692BC9" w:rsidR="00D56423" w:rsidRPr="00F60500" w:rsidRDefault="0097547B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2A1FFE07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8611109" w14:textId="09AA6F6E" w:rsidR="00D56423" w:rsidRPr="00F60500" w:rsidRDefault="0097547B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706709</w:t>
            </w:r>
          </w:p>
        </w:tc>
      </w:tr>
      <w:tr w:rsidR="00D56423" w:rsidRPr="00F60500" w14:paraId="04418284" w14:textId="77777777" w:rsidTr="00D56423">
        <w:tc>
          <w:tcPr>
            <w:tcW w:w="901" w:type="dxa"/>
          </w:tcPr>
          <w:p w14:paraId="149DC5BB" w14:textId="3AE0B786" w:rsidR="00D56423" w:rsidRPr="00F60500" w:rsidRDefault="008F465F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3572</w:t>
            </w:r>
          </w:p>
        </w:tc>
        <w:tc>
          <w:tcPr>
            <w:tcW w:w="3831" w:type="dxa"/>
          </w:tcPr>
          <w:p w14:paraId="03B74F82" w14:textId="5A827A69" w:rsidR="00D56423" w:rsidRPr="00F60500" w:rsidRDefault="0097547B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E. M. S.</w:t>
            </w:r>
          </w:p>
        </w:tc>
        <w:tc>
          <w:tcPr>
            <w:tcW w:w="2209" w:type="dxa"/>
          </w:tcPr>
          <w:p w14:paraId="2A71E706" w14:textId="6E8FB4D6" w:rsidR="00D56423" w:rsidRPr="00F60500" w:rsidRDefault="0097547B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6EB89EE1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BB40571" w14:textId="7FDACAB0" w:rsidR="00D56423" w:rsidRPr="00F60500" w:rsidRDefault="0097547B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702909</w:t>
            </w:r>
          </w:p>
        </w:tc>
      </w:tr>
      <w:tr w:rsidR="00D56423" w:rsidRPr="003D7C3F" w14:paraId="056E1F79" w14:textId="77777777" w:rsidTr="00D56423">
        <w:tc>
          <w:tcPr>
            <w:tcW w:w="901" w:type="dxa"/>
          </w:tcPr>
          <w:p w14:paraId="6038B9D9" w14:textId="02680F84" w:rsidR="00D56423" w:rsidRPr="003D7C3F" w:rsidRDefault="008F465F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3573</w:t>
            </w:r>
          </w:p>
        </w:tc>
        <w:tc>
          <w:tcPr>
            <w:tcW w:w="3831" w:type="dxa"/>
          </w:tcPr>
          <w:p w14:paraId="7B3EA700" w14:textId="3D74DD78" w:rsidR="00D56423" w:rsidRPr="003D7C3F" w:rsidRDefault="0097547B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P. V. G.</w:t>
            </w:r>
          </w:p>
        </w:tc>
        <w:tc>
          <w:tcPr>
            <w:tcW w:w="2209" w:type="dxa"/>
          </w:tcPr>
          <w:p w14:paraId="2D999DCB" w14:textId="0C0AFB86" w:rsidR="00D56423" w:rsidRPr="003D7C3F" w:rsidRDefault="0097547B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794732B5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B715246" w14:textId="13FB8194" w:rsidR="00D56423" w:rsidRPr="003D7C3F" w:rsidRDefault="0097547B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700005</w:t>
            </w:r>
          </w:p>
        </w:tc>
      </w:tr>
      <w:tr w:rsidR="00D56423" w:rsidRPr="003D7C3F" w14:paraId="6CCFA47B" w14:textId="77777777" w:rsidTr="00D56423">
        <w:tc>
          <w:tcPr>
            <w:tcW w:w="901" w:type="dxa"/>
          </w:tcPr>
          <w:p w14:paraId="6CBA28D7" w14:textId="6AA9A465" w:rsidR="00D56423" w:rsidRPr="003D7C3F" w:rsidRDefault="008F465F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3574</w:t>
            </w:r>
          </w:p>
        </w:tc>
        <w:tc>
          <w:tcPr>
            <w:tcW w:w="3831" w:type="dxa"/>
          </w:tcPr>
          <w:p w14:paraId="3CBDAFAD" w14:textId="55E8E149" w:rsidR="00D56423" w:rsidRPr="003D7C3F" w:rsidRDefault="0097547B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D. V. G.</w:t>
            </w:r>
          </w:p>
        </w:tc>
        <w:tc>
          <w:tcPr>
            <w:tcW w:w="2209" w:type="dxa"/>
          </w:tcPr>
          <w:p w14:paraId="54094528" w14:textId="7EC3D8BD" w:rsidR="00D56423" w:rsidRPr="003D7C3F" w:rsidRDefault="0097547B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02AEEA0C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B559206" w14:textId="0079E9A6" w:rsidR="00D56423" w:rsidRPr="003D7C3F" w:rsidRDefault="0097547B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702406</w:t>
            </w:r>
          </w:p>
        </w:tc>
      </w:tr>
      <w:tr w:rsidR="00D56423" w:rsidRPr="003D7C3F" w14:paraId="48E5E771" w14:textId="77777777" w:rsidTr="00D56423">
        <w:tc>
          <w:tcPr>
            <w:tcW w:w="901" w:type="dxa"/>
          </w:tcPr>
          <w:p w14:paraId="74E5EB45" w14:textId="219C567B" w:rsidR="00D56423" w:rsidRPr="003D7C3F" w:rsidRDefault="008F465F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3575</w:t>
            </w:r>
          </w:p>
        </w:tc>
        <w:tc>
          <w:tcPr>
            <w:tcW w:w="3831" w:type="dxa"/>
          </w:tcPr>
          <w:p w14:paraId="337FBD03" w14:textId="281DEC63" w:rsidR="00D56423" w:rsidRPr="003D7C3F" w:rsidRDefault="0097547B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V. B.</w:t>
            </w:r>
          </w:p>
        </w:tc>
        <w:tc>
          <w:tcPr>
            <w:tcW w:w="2209" w:type="dxa"/>
          </w:tcPr>
          <w:p w14:paraId="4682FB2C" w14:textId="7F136DFE" w:rsidR="00D56423" w:rsidRPr="003D7C3F" w:rsidRDefault="0097547B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29EAB415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C0B4F17" w14:textId="7915D0D4" w:rsidR="00D56423" w:rsidRPr="003D7C3F" w:rsidRDefault="0097547B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704801</w:t>
            </w:r>
          </w:p>
        </w:tc>
      </w:tr>
      <w:tr w:rsidR="00D56423" w:rsidRPr="003D7C3F" w14:paraId="2DE9A32B" w14:textId="77777777" w:rsidTr="00D56423">
        <w:tc>
          <w:tcPr>
            <w:tcW w:w="901" w:type="dxa"/>
          </w:tcPr>
          <w:p w14:paraId="36ECBBD5" w14:textId="1546E6E9" w:rsidR="00D56423" w:rsidRPr="003D7C3F" w:rsidRDefault="008F465F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3576</w:t>
            </w:r>
          </w:p>
        </w:tc>
        <w:tc>
          <w:tcPr>
            <w:tcW w:w="3831" w:type="dxa"/>
          </w:tcPr>
          <w:p w14:paraId="32EEB5CB" w14:textId="6AA6C8C8" w:rsidR="00D56423" w:rsidRPr="003D7C3F" w:rsidRDefault="0097547B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S. S.</w:t>
            </w:r>
          </w:p>
        </w:tc>
        <w:tc>
          <w:tcPr>
            <w:tcW w:w="2209" w:type="dxa"/>
          </w:tcPr>
          <w:p w14:paraId="0AC0F74E" w14:textId="751827A4" w:rsidR="00D56423" w:rsidRPr="003D7C3F" w:rsidRDefault="0097547B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27DC148C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10D14F4" w14:textId="71ABE986" w:rsidR="00D56423" w:rsidRPr="003D7C3F" w:rsidRDefault="0097547B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706708</w:t>
            </w:r>
          </w:p>
        </w:tc>
      </w:tr>
      <w:tr w:rsidR="00D56423" w:rsidRPr="003D7C3F" w14:paraId="0AF4951B" w14:textId="77777777" w:rsidTr="00D56423">
        <w:tc>
          <w:tcPr>
            <w:tcW w:w="901" w:type="dxa"/>
          </w:tcPr>
          <w:p w14:paraId="772569E1" w14:textId="7280468B" w:rsidR="00D56423" w:rsidRPr="003D7C3F" w:rsidRDefault="008F465F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3577</w:t>
            </w:r>
          </w:p>
        </w:tc>
        <w:tc>
          <w:tcPr>
            <w:tcW w:w="3831" w:type="dxa"/>
          </w:tcPr>
          <w:p w14:paraId="715BE4F5" w14:textId="1100A10B" w:rsidR="00D56423" w:rsidRPr="003D7C3F" w:rsidRDefault="0097547B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K. M. S.</w:t>
            </w:r>
          </w:p>
        </w:tc>
        <w:tc>
          <w:tcPr>
            <w:tcW w:w="2209" w:type="dxa"/>
          </w:tcPr>
          <w:p w14:paraId="6D6B6D88" w14:textId="07C45C81" w:rsidR="00D56423" w:rsidRPr="003D7C3F" w:rsidRDefault="0097547B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4D55F537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5AD0DBA" w14:textId="207CE82D" w:rsidR="00D56423" w:rsidRPr="003D7C3F" w:rsidRDefault="0097547B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706805</w:t>
            </w:r>
          </w:p>
        </w:tc>
      </w:tr>
      <w:tr w:rsidR="00D56423" w:rsidRPr="003D7C3F" w14:paraId="228891D4" w14:textId="77777777" w:rsidTr="00D56423">
        <w:tc>
          <w:tcPr>
            <w:tcW w:w="901" w:type="dxa"/>
          </w:tcPr>
          <w:p w14:paraId="6408DC16" w14:textId="7979CE3A" w:rsidR="00D56423" w:rsidRPr="003D7C3F" w:rsidRDefault="008F465F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3578</w:t>
            </w:r>
          </w:p>
        </w:tc>
        <w:tc>
          <w:tcPr>
            <w:tcW w:w="3831" w:type="dxa"/>
          </w:tcPr>
          <w:p w14:paraId="42F0296F" w14:textId="3417C824" w:rsidR="00D56423" w:rsidRPr="003D7C3F" w:rsidRDefault="0097547B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D. T. A. M.</w:t>
            </w:r>
          </w:p>
        </w:tc>
        <w:tc>
          <w:tcPr>
            <w:tcW w:w="2209" w:type="dxa"/>
          </w:tcPr>
          <w:p w14:paraId="12726151" w14:textId="64AFA5C9" w:rsidR="00D56423" w:rsidRPr="003D7C3F" w:rsidRDefault="0097547B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490C19AC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041ACA1" w14:textId="1C92FF84" w:rsidR="00D56423" w:rsidRPr="003D7C3F" w:rsidRDefault="0097547B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702404</w:t>
            </w:r>
          </w:p>
        </w:tc>
      </w:tr>
      <w:tr w:rsidR="00D56423" w:rsidRPr="003D7C3F" w14:paraId="5F13755A" w14:textId="77777777" w:rsidTr="00D56423">
        <w:tc>
          <w:tcPr>
            <w:tcW w:w="901" w:type="dxa"/>
          </w:tcPr>
          <w:p w14:paraId="6C4F36DF" w14:textId="48A57203" w:rsidR="00D56423" w:rsidRPr="003D7C3F" w:rsidRDefault="008F465F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3579</w:t>
            </w:r>
          </w:p>
        </w:tc>
        <w:tc>
          <w:tcPr>
            <w:tcW w:w="3831" w:type="dxa"/>
          </w:tcPr>
          <w:p w14:paraId="35F90671" w14:textId="27045B8C" w:rsidR="00D56423" w:rsidRPr="003D7C3F" w:rsidRDefault="0097547B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F. L. C.</w:t>
            </w:r>
          </w:p>
        </w:tc>
        <w:tc>
          <w:tcPr>
            <w:tcW w:w="2209" w:type="dxa"/>
          </w:tcPr>
          <w:p w14:paraId="2D78F997" w14:textId="68B0BFD2" w:rsidR="00D56423" w:rsidRPr="003D7C3F" w:rsidRDefault="0097547B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150BD5D9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2179DF5" w14:textId="67C16C10" w:rsidR="00D56423" w:rsidRPr="003D7C3F" w:rsidRDefault="0097547B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704805</w:t>
            </w:r>
          </w:p>
        </w:tc>
      </w:tr>
      <w:tr w:rsidR="00D56423" w:rsidRPr="003D7C3F" w14:paraId="3D5D4967" w14:textId="77777777" w:rsidTr="00D56423">
        <w:tc>
          <w:tcPr>
            <w:tcW w:w="901" w:type="dxa"/>
          </w:tcPr>
          <w:p w14:paraId="0889E421" w14:textId="7F49FE4D" w:rsidR="00D56423" w:rsidRPr="003D7C3F" w:rsidRDefault="008F465F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3580</w:t>
            </w:r>
          </w:p>
        </w:tc>
        <w:tc>
          <w:tcPr>
            <w:tcW w:w="3831" w:type="dxa"/>
          </w:tcPr>
          <w:p w14:paraId="2D0175B8" w14:textId="7684829F" w:rsidR="00D56423" w:rsidRPr="003D7C3F" w:rsidRDefault="0097547B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D. J. P.</w:t>
            </w:r>
          </w:p>
        </w:tc>
        <w:tc>
          <w:tcPr>
            <w:tcW w:w="2209" w:type="dxa"/>
          </w:tcPr>
          <w:p w14:paraId="2C0DE25F" w14:textId="4FC71209" w:rsidR="00D56423" w:rsidRPr="003D7C3F" w:rsidRDefault="0097547B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2BB217C7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A46E8C9" w14:textId="5CB8DDAE" w:rsidR="00D56423" w:rsidRPr="003D7C3F" w:rsidRDefault="0097547B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700200</w:t>
            </w:r>
          </w:p>
        </w:tc>
      </w:tr>
      <w:tr w:rsidR="00D56423" w:rsidRPr="003D7C3F" w14:paraId="402AAF57" w14:textId="77777777" w:rsidTr="00D56423">
        <w:tc>
          <w:tcPr>
            <w:tcW w:w="901" w:type="dxa"/>
          </w:tcPr>
          <w:p w14:paraId="3ED5BADA" w14:textId="2984B7B5" w:rsidR="00D56423" w:rsidRPr="003D7C3F" w:rsidRDefault="008F465F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3581</w:t>
            </w:r>
          </w:p>
        </w:tc>
        <w:tc>
          <w:tcPr>
            <w:tcW w:w="3831" w:type="dxa"/>
          </w:tcPr>
          <w:p w14:paraId="286E0D25" w14:textId="6235C135" w:rsidR="00D56423" w:rsidRPr="003D7C3F" w:rsidRDefault="0097547B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F. D. L. L.</w:t>
            </w:r>
          </w:p>
        </w:tc>
        <w:tc>
          <w:tcPr>
            <w:tcW w:w="2209" w:type="dxa"/>
          </w:tcPr>
          <w:p w14:paraId="20FB1704" w14:textId="4D734EA0" w:rsidR="00D56423" w:rsidRPr="003D7C3F" w:rsidRDefault="0097547B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5BAEAE5F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7645C02" w14:textId="57A02D3E" w:rsidR="00D56423" w:rsidRPr="003D7C3F" w:rsidRDefault="0097547B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704000</w:t>
            </w:r>
          </w:p>
        </w:tc>
      </w:tr>
      <w:tr w:rsidR="00D56423" w:rsidRPr="003D7C3F" w14:paraId="578663B7" w14:textId="77777777" w:rsidTr="00D56423">
        <w:tc>
          <w:tcPr>
            <w:tcW w:w="901" w:type="dxa"/>
          </w:tcPr>
          <w:p w14:paraId="409564B0" w14:textId="421495F1" w:rsidR="00D56423" w:rsidRPr="003D7C3F" w:rsidRDefault="008F465F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3582</w:t>
            </w:r>
          </w:p>
        </w:tc>
        <w:tc>
          <w:tcPr>
            <w:tcW w:w="3831" w:type="dxa"/>
          </w:tcPr>
          <w:p w14:paraId="3E4483BD" w14:textId="286D286D" w:rsidR="00D56423" w:rsidRPr="003D7C3F" w:rsidRDefault="0097547B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F. J. O.</w:t>
            </w:r>
          </w:p>
        </w:tc>
        <w:tc>
          <w:tcPr>
            <w:tcW w:w="2209" w:type="dxa"/>
          </w:tcPr>
          <w:p w14:paraId="657EAE4B" w14:textId="0E9F6ED6" w:rsidR="00D56423" w:rsidRPr="003D7C3F" w:rsidRDefault="0097547B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47F15BC5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15A7D52" w14:textId="6BE63B7E" w:rsidR="00D56423" w:rsidRPr="003D7C3F" w:rsidRDefault="0097547B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704204</w:t>
            </w:r>
          </w:p>
        </w:tc>
      </w:tr>
      <w:tr w:rsidR="00D56423" w:rsidRPr="003D7C3F" w14:paraId="639CBFA2" w14:textId="77777777" w:rsidTr="00D56423">
        <w:tc>
          <w:tcPr>
            <w:tcW w:w="901" w:type="dxa"/>
          </w:tcPr>
          <w:p w14:paraId="59AC54C5" w14:textId="11699CE5" w:rsidR="00D56423" w:rsidRPr="003D7C3F" w:rsidRDefault="008F465F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3583</w:t>
            </w:r>
          </w:p>
        </w:tc>
        <w:tc>
          <w:tcPr>
            <w:tcW w:w="3831" w:type="dxa"/>
          </w:tcPr>
          <w:p w14:paraId="433CFBFB" w14:textId="6C9CEB4F" w:rsidR="00D56423" w:rsidRPr="003D7C3F" w:rsidRDefault="0097547B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G. R.</w:t>
            </w:r>
          </w:p>
        </w:tc>
        <w:tc>
          <w:tcPr>
            <w:tcW w:w="2209" w:type="dxa"/>
          </w:tcPr>
          <w:p w14:paraId="159BB40A" w14:textId="77905D48" w:rsidR="00D56423" w:rsidRPr="003D7C3F" w:rsidRDefault="0097547B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11568DAC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085AF24" w14:textId="4BDEC4EB" w:rsidR="00D56423" w:rsidRPr="003D7C3F" w:rsidRDefault="0097547B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704607</w:t>
            </w:r>
          </w:p>
        </w:tc>
      </w:tr>
      <w:tr w:rsidR="00D56423" w:rsidRPr="003D7C3F" w14:paraId="540252A8" w14:textId="77777777" w:rsidTr="00D56423">
        <w:tc>
          <w:tcPr>
            <w:tcW w:w="901" w:type="dxa"/>
          </w:tcPr>
          <w:p w14:paraId="0F70959A" w14:textId="775B42F0" w:rsidR="00D56423" w:rsidRPr="003D7C3F" w:rsidRDefault="008F465F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3584</w:t>
            </w:r>
          </w:p>
        </w:tc>
        <w:tc>
          <w:tcPr>
            <w:tcW w:w="3831" w:type="dxa"/>
          </w:tcPr>
          <w:p w14:paraId="6D27F010" w14:textId="3ED20904" w:rsidR="00D56423" w:rsidRPr="003D7C3F" w:rsidRDefault="0097547B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G. K. R.</w:t>
            </w:r>
          </w:p>
        </w:tc>
        <w:tc>
          <w:tcPr>
            <w:tcW w:w="2209" w:type="dxa"/>
          </w:tcPr>
          <w:p w14:paraId="30317BB7" w14:textId="63867D57" w:rsidR="00D56423" w:rsidRPr="003D7C3F" w:rsidRDefault="0097547B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7563F684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6F51A65" w14:textId="6F155247" w:rsidR="00D56423" w:rsidRPr="003D7C3F" w:rsidRDefault="0097547B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704107</w:t>
            </w:r>
          </w:p>
        </w:tc>
      </w:tr>
      <w:tr w:rsidR="00D56423" w:rsidRPr="003D7C3F" w14:paraId="3DF1D42A" w14:textId="77777777" w:rsidTr="00D56423">
        <w:tc>
          <w:tcPr>
            <w:tcW w:w="901" w:type="dxa"/>
          </w:tcPr>
          <w:p w14:paraId="7829D92F" w14:textId="344D42AF" w:rsidR="00D56423" w:rsidRPr="003D7C3F" w:rsidRDefault="008F465F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3585</w:t>
            </w:r>
          </w:p>
        </w:tc>
        <w:tc>
          <w:tcPr>
            <w:tcW w:w="3831" w:type="dxa"/>
          </w:tcPr>
          <w:p w14:paraId="787DDE53" w14:textId="7A4665B5" w:rsidR="00D56423" w:rsidRPr="003D7C3F" w:rsidRDefault="0097547B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O. L.</w:t>
            </w:r>
          </w:p>
        </w:tc>
        <w:tc>
          <w:tcPr>
            <w:tcW w:w="2209" w:type="dxa"/>
          </w:tcPr>
          <w:p w14:paraId="0FC718E8" w14:textId="2F2DF9A9" w:rsidR="00D56423" w:rsidRPr="003D7C3F" w:rsidRDefault="0097547B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64132E68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EE8397A" w14:textId="0E8F13E9" w:rsidR="00D56423" w:rsidRPr="003D7C3F" w:rsidRDefault="0097547B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702804</w:t>
            </w:r>
          </w:p>
        </w:tc>
      </w:tr>
      <w:tr w:rsidR="00D56423" w:rsidRPr="003D7C3F" w14:paraId="0F8B433A" w14:textId="77777777" w:rsidTr="00D56423">
        <w:tc>
          <w:tcPr>
            <w:tcW w:w="901" w:type="dxa"/>
          </w:tcPr>
          <w:p w14:paraId="016516BE" w14:textId="0E04826F" w:rsidR="00D56423" w:rsidRPr="003D7C3F" w:rsidRDefault="008F465F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3586</w:t>
            </w:r>
          </w:p>
        </w:tc>
        <w:tc>
          <w:tcPr>
            <w:tcW w:w="3831" w:type="dxa"/>
          </w:tcPr>
          <w:p w14:paraId="1E263571" w14:textId="762D5096" w:rsidR="00D56423" w:rsidRPr="003D7C3F" w:rsidRDefault="0097547B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M. S.</w:t>
            </w:r>
          </w:p>
        </w:tc>
        <w:tc>
          <w:tcPr>
            <w:tcW w:w="2209" w:type="dxa"/>
          </w:tcPr>
          <w:p w14:paraId="3ADCEF4B" w14:textId="3D9962B9" w:rsidR="00D56423" w:rsidRPr="003D7C3F" w:rsidRDefault="0097547B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48D4DAE9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8DF09E4" w14:textId="0FCD7130" w:rsidR="00D56423" w:rsidRPr="003D7C3F" w:rsidRDefault="0097547B" w:rsidP="0097547B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706908</w:t>
            </w:r>
          </w:p>
        </w:tc>
      </w:tr>
      <w:tr w:rsidR="00D56423" w:rsidRPr="003D7C3F" w14:paraId="1072ECDE" w14:textId="77777777" w:rsidTr="00D56423">
        <w:tc>
          <w:tcPr>
            <w:tcW w:w="901" w:type="dxa"/>
          </w:tcPr>
          <w:p w14:paraId="6C9EC1EA" w14:textId="19630204" w:rsidR="00D56423" w:rsidRPr="003D7C3F" w:rsidRDefault="008F465F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3587</w:t>
            </w:r>
          </w:p>
        </w:tc>
        <w:tc>
          <w:tcPr>
            <w:tcW w:w="3831" w:type="dxa"/>
          </w:tcPr>
          <w:p w14:paraId="2182108A" w14:textId="065855CA" w:rsidR="00D56423" w:rsidRPr="003D7C3F" w:rsidRDefault="00037FB9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C. A.</w:t>
            </w:r>
          </w:p>
        </w:tc>
        <w:tc>
          <w:tcPr>
            <w:tcW w:w="2209" w:type="dxa"/>
          </w:tcPr>
          <w:p w14:paraId="15C15294" w14:textId="75E6A673" w:rsidR="00D56423" w:rsidRPr="003D7C3F" w:rsidRDefault="00037FB9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3489C671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48EAC41" w14:textId="3E2DDD83" w:rsidR="00D56423" w:rsidRPr="003D7C3F" w:rsidRDefault="00037FB9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702004</w:t>
            </w:r>
          </w:p>
        </w:tc>
      </w:tr>
      <w:tr w:rsidR="00D56423" w:rsidRPr="003D7C3F" w14:paraId="37639F07" w14:textId="77777777" w:rsidTr="00D56423">
        <w:tc>
          <w:tcPr>
            <w:tcW w:w="901" w:type="dxa"/>
          </w:tcPr>
          <w:p w14:paraId="23F5BD6B" w14:textId="757F9273" w:rsidR="00D56423" w:rsidRPr="003D7C3F" w:rsidRDefault="008F465F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3588</w:t>
            </w:r>
          </w:p>
        </w:tc>
        <w:tc>
          <w:tcPr>
            <w:tcW w:w="3831" w:type="dxa"/>
          </w:tcPr>
          <w:p w14:paraId="25707143" w14:textId="063C577B" w:rsidR="00D56423" w:rsidRPr="003D7C3F" w:rsidRDefault="00037FB9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G. P.P.</w:t>
            </w:r>
          </w:p>
        </w:tc>
        <w:tc>
          <w:tcPr>
            <w:tcW w:w="2209" w:type="dxa"/>
          </w:tcPr>
          <w:p w14:paraId="65B5E470" w14:textId="4201BDF4" w:rsidR="00D56423" w:rsidRPr="003D7C3F" w:rsidRDefault="00037FB9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0E09995F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14D8E95" w14:textId="55D4EFBB" w:rsidR="00D56423" w:rsidRPr="003D7C3F" w:rsidRDefault="00037FB9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700901</w:t>
            </w:r>
          </w:p>
        </w:tc>
      </w:tr>
      <w:tr w:rsidR="00D56423" w:rsidRPr="003D7C3F" w14:paraId="0CAC9F65" w14:textId="77777777" w:rsidTr="00D56423">
        <w:tc>
          <w:tcPr>
            <w:tcW w:w="901" w:type="dxa"/>
          </w:tcPr>
          <w:p w14:paraId="03D8B287" w14:textId="7FECFE75" w:rsidR="00D56423" w:rsidRPr="003D7C3F" w:rsidRDefault="008F465F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3589</w:t>
            </w:r>
          </w:p>
        </w:tc>
        <w:tc>
          <w:tcPr>
            <w:tcW w:w="3831" w:type="dxa"/>
          </w:tcPr>
          <w:p w14:paraId="2B45967F" w14:textId="4666A102" w:rsidR="00D56423" w:rsidRPr="003D7C3F" w:rsidRDefault="00037FB9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P. P.</w:t>
            </w:r>
          </w:p>
        </w:tc>
        <w:tc>
          <w:tcPr>
            <w:tcW w:w="2209" w:type="dxa"/>
          </w:tcPr>
          <w:p w14:paraId="27AB5B7B" w14:textId="3D21751D" w:rsidR="00D56423" w:rsidRPr="003D7C3F" w:rsidRDefault="00037FB9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73E15340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643A8BA" w14:textId="4A6ED03B" w:rsidR="00D56423" w:rsidRPr="003D7C3F" w:rsidRDefault="00037FB9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705006</w:t>
            </w:r>
          </w:p>
        </w:tc>
      </w:tr>
      <w:tr w:rsidR="00D56423" w:rsidRPr="00F60500" w14:paraId="26977561" w14:textId="77777777" w:rsidTr="00D56423">
        <w:tc>
          <w:tcPr>
            <w:tcW w:w="901" w:type="dxa"/>
          </w:tcPr>
          <w:p w14:paraId="556BA588" w14:textId="6E7FF83D" w:rsidR="00D56423" w:rsidRPr="00F60500" w:rsidRDefault="008F465F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3590</w:t>
            </w:r>
          </w:p>
        </w:tc>
        <w:tc>
          <w:tcPr>
            <w:tcW w:w="3831" w:type="dxa"/>
          </w:tcPr>
          <w:p w14:paraId="1DBA22F5" w14:textId="4E860E31" w:rsidR="00D56423" w:rsidRPr="00F60500" w:rsidRDefault="00037FB9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F. S.</w:t>
            </w:r>
          </w:p>
        </w:tc>
        <w:tc>
          <w:tcPr>
            <w:tcW w:w="2209" w:type="dxa"/>
          </w:tcPr>
          <w:p w14:paraId="08DBCE99" w14:textId="13D17615" w:rsidR="00D56423" w:rsidRPr="00F60500" w:rsidRDefault="00037FB9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739182E5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05777B0" w14:textId="3850C442" w:rsidR="00D56423" w:rsidRPr="00F60500" w:rsidRDefault="00037FB9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700404</w:t>
            </w:r>
          </w:p>
        </w:tc>
      </w:tr>
      <w:tr w:rsidR="00D56423" w:rsidRPr="00F60500" w14:paraId="17882111" w14:textId="77777777" w:rsidTr="00D56423">
        <w:tc>
          <w:tcPr>
            <w:tcW w:w="901" w:type="dxa"/>
          </w:tcPr>
          <w:p w14:paraId="1B7EC6EF" w14:textId="46634D82" w:rsidR="00D56423" w:rsidRPr="00F60500" w:rsidRDefault="00037FB9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3591</w:t>
            </w:r>
          </w:p>
        </w:tc>
        <w:tc>
          <w:tcPr>
            <w:tcW w:w="3831" w:type="dxa"/>
          </w:tcPr>
          <w:p w14:paraId="69A2773E" w14:textId="7A7EC272" w:rsidR="00D56423" w:rsidRPr="00F60500" w:rsidRDefault="00037FB9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G. G. Z. V.</w:t>
            </w:r>
          </w:p>
        </w:tc>
        <w:tc>
          <w:tcPr>
            <w:tcW w:w="2209" w:type="dxa"/>
          </w:tcPr>
          <w:p w14:paraId="18C57D1D" w14:textId="2C8D753E" w:rsidR="00D56423" w:rsidRPr="00F60500" w:rsidRDefault="00037FB9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6B5D711D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AC94C7C" w14:textId="6A843D1C" w:rsidR="00D56423" w:rsidRPr="00F60500" w:rsidRDefault="00037FB9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708404</w:t>
            </w:r>
          </w:p>
        </w:tc>
      </w:tr>
      <w:tr w:rsidR="00D56423" w:rsidRPr="00F60500" w14:paraId="2547F90B" w14:textId="77777777" w:rsidTr="00D56423">
        <w:tc>
          <w:tcPr>
            <w:tcW w:w="901" w:type="dxa"/>
          </w:tcPr>
          <w:p w14:paraId="5C6951EE" w14:textId="494445D7" w:rsidR="00D56423" w:rsidRPr="00F60500" w:rsidRDefault="00037FB9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3592</w:t>
            </w:r>
          </w:p>
        </w:tc>
        <w:tc>
          <w:tcPr>
            <w:tcW w:w="3831" w:type="dxa"/>
          </w:tcPr>
          <w:p w14:paraId="4F78FF9C" w14:textId="38C5DE0F" w:rsidR="00D56423" w:rsidRPr="00F60500" w:rsidRDefault="00037FB9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D. G. L.</w:t>
            </w:r>
          </w:p>
        </w:tc>
        <w:tc>
          <w:tcPr>
            <w:tcW w:w="2209" w:type="dxa"/>
          </w:tcPr>
          <w:p w14:paraId="6FF2EFF1" w14:textId="0B4A664B" w:rsidR="00D56423" w:rsidRPr="00F60500" w:rsidRDefault="00037FB9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55EBDC72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474F0D5" w14:textId="29776499" w:rsidR="00D56423" w:rsidRPr="00F60500" w:rsidRDefault="00037FB9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704204</w:t>
            </w:r>
          </w:p>
        </w:tc>
      </w:tr>
      <w:tr w:rsidR="00D56423" w:rsidRPr="00F60500" w14:paraId="5251C297" w14:textId="77777777" w:rsidTr="00D56423">
        <w:tc>
          <w:tcPr>
            <w:tcW w:w="901" w:type="dxa"/>
          </w:tcPr>
          <w:p w14:paraId="5529D06B" w14:textId="70DC977C" w:rsidR="00D56423" w:rsidRPr="00F60500" w:rsidRDefault="00037FB9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3593</w:t>
            </w:r>
          </w:p>
        </w:tc>
        <w:tc>
          <w:tcPr>
            <w:tcW w:w="3831" w:type="dxa"/>
          </w:tcPr>
          <w:p w14:paraId="402D8644" w14:textId="41A0CD0C" w:rsidR="00D56423" w:rsidRPr="00F60500" w:rsidRDefault="00037FB9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G. S. F.</w:t>
            </w:r>
          </w:p>
        </w:tc>
        <w:tc>
          <w:tcPr>
            <w:tcW w:w="2209" w:type="dxa"/>
          </w:tcPr>
          <w:p w14:paraId="2D84C009" w14:textId="42D10930" w:rsidR="00D56423" w:rsidRPr="00F60500" w:rsidRDefault="00037FB9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58C7F13C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97E6E15" w14:textId="6CDADF75" w:rsidR="00D56423" w:rsidRPr="00F60500" w:rsidRDefault="00037FB9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700408</w:t>
            </w:r>
          </w:p>
        </w:tc>
      </w:tr>
      <w:tr w:rsidR="00D56423" w:rsidRPr="00F60500" w14:paraId="6EDA41FA" w14:textId="77777777" w:rsidTr="00D56423">
        <w:tc>
          <w:tcPr>
            <w:tcW w:w="901" w:type="dxa"/>
          </w:tcPr>
          <w:p w14:paraId="25A30614" w14:textId="36BEAE3A" w:rsidR="00D56423" w:rsidRPr="00F60500" w:rsidRDefault="00037FB9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3594</w:t>
            </w:r>
          </w:p>
        </w:tc>
        <w:tc>
          <w:tcPr>
            <w:tcW w:w="3831" w:type="dxa"/>
          </w:tcPr>
          <w:p w14:paraId="7A2D0454" w14:textId="1D317848" w:rsidR="00D56423" w:rsidRPr="00F60500" w:rsidRDefault="00037FB9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P. R. C. C.</w:t>
            </w:r>
          </w:p>
        </w:tc>
        <w:tc>
          <w:tcPr>
            <w:tcW w:w="2209" w:type="dxa"/>
          </w:tcPr>
          <w:p w14:paraId="2C0C0D44" w14:textId="404B7556" w:rsidR="00D56423" w:rsidRPr="00F60500" w:rsidRDefault="00037FB9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6565C231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BD7BF80" w14:textId="756F150A" w:rsidR="00D56423" w:rsidRPr="00F60500" w:rsidRDefault="00037FB9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706405</w:t>
            </w:r>
          </w:p>
        </w:tc>
      </w:tr>
      <w:tr w:rsidR="00D56423" w:rsidRPr="00F60500" w14:paraId="37148D38" w14:textId="77777777" w:rsidTr="00D56423">
        <w:tc>
          <w:tcPr>
            <w:tcW w:w="901" w:type="dxa"/>
          </w:tcPr>
          <w:p w14:paraId="462201AA" w14:textId="2B6A44F8" w:rsidR="00D56423" w:rsidRPr="00F60500" w:rsidRDefault="00037FB9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3595</w:t>
            </w:r>
          </w:p>
        </w:tc>
        <w:tc>
          <w:tcPr>
            <w:tcW w:w="3831" w:type="dxa"/>
          </w:tcPr>
          <w:p w14:paraId="21A6BBB0" w14:textId="576DC3B2" w:rsidR="00D56423" w:rsidRPr="00F60500" w:rsidRDefault="00037FB9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R.</w:t>
            </w:r>
          </w:p>
        </w:tc>
        <w:tc>
          <w:tcPr>
            <w:tcW w:w="2209" w:type="dxa"/>
          </w:tcPr>
          <w:p w14:paraId="147B1C1E" w14:textId="4D64CF8A" w:rsidR="00D56423" w:rsidRPr="00F60500" w:rsidRDefault="00037FB9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51F261D2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A9F9499" w14:textId="7FCD9784" w:rsidR="00D56423" w:rsidRPr="00F60500" w:rsidRDefault="00037FB9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700503</w:t>
            </w:r>
          </w:p>
        </w:tc>
      </w:tr>
      <w:tr w:rsidR="00D56423" w:rsidRPr="00F60500" w14:paraId="472A6980" w14:textId="77777777" w:rsidTr="00D56423">
        <w:tc>
          <w:tcPr>
            <w:tcW w:w="901" w:type="dxa"/>
          </w:tcPr>
          <w:p w14:paraId="2A7A7CCE" w14:textId="6C6B21DD" w:rsidR="00D56423" w:rsidRPr="00F60500" w:rsidRDefault="00037FB9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3596</w:t>
            </w:r>
          </w:p>
        </w:tc>
        <w:tc>
          <w:tcPr>
            <w:tcW w:w="3831" w:type="dxa"/>
          </w:tcPr>
          <w:p w14:paraId="3812AE0C" w14:textId="47113795" w:rsidR="00D56423" w:rsidRPr="00F60500" w:rsidRDefault="00037FB9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L. S. L.</w:t>
            </w:r>
          </w:p>
        </w:tc>
        <w:tc>
          <w:tcPr>
            <w:tcW w:w="2209" w:type="dxa"/>
          </w:tcPr>
          <w:p w14:paraId="3FABD994" w14:textId="1E6C8920" w:rsidR="00D56423" w:rsidRPr="00F60500" w:rsidRDefault="00037FB9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3EC6C6BA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AC29DBE" w14:textId="011E06D3" w:rsidR="00D56423" w:rsidRPr="00F60500" w:rsidRDefault="00037FB9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702900</w:t>
            </w:r>
          </w:p>
        </w:tc>
      </w:tr>
      <w:tr w:rsidR="00D56423" w:rsidRPr="00F60500" w14:paraId="602B2CF0" w14:textId="77777777" w:rsidTr="00D56423">
        <w:tc>
          <w:tcPr>
            <w:tcW w:w="901" w:type="dxa"/>
          </w:tcPr>
          <w:p w14:paraId="411E276C" w14:textId="2811E8BE" w:rsidR="00D56423" w:rsidRPr="00F60500" w:rsidRDefault="00037FB9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3597</w:t>
            </w:r>
          </w:p>
        </w:tc>
        <w:tc>
          <w:tcPr>
            <w:tcW w:w="3831" w:type="dxa"/>
          </w:tcPr>
          <w:p w14:paraId="3CDB1E7F" w14:textId="0193F68C" w:rsidR="00D56423" w:rsidRPr="00F60500" w:rsidRDefault="00037FB9" w:rsidP="00037FB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N. S. C.</w:t>
            </w:r>
          </w:p>
        </w:tc>
        <w:tc>
          <w:tcPr>
            <w:tcW w:w="2209" w:type="dxa"/>
          </w:tcPr>
          <w:p w14:paraId="3D2DB3D2" w14:textId="7FA4E475" w:rsidR="00D56423" w:rsidRPr="00F60500" w:rsidRDefault="00037FB9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1D585649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0F2DD93" w14:textId="410379AD" w:rsidR="00D56423" w:rsidRPr="00F60500" w:rsidRDefault="00037FB9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701708</w:t>
            </w:r>
          </w:p>
        </w:tc>
      </w:tr>
      <w:tr w:rsidR="00D56423" w:rsidRPr="00F60500" w14:paraId="3D1047F4" w14:textId="77777777" w:rsidTr="00D56423">
        <w:tc>
          <w:tcPr>
            <w:tcW w:w="901" w:type="dxa"/>
          </w:tcPr>
          <w:p w14:paraId="7367D989" w14:textId="14A47933" w:rsidR="00D56423" w:rsidRPr="00F60500" w:rsidRDefault="00037FB9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3598</w:t>
            </w:r>
          </w:p>
        </w:tc>
        <w:tc>
          <w:tcPr>
            <w:tcW w:w="3831" w:type="dxa"/>
          </w:tcPr>
          <w:p w14:paraId="7211619D" w14:textId="4671669A" w:rsidR="00D56423" w:rsidRPr="00F60500" w:rsidRDefault="00037FB9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 S. S.</w:t>
            </w:r>
          </w:p>
        </w:tc>
        <w:tc>
          <w:tcPr>
            <w:tcW w:w="2209" w:type="dxa"/>
          </w:tcPr>
          <w:p w14:paraId="1FDAC630" w14:textId="51886F20" w:rsidR="00D56423" w:rsidRPr="00F60500" w:rsidRDefault="00037FB9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26F1E68C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9264ACC" w14:textId="0E728F1E" w:rsidR="00D56423" w:rsidRPr="00F60500" w:rsidRDefault="00037FB9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708705</w:t>
            </w:r>
          </w:p>
        </w:tc>
      </w:tr>
      <w:tr w:rsidR="00D56423" w:rsidRPr="00F60500" w14:paraId="0E8308C6" w14:textId="77777777" w:rsidTr="00D56423">
        <w:tc>
          <w:tcPr>
            <w:tcW w:w="901" w:type="dxa"/>
          </w:tcPr>
          <w:p w14:paraId="34A53F4C" w14:textId="4333E037" w:rsidR="00D56423" w:rsidRPr="00F60500" w:rsidRDefault="00037FB9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3599</w:t>
            </w:r>
          </w:p>
        </w:tc>
        <w:tc>
          <w:tcPr>
            <w:tcW w:w="3831" w:type="dxa"/>
          </w:tcPr>
          <w:p w14:paraId="427A106A" w14:textId="5C27A29F" w:rsidR="00D56423" w:rsidRPr="00F60500" w:rsidRDefault="00037FB9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C. G. S.</w:t>
            </w:r>
          </w:p>
        </w:tc>
        <w:tc>
          <w:tcPr>
            <w:tcW w:w="2209" w:type="dxa"/>
          </w:tcPr>
          <w:p w14:paraId="5FD48920" w14:textId="7789133E" w:rsidR="00D56423" w:rsidRPr="00F60500" w:rsidRDefault="00037FB9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779D6990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CE7AA74" w14:textId="7422501D" w:rsidR="00D56423" w:rsidRPr="00F60500" w:rsidRDefault="00037FB9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706401</w:t>
            </w:r>
          </w:p>
        </w:tc>
      </w:tr>
      <w:tr w:rsidR="00D56423" w:rsidRPr="00F60500" w14:paraId="00731EE9" w14:textId="77777777" w:rsidTr="00D56423">
        <w:tc>
          <w:tcPr>
            <w:tcW w:w="901" w:type="dxa"/>
          </w:tcPr>
          <w:p w14:paraId="53F4454E" w14:textId="34090BA2" w:rsidR="00D56423" w:rsidRPr="00F60500" w:rsidRDefault="00037FB9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3600</w:t>
            </w:r>
          </w:p>
        </w:tc>
        <w:tc>
          <w:tcPr>
            <w:tcW w:w="3831" w:type="dxa"/>
          </w:tcPr>
          <w:p w14:paraId="5D13B613" w14:textId="1D42C06D" w:rsidR="00D56423" w:rsidRPr="00F60500" w:rsidRDefault="00037FB9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S. F.</w:t>
            </w:r>
          </w:p>
        </w:tc>
        <w:tc>
          <w:tcPr>
            <w:tcW w:w="2209" w:type="dxa"/>
          </w:tcPr>
          <w:p w14:paraId="583CD097" w14:textId="228B36AE" w:rsidR="00D56423" w:rsidRPr="00F60500" w:rsidRDefault="00037FB9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301B1AF5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AE5E446" w14:textId="63423D01" w:rsidR="00D56423" w:rsidRPr="00F60500" w:rsidRDefault="00037FB9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702504</w:t>
            </w:r>
          </w:p>
        </w:tc>
      </w:tr>
      <w:tr w:rsidR="00D56423" w:rsidRPr="00F60500" w14:paraId="654F6785" w14:textId="77777777" w:rsidTr="00D56423">
        <w:tc>
          <w:tcPr>
            <w:tcW w:w="901" w:type="dxa"/>
          </w:tcPr>
          <w:p w14:paraId="5B757D13" w14:textId="33D3E68E" w:rsidR="00D56423" w:rsidRPr="00F60500" w:rsidRDefault="00037FB9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3601</w:t>
            </w:r>
          </w:p>
        </w:tc>
        <w:tc>
          <w:tcPr>
            <w:tcW w:w="3831" w:type="dxa"/>
          </w:tcPr>
          <w:p w14:paraId="454C3717" w14:textId="1B0D7487" w:rsidR="00D56423" w:rsidRPr="00F60500" w:rsidRDefault="00037FB9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C. A. S.</w:t>
            </w:r>
          </w:p>
        </w:tc>
        <w:tc>
          <w:tcPr>
            <w:tcW w:w="2209" w:type="dxa"/>
          </w:tcPr>
          <w:p w14:paraId="17EA55F5" w14:textId="0AC0C7DF" w:rsidR="00D56423" w:rsidRPr="00F60500" w:rsidRDefault="00037FB9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13F0615D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7D3D999" w14:textId="747F9B13" w:rsidR="00D56423" w:rsidRPr="00F60500" w:rsidRDefault="00037FB9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706803</w:t>
            </w:r>
          </w:p>
        </w:tc>
      </w:tr>
      <w:tr w:rsidR="00D56423" w:rsidRPr="003D7C3F" w14:paraId="249321BF" w14:textId="77777777" w:rsidTr="00D56423">
        <w:tc>
          <w:tcPr>
            <w:tcW w:w="901" w:type="dxa"/>
          </w:tcPr>
          <w:p w14:paraId="32434836" w14:textId="44AD8DBA" w:rsidR="00D56423" w:rsidRPr="003D7C3F" w:rsidRDefault="00037FB9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3602</w:t>
            </w:r>
          </w:p>
        </w:tc>
        <w:tc>
          <w:tcPr>
            <w:tcW w:w="3831" w:type="dxa"/>
          </w:tcPr>
          <w:p w14:paraId="5A3612DC" w14:textId="0EFEE92B" w:rsidR="00D56423" w:rsidRPr="003D7C3F" w:rsidRDefault="00037FB9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V. L. S. R.</w:t>
            </w:r>
          </w:p>
        </w:tc>
        <w:tc>
          <w:tcPr>
            <w:tcW w:w="2209" w:type="dxa"/>
          </w:tcPr>
          <w:p w14:paraId="677E7A8E" w14:textId="5F024E2B" w:rsidR="00D56423" w:rsidRPr="003D7C3F" w:rsidRDefault="00037FB9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7A30845B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252910B" w14:textId="02B8BAC0" w:rsidR="00D56423" w:rsidRPr="003D7C3F" w:rsidRDefault="00037FB9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704805</w:t>
            </w:r>
          </w:p>
        </w:tc>
      </w:tr>
      <w:tr w:rsidR="00D56423" w:rsidRPr="003D7C3F" w14:paraId="7DCF326E" w14:textId="77777777" w:rsidTr="00D56423">
        <w:tc>
          <w:tcPr>
            <w:tcW w:w="901" w:type="dxa"/>
          </w:tcPr>
          <w:p w14:paraId="3B82728E" w14:textId="423F3466" w:rsidR="00D56423" w:rsidRPr="003D7C3F" w:rsidRDefault="00037FB9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3603</w:t>
            </w:r>
          </w:p>
        </w:tc>
        <w:tc>
          <w:tcPr>
            <w:tcW w:w="3831" w:type="dxa"/>
          </w:tcPr>
          <w:p w14:paraId="16718715" w14:textId="4F37BA81" w:rsidR="00D56423" w:rsidRPr="003D7C3F" w:rsidRDefault="00037FB9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C. H. S.</w:t>
            </w:r>
          </w:p>
        </w:tc>
        <w:tc>
          <w:tcPr>
            <w:tcW w:w="2209" w:type="dxa"/>
          </w:tcPr>
          <w:p w14:paraId="1C57EDC6" w14:textId="488BD752" w:rsidR="00D56423" w:rsidRPr="003D7C3F" w:rsidRDefault="00037FB9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744980CB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2DEF0F8" w14:textId="00C2E060" w:rsidR="00D56423" w:rsidRPr="003D7C3F" w:rsidRDefault="00037FB9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707601</w:t>
            </w:r>
          </w:p>
        </w:tc>
      </w:tr>
      <w:tr w:rsidR="00D56423" w:rsidRPr="003D7C3F" w14:paraId="2E11D61B" w14:textId="77777777" w:rsidTr="00D56423">
        <w:tc>
          <w:tcPr>
            <w:tcW w:w="901" w:type="dxa"/>
          </w:tcPr>
          <w:p w14:paraId="10CEAC16" w14:textId="18E7C2D8" w:rsidR="00D56423" w:rsidRPr="003D7C3F" w:rsidRDefault="00037FB9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3604</w:t>
            </w:r>
          </w:p>
        </w:tc>
        <w:tc>
          <w:tcPr>
            <w:tcW w:w="3831" w:type="dxa"/>
          </w:tcPr>
          <w:p w14:paraId="63AC80DC" w14:textId="6721BB03" w:rsidR="00D56423" w:rsidRPr="003D7C3F" w:rsidRDefault="00037FB9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U. R. S. P.</w:t>
            </w:r>
          </w:p>
        </w:tc>
        <w:tc>
          <w:tcPr>
            <w:tcW w:w="2209" w:type="dxa"/>
          </w:tcPr>
          <w:p w14:paraId="6BD872F4" w14:textId="3F0B4C6C" w:rsidR="00D56423" w:rsidRPr="003D7C3F" w:rsidRDefault="00037FB9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69BEDE38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A5FF39E" w14:textId="25B83604" w:rsidR="00D56423" w:rsidRPr="003D7C3F" w:rsidRDefault="00037FB9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708505</w:t>
            </w:r>
          </w:p>
        </w:tc>
      </w:tr>
      <w:tr w:rsidR="00D56423" w:rsidRPr="003D7C3F" w14:paraId="553496B7" w14:textId="77777777" w:rsidTr="00D56423">
        <w:tc>
          <w:tcPr>
            <w:tcW w:w="901" w:type="dxa"/>
          </w:tcPr>
          <w:p w14:paraId="7D4F9E40" w14:textId="10D1B9E4" w:rsidR="00D56423" w:rsidRPr="003D7C3F" w:rsidRDefault="00037FB9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3605</w:t>
            </w:r>
          </w:p>
        </w:tc>
        <w:tc>
          <w:tcPr>
            <w:tcW w:w="3831" w:type="dxa"/>
          </w:tcPr>
          <w:p w14:paraId="7276F249" w14:textId="22EBC9DD" w:rsidR="00D56423" w:rsidRPr="003D7C3F" w:rsidRDefault="00037FB9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T. V. S.</w:t>
            </w:r>
          </w:p>
        </w:tc>
        <w:tc>
          <w:tcPr>
            <w:tcW w:w="2209" w:type="dxa"/>
          </w:tcPr>
          <w:p w14:paraId="5839D03B" w14:textId="0FDB2C30" w:rsidR="00D56423" w:rsidRPr="003D7C3F" w:rsidRDefault="00037FB9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3CF64F0F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043D44E" w14:textId="76301196" w:rsidR="00D56423" w:rsidRPr="003D7C3F" w:rsidRDefault="00037FB9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706203</w:t>
            </w:r>
          </w:p>
        </w:tc>
      </w:tr>
      <w:tr w:rsidR="00D56423" w:rsidRPr="003D7C3F" w14:paraId="3A180C40" w14:textId="77777777" w:rsidTr="00D56423">
        <w:tc>
          <w:tcPr>
            <w:tcW w:w="901" w:type="dxa"/>
          </w:tcPr>
          <w:p w14:paraId="5D86D746" w14:textId="03942F04" w:rsidR="00D56423" w:rsidRPr="003D7C3F" w:rsidRDefault="00037FB9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3606</w:t>
            </w:r>
          </w:p>
        </w:tc>
        <w:tc>
          <w:tcPr>
            <w:tcW w:w="3831" w:type="dxa"/>
          </w:tcPr>
          <w:p w14:paraId="18FD8EBF" w14:textId="448D4C39" w:rsidR="00D56423" w:rsidRPr="003D7C3F" w:rsidRDefault="00037FB9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D. J. R. B.</w:t>
            </w:r>
          </w:p>
        </w:tc>
        <w:tc>
          <w:tcPr>
            <w:tcW w:w="2209" w:type="dxa"/>
          </w:tcPr>
          <w:p w14:paraId="5259E198" w14:textId="023FB6D2" w:rsidR="00D56423" w:rsidRPr="003D7C3F" w:rsidRDefault="00037FB9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5D306480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48C6C00" w14:textId="30BF003C" w:rsidR="00D56423" w:rsidRPr="003D7C3F" w:rsidRDefault="00037FB9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700003</w:t>
            </w:r>
          </w:p>
        </w:tc>
      </w:tr>
      <w:tr w:rsidR="00D56423" w:rsidRPr="003D7C3F" w14:paraId="0C3EC67A" w14:textId="77777777" w:rsidTr="00D56423">
        <w:tc>
          <w:tcPr>
            <w:tcW w:w="901" w:type="dxa"/>
          </w:tcPr>
          <w:p w14:paraId="479ABB55" w14:textId="31A084E1" w:rsidR="00D56423" w:rsidRPr="003D7C3F" w:rsidRDefault="00037FB9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3607</w:t>
            </w:r>
          </w:p>
        </w:tc>
        <w:tc>
          <w:tcPr>
            <w:tcW w:w="3831" w:type="dxa"/>
          </w:tcPr>
          <w:p w14:paraId="16117BAE" w14:textId="16315536" w:rsidR="00D56423" w:rsidRPr="003D7C3F" w:rsidRDefault="00037FB9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C. C.</w:t>
            </w:r>
          </w:p>
        </w:tc>
        <w:tc>
          <w:tcPr>
            <w:tcW w:w="2209" w:type="dxa"/>
          </w:tcPr>
          <w:p w14:paraId="37C286D9" w14:textId="752194C6" w:rsidR="00D56423" w:rsidRPr="003D7C3F" w:rsidRDefault="00037FB9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3CBBF4FF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1B29D07" w14:textId="6C941ACA" w:rsidR="00D56423" w:rsidRPr="003D7C3F" w:rsidRDefault="003D1677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708604</w:t>
            </w:r>
          </w:p>
        </w:tc>
      </w:tr>
      <w:tr w:rsidR="00D56423" w:rsidRPr="003D7C3F" w14:paraId="7420347B" w14:textId="77777777" w:rsidTr="00D56423">
        <w:tc>
          <w:tcPr>
            <w:tcW w:w="901" w:type="dxa"/>
          </w:tcPr>
          <w:p w14:paraId="5F50DAE2" w14:textId="5A1AA469" w:rsidR="00D56423" w:rsidRPr="003D7C3F" w:rsidRDefault="00037FB9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3608</w:t>
            </w:r>
          </w:p>
        </w:tc>
        <w:tc>
          <w:tcPr>
            <w:tcW w:w="3831" w:type="dxa"/>
          </w:tcPr>
          <w:p w14:paraId="3BEA0285" w14:textId="07E5A668" w:rsidR="00D56423" w:rsidRPr="003D7C3F" w:rsidRDefault="003D1677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K. A. S.</w:t>
            </w:r>
          </w:p>
        </w:tc>
        <w:tc>
          <w:tcPr>
            <w:tcW w:w="2209" w:type="dxa"/>
          </w:tcPr>
          <w:p w14:paraId="1B6F69CE" w14:textId="246500D8" w:rsidR="00D56423" w:rsidRPr="003D7C3F" w:rsidRDefault="003D1677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1C3AD43D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7ECD7D1" w14:textId="5C681E63" w:rsidR="00D56423" w:rsidRPr="003D7C3F" w:rsidRDefault="003D1677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704304</w:t>
            </w:r>
          </w:p>
        </w:tc>
      </w:tr>
      <w:tr w:rsidR="00D56423" w:rsidRPr="003D7C3F" w14:paraId="6DC7BA6F" w14:textId="77777777" w:rsidTr="00D56423">
        <w:tc>
          <w:tcPr>
            <w:tcW w:w="901" w:type="dxa"/>
          </w:tcPr>
          <w:p w14:paraId="128A3E6F" w14:textId="78B17A37" w:rsidR="00D56423" w:rsidRPr="003D7C3F" w:rsidRDefault="00037FB9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3609</w:t>
            </w:r>
          </w:p>
        </w:tc>
        <w:tc>
          <w:tcPr>
            <w:tcW w:w="3831" w:type="dxa"/>
          </w:tcPr>
          <w:p w14:paraId="5C89E397" w14:textId="4B060DD2" w:rsidR="00D56423" w:rsidRPr="003D7C3F" w:rsidRDefault="003D1677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C. S.</w:t>
            </w:r>
          </w:p>
        </w:tc>
        <w:tc>
          <w:tcPr>
            <w:tcW w:w="2209" w:type="dxa"/>
          </w:tcPr>
          <w:p w14:paraId="30ED0BB2" w14:textId="2AB21868" w:rsidR="00D56423" w:rsidRPr="003D7C3F" w:rsidRDefault="003D1677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10E67E77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58E43B0" w14:textId="1FEC392B" w:rsidR="00D56423" w:rsidRPr="003D7C3F" w:rsidRDefault="003D1677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700003</w:t>
            </w:r>
          </w:p>
        </w:tc>
      </w:tr>
      <w:tr w:rsidR="00D56423" w:rsidRPr="003D7C3F" w14:paraId="756D4BD4" w14:textId="77777777" w:rsidTr="00D56423">
        <w:tc>
          <w:tcPr>
            <w:tcW w:w="901" w:type="dxa"/>
          </w:tcPr>
          <w:p w14:paraId="22482C23" w14:textId="6958ED98" w:rsidR="00D56423" w:rsidRPr="003D7C3F" w:rsidRDefault="00037FB9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3610</w:t>
            </w:r>
          </w:p>
        </w:tc>
        <w:tc>
          <w:tcPr>
            <w:tcW w:w="3831" w:type="dxa"/>
          </w:tcPr>
          <w:p w14:paraId="45D1FF46" w14:textId="20766EA0" w:rsidR="00D56423" w:rsidRPr="003D7C3F" w:rsidRDefault="003D1677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R. S.</w:t>
            </w:r>
          </w:p>
        </w:tc>
        <w:tc>
          <w:tcPr>
            <w:tcW w:w="2209" w:type="dxa"/>
          </w:tcPr>
          <w:p w14:paraId="243B01FD" w14:textId="17A286C1" w:rsidR="00D56423" w:rsidRPr="003D7C3F" w:rsidRDefault="003D1677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06C80D6C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3B798CA" w14:textId="0AC8D723" w:rsidR="00D56423" w:rsidRPr="003D7C3F" w:rsidRDefault="003D1677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701008</w:t>
            </w:r>
          </w:p>
        </w:tc>
      </w:tr>
      <w:tr w:rsidR="00D56423" w:rsidRPr="003D7C3F" w14:paraId="217E2E2B" w14:textId="77777777" w:rsidTr="00D56423">
        <w:tc>
          <w:tcPr>
            <w:tcW w:w="901" w:type="dxa"/>
          </w:tcPr>
          <w:p w14:paraId="7D030B08" w14:textId="76604D30" w:rsidR="00D56423" w:rsidRPr="003D7C3F" w:rsidRDefault="00037FB9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3611</w:t>
            </w:r>
          </w:p>
        </w:tc>
        <w:tc>
          <w:tcPr>
            <w:tcW w:w="3831" w:type="dxa"/>
          </w:tcPr>
          <w:p w14:paraId="78CB3E65" w14:textId="14527C0D" w:rsidR="00D56423" w:rsidRPr="003D7C3F" w:rsidRDefault="003D1677" w:rsidP="003D1677">
            <w:pPr>
              <w:tabs>
                <w:tab w:val="left" w:pos="1072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G. R. C.</w:t>
            </w:r>
          </w:p>
        </w:tc>
        <w:tc>
          <w:tcPr>
            <w:tcW w:w="2209" w:type="dxa"/>
          </w:tcPr>
          <w:p w14:paraId="282598B6" w14:textId="3B459820" w:rsidR="00D56423" w:rsidRPr="003D7C3F" w:rsidRDefault="003D1677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456046DF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98BC12A" w14:textId="0E9CF8C0" w:rsidR="00D56423" w:rsidRPr="003D7C3F" w:rsidRDefault="003D1677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700601</w:t>
            </w:r>
          </w:p>
        </w:tc>
      </w:tr>
      <w:tr w:rsidR="00D56423" w:rsidRPr="003D7C3F" w14:paraId="058311C2" w14:textId="77777777" w:rsidTr="00D56423">
        <w:tc>
          <w:tcPr>
            <w:tcW w:w="901" w:type="dxa"/>
          </w:tcPr>
          <w:p w14:paraId="00BDED29" w14:textId="6F533A98" w:rsidR="00D56423" w:rsidRPr="003D7C3F" w:rsidRDefault="00037FB9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3612</w:t>
            </w:r>
          </w:p>
        </w:tc>
        <w:tc>
          <w:tcPr>
            <w:tcW w:w="3831" w:type="dxa"/>
          </w:tcPr>
          <w:p w14:paraId="113FE097" w14:textId="21CC8FA0" w:rsidR="00D56423" w:rsidRPr="003D7C3F" w:rsidRDefault="003D1677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D. D. S.</w:t>
            </w:r>
          </w:p>
        </w:tc>
        <w:tc>
          <w:tcPr>
            <w:tcW w:w="2209" w:type="dxa"/>
          </w:tcPr>
          <w:p w14:paraId="5A97B827" w14:textId="3D410476" w:rsidR="00D56423" w:rsidRPr="003D7C3F" w:rsidRDefault="003D1677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09809776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53F3939" w14:textId="46DCCB13" w:rsidR="00D56423" w:rsidRPr="003D7C3F" w:rsidRDefault="003D1677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700006</w:t>
            </w:r>
          </w:p>
        </w:tc>
      </w:tr>
      <w:tr w:rsidR="00D56423" w:rsidRPr="003D7C3F" w14:paraId="0FB036DB" w14:textId="77777777" w:rsidTr="00D56423">
        <w:tc>
          <w:tcPr>
            <w:tcW w:w="901" w:type="dxa"/>
          </w:tcPr>
          <w:p w14:paraId="104CEEFC" w14:textId="653008CE" w:rsidR="00D56423" w:rsidRPr="003D7C3F" w:rsidRDefault="00037FB9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3613</w:t>
            </w:r>
          </w:p>
        </w:tc>
        <w:tc>
          <w:tcPr>
            <w:tcW w:w="3831" w:type="dxa"/>
          </w:tcPr>
          <w:p w14:paraId="7278F32A" w14:textId="41BB7BD7" w:rsidR="00D56423" w:rsidRPr="003D7C3F" w:rsidRDefault="003D1677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D. L. M.</w:t>
            </w:r>
          </w:p>
        </w:tc>
        <w:tc>
          <w:tcPr>
            <w:tcW w:w="2209" w:type="dxa"/>
          </w:tcPr>
          <w:p w14:paraId="25158640" w14:textId="08244CB3" w:rsidR="00D56423" w:rsidRPr="003D7C3F" w:rsidRDefault="003D1677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45CBFF9E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E1A3D58" w14:textId="41DA370D" w:rsidR="00D56423" w:rsidRPr="003D7C3F" w:rsidRDefault="003D1677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704007</w:t>
            </w:r>
          </w:p>
        </w:tc>
      </w:tr>
      <w:tr w:rsidR="00D56423" w:rsidRPr="003D7C3F" w14:paraId="1ECE70E6" w14:textId="77777777" w:rsidTr="00D56423">
        <w:tc>
          <w:tcPr>
            <w:tcW w:w="901" w:type="dxa"/>
          </w:tcPr>
          <w:p w14:paraId="763539E2" w14:textId="5D4C4117" w:rsidR="00D56423" w:rsidRPr="003D7C3F" w:rsidRDefault="00037FB9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3614</w:t>
            </w:r>
          </w:p>
        </w:tc>
        <w:tc>
          <w:tcPr>
            <w:tcW w:w="3831" w:type="dxa"/>
          </w:tcPr>
          <w:p w14:paraId="72FA9A7F" w14:textId="777432F2" w:rsidR="00D56423" w:rsidRPr="003D7C3F" w:rsidRDefault="003D1677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G. C. R.</w:t>
            </w:r>
          </w:p>
        </w:tc>
        <w:tc>
          <w:tcPr>
            <w:tcW w:w="2209" w:type="dxa"/>
          </w:tcPr>
          <w:p w14:paraId="1305DCAC" w14:textId="65EE2C6E" w:rsidR="00D56423" w:rsidRPr="003D7C3F" w:rsidRDefault="003D1677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62EF6090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458695A" w14:textId="1AB20D90" w:rsidR="00D56423" w:rsidRPr="003D7C3F" w:rsidRDefault="003D1677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705402</w:t>
            </w:r>
          </w:p>
        </w:tc>
      </w:tr>
      <w:tr w:rsidR="00D56423" w:rsidRPr="003D7C3F" w14:paraId="0A5322E6" w14:textId="77777777" w:rsidTr="00D56423">
        <w:tc>
          <w:tcPr>
            <w:tcW w:w="901" w:type="dxa"/>
          </w:tcPr>
          <w:p w14:paraId="70CDDACE" w14:textId="66F03729" w:rsidR="00D56423" w:rsidRPr="003D7C3F" w:rsidRDefault="00037FB9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3615</w:t>
            </w:r>
          </w:p>
        </w:tc>
        <w:tc>
          <w:tcPr>
            <w:tcW w:w="3831" w:type="dxa"/>
          </w:tcPr>
          <w:p w14:paraId="244FF3F8" w14:textId="1212E3FA" w:rsidR="00D56423" w:rsidRPr="003D7C3F" w:rsidRDefault="003D1677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D. F. M.</w:t>
            </w:r>
          </w:p>
        </w:tc>
        <w:tc>
          <w:tcPr>
            <w:tcW w:w="2209" w:type="dxa"/>
          </w:tcPr>
          <w:p w14:paraId="2A4F308F" w14:textId="5EB55394" w:rsidR="00D56423" w:rsidRPr="003D7C3F" w:rsidRDefault="003D1677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3B06B205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AE83C04" w14:textId="32CCE857" w:rsidR="00D56423" w:rsidRPr="003D7C3F" w:rsidRDefault="003D1677" w:rsidP="003D1677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706308</w:t>
            </w:r>
          </w:p>
        </w:tc>
      </w:tr>
      <w:tr w:rsidR="00D56423" w:rsidRPr="003D7C3F" w14:paraId="3F9FAC08" w14:textId="77777777" w:rsidTr="00D56423">
        <w:tc>
          <w:tcPr>
            <w:tcW w:w="901" w:type="dxa"/>
          </w:tcPr>
          <w:p w14:paraId="326E82EF" w14:textId="7C4635EC" w:rsidR="00D56423" w:rsidRPr="003D7C3F" w:rsidRDefault="00037FB9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3616</w:t>
            </w:r>
          </w:p>
        </w:tc>
        <w:tc>
          <w:tcPr>
            <w:tcW w:w="3831" w:type="dxa"/>
          </w:tcPr>
          <w:p w14:paraId="54A1D933" w14:textId="3BF85407" w:rsidR="00D56423" w:rsidRPr="003D7C3F" w:rsidRDefault="003D1677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S. S.</w:t>
            </w:r>
          </w:p>
        </w:tc>
        <w:tc>
          <w:tcPr>
            <w:tcW w:w="2209" w:type="dxa"/>
          </w:tcPr>
          <w:p w14:paraId="60165337" w14:textId="302069E6" w:rsidR="00D56423" w:rsidRPr="003D7C3F" w:rsidRDefault="003D1677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53834F14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F7D93E5" w14:textId="780628EB" w:rsidR="00D56423" w:rsidRPr="003D7C3F" w:rsidRDefault="003D1677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705001</w:t>
            </w:r>
          </w:p>
        </w:tc>
      </w:tr>
      <w:tr w:rsidR="00D56423" w:rsidRPr="003D7C3F" w14:paraId="33BC66D8" w14:textId="77777777" w:rsidTr="00D56423">
        <w:tc>
          <w:tcPr>
            <w:tcW w:w="901" w:type="dxa"/>
          </w:tcPr>
          <w:p w14:paraId="6B9781D9" w14:textId="1E74DC0E" w:rsidR="00D56423" w:rsidRPr="003D7C3F" w:rsidRDefault="00037FB9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3617</w:t>
            </w:r>
          </w:p>
        </w:tc>
        <w:tc>
          <w:tcPr>
            <w:tcW w:w="3831" w:type="dxa"/>
          </w:tcPr>
          <w:p w14:paraId="2E5D64F5" w14:textId="6751932D" w:rsidR="00D56423" w:rsidRPr="003D7C3F" w:rsidRDefault="003D1677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S. B.</w:t>
            </w:r>
          </w:p>
        </w:tc>
        <w:tc>
          <w:tcPr>
            <w:tcW w:w="2209" w:type="dxa"/>
          </w:tcPr>
          <w:p w14:paraId="4FF6E00C" w14:textId="0765CCD3" w:rsidR="00D56423" w:rsidRPr="003D7C3F" w:rsidRDefault="003D1677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4CFE0C6B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92F3977" w14:textId="0259FD74" w:rsidR="00D56423" w:rsidRPr="003D7C3F" w:rsidRDefault="003D1677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708601</w:t>
            </w:r>
          </w:p>
        </w:tc>
      </w:tr>
      <w:tr w:rsidR="00D56423" w:rsidRPr="003D7C3F" w14:paraId="58279D9C" w14:textId="77777777" w:rsidTr="00D56423">
        <w:tc>
          <w:tcPr>
            <w:tcW w:w="901" w:type="dxa"/>
          </w:tcPr>
          <w:p w14:paraId="5DC2336D" w14:textId="78C2FDC7" w:rsidR="00D56423" w:rsidRPr="003D7C3F" w:rsidRDefault="00037FB9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3618</w:t>
            </w:r>
          </w:p>
        </w:tc>
        <w:tc>
          <w:tcPr>
            <w:tcW w:w="3831" w:type="dxa"/>
          </w:tcPr>
          <w:p w14:paraId="7E3BB6F5" w14:textId="4D312C0D" w:rsidR="00D56423" w:rsidRPr="003D7C3F" w:rsidRDefault="003D1677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T. S.</w:t>
            </w:r>
          </w:p>
        </w:tc>
        <w:tc>
          <w:tcPr>
            <w:tcW w:w="2209" w:type="dxa"/>
          </w:tcPr>
          <w:p w14:paraId="53E6D774" w14:textId="4FE2A797" w:rsidR="00D56423" w:rsidRPr="003D7C3F" w:rsidRDefault="003D1677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59E4601F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9485D14" w14:textId="35689EE3" w:rsidR="00D56423" w:rsidRPr="003D7C3F" w:rsidRDefault="003D1677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708909</w:t>
            </w:r>
          </w:p>
        </w:tc>
      </w:tr>
      <w:tr w:rsidR="00D56423" w:rsidRPr="00F60500" w14:paraId="0B4929F1" w14:textId="77777777" w:rsidTr="00D56423">
        <w:tc>
          <w:tcPr>
            <w:tcW w:w="901" w:type="dxa"/>
          </w:tcPr>
          <w:p w14:paraId="02D63F3E" w14:textId="5F1D590D" w:rsidR="00D56423" w:rsidRPr="00F60500" w:rsidRDefault="00037FB9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3619</w:t>
            </w:r>
          </w:p>
        </w:tc>
        <w:tc>
          <w:tcPr>
            <w:tcW w:w="3831" w:type="dxa"/>
          </w:tcPr>
          <w:p w14:paraId="7044F1A1" w14:textId="309BD8F7" w:rsidR="00D56423" w:rsidRPr="00F60500" w:rsidRDefault="003D1677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T. T. O. C.</w:t>
            </w:r>
          </w:p>
        </w:tc>
        <w:tc>
          <w:tcPr>
            <w:tcW w:w="2209" w:type="dxa"/>
          </w:tcPr>
          <w:p w14:paraId="1FF6B1F7" w14:textId="31070BE5" w:rsidR="00D56423" w:rsidRPr="00F60500" w:rsidRDefault="003D1677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561620AE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9F085C9" w14:textId="75F0D180" w:rsidR="00D56423" w:rsidRPr="00F60500" w:rsidRDefault="003D1677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708408</w:t>
            </w:r>
          </w:p>
        </w:tc>
      </w:tr>
      <w:tr w:rsidR="00D56423" w:rsidRPr="00F60500" w14:paraId="30C23CEF" w14:textId="77777777" w:rsidTr="00D56423">
        <w:tc>
          <w:tcPr>
            <w:tcW w:w="901" w:type="dxa"/>
          </w:tcPr>
          <w:p w14:paraId="10DAC5B1" w14:textId="653F0AE4" w:rsidR="00D56423" w:rsidRPr="00F60500" w:rsidRDefault="003D1677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3620</w:t>
            </w:r>
          </w:p>
        </w:tc>
        <w:tc>
          <w:tcPr>
            <w:tcW w:w="3831" w:type="dxa"/>
          </w:tcPr>
          <w:p w14:paraId="33DEC130" w14:textId="0184B08F" w:rsidR="00D56423" w:rsidRPr="00F60500" w:rsidRDefault="003D1677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L. S. C.</w:t>
            </w:r>
          </w:p>
        </w:tc>
        <w:tc>
          <w:tcPr>
            <w:tcW w:w="2209" w:type="dxa"/>
          </w:tcPr>
          <w:p w14:paraId="03A61686" w14:textId="2F372ACE" w:rsidR="00D56423" w:rsidRPr="00F60500" w:rsidRDefault="003D1677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15BABC1E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7CF8F89" w14:textId="2FC15FC8" w:rsidR="00D56423" w:rsidRPr="00F60500" w:rsidRDefault="003D1677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700507</w:t>
            </w:r>
          </w:p>
        </w:tc>
      </w:tr>
      <w:tr w:rsidR="00D56423" w:rsidRPr="00F60500" w14:paraId="2AFADAD3" w14:textId="77777777" w:rsidTr="00D56423">
        <w:tc>
          <w:tcPr>
            <w:tcW w:w="901" w:type="dxa"/>
          </w:tcPr>
          <w:p w14:paraId="26A85F36" w14:textId="406263A2" w:rsidR="00D56423" w:rsidRPr="00F60500" w:rsidRDefault="003D1677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3621</w:t>
            </w:r>
          </w:p>
        </w:tc>
        <w:tc>
          <w:tcPr>
            <w:tcW w:w="3831" w:type="dxa"/>
          </w:tcPr>
          <w:p w14:paraId="245971E9" w14:textId="3B4710C8" w:rsidR="00D56423" w:rsidRPr="00F60500" w:rsidRDefault="003D1677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M. S.</w:t>
            </w:r>
          </w:p>
        </w:tc>
        <w:tc>
          <w:tcPr>
            <w:tcW w:w="2209" w:type="dxa"/>
          </w:tcPr>
          <w:p w14:paraId="2E5D9178" w14:textId="75DC881C" w:rsidR="003D1677" w:rsidRDefault="003D1677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16/07/2021 </w:t>
            </w:r>
          </w:p>
          <w:p w14:paraId="1673C293" w14:textId="7ADDE9C1" w:rsidR="00D56423" w:rsidRPr="00F60500" w:rsidRDefault="003D1677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SP</w:t>
            </w:r>
          </w:p>
        </w:tc>
        <w:tc>
          <w:tcPr>
            <w:tcW w:w="1985" w:type="dxa"/>
          </w:tcPr>
          <w:p w14:paraId="71FC4D74" w14:textId="7862A196" w:rsidR="00D56423" w:rsidRPr="00F60500" w:rsidRDefault="003D1677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05/08/2021</w:t>
            </w:r>
          </w:p>
        </w:tc>
        <w:tc>
          <w:tcPr>
            <w:tcW w:w="5953" w:type="dxa"/>
          </w:tcPr>
          <w:p w14:paraId="773442FD" w14:textId="02ACCC60" w:rsidR="00D56423" w:rsidRPr="00F60500" w:rsidRDefault="003D1677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702407</w:t>
            </w:r>
          </w:p>
        </w:tc>
      </w:tr>
      <w:tr w:rsidR="00D56423" w:rsidRPr="00F60500" w14:paraId="07ADAF3E" w14:textId="77777777" w:rsidTr="00D56423">
        <w:tc>
          <w:tcPr>
            <w:tcW w:w="901" w:type="dxa"/>
          </w:tcPr>
          <w:p w14:paraId="74A98E51" w14:textId="146A1187" w:rsidR="00D56423" w:rsidRPr="00F60500" w:rsidRDefault="003D1677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3622</w:t>
            </w:r>
          </w:p>
        </w:tc>
        <w:tc>
          <w:tcPr>
            <w:tcW w:w="3831" w:type="dxa"/>
          </w:tcPr>
          <w:p w14:paraId="27C5A613" w14:textId="133E9D60" w:rsidR="00D56423" w:rsidRPr="00F60500" w:rsidRDefault="003D1677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F. S.</w:t>
            </w:r>
          </w:p>
        </w:tc>
        <w:tc>
          <w:tcPr>
            <w:tcW w:w="2209" w:type="dxa"/>
          </w:tcPr>
          <w:p w14:paraId="6537640F" w14:textId="77777777" w:rsidR="00D56423" w:rsidRDefault="003D1677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16/07/2021</w:t>
            </w:r>
          </w:p>
          <w:p w14:paraId="6480E910" w14:textId="271FBB9C" w:rsidR="003D1677" w:rsidRPr="00F60500" w:rsidRDefault="003D1677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SP</w:t>
            </w:r>
          </w:p>
        </w:tc>
        <w:tc>
          <w:tcPr>
            <w:tcW w:w="1985" w:type="dxa"/>
          </w:tcPr>
          <w:p w14:paraId="4079F390" w14:textId="550C39AA" w:rsidR="00D56423" w:rsidRPr="00F60500" w:rsidRDefault="003D1677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05/08/2021</w:t>
            </w:r>
          </w:p>
        </w:tc>
        <w:tc>
          <w:tcPr>
            <w:tcW w:w="5953" w:type="dxa"/>
          </w:tcPr>
          <w:p w14:paraId="2181B29B" w14:textId="6E42AABB" w:rsidR="00D56423" w:rsidRPr="00F60500" w:rsidRDefault="00F32575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707002</w:t>
            </w:r>
          </w:p>
        </w:tc>
      </w:tr>
      <w:tr w:rsidR="00D56423" w:rsidRPr="00F60500" w14:paraId="7AE61B37" w14:textId="77777777" w:rsidTr="00D56423">
        <w:tc>
          <w:tcPr>
            <w:tcW w:w="901" w:type="dxa"/>
          </w:tcPr>
          <w:p w14:paraId="2D288337" w14:textId="4BCBF062" w:rsidR="00D56423" w:rsidRPr="00F60500" w:rsidRDefault="003D1677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3623</w:t>
            </w:r>
          </w:p>
        </w:tc>
        <w:tc>
          <w:tcPr>
            <w:tcW w:w="3831" w:type="dxa"/>
          </w:tcPr>
          <w:p w14:paraId="063E9679" w14:textId="2BD53231" w:rsidR="00D56423" w:rsidRPr="00F60500" w:rsidRDefault="00F32575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C. F. C.</w:t>
            </w:r>
          </w:p>
        </w:tc>
        <w:tc>
          <w:tcPr>
            <w:tcW w:w="2209" w:type="dxa"/>
          </w:tcPr>
          <w:p w14:paraId="2A1F49FE" w14:textId="3D541462" w:rsidR="00D56423" w:rsidRPr="00F60500" w:rsidRDefault="00F32575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0D666B4B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D2EE3CE" w14:textId="3C235197" w:rsidR="00D56423" w:rsidRPr="00F60500" w:rsidRDefault="00F32575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700509</w:t>
            </w:r>
          </w:p>
        </w:tc>
      </w:tr>
      <w:tr w:rsidR="00D56423" w:rsidRPr="00F60500" w14:paraId="196E0D4A" w14:textId="77777777" w:rsidTr="00D56423">
        <w:tc>
          <w:tcPr>
            <w:tcW w:w="901" w:type="dxa"/>
          </w:tcPr>
          <w:p w14:paraId="68AF14D3" w14:textId="00174CEA" w:rsidR="00D56423" w:rsidRPr="00F60500" w:rsidRDefault="003D1677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3624</w:t>
            </w:r>
          </w:p>
        </w:tc>
        <w:tc>
          <w:tcPr>
            <w:tcW w:w="3831" w:type="dxa"/>
          </w:tcPr>
          <w:p w14:paraId="1FBEC8A2" w14:textId="462D7323" w:rsidR="00D56423" w:rsidRPr="00F60500" w:rsidRDefault="00F32575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C. M. B.</w:t>
            </w:r>
          </w:p>
        </w:tc>
        <w:tc>
          <w:tcPr>
            <w:tcW w:w="2209" w:type="dxa"/>
          </w:tcPr>
          <w:p w14:paraId="7523AA7E" w14:textId="093DB783" w:rsidR="00D56423" w:rsidRPr="00F60500" w:rsidRDefault="00F32575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74509417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24E1AFC" w14:textId="4D4ACB39" w:rsidR="00D56423" w:rsidRPr="00F60500" w:rsidRDefault="00F32575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704006</w:t>
            </w:r>
          </w:p>
        </w:tc>
      </w:tr>
      <w:tr w:rsidR="00D56423" w:rsidRPr="00F60500" w14:paraId="003CF498" w14:textId="77777777" w:rsidTr="00D56423">
        <w:tc>
          <w:tcPr>
            <w:tcW w:w="901" w:type="dxa"/>
          </w:tcPr>
          <w:p w14:paraId="2E009E42" w14:textId="694D2F69" w:rsidR="00D56423" w:rsidRPr="00F60500" w:rsidRDefault="003D1677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3625</w:t>
            </w:r>
          </w:p>
        </w:tc>
        <w:tc>
          <w:tcPr>
            <w:tcW w:w="3831" w:type="dxa"/>
          </w:tcPr>
          <w:p w14:paraId="68C423AA" w14:textId="73EE846A" w:rsidR="00D56423" w:rsidRPr="00F60500" w:rsidRDefault="00F32575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I. F. S.</w:t>
            </w:r>
          </w:p>
        </w:tc>
        <w:tc>
          <w:tcPr>
            <w:tcW w:w="2209" w:type="dxa"/>
          </w:tcPr>
          <w:p w14:paraId="47991ADB" w14:textId="78D278FA" w:rsidR="00D56423" w:rsidRPr="00F60500" w:rsidRDefault="00F32575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57A82530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8A79646" w14:textId="5B76AE53" w:rsidR="00D56423" w:rsidRPr="00F60500" w:rsidRDefault="00F32575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704606</w:t>
            </w:r>
          </w:p>
        </w:tc>
      </w:tr>
      <w:tr w:rsidR="00D56423" w:rsidRPr="00F60500" w14:paraId="358FA743" w14:textId="77777777" w:rsidTr="00D56423">
        <w:tc>
          <w:tcPr>
            <w:tcW w:w="901" w:type="dxa"/>
          </w:tcPr>
          <w:p w14:paraId="3D8013AE" w14:textId="3309B324" w:rsidR="00D56423" w:rsidRPr="00F60500" w:rsidRDefault="003D1677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3626</w:t>
            </w:r>
          </w:p>
        </w:tc>
        <w:tc>
          <w:tcPr>
            <w:tcW w:w="3831" w:type="dxa"/>
          </w:tcPr>
          <w:p w14:paraId="757FD758" w14:textId="4BBC4C4B" w:rsidR="00D56423" w:rsidRPr="00F60500" w:rsidRDefault="00F32575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A. S.</w:t>
            </w:r>
          </w:p>
        </w:tc>
        <w:tc>
          <w:tcPr>
            <w:tcW w:w="2209" w:type="dxa"/>
          </w:tcPr>
          <w:p w14:paraId="44755117" w14:textId="7E846A16" w:rsidR="00D56423" w:rsidRPr="00F60500" w:rsidRDefault="00F32575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63B4BE96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8007B87" w14:textId="0D0B79FD" w:rsidR="00D56423" w:rsidRPr="00F60500" w:rsidRDefault="00F32575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700006</w:t>
            </w:r>
          </w:p>
        </w:tc>
      </w:tr>
      <w:tr w:rsidR="00D56423" w:rsidRPr="00F60500" w14:paraId="69780E50" w14:textId="77777777" w:rsidTr="00D56423">
        <w:tc>
          <w:tcPr>
            <w:tcW w:w="901" w:type="dxa"/>
          </w:tcPr>
          <w:p w14:paraId="6310782D" w14:textId="3593C599" w:rsidR="00D56423" w:rsidRPr="00F60500" w:rsidRDefault="003D1677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3627</w:t>
            </w:r>
          </w:p>
        </w:tc>
        <w:tc>
          <w:tcPr>
            <w:tcW w:w="3831" w:type="dxa"/>
          </w:tcPr>
          <w:p w14:paraId="09DF3117" w14:textId="352508DE" w:rsidR="00D56423" w:rsidRPr="00F60500" w:rsidRDefault="00F32575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N. L. F.</w:t>
            </w:r>
          </w:p>
        </w:tc>
        <w:tc>
          <w:tcPr>
            <w:tcW w:w="2209" w:type="dxa"/>
          </w:tcPr>
          <w:p w14:paraId="526AF18E" w14:textId="6DA23373" w:rsidR="00D56423" w:rsidRPr="00F60500" w:rsidRDefault="00F32575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6BC1C93F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4526EFA" w14:textId="4427BD4B" w:rsidR="00D56423" w:rsidRPr="00F60500" w:rsidRDefault="00F32575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706809</w:t>
            </w:r>
          </w:p>
        </w:tc>
      </w:tr>
      <w:tr w:rsidR="00D56423" w:rsidRPr="00F60500" w14:paraId="06D3CA9A" w14:textId="77777777" w:rsidTr="00D56423">
        <w:tc>
          <w:tcPr>
            <w:tcW w:w="901" w:type="dxa"/>
          </w:tcPr>
          <w:p w14:paraId="3DC9F452" w14:textId="05065859" w:rsidR="00D56423" w:rsidRPr="00F60500" w:rsidRDefault="003D1677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3628</w:t>
            </w:r>
          </w:p>
        </w:tc>
        <w:tc>
          <w:tcPr>
            <w:tcW w:w="3831" w:type="dxa"/>
          </w:tcPr>
          <w:p w14:paraId="07AEBECA" w14:textId="2E2738F3" w:rsidR="00D56423" w:rsidRPr="00F60500" w:rsidRDefault="00F32575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P. S.</w:t>
            </w:r>
          </w:p>
        </w:tc>
        <w:tc>
          <w:tcPr>
            <w:tcW w:w="2209" w:type="dxa"/>
          </w:tcPr>
          <w:p w14:paraId="55DA0C6B" w14:textId="59A130AB" w:rsidR="00D56423" w:rsidRPr="00F60500" w:rsidRDefault="00F32575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291B5830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912F1D2" w14:textId="7FA6FB62" w:rsidR="00D56423" w:rsidRPr="00F60500" w:rsidRDefault="00F32575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702409</w:t>
            </w:r>
          </w:p>
        </w:tc>
      </w:tr>
      <w:tr w:rsidR="00D56423" w:rsidRPr="00F60500" w14:paraId="77C0D804" w14:textId="77777777" w:rsidTr="00D56423">
        <w:tc>
          <w:tcPr>
            <w:tcW w:w="901" w:type="dxa"/>
          </w:tcPr>
          <w:p w14:paraId="06102A19" w14:textId="3D76F566" w:rsidR="00D56423" w:rsidRPr="00F60500" w:rsidRDefault="003D1677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3629</w:t>
            </w:r>
          </w:p>
        </w:tc>
        <w:tc>
          <w:tcPr>
            <w:tcW w:w="3831" w:type="dxa"/>
          </w:tcPr>
          <w:p w14:paraId="352BC4BE" w14:textId="332D3FF2" w:rsidR="00D56423" w:rsidRPr="00F60500" w:rsidRDefault="00F32575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W. M. S.</w:t>
            </w:r>
          </w:p>
        </w:tc>
        <w:tc>
          <w:tcPr>
            <w:tcW w:w="2209" w:type="dxa"/>
          </w:tcPr>
          <w:p w14:paraId="6B2787AF" w14:textId="028F46D9" w:rsidR="00D56423" w:rsidRPr="00F60500" w:rsidRDefault="00F32575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668D3C88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3582644" w14:textId="4CCB72DA" w:rsidR="00D56423" w:rsidRPr="00F60500" w:rsidRDefault="00F32575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700008</w:t>
            </w:r>
          </w:p>
        </w:tc>
      </w:tr>
      <w:tr w:rsidR="00D56423" w:rsidRPr="00F60500" w14:paraId="576C87E3" w14:textId="77777777" w:rsidTr="00D56423">
        <w:tc>
          <w:tcPr>
            <w:tcW w:w="901" w:type="dxa"/>
          </w:tcPr>
          <w:p w14:paraId="3C2BFF13" w14:textId="3525F9EF" w:rsidR="00D56423" w:rsidRPr="00F60500" w:rsidRDefault="003D1677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3630</w:t>
            </w:r>
          </w:p>
        </w:tc>
        <w:tc>
          <w:tcPr>
            <w:tcW w:w="3831" w:type="dxa"/>
          </w:tcPr>
          <w:p w14:paraId="7EE54BD9" w14:textId="75D34D46" w:rsidR="00D56423" w:rsidRPr="00F60500" w:rsidRDefault="00F32575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 S. D.</w:t>
            </w:r>
          </w:p>
        </w:tc>
        <w:tc>
          <w:tcPr>
            <w:tcW w:w="2209" w:type="dxa"/>
          </w:tcPr>
          <w:p w14:paraId="3D9BBCC4" w14:textId="3DF0B5FA" w:rsidR="00D56423" w:rsidRPr="00F60500" w:rsidRDefault="00F32575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1AA58BA3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BEABD49" w14:textId="138A36BB" w:rsidR="00D56423" w:rsidRPr="00F60500" w:rsidRDefault="00F32575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706302</w:t>
            </w:r>
          </w:p>
        </w:tc>
      </w:tr>
      <w:tr w:rsidR="00D56423" w:rsidRPr="003D7C3F" w14:paraId="3FB970CB" w14:textId="77777777" w:rsidTr="00D56423">
        <w:tc>
          <w:tcPr>
            <w:tcW w:w="901" w:type="dxa"/>
          </w:tcPr>
          <w:p w14:paraId="79A5FEA8" w14:textId="0BA10D77" w:rsidR="00D56423" w:rsidRPr="003D7C3F" w:rsidRDefault="003D1677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3631</w:t>
            </w:r>
          </w:p>
        </w:tc>
        <w:tc>
          <w:tcPr>
            <w:tcW w:w="3831" w:type="dxa"/>
          </w:tcPr>
          <w:p w14:paraId="70276226" w14:textId="215AEDDB" w:rsidR="00D56423" w:rsidRPr="003D7C3F" w:rsidRDefault="00F32575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B.</w:t>
            </w:r>
          </w:p>
        </w:tc>
        <w:tc>
          <w:tcPr>
            <w:tcW w:w="2209" w:type="dxa"/>
          </w:tcPr>
          <w:p w14:paraId="31ED3408" w14:textId="3BFEE2D5" w:rsidR="00D56423" w:rsidRPr="003D7C3F" w:rsidRDefault="00F32575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73F1E3DB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1BF374E" w14:textId="2A9B77C1" w:rsidR="00D56423" w:rsidRPr="003D7C3F" w:rsidRDefault="00F32575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705005</w:t>
            </w:r>
          </w:p>
        </w:tc>
      </w:tr>
      <w:tr w:rsidR="00D56423" w:rsidRPr="003D7C3F" w14:paraId="677A6FA0" w14:textId="77777777" w:rsidTr="00D56423">
        <w:tc>
          <w:tcPr>
            <w:tcW w:w="901" w:type="dxa"/>
          </w:tcPr>
          <w:p w14:paraId="48290432" w14:textId="45B51311" w:rsidR="00D56423" w:rsidRPr="003D7C3F" w:rsidRDefault="003D1677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3632</w:t>
            </w:r>
          </w:p>
        </w:tc>
        <w:tc>
          <w:tcPr>
            <w:tcW w:w="3831" w:type="dxa"/>
          </w:tcPr>
          <w:p w14:paraId="6892D3F1" w14:textId="6A05F2E9" w:rsidR="00D56423" w:rsidRPr="003D7C3F" w:rsidRDefault="00F32575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J. L. D.</w:t>
            </w:r>
          </w:p>
        </w:tc>
        <w:tc>
          <w:tcPr>
            <w:tcW w:w="2209" w:type="dxa"/>
          </w:tcPr>
          <w:p w14:paraId="63D9C653" w14:textId="0D2302E8" w:rsidR="00D56423" w:rsidRPr="003D7C3F" w:rsidRDefault="00F32575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349A4F12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ED8351E" w14:textId="666FF165" w:rsidR="00D56423" w:rsidRPr="003D7C3F" w:rsidRDefault="00F32575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700504</w:t>
            </w:r>
          </w:p>
        </w:tc>
      </w:tr>
      <w:tr w:rsidR="00D56423" w:rsidRPr="003D7C3F" w14:paraId="2B5BA4C5" w14:textId="77777777" w:rsidTr="00D56423">
        <w:tc>
          <w:tcPr>
            <w:tcW w:w="901" w:type="dxa"/>
          </w:tcPr>
          <w:p w14:paraId="5F194203" w14:textId="5B241D7D" w:rsidR="00D56423" w:rsidRPr="003D7C3F" w:rsidRDefault="003D1677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3633</w:t>
            </w:r>
          </w:p>
        </w:tc>
        <w:tc>
          <w:tcPr>
            <w:tcW w:w="3831" w:type="dxa"/>
          </w:tcPr>
          <w:p w14:paraId="670654B7" w14:textId="0E8F4B52" w:rsidR="00D56423" w:rsidRPr="003D7C3F" w:rsidRDefault="00F32575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I. R. O.</w:t>
            </w:r>
          </w:p>
        </w:tc>
        <w:tc>
          <w:tcPr>
            <w:tcW w:w="2209" w:type="dxa"/>
          </w:tcPr>
          <w:p w14:paraId="78ECD255" w14:textId="22A62F3B" w:rsidR="00D56423" w:rsidRPr="003D7C3F" w:rsidRDefault="00F32575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304E0FA0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DBA33A2" w14:textId="38FD8700" w:rsidR="00D56423" w:rsidRPr="003D7C3F" w:rsidRDefault="00F32575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704701</w:t>
            </w:r>
          </w:p>
        </w:tc>
      </w:tr>
      <w:tr w:rsidR="00D56423" w:rsidRPr="003D7C3F" w14:paraId="516A92E9" w14:textId="77777777" w:rsidTr="00D56423">
        <w:tc>
          <w:tcPr>
            <w:tcW w:w="901" w:type="dxa"/>
          </w:tcPr>
          <w:p w14:paraId="75CCE803" w14:textId="5ED66E6D" w:rsidR="00D56423" w:rsidRPr="003D7C3F" w:rsidRDefault="003D1677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3634</w:t>
            </w:r>
          </w:p>
        </w:tc>
        <w:tc>
          <w:tcPr>
            <w:tcW w:w="3831" w:type="dxa"/>
          </w:tcPr>
          <w:p w14:paraId="50EDC21C" w14:textId="7B1A9368" w:rsidR="00D56423" w:rsidRPr="003D7C3F" w:rsidRDefault="00F32575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C. P.</w:t>
            </w:r>
          </w:p>
        </w:tc>
        <w:tc>
          <w:tcPr>
            <w:tcW w:w="2209" w:type="dxa"/>
          </w:tcPr>
          <w:p w14:paraId="4C3C924C" w14:textId="5E3FF694" w:rsidR="00D56423" w:rsidRPr="003D7C3F" w:rsidRDefault="00F32575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4AC55D8D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0A2D24D" w14:textId="2B572AF3" w:rsidR="00D56423" w:rsidRPr="003D7C3F" w:rsidRDefault="00F32575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702304</w:t>
            </w:r>
          </w:p>
        </w:tc>
      </w:tr>
      <w:tr w:rsidR="00D56423" w:rsidRPr="003D7C3F" w14:paraId="5EA6085C" w14:textId="77777777" w:rsidTr="00D56423">
        <w:tc>
          <w:tcPr>
            <w:tcW w:w="901" w:type="dxa"/>
          </w:tcPr>
          <w:p w14:paraId="0092E4AB" w14:textId="6CD882B6" w:rsidR="00D56423" w:rsidRPr="003D7C3F" w:rsidRDefault="003D1677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3635</w:t>
            </w:r>
          </w:p>
        </w:tc>
        <w:tc>
          <w:tcPr>
            <w:tcW w:w="3831" w:type="dxa"/>
          </w:tcPr>
          <w:p w14:paraId="1E5B1671" w14:textId="04C150D4" w:rsidR="00D56423" w:rsidRPr="003D7C3F" w:rsidRDefault="00F32575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M. R.</w:t>
            </w:r>
          </w:p>
        </w:tc>
        <w:tc>
          <w:tcPr>
            <w:tcW w:w="2209" w:type="dxa"/>
          </w:tcPr>
          <w:p w14:paraId="2778A7DF" w14:textId="4B94D78C" w:rsidR="00D56423" w:rsidRPr="003D7C3F" w:rsidRDefault="00F32575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5ACCEB8B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275074F" w14:textId="6BA89701" w:rsidR="00D56423" w:rsidRPr="003D7C3F" w:rsidRDefault="00F32575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700506</w:t>
            </w:r>
          </w:p>
        </w:tc>
      </w:tr>
      <w:tr w:rsidR="00D56423" w:rsidRPr="003D7C3F" w14:paraId="73A695A8" w14:textId="77777777" w:rsidTr="00D56423">
        <w:tc>
          <w:tcPr>
            <w:tcW w:w="901" w:type="dxa"/>
          </w:tcPr>
          <w:p w14:paraId="229BA724" w14:textId="4E1A9B40" w:rsidR="00D56423" w:rsidRPr="003D7C3F" w:rsidRDefault="003D1677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3636</w:t>
            </w:r>
          </w:p>
        </w:tc>
        <w:tc>
          <w:tcPr>
            <w:tcW w:w="3831" w:type="dxa"/>
          </w:tcPr>
          <w:p w14:paraId="4867C1E8" w14:textId="62E9F78C" w:rsidR="00D56423" w:rsidRPr="003D7C3F" w:rsidRDefault="00F32575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A. L.</w:t>
            </w:r>
          </w:p>
        </w:tc>
        <w:tc>
          <w:tcPr>
            <w:tcW w:w="2209" w:type="dxa"/>
          </w:tcPr>
          <w:p w14:paraId="4F86B31A" w14:textId="181FE00A" w:rsidR="00D56423" w:rsidRPr="003D7C3F" w:rsidRDefault="00F32575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7D91D3C5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E7618E9" w14:textId="39D1A3AC" w:rsidR="00D56423" w:rsidRPr="003D7C3F" w:rsidRDefault="00F32575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700900</w:t>
            </w:r>
          </w:p>
        </w:tc>
      </w:tr>
      <w:tr w:rsidR="00D56423" w:rsidRPr="003D7C3F" w14:paraId="5123D2FD" w14:textId="77777777" w:rsidTr="00D56423">
        <w:tc>
          <w:tcPr>
            <w:tcW w:w="901" w:type="dxa"/>
          </w:tcPr>
          <w:p w14:paraId="58C84744" w14:textId="63BD61B0" w:rsidR="00D56423" w:rsidRPr="003D7C3F" w:rsidRDefault="003D1677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3637</w:t>
            </w:r>
          </w:p>
        </w:tc>
        <w:tc>
          <w:tcPr>
            <w:tcW w:w="3831" w:type="dxa"/>
          </w:tcPr>
          <w:p w14:paraId="1662D1A6" w14:textId="55E0FA5A" w:rsidR="00D56423" w:rsidRPr="003D7C3F" w:rsidRDefault="00F32575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T. R. C.</w:t>
            </w:r>
          </w:p>
        </w:tc>
        <w:tc>
          <w:tcPr>
            <w:tcW w:w="2209" w:type="dxa"/>
          </w:tcPr>
          <w:p w14:paraId="68118DE4" w14:textId="452EEB86" w:rsidR="00D56423" w:rsidRPr="003D7C3F" w:rsidRDefault="00F32575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047D53B3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700B4C5" w14:textId="0CF5B6C0" w:rsidR="00D56423" w:rsidRPr="003D7C3F" w:rsidRDefault="00F32575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700005</w:t>
            </w:r>
          </w:p>
        </w:tc>
      </w:tr>
      <w:tr w:rsidR="00D56423" w:rsidRPr="003D7C3F" w14:paraId="0CFC9D67" w14:textId="77777777" w:rsidTr="00D56423">
        <w:tc>
          <w:tcPr>
            <w:tcW w:w="901" w:type="dxa"/>
          </w:tcPr>
          <w:p w14:paraId="6662238D" w14:textId="3D6ADD0C" w:rsidR="00D56423" w:rsidRPr="003D7C3F" w:rsidRDefault="003D1677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3638</w:t>
            </w:r>
          </w:p>
        </w:tc>
        <w:tc>
          <w:tcPr>
            <w:tcW w:w="3831" w:type="dxa"/>
          </w:tcPr>
          <w:p w14:paraId="5DFACAC9" w14:textId="34058485" w:rsidR="00D56423" w:rsidRPr="003D7C3F" w:rsidRDefault="00F32575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D. Z.</w:t>
            </w:r>
          </w:p>
        </w:tc>
        <w:tc>
          <w:tcPr>
            <w:tcW w:w="2209" w:type="dxa"/>
          </w:tcPr>
          <w:p w14:paraId="794276CE" w14:textId="78837400" w:rsidR="00D56423" w:rsidRPr="003D7C3F" w:rsidRDefault="00F32575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05D4AB5C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ABE98E6" w14:textId="5B4F48D3" w:rsidR="00D56423" w:rsidRPr="003D7C3F" w:rsidRDefault="00F32575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702005</w:t>
            </w:r>
          </w:p>
        </w:tc>
      </w:tr>
      <w:tr w:rsidR="00D56423" w:rsidRPr="003D7C3F" w14:paraId="4A82563D" w14:textId="77777777" w:rsidTr="00D56423">
        <w:tc>
          <w:tcPr>
            <w:tcW w:w="901" w:type="dxa"/>
          </w:tcPr>
          <w:p w14:paraId="522F36D5" w14:textId="0BCE0A12" w:rsidR="00D56423" w:rsidRPr="003D7C3F" w:rsidRDefault="003D1677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3639</w:t>
            </w:r>
          </w:p>
        </w:tc>
        <w:tc>
          <w:tcPr>
            <w:tcW w:w="3831" w:type="dxa"/>
          </w:tcPr>
          <w:p w14:paraId="78576EFB" w14:textId="2A0FFC41" w:rsidR="00D56423" w:rsidRPr="003D7C3F" w:rsidRDefault="00F32575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S. B.</w:t>
            </w:r>
          </w:p>
        </w:tc>
        <w:tc>
          <w:tcPr>
            <w:tcW w:w="2209" w:type="dxa"/>
          </w:tcPr>
          <w:p w14:paraId="4D4978B6" w14:textId="10A5CFA2" w:rsidR="00D56423" w:rsidRPr="003D7C3F" w:rsidRDefault="00F32575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16A8BCC1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25DFB66" w14:textId="2EBBA0C5" w:rsidR="00D56423" w:rsidRPr="003D7C3F" w:rsidRDefault="00F32575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702806</w:t>
            </w:r>
          </w:p>
        </w:tc>
      </w:tr>
      <w:tr w:rsidR="00D56423" w:rsidRPr="003D7C3F" w14:paraId="3FC3A091" w14:textId="77777777" w:rsidTr="00D56423">
        <w:tc>
          <w:tcPr>
            <w:tcW w:w="901" w:type="dxa"/>
          </w:tcPr>
          <w:p w14:paraId="0533485E" w14:textId="441A3102" w:rsidR="00D56423" w:rsidRPr="003D7C3F" w:rsidRDefault="003D1677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3640</w:t>
            </w:r>
          </w:p>
        </w:tc>
        <w:tc>
          <w:tcPr>
            <w:tcW w:w="3831" w:type="dxa"/>
          </w:tcPr>
          <w:p w14:paraId="1B6BE856" w14:textId="5E582D82" w:rsidR="00D56423" w:rsidRPr="003D7C3F" w:rsidRDefault="00F32575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A. V.</w:t>
            </w:r>
          </w:p>
        </w:tc>
        <w:tc>
          <w:tcPr>
            <w:tcW w:w="2209" w:type="dxa"/>
          </w:tcPr>
          <w:p w14:paraId="15BCE8D6" w14:textId="779B44D5" w:rsidR="00D56423" w:rsidRPr="003D7C3F" w:rsidRDefault="00F32575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0B3D190F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1F71A95" w14:textId="44546CF2" w:rsidR="00D56423" w:rsidRPr="003D7C3F" w:rsidRDefault="00F32575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702803</w:t>
            </w:r>
          </w:p>
        </w:tc>
      </w:tr>
      <w:tr w:rsidR="00D56423" w:rsidRPr="003D7C3F" w14:paraId="6C680891" w14:textId="77777777" w:rsidTr="00D56423">
        <w:tc>
          <w:tcPr>
            <w:tcW w:w="901" w:type="dxa"/>
          </w:tcPr>
          <w:p w14:paraId="4EF3BDBB" w14:textId="5F48E42D" w:rsidR="00D56423" w:rsidRPr="003D7C3F" w:rsidRDefault="003D1677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3641</w:t>
            </w:r>
          </w:p>
        </w:tc>
        <w:tc>
          <w:tcPr>
            <w:tcW w:w="3831" w:type="dxa"/>
          </w:tcPr>
          <w:p w14:paraId="77C28DB7" w14:textId="16CCE92F" w:rsidR="00D56423" w:rsidRPr="003D7C3F" w:rsidRDefault="00F32575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I. L. G. H.</w:t>
            </w:r>
          </w:p>
        </w:tc>
        <w:tc>
          <w:tcPr>
            <w:tcW w:w="2209" w:type="dxa"/>
          </w:tcPr>
          <w:p w14:paraId="7DC39D10" w14:textId="08583009" w:rsidR="00D56423" w:rsidRPr="003D7C3F" w:rsidRDefault="00F32575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546D6B1E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4B344EE" w14:textId="2B029F9B" w:rsidR="00D56423" w:rsidRPr="003D7C3F" w:rsidRDefault="00F32575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700004</w:t>
            </w:r>
          </w:p>
        </w:tc>
      </w:tr>
      <w:tr w:rsidR="00D56423" w:rsidRPr="003D7C3F" w14:paraId="567D953E" w14:textId="77777777" w:rsidTr="00D56423">
        <w:tc>
          <w:tcPr>
            <w:tcW w:w="901" w:type="dxa"/>
          </w:tcPr>
          <w:p w14:paraId="6E1DA606" w14:textId="03311FEA" w:rsidR="00D56423" w:rsidRPr="003D7C3F" w:rsidRDefault="003D1677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3642</w:t>
            </w:r>
          </w:p>
        </w:tc>
        <w:tc>
          <w:tcPr>
            <w:tcW w:w="3831" w:type="dxa"/>
          </w:tcPr>
          <w:p w14:paraId="02771E0F" w14:textId="37F8C95C" w:rsidR="00D56423" w:rsidRPr="003D7C3F" w:rsidRDefault="00F32575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C. N. B.</w:t>
            </w:r>
          </w:p>
        </w:tc>
        <w:tc>
          <w:tcPr>
            <w:tcW w:w="2209" w:type="dxa"/>
          </w:tcPr>
          <w:p w14:paraId="2EC8CBE4" w14:textId="0D77C45F" w:rsidR="00D56423" w:rsidRPr="003D7C3F" w:rsidRDefault="00F32575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6842A446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FA4F5FB" w14:textId="121A5E26" w:rsidR="00D56423" w:rsidRPr="003D7C3F" w:rsidRDefault="00F32575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702101</w:t>
            </w:r>
          </w:p>
        </w:tc>
      </w:tr>
      <w:tr w:rsidR="00D56423" w:rsidRPr="003D7C3F" w14:paraId="34535D12" w14:textId="77777777" w:rsidTr="00D56423">
        <w:tc>
          <w:tcPr>
            <w:tcW w:w="901" w:type="dxa"/>
          </w:tcPr>
          <w:p w14:paraId="2AD35D6B" w14:textId="50BA1A92" w:rsidR="00D56423" w:rsidRPr="003D7C3F" w:rsidRDefault="003D1677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3643</w:t>
            </w:r>
          </w:p>
        </w:tc>
        <w:tc>
          <w:tcPr>
            <w:tcW w:w="3831" w:type="dxa"/>
          </w:tcPr>
          <w:p w14:paraId="09B388F2" w14:textId="6E785D5F" w:rsidR="00D56423" w:rsidRPr="003D7C3F" w:rsidRDefault="00F32575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B. O.</w:t>
            </w:r>
          </w:p>
        </w:tc>
        <w:tc>
          <w:tcPr>
            <w:tcW w:w="2209" w:type="dxa"/>
          </w:tcPr>
          <w:p w14:paraId="479972CC" w14:textId="65C90378" w:rsidR="00D56423" w:rsidRPr="003D7C3F" w:rsidRDefault="00F32575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64D5CF81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9866811" w14:textId="3ADC7F62" w:rsidR="00D56423" w:rsidRPr="003D7C3F" w:rsidRDefault="00F32575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706504</w:t>
            </w:r>
          </w:p>
        </w:tc>
      </w:tr>
      <w:tr w:rsidR="00D56423" w:rsidRPr="003D7C3F" w14:paraId="3355CAB1" w14:textId="77777777" w:rsidTr="00D56423">
        <w:tc>
          <w:tcPr>
            <w:tcW w:w="901" w:type="dxa"/>
          </w:tcPr>
          <w:p w14:paraId="7D264FFB" w14:textId="1037123F" w:rsidR="00D56423" w:rsidRPr="003D7C3F" w:rsidRDefault="003D1677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3644</w:t>
            </w:r>
          </w:p>
        </w:tc>
        <w:tc>
          <w:tcPr>
            <w:tcW w:w="3831" w:type="dxa"/>
          </w:tcPr>
          <w:p w14:paraId="41D74539" w14:textId="30EED4FE" w:rsidR="00D56423" w:rsidRPr="003D7C3F" w:rsidRDefault="00F32575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R. S. V.</w:t>
            </w:r>
          </w:p>
        </w:tc>
        <w:tc>
          <w:tcPr>
            <w:tcW w:w="2209" w:type="dxa"/>
          </w:tcPr>
          <w:p w14:paraId="7A876B0E" w14:textId="52B254B0" w:rsidR="00D56423" w:rsidRPr="003D7C3F" w:rsidRDefault="00F32575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3822DFA3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CEA4B41" w14:textId="10F5758B" w:rsidR="00D56423" w:rsidRPr="003D7C3F" w:rsidRDefault="00F32575" w:rsidP="00F3257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706808</w:t>
            </w:r>
          </w:p>
        </w:tc>
      </w:tr>
      <w:tr w:rsidR="00D56423" w:rsidRPr="003D7C3F" w14:paraId="4BFD6153" w14:textId="77777777" w:rsidTr="00D56423">
        <w:tc>
          <w:tcPr>
            <w:tcW w:w="901" w:type="dxa"/>
          </w:tcPr>
          <w:p w14:paraId="7D4DA61D" w14:textId="1DBBAA42" w:rsidR="00D56423" w:rsidRPr="003D7C3F" w:rsidRDefault="003D1677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3645</w:t>
            </w:r>
          </w:p>
        </w:tc>
        <w:tc>
          <w:tcPr>
            <w:tcW w:w="3831" w:type="dxa"/>
          </w:tcPr>
          <w:p w14:paraId="26EAA11F" w14:textId="32C9E04F" w:rsidR="00D56423" w:rsidRPr="003D7C3F" w:rsidRDefault="00F32575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G. P.</w:t>
            </w:r>
          </w:p>
        </w:tc>
        <w:tc>
          <w:tcPr>
            <w:tcW w:w="2209" w:type="dxa"/>
          </w:tcPr>
          <w:p w14:paraId="1233DC09" w14:textId="0BF34157" w:rsidR="00D56423" w:rsidRPr="003D7C3F" w:rsidRDefault="00F32575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6A8CFA77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D71A616" w14:textId="5262DD4E" w:rsidR="00D56423" w:rsidRPr="003D7C3F" w:rsidRDefault="00F32575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709600</w:t>
            </w:r>
          </w:p>
        </w:tc>
      </w:tr>
      <w:tr w:rsidR="00D56423" w:rsidRPr="003D7C3F" w14:paraId="2E5401E6" w14:textId="77777777" w:rsidTr="00D56423">
        <w:tc>
          <w:tcPr>
            <w:tcW w:w="901" w:type="dxa"/>
          </w:tcPr>
          <w:p w14:paraId="528B83FE" w14:textId="22713746" w:rsidR="00D56423" w:rsidRPr="003D7C3F" w:rsidRDefault="003D1677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3646</w:t>
            </w:r>
          </w:p>
        </w:tc>
        <w:tc>
          <w:tcPr>
            <w:tcW w:w="3831" w:type="dxa"/>
          </w:tcPr>
          <w:p w14:paraId="4D53951E" w14:textId="498F6388" w:rsidR="00D56423" w:rsidRPr="003D7C3F" w:rsidRDefault="007A748C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P. C. Q.</w:t>
            </w:r>
          </w:p>
        </w:tc>
        <w:tc>
          <w:tcPr>
            <w:tcW w:w="2209" w:type="dxa"/>
          </w:tcPr>
          <w:p w14:paraId="1A8C84AE" w14:textId="51EA200F" w:rsidR="00D56423" w:rsidRPr="003D7C3F" w:rsidRDefault="007A748C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1BCAC674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D2C0F4E" w14:textId="7C9AF060" w:rsidR="00D56423" w:rsidRPr="003D7C3F" w:rsidRDefault="007A748C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703200</w:t>
            </w:r>
          </w:p>
        </w:tc>
      </w:tr>
      <w:tr w:rsidR="00D56423" w:rsidRPr="003D7C3F" w14:paraId="1E3D5B1D" w14:textId="77777777" w:rsidTr="00D56423">
        <w:tc>
          <w:tcPr>
            <w:tcW w:w="901" w:type="dxa"/>
          </w:tcPr>
          <w:p w14:paraId="67D990DF" w14:textId="34691DF4" w:rsidR="00D56423" w:rsidRPr="003D7C3F" w:rsidRDefault="003D1677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3647</w:t>
            </w:r>
          </w:p>
        </w:tc>
        <w:tc>
          <w:tcPr>
            <w:tcW w:w="3831" w:type="dxa"/>
          </w:tcPr>
          <w:p w14:paraId="20979D52" w14:textId="6B846346" w:rsidR="00D56423" w:rsidRPr="003D7C3F" w:rsidRDefault="007A748C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C. F.</w:t>
            </w:r>
          </w:p>
        </w:tc>
        <w:tc>
          <w:tcPr>
            <w:tcW w:w="2209" w:type="dxa"/>
          </w:tcPr>
          <w:p w14:paraId="737B1240" w14:textId="2FB6C9A4" w:rsidR="00D56423" w:rsidRPr="003D7C3F" w:rsidRDefault="007A748C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53781BAF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1CADAEC" w14:textId="371B0D3B" w:rsidR="00D56423" w:rsidRPr="003D7C3F" w:rsidRDefault="007A748C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700509</w:t>
            </w:r>
          </w:p>
        </w:tc>
      </w:tr>
      <w:tr w:rsidR="00D56423" w:rsidRPr="00F60500" w14:paraId="269A53AF" w14:textId="77777777" w:rsidTr="00D56423">
        <w:tc>
          <w:tcPr>
            <w:tcW w:w="901" w:type="dxa"/>
          </w:tcPr>
          <w:p w14:paraId="32DD3709" w14:textId="6388B081" w:rsidR="00D56423" w:rsidRPr="00F60500" w:rsidRDefault="003D1677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3648</w:t>
            </w:r>
          </w:p>
        </w:tc>
        <w:tc>
          <w:tcPr>
            <w:tcW w:w="3831" w:type="dxa"/>
          </w:tcPr>
          <w:p w14:paraId="6B952364" w14:textId="611DBDAD" w:rsidR="00D56423" w:rsidRPr="00F60500" w:rsidRDefault="007A748C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 S. K.</w:t>
            </w:r>
          </w:p>
        </w:tc>
        <w:tc>
          <w:tcPr>
            <w:tcW w:w="2209" w:type="dxa"/>
          </w:tcPr>
          <w:p w14:paraId="537BAC56" w14:textId="368B6EDF" w:rsidR="00D56423" w:rsidRPr="00F60500" w:rsidRDefault="007A748C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4A8F4691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5931505" w14:textId="7553E022" w:rsidR="00D56423" w:rsidRPr="00F60500" w:rsidRDefault="007A748C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705008</w:t>
            </w:r>
          </w:p>
        </w:tc>
      </w:tr>
      <w:tr w:rsidR="00D56423" w:rsidRPr="00F60500" w14:paraId="6592A309" w14:textId="77777777" w:rsidTr="00D56423">
        <w:tc>
          <w:tcPr>
            <w:tcW w:w="901" w:type="dxa"/>
          </w:tcPr>
          <w:p w14:paraId="09892596" w14:textId="16CC16D2" w:rsidR="00D56423" w:rsidRPr="00F60500" w:rsidRDefault="007A748C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3649</w:t>
            </w:r>
          </w:p>
        </w:tc>
        <w:tc>
          <w:tcPr>
            <w:tcW w:w="3831" w:type="dxa"/>
          </w:tcPr>
          <w:p w14:paraId="6D73AA21" w14:textId="0456CE5F" w:rsidR="00D56423" w:rsidRPr="00F60500" w:rsidRDefault="007A748C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 S.</w:t>
            </w:r>
          </w:p>
        </w:tc>
        <w:tc>
          <w:tcPr>
            <w:tcW w:w="2209" w:type="dxa"/>
          </w:tcPr>
          <w:p w14:paraId="0952AE80" w14:textId="6522649E" w:rsidR="00D56423" w:rsidRPr="00F60500" w:rsidRDefault="007A748C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43FD1760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F76A486" w14:textId="0CE79A22" w:rsidR="00D56423" w:rsidRPr="00F60500" w:rsidRDefault="007A748C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706901</w:t>
            </w:r>
          </w:p>
        </w:tc>
      </w:tr>
      <w:tr w:rsidR="00D56423" w:rsidRPr="00F60500" w14:paraId="15749A45" w14:textId="77777777" w:rsidTr="00D56423">
        <w:tc>
          <w:tcPr>
            <w:tcW w:w="901" w:type="dxa"/>
          </w:tcPr>
          <w:p w14:paraId="458581DC" w14:textId="5310100F" w:rsidR="00D56423" w:rsidRPr="00F60500" w:rsidRDefault="007A748C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3650</w:t>
            </w:r>
          </w:p>
        </w:tc>
        <w:tc>
          <w:tcPr>
            <w:tcW w:w="3831" w:type="dxa"/>
          </w:tcPr>
          <w:p w14:paraId="2DD3BCD9" w14:textId="422DA6E1" w:rsidR="00D56423" w:rsidRPr="00F60500" w:rsidRDefault="007A748C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H. S. S.</w:t>
            </w:r>
          </w:p>
        </w:tc>
        <w:tc>
          <w:tcPr>
            <w:tcW w:w="2209" w:type="dxa"/>
          </w:tcPr>
          <w:p w14:paraId="2F00A833" w14:textId="790F8CB2" w:rsidR="00D56423" w:rsidRPr="00F60500" w:rsidRDefault="007A748C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47417E6D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69BE388" w14:textId="201E6A65" w:rsidR="00D56423" w:rsidRPr="00F60500" w:rsidRDefault="007A748C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700004</w:t>
            </w:r>
          </w:p>
        </w:tc>
      </w:tr>
      <w:tr w:rsidR="00D56423" w:rsidRPr="00F60500" w14:paraId="09D66EFA" w14:textId="77777777" w:rsidTr="00D56423">
        <w:tc>
          <w:tcPr>
            <w:tcW w:w="901" w:type="dxa"/>
          </w:tcPr>
          <w:p w14:paraId="354F15F2" w14:textId="08455FF6" w:rsidR="00D56423" w:rsidRPr="00F60500" w:rsidRDefault="007A748C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3651</w:t>
            </w:r>
          </w:p>
        </w:tc>
        <w:tc>
          <w:tcPr>
            <w:tcW w:w="3831" w:type="dxa"/>
          </w:tcPr>
          <w:p w14:paraId="3609A654" w14:textId="6AAF5A3E" w:rsidR="00D56423" w:rsidRPr="00F60500" w:rsidRDefault="007A748C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L. F. B.</w:t>
            </w:r>
          </w:p>
        </w:tc>
        <w:tc>
          <w:tcPr>
            <w:tcW w:w="2209" w:type="dxa"/>
          </w:tcPr>
          <w:p w14:paraId="2B3EADF2" w14:textId="14C48715" w:rsidR="00D56423" w:rsidRPr="00F60500" w:rsidRDefault="007A748C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1EA3F70E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3499B45" w14:textId="455EB942" w:rsidR="00D56423" w:rsidRPr="00F60500" w:rsidRDefault="007A748C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706205</w:t>
            </w:r>
          </w:p>
        </w:tc>
      </w:tr>
      <w:tr w:rsidR="00D56423" w:rsidRPr="00F60500" w14:paraId="45953DFB" w14:textId="77777777" w:rsidTr="00D56423">
        <w:tc>
          <w:tcPr>
            <w:tcW w:w="901" w:type="dxa"/>
          </w:tcPr>
          <w:p w14:paraId="026C162F" w14:textId="344F27D1" w:rsidR="00D56423" w:rsidRPr="00F60500" w:rsidRDefault="007A748C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3652</w:t>
            </w:r>
          </w:p>
        </w:tc>
        <w:tc>
          <w:tcPr>
            <w:tcW w:w="3831" w:type="dxa"/>
          </w:tcPr>
          <w:p w14:paraId="079BC6BE" w14:textId="642B4722" w:rsidR="00D56423" w:rsidRPr="00F60500" w:rsidRDefault="007A748C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C. N.</w:t>
            </w:r>
          </w:p>
        </w:tc>
        <w:tc>
          <w:tcPr>
            <w:tcW w:w="2209" w:type="dxa"/>
          </w:tcPr>
          <w:p w14:paraId="7E242D4E" w14:textId="75E836DB" w:rsidR="00D56423" w:rsidRPr="00F60500" w:rsidRDefault="007A748C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4CEB08B4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FB9CA5D" w14:textId="3376FB3C" w:rsidR="00D56423" w:rsidRPr="00F60500" w:rsidRDefault="007A748C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701800</w:t>
            </w:r>
          </w:p>
        </w:tc>
      </w:tr>
      <w:tr w:rsidR="00D56423" w:rsidRPr="00F60500" w14:paraId="1FD230B7" w14:textId="77777777" w:rsidTr="00D56423">
        <w:tc>
          <w:tcPr>
            <w:tcW w:w="901" w:type="dxa"/>
          </w:tcPr>
          <w:p w14:paraId="0977AB1E" w14:textId="14CF061D" w:rsidR="00D56423" w:rsidRPr="00F60500" w:rsidRDefault="007A748C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3653</w:t>
            </w:r>
          </w:p>
        </w:tc>
        <w:tc>
          <w:tcPr>
            <w:tcW w:w="3831" w:type="dxa"/>
          </w:tcPr>
          <w:p w14:paraId="4EEC44B6" w14:textId="133CCEE0" w:rsidR="00D56423" w:rsidRPr="00F60500" w:rsidRDefault="00C150A0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A. S.</w:t>
            </w:r>
          </w:p>
        </w:tc>
        <w:tc>
          <w:tcPr>
            <w:tcW w:w="2209" w:type="dxa"/>
          </w:tcPr>
          <w:p w14:paraId="5914D767" w14:textId="0A7E5118" w:rsidR="00D56423" w:rsidRPr="00F60500" w:rsidRDefault="00C150A0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0F9869BB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51CE035" w14:textId="5F1253EE" w:rsidR="00D56423" w:rsidRPr="00F60500" w:rsidRDefault="00C150A0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709608</w:t>
            </w:r>
          </w:p>
        </w:tc>
      </w:tr>
      <w:tr w:rsidR="00D56423" w:rsidRPr="00F60500" w14:paraId="1CE9092D" w14:textId="77777777" w:rsidTr="00D56423">
        <w:tc>
          <w:tcPr>
            <w:tcW w:w="901" w:type="dxa"/>
          </w:tcPr>
          <w:p w14:paraId="5DA39FB1" w14:textId="01B61955" w:rsidR="00D56423" w:rsidRPr="00F60500" w:rsidRDefault="007A748C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3654</w:t>
            </w:r>
          </w:p>
        </w:tc>
        <w:tc>
          <w:tcPr>
            <w:tcW w:w="3831" w:type="dxa"/>
          </w:tcPr>
          <w:p w14:paraId="69322084" w14:textId="354080CF" w:rsidR="00D56423" w:rsidRPr="00F60500" w:rsidRDefault="00C150A0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T. A. A.</w:t>
            </w:r>
          </w:p>
        </w:tc>
        <w:tc>
          <w:tcPr>
            <w:tcW w:w="2209" w:type="dxa"/>
          </w:tcPr>
          <w:p w14:paraId="43165247" w14:textId="3505DE07" w:rsidR="00D56423" w:rsidRPr="00F60500" w:rsidRDefault="00C150A0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4A5F3DF7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2D91435" w14:textId="18F2A686" w:rsidR="00D56423" w:rsidRPr="00F60500" w:rsidRDefault="00C150A0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700508</w:t>
            </w:r>
          </w:p>
        </w:tc>
      </w:tr>
      <w:tr w:rsidR="00D56423" w:rsidRPr="00F60500" w14:paraId="56E9B563" w14:textId="77777777" w:rsidTr="00D56423">
        <w:tc>
          <w:tcPr>
            <w:tcW w:w="901" w:type="dxa"/>
          </w:tcPr>
          <w:p w14:paraId="3311C79C" w14:textId="1F30DA7E" w:rsidR="00D56423" w:rsidRPr="00F60500" w:rsidRDefault="007A748C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3655</w:t>
            </w:r>
          </w:p>
        </w:tc>
        <w:tc>
          <w:tcPr>
            <w:tcW w:w="3831" w:type="dxa"/>
          </w:tcPr>
          <w:p w14:paraId="4C23715B" w14:textId="2B0AA602" w:rsidR="00D56423" w:rsidRPr="00F60500" w:rsidRDefault="00C150A0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R. S. P. C.</w:t>
            </w:r>
          </w:p>
        </w:tc>
        <w:tc>
          <w:tcPr>
            <w:tcW w:w="2209" w:type="dxa"/>
          </w:tcPr>
          <w:p w14:paraId="06C0870E" w14:textId="3AC3114D" w:rsidR="00D56423" w:rsidRPr="00F60500" w:rsidRDefault="00C150A0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2309D325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AF5E89D" w14:textId="0CA456AD" w:rsidR="00D56423" w:rsidRPr="00F60500" w:rsidRDefault="00C150A0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706802</w:t>
            </w:r>
          </w:p>
        </w:tc>
      </w:tr>
      <w:tr w:rsidR="00D56423" w:rsidRPr="00F60500" w14:paraId="08C99FBC" w14:textId="77777777" w:rsidTr="00D56423">
        <w:tc>
          <w:tcPr>
            <w:tcW w:w="901" w:type="dxa"/>
          </w:tcPr>
          <w:p w14:paraId="5EE07573" w14:textId="27EF8AD7" w:rsidR="00D56423" w:rsidRPr="00F60500" w:rsidRDefault="007A748C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3656</w:t>
            </w:r>
          </w:p>
        </w:tc>
        <w:tc>
          <w:tcPr>
            <w:tcW w:w="3831" w:type="dxa"/>
          </w:tcPr>
          <w:p w14:paraId="6406987D" w14:textId="6371DD7B" w:rsidR="00D56423" w:rsidRPr="00F60500" w:rsidRDefault="00C150A0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I. K. O. A. M.</w:t>
            </w:r>
          </w:p>
        </w:tc>
        <w:tc>
          <w:tcPr>
            <w:tcW w:w="2209" w:type="dxa"/>
          </w:tcPr>
          <w:p w14:paraId="6C14D9D6" w14:textId="60818811" w:rsidR="00D56423" w:rsidRPr="00F60500" w:rsidRDefault="00C150A0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76F5CC31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EA771E8" w14:textId="032D1F69" w:rsidR="00D56423" w:rsidRPr="00F60500" w:rsidRDefault="00C150A0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700908</w:t>
            </w:r>
          </w:p>
        </w:tc>
      </w:tr>
      <w:tr w:rsidR="00D56423" w:rsidRPr="00F60500" w14:paraId="6956D6CB" w14:textId="77777777" w:rsidTr="00D56423">
        <w:tc>
          <w:tcPr>
            <w:tcW w:w="901" w:type="dxa"/>
          </w:tcPr>
          <w:p w14:paraId="3A01A997" w14:textId="7B3A795A" w:rsidR="00D56423" w:rsidRPr="00F60500" w:rsidRDefault="007A748C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3657</w:t>
            </w:r>
          </w:p>
        </w:tc>
        <w:tc>
          <w:tcPr>
            <w:tcW w:w="3831" w:type="dxa"/>
          </w:tcPr>
          <w:p w14:paraId="6CD3EBD5" w14:textId="405C2FEE" w:rsidR="00D56423" w:rsidRPr="00F60500" w:rsidRDefault="00C150A0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E. R. P.</w:t>
            </w:r>
          </w:p>
        </w:tc>
        <w:tc>
          <w:tcPr>
            <w:tcW w:w="2209" w:type="dxa"/>
          </w:tcPr>
          <w:p w14:paraId="190B2C63" w14:textId="321C7792" w:rsidR="00D56423" w:rsidRPr="00F60500" w:rsidRDefault="00C150A0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5CB29BEB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B146AED" w14:textId="42586D74" w:rsidR="00D56423" w:rsidRPr="00F60500" w:rsidRDefault="00C150A0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708005</w:t>
            </w:r>
          </w:p>
        </w:tc>
      </w:tr>
      <w:tr w:rsidR="00D56423" w:rsidRPr="00F60500" w14:paraId="7B0E53D6" w14:textId="77777777" w:rsidTr="00D56423">
        <w:tc>
          <w:tcPr>
            <w:tcW w:w="901" w:type="dxa"/>
          </w:tcPr>
          <w:p w14:paraId="437B1BA3" w14:textId="089220C2" w:rsidR="00D56423" w:rsidRPr="00F60500" w:rsidRDefault="007A748C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3658</w:t>
            </w:r>
          </w:p>
        </w:tc>
        <w:tc>
          <w:tcPr>
            <w:tcW w:w="3831" w:type="dxa"/>
          </w:tcPr>
          <w:p w14:paraId="64E019A6" w14:textId="3E0D783F" w:rsidR="00D56423" w:rsidRPr="00F60500" w:rsidRDefault="00C150A0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E. W. J.</w:t>
            </w:r>
          </w:p>
        </w:tc>
        <w:tc>
          <w:tcPr>
            <w:tcW w:w="2209" w:type="dxa"/>
          </w:tcPr>
          <w:p w14:paraId="0444E28E" w14:textId="3AF8269F" w:rsidR="00D56423" w:rsidRPr="00F60500" w:rsidRDefault="00C150A0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61B40E9E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3A1A39B" w14:textId="72BBC8DF" w:rsidR="00D56423" w:rsidRPr="00F60500" w:rsidRDefault="00C150A0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700206</w:t>
            </w:r>
          </w:p>
        </w:tc>
      </w:tr>
      <w:tr w:rsidR="00D56423" w:rsidRPr="00F60500" w14:paraId="75FA4FD0" w14:textId="77777777" w:rsidTr="00D56423">
        <w:tc>
          <w:tcPr>
            <w:tcW w:w="901" w:type="dxa"/>
          </w:tcPr>
          <w:p w14:paraId="6FB33379" w14:textId="13F08D2A" w:rsidR="00D56423" w:rsidRPr="00F60500" w:rsidRDefault="007A748C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3659</w:t>
            </w:r>
          </w:p>
        </w:tc>
        <w:tc>
          <w:tcPr>
            <w:tcW w:w="3831" w:type="dxa"/>
          </w:tcPr>
          <w:p w14:paraId="48CA972D" w14:textId="11B4FC12" w:rsidR="00D56423" w:rsidRPr="00F60500" w:rsidRDefault="00C150A0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K. S. F.</w:t>
            </w:r>
          </w:p>
        </w:tc>
        <w:tc>
          <w:tcPr>
            <w:tcW w:w="2209" w:type="dxa"/>
          </w:tcPr>
          <w:p w14:paraId="1F167AAF" w14:textId="06DB7724" w:rsidR="00D56423" w:rsidRPr="00F60500" w:rsidRDefault="00C150A0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3C6D3D2D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5D0CAA1" w14:textId="1C563D14" w:rsidR="00D56423" w:rsidRPr="00F60500" w:rsidRDefault="00C150A0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709506</w:t>
            </w:r>
          </w:p>
        </w:tc>
      </w:tr>
      <w:tr w:rsidR="00D56423" w:rsidRPr="003D7C3F" w14:paraId="4005CA06" w14:textId="77777777" w:rsidTr="00D56423">
        <w:tc>
          <w:tcPr>
            <w:tcW w:w="901" w:type="dxa"/>
          </w:tcPr>
          <w:p w14:paraId="1ED4C9CA" w14:textId="3AABDD2D" w:rsidR="00D56423" w:rsidRPr="003D7C3F" w:rsidRDefault="007A748C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3660</w:t>
            </w:r>
          </w:p>
        </w:tc>
        <w:tc>
          <w:tcPr>
            <w:tcW w:w="3831" w:type="dxa"/>
          </w:tcPr>
          <w:p w14:paraId="644DFB29" w14:textId="2DAC5595" w:rsidR="00D56423" w:rsidRPr="003D7C3F" w:rsidRDefault="00C150A0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W. A. S.</w:t>
            </w:r>
          </w:p>
        </w:tc>
        <w:tc>
          <w:tcPr>
            <w:tcW w:w="2209" w:type="dxa"/>
          </w:tcPr>
          <w:p w14:paraId="1EA93740" w14:textId="68E27A4B" w:rsidR="00D56423" w:rsidRPr="003D7C3F" w:rsidRDefault="00C150A0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5CB9668B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F9FC999" w14:textId="40F0DA66" w:rsidR="00D56423" w:rsidRPr="003D7C3F" w:rsidRDefault="00C150A0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702006</w:t>
            </w:r>
          </w:p>
        </w:tc>
      </w:tr>
      <w:tr w:rsidR="00D56423" w:rsidRPr="003D7C3F" w14:paraId="03FFB9DB" w14:textId="77777777" w:rsidTr="00D56423">
        <w:tc>
          <w:tcPr>
            <w:tcW w:w="901" w:type="dxa"/>
          </w:tcPr>
          <w:p w14:paraId="3924210C" w14:textId="7D948019" w:rsidR="00D56423" w:rsidRPr="003D7C3F" w:rsidRDefault="007A748C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3661</w:t>
            </w:r>
          </w:p>
        </w:tc>
        <w:tc>
          <w:tcPr>
            <w:tcW w:w="3831" w:type="dxa"/>
          </w:tcPr>
          <w:p w14:paraId="3A148D2C" w14:textId="332AEB7E" w:rsidR="00D56423" w:rsidRPr="003D7C3F" w:rsidRDefault="00C150A0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W. M. D.</w:t>
            </w:r>
          </w:p>
        </w:tc>
        <w:tc>
          <w:tcPr>
            <w:tcW w:w="2209" w:type="dxa"/>
          </w:tcPr>
          <w:p w14:paraId="41789339" w14:textId="3EC00FF0" w:rsidR="00D56423" w:rsidRPr="003D7C3F" w:rsidRDefault="00C150A0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49B4BB10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57927FC" w14:textId="10C71244" w:rsidR="00D56423" w:rsidRPr="003D7C3F" w:rsidRDefault="00C150A0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700506</w:t>
            </w:r>
          </w:p>
        </w:tc>
      </w:tr>
      <w:tr w:rsidR="00D56423" w:rsidRPr="003D7C3F" w14:paraId="1C536BF4" w14:textId="77777777" w:rsidTr="00D56423">
        <w:tc>
          <w:tcPr>
            <w:tcW w:w="901" w:type="dxa"/>
          </w:tcPr>
          <w:p w14:paraId="0489A8BB" w14:textId="3472125C" w:rsidR="00D56423" w:rsidRPr="003D7C3F" w:rsidRDefault="007A748C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3662</w:t>
            </w:r>
          </w:p>
        </w:tc>
        <w:tc>
          <w:tcPr>
            <w:tcW w:w="3831" w:type="dxa"/>
          </w:tcPr>
          <w:p w14:paraId="301ABAD1" w14:textId="0D046400" w:rsidR="00D56423" w:rsidRPr="003D7C3F" w:rsidRDefault="00C150A0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W. S. S.</w:t>
            </w:r>
          </w:p>
        </w:tc>
        <w:tc>
          <w:tcPr>
            <w:tcW w:w="2209" w:type="dxa"/>
          </w:tcPr>
          <w:p w14:paraId="0C7DB633" w14:textId="5DC8F74D" w:rsidR="00D56423" w:rsidRPr="003D7C3F" w:rsidRDefault="00C150A0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4DC386F0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11C78CE" w14:textId="68CC350D" w:rsidR="00D56423" w:rsidRPr="003D7C3F" w:rsidRDefault="00C150A0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700403</w:t>
            </w:r>
          </w:p>
        </w:tc>
      </w:tr>
      <w:tr w:rsidR="00D56423" w:rsidRPr="003D7C3F" w14:paraId="68E4B15C" w14:textId="77777777" w:rsidTr="00D56423">
        <w:tc>
          <w:tcPr>
            <w:tcW w:w="901" w:type="dxa"/>
          </w:tcPr>
          <w:p w14:paraId="47611F72" w14:textId="7D89909D" w:rsidR="00D56423" w:rsidRPr="003D7C3F" w:rsidRDefault="007A748C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3663</w:t>
            </w:r>
          </w:p>
        </w:tc>
        <w:tc>
          <w:tcPr>
            <w:tcW w:w="3831" w:type="dxa"/>
          </w:tcPr>
          <w:p w14:paraId="74002DE8" w14:textId="0638E25E" w:rsidR="00D56423" w:rsidRPr="003D7C3F" w:rsidRDefault="00C150A0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D. L. M.</w:t>
            </w:r>
          </w:p>
        </w:tc>
        <w:tc>
          <w:tcPr>
            <w:tcW w:w="2209" w:type="dxa"/>
          </w:tcPr>
          <w:p w14:paraId="45EE00C9" w14:textId="07A0A6E5" w:rsidR="00D56423" w:rsidRPr="003D7C3F" w:rsidRDefault="00C150A0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56A10140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9B9D31B" w14:textId="0539BF8C" w:rsidR="00D56423" w:rsidRPr="003D7C3F" w:rsidRDefault="00C150A0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705603</w:t>
            </w:r>
          </w:p>
        </w:tc>
      </w:tr>
      <w:tr w:rsidR="00D56423" w:rsidRPr="003D7C3F" w14:paraId="54C7B30C" w14:textId="77777777" w:rsidTr="00D56423">
        <w:tc>
          <w:tcPr>
            <w:tcW w:w="901" w:type="dxa"/>
          </w:tcPr>
          <w:p w14:paraId="28750EAF" w14:textId="380D77E8" w:rsidR="00D56423" w:rsidRPr="003D7C3F" w:rsidRDefault="007A748C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3664</w:t>
            </w:r>
          </w:p>
        </w:tc>
        <w:tc>
          <w:tcPr>
            <w:tcW w:w="3831" w:type="dxa"/>
          </w:tcPr>
          <w:p w14:paraId="2DC11782" w14:textId="01223BCB" w:rsidR="00D56423" w:rsidRPr="003D7C3F" w:rsidRDefault="00C150A0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P.</w:t>
            </w:r>
          </w:p>
        </w:tc>
        <w:tc>
          <w:tcPr>
            <w:tcW w:w="2209" w:type="dxa"/>
          </w:tcPr>
          <w:p w14:paraId="63AF9816" w14:textId="31CE1838" w:rsidR="00D56423" w:rsidRPr="003D7C3F" w:rsidRDefault="00C150A0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626A773B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96CFA36" w14:textId="709F11D5" w:rsidR="00D56423" w:rsidRPr="003D7C3F" w:rsidRDefault="00C150A0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708504</w:t>
            </w:r>
          </w:p>
        </w:tc>
      </w:tr>
      <w:tr w:rsidR="00D56423" w:rsidRPr="003D7C3F" w14:paraId="3F2CCCD8" w14:textId="77777777" w:rsidTr="00D56423">
        <w:tc>
          <w:tcPr>
            <w:tcW w:w="901" w:type="dxa"/>
          </w:tcPr>
          <w:p w14:paraId="0C2CAD80" w14:textId="171F9BA4" w:rsidR="00D56423" w:rsidRPr="003D7C3F" w:rsidRDefault="007A748C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3665</w:t>
            </w:r>
          </w:p>
        </w:tc>
        <w:tc>
          <w:tcPr>
            <w:tcW w:w="3831" w:type="dxa"/>
          </w:tcPr>
          <w:p w14:paraId="2908CEAF" w14:textId="62F541B4" w:rsidR="00D56423" w:rsidRPr="003D7C3F" w:rsidRDefault="00C150A0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O. H.</w:t>
            </w:r>
          </w:p>
        </w:tc>
        <w:tc>
          <w:tcPr>
            <w:tcW w:w="2209" w:type="dxa"/>
          </w:tcPr>
          <w:p w14:paraId="51EDD87B" w14:textId="18311FD6" w:rsidR="00D56423" w:rsidRPr="003D7C3F" w:rsidRDefault="00C150A0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2C96B669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CE097D0" w14:textId="7C5AF034" w:rsidR="00D56423" w:rsidRPr="003D7C3F" w:rsidRDefault="00C150A0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708601</w:t>
            </w:r>
          </w:p>
        </w:tc>
      </w:tr>
      <w:tr w:rsidR="00D56423" w:rsidRPr="003D7C3F" w14:paraId="7AE3B9FD" w14:textId="77777777" w:rsidTr="00D56423">
        <w:tc>
          <w:tcPr>
            <w:tcW w:w="901" w:type="dxa"/>
          </w:tcPr>
          <w:p w14:paraId="34BB62D8" w14:textId="7A6F4DC7" w:rsidR="00D56423" w:rsidRPr="003D7C3F" w:rsidRDefault="007A748C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3666</w:t>
            </w:r>
          </w:p>
        </w:tc>
        <w:tc>
          <w:tcPr>
            <w:tcW w:w="3831" w:type="dxa"/>
          </w:tcPr>
          <w:p w14:paraId="13CBD349" w14:textId="3C16EE88" w:rsidR="00D56423" w:rsidRPr="003D7C3F" w:rsidRDefault="00C150A0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G. B. A.</w:t>
            </w:r>
          </w:p>
        </w:tc>
        <w:tc>
          <w:tcPr>
            <w:tcW w:w="2209" w:type="dxa"/>
          </w:tcPr>
          <w:p w14:paraId="0D7550B1" w14:textId="0559FB72" w:rsidR="00D56423" w:rsidRPr="003D7C3F" w:rsidRDefault="00C150A0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68A5607A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B7321C8" w14:textId="23E262BC" w:rsidR="00D56423" w:rsidRPr="003D7C3F" w:rsidRDefault="00C150A0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700105</w:t>
            </w:r>
          </w:p>
        </w:tc>
      </w:tr>
      <w:tr w:rsidR="00D56423" w:rsidRPr="003D7C3F" w14:paraId="5004C68F" w14:textId="77777777" w:rsidTr="00D56423">
        <w:tc>
          <w:tcPr>
            <w:tcW w:w="901" w:type="dxa"/>
          </w:tcPr>
          <w:p w14:paraId="0D6311EE" w14:textId="708824C2" w:rsidR="00D56423" w:rsidRPr="003D7C3F" w:rsidRDefault="007A748C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3667</w:t>
            </w:r>
          </w:p>
        </w:tc>
        <w:tc>
          <w:tcPr>
            <w:tcW w:w="3831" w:type="dxa"/>
          </w:tcPr>
          <w:p w14:paraId="2CB3840B" w14:textId="17840F2E" w:rsidR="00D56423" w:rsidRPr="003D7C3F" w:rsidRDefault="00D00003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J. Z. S.</w:t>
            </w:r>
          </w:p>
        </w:tc>
        <w:tc>
          <w:tcPr>
            <w:tcW w:w="2209" w:type="dxa"/>
          </w:tcPr>
          <w:p w14:paraId="7DDD76C1" w14:textId="37E4F964" w:rsidR="00D56423" w:rsidRPr="003D7C3F" w:rsidRDefault="00D0000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05/08/2021</w:t>
            </w:r>
          </w:p>
        </w:tc>
        <w:tc>
          <w:tcPr>
            <w:tcW w:w="1985" w:type="dxa"/>
          </w:tcPr>
          <w:p w14:paraId="3421C55F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E9D9FB6" w14:textId="3B1AF429" w:rsidR="00D56423" w:rsidRPr="003D7C3F" w:rsidRDefault="00D0000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708104</w:t>
            </w:r>
          </w:p>
        </w:tc>
      </w:tr>
      <w:tr w:rsidR="00D56423" w:rsidRPr="003D7C3F" w14:paraId="6244C7B5" w14:textId="77777777" w:rsidTr="00D56423">
        <w:tc>
          <w:tcPr>
            <w:tcW w:w="901" w:type="dxa"/>
          </w:tcPr>
          <w:p w14:paraId="624233B0" w14:textId="7B1EBEE5" w:rsidR="00D56423" w:rsidRPr="003D7C3F" w:rsidRDefault="007A748C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3668</w:t>
            </w:r>
          </w:p>
        </w:tc>
        <w:tc>
          <w:tcPr>
            <w:tcW w:w="3831" w:type="dxa"/>
          </w:tcPr>
          <w:p w14:paraId="20C5DBAE" w14:textId="34590484" w:rsidR="00D56423" w:rsidRPr="003D7C3F" w:rsidRDefault="00D00003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D. S. P.</w:t>
            </w:r>
          </w:p>
        </w:tc>
        <w:tc>
          <w:tcPr>
            <w:tcW w:w="2209" w:type="dxa"/>
          </w:tcPr>
          <w:p w14:paraId="61895589" w14:textId="135663EA" w:rsidR="00D56423" w:rsidRPr="003D7C3F" w:rsidRDefault="00D0000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6CA352DE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0AEF048" w14:textId="5E5A1E3D" w:rsidR="00D56423" w:rsidRPr="003D7C3F" w:rsidRDefault="00D0000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702601</w:t>
            </w:r>
          </w:p>
        </w:tc>
      </w:tr>
      <w:tr w:rsidR="00D56423" w:rsidRPr="003D7C3F" w14:paraId="2EFAD2D1" w14:textId="77777777" w:rsidTr="00D56423">
        <w:tc>
          <w:tcPr>
            <w:tcW w:w="901" w:type="dxa"/>
          </w:tcPr>
          <w:p w14:paraId="03AE4486" w14:textId="53282ECE" w:rsidR="00D56423" w:rsidRPr="003D7C3F" w:rsidRDefault="007A748C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3669</w:t>
            </w:r>
          </w:p>
        </w:tc>
        <w:tc>
          <w:tcPr>
            <w:tcW w:w="3831" w:type="dxa"/>
          </w:tcPr>
          <w:p w14:paraId="4F876D05" w14:textId="0808682F" w:rsidR="00D56423" w:rsidRPr="003D7C3F" w:rsidRDefault="00D00003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A. S.</w:t>
            </w:r>
          </w:p>
        </w:tc>
        <w:tc>
          <w:tcPr>
            <w:tcW w:w="2209" w:type="dxa"/>
          </w:tcPr>
          <w:p w14:paraId="196E3654" w14:textId="654E57C9" w:rsidR="00D56423" w:rsidRPr="003D7C3F" w:rsidRDefault="00D0000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3427025E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7929F6C" w14:textId="601D54E8" w:rsidR="00D56423" w:rsidRPr="003D7C3F" w:rsidRDefault="00D0000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707809</w:t>
            </w:r>
          </w:p>
        </w:tc>
      </w:tr>
      <w:tr w:rsidR="00D56423" w:rsidRPr="003D7C3F" w14:paraId="774DD3DF" w14:textId="77777777" w:rsidTr="00D56423">
        <w:tc>
          <w:tcPr>
            <w:tcW w:w="901" w:type="dxa"/>
          </w:tcPr>
          <w:p w14:paraId="67767AEF" w14:textId="1FD17C01" w:rsidR="00D56423" w:rsidRPr="003D7C3F" w:rsidRDefault="007A748C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3670</w:t>
            </w:r>
          </w:p>
        </w:tc>
        <w:tc>
          <w:tcPr>
            <w:tcW w:w="3831" w:type="dxa"/>
          </w:tcPr>
          <w:p w14:paraId="475708F4" w14:textId="51133060" w:rsidR="00D56423" w:rsidRPr="003D7C3F" w:rsidRDefault="00D00003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L. M. G.</w:t>
            </w:r>
          </w:p>
        </w:tc>
        <w:tc>
          <w:tcPr>
            <w:tcW w:w="2209" w:type="dxa"/>
          </w:tcPr>
          <w:p w14:paraId="70FF4238" w14:textId="286D8185" w:rsidR="00D56423" w:rsidRPr="003D7C3F" w:rsidRDefault="00D0000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0B9C466C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5465C41" w14:textId="3D7D2427" w:rsidR="00D56423" w:rsidRPr="003D7C3F" w:rsidRDefault="00D0000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702500</w:t>
            </w:r>
          </w:p>
        </w:tc>
      </w:tr>
      <w:tr w:rsidR="00D56423" w:rsidRPr="003D7C3F" w14:paraId="2DF82424" w14:textId="77777777" w:rsidTr="00D56423">
        <w:tc>
          <w:tcPr>
            <w:tcW w:w="901" w:type="dxa"/>
          </w:tcPr>
          <w:p w14:paraId="7FC5FCEE" w14:textId="2EC34E0A" w:rsidR="00D56423" w:rsidRPr="003D7C3F" w:rsidRDefault="007A748C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3671</w:t>
            </w:r>
          </w:p>
        </w:tc>
        <w:tc>
          <w:tcPr>
            <w:tcW w:w="3831" w:type="dxa"/>
          </w:tcPr>
          <w:p w14:paraId="69853E74" w14:textId="6C8E6F5C" w:rsidR="00D56423" w:rsidRPr="003D7C3F" w:rsidRDefault="00D00003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R. C. S. S.</w:t>
            </w:r>
          </w:p>
        </w:tc>
        <w:tc>
          <w:tcPr>
            <w:tcW w:w="2209" w:type="dxa"/>
          </w:tcPr>
          <w:p w14:paraId="37B9DC0E" w14:textId="283C08B5" w:rsidR="00D56423" w:rsidRPr="003D7C3F" w:rsidRDefault="00D0000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703BDED9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3E11BE6" w14:textId="435752EB" w:rsidR="00D56423" w:rsidRPr="003D7C3F" w:rsidRDefault="00D0000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700404</w:t>
            </w:r>
          </w:p>
        </w:tc>
      </w:tr>
      <w:tr w:rsidR="00D56423" w:rsidRPr="003D7C3F" w14:paraId="1DE6C9D6" w14:textId="77777777" w:rsidTr="00D56423">
        <w:tc>
          <w:tcPr>
            <w:tcW w:w="901" w:type="dxa"/>
          </w:tcPr>
          <w:p w14:paraId="238F4DE6" w14:textId="44188E12" w:rsidR="00D56423" w:rsidRPr="003D7C3F" w:rsidRDefault="007A748C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3672</w:t>
            </w:r>
          </w:p>
        </w:tc>
        <w:tc>
          <w:tcPr>
            <w:tcW w:w="3831" w:type="dxa"/>
          </w:tcPr>
          <w:p w14:paraId="4BAC3BB5" w14:textId="66E861AD" w:rsidR="00D56423" w:rsidRPr="003D7C3F" w:rsidRDefault="00D00003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N. S. S.</w:t>
            </w:r>
          </w:p>
        </w:tc>
        <w:tc>
          <w:tcPr>
            <w:tcW w:w="2209" w:type="dxa"/>
          </w:tcPr>
          <w:p w14:paraId="297B6FB6" w14:textId="442B899F" w:rsidR="00D56423" w:rsidRPr="003D7C3F" w:rsidRDefault="00D0000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7F79749A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17B2FD4" w14:textId="3DABEACB" w:rsidR="00D56423" w:rsidRPr="003D7C3F" w:rsidRDefault="00D0000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705602</w:t>
            </w:r>
          </w:p>
        </w:tc>
      </w:tr>
      <w:tr w:rsidR="00D56423" w:rsidRPr="003D7C3F" w14:paraId="034034DC" w14:textId="77777777" w:rsidTr="00D56423">
        <w:tc>
          <w:tcPr>
            <w:tcW w:w="901" w:type="dxa"/>
          </w:tcPr>
          <w:p w14:paraId="39D9C6EC" w14:textId="58CBADD6" w:rsidR="00D56423" w:rsidRPr="003D7C3F" w:rsidRDefault="007A748C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3673</w:t>
            </w:r>
          </w:p>
        </w:tc>
        <w:tc>
          <w:tcPr>
            <w:tcW w:w="3831" w:type="dxa"/>
          </w:tcPr>
          <w:p w14:paraId="72B11DB4" w14:textId="5B63F268" w:rsidR="00D56423" w:rsidRPr="003D7C3F" w:rsidRDefault="00D00003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T. L. L.</w:t>
            </w:r>
          </w:p>
        </w:tc>
        <w:tc>
          <w:tcPr>
            <w:tcW w:w="2209" w:type="dxa"/>
          </w:tcPr>
          <w:p w14:paraId="0FCD77A8" w14:textId="4A391276" w:rsidR="00D56423" w:rsidRPr="003D7C3F" w:rsidRDefault="00D0000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587425D9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ADCCA0C" w14:textId="54707F33" w:rsidR="00D56423" w:rsidRPr="003D7C3F" w:rsidRDefault="00D00003" w:rsidP="00D00003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706000</w:t>
            </w:r>
          </w:p>
        </w:tc>
      </w:tr>
      <w:tr w:rsidR="00D56423" w:rsidRPr="003D7C3F" w14:paraId="36E88ABC" w14:textId="77777777" w:rsidTr="00D56423">
        <w:tc>
          <w:tcPr>
            <w:tcW w:w="901" w:type="dxa"/>
          </w:tcPr>
          <w:p w14:paraId="51389132" w14:textId="551FCD20" w:rsidR="00D56423" w:rsidRPr="003D7C3F" w:rsidRDefault="007A748C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3674</w:t>
            </w:r>
          </w:p>
        </w:tc>
        <w:tc>
          <w:tcPr>
            <w:tcW w:w="3831" w:type="dxa"/>
          </w:tcPr>
          <w:p w14:paraId="02270AA1" w14:textId="28061F24" w:rsidR="00D56423" w:rsidRPr="003D7C3F" w:rsidRDefault="00D00003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M. L. L.</w:t>
            </w:r>
          </w:p>
        </w:tc>
        <w:tc>
          <w:tcPr>
            <w:tcW w:w="2209" w:type="dxa"/>
          </w:tcPr>
          <w:p w14:paraId="2ECF7657" w14:textId="568DE425" w:rsidR="00D56423" w:rsidRPr="003D7C3F" w:rsidRDefault="00D0000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67FBB5C2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E78AF44" w14:textId="50396036" w:rsidR="00D56423" w:rsidRPr="003D7C3F" w:rsidRDefault="00D0000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701000</w:t>
            </w:r>
          </w:p>
        </w:tc>
      </w:tr>
      <w:tr w:rsidR="00D56423" w:rsidRPr="003D7C3F" w14:paraId="7869F40C" w14:textId="77777777" w:rsidTr="00D56423">
        <w:tc>
          <w:tcPr>
            <w:tcW w:w="901" w:type="dxa"/>
          </w:tcPr>
          <w:p w14:paraId="121F2FA2" w14:textId="15D7B3B5" w:rsidR="00D56423" w:rsidRPr="003D7C3F" w:rsidRDefault="007A748C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3675</w:t>
            </w:r>
          </w:p>
        </w:tc>
        <w:tc>
          <w:tcPr>
            <w:tcW w:w="3831" w:type="dxa"/>
          </w:tcPr>
          <w:p w14:paraId="51730B74" w14:textId="5892BE73" w:rsidR="00D56423" w:rsidRPr="003D7C3F" w:rsidRDefault="00D00003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V. S. C.</w:t>
            </w:r>
          </w:p>
        </w:tc>
        <w:tc>
          <w:tcPr>
            <w:tcW w:w="2209" w:type="dxa"/>
          </w:tcPr>
          <w:p w14:paraId="458B446C" w14:textId="1DC052CE" w:rsidR="00D56423" w:rsidRPr="003D7C3F" w:rsidRDefault="00D0000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0ACCB090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99E492B" w14:textId="0E0C578B" w:rsidR="00D56423" w:rsidRPr="003D7C3F" w:rsidRDefault="00D0000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705008</w:t>
            </w:r>
          </w:p>
        </w:tc>
      </w:tr>
      <w:tr w:rsidR="00D56423" w:rsidRPr="003D7C3F" w14:paraId="22F7A482" w14:textId="77777777" w:rsidTr="00D56423">
        <w:tc>
          <w:tcPr>
            <w:tcW w:w="901" w:type="dxa"/>
          </w:tcPr>
          <w:p w14:paraId="13C4731D" w14:textId="59BA1A8D" w:rsidR="00D56423" w:rsidRPr="003D7C3F" w:rsidRDefault="00D00003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3676</w:t>
            </w:r>
          </w:p>
        </w:tc>
        <w:tc>
          <w:tcPr>
            <w:tcW w:w="3831" w:type="dxa"/>
          </w:tcPr>
          <w:p w14:paraId="7280D1A9" w14:textId="79A7F7FE" w:rsidR="00D56423" w:rsidRPr="003D7C3F" w:rsidRDefault="00D00003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H. O. S.</w:t>
            </w:r>
          </w:p>
        </w:tc>
        <w:tc>
          <w:tcPr>
            <w:tcW w:w="2209" w:type="dxa"/>
          </w:tcPr>
          <w:p w14:paraId="52F82E17" w14:textId="7C98B360" w:rsidR="00D56423" w:rsidRPr="003D7C3F" w:rsidRDefault="00D0000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160CFF33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BA70F03" w14:textId="6F555A0B" w:rsidR="00D56423" w:rsidRPr="003D7C3F" w:rsidRDefault="00D0000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705805</w:t>
            </w:r>
          </w:p>
        </w:tc>
      </w:tr>
      <w:tr w:rsidR="00D56423" w:rsidRPr="00F60500" w14:paraId="48F16DF5" w14:textId="77777777" w:rsidTr="00D56423">
        <w:tc>
          <w:tcPr>
            <w:tcW w:w="901" w:type="dxa"/>
          </w:tcPr>
          <w:p w14:paraId="116ECE78" w14:textId="4EFA90DB" w:rsidR="00D56423" w:rsidRPr="00F60500" w:rsidRDefault="00D00003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3677</w:t>
            </w:r>
          </w:p>
        </w:tc>
        <w:tc>
          <w:tcPr>
            <w:tcW w:w="3831" w:type="dxa"/>
          </w:tcPr>
          <w:p w14:paraId="62F390C2" w14:textId="7FFFF0EC" w:rsidR="00D56423" w:rsidRPr="00F60500" w:rsidRDefault="00D00003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E. R. S. A.</w:t>
            </w:r>
          </w:p>
        </w:tc>
        <w:tc>
          <w:tcPr>
            <w:tcW w:w="2209" w:type="dxa"/>
          </w:tcPr>
          <w:p w14:paraId="35054109" w14:textId="5A565FCF" w:rsidR="00D56423" w:rsidRPr="00F60500" w:rsidRDefault="00D0000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259CD8F4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D3BC496" w14:textId="3BA7D582" w:rsidR="00D56423" w:rsidRPr="00F60500" w:rsidRDefault="00D0000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700007</w:t>
            </w:r>
          </w:p>
        </w:tc>
      </w:tr>
      <w:tr w:rsidR="00D56423" w:rsidRPr="00F60500" w14:paraId="611B8274" w14:textId="77777777" w:rsidTr="00D56423">
        <w:tc>
          <w:tcPr>
            <w:tcW w:w="901" w:type="dxa"/>
          </w:tcPr>
          <w:p w14:paraId="71142412" w14:textId="0987B5E3" w:rsidR="00D56423" w:rsidRPr="00F60500" w:rsidRDefault="00D00003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3678</w:t>
            </w:r>
          </w:p>
        </w:tc>
        <w:tc>
          <w:tcPr>
            <w:tcW w:w="3831" w:type="dxa"/>
          </w:tcPr>
          <w:p w14:paraId="2CB8BF1A" w14:textId="73CDAA0E" w:rsidR="00D56423" w:rsidRPr="00F60500" w:rsidRDefault="00D00003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G. J. A. S.</w:t>
            </w:r>
          </w:p>
        </w:tc>
        <w:tc>
          <w:tcPr>
            <w:tcW w:w="2209" w:type="dxa"/>
          </w:tcPr>
          <w:p w14:paraId="468805F6" w14:textId="6A399D78" w:rsidR="00D56423" w:rsidRPr="00F60500" w:rsidRDefault="00D0000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6B598D13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5860285" w14:textId="6AF993CD" w:rsidR="00D56423" w:rsidRPr="00F60500" w:rsidRDefault="00D0000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709503</w:t>
            </w:r>
          </w:p>
        </w:tc>
      </w:tr>
      <w:tr w:rsidR="00D56423" w:rsidRPr="00F60500" w14:paraId="71653B0E" w14:textId="77777777" w:rsidTr="00D56423">
        <w:tc>
          <w:tcPr>
            <w:tcW w:w="901" w:type="dxa"/>
          </w:tcPr>
          <w:p w14:paraId="776889AF" w14:textId="4AF8686B" w:rsidR="00D56423" w:rsidRPr="00F60500" w:rsidRDefault="00D00003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3679</w:t>
            </w:r>
          </w:p>
        </w:tc>
        <w:tc>
          <w:tcPr>
            <w:tcW w:w="3831" w:type="dxa"/>
          </w:tcPr>
          <w:p w14:paraId="0076EDD9" w14:textId="412C7A7B" w:rsidR="00D56423" w:rsidRPr="00F60500" w:rsidRDefault="00D00003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C. M. S. J.</w:t>
            </w:r>
          </w:p>
        </w:tc>
        <w:tc>
          <w:tcPr>
            <w:tcW w:w="2209" w:type="dxa"/>
          </w:tcPr>
          <w:p w14:paraId="6D8F4744" w14:textId="3A4B6039" w:rsidR="00D56423" w:rsidRPr="00F60500" w:rsidRDefault="00D0000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2CADE6B4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6785518" w14:textId="24642BAA" w:rsidR="00D56423" w:rsidRPr="00F60500" w:rsidRDefault="00D0000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708001</w:t>
            </w:r>
          </w:p>
        </w:tc>
      </w:tr>
      <w:tr w:rsidR="00D56423" w:rsidRPr="00F60500" w14:paraId="1B9399DB" w14:textId="77777777" w:rsidTr="00D56423">
        <w:tc>
          <w:tcPr>
            <w:tcW w:w="901" w:type="dxa"/>
          </w:tcPr>
          <w:p w14:paraId="539770E9" w14:textId="378C7D1A" w:rsidR="00D56423" w:rsidRPr="00F60500" w:rsidRDefault="00D00003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3680</w:t>
            </w:r>
          </w:p>
        </w:tc>
        <w:tc>
          <w:tcPr>
            <w:tcW w:w="3831" w:type="dxa"/>
          </w:tcPr>
          <w:p w14:paraId="73D378FA" w14:textId="2F5D8729" w:rsidR="00D56423" w:rsidRPr="00F60500" w:rsidRDefault="00D00003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A. O. S.</w:t>
            </w:r>
          </w:p>
        </w:tc>
        <w:tc>
          <w:tcPr>
            <w:tcW w:w="2209" w:type="dxa"/>
          </w:tcPr>
          <w:p w14:paraId="12D502F6" w14:textId="69EAED54" w:rsidR="00D56423" w:rsidRPr="00F60500" w:rsidRDefault="00D0000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10DF5FD3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46BEDED" w14:textId="4DC8CF3F" w:rsidR="00D56423" w:rsidRPr="00F60500" w:rsidRDefault="00CE703D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708005</w:t>
            </w:r>
          </w:p>
        </w:tc>
      </w:tr>
      <w:tr w:rsidR="00D56423" w:rsidRPr="00F60500" w14:paraId="44526DA9" w14:textId="77777777" w:rsidTr="00D56423">
        <w:tc>
          <w:tcPr>
            <w:tcW w:w="901" w:type="dxa"/>
          </w:tcPr>
          <w:p w14:paraId="08822A99" w14:textId="0704D5E1" w:rsidR="00D56423" w:rsidRPr="00F60500" w:rsidRDefault="00D00003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3681</w:t>
            </w:r>
          </w:p>
        </w:tc>
        <w:tc>
          <w:tcPr>
            <w:tcW w:w="3831" w:type="dxa"/>
          </w:tcPr>
          <w:p w14:paraId="04A8E05D" w14:textId="51E0648B" w:rsidR="00D56423" w:rsidRPr="00F60500" w:rsidRDefault="00CE703D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E. P. S.</w:t>
            </w:r>
          </w:p>
        </w:tc>
        <w:tc>
          <w:tcPr>
            <w:tcW w:w="2209" w:type="dxa"/>
          </w:tcPr>
          <w:p w14:paraId="5DB40CC6" w14:textId="405C5E10" w:rsidR="00D56423" w:rsidRPr="00F60500" w:rsidRDefault="00CE703D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5F5B0296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17F1B98" w14:textId="24C96377" w:rsidR="00D56423" w:rsidRPr="00F60500" w:rsidRDefault="00CE703D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708701</w:t>
            </w:r>
          </w:p>
        </w:tc>
      </w:tr>
      <w:tr w:rsidR="00D56423" w:rsidRPr="00F60500" w14:paraId="1C1F24C5" w14:textId="77777777" w:rsidTr="00D56423">
        <w:tc>
          <w:tcPr>
            <w:tcW w:w="901" w:type="dxa"/>
          </w:tcPr>
          <w:p w14:paraId="2945C543" w14:textId="3486758F" w:rsidR="00D56423" w:rsidRPr="00F60500" w:rsidRDefault="00D00003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3682</w:t>
            </w:r>
          </w:p>
        </w:tc>
        <w:tc>
          <w:tcPr>
            <w:tcW w:w="3831" w:type="dxa"/>
          </w:tcPr>
          <w:p w14:paraId="74AD5F26" w14:textId="0B2863CA" w:rsidR="00D56423" w:rsidRPr="00F60500" w:rsidRDefault="00CE703D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F. J. O. S.</w:t>
            </w:r>
          </w:p>
        </w:tc>
        <w:tc>
          <w:tcPr>
            <w:tcW w:w="2209" w:type="dxa"/>
          </w:tcPr>
          <w:p w14:paraId="3A281D68" w14:textId="5F0C12AC" w:rsidR="00D56423" w:rsidRPr="00F60500" w:rsidRDefault="00CE703D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2FFCE823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46259E3" w14:textId="2ED5AB76" w:rsidR="00D56423" w:rsidRPr="00F60500" w:rsidRDefault="00CE703D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706807</w:t>
            </w:r>
          </w:p>
        </w:tc>
      </w:tr>
      <w:tr w:rsidR="00D56423" w:rsidRPr="00F60500" w14:paraId="51A71D2D" w14:textId="77777777" w:rsidTr="00D56423">
        <w:tc>
          <w:tcPr>
            <w:tcW w:w="901" w:type="dxa"/>
          </w:tcPr>
          <w:p w14:paraId="71D26218" w14:textId="10657A00" w:rsidR="00D56423" w:rsidRPr="00F60500" w:rsidRDefault="00D00003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3683</w:t>
            </w:r>
          </w:p>
        </w:tc>
        <w:tc>
          <w:tcPr>
            <w:tcW w:w="3831" w:type="dxa"/>
          </w:tcPr>
          <w:p w14:paraId="2F0A2C54" w14:textId="4C7FEA3E" w:rsidR="00D56423" w:rsidRPr="00F60500" w:rsidRDefault="00CE703D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A. P.</w:t>
            </w:r>
          </w:p>
        </w:tc>
        <w:tc>
          <w:tcPr>
            <w:tcW w:w="2209" w:type="dxa"/>
          </w:tcPr>
          <w:p w14:paraId="345364DD" w14:textId="2B5DD80C" w:rsidR="00D56423" w:rsidRPr="00F60500" w:rsidRDefault="00CE703D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7E513DA9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DB77243" w14:textId="0C37B327" w:rsidR="00D56423" w:rsidRPr="00F60500" w:rsidRDefault="00CE703D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704003</w:t>
            </w:r>
          </w:p>
        </w:tc>
      </w:tr>
      <w:tr w:rsidR="00D56423" w:rsidRPr="00F60500" w14:paraId="481EF981" w14:textId="77777777" w:rsidTr="00D56423">
        <w:tc>
          <w:tcPr>
            <w:tcW w:w="901" w:type="dxa"/>
          </w:tcPr>
          <w:p w14:paraId="131720F7" w14:textId="3DC173FB" w:rsidR="00D56423" w:rsidRPr="00F60500" w:rsidRDefault="00D00003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3684</w:t>
            </w:r>
          </w:p>
        </w:tc>
        <w:tc>
          <w:tcPr>
            <w:tcW w:w="3831" w:type="dxa"/>
          </w:tcPr>
          <w:p w14:paraId="7958607F" w14:textId="7595B415" w:rsidR="00D56423" w:rsidRPr="00F60500" w:rsidRDefault="00CE703D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C. R. O.</w:t>
            </w:r>
          </w:p>
        </w:tc>
        <w:tc>
          <w:tcPr>
            <w:tcW w:w="2209" w:type="dxa"/>
          </w:tcPr>
          <w:p w14:paraId="4E7ACDE4" w14:textId="71B1E326" w:rsidR="00D56423" w:rsidRPr="00F60500" w:rsidRDefault="00CE703D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58397114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EB3F085" w14:textId="26A26116" w:rsidR="00D56423" w:rsidRPr="00F60500" w:rsidRDefault="00CE703D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705007</w:t>
            </w:r>
          </w:p>
        </w:tc>
      </w:tr>
      <w:tr w:rsidR="00D56423" w:rsidRPr="00F60500" w14:paraId="5829BF3A" w14:textId="77777777" w:rsidTr="00D56423">
        <w:tc>
          <w:tcPr>
            <w:tcW w:w="901" w:type="dxa"/>
          </w:tcPr>
          <w:p w14:paraId="6756A5E0" w14:textId="0E2D2EA0" w:rsidR="00D56423" w:rsidRPr="00F60500" w:rsidRDefault="00D00003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3685</w:t>
            </w:r>
          </w:p>
        </w:tc>
        <w:tc>
          <w:tcPr>
            <w:tcW w:w="3831" w:type="dxa"/>
          </w:tcPr>
          <w:p w14:paraId="02265E51" w14:textId="260875F4" w:rsidR="00D56423" w:rsidRPr="00F60500" w:rsidRDefault="00CE703D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 D. P.</w:t>
            </w:r>
          </w:p>
        </w:tc>
        <w:tc>
          <w:tcPr>
            <w:tcW w:w="2209" w:type="dxa"/>
          </w:tcPr>
          <w:p w14:paraId="14FCF809" w14:textId="1D48D8BA" w:rsidR="00D56423" w:rsidRPr="00F60500" w:rsidRDefault="00CE703D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47C42400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AA5DD5B" w14:textId="29F5CBF1" w:rsidR="00D56423" w:rsidRPr="00F60500" w:rsidRDefault="00CE703D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706007</w:t>
            </w:r>
          </w:p>
        </w:tc>
      </w:tr>
      <w:tr w:rsidR="00D56423" w:rsidRPr="00F60500" w14:paraId="06FF2DB4" w14:textId="77777777" w:rsidTr="00D56423">
        <w:tc>
          <w:tcPr>
            <w:tcW w:w="901" w:type="dxa"/>
          </w:tcPr>
          <w:p w14:paraId="549A05BC" w14:textId="4817A504" w:rsidR="00D56423" w:rsidRPr="00F60500" w:rsidRDefault="00D00003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3686</w:t>
            </w:r>
          </w:p>
        </w:tc>
        <w:tc>
          <w:tcPr>
            <w:tcW w:w="3831" w:type="dxa"/>
          </w:tcPr>
          <w:p w14:paraId="33DAEC31" w14:textId="7E36506B" w:rsidR="00D56423" w:rsidRPr="00F60500" w:rsidRDefault="00CE703D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N. P. S.</w:t>
            </w:r>
          </w:p>
        </w:tc>
        <w:tc>
          <w:tcPr>
            <w:tcW w:w="2209" w:type="dxa"/>
          </w:tcPr>
          <w:p w14:paraId="70A3E70B" w14:textId="7922D5B8" w:rsidR="00D56423" w:rsidRPr="00F60500" w:rsidRDefault="00CE703D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5AE389A1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623D069" w14:textId="2474FAAA" w:rsidR="00D56423" w:rsidRPr="00F60500" w:rsidRDefault="00CE703D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704602</w:t>
            </w:r>
          </w:p>
        </w:tc>
      </w:tr>
      <w:tr w:rsidR="00D56423" w:rsidRPr="00F60500" w14:paraId="3ADFCDC4" w14:textId="77777777" w:rsidTr="00D56423">
        <w:tc>
          <w:tcPr>
            <w:tcW w:w="901" w:type="dxa"/>
          </w:tcPr>
          <w:p w14:paraId="068918E7" w14:textId="45325614" w:rsidR="00D56423" w:rsidRPr="00F60500" w:rsidRDefault="00D00003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3687</w:t>
            </w:r>
          </w:p>
        </w:tc>
        <w:tc>
          <w:tcPr>
            <w:tcW w:w="3831" w:type="dxa"/>
          </w:tcPr>
          <w:p w14:paraId="548D0678" w14:textId="6473DC68" w:rsidR="00D56423" w:rsidRPr="00F60500" w:rsidRDefault="00CE703D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B. G.</w:t>
            </w:r>
          </w:p>
        </w:tc>
        <w:tc>
          <w:tcPr>
            <w:tcW w:w="2209" w:type="dxa"/>
          </w:tcPr>
          <w:p w14:paraId="413E1E68" w14:textId="2393DD1E" w:rsidR="00D56423" w:rsidRPr="00F60500" w:rsidRDefault="00CE703D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07215C71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5E41AAB" w14:textId="5A9F55E5" w:rsidR="00D56423" w:rsidRPr="00F60500" w:rsidRDefault="00CE703D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700007</w:t>
            </w:r>
          </w:p>
        </w:tc>
      </w:tr>
      <w:tr w:rsidR="00D56423" w:rsidRPr="00F60500" w14:paraId="388C7506" w14:textId="77777777" w:rsidTr="00D56423">
        <w:tc>
          <w:tcPr>
            <w:tcW w:w="901" w:type="dxa"/>
          </w:tcPr>
          <w:p w14:paraId="36E5A229" w14:textId="266621F8" w:rsidR="00D56423" w:rsidRPr="00F60500" w:rsidRDefault="00D00003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3688</w:t>
            </w:r>
          </w:p>
        </w:tc>
        <w:tc>
          <w:tcPr>
            <w:tcW w:w="3831" w:type="dxa"/>
          </w:tcPr>
          <w:p w14:paraId="228ABD16" w14:textId="729FAEFD" w:rsidR="00D56423" w:rsidRPr="00F60500" w:rsidRDefault="00CE703D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F. B. S.</w:t>
            </w:r>
          </w:p>
        </w:tc>
        <w:tc>
          <w:tcPr>
            <w:tcW w:w="2209" w:type="dxa"/>
          </w:tcPr>
          <w:p w14:paraId="3F84C5B1" w14:textId="2183E1DB" w:rsidR="00D56423" w:rsidRPr="00F60500" w:rsidRDefault="00CE703D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63A0E2D4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E2ABC74" w14:textId="327A954D" w:rsidR="00D56423" w:rsidRPr="00F60500" w:rsidRDefault="00CE703D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708203</w:t>
            </w:r>
          </w:p>
        </w:tc>
      </w:tr>
      <w:tr w:rsidR="00D56423" w:rsidRPr="003D7C3F" w14:paraId="65ED58AD" w14:textId="77777777" w:rsidTr="00D56423">
        <w:tc>
          <w:tcPr>
            <w:tcW w:w="901" w:type="dxa"/>
          </w:tcPr>
          <w:p w14:paraId="7F723A92" w14:textId="74AA68D6" w:rsidR="00D56423" w:rsidRPr="003D7C3F" w:rsidRDefault="00D00003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3689</w:t>
            </w:r>
          </w:p>
        </w:tc>
        <w:tc>
          <w:tcPr>
            <w:tcW w:w="3831" w:type="dxa"/>
          </w:tcPr>
          <w:p w14:paraId="5C3DF99C" w14:textId="59EAB89D" w:rsidR="00D56423" w:rsidRPr="003D7C3F" w:rsidRDefault="00CE703D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L. S.</w:t>
            </w:r>
          </w:p>
        </w:tc>
        <w:tc>
          <w:tcPr>
            <w:tcW w:w="2209" w:type="dxa"/>
          </w:tcPr>
          <w:p w14:paraId="509DB834" w14:textId="21DBCEDD" w:rsidR="00D56423" w:rsidRPr="003D7C3F" w:rsidRDefault="00CE703D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4DB07742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5DC0D0D" w14:textId="3FBBE0EE" w:rsidR="00D56423" w:rsidRPr="003D7C3F" w:rsidRDefault="00CE703D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704209</w:t>
            </w:r>
          </w:p>
        </w:tc>
      </w:tr>
      <w:tr w:rsidR="00D56423" w:rsidRPr="003D7C3F" w14:paraId="42CC8DCB" w14:textId="77777777" w:rsidTr="00D56423">
        <w:tc>
          <w:tcPr>
            <w:tcW w:w="901" w:type="dxa"/>
          </w:tcPr>
          <w:p w14:paraId="5D6FE473" w14:textId="1B564EEF" w:rsidR="00D56423" w:rsidRPr="003D7C3F" w:rsidRDefault="00D00003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3690</w:t>
            </w:r>
          </w:p>
        </w:tc>
        <w:tc>
          <w:tcPr>
            <w:tcW w:w="3831" w:type="dxa"/>
          </w:tcPr>
          <w:p w14:paraId="289BF66E" w14:textId="48DF1357" w:rsidR="00D56423" w:rsidRPr="003D7C3F" w:rsidRDefault="00CE703D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R. S.</w:t>
            </w:r>
          </w:p>
        </w:tc>
        <w:tc>
          <w:tcPr>
            <w:tcW w:w="2209" w:type="dxa"/>
          </w:tcPr>
          <w:p w14:paraId="0249ADF6" w14:textId="1AF53693" w:rsidR="00D56423" w:rsidRPr="003D7C3F" w:rsidRDefault="00CE703D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5FA35B3B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8EFCE5D" w14:textId="15224D70" w:rsidR="00D56423" w:rsidRPr="003D7C3F" w:rsidRDefault="00CE703D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701403</w:t>
            </w:r>
          </w:p>
        </w:tc>
      </w:tr>
      <w:tr w:rsidR="00D56423" w:rsidRPr="003D7C3F" w14:paraId="7456059C" w14:textId="77777777" w:rsidTr="00D56423">
        <w:tc>
          <w:tcPr>
            <w:tcW w:w="901" w:type="dxa"/>
          </w:tcPr>
          <w:p w14:paraId="3C686D94" w14:textId="35BEC6B8" w:rsidR="00D56423" w:rsidRPr="003D7C3F" w:rsidRDefault="00D00003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3691</w:t>
            </w:r>
          </w:p>
        </w:tc>
        <w:tc>
          <w:tcPr>
            <w:tcW w:w="3831" w:type="dxa"/>
          </w:tcPr>
          <w:p w14:paraId="0D408F86" w14:textId="4C4C823D" w:rsidR="00D56423" w:rsidRPr="003D7C3F" w:rsidRDefault="00CE703D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S. L.</w:t>
            </w:r>
          </w:p>
        </w:tc>
        <w:tc>
          <w:tcPr>
            <w:tcW w:w="2209" w:type="dxa"/>
          </w:tcPr>
          <w:p w14:paraId="00CEC979" w14:textId="3D067C57" w:rsidR="00D56423" w:rsidRPr="003D7C3F" w:rsidRDefault="00CE703D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1813C681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9B30866" w14:textId="2FDFFD7F" w:rsidR="00D56423" w:rsidRPr="003D7C3F" w:rsidRDefault="00CE703D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708201</w:t>
            </w:r>
          </w:p>
        </w:tc>
      </w:tr>
      <w:tr w:rsidR="00D56423" w:rsidRPr="003D7C3F" w14:paraId="3ED7E1B1" w14:textId="77777777" w:rsidTr="00D56423">
        <w:tc>
          <w:tcPr>
            <w:tcW w:w="901" w:type="dxa"/>
          </w:tcPr>
          <w:p w14:paraId="23221E05" w14:textId="3E0FBBAC" w:rsidR="00D56423" w:rsidRPr="003D7C3F" w:rsidRDefault="00D00003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3692</w:t>
            </w:r>
          </w:p>
        </w:tc>
        <w:tc>
          <w:tcPr>
            <w:tcW w:w="3831" w:type="dxa"/>
          </w:tcPr>
          <w:p w14:paraId="6EE67277" w14:textId="7FEF51B3" w:rsidR="00D56423" w:rsidRPr="003D7C3F" w:rsidRDefault="00CE703D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D. C. O.</w:t>
            </w:r>
          </w:p>
        </w:tc>
        <w:tc>
          <w:tcPr>
            <w:tcW w:w="2209" w:type="dxa"/>
          </w:tcPr>
          <w:p w14:paraId="19C23878" w14:textId="2865856E" w:rsidR="00D56423" w:rsidRPr="003D7C3F" w:rsidRDefault="00CE703D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4AFD032C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76F95EF" w14:textId="50D85627" w:rsidR="00D56423" w:rsidRPr="003D7C3F" w:rsidRDefault="00CE703D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700008</w:t>
            </w:r>
          </w:p>
        </w:tc>
      </w:tr>
      <w:tr w:rsidR="00D56423" w:rsidRPr="003D7C3F" w14:paraId="48D30976" w14:textId="77777777" w:rsidTr="00D56423">
        <w:tc>
          <w:tcPr>
            <w:tcW w:w="901" w:type="dxa"/>
          </w:tcPr>
          <w:p w14:paraId="7AFA2468" w14:textId="6C143FD0" w:rsidR="00D56423" w:rsidRPr="003D7C3F" w:rsidRDefault="00D00003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3693</w:t>
            </w:r>
          </w:p>
        </w:tc>
        <w:tc>
          <w:tcPr>
            <w:tcW w:w="3831" w:type="dxa"/>
          </w:tcPr>
          <w:p w14:paraId="69539334" w14:textId="52B06E70" w:rsidR="00D56423" w:rsidRPr="003D7C3F" w:rsidRDefault="00CE703D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G. B. M. O.</w:t>
            </w:r>
          </w:p>
        </w:tc>
        <w:tc>
          <w:tcPr>
            <w:tcW w:w="2209" w:type="dxa"/>
          </w:tcPr>
          <w:p w14:paraId="4643219C" w14:textId="1F45DCA0" w:rsidR="00D56423" w:rsidRPr="003D7C3F" w:rsidRDefault="00CE703D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186D30D8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FF799C6" w14:textId="149FC076" w:rsidR="00D56423" w:rsidRPr="003D7C3F" w:rsidRDefault="00CE703D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708204</w:t>
            </w:r>
          </w:p>
        </w:tc>
      </w:tr>
      <w:tr w:rsidR="00D56423" w:rsidRPr="003D7C3F" w14:paraId="22D068CF" w14:textId="77777777" w:rsidTr="00D56423">
        <w:tc>
          <w:tcPr>
            <w:tcW w:w="901" w:type="dxa"/>
          </w:tcPr>
          <w:p w14:paraId="631EC71C" w14:textId="25DAD6A0" w:rsidR="00D56423" w:rsidRPr="003D7C3F" w:rsidRDefault="00D00003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3694</w:t>
            </w:r>
          </w:p>
        </w:tc>
        <w:tc>
          <w:tcPr>
            <w:tcW w:w="3831" w:type="dxa"/>
          </w:tcPr>
          <w:p w14:paraId="2EC975CF" w14:textId="5EAFD7C1" w:rsidR="00D56423" w:rsidRPr="003D7C3F" w:rsidRDefault="00CE703D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B. M. O.</w:t>
            </w:r>
          </w:p>
        </w:tc>
        <w:tc>
          <w:tcPr>
            <w:tcW w:w="2209" w:type="dxa"/>
          </w:tcPr>
          <w:p w14:paraId="01B94A9D" w14:textId="39A5F310" w:rsidR="00D56423" w:rsidRPr="003D7C3F" w:rsidRDefault="00CE703D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3C70164B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3140A00" w14:textId="5BC635FC" w:rsidR="00D56423" w:rsidRPr="003D7C3F" w:rsidRDefault="00CE703D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707409</w:t>
            </w:r>
          </w:p>
        </w:tc>
      </w:tr>
      <w:tr w:rsidR="00D56423" w:rsidRPr="003D7C3F" w14:paraId="02EA2903" w14:textId="77777777" w:rsidTr="00D56423">
        <w:tc>
          <w:tcPr>
            <w:tcW w:w="901" w:type="dxa"/>
          </w:tcPr>
          <w:p w14:paraId="305199A1" w14:textId="66DABB7C" w:rsidR="00D56423" w:rsidRPr="003D7C3F" w:rsidRDefault="00D00003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3695</w:t>
            </w:r>
          </w:p>
        </w:tc>
        <w:tc>
          <w:tcPr>
            <w:tcW w:w="3831" w:type="dxa"/>
          </w:tcPr>
          <w:p w14:paraId="457F7374" w14:textId="553C2AE9" w:rsidR="00D56423" w:rsidRPr="003D7C3F" w:rsidRDefault="00CE703D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S. L.</w:t>
            </w:r>
          </w:p>
        </w:tc>
        <w:tc>
          <w:tcPr>
            <w:tcW w:w="2209" w:type="dxa"/>
          </w:tcPr>
          <w:p w14:paraId="457D0B4C" w14:textId="14316D1E" w:rsidR="00D56423" w:rsidRPr="003D7C3F" w:rsidRDefault="00CE703D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69273A80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0FC1CD0" w14:textId="1CEF48A0" w:rsidR="00D56423" w:rsidRPr="003D7C3F" w:rsidRDefault="00CE703D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701403</w:t>
            </w:r>
          </w:p>
        </w:tc>
      </w:tr>
      <w:tr w:rsidR="00D56423" w:rsidRPr="003D7C3F" w14:paraId="16CE6800" w14:textId="77777777" w:rsidTr="00D56423">
        <w:tc>
          <w:tcPr>
            <w:tcW w:w="901" w:type="dxa"/>
          </w:tcPr>
          <w:p w14:paraId="6C341C92" w14:textId="367EFDAE" w:rsidR="00D56423" w:rsidRPr="003D7C3F" w:rsidRDefault="00D00003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3696</w:t>
            </w:r>
          </w:p>
        </w:tc>
        <w:tc>
          <w:tcPr>
            <w:tcW w:w="3831" w:type="dxa"/>
          </w:tcPr>
          <w:p w14:paraId="26390DFF" w14:textId="0CCB6C6C" w:rsidR="00D56423" w:rsidRPr="003D7C3F" w:rsidRDefault="00CE703D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R. O.</w:t>
            </w:r>
          </w:p>
        </w:tc>
        <w:tc>
          <w:tcPr>
            <w:tcW w:w="2209" w:type="dxa"/>
          </w:tcPr>
          <w:p w14:paraId="75DAAAE7" w14:textId="5F7561EC" w:rsidR="00D56423" w:rsidRPr="003D7C3F" w:rsidRDefault="00CE703D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60DB53C1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9290C6C" w14:textId="5F902535" w:rsidR="00D56423" w:rsidRPr="003D7C3F" w:rsidRDefault="00CE703D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708000</w:t>
            </w:r>
          </w:p>
        </w:tc>
      </w:tr>
      <w:tr w:rsidR="00D56423" w:rsidRPr="003D7C3F" w14:paraId="7F229D1F" w14:textId="77777777" w:rsidTr="00D56423">
        <w:tc>
          <w:tcPr>
            <w:tcW w:w="901" w:type="dxa"/>
          </w:tcPr>
          <w:p w14:paraId="07787689" w14:textId="5568E7B7" w:rsidR="00D56423" w:rsidRPr="003D7C3F" w:rsidRDefault="00D00003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3697</w:t>
            </w:r>
          </w:p>
        </w:tc>
        <w:tc>
          <w:tcPr>
            <w:tcW w:w="3831" w:type="dxa"/>
          </w:tcPr>
          <w:p w14:paraId="33681187" w14:textId="1B755BBD" w:rsidR="00D56423" w:rsidRPr="003D7C3F" w:rsidRDefault="00CE703D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S. R.</w:t>
            </w:r>
          </w:p>
        </w:tc>
        <w:tc>
          <w:tcPr>
            <w:tcW w:w="2209" w:type="dxa"/>
          </w:tcPr>
          <w:p w14:paraId="3A7544E1" w14:textId="149D2E4B" w:rsidR="00D56423" w:rsidRPr="003D7C3F" w:rsidRDefault="00CE703D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3FE0479A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A27ACF3" w14:textId="2B44D5D7" w:rsidR="00D56423" w:rsidRPr="003D7C3F" w:rsidRDefault="00CE703D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705600</w:t>
            </w:r>
          </w:p>
        </w:tc>
      </w:tr>
      <w:tr w:rsidR="00D56423" w:rsidRPr="003D7C3F" w14:paraId="0CF8CA9E" w14:textId="77777777" w:rsidTr="00D56423">
        <w:tc>
          <w:tcPr>
            <w:tcW w:w="901" w:type="dxa"/>
          </w:tcPr>
          <w:p w14:paraId="6DF2ACF7" w14:textId="6A0DF951" w:rsidR="00D56423" w:rsidRPr="003D7C3F" w:rsidRDefault="00D00003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3698</w:t>
            </w:r>
          </w:p>
        </w:tc>
        <w:tc>
          <w:tcPr>
            <w:tcW w:w="3831" w:type="dxa"/>
          </w:tcPr>
          <w:p w14:paraId="11E25F91" w14:textId="3B34877D" w:rsidR="00D56423" w:rsidRPr="003D7C3F" w:rsidRDefault="00CE703D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R. S. V.</w:t>
            </w:r>
          </w:p>
        </w:tc>
        <w:tc>
          <w:tcPr>
            <w:tcW w:w="2209" w:type="dxa"/>
          </w:tcPr>
          <w:p w14:paraId="3478FD71" w14:textId="408141FA" w:rsidR="00D56423" w:rsidRPr="003D7C3F" w:rsidRDefault="00CE703D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209FA1A2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7088591" w14:textId="5BCAAE4B" w:rsidR="00D56423" w:rsidRPr="003D7C3F" w:rsidRDefault="00CE703D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708403</w:t>
            </w:r>
          </w:p>
        </w:tc>
      </w:tr>
      <w:tr w:rsidR="00D56423" w:rsidRPr="003D7C3F" w14:paraId="6C5DA493" w14:textId="77777777" w:rsidTr="00D56423">
        <w:tc>
          <w:tcPr>
            <w:tcW w:w="901" w:type="dxa"/>
          </w:tcPr>
          <w:p w14:paraId="3F81D90E" w14:textId="5F8B30C3" w:rsidR="00D56423" w:rsidRPr="003D7C3F" w:rsidRDefault="00D00003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3699</w:t>
            </w:r>
          </w:p>
        </w:tc>
        <w:tc>
          <w:tcPr>
            <w:tcW w:w="3831" w:type="dxa"/>
          </w:tcPr>
          <w:p w14:paraId="7370B6C3" w14:textId="75346678" w:rsidR="00D56423" w:rsidRPr="003D7C3F" w:rsidRDefault="00CE703D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G. S. R. V.</w:t>
            </w:r>
          </w:p>
        </w:tc>
        <w:tc>
          <w:tcPr>
            <w:tcW w:w="2209" w:type="dxa"/>
          </w:tcPr>
          <w:p w14:paraId="46205E63" w14:textId="427CE93F" w:rsidR="00D56423" w:rsidRPr="003D7C3F" w:rsidRDefault="00CE703D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62D1C611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4A86CAB" w14:textId="61293505" w:rsidR="00D56423" w:rsidRPr="003D7C3F" w:rsidRDefault="00CE703D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708200</w:t>
            </w:r>
          </w:p>
        </w:tc>
      </w:tr>
      <w:tr w:rsidR="00D56423" w:rsidRPr="003D7C3F" w14:paraId="7813382B" w14:textId="77777777" w:rsidTr="00D56423">
        <w:tc>
          <w:tcPr>
            <w:tcW w:w="901" w:type="dxa"/>
          </w:tcPr>
          <w:p w14:paraId="5F7F8E0B" w14:textId="6E8111CE" w:rsidR="00D56423" w:rsidRPr="003D7C3F" w:rsidRDefault="00D00003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3700</w:t>
            </w:r>
          </w:p>
        </w:tc>
        <w:tc>
          <w:tcPr>
            <w:tcW w:w="3831" w:type="dxa"/>
          </w:tcPr>
          <w:p w14:paraId="3B79128A" w14:textId="6EF1B70A" w:rsidR="00D56423" w:rsidRPr="003D7C3F" w:rsidRDefault="00CE703D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B. M. M.</w:t>
            </w:r>
          </w:p>
        </w:tc>
        <w:tc>
          <w:tcPr>
            <w:tcW w:w="2209" w:type="dxa"/>
          </w:tcPr>
          <w:p w14:paraId="2EC90A1B" w14:textId="315FCEB7" w:rsidR="00D56423" w:rsidRPr="003D7C3F" w:rsidRDefault="00CE703D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71957CB5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EDE0FDD" w14:textId="26669C6F" w:rsidR="00D56423" w:rsidRPr="003D7C3F" w:rsidRDefault="00CE703D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700005</w:t>
            </w:r>
          </w:p>
        </w:tc>
      </w:tr>
      <w:tr w:rsidR="00D56423" w:rsidRPr="003D7C3F" w14:paraId="7285C413" w14:textId="77777777" w:rsidTr="00D56423">
        <w:tc>
          <w:tcPr>
            <w:tcW w:w="901" w:type="dxa"/>
          </w:tcPr>
          <w:p w14:paraId="145ED43E" w14:textId="3F65334F" w:rsidR="00D56423" w:rsidRPr="003D7C3F" w:rsidRDefault="00D00003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3701</w:t>
            </w:r>
          </w:p>
        </w:tc>
        <w:tc>
          <w:tcPr>
            <w:tcW w:w="3831" w:type="dxa"/>
          </w:tcPr>
          <w:p w14:paraId="15010380" w14:textId="128823FE" w:rsidR="00D56423" w:rsidRPr="003D7C3F" w:rsidRDefault="00CE703D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V. T. B.</w:t>
            </w:r>
          </w:p>
        </w:tc>
        <w:tc>
          <w:tcPr>
            <w:tcW w:w="2209" w:type="dxa"/>
          </w:tcPr>
          <w:p w14:paraId="62F00915" w14:textId="19CC3903" w:rsidR="00D56423" w:rsidRPr="003D7C3F" w:rsidRDefault="00CE703D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2D9964B0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0B889A7" w14:textId="6F36D88E" w:rsidR="00D56423" w:rsidRPr="003D7C3F" w:rsidRDefault="00CE703D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700008</w:t>
            </w:r>
          </w:p>
        </w:tc>
      </w:tr>
      <w:tr w:rsidR="00D56423" w:rsidRPr="003D7C3F" w14:paraId="7DFD2B3B" w14:textId="77777777" w:rsidTr="00D56423">
        <w:tc>
          <w:tcPr>
            <w:tcW w:w="901" w:type="dxa"/>
          </w:tcPr>
          <w:p w14:paraId="10C00936" w14:textId="5F7367C4" w:rsidR="00D56423" w:rsidRPr="003D7C3F" w:rsidRDefault="00D00003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3702</w:t>
            </w:r>
          </w:p>
        </w:tc>
        <w:tc>
          <w:tcPr>
            <w:tcW w:w="3831" w:type="dxa"/>
          </w:tcPr>
          <w:p w14:paraId="322E1D48" w14:textId="73DACEE2" w:rsidR="00D56423" w:rsidRPr="003D7C3F" w:rsidRDefault="00CE703D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M. L.</w:t>
            </w:r>
          </w:p>
        </w:tc>
        <w:tc>
          <w:tcPr>
            <w:tcW w:w="2209" w:type="dxa"/>
          </w:tcPr>
          <w:p w14:paraId="2E2623A1" w14:textId="78C17E03" w:rsidR="00D56423" w:rsidRPr="003D7C3F" w:rsidRDefault="00CE703D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0831B47A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5E56FC1" w14:textId="45C782F3" w:rsidR="00D56423" w:rsidRPr="003D7C3F" w:rsidRDefault="00CE703D" w:rsidP="00CE703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708405</w:t>
            </w:r>
          </w:p>
        </w:tc>
      </w:tr>
      <w:tr w:rsidR="00D56423" w:rsidRPr="003D7C3F" w14:paraId="26AF483E" w14:textId="77777777" w:rsidTr="00D56423">
        <w:tc>
          <w:tcPr>
            <w:tcW w:w="901" w:type="dxa"/>
          </w:tcPr>
          <w:p w14:paraId="74707AD4" w14:textId="453D9257" w:rsidR="00D56423" w:rsidRPr="003D7C3F" w:rsidRDefault="00D00003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3703</w:t>
            </w:r>
          </w:p>
        </w:tc>
        <w:tc>
          <w:tcPr>
            <w:tcW w:w="3831" w:type="dxa"/>
          </w:tcPr>
          <w:p w14:paraId="1A2515B9" w14:textId="7D59CE56" w:rsidR="00D56423" w:rsidRPr="003D7C3F" w:rsidRDefault="00CE703D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P. N. F. S.</w:t>
            </w:r>
          </w:p>
        </w:tc>
        <w:tc>
          <w:tcPr>
            <w:tcW w:w="2209" w:type="dxa"/>
          </w:tcPr>
          <w:p w14:paraId="1BBF13AE" w14:textId="7AC657F8" w:rsidR="00D56423" w:rsidRPr="003D7C3F" w:rsidRDefault="00CE703D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0C62B9E7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2829588" w14:textId="58E4E143" w:rsidR="00D56423" w:rsidRPr="003D7C3F" w:rsidRDefault="00CE703D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704305</w:t>
            </w:r>
          </w:p>
        </w:tc>
      </w:tr>
      <w:tr w:rsidR="00D56423" w:rsidRPr="003D7C3F" w14:paraId="2FFCD129" w14:textId="77777777" w:rsidTr="00D56423">
        <w:tc>
          <w:tcPr>
            <w:tcW w:w="901" w:type="dxa"/>
          </w:tcPr>
          <w:p w14:paraId="2D733117" w14:textId="2F55CA63" w:rsidR="00D56423" w:rsidRPr="003D7C3F" w:rsidRDefault="00D00003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3704</w:t>
            </w:r>
          </w:p>
        </w:tc>
        <w:tc>
          <w:tcPr>
            <w:tcW w:w="3831" w:type="dxa"/>
          </w:tcPr>
          <w:p w14:paraId="372F0C88" w14:textId="26301D78" w:rsidR="00D56423" w:rsidRPr="003D7C3F" w:rsidRDefault="00EB3764" w:rsidP="00EB3764">
            <w:pPr>
              <w:tabs>
                <w:tab w:val="left" w:pos="1089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F. N. V.</w:t>
            </w:r>
          </w:p>
        </w:tc>
        <w:tc>
          <w:tcPr>
            <w:tcW w:w="2209" w:type="dxa"/>
          </w:tcPr>
          <w:p w14:paraId="23009AB2" w14:textId="2E5EC14B" w:rsidR="00D56423" w:rsidRPr="003D7C3F" w:rsidRDefault="00EB3764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693B579B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49CD750" w14:textId="7373A1F6" w:rsidR="00D56423" w:rsidRPr="003D7C3F" w:rsidRDefault="00EB3764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702406</w:t>
            </w:r>
          </w:p>
        </w:tc>
      </w:tr>
      <w:tr w:rsidR="00D56423" w:rsidRPr="003D7C3F" w14:paraId="0A1EAC7A" w14:textId="77777777" w:rsidTr="00D56423">
        <w:tc>
          <w:tcPr>
            <w:tcW w:w="901" w:type="dxa"/>
          </w:tcPr>
          <w:p w14:paraId="10F0D51C" w14:textId="54C319AA" w:rsidR="00D56423" w:rsidRPr="003D7C3F" w:rsidRDefault="00CE703D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3705</w:t>
            </w:r>
          </w:p>
        </w:tc>
        <w:tc>
          <w:tcPr>
            <w:tcW w:w="3831" w:type="dxa"/>
          </w:tcPr>
          <w:p w14:paraId="022C4407" w14:textId="584A9A4D" w:rsidR="00D56423" w:rsidRPr="003D7C3F" w:rsidRDefault="00EB3764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N. V.</w:t>
            </w:r>
          </w:p>
        </w:tc>
        <w:tc>
          <w:tcPr>
            <w:tcW w:w="2209" w:type="dxa"/>
          </w:tcPr>
          <w:p w14:paraId="773A8480" w14:textId="02192042" w:rsidR="00D56423" w:rsidRPr="003D7C3F" w:rsidRDefault="00EB3764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1AFA190B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79F6CD4" w14:textId="6EA5FACA" w:rsidR="00D56423" w:rsidRPr="003D7C3F" w:rsidRDefault="00EB3764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700707</w:t>
            </w:r>
          </w:p>
        </w:tc>
      </w:tr>
      <w:tr w:rsidR="00D56423" w:rsidRPr="00F60500" w14:paraId="458921EA" w14:textId="77777777" w:rsidTr="00D56423">
        <w:tc>
          <w:tcPr>
            <w:tcW w:w="901" w:type="dxa"/>
          </w:tcPr>
          <w:p w14:paraId="55CB8548" w14:textId="0B832B04" w:rsidR="00D56423" w:rsidRPr="00F60500" w:rsidRDefault="00CE703D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3706</w:t>
            </w:r>
          </w:p>
        </w:tc>
        <w:tc>
          <w:tcPr>
            <w:tcW w:w="3831" w:type="dxa"/>
          </w:tcPr>
          <w:p w14:paraId="7BC50780" w14:textId="4C7EAAFA" w:rsidR="00D56423" w:rsidRPr="00F60500" w:rsidRDefault="00EB3764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V. B. N. A.</w:t>
            </w:r>
          </w:p>
        </w:tc>
        <w:tc>
          <w:tcPr>
            <w:tcW w:w="2209" w:type="dxa"/>
          </w:tcPr>
          <w:p w14:paraId="50BDAC5D" w14:textId="48CC81C9" w:rsidR="00D56423" w:rsidRPr="00F60500" w:rsidRDefault="00EB3764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178A5729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13E7E89" w14:textId="66FAB5E0" w:rsidR="00D56423" w:rsidRPr="00F60500" w:rsidRDefault="00EB3764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708509</w:t>
            </w:r>
          </w:p>
        </w:tc>
      </w:tr>
      <w:tr w:rsidR="00D56423" w:rsidRPr="00F60500" w14:paraId="40499AE4" w14:textId="77777777" w:rsidTr="00D56423">
        <w:tc>
          <w:tcPr>
            <w:tcW w:w="901" w:type="dxa"/>
          </w:tcPr>
          <w:p w14:paraId="38E6E72C" w14:textId="47B51523" w:rsidR="00D56423" w:rsidRPr="00F60500" w:rsidRDefault="00EB3764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3707</w:t>
            </w:r>
          </w:p>
        </w:tc>
        <w:tc>
          <w:tcPr>
            <w:tcW w:w="3831" w:type="dxa"/>
          </w:tcPr>
          <w:p w14:paraId="0D3F62AC" w14:textId="240CB447" w:rsidR="00D56423" w:rsidRPr="00F60500" w:rsidRDefault="00EB3764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G. C. L.</w:t>
            </w:r>
          </w:p>
        </w:tc>
        <w:tc>
          <w:tcPr>
            <w:tcW w:w="2209" w:type="dxa"/>
          </w:tcPr>
          <w:p w14:paraId="53B9123C" w14:textId="1FECF489" w:rsidR="00D56423" w:rsidRPr="00F60500" w:rsidRDefault="00EB3764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7DFD7903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018538B" w14:textId="1007E92E" w:rsidR="00D56423" w:rsidRPr="00F60500" w:rsidRDefault="00EB3764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704305</w:t>
            </w:r>
          </w:p>
        </w:tc>
      </w:tr>
      <w:tr w:rsidR="00D56423" w:rsidRPr="00F60500" w14:paraId="012C6254" w14:textId="77777777" w:rsidTr="00D56423">
        <w:tc>
          <w:tcPr>
            <w:tcW w:w="901" w:type="dxa"/>
          </w:tcPr>
          <w:p w14:paraId="62C7FACA" w14:textId="102604F2" w:rsidR="00D56423" w:rsidRPr="00F60500" w:rsidRDefault="00EB3764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3708</w:t>
            </w:r>
          </w:p>
        </w:tc>
        <w:tc>
          <w:tcPr>
            <w:tcW w:w="3831" w:type="dxa"/>
          </w:tcPr>
          <w:p w14:paraId="2CECF652" w14:textId="31B10F46" w:rsidR="00D56423" w:rsidRPr="00F60500" w:rsidRDefault="00EB3764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 O. W.</w:t>
            </w:r>
          </w:p>
        </w:tc>
        <w:tc>
          <w:tcPr>
            <w:tcW w:w="2209" w:type="dxa"/>
          </w:tcPr>
          <w:p w14:paraId="19B26096" w14:textId="6490052F" w:rsidR="00D56423" w:rsidRPr="00F60500" w:rsidRDefault="00EB3764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6B302831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182C781" w14:textId="5B64F051" w:rsidR="00D56423" w:rsidRPr="00F60500" w:rsidRDefault="00EB3764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701406</w:t>
            </w:r>
          </w:p>
        </w:tc>
      </w:tr>
      <w:tr w:rsidR="00D56423" w:rsidRPr="00F60500" w14:paraId="52FA1A1E" w14:textId="77777777" w:rsidTr="00D56423">
        <w:tc>
          <w:tcPr>
            <w:tcW w:w="901" w:type="dxa"/>
          </w:tcPr>
          <w:p w14:paraId="1EC4E86A" w14:textId="7827B170" w:rsidR="00D56423" w:rsidRPr="00F60500" w:rsidRDefault="00EB3764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3709</w:t>
            </w:r>
          </w:p>
        </w:tc>
        <w:tc>
          <w:tcPr>
            <w:tcW w:w="3831" w:type="dxa"/>
          </w:tcPr>
          <w:p w14:paraId="0314F152" w14:textId="378B8D50" w:rsidR="00D56423" w:rsidRPr="00F60500" w:rsidRDefault="00EB3764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S. P. S.</w:t>
            </w:r>
          </w:p>
        </w:tc>
        <w:tc>
          <w:tcPr>
            <w:tcW w:w="2209" w:type="dxa"/>
          </w:tcPr>
          <w:p w14:paraId="557A885A" w14:textId="5AC939EC" w:rsidR="00D56423" w:rsidRPr="00F60500" w:rsidRDefault="00EB3764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58CDD7AD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BD7DB04" w14:textId="69AF1CCD" w:rsidR="00D56423" w:rsidRPr="00F60500" w:rsidRDefault="00EB3764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705006</w:t>
            </w:r>
          </w:p>
        </w:tc>
      </w:tr>
      <w:tr w:rsidR="00D56423" w:rsidRPr="00F60500" w14:paraId="093E2599" w14:textId="77777777" w:rsidTr="00D56423">
        <w:tc>
          <w:tcPr>
            <w:tcW w:w="901" w:type="dxa"/>
          </w:tcPr>
          <w:p w14:paraId="5FC8DFDE" w14:textId="15922F70" w:rsidR="00D56423" w:rsidRPr="00F60500" w:rsidRDefault="00EB3764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3710</w:t>
            </w:r>
          </w:p>
        </w:tc>
        <w:tc>
          <w:tcPr>
            <w:tcW w:w="3831" w:type="dxa"/>
          </w:tcPr>
          <w:p w14:paraId="384121DD" w14:textId="559CBE4E" w:rsidR="00D56423" w:rsidRPr="00F60500" w:rsidRDefault="00EB3764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K. M. S.</w:t>
            </w:r>
          </w:p>
        </w:tc>
        <w:tc>
          <w:tcPr>
            <w:tcW w:w="2209" w:type="dxa"/>
          </w:tcPr>
          <w:p w14:paraId="35BCE970" w14:textId="1383294A" w:rsidR="00D56423" w:rsidRPr="00F60500" w:rsidRDefault="00EB3764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2B543279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8211C0E" w14:textId="3539BFFF" w:rsidR="00D56423" w:rsidRPr="00F60500" w:rsidRDefault="00EB3764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700504</w:t>
            </w:r>
          </w:p>
        </w:tc>
      </w:tr>
      <w:tr w:rsidR="00D56423" w:rsidRPr="00F60500" w14:paraId="31A2D507" w14:textId="77777777" w:rsidTr="00D56423">
        <w:tc>
          <w:tcPr>
            <w:tcW w:w="901" w:type="dxa"/>
          </w:tcPr>
          <w:p w14:paraId="30351043" w14:textId="43F6E391" w:rsidR="00D56423" w:rsidRPr="00F60500" w:rsidRDefault="00EB3764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3711</w:t>
            </w:r>
          </w:p>
        </w:tc>
        <w:tc>
          <w:tcPr>
            <w:tcW w:w="3831" w:type="dxa"/>
          </w:tcPr>
          <w:p w14:paraId="7EBD9E39" w14:textId="496A19EF" w:rsidR="00D56423" w:rsidRPr="00F60500" w:rsidRDefault="00EB3764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V. S.</w:t>
            </w:r>
          </w:p>
        </w:tc>
        <w:tc>
          <w:tcPr>
            <w:tcW w:w="2209" w:type="dxa"/>
          </w:tcPr>
          <w:p w14:paraId="4B6BE046" w14:textId="5C47D6E7" w:rsidR="00D56423" w:rsidRPr="00F60500" w:rsidRDefault="00EB3764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0487C91B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83AC4F5" w14:textId="3490EB9F" w:rsidR="00D56423" w:rsidRPr="00F60500" w:rsidRDefault="00EB3764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708506</w:t>
            </w:r>
          </w:p>
        </w:tc>
      </w:tr>
      <w:tr w:rsidR="00D56423" w:rsidRPr="00F60500" w14:paraId="0261E2B5" w14:textId="77777777" w:rsidTr="00D56423">
        <w:tc>
          <w:tcPr>
            <w:tcW w:w="901" w:type="dxa"/>
          </w:tcPr>
          <w:p w14:paraId="4ED34835" w14:textId="291CEC2F" w:rsidR="00D56423" w:rsidRPr="00F60500" w:rsidRDefault="00EB3764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3712</w:t>
            </w:r>
          </w:p>
        </w:tc>
        <w:tc>
          <w:tcPr>
            <w:tcW w:w="3831" w:type="dxa"/>
          </w:tcPr>
          <w:p w14:paraId="1A85EADA" w14:textId="21B59DAC" w:rsidR="00D56423" w:rsidRPr="00F60500" w:rsidRDefault="00EB3764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C.</w:t>
            </w:r>
          </w:p>
        </w:tc>
        <w:tc>
          <w:tcPr>
            <w:tcW w:w="2209" w:type="dxa"/>
          </w:tcPr>
          <w:p w14:paraId="1E8F7F9E" w14:textId="1B8B8163" w:rsidR="00D56423" w:rsidRPr="00F60500" w:rsidRDefault="00EB3764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021FA2C0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2B344C5" w14:textId="35C998E2" w:rsidR="00D56423" w:rsidRPr="00F60500" w:rsidRDefault="00EB3764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709806</w:t>
            </w:r>
          </w:p>
        </w:tc>
      </w:tr>
      <w:tr w:rsidR="00D56423" w:rsidRPr="00F60500" w14:paraId="4A26693D" w14:textId="77777777" w:rsidTr="00D56423">
        <w:tc>
          <w:tcPr>
            <w:tcW w:w="901" w:type="dxa"/>
          </w:tcPr>
          <w:p w14:paraId="0042F986" w14:textId="04381CB5" w:rsidR="00D56423" w:rsidRPr="00F60500" w:rsidRDefault="00EB3764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3713</w:t>
            </w:r>
          </w:p>
        </w:tc>
        <w:tc>
          <w:tcPr>
            <w:tcW w:w="3831" w:type="dxa"/>
          </w:tcPr>
          <w:p w14:paraId="246B2CE6" w14:textId="569A9AA0" w:rsidR="00D56423" w:rsidRPr="00F60500" w:rsidRDefault="00EB3764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L. C.</w:t>
            </w:r>
          </w:p>
        </w:tc>
        <w:tc>
          <w:tcPr>
            <w:tcW w:w="2209" w:type="dxa"/>
          </w:tcPr>
          <w:p w14:paraId="3EA64C44" w14:textId="66F9B8A3" w:rsidR="00D56423" w:rsidRPr="00F60500" w:rsidRDefault="00EB3764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0CC898AF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6962C19" w14:textId="601ACE7C" w:rsidR="00D56423" w:rsidRPr="00F60500" w:rsidRDefault="00EB3764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700608</w:t>
            </w:r>
          </w:p>
        </w:tc>
      </w:tr>
      <w:tr w:rsidR="00D56423" w:rsidRPr="00F60500" w14:paraId="64F1B93E" w14:textId="77777777" w:rsidTr="00D56423">
        <w:tc>
          <w:tcPr>
            <w:tcW w:w="901" w:type="dxa"/>
          </w:tcPr>
          <w:p w14:paraId="3EA01ECE" w14:textId="4DAB7DB9" w:rsidR="00D56423" w:rsidRPr="00F60500" w:rsidRDefault="00EB3764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3714</w:t>
            </w:r>
          </w:p>
        </w:tc>
        <w:tc>
          <w:tcPr>
            <w:tcW w:w="3831" w:type="dxa"/>
          </w:tcPr>
          <w:p w14:paraId="1FCA8FEB" w14:textId="62B36477" w:rsidR="00D56423" w:rsidRPr="00F60500" w:rsidRDefault="00EB3764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T. C. O. S.</w:t>
            </w:r>
          </w:p>
        </w:tc>
        <w:tc>
          <w:tcPr>
            <w:tcW w:w="2209" w:type="dxa"/>
          </w:tcPr>
          <w:p w14:paraId="38FFDDFF" w14:textId="7DF420A8" w:rsidR="00D56423" w:rsidRPr="00F60500" w:rsidRDefault="00EB3764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4AF45F3F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BF6C509" w14:textId="6F545262" w:rsidR="00D56423" w:rsidRPr="00F60500" w:rsidRDefault="00EB3764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702307</w:t>
            </w:r>
          </w:p>
        </w:tc>
      </w:tr>
      <w:tr w:rsidR="00D56423" w:rsidRPr="00F60500" w14:paraId="60D78279" w14:textId="77777777" w:rsidTr="00D56423">
        <w:tc>
          <w:tcPr>
            <w:tcW w:w="901" w:type="dxa"/>
          </w:tcPr>
          <w:p w14:paraId="285C6A99" w14:textId="148FDA87" w:rsidR="00D56423" w:rsidRPr="00F60500" w:rsidRDefault="00EB3764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3715</w:t>
            </w:r>
          </w:p>
        </w:tc>
        <w:tc>
          <w:tcPr>
            <w:tcW w:w="3831" w:type="dxa"/>
          </w:tcPr>
          <w:p w14:paraId="7C7238B5" w14:textId="2D08DD53" w:rsidR="00D56423" w:rsidRPr="00F60500" w:rsidRDefault="00EB3764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R. O.</w:t>
            </w:r>
          </w:p>
        </w:tc>
        <w:tc>
          <w:tcPr>
            <w:tcW w:w="2209" w:type="dxa"/>
          </w:tcPr>
          <w:p w14:paraId="44F682BF" w14:textId="6883AD7E" w:rsidR="00D56423" w:rsidRPr="00F60500" w:rsidRDefault="00EB3764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4002B121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2520D5D" w14:textId="550A326D" w:rsidR="00D56423" w:rsidRPr="00F60500" w:rsidRDefault="00EB3764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702009</w:t>
            </w:r>
          </w:p>
        </w:tc>
      </w:tr>
      <w:tr w:rsidR="00D56423" w:rsidRPr="00F60500" w14:paraId="21F74990" w14:textId="77777777" w:rsidTr="00D56423">
        <w:tc>
          <w:tcPr>
            <w:tcW w:w="901" w:type="dxa"/>
          </w:tcPr>
          <w:p w14:paraId="46B5460E" w14:textId="58456D2A" w:rsidR="00D56423" w:rsidRPr="00F60500" w:rsidRDefault="00EB3764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3716</w:t>
            </w:r>
          </w:p>
        </w:tc>
        <w:tc>
          <w:tcPr>
            <w:tcW w:w="3831" w:type="dxa"/>
          </w:tcPr>
          <w:p w14:paraId="334D68B8" w14:textId="336C4EE1" w:rsidR="00D56423" w:rsidRPr="00F60500" w:rsidRDefault="00EB3764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O. M. S.</w:t>
            </w:r>
          </w:p>
        </w:tc>
        <w:tc>
          <w:tcPr>
            <w:tcW w:w="2209" w:type="dxa"/>
          </w:tcPr>
          <w:p w14:paraId="3BB72852" w14:textId="3851127F" w:rsidR="00D56423" w:rsidRPr="00F60500" w:rsidRDefault="00EB3764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7C92A495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0C0DD52" w14:textId="23E7EBE2" w:rsidR="00D56423" w:rsidRPr="00F60500" w:rsidRDefault="00EB3764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702402</w:t>
            </w:r>
          </w:p>
        </w:tc>
      </w:tr>
      <w:tr w:rsidR="00D56423" w:rsidRPr="00F60500" w14:paraId="3EF52BAF" w14:textId="77777777" w:rsidTr="00D56423">
        <w:tc>
          <w:tcPr>
            <w:tcW w:w="901" w:type="dxa"/>
          </w:tcPr>
          <w:p w14:paraId="26CDEAB0" w14:textId="3AB8BDDF" w:rsidR="00D56423" w:rsidRPr="00F60500" w:rsidRDefault="00EB3764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3717</w:t>
            </w:r>
          </w:p>
        </w:tc>
        <w:tc>
          <w:tcPr>
            <w:tcW w:w="3831" w:type="dxa"/>
          </w:tcPr>
          <w:p w14:paraId="44B11F74" w14:textId="2FDD1DB5" w:rsidR="00D56423" w:rsidRPr="00F60500" w:rsidRDefault="00EB3764" w:rsidP="00700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F. Z. B.</w:t>
            </w:r>
          </w:p>
        </w:tc>
        <w:tc>
          <w:tcPr>
            <w:tcW w:w="2209" w:type="dxa"/>
          </w:tcPr>
          <w:p w14:paraId="5A1083D9" w14:textId="41EFE33D" w:rsidR="00D56423" w:rsidRPr="00F60500" w:rsidRDefault="00EB3764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469F0C73" w14:textId="77777777" w:rsidR="00D56423" w:rsidRPr="00F60500" w:rsidRDefault="00D56423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EAD71D7" w14:textId="04D32DF6" w:rsidR="00D56423" w:rsidRPr="00F60500" w:rsidRDefault="00EB3764" w:rsidP="00700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703509</w:t>
            </w:r>
          </w:p>
        </w:tc>
      </w:tr>
      <w:tr w:rsidR="00D56423" w:rsidRPr="003D7C3F" w14:paraId="22694823" w14:textId="77777777" w:rsidTr="00D56423">
        <w:tc>
          <w:tcPr>
            <w:tcW w:w="901" w:type="dxa"/>
          </w:tcPr>
          <w:p w14:paraId="5E99A599" w14:textId="58033463" w:rsidR="00D56423" w:rsidRPr="003D7C3F" w:rsidRDefault="00EB3764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3718</w:t>
            </w:r>
          </w:p>
        </w:tc>
        <w:tc>
          <w:tcPr>
            <w:tcW w:w="3831" w:type="dxa"/>
          </w:tcPr>
          <w:p w14:paraId="4772D44B" w14:textId="5F7DF27B" w:rsidR="00D56423" w:rsidRPr="003D7C3F" w:rsidRDefault="00EB3764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V. T. S.</w:t>
            </w:r>
          </w:p>
        </w:tc>
        <w:tc>
          <w:tcPr>
            <w:tcW w:w="2209" w:type="dxa"/>
          </w:tcPr>
          <w:p w14:paraId="1B4728CD" w14:textId="107EF9B1" w:rsidR="00D56423" w:rsidRPr="003D7C3F" w:rsidRDefault="00EB3764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13F4F500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767C124" w14:textId="5A040C04" w:rsidR="00D56423" w:rsidRPr="003D7C3F" w:rsidRDefault="00EB3764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704507</w:t>
            </w:r>
          </w:p>
        </w:tc>
      </w:tr>
      <w:tr w:rsidR="00D56423" w:rsidRPr="003D7C3F" w14:paraId="3A7CC96B" w14:textId="77777777" w:rsidTr="00D56423">
        <w:tc>
          <w:tcPr>
            <w:tcW w:w="901" w:type="dxa"/>
          </w:tcPr>
          <w:p w14:paraId="3C013A2F" w14:textId="704291E7" w:rsidR="00D56423" w:rsidRPr="003D7C3F" w:rsidRDefault="00EB3764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3719</w:t>
            </w:r>
          </w:p>
        </w:tc>
        <w:tc>
          <w:tcPr>
            <w:tcW w:w="3831" w:type="dxa"/>
          </w:tcPr>
          <w:p w14:paraId="16220441" w14:textId="1E795FEA" w:rsidR="00D56423" w:rsidRPr="003D7C3F" w:rsidRDefault="00EB3764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G. B.</w:t>
            </w:r>
          </w:p>
        </w:tc>
        <w:tc>
          <w:tcPr>
            <w:tcW w:w="2209" w:type="dxa"/>
          </w:tcPr>
          <w:p w14:paraId="3209E9A9" w14:textId="5DAF8A6A" w:rsidR="00D56423" w:rsidRPr="003D7C3F" w:rsidRDefault="00EB3764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4155CD24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3ABA244" w14:textId="11513A42" w:rsidR="00D56423" w:rsidRPr="003D7C3F" w:rsidRDefault="00EB3764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705003</w:t>
            </w:r>
          </w:p>
        </w:tc>
      </w:tr>
      <w:tr w:rsidR="00D56423" w:rsidRPr="003D7C3F" w14:paraId="509591E8" w14:textId="77777777" w:rsidTr="00D56423">
        <w:tc>
          <w:tcPr>
            <w:tcW w:w="901" w:type="dxa"/>
          </w:tcPr>
          <w:p w14:paraId="6047E8FB" w14:textId="032E8C84" w:rsidR="00D56423" w:rsidRPr="003D7C3F" w:rsidRDefault="00EB3764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3720</w:t>
            </w:r>
          </w:p>
        </w:tc>
        <w:tc>
          <w:tcPr>
            <w:tcW w:w="3831" w:type="dxa"/>
          </w:tcPr>
          <w:p w14:paraId="41C1E097" w14:textId="1C71FD3A" w:rsidR="00D56423" w:rsidRPr="003D7C3F" w:rsidRDefault="00EB3764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P. H. F. C.</w:t>
            </w:r>
          </w:p>
        </w:tc>
        <w:tc>
          <w:tcPr>
            <w:tcW w:w="2209" w:type="dxa"/>
          </w:tcPr>
          <w:p w14:paraId="45D1E0EA" w14:textId="1FD68246" w:rsidR="00D56423" w:rsidRPr="003D7C3F" w:rsidRDefault="00EB3764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1FAE459B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BB1018E" w14:textId="170B6FD9" w:rsidR="00D56423" w:rsidRPr="003D7C3F" w:rsidRDefault="00EB3764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701408</w:t>
            </w:r>
          </w:p>
        </w:tc>
      </w:tr>
      <w:tr w:rsidR="00D56423" w:rsidRPr="003D7C3F" w14:paraId="4385C5D9" w14:textId="77777777" w:rsidTr="00D56423">
        <w:tc>
          <w:tcPr>
            <w:tcW w:w="901" w:type="dxa"/>
          </w:tcPr>
          <w:p w14:paraId="150B4BB9" w14:textId="1847D1D2" w:rsidR="00D56423" w:rsidRPr="003D7C3F" w:rsidRDefault="00EB3764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3721</w:t>
            </w:r>
          </w:p>
        </w:tc>
        <w:tc>
          <w:tcPr>
            <w:tcW w:w="3831" w:type="dxa"/>
          </w:tcPr>
          <w:p w14:paraId="6D64B4E6" w14:textId="04161834" w:rsidR="00D56423" w:rsidRPr="003D7C3F" w:rsidRDefault="00EB3764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J. Q.</w:t>
            </w:r>
          </w:p>
        </w:tc>
        <w:tc>
          <w:tcPr>
            <w:tcW w:w="2209" w:type="dxa"/>
          </w:tcPr>
          <w:p w14:paraId="4B7CBA57" w14:textId="1C87B8F7" w:rsidR="00D56423" w:rsidRPr="003D7C3F" w:rsidRDefault="00EB3764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0B056CE8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A2FB6D4" w14:textId="41E10095" w:rsidR="00D56423" w:rsidRPr="003D7C3F" w:rsidRDefault="00EB3764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702800</w:t>
            </w:r>
          </w:p>
        </w:tc>
      </w:tr>
      <w:tr w:rsidR="00D56423" w:rsidRPr="003D7C3F" w14:paraId="32683643" w14:textId="77777777" w:rsidTr="00D56423">
        <w:tc>
          <w:tcPr>
            <w:tcW w:w="901" w:type="dxa"/>
          </w:tcPr>
          <w:p w14:paraId="7E03DFB5" w14:textId="0E841AA7" w:rsidR="00D56423" w:rsidRPr="003D7C3F" w:rsidRDefault="00EB3764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3722</w:t>
            </w:r>
          </w:p>
        </w:tc>
        <w:tc>
          <w:tcPr>
            <w:tcW w:w="3831" w:type="dxa"/>
          </w:tcPr>
          <w:p w14:paraId="75AA26B3" w14:textId="74B2035B" w:rsidR="00D56423" w:rsidRPr="003D7C3F" w:rsidRDefault="00EB3764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F. A. M.</w:t>
            </w:r>
          </w:p>
        </w:tc>
        <w:tc>
          <w:tcPr>
            <w:tcW w:w="2209" w:type="dxa"/>
          </w:tcPr>
          <w:p w14:paraId="1B9B9C49" w14:textId="4476F7CB" w:rsidR="00D56423" w:rsidRPr="003D7C3F" w:rsidRDefault="00EB3764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3BC76EB7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CEF4648" w14:textId="31FA7098" w:rsidR="00D56423" w:rsidRPr="003D7C3F" w:rsidRDefault="00EB3764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702806</w:t>
            </w:r>
          </w:p>
        </w:tc>
      </w:tr>
      <w:tr w:rsidR="00D56423" w:rsidRPr="003D7C3F" w14:paraId="2FB887D0" w14:textId="77777777" w:rsidTr="00D56423">
        <w:tc>
          <w:tcPr>
            <w:tcW w:w="901" w:type="dxa"/>
          </w:tcPr>
          <w:p w14:paraId="62F676CA" w14:textId="654A4DBB" w:rsidR="00D56423" w:rsidRPr="003D7C3F" w:rsidRDefault="00EB3764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3723</w:t>
            </w:r>
          </w:p>
        </w:tc>
        <w:tc>
          <w:tcPr>
            <w:tcW w:w="3831" w:type="dxa"/>
          </w:tcPr>
          <w:p w14:paraId="2438040B" w14:textId="6B1C2285" w:rsidR="00D56423" w:rsidRPr="003D7C3F" w:rsidRDefault="00714359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U. L. L.</w:t>
            </w:r>
          </w:p>
        </w:tc>
        <w:tc>
          <w:tcPr>
            <w:tcW w:w="2209" w:type="dxa"/>
          </w:tcPr>
          <w:p w14:paraId="13FFD99D" w14:textId="3AAF35B4" w:rsidR="00D56423" w:rsidRPr="003D7C3F" w:rsidRDefault="00714359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594C17AD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735382A" w14:textId="3D887826" w:rsidR="00D56423" w:rsidRPr="003D7C3F" w:rsidRDefault="00714359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701101</w:t>
            </w:r>
          </w:p>
        </w:tc>
      </w:tr>
      <w:tr w:rsidR="00D56423" w:rsidRPr="003D7C3F" w14:paraId="53564FAA" w14:textId="77777777" w:rsidTr="00D56423">
        <w:tc>
          <w:tcPr>
            <w:tcW w:w="901" w:type="dxa"/>
          </w:tcPr>
          <w:p w14:paraId="553F0742" w14:textId="626651E8" w:rsidR="00D56423" w:rsidRPr="003D7C3F" w:rsidRDefault="00EB3764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3724</w:t>
            </w:r>
          </w:p>
        </w:tc>
        <w:tc>
          <w:tcPr>
            <w:tcW w:w="3831" w:type="dxa"/>
          </w:tcPr>
          <w:p w14:paraId="6E0660DD" w14:textId="3AD01122" w:rsidR="00D56423" w:rsidRPr="003D7C3F" w:rsidRDefault="00714359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F. S.</w:t>
            </w:r>
          </w:p>
        </w:tc>
        <w:tc>
          <w:tcPr>
            <w:tcW w:w="2209" w:type="dxa"/>
          </w:tcPr>
          <w:p w14:paraId="05BF0217" w14:textId="77BD9556" w:rsidR="00D56423" w:rsidRPr="003D7C3F" w:rsidRDefault="00714359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0BBFCCF4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82660A4" w14:textId="671DA813" w:rsidR="00D56423" w:rsidRPr="003D7C3F" w:rsidRDefault="00714359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700102</w:t>
            </w:r>
          </w:p>
        </w:tc>
      </w:tr>
      <w:tr w:rsidR="00D56423" w:rsidRPr="003D7C3F" w14:paraId="572D0C54" w14:textId="77777777" w:rsidTr="00D56423">
        <w:tc>
          <w:tcPr>
            <w:tcW w:w="901" w:type="dxa"/>
          </w:tcPr>
          <w:p w14:paraId="313B0FAA" w14:textId="49EE5F2C" w:rsidR="00D56423" w:rsidRPr="003D7C3F" w:rsidRDefault="00EB3764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3725</w:t>
            </w:r>
          </w:p>
        </w:tc>
        <w:tc>
          <w:tcPr>
            <w:tcW w:w="3831" w:type="dxa"/>
          </w:tcPr>
          <w:p w14:paraId="41D4BD9B" w14:textId="0C7746D5" w:rsidR="00D56423" w:rsidRPr="003D7C3F" w:rsidRDefault="00714359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C. R.</w:t>
            </w:r>
          </w:p>
        </w:tc>
        <w:tc>
          <w:tcPr>
            <w:tcW w:w="2209" w:type="dxa"/>
          </w:tcPr>
          <w:p w14:paraId="197ABCC7" w14:textId="45484376" w:rsidR="00D56423" w:rsidRPr="003D7C3F" w:rsidRDefault="00714359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14A8CD20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AD20C42" w14:textId="3DB11AA9" w:rsidR="00D56423" w:rsidRPr="003D7C3F" w:rsidRDefault="00714359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700007</w:t>
            </w:r>
          </w:p>
        </w:tc>
      </w:tr>
      <w:tr w:rsidR="00D56423" w:rsidRPr="003D7C3F" w14:paraId="427E920F" w14:textId="77777777" w:rsidTr="00D56423">
        <w:tc>
          <w:tcPr>
            <w:tcW w:w="901" w:type="dxa"/>
          </w:tcPr>
          <w:p w14:paraId="763ECFE0" w14:textId="3DC6CEE5" w:rsidR="00D56423" w:rsidRPr="003D7C3F" w:rsidRDefault="00EB3764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3726</w:t>
            </w:r>
          </w:p>
        </w:tc>
        <w:tc>
          <w:tcPr>
            <w:tcW w:w="3831" w:type="dxa"/>
          </w:tcPr>
          <w:p w14:paraId="62B9AAA6" w14:textId="7B15F5EB" w:rsidR="00D56423" w:rsidRPr="003D7C3F" w:rsidRDefault="00714359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C. P. P.</w:t>
            </w:r>
          </w:p>
        </w:tc>
        <w:tc>
          <w:tcPr>
            <w:tcW w:w="2209" w:type="dxa"/>
          </w:tcPr>
          <w:p w14:paraId="07D4A043" w14:textId="4CC4DE97" w:rsidR="00D56423" w:rsidRPr="003D7C3F" w:rsidRDefault="00714359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0314EAC8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47FB639" w14:textId="120CDB1B" w:rsidR="00D56423" w:rsidRPr="003D7C3F" w:rsidRDefault="00714359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707000</w:t>
            </w:r>
          </w:p>
        </w:tc>
      </w:tr>
      <w:tr w:rsidR="00D56423" w:rsidRPr="003D7C3F" w14:paraId="2F65242B" w14:textId="77777777" w:rsidTr="00D56423">
        <w:tc>
          <w:tcPr>
            <w:tcW w:w="901" w:type="dxa"/>
          </w:tcPr>
          <w:p w14:paraId="0CB622C4" w14:textId="71BE043C" w:rsidR="00D56423" w:rsidRPr="003D7C3F" w:rsidRDefault="00EB3764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3727</w:t>
            </w:r>
          </w:p>
        </w:tc>
        <w:tc>
          <w:tcPr>
            <w:tcW w:w="3831" w:type="dxa"/>
          </w:tcPr>
          <w:p w14:paraId="42608076" w14:textId="3BAFE179" w:rsidR="00D56423" w:rsidRPr="003D7C3F" w:rsidRDefault="00714359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T. M. L.</w:t>
            </w:r>
          </w:p>
        </w:tc>
        <w:tc>
          <w:tcPr>
            <w:tcW w:w="2209" w:type="dxa"/>
          </w:tcPr>
          <w:p w14:paraId="0B2CFEBF" w14:textId="176B9F41" w:rsidR="00D56423" w:rsidRPr="003D7C3F" w:rsidRDefault="00714359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58358AA0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9140088" w14:textId="42C4FFF1" w:rsidR="00D56423" w:rsidRPr="003D7C3F" w:rsidRDefault="00714359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700503</w:t>
            </w:r>
          </w:p>
        </w:tc>
      </w:tr>
      <w:tr w:rsidR="00D56423" w:rsidRPr="003D7C3F" w14:paraId="739CD1D3" w14:textId="77777777" w:rsidTr="00D56423">
        <w:tc>
          <w:tcPr>
            <w:tcW w:w="901" w:type="dxa"/>
          </w:tcPr>
          <w:p w14:paraId="56295964" w14:textId="479B8A7D" w:rsidR="00D56423" w:rsidRPr="003D7C3F" w:rsidRDefault="00EB3764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3728</w:t>
            </w:r>
          </w:p>
        </w:tc>
        <w:tc>
          <w:tcPr>
            <w:tcW w:w="3831" w:type="dxa"/>
          </w:tcPr>
          <w:p w14:paraId="0B572E05" w14:textId="27F818F4" w:rsidR="00D56423" w:rsidRPr="003D7C3F" w:rsidRDefault="00714359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D.</w:t>
            </w:r>
          </w:p>
        </w:tc>
        <w:tc>
          <w:tcPr>
            <w:tcW w:w="2209" w:type="dxa"/>
          </w:tcPr>
          <w:p w14:paraId="2A8D1D61" w14:textId="24E6F9E0" w:rsidR="00D56423" w:rsidRPr="003D7C3F" w:rsidRDefault="00714359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02ACE87C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E5F9325" w14:textId="1CE2785E" w:rsidR="00D56423" w:rsidRPr="003D7C3F" w:rsidRDefault="00714359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707603</w:t>
            </w:r>
          </w:p>
        </w:tc>
      </w:tr>
      <w:tr w:rsidR="00D56423" w:rsidRPr="003D7C3F" w14:paraId="4AC81A5A" w14:textId="77777777" w:rsidTr="00D56423">
        <w:tc>
          <w:tcPr>
            <w:tcW w:w="901" w:type="dxa"/>
          </w:tcPr>
          <w:p w14:paraId="622A8542" w14:textId="17258B0B" w:rsidR="00D56423" w:rsidRPr="003D7C3F" w:rsidRDefault="00EB3764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3729</w:t>
            </w:r>
          </w:p>
        </w:tc>
        <w:tc>
          <w:tcPr>
            <w:tcW w:w="3831" w:type="dxa"/>
          </w:tcPr>
          <w:p w14:paraId="14472DB0" w14:textId="2B6DC488" w:rsidR="00D56423" w:rsidRPr="003D7C3F" w:rsidRDefault="00714359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B.</w:t>
            </w:r>
          </w:p>
        </w:tc>
        <w:tc>
          <w:tcPr>
            <w:tcW w:w="2209" w:type="dxa"/>
          </w:tcPr>
          <w:p w14:paraId="09B08452" w14:textId="7EA82FB6" w:rsidR="00D56423" w:rsidRPr="003D7C3F" w:rsidRDefault="00714359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53D0E6EC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037E13A" w14:textId="62C857D0" w:rsidR="00D56423" w:rsidRPr="003D7C3F" w:rsidRDefault="00714359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700008</w:t>
            </w:r>
          </w:p>
        </w:tc>
      </w:tr>
      <w:tr w:rsidR="00D56423" w:rsidRPr="003D7C3F" w14:paraId="6DE0504A" w14:textId="77777777" w:rsidTr="00D56423">
        <w:tc>
          <w:tcPr>
            <w:tcW w:w="901" w:type="dxa"/>
          </w:tcPr>
          <w:p w14:paraId="79A7D5F1" w14:textId="2A1D2633" w:rsidR="00D56423" w:rsidRPr="003D7C3F" w:rsidRDefault="00EB3764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3730</w:t>
            </w:r>
          </w:p>
        </w:tc>
        <w:tc>
          <w:tcPr>
            <w:tcW w:w="3831" w:type="dxa"/>
          </w:tcPr>
          <w:p w14:paraId="36C78A4B" w14:textId="618D7F36" w:rsidR="00D56423" w:rsidRPr="003D7C3F" w:rsidRDefault="00714359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U. C. W. C.</w:t>
            </w:r>
          </w:p>
        </w:tc>
        <w:tc>
          <w:tcPr>
            <w:tcW w:w="2209" w:type="dxa"/>
          </w:tcPr>
          <w:p w14:paraId="20112FF2" w14:textId="3818C207" w:rsidR="00D56423" w:rsidRPr="003D7C3F" w:rsidRDefault="00714359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4E692271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25B267D" w14:textId="1F227C6E" w:rsidR="00D56423" w:rsidRPr="003D7C3F" w:rsidRDefault="00714359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706708</w:t>
            </w:r>
          </w:p>
        </w:tc>
      </w:tr>
      <w:tr w:rsidR="00D56423" w:rsidRPr="003D7C3F" w14:paraId="2ABFA9CA" w14:textId="77777777" w:rsidTr="00D56423">
        <w:tc>
          <w:tcPr>
            <w:tcW w:w="901" w:type="dxa"/>
          </w:tcPr>
          <w:p w14:paraId="517520A4" w14:textId="692F267A" w:rsidR="00D56423" w:rsidRPr="003D7C3F" w:rsidRDefault="00EB3764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3731</w:t>
            </w:r>
          </w:p>
        </w:tc>
        <w:tc>
          <w:tcPr>
            <w:tcW w:w="3831" w:type="dxa"/>
          </w:tcPr>
          <w:p w14:paraId="157213DD" w14:textId="0BCB4F72" w:rsidR="00D56423" w:rsidRPr="003D7C3F" w:rsidRDefault="00714359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J. G.</w:t>
            </w:r>
          </w:p>
        </w:tc>
        <w:tc>
          <w:tcPr>
            <w:tcW w:w="2209" w:type="dxa"/>
          </w:tcPr>
          <w:p w14:paraId="5470C86C" w14:textId="59CF8A3B" w:rsidR="00D56423" w:rsidRPr="003D7C3F" w:rsidRDefault="00714359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05C5A77D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AB70822" w14:textId="68FE0259" w:rsidR="00D56423" w:rsidRPr="003D7C3F" w:rsidRDefault="00714359" w:rsidP="00714359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702501</w:t>
            </w:r>
          </w:p>
        </w:tc>
      </w:tr>
      <w:tr w:rsidR="00D56423" w:rsidRPr="003D7C3F" w14:paraId="0AEF4341" w14:textId="77777777" w:rsidTr="00D56423">
        <w:tc>
          <w:tcPr>
            <w:tcW w:w="901" w:type="dxa"/>
          </w:tcPr>
          <w:p w14:paraId="15E16F05" w14:textId="57F93318" w:rsidR="00D56423" w:rsidRPr="003D7C3F" w:rsidRDefault="00EB3764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3732</w:t>
            </w:r>
          </w:p>
        </w:tc>
        <w:tc>
          <w:tcPr>
            <w:tcW w:w="3831" w:type="dxa"/>
          </w:tcPr>
          <w:p w14:paraId="046CD4FB" w14:textId="211015CC" w:rsidR="00D56423" w:rsidRPr="003D7C3F" w:rsidRDefault="00714359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C. B.</w:t>
            </w:r>
          </w:p>
        </w:tc>
        <w:tc>
          <w:tcPr>
            <w:tcW w:w="2209" w:type="dxa"/>
          </w:tcPr>
          <w:p w14:paraId="5E336392" w14:textId="5FF7AC44" w:rsidR="00D56423" w:rsidRPr="003D7C3F" w:rsidRDefault="00714359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747FAF54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1761ACE" w14:textId="3BB6B9D7" w:rsidR="00D56423" w:rsidRPr="003D7C3F" w:rsidRDefault="00714359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898004</w:t>
            </w:r>
          </w:p>
        </w:tc>
      </w:tr>
      <w:tr w:rsidR="00D56423" w:rsidRPr="003D7C3F" w14:paraId="4C79DCF9" w14:textId="77777777" w:rsidTr="00D56423">
        <w:tc>
          <w:tcPr>
            <w:tcW w:w="901" w:type="dxa"/>
          </w:tcPr>
          <w:p w14:paraId="17F3D61A" w14:textId="1F7709A1" w:rsidR="00D56423" w:rsidRPr="003D7C3F" w:rsidRDefault="00714359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3733</w:t>
            </w:r>
          </w:p>
        </w:tc>
        <w:tc>
          <w:tcPr>
            <w:tcW w:w="3831" w:type="dxa"/>
          </w:tcPr>
          <w:p w14:paraId="006973D9" w14:textId="17DB2A40" w:rsidR="00D56423" w:rsidRPr="003D7C3F" w:rsidRDefault="00CE6C10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C. C.</w:t>
            </w:r>
          </w:p>
        </w:tc>
        <w:tc>
          <w:tcPr>
            <w:tcW w:w="2209" w:type="dxa"/>
          </w:tcPr>
          <w:p w14:paraId="688DFB7C" w14:textId="70168685" w:rsidR="00D56423" w:rsidRPr="003D7C3F" w:rsidRDefault="00CE6C10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29F5B1F8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1B94ADD" w14:textId="1D988E16" w:rsidR="00D56423" w:rsidRPr="003D7C3F" w:rsidRDefault="00CE6C10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700002</w:t>
            </w:r>
          </w:p>
        </w:tc>
      </w:tr>
      <w:tr w:rsidR="00D56423" w:rsidRPr="003D7C3F" w14:paraId="3FF42B71" w14:textId="77777777" w:rsidTr="00D56423">
        <w:tc>
          <w:tcPr>
            <w:tcW w:w="901" w:type="dxa"/>
          </w:tcPr>
          <w:p w14:paraId="7A1F0A61" w14:textId="204FC8B0" w:rsidR="00D56423" w:rsidRPr="003D7C3F" w:rsidRDefault="00714359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3734</w:t>
            </w:r>
          </w:p>
        </w:tc>
        <w:tc>
          <w:tcPr>
            <w:tcW w:w="3831" w:type="dxa"/>
          </w:tcPr>
          <w:p w14:paraId="13DE27D9" w14:textId="2638DB0B" w:rsidR="00D56423" w:rsidRPr="003D7C3F" w:rsidRDefault="00CE6C10" w:rsidP="0070084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S. R. J.</w:t>
            </w:r>
          </w:p>
        </w:tc>
        <w:tc>
          <w:tcPr>
            <w:tcW w:w="2209" w:type="dxa"/>
          </w:tcPr>
          <w:p w14:paraId="4CAB6601" w14:textId="4CA41AA3" w:rsidR="00D56423" w:rsidRPr="003D7C3F" w:rsidRDefault="00CE6C10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66751AB7" w14:textId="77777777" w:rsidR="00D56423" w:rsidRPr="003D7C3F" w:rsidRDefault="00D56423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58EBCF7" w14:textId="77CF20DE" w:rsidR="00D56423" w:rsidRPr="003D7C3F" w:rsidRDefault="00CE6C10" w:rsidP="0070084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705000</w:t>
            </w:r>
          </w:p>
        </w:tc>
      </w:tr>
      <w:tr w:rsidR="00714359" w:rsidRPr="003D7C3F" w14:paraId="60BCD1C5" w14:textId="77777777" w:rsidTr="002135AC">
        <w:tc>
          <w:tcPr>
            <w:tcW w:w="901" w:type="dxa"/>
          </w:tcPr>
          <w:p w14:paraId="71C9C1B6" w14:textId="378D91E3" w:rsidR="00714359" w:rsidRPr="003D7C3F" w:rsidRDefault="0071435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3735</w:t>
            </w:r>
          </w:p>
        </w:tc>
        <w:tc>
          <w:tcPr>
            <w:tcW w:w="3831" w:type="dxa"/>
          </w:tcPr>
          <w:p w14:paraId="6419450C" w14:textId="4B7FBEFA" w:rsidR="00714359" w:rsidRPr="003D7C3F" w:rsidRDefault="00CE6C10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D. M. B.</w:t>
            </w:r>
          </w:p>
        </w:tc>
        <w:tc>
          <w:tcPr>
            <w:tcW w:w="2209" w:type="dxa"/>
          </w:tcPr>
          <w:p w14:paraId="387AC6C9" w14:textId="413A671C" w:rsidR="00714359" w:rsidRPr="003D7C3F" w:rsidRDefault="00CE6C10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5928D64C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EB2142E" w14:textId="74A7C447" w:rsidR="00714359" w:rsidRPr="003D7C3F" w:rsidRDefault="00CE6B01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707001</w:t>
            </w:r>
          </w:p>
        </w:tc>
      </w:tr>
      <w:tr w:rsidR="00714359" w:rsidRPr="003D7C3F" w14:paraId="5AA7A6FE" w14:textId="77777777" w:rsidTr="002135AC">
        <w:tc>
          <w:tcPr>
            <w:tcW w:w="901" w:type="dxa"/>
          </w:tcPr>
          <w:p w14:paraId="0A4161D2" w14:textId="63033527" w:rsidR="00714359" w:rsidRPr="003D7C3F" w:rsidRDefault="0071435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3736</w:t>
            </w:r>
          </w:p>
        </w:tc>
        <w:tc>
          <w:tcPr>
            <w:tcW w:w="3831" w:type="dxa"/>
          </w:tcPr>
          <w:p w14:paraId="095271C3" w14:textId="371CE052" w:rsidR="00714359" w:rsidRPr="003D7C3F" w:rsidRDefault="00CE6B01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A. L.</w:t>
            </w:r>
          </w:p>
        </w:tc>
        <w:tc>
          <w:tcPr>
            <w:tcW w:w="2209" w:type="dxa"/>
          </w:tcPr>
          <w:p w14:paraId="3AE2E95B" w14:textId="151DB997" w:rsidR="00714359" w:rsidRPr="003D7C3F" w:rsidRDefault="00CE6B01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2E1F25A5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BF3FFC2" w14:textId="12FBD33B" w:rsidR="00714359" w:rsidRPr="003D7C3F" w:rsidRDefault="00CE6B01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706808</w:t>
            </w:r>
          </w:p>
        </w:tc>
      </w:tr>
      <w:tr w:rsidR="00714359" w:rsidRPr="003D7C3F" w14:paraId="094529E1" w14:textId="77777777" w:rsidTr="002135AC">
        <w:tc>
          <w:tcPr>
            <w:tcW w:w="901" w:type="dxa"/>
          </w:tcPr>
          <w:p w14:paraId="7133C810" w14:textId="1CE76A59" w:rsidR="00714359" w:rsidRPr="003D7C3F" w:rsidRDefault="0071435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3737</w:t>
            </w:r>
          </w:p>
        </w:tc>
        <w:tc>
          <w:tcPr>
            <w:tcW w:w="3831" w:type="dxa"/>
          </w:tcPr>
          <w:p w14:paraId="6A8EF49D" w14:textId="59E2F6A5" w:rsidR="00714359" w:rsidRPr="003D7C3F" w:rsidRDefault="00CE6B01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D. P. A. Z.</w:t>
            </w:r>
          </w:p>
        </w:tc>
        <w:tc>
          <w:tcPr>
            <w:tcW w:w="2209" w:type="dxa"/>
          </w:tcPr>
          <w:p w14:paraId="094B0CF8" w14:textId="6AC50438" w:rsidR="00714359" w:rsidRPr="003D7C3F" w:rsidRDefault="00CE6B01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1F3D4915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D296CF2" w14:textId="17E28E51" w:rsidR="00714359" w:rsidRPr="003D7C3F" w:rsidRDefault="00CE6B01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700909</w:t>
            </w:r>
          </w:p>
        </w:tc>
      </w:tr>
      <w:tr w:rsidR="00714359" w:rsidRPr="003D7C3F" w14:paraId="4B692926" w14:textId="77777777" w:rsidTr="002135AC">
        <w:tc>
          <w:tcPr>
            <w:tcW w:w="901" w:type="dxa"/>
          </w:tcPr>
          <w:p w14:paraId="344AF7F3" w14:textId="76104E17" w:rsidR="00714359" w:rsidRPr="003D7C3F" w:rsidRDefault="0071435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3738</w:t>
            </w:r>
          </w:p>
        </w:tc>
        <w:tc>
          <w:tcPr>
            <w:tcW w:w="3831" w:type="dxa"/>
          </w:tcPr>
          <w:p w14:paraId="3B16E92A" w14:textId="3A52AE75" w:rsidR="00714359" w:rsidRPr="003D7C3F" w:rsidRDefault="00CE6B01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E. S.</w:t>
            </w:r>
          </w:p>
        </w:tc>
        <w:tc>
          <w:tcPr>
            <w:tcW w:w="2209" w:type="dxa"/>
          </w:tcPr>
          <w:p w14:paraId="78FBB976" w14:textId="298695E0" w:rsidR="00714359" w:rsidRPr="003D7C3F" w:rsidRDefault="00CE6B01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6C06CF76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C51DBC6" w14:textId="2BCE80E0" w:rsidR="00714359" w:rsidRPr="003D7C3F" w:rsidRDefault="00CE6B01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700905</w:t>
            </w:r>
          </w:p>
        </w:tc>
      </w:tr>
      <w:tr w:rsidR="00714359" w:rsidRPr="003D7C3F" w14:paraId="1E798BA0" w14:textId="77777777" w:rsidTr="002135AC">
        <w:tc>
          <w:tcPr>
            <w:tcW w:w="901" w:type="dxa"/>
          </w:tcPr>
          <w:p w14:paraId="385EF2B4" w14:textId="251B175B" w:rsidR="00714359" w:rsidRPr="003D7C3F" w:rsidRDefault="0071435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3739</w:t>
            </w:r>
          </w:p>
        </w:tc>
        <w:tc>
          <w:tcPr>
            <w:tcW w:w="3831" w:type="dxa"/>
          </w:tcPr>
          <w:p w14:paraId="2D91A434" w14:textId="56847FF0" w:rsidR="00714359" w:rsidRPr="003D7C3F" w:rsidRDefault="00CE6B01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G. J. J.</w:t>
            </w:r>
          </w:p>
        </w:tc>
        <w:tc>
          <w:tcPr>
            <w:tcW w:w="2209" w:type="dxa"/>
          </w:tcPr>
          <w:p w14:paraId="47553D4D" w14:textId="191BEEAE" w:rsidR="00714359" w:rsidRPr="003D7C3F" w:rsidRDefault="00CE6B01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2C1D87B8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3EC6208" w14:textId="66E0A0AB" w:rsidR="00714359" w:rsidRPr="003D7C3F" w:rsidRDefault="00CE6B01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702107</w:t>
            </w:r>
          </w:p>
        </w:tc>
      </w:tr>
      <w:tr w:rsidR="00714359" w:rsidRPr="003D7C3F" w14:paraId="6988B41D" w14:textId="77777777" w:rsidTr="002135AC">
        <w:tc>
          <w:tcPr>
            <w:tcW w:w="901" w:type="dxa"/>
          </w:tcPr>
          <w:p w14:paraId="1E4B8E39" w14:textId="7937B8F5" w:rsidR="00714359" w:rsidRPr="003D7C3F" w:rsidRDefault="0071435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3740</w:t>
            </w:r>
          </w:p>
        </w:tc>
        <w:tc>
          <w:tcPr>
            <w:tcW w:w="3831" w:type="dxa"/>
          </w:tcPr>
          <w:p w14:paraId="539BE7E3" w14:textId="4645D695" w:rsidR="00714359" w:rsidRPr="003D7C3F" w:rsidRDefault="00CE6B01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E. J.</w:t>
            </w:r>
          </w:p>
        </w:tc>
        <w:tc>
          <w:tcPr>
            <w:tcW w:w="2209" w:type="dxa"/>
          </w:tcPr>
          <w:p w14:paraId="1F1BDEBC" w14:textId="7BF22429" w:rsidR="00714359" w:rsidRPr="003D7C3F" w:rsidRDefault="00CE6B01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0B3CA206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0207DD9" w14:textId="6FC75F51" w:rsidR="00714359" w:rsidRPr="003D7C3F" w:rsidRDefault="00CE6B01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701207</w:t>
            </w:r>
          </w:p>
        </w:tc>
      </w:tr>
      <w:tr w:rsidR="00714359" w:rsidRPr="003D7C3F" w14:paraId="19237037" w14:textId="77777777" w:rsidTr="002135AC">
        <w:tc>
          <w:tcPr>
            <w:tcW w:w="901" w:type="dxa"/>
          </w:tcPr>
          <w:p w14:paraId="41E2ED3C" w14:textId="22E3C9A6" w:rsidR="00714359" w:rsidRPr="003D7C3F" w:rsidRDefault="0071435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3741</w:t>
            </w:r>
          </w:p>
        </w:tc>
        <w:tc>
          <w:tcPr>
            <w:tcW w:w="3831" w:type="dxa"/>
          </w:tcPr>
          <w:p w14:paraId="39B3DEA7" w14:textId="4B77E0A8" w:rsidR="00714359" w:rsidRPr="003D7C3F" w:rsidRDefault="00CE6B01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L. H. S.</w:t>
            </w:r>
          </w:p>
        </w:tc>
        <w:tc>
          <w:tcPr>
            <w:tcW w:w="2209" w:type="dxa"/>
          </w:tcPr>
          <w:p w14:paraId="44718DED" w14:textId="27BD2032" w:rsidR="00714359" w:rsidRPr="003D7C3F" w:rsidRDefault="00CE6B01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535E8E18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D7E161E" w14:textId="589D1206" w:rsidR="00714359" w:rsidRPr="003D7C3F" w:rsidRDefault="00CE6B01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707601</w:t>
            </w:r>
          </w:p>
        </w:tc>
      </w:tr>
      <w:tr w:rsidR="00714359" w:rsidRPr="003D7C3F" w14:paraId="6755E381" w14:textId="77777777" w:rsidTr="002135AC">
        <w:tc>
          <w:tcPr>
            <w:tcW w:w="901" w:type="dxa"/>
          </w:tcPr>
          <w:p w14:paraId="5C6728E6" w14:textId="7F409C05" w:rsidR="00714359" w:rsidRPr="003D7C3F" w:rsidRDefault="0071435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3742</w:t>
            </w:r>
          </w:p>
        </w:tc>
        <w:tc>
          <w:tcPr>
            <w:tcW w:w="3831" w:type="dxa"/>
          </w:tcPr>
          <w:p w14:paraId="7C98DE8F" w14:textId="6E88D262" w:rsidR="00714359" w:rsidRPr="003D7C3F" w:rsidRDefault="00CE6B01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R. O.</w:t>
            </w:r>
          </w:p>
        </w:tc>
        <w:tc>
          <w:tcPr>
            <w:tcW w:w="2209" w:type="dxa"/>
          </w:tcPr>
          <w:p w14:paraId="0F9F2071" w14:textId="3E3FC522" w:rsidR="00714359" w:rsidRPr="003D7C3F" w:rsidRDefault="00CE6B01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66AC58B4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CD3E06E" w14:textId="7168A07D" w:rsidR="00714359" w:rsidRPr="003D7C3F" w:rsidRDefault="00CE6B01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705202</w:t>
            </w:r>
          </w:p>
        </w:tc>
      </w:tr>
      <w:tr w:rsidR="00714359" w:rsidRPr="003D7C3F" w14:paraId="0C2F4247" w14:textId="77777777" w:rsidTr="002135AC">
        <w:tc>
          <w:tcPr>
            <w:tcW w:w="901" w:type="dxa"/>
          </w:tcPr>
          <w:p w14:paraId="585AA32C" w14:textId="7EEAFAEE" w:rsidR="00714359" w:rsidRPr="003D7C3F" w:rsidRDefault="0071435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3743</w:t>
            </w:r>
          </w:p>
        </w:tc>
        <w:tc>
          <w:tcPr>
            <w:tcW w:w="3831" w:type="dxa"/>
          </w:tcPr>
          <w:p w14:paraId="2832C419" w14:textId="711FA575" w:rsidR="00714359" w:rsidRPr="003D7C3F" w:rsidRDefault="00CE6B01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E. S. S. L.</w:t>
            </w:r>
          </w:p>
        </w:tc>
        <w:tc>
          <w:tcPr>
            <w:tcW w:w="2209" w:type="dxa"/>
          </w:tcPr>
          <w:p w14:paraId="3E99C940" w14:textId="38A61E26" w:rsidR="00714359" w:rsidRPr="003D7C3F" w:rsidRDefault="00CE6B01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2CCA71BF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D7A6987" w14:textId="6826E208" w:rsidR="00714359" w:rsidRPr="003D7C3F" w:rsidRDefault="00CE6B01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705007</w:t>
            </w:r>
          </w:p>
        </w:tc>
      </w:tr>
      <w:tr w:rsidR="00714359" w:rsidRPr="003D7C3F" w14:paraId="082B0603" w14:textId="77777777" w:rsidTr="002135AC">
        <w:tc>
          <w:tcPr>
            <w:tcW w:w="901" w:type="dxa"/>
          </w:tcPr>
          <w:p w14:paraId="66B7DFE6" w14:textId="5CB073ED" w:rsidR="00714359" w:rsidRPr="003D7C3F" w:rsidRDefault="0071435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3744</w:t>
            </w:r>
          </w:p>
        </w:tc>
        <w:tc>
          <w:tcPr>
            <w:tcW w:w="3831" w:type="dxa"/>
          </w:tcPr>
          <w:p w14:paraId="37156A80" w14:textId="4067CF59" w:rsidR="00714359" w:rsidRPr="003D7C3F" w:rsidRDefault="00CE6B01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L.</w:t>
            </w:r>
          </w:p>
        </w:tc>
        <w:tc>
          <w:tcPr>
            <w:tcW w:w="2209" w:type="dxa"/>
          </w:tcPr>
          <w:p w14:paraId="4BA37236" w14:textId="0594DB26" w:rsidR="00714359" w:rsidRPr="003D7C3F" w:rsidRDefault="00CE6B01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586166EB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BB63564" w14:textId="41793566" w:rsidR="00714359" w:rsidRPr="003D7C3F" w:rsidRDefault="00CE6B01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701202</w:t>
            </w:r>
          </w:p>
        </w:tc>
      </w:tr>
      <w:tr w:rsidR="00714359" w:rsidRPr="003D7C3F" w14:paraId="553432A2" w14:textId="77777777" w:rsidTr="002135AC">
        <w:tc>
          <w:tcPr>
            <w:tcW w:w="901" w:type="dxa"/>
          </w:tcPr>
          <w:p w14:paraId="3BB8AF52" w14:textId="05D330E4" w:rsidR="00714359" w:rsidRPr="003D7C3F" w:rsidRDefault="0071435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3745</w:t>
            </w:r>
          </w:p>
        </w:tc>
        <w:tc>
          <w:tcPr>
            <w:tcW w:w="3831" w:type="dxa"/>
          </w:tcPr>
          <w:p w14:paraId="372AABC4" w14:textId="49CA298F" w:rsidR="00714359" w:rsidRPr="003D7C3F" w:rsidRDefault="00CE6B01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A. O. S.</w:t>
            </w:r>
          </w:p>
        </w:tc>
        <w:tc>
          <w:tcPr>
            <w:tcW w:w="2209" w:type="dxa"/>
          </w:tcPr>
          <w:p w14:paraId="7B0C42E9" w14:textId="41A987B4" w:rsidR="00714359" w:rsidRPr="003D7C3F" w:rsidRDefault="00CE6B01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206FD424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D2A2757" w14:textId="00398EFE" w:rsidR="00714359" w:rsidRPr="003D7C3F" w:rsidRDefault="00CE6B01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707602</w:t>
            </w:r>
          </w:p>
        </w:tc>
      </w:tr>
      <w:tr w:rsidR="00714359" w:rsidRPr="003D7C3F" w14:paraId="32B35B63" w14:textId="77777777" w:rsidTr="002135AC">
        <w:tc>
          <w:tcPr>
            <w:tcW w:w="901" w:type="dxa"/>
          </w:tcPr>
          <w:p w14:paraId="45CF3CC0" w14:textId="2F53E3CA" w:rsidR="00714359" w:rsidRPr="003D7C3F" w:rsidRDefault="0071435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3746</w:t>
            </w:r>
          </w:p>
        </w:tc>
        <w:tc>
          <w:tcPr>
            <w:tcW w:w="3831" w:type="dxa"/>
          </w:tcPr>
          <w:p w14:paraId="3A5A6359" w14:textId="2E1DA861" w:rsidR="00714359" w:rsidRPr="003D7C3F" w:rsidRDefault="00FA143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F. A. M.</w:t>
            </w:r>
          </w:p>
        </w:tc>
        <w:tc>
          <w:tcPr>
            <w:tcW w:w="2209" w:type="dxa"/>
          </w:tcPr>
          <w:p w14:paraId="38A21FC1" w14:textId="7543ADA5" w:rsidR="00714359" w:rsidRPr="003D7C3F" w:rsidRDefault="00FA143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3EA90176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4A9D73E" w14:textId="386AF306" w:rsidR="00714359" w:rsidRPr="003D7C3F" w:rsidRDefault="00FA143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706806</w:t>
            </w:r>
          </w:p>
        </w:tc>
      </w:tr>
      <w:tr w:rsidR="00714359" w:rsidRPr="003D7C3F" w14:paraId="1C01987A" w14:textId="77777777" w:rsidTr="002135AC">
        <w:tc>
          <w:tcPr>
            <w:tcW w:w="901" w:type="dxa"/>
          </w:tcPr>
          <w:p w14:paraId="0A1965CA" w14:textId="1965C95A" w:rsidR="00714359" w:rsidRPr="003D7C3F" w:rsidRDefault="0071435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3747</w:t>
            </w:r>
          </w:p>
        </w:tc>
        <w:tc>
          <w:tcPr>
            <w:tcW w:w="3831" w:type="dxa"/>
          </w:tcPr>
          <w:p w14:paraId="0B62B8EC" w14:textId="49B9A81E" w:rsidR="00714359" w:rsidRPr="003D7C3F" w:rsidRDefault="00FA143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W. S. R.</w:t>
            </w:r>
          </w:p>
        </w:tc>
        <w:tc>
          <w:tcPr>
            <w:tcW w:w="2209" w:type="dxa"/>
          </w:tcPr>
          <w:p w14:paraId="655CF499" w14:textId="1C1A1D37" w:rsidR="00714359" w:rsidRPr="003D7C3F" w:rsidRDefault="00FA143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3A207AA2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B0D65A8" w14:textId="5A45AACD" w:rsidR="00714359" w:rsidRPr="003D7C3F" w:rsidRDefault="00FA143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709005</w:t>
            </w:r>
          </w:p>
        </w:tc>
      </w:tr>
      <w:tr w:rsidR="00714359" w:rsidRPr="003D7C3F" w14:paraId="2296703E" w14:textId="77777777" w:rsidTr="002135AC">
        <w:tc>
          <w:tcPr>
            <w:tcW w:w="901" w:type="dxa"/>
          </w:tcPr>
          <w:p w14:paraId="53D26B21" w14:textId="466E0A83" w:rsidR="00714359" w:rsidRPr="003D7C3F" w:rsidRDefault="0071435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3748</w:t>
            </w:r>
          </w:p>
        </w:tc>
        <w:tc>
          <w:tcPr>
            <w:tcW w:w="3831" w:type="dxa"/>
          </w:tcPr>
          <w:p w14:paraId="4A64BE02" w14:textId="1251C34F" w:rsidR="00714359" w:rsidRPr="003D7C3F" w:rsidRDefault="00FA1436" w:rsidP="00FA143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L. O.</w:t>
            </w:r>
          </w:p>
        </w:tc>
        <w:tc>
          <w:tcPr>
            <w:tcW w:w="2209" w:type="dxa"/>
          </w:tcPr>
          <w:p w14:paraId="15DA3795" w14:textId="0B256792" w:rsidR="00714359" w:rsidRPr="003D7C3F" w:rsidRDefault="00FA143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6F931556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8A665A5" w14:textId="7FC4F28E" w:rsidR="00714359" w:rsidRPr="003D7C3F" w:rsidRDefault="00FA143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704503</w:t>
            </w:r>
          </w:p>
        </w:tc>
      </w:tr>
      <w:tr w:rsidR="00714359" w:rsidRPr="003D7C3F" w14:paraId="283C24A6" w14:textId="77777777" w:rsidTr="002135AC">
        <w:tc>
          <w:tcPr>
            <w:tcW w:w="901" w:type="dxa"/>
          </w:tcPr>
          <w:p w14:paraId="46920478" w14:textId="099FEDAF" w:rsidR="00714359" w:rsidRPr="003D7C3F" w:rsidRDefault="0071435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3749</w:t>
            </w:r>
          </w:p>
        </w:tc>
        <w:tc>
          <w:tcPr>
            <w:tcW w:w="3831" w:type="dxa"/>
          </w:tcPr>
          <w:p w14:paraId="6AC251D3" w14:textId="40D3D56F" w:rsidR="00714359" w:rsidRPr="003D7C3F" w:rsidRDefault="00FA143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S. R.</w:t>
            </w:r>
          </w:p>
        </w:tc>
        <w:tc>
          <w:tcPr>
            <w:tcW w:w="2209" w:type="dxa"/>
          </w:tcPr>
          <w:p w14:paraId="3BC9EA83" w14:textId="041646CE" w:rsidR="00714359" w:rsidRPr="003D7C3F" w:rsidRDefault="00FA143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4C367BC8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137797A" w14:textId="2BE21301" w:rsidR="00714359" w:rsidRPr="003D7C3F" w:rsidRDefault="00FA143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708403</w:t>
            </w:r>
          </w:p>
        </w:tc>
      </w:tr>
      <w:tr w:rsidR="00714359" w:rsidRPr="003D7C3F" w14:paraId="23F6B37E" w14:textId="77777777" w:rsidTr="002135AC">
        <w:tc>
          <w:tcPr>
            <w:tcW w:w="901" w:type="dxa"/>
          </w:tcPr>
          <w:p w14:paraId="6A03974A" w14:textId="320ABC7C" w:rsidR="00714359" w:rsidRPr="003D7C3F" w:rsidRDefault="0071435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3750</w:t>
            </w:r>
          </w:p>
        </w:tc>
        <w:tc>
          <w:tcPr>
            <w:tcW w:w="3831" w:type="dxa"/>
          </w:tcPr>
          <w:p w14:paraId="26CFE307" w14:textId="35AFB9E7" w:rsidR="00714359" w:rsidRPr="003D7C3F" w:rsidRDefault="00FA143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I. P. S.</w:t>
            </w:r>
          </w:p>
        </w:tc>
        <w:tc>
          <w:tcPr>
            <w:tcW w:w="2209" w:type="dxa"/>
          </w:tcPr>
          <w:p w14:paraId="104541A9" w14:textId="49023181" w:rsidR="00714359" w:rsidRPr="003D7C3F" w:rsidRDefault="00FA143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4BF4BA20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6952D47" w14:textId="68469127" w:rsidR="00714359" w:rsidRPr="003D7C3F" w:rsidRDefault="00FA143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708504</w:t>
            </w:r>
          </w:p>
        </w:tc>
      </w:tr>
      <w:tr w:rsidR="00714359" w:rsidRPr="003D7C3F" w14:paraId="205CCDC6" w14:textId="77777777" w:rsidTr="002135AC">
        <w:tc>
          <w:tcPr>
            <w:tcW w:w="901" w:type="dxa"/>
          </w:tcPr>
          <w:p w14:paraId="3A23DA3C" w14:textId="1784120B" w:rsidR="00714359" w:rsidRPr="003D7C3F" w:rsidRDefault="0071435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3751</w:t>
            </w:r>
          </w:p>
        </w:tc>
        <w:tc>
          <w:tcPr>
            <w:tcW w:w="3831" w:type="dxa"/>
          </w:tcPr>
          <w:p w14:paraId="0C77FEB3" w14:textId="056F7B5B" w:rsidR="00714359" w:rsidRPr="003D7C3F" w:rsidRDefault="00FA143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S. M.</w:t>
            </w:r>
          </w:p>
        </w:tc>
        <w:tc>
          <w:tcPr>
            <w:tcW w:w="2209" w:type="dxa"/>
          </w:tcPr>
          <w:p w14:paraId="7272D6C4" w14:textId="3291419F" w:rsidR="00714359" w:rsidRPr="003D7C3F" w:rsidRDefault="00FA143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3AA610D1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FE00642" w14:textId="33FC9A5D" w:rsidR="00714359" w:rsidRPr="003D7C3F" w:rsidRDefault="00FA143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898001</w:t>
            </w:r>
          </w:p>
        </w:tc>
      </w:tr>
      <w:tr w:rsidR="00714359" w:rsidRPr="003D7C3F" w14:paraId="660DD32C" w14:textId="77777777" w:rsidTr="002135AC">
        <w:tc>
          <w:tcPr>
            <w:tcW w:w="901" w:type="dxa"/>
          </w:tcPr>
          <w:p w14:paraId="1290049B" w14:textId="7556B856" w:rsidR="00714359" w:rsidRPr="003D7C3F" w:rsidRDefault="0071435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3752</w:t>
            </w:r>
          </w:p>
        </w:tc>
        <w:tc>
          <w:tcPr>
            <w:tcW w:w="3831" w:type="dxa"/>
          </w:tcPr>
          <w:p w14:paraId="3A0D7797" w14:textId="13571EB9" w:rsidR="00714359" w:rsidRPr="003D7C3F" w:rsidRDefault="00FA143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A. A.</w:t>
            </w:r>
          </w:p>
        </w:tc>
        <w:tc>
          <w:tcPr>
            <w:tcW w:w="2209" w:type="dxa"/>
          </w:tcPr>
          <w:p w14:paraId="31B1A80F" w14:textId="12B81E93" w:rsidR="00714359" w:rsidRPr="003D7C3F" w:rsidRDefault="00FA143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078916E1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13F5788" w14:textId="73FB2EAC" w:rsidR="00714359" w:rsidRPr="003D7C3F" w:rsidRDefault="00FA143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704209</w:t>
            </w:r>
          </w:p>
        </w:tc>
      </w:tr>
      <w:tr w:rsidR="00714359" w:rsidRPr="003D7C3F" w14:paraId="371492B7" w14:textId="77777777" w:rsidTr="002135AC">
        <w:tc>
          <w:tcPr>
            <w:tcW w:w="901" w:type="dxa"/>
          </w:tcPr>
          <w:p w14:paraId="6D4E5AAA" w14:textId="368DFF8C" w:rsidR="00714359" w:rsidRPr="003D7C3F" w:rsidRDefault="0071435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3753</w:t>
            </w:r>
          </w:p>
        </w:tc>
        <w:tc>
          <w:tcPr>
            <w:tcW w:w="3831" w:type="dxa"/>
          </w:tcPr>
          <w:p w14:paraId="71F92B6F" w14:textId="009A5E82" w:rsidR="00714359" w:rsidRPr="003D7C3F" w:rsidRDefault="00FA143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P. C. O.</w:t>
            </w:r>
          </w:p>
        </w:tc>
        <w:tc>
          <w:tcPr>
            <w:tcW w:w="2209" w:type="dxa"/>
          </w:tcPr>
          <w:p w14:paraId="7F042EF1" w14:textId="38A2FC68" w:rsidR="00714359" w:rsidRPr="003D7C3F" w:rsidRDefault="00FA143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5E89C9DC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711F5EE" w14:textId="11256838" w:rsidR="00714359" w:rsidRPr="003D7C3F" w:rsidRDefault="00FA143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700608</w:t>
            </w:r>
          </w:p>
        </w:tc>
      </w:tr>
      <w:tr w:rsidR="00714359" w:rsidRPr="003D7C3F" w14:paraId="61F118F9" w14:textId="77777777" w:rsidTr="002135AC">
        <w:tc>
          <w:tcPr>
            <w:tcW w:w="901" w:type="dxa"/>
          </w:tcPr>
          <w:p w14:paraId="7109E4F9" w14:textId="650C1DD5" w:rsidR="00714359" w:rsidRPr="003D7C3F" w:rsidRDefault="0071435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3754</w:t>
            </w:r>
          </w:p>
        </w:tc>
        <w:tc>
          <w:tcPr>
            <w:tcW w:w="3831" w:type="dxa"/>
          </w:tcPr>
          <w:p w14:paraId="23A22230" w14:textId="56DD6AB5" w:rsidR="00714359" w:rsidRPr="003D7C3F" w:rsidRDefault="00FA143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L. A.</w:t>
            </w:r>
          </w:p>
        </w:tc>
        <w:tc>
          <w:tcPr>
            <w:tcW w:w="2209" w:type="dxa"/>
          </w:tcPr>
          <w:p w14:paraId="1E065D7D" w14:textId="506DFF6D" w:rsidR="00714359" w:rsidRPr="003D7C3F" w:rsidRDefault="00FA143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753D33E9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7FD77FE" w14:textId="2C6C0689" w:rsidR="00714359" w:rsidRPr="003D7C3F" w:rsidRDefault="00FA143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705604</w:t>
            </w:r>
          </w:p>
        </w:tc>
      </w:tr>
      <w:tr w:rsidR="00714359" w:rsidRPr="003D7C3F" w14:paraId="6CB6FE90" w14:textId="77777777" w:rsidTr="002135AC">
        <w:tc>
          <w:tcPr>
            <w:tcW w:w="901" w:type="dxa"/>
          </w:tcPr>
          <w:p w14:paraId="5B304384" w14:textId="0A9C7652" w:rsidR="00714359" w:rsidRPr="003D7C3F" w:rsidRDefault="0071435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3755</w:t>
            </w:r>
          </w:p>
        </w:tc>
        <w:tc>
          <w:tcPr>
            <w:tcW w:w="3831" w:type="dxa"/>
          </w:tcPr>
          <w:p w14:paraId="659B15A3" w14:textId="558A5452" w:rsidR="00714359" w:rsidRPr="003D7C3F" w:rsidRDefault="00FA143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R. C.</w:t>
            </w:r>
          </w:p>
        </w:tc>
        <w:tc>
          <w:tcPr>
            <w:tcW w:w="2209" w:type="dxa"/>
          </w:tcPr>
          <w:p w14:paraId="099A03A2" w14:textId="2D853F09" w:rsidR="00714359" w:rsidRPr="003D7C3F" w:rsidRDefault="00FA143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748A032A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DA84DA1" w14:textId="199D1629" w:rsidR="00714359" w:rsidRPr="003D7C3F" w:rsidRDefault="00FA143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705000</w:t>
            </w:r>
          </w:p>
        </w:tc>
      </w:tr>
      <w:tr w:rsidR="00714359" w:rsidRPr="003D7C3F" w14:paraId="7664BA42" w14:textId="77777777" w:rsidTr="002135AC">
        <w:tc>
          <w:tcPr>
            <w:tcW w:w="901" w:type="dxa"/>
          </w:tcPr>
          <w:p w14:paraId="2778103E" w14:textId="563EE9B9" w:rsidR="00714359" w:rsidRPr="003D7C3F" w:rsidRDefault="0071435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</w:t>
            </w:r>
            <w:r w:rsidR="00CE6C10">
              <w:rPr>
                <w:rFonts w:ascii="Arial" w:hAnsi="Arial" w:cs="Arial"/>
                <w:color w:val="000000" w:themeColor="text1"/>
                <w:sz w:val="24"/>
                <w:szCs w:val="24"/>
              </w:rPr>
              <w:t>56</w:t>
            </w:r>
          </w:p>
        </w:tc>
        <w:tc>
          <w:tcPr>
            <w:tcW w:w="3831" w:type="dxa"/>
          </w:tcPr>
          <w:p w14:paraId="4413D9B0" w14:textId="0EF7A25C" w:rsidR="00714359" w:rsidRPr="003D7C3F" w:rsidRDefault="00FA143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R. S.</w:t>
            </w:r>
          </w:p>
        </w:tc>
        <w:tc>
          <w:tcPr>
            <w:tcW w:w="2209" w:type="dxa"/>
          </w:tcPr>
          <w:p w14:paraId="4893137F" w14:textId="58921E3E" w:rsidR="00714359" w:rsidRPr="003D7C3F" w:rsidRDefault="00FA143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4D5FD1D1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001213B" w14:textId="61AE31B9" w:rsidR="00714359" w:rsidRPr="003D7C3F" w:rsidRDefault="00FA143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700906</w:t>
            </w:r>
          </w:p>
        </w:tc>
      </w:tr>
      <w:tr w:rsidR="00714359" w:rsidRPr="003D7C3F" w14:paraId="718A4D5D" w14:textId="77777777" w:rsidTr="002135AC">
        <w:tc>
          <w:tcPr>
            <w:tcW w:w="901" w:type="dxa"/>
          </w:tcPr>
          <w:p w14:paraId="4F69EA95" w14:textId="5C1A4DD4" w:rsidR="00714359" w:rsidRPr="003D7C3F" w:rsidRDefault="0071435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</w:t>
            </w:r>
            <w:r w:rsidR="00CE6C10">
              <w:rPr>
                <w:rFonts w:ascii="Arial" w:hAnsi="Arial" w:cs="Arial"/>
                <w:color w:val="000000" w:themeColor="text1"/>
                <w:sz w:val="24"/>
                <w:szCs w:val="24"/>
              </w:rPr>
              <w:t>57</w:t>
            </w:r>
          </w:p>
        </w:tc>
        <w:tc>
          <w:tcPr>
            <w:tcW w:w="3831" w:type="dxa"/>
          </w:tcPr>
          <w:p w14:paraId="2D59434D" w14:textId="52349AEB" w:rsidR="00714359" w:rsidRPr="003D7C3F" w:rsidRDefault="00FA143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I. S. S.</w:t>
            </w:r>
          </w:p>
        </w:tc>
        <w:tc>
          <w:tcPr>
            <w:tcW w:w="2209" w:type="dxa"/>
          </w:tcPr>
          <w:p w14:paraId="5477AD66" w14:textId="3DEF16DE" w:rsidR="00714359" w:rsidRPr="003D7C3F" w:rsidRDefault="00FA143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0E440663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2B5BFC1" w14:textId="0934A0B0" w:rsidR="00714359" w:rsidRPr="003D7C3F" w:rsidRDefault="00FA143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707007</w:t>
            </w:r>
          </w:p>
        </w:tc>
      </w:tr>
      <w:tr w:rsidR="00714359" w:rsidRPr="003D7C3F" w14:paraId="2CDFF7F9" w14:textId="77777777" w:rsidTr="002135AC">
        <w:tc>
          <w:tcPr>
            <w:tcW w:w="901" w:type="dxa"/>
          </w:tcPr>
          <w:p w14:paraId="45F52577" w14:textId="2ED7B885" w:rsidR="00714359" w:rsidRPr="003D7C3F" w:rsidRDefault="0071435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</w:t>
            </w:r>
            <w:r w:rsidR="00CE6C10">
              <w:rPr>
                <w:rFonts w:ascii="Arial" w:hAnsi="Arial" w:cs="Arial"/>
                <w:color w:val="000000" w:themeColor="text1"/>
                <w:sz w:val="24"/>
                <w:szCs w:val="24"/>
              </w:rPr>
              <w:t>58</w:t>
            </w:r>
          </w:p>
        </w:tc>
        <w:tc>
          <w:tcPr>
            <w:tcW w:w="3831" w:type="dxa"/>
          </w:tcPr>
          <w:p w14:paraId="68AB18E0" w14:textId="1CE295D0" w:rsidR="00714359" w:rsidRPr="003D7C3F" w:rsidRDefault="00FA143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S. S.</w:t>
            </w:r>
          </w:p>
        </w:tc>
        <w:tc>
          <w:tcPr>
            <w:tcW w:w="2209" w:type="dxa"/>
          </w:tcPr>
          <w:p w14:paraId="06E630A1" w14:textId="70812A48" w:rsidR="00714359" w:rsidRPr="003D7C3F" w:rsidRDefault="00FA143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47E44F81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CCAD87D" w14:textId="3371E116" w:rsidR="00714359" w:rsidRPr="003D7C3F" w:rsidRDefault="00FA143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709802</w:t>
            </w:r>
          </w:p>
        </w:tc>
      </w:tr>
      <w:tr w:rsidR="00714359" w:rsidRPr="003D7C3F" w14:paraId="0ED72995" w14:textId="77777777" w:rsidTr="002135AC">
        <w:tc>
          <w:tcPr>
            <w:tcW w:w="901" w:type="dxa"/>
          </w:tcPr>
          <w:p w14:paraId="169A3BAC" w14:textId="51F3AC87" w:rsidR="00714359" w:rsidRPr="003D7C3F" w:rsidRDefault="0071435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37</w:t>
            </w:r>
            <w:r w:rsidR="00CE6C10">
              <w:rPr>
                <w:rFonts w:ascii="Arial" w:hAnsi="Arial" w:cs="Arial"/>
                <w:color w:val="000000" w:themeColor="text1"/>
                <w:sz w:val="24"/>
                <w:szCs w:val="24"/>
              </w:rPr>
              <w:t>59</w:t>
            </w:r>
          </w:p>
        </w:tc>
        <w:tc>
          <w:tcPr>
            <w:tcW w:w="3831" w:type="dxa"/>
          </w:tcPr>
          <w:p w14:paraId="35F000B7" w14:textId="4819F11F" w:rsidR="00714359" w:rsidRPr="003D7C3F" w:rsidRDefault="00FA143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N. P. L.</w:t>
            </w:r>
          </w:p>
        </w:tc>
        <w:tc>
          <w:tcPr>
            <w:tcW w:w="2209" w:type="dxa"/>
          </w:tcPr>
          <w:p w14:paraId="53582E0B" w14:textId="0E469E63" w:rsidR="00714359" w:rsidRPr="003D7C3F" w:rsidRDefault="00FA143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78EB335C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21E48AE" w14:textId="4A1D7043" w:rsidR="00714359" w:rsidRPr="003D7C3F" w:rsidRDefault="00FA143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700804</w:t>
            </w:r>
          </w:p>
        </w:tc>
      </w:tr>
      <w:tr w:rsidR="00714359" w:rsidRPr="003D7C3F" w14:paraId="577AE8DC" w14:textId="77777777" w:rsidTr="002135AC">
        <w:tc>
          <w:tcPr>
            <w:tcW w:w="901" w:type="dxa"/>
          </w:tcPr>
          <w:p w14:paraId="5EEFB9B4" w14:textId="6BDC3EE8" w:rsidR="00714359" w:rsidRPr="003D7C3F" w:rsidRDefault="0071435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</w:t>
            </w:r>
            <w:r w:rsidR="00CE6C10">
              <w:rPr>
                <w:rFonts w:ascii="Arial" w:hAnsi="Arial" w:cs="Arial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3831" w:type="dxa"/>
          </w:tcPr>
          <w:p w14:paraId="2DB407A2" w14:textId="6F4967CC" w:rsidR="00714359" w:rsidRPr="003D7C3F" w:rsidRDefault="00FA143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D. S. S.</w:t>
            </w:r>
          </w:p>
        </w:tc>
        <w:tc>
          <w:tcPr>
            <w:tcW w:w="2209" w:type="dxa"/>
          </w:tcPr>
          <w:p w14:paraId="6E959223" w14:textId="091DADD0" w:rsidR="00714359" w:rsidRPr="003D7C3F" w:rsidRDefault="00FA143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7B144312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35DFB34" w14:textId="4665381A" w:rsidR="00714359" w:rsidRPr="003D7C3F" w:rsidRDefault="004B49F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700009</w:t>
            </w:r>
          </w:p>
        </w:tc>
      </w:tr>
      <w:tr w:rsidR="00714359" w:rsidRPr="003D7C3F" w14:paraId="7D7A7C4F" w14:textId="77777777" w:rsidTr="002135AC">
        <w:tc>
          <w:tcPr>
            <w:tcW w:w="901" w:type="dxa"/>
          </w:tcPr>
          <w:p w14:paraId="016B8590" w14:textId="1D7831E7" w:rsidR="00714359" w:rsidRPr="003D7C3F" w:rsidRDefault="0071435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376</w:t>
            </w:r>
            <w:r w:rsidR="00CE6C10">
              <w:rPr>
                <w:rFonts w:ascii="Arial" w:hAnsi="Arial" w:cs="Arial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831" w:type="dxa"/>
          </w:tcPr>
          <w:p w14:paraId="14EF9844" w14:textId="79CC6C9D" w:rsidR="00714359" w:rsidRPr="003D7C3F" w:rsidRDefault="004B49F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V. X. S.</w:t>
            </w:r>
          </w:p>
        </w:tc>
        <w:tc>
          <w:tcPr>
            <w:tcW w:w="2209" w:type="dxa"/>
          </w:tcPr>
          <w:p w14:paraId="46B12FF6" w14:textId="41CBD239" w:rsidR="00714359" w:rsidRPr="003D7C3F" w:rsidRDefault="004B49F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1689CBBF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F5A123D" w14:textId="346E962E" w:rsidR="00714359" w:rsidRPr="003D7C3F" w:rsidRDefault="004B49F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898000</w:t>
            </w:r>
          </w:p>
        </w:tc>
      </w:tr>
      <w:tr w:rsidR="00714359" w:rsidRPr="003D7C3F" w14:paraId="103D7536" w14:textId="77777777" w:rsidTr="00714359">
        <w:tc>
          <w:tcPr>
            <w:tcW w:w="901" w:type="dxa"/>
          </w:tcPr>
          <w:p w14:paraId="34B92627" w14:textId="736A317E" w:rsidR="00714359" w:rsidRPr="003D7C3F" w:rsidRDefault="0071435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376</w:t>
            </w:r>
            <w:r w:rsidR="00CE6C10"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831" w:type="dxa"/>
          </w:tcPr>
          <w:p w14:paraId="3DF976A4" w14:textId="4996F6BD" w:rsidR="00714359" w:rsidRPr="003D7C3F" w:rsidRDefault="004B49F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P. M. B.</w:t>
            </w:r>
          </w:p>
        </w:tc>
        <w:tc>
          <w:tcPr>
            <w:tcW w:w="2209" w:type="dxa"/>
          </w:tcPr>
          <w:p w14:paraId="26494E91" w14:textId="57A7C983" w:rsidR="00714359" w:rsidRPr="003D7C3F" w:rsidRDefault="004B49F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6557D41C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571224A" w14:textId="79132CDA" w:rsidR="00714359" w:rsidRPr="003D7C3F" w:rsidRDefault="004B49F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700005</w:t>
            </w:r>
          </w:p>
        </w:tc>
      </w:tr>
      <w:tr w:rsidR="00714359" w:rsidRPr="003D7C3F" w14:paraId="66AE0B76" w14:textId="77777777" w:rsidTr="00714359">
        <w:tc>
          <w:tcPr>
            <w:tcW w:w="901" w:type="dxa"/>
          </w:tcPr>
          <w:p w14:paraId="20C643B4" w14:textId="72D5E1B9" w:rsidR="00714359" w:rsidRPr="003D7C3F" w:rsidRDefault="004B49F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3763</w:t>
            </w:r>
          </w:p>
        </w:tc>
        <w:tc>
          <w:tcPr>
            <w:tcW w:w="3831" w:type="dxa"/>
          </w:tcPr>
          <w:p w14:paraId="712014DF" w14:textId="3241FFAC" w:rsidR="00714359" w:rsidRPr="003D7C3F" w:rsidRDefault="004B49F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B. M.</w:t>
            </w:r>
          </w:p>
        </w:tc>
        <w:tc>
          <w:tcPr>
            <w:tcW w:w="2209" w:type="dxa"/>
          </w:tcPr>
          <w:p w14:paraId="76CDAFF6" w14:textId="1461E619" w:rsidR="00714359" w:rsidRPr="003D7C3F" w:rsidRDefault="004B49F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4BE4616F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37ABCEA" w14:textId="2D27319C" w:rsidR="00714359" w:rsidRPr="003D7C3F" w:rsidRDefault="004B49F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706304</w:t>
            </w:r>
          </w:p>
        </w:tc>
      </w:tr>
      <w:tr w:rsidR="00714359" w:rsidRPr="003D7C3F" w14:paraId="4A351A02" w14:textId="77777777" w:rsidTr="00714359">
        <w:tc>
          <w:tcPr>
            <w:tcW w:w="901" w:type="dxa"/>
          </w:tcPr>
          <w:p w14:paraId="3DFA9F62" w14:textId="32ABF5E9" w:rsidR="00714359" w:rsidRPr="003D7C3F" w:rsidRDefault="004B49F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3764</w:t>
            </w:r>
          </w:p>
        </w:tc>
        <w:tc>
          <w:tcPr>
            <w:tcW w:w="3831" w:type="dxa"/>
          </w:tcPr>
          <w:p w14:paraId="52C1538F" w14:textId="2700D295" w:rsidR="00714359" w:rsidRPr="003D7C3F" w:rsidRDefault="004B49F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G. K. A. F. M.</w:t>
            </w:r>
          </w:p>
        </w:tc>
        <w:tc>
          <w:tcPr>
            <w:tcW w:w="2209" w:type="dxa"/>
          </w:tcPr>
          <w:p w14:paraId="5DAF706F" w14:textId="4A2403ED" w:rsidR="00714359" w:rsidRPr="003D7C3F" w:rsidRDefault="004B49F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2E794A36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E20C511" w14:textId="5F5E084C" w:rsidR="00714359" w:rsidRPr="003D7C3F" w:rsidRDefault="004B49F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700206</w:t>
            </w:r>
          </w:p>
        </w:tc>
      </w:tr>
      <w:tr w:rsidR="00714359" w:rsidRPr="003D7C3F" w14:paraId="170615FD" w14:textId="77777777" w:rsidTr="00714359">
        <w:tc>
          <w:tcPr>
            <w:tcW w:w="901" w:type="dxa"/>
          </w:tcPr>
          <w:p w14:paraId="723389E0" w14:textId="516AE2BA" w:rsidR="00714359" w:rsidRPr="003D7C3F" w:rsidRDefault="004B49F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3765</w:t>
            </w:r>
          </w:p>
        </w:tc>
        <w:tc>
          <w:tcPr>
            <w:tcW w:w="3831" w:type="dxa"/>
          </w:tcPr>
          <w:p w14:paraId="3E3D5DB2" w14:textId="566F66D6" w:rsidR="00714359" w:rsidRPr="003D7C3F" w:rsidRDefault="004B49F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B. B.</w:t>
            </w:r>
          </w:p>
        </w:tc>
        <w:tc>
          <w:tcPr>
            <w:tcW w:w="2209" w:type="dxa"/>
          </w:tcPr>
          <w:p w14:paraId="5340514D" w14:textId="64EAE916" w:rsidR="00714359" w:rsidRPr="003D7C3F" w:rsidRDefault="004B49F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657BD66E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ADE2389" w14:textId="184FBB8D" w:rsidR="00714359" w:rsidRPr="003D7C3F" w:rsidRDefault="004B49F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701007</w:t>
            </w:r>
          </w:p>
        </w:tc>
      </w:tr>
      <w:tr w:rsidR="00714359" w:rsidRPr="003D7C3F" w14:paraId="249FEA27" w14:textId="77777777" w:rsidTr="00714359">
        <w:tc>
          <w:tcPr>
            <w:tcW w:w="901" w:type="dxa"/>
          </w:tcPr>
          <w:p w14:paraId="5F864EDE" w14:textId="1264BB7F" w:rsidR="00714359" w:rsidRPr="003D7C3F" w:rsidRDefault="004B49F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3766</w:t>
            </w:r>
          </w:p>
        </w:tc>
        <w:tc>
          <w:tcPr>
            <w:tcW w:w="3831" w:type="dxa"/>
          </w:tcPr>
          <w:p w14:paraId="3E8C912F" w14:textId="36980943" w:rsidR="00714359" w:rsidRPr="003D7C3F" w:rsidRDefault="004B49F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O. T.</w:t>
            </w:r>
          </w:p>
        </w:tc>
        <w:tc>
          <w:tcPr>
            <w:tcW w:w="2209" w:type="dxa"/>
          </w:tcPr>
          <w:p w14:paraId="31AA9F8D" w14:textId="7ADCFA9C" w:rsidR="00714359" w:rsidRPr="003D7C3F" w:rsidRDefault="004B49F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79B7B824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82027B4" w14:textId="2B9059E3" w:rsidR="00714359" w:rsidRPr="003D7C3F" w:rsidRDefault="004B49F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700400</w:t>
            </w:r>
          </w:p>
        </w:tc>
      </w:tr>
      <w:tr w:rsidR="00714359" w:rsidRPr="003D7C3F" w14:paraId="7CF0A29C" w14:textId="77777777" w:rsidTr="00714359">
        <w:tc>
          <w:tcPr>
            <w:tcW w:w="901" w:type="dxa"/>
          </w:tcPr>
          <w:p w14:paraId="25E691C4" w14:textId="156EBD19" w:rsidR="00714359" w:rsidRPr="003D7C3F" w:rsidRDefault="004B49F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3767</w:t>
            </w:r>
          </w:p>
        </w:tc>
        <w:tc>
          <w:tcPr>
            <w:tcW w:w="3831" w:type="dxa"/>
          </w:tcPr>
          <w:p w14:paraId="1972DD81" w14:textId="7FCC0011" w:rsidR="00714359" w:rsidRPr="003D7C3F" w:rsidRDefault="004B49F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V.</w:t>
            </w:r>
          </w:p>
        </w:tc>
        <w:tc>
          <w:tcPr>
            <w:tcW w:w="2209" w:type="dxa"/>
          </w:tcPr>
          <w:p w14:paraId="66A85469" w14:textId="22FF29CA" w:rsidR="00714359" w:rsidRPr="003D7C3F" w:rsidRDefault="004B49F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62BB22F9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0399AB3" w14:textId="6842D47D" w:rsidR="00714359" w:rsidRPr="003D7C3F" w:rsidRDefault="004B49F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700509</w:t>
            </w:r>
          </w:p>
        </w:tc>
      </w:tr>
      <w:tr w:rsidR="00714359" w:rsidRPr="003D7C3F" w14:paraId="3857476E" w14:textId="77777777" w:rsidTr="00714359">
        <w:tc>
          <w:tcPr>
            <w:tcW w:w="901" w:type="dxa"/>
          </w:tcPr>
          <w:p w14:paraId="369B35DB" w14:textId="7BF2D28E" w:rsidR="00714359" w:rsidRPr="003D7C3F" w:rsidRDefault="004B49F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3768</w:t>
            </w:r>
          </w:p>
        </w:tc>
        <w:tc>
          <w:tcPr>
            <w:tcW w:w="3831" w:type="dxa"/>
          </w:tcPr>
          <w:p w14:paraId="7B6DDDB5" w14:textId="726C407A" w:rsidR="00714359" w:rsidRPr="003D7C3F" w:rsidRDefault="004B49F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S. S.</w:t>
            </w:r>
          </w:p>
        </w:tc>
        <w:tc>
          <w:tcPr>
            <w:tcW w:w="2209" w:type="dxa"/>
          </w:tcPr>
          <w:p w14:paraId="40DF7013" w14:textId="429E487E" w:rsidR="00714359" w:rsidRPr="003D7C3F" w:rsidRDefault="004B49F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56DB648A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9ACE198" w14:textId="67E49EBA" w:rsidR="00714359" w:rsidRPr="003D7C3F" w:rsidRDefault="004B49F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700007</w:t>
            </w:r>
          </w:p>
        </w:tc>
      </w:tr>
      <w:tr w:rsidR="00714359" w:rsidRPr="003D7C3F" w14:paraId="24A48CD9" w14:textId="77777777" w:rsidTr="00714359">
        <w:tc>
          <w:tcPr>
            <w:tcW w:w="901" w:type="dxa"/>
          </w:tcPr>
          <w:p w14:paraId="075C1E2E" w14:textId="298506DF" w:rsidR="00714359" w:rsidRPr="003D7C3F" w:rsidRDefault="004B49F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3769</w:t>
            </w:r>
          </w:p>
        </w:tc>
        <w:tc>
          <w:tcPr>
            <w:tcW w:w="3831" w:type="dxa"/>
          </w:tcPr>
          <w:p w14:paraId="73FE8EAB" w14:textId="022C2256" w:rsidR="00714359" w:rsidRPr="003D7C3F" w:rsidRDefault="004B49F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A. D. F. S.</w:t>
            </w:r>
          </w:p>
        </w:tc>
        <w:tc>
          <w:tcPr>
            <w:tcW w:w="2209" w:type="dxa"/>
          </w:tcPr>
          <w:p w14:paraId="07B42CA9" w14:textId="420A5847" w:rsidR="00714359" w:rsidRPr="003D7C3F" w:rsidRDefault="004B49F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262210A9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3E5DEE4" w14:textId="388C2B0F" w:rsidR="00714359" w:rsidRPr="003D7C3F" w:rsidRDefault="004B49F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705608</w:t>
            </w:r>
          </w:p>
        </w:tc>
      </w:tr>
      <w:tr w:rsidR="00714359" w:rsidRPr="003D7C3F" w14:paraId="1F26E579" w14:textId="77777777" w:rsidTr="00714359">
        <w:tc>
          <w:tcPr>
            <w:tcW w:w="901" w:type="dxa"/>
          </w:tcPr>
          <w:p w14:paraId="57BC2743" w14:textId="20CBD431" w:rsidR="00714359" w:rsidRPr="003D7C3F" w:rsidRDefault="004B49F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3770</w:t>
            </w:r>
          </w:p>
        </w:tc>
        <w:tc>
          <w:tcPr>
            <w:tcW w:w="3831" w:type="dxa"/>
          </w:tcPr>
          <w:p w14:paraId="683B2BA6" w14:textId="13D8674A" w:rsidR="00714359" w:rsidRPr="003D7C3F" w:rsidRDefault="004B49F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F. G. C.</w:t>
            </w:r>
          </w:p>
        </w:tc>
        <w:tc>
          <w:tcPr>
            <w:tcW w:w="2209" w:type="dxa"/>
          </w:tcPr>
          <w:p w14:paraId="4106783D" w14:textId="24B8A002" w:rsidR="00714359" w:rsidRPr="003D7C3F" w:rsidRDefault="004B49F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303F9C72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361848E" w14:textId="654173DC" w:rsidR="00714359" w:rsidRPr="003D7C3F" w:rsidRDefault="004B49F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700204</w:t>
            </w:r>
          </w:p>
        </w:tc>
      </w:tr>
      <w:tr w:rsidR="00714359" w:rsidRPr="003D7C3F" w14:paraId="41CD5880" w14:textId="77777777" w:rsidTr="00714359">
        <w:tc>
          <w:tcPr>
            <w:tcW w:w="901" w:type="dxa"/>
          </w:tcPr>
          <w:p w14:paraId="323E1B0A" w14:textId="52DF64D8" w:rsidR="00714359" w:rsidRPr="003D7C3F" w:rsidRDefault="004B49F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3771</w:t>
            </w:r>
          </w:p>
        </w:tc>
        <w:tc>
          <w:tcPr>
            <w:tcW w:w="3831" w:type="dxa"/>
          </w:tcPr>
          <w:p w14:paraId="13A01E6F" w14:textId="713251B4" w:rsidR="00714359" w:rsidRPr="003D7C3F" w:rsidRDefault="004B49F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G. R. R.</w:t>
            </w:r>
          </w:p>
        </w:tc>
        <w:tc>
          <w:tcPr>
            <w:tcW w:w="2209" w:type="dxa"/>
          </w:tcPr>
          <w:p w14:paraId="00BC4CF6" w14:textId="19E61B6B" w:rsidR="00714359" w:rsidRPr="003D7C3F" w:rsidRDefault="004B49F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52E13B87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5B592CC" w14:textId="79348F9B" w:rsidR="00714359" w:rsidRPr="003D7C3F" w:rsidRDefault="004B49F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702109</w:t>
            </w:r>
          </w:p>
        </w:tc>
      </w:tr>
      <w:tr w:rsidR="00714359" w:rsidRPr="003D7C3F" w14:paraId="011D0047" w14:textId="77777777" w:rsidTr="00714359">
        <w:tc>
          <w:tcPr>
            <w:tcW w:w="901" w:type="dxa"/>
          </w:tcPr>
          <w:p w14:paraId="7DC90FC5" w14:textId="4AF2C5AA" w:rsidR="00714359" w:rsidRPr="003D7C3F" w:rsidRDefault="004B49F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3772</w:t>
            </w:r>
          </w:p>
        </w:tc>
        <w:tc>
          <w:tcPr>
            <w:tcW w:w="3831" w:type="dxa"/>
          </w:tcPr>
          <w:p w14:paraId="256F00A3" w14:textId="58518146" w:rsidR="00714359" w:rsidRPr="003D7C3F" w:rsidRDefault="004B49F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V. B.</w:t>
            </w:r>
          </w:p>
        </w:tc>
        <w:tc>
          <w:tcPr>
            <w:tcW w:w="2209" w:type="dxa"/>
          </w:tcPr>
          <w:p w14:paraId="2E7841A9" w14:textId="26DD8EF2" w:rsidR="00714359" w:rsidRPr="003D7C3F" w:rsidRDefault="004B49F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567BBF11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45DE4BD" w14:textId="26082804" w:rsidR="00714359" w:rsidRPr="003D7C3F" w:rsidRDefault="004B49F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704004</w:t>
            </w:r>
          </w:p>
        </w:tc>
      </w:tr>
      <w:tr w:rsidR="00714359" w:rsidRPr="003D7C3F" w14:paraId="21EDC34F" w14:textId="77777777" w:rsidTr="00714359">
        <w:tc>
          <w:tcPr>
            <w:tcW w:w="901" w:type="dxa"/>
          </w:tcPr>
          <w:p w14:paraId="50A0608F" w14:textId="37CB8F1E" w:rsidR="00714359" w:rsidRPr="003D7C3F" w:rsidRDefault="004B49F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3773</w:t>
            </w:r>
          </w:p>
        </w:tc>
        <w:tc>
          <w:tcPr>
            <w:tcW w:w="3831" w:type="dxa"/>
          </w:tcPr>
          <w:p w14:paraId="33A533B4" w14:textId="24839895" w:rsidR="00714359" w:rsidRPr="003D7C3F" w:rsidRDefault="004B49F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D. O. M.</w:t>
            </w:r>
          </w:p>
        </w:tc>
        <w:tc>
          <w:tcPr>
            <w:tcW w:w="2209" w:type="dxa"/>
          </w:tcPr>
          <w:p w14:paraId="63BD58F4" w14:textId="760C390D" w:rsidR="00714359" w:rsidRPr="003D7C3F" w:rsidRDefault="004B49F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720A7D4D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775EC0F" w14:textId="3FBDE3B7" w:rsidR="00714359" w:rsidRPr="003D7C3F" w:rsidRDefault="004B49F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706904</w:t>
            </w:r>
          </w:p>
        </w:tc>
      </w:tr>
      <w:tr w:rsidR="00714359" w:rsidRPr="003D7C3F" w14:paraId="1D59B747" w14:textId="77777777" w:rsidTr="00714359">
        <w:tc>
          <w:tcPr>
            <w:tcW w:w="901" w:type="dxa"/>
          </w:tcPr>
          <w:p w14:paraId="396A6898" w14:textId="49574114" w:rsidR="00714359" w:rsidRPr="003D7C3F" w:rsidRDefault="004B49F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3774</w:t>
            </w:r>
          </w:p>
        </w:tc>
        <w:tc>
          <w:tcPr>
            <w:tcW w:w="3831" w:type="dxa"/>
          </w:tcPr>
          <w:p w14:paraId="423B6037" w14:textId="30DA4813" w:rsidR="00714359" w:rsidRPr="003D7C3F" w:rsidRDefault="004B49F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P. S.</w:t>
            </w:r>
          </w:p>
        </w:tc>
        <w:tc>
          <w:tcPr>
            <w:tcW w:w="2209" w:type="dxa"/>
          </w:tcPr>
          <w:p w14:paraId="7AE70561" w14:textId="5117F170" w:rsidR="00714359" w:rsidRPr="003D7C3F" w:rsidRDefault="004B49F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0BC64D8E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19A090A" w14:textId="3F271754" w:rsidR="00714359" w:rsidRPr="003D7C3F" w:rsidRDefault="004B49F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708402</w:t>
            </w:r>
          </w:p>
        </w:tc>
      </w:tr>
      <w:tr w:rsidR="00714359" w:rsidRPr="003D7C3F" w14:paraId="3F0D04EE" w14:textId="77777777" w:rsidTr="00714359">
        <w:tc>
          <w:tcPr>
            <w:tcW w:w="901" w:type="dxa"/>
          </w:tcPr>
          <w:p w14:paraId="15D8CED3" w14:textId="47C74FA8" w:rsidR="00714359" w:rsidRPr="003D7C3F" w:rsidRDefault="004B49F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3775</w:t>
            </w:r>
          </w:p>
        </w:tc>
        <w:tc>
          <w:tcPr>
            <w:tcW w:w="3831" w:type="dxa"/>
          </w:tcPr>
          <w:p w14:paraId="398338B0" w14:textId="6C461F2D" w:rsidR="00714359" w:rsidRPr="003D7C3F" w:rsidRDefault="004B49F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V. A. S. P.</w:t>
            </w:r>
          </w:p>
        </w:tc>
        <w:tc>
          <w:tcPr>
            <w:tcW w:w="2209" w:type="dxa"/>
          </w:tcPr>
          <w:p w14:paraId="7A228F13" w14:textId="10DF63FF" w:rsidR="00714359" w:rsidRPr="003D7C3F" w:rsidRDefault="004B49F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1AD7D5A0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52B0934" w14:textId="574D2B80" w:rsidR="00714359" w:rsidRPr="003D7C3F" w:rsidRDefault="004B49F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702808</w:t>
            </w:r>
          </w:p>
        </w:tc>
      </w:tr>
      <w:tr w:rsidR="00714359" w:rsidRPr="003D7C3F" w14:paraId="4A914393" w14:textId="77777777" w:rsidTr="00714359">
        <w:tc>
          <w:tcPr>
            <w:tcW w:w="901" w:type="dxa"/>
          </w:tcPr>
          <w:p w14:paraId="7182EDA8" w14:textId="0D3CC280" w:rsidR="00714359" w:rsidRPr="003D7C3F" w:rsidRDefault="004B49F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3776</w:t>
            </w:r>
          </w:p>
        </w:tc>
        <w:tc>
          <w:tcPr>
            <w:tcW w:w="3831" w:type="dxa"/>
          </w:tcPr>
          <w:p w14:paraId="46E44602" w14:textId="54109B02" w:rsidR="00714359" w:rsidRPr="003D7C3F" w:rsidRDefault="004B49F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W. A. A.</w:t>
            </w:r>
          </w:p>
        </w:tc>
        <w:tc>
          <w:tcPr>
            <w:tcW w:w="2209" w:type="dxa"/>
          </w:tcPr>
          <w:p w14:paraId="3E5E9DDB" w14:textId="6B3F66EF" w:rsidR="00714359" w:rsidRPr="003D7C3F" w:rsidRDefault="004B49F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4EDAC050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9108A2A" w14:textId="1DBDE943" w:rsidR="00714359" w:rsidRPr="003D7C3F" w:rsidRDefault="004B49F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708109</w:t>
            </w:r>
          </w:p>
        </w:tc>
      </w:tr>
      <w:tr w:rsidR="00714359" w:rsidRPr="003D7C3F" w14:paraId="2F3E4C31" w14:textId="77777777" w:rsidTr="00714359">
        <w:tc>
          <w:tcPr>
            <w:tcW w:w="901" w:type="dxa"/>
          </w:tcPr>
          <w:p w14:paraId="41DA41D5" w14:textId="2ED65A99" w:rsidR="00714359" w:rsidRPr="003D7C3F" w:rsidRDefault="004B49F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3777</w:t>
            </w:r>
          </w:p>
        </w:tc>
        <w:tc>
          <w:tcPr>
            <w:tcW w:w="3831" w:type="dxa"/>
          </w:tcPr>
          <w:p w14:paraId="6D1C63A4" w14:textId="44DECA18" w:rsidR="00714359" w:rsidRPr="003D7C3F" w:rsidRDefault="004B49F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C. L.</w:t>
            </w:r>
          </w:p>
        </w:tc>
        <w:tc>
          <w:tcPr>
            <w:tcW w:w="2209" w:type="dxa"/>
          </w:tcPr>
          <w:p w14:paraId="75276D8E" w14:textId="58CF4A34" w:rsidR="00714359" w:rsidRPr="003D7C3F" w:rsidRDefault="004B49F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04A2DED8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74BBA7D" w14:textId="603631FB" w:rsidR="00714359" w:rsidRPr="003D7C3F" w:rsidRDefault="004B49F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706402</w:t>
            </w:r>
          </w:p>
        </w:tc>
      </w:tr>
      <w:tr w:rsidR="00714359" w:rsidRPr="003D7C3F" w14:paraId="33FEE9B8" w14:textId="77777777" w:rsidTr="00714359">
        <w:tc>
          <w:tcPr>
            <w:tcW w:w="901" w:type="dxa"/>
          </w:tcPr>
          <w:p w14:paraId="03FDB42B" w14:textId="70EC925B" w:rsidR="00714359" w:rsidRPr="003D7C3F" w:rsidRDefault="004B49F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3778</w:t>
            </w:r>
          </w:p>
        </w:tc>
        <w:tc>
          <w:tcPr>
            <w:tcW w:w="3831" w:type="dxa"/>
          </w:tcPr>
          <w:p w14:paraId="36F58A39" w14:textId="57B94EFA" w:rsidR="00714359" w:rsidRPr="003D7C3F" w:rsidRDefault="004B49F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D. L. D.</w:t>
            </w:r>
          </w:p>
        </w:tc>
        <w:tc>
          <w:tcPr>
            <w:tcW w:w="2209" w:type="dxa"/>
          </w:tcPr>
          <w:p w14:paraId="04C473D1" w14:textId="2CA317D3" w:rsidR="00714359" w:rsidRPr="003D7C3F" w:rsidRDefault="004B49F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7F9BDADC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9282422" w14:textId="2DC3CEEF" w:rsidR="00714359" w:rsidRPr="003D7C3F" w:rsidRDefault="004B49F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700001</w:t>
            </w:r>
          </w:p>
        </w:tc>
      </w:tr>
      <w:tr w:rsidR="00714359" w:rsidRPr="003D7C3F" w14:paraId="056A3857" w14:textId="77777777" w:rsidTr="00714359">
        <w:tc>
          <w:tcPr>
            <w:tcW w:w="901" w:type="dxa"/>
          </w:tcPr>
          <w:p w14:paraId="5559089E" w14:textId="766338DE" w:rsidR="00714359" w:rsidRPr="003D7C3F" w:rsidRDefault="004B49F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3779</w:t>
            </w:r>
          </w:p>
        </w:tc>
        <w:tc>
          <w:tcPr>
            <w:tcW w:w="3831" w:type="dxa"/>
          </w:tcPr>
          <w:p w14:paraId="53AC67E5" w14:textId="39316A90" w:rsidR="00714359" w:rsidRPr="003D7C3F" w:rsidRDefault="004B49F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N. O.</w:t>
            </w:r>
          </w:p>
        </w:tc>
        <w:tc>
          <w:tcPr>
            <w:tcW w:w="2209" w:type="dxa"/>
          </w:tcPr>
          <w:p w14:paraId="181A9582" w14:textId="080AC387" w:rsidR="00714359" w:rsidRPr="003D7C3F" w:rsidRDefault="004B49F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4EE6637C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7835BEB" w14:textId="4BBD9AA3" w:rsidR="00714359" w:rsidRPr="003D7C3F" w:rsidRDefault="001A03AA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702809</w:t>
            </w:r>
          </w:p>
        </w:tc>
      </w:tr>
      <w:tr w:rsidR="00714359" w:rsidRPr="003D7C3F" w14:paraId="49EA192A" w14:textId="77777777" w:rsidTr="00714359">
        <w:tc>
          <w:tcPr>
            <w:tcW w:w="901" w:type="dxa"/>
          </w:tcPr>
          <w:p w14:paraId="57001FB8" w14:textId="394C1FD2" w:rsidR="00714359" w:rsidRPr="003D7C3F" w:rsidRDefault="004B49F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3780</w:t>
            </w:r>
          </w:p>
        </w:tc>
        <w:tc>
          <w:tcPr>
            <w:tcW w:w="3831" w:type="dxa"/>
          </w:tcPr>
          <w:p w14:paraId="3ACDC5F0" w14:textId="33A99779" w:rsidR="00714359" w:rsidRPr="003D7C3F" w:rsidRDefault="001A03AA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A. S. C.</w:t>
            </w:r>
          </w:p>
        </w:tc>
        <w:tc>
          <w:tcPr>
            <w:tcW w:w="2209" w:type="dxa"/>
          </w:tcPr>
          <w:p w14:paraId="032F57D7" w14:textId="3AF43E59" w:rsidR="00714359" w:rsidRPr="003D7C3F" w:rsidRDefault="001A03AA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4A4989CE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2386E3F" w14:textId="0BDD7B08" w:rsidR="00714359" w:rsidRPr="003D7C3F" w:rsidRDefault="001A03AA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700304</w:t>
            </w:r>
          </w:p>
        </w:tc>
      </w:tr>
      <w:tr w:rsidR="00714359" w:rsidRPr="003D7C3F" w14:paraId="29026F24" w14:textId="77777777" w:rsidTr="00714359">
        <w:tc>
          <w:tcPr>
            <w:tcW w:w="901" w:type="dxa"/>
          </w:tcPr>
          <w:p w14:paraId="34D43588" w14:textId="5F5240E8" w:rsidR="00714359" w:rsidRPr="003D7C3F" w:rsidRDefault="004B49F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3781</w:t>
            </w:r>
          </w:p>
        </w:tc>
        <w:tc>
          <w:tcPr>
            <w:tcW w:w="3831" w:type="dxa"/>
          </w:tcPr>
          <w:p w14:paraId="4C1661A5" w14:textId="55C1C338" w:rsidR="00714359" w:rsidRPr="003D7C3F" w:rsidRDefault="001A03AA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C. F.</w:t>
            </w:r>
          </w:p>
        </w:tc>
        <w:tc>
          <w:tcPr>
            <w:tcW w:w="2209" w:type="dxa"/>
          </w:tcPr>
          <w:p w14:paraId="11ACDC79" w14:textId="5A15CE7C" w:rsidR="00714359" w:rsidRPr="003D7C3F" w:rsidRDefault="001A03AA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2F92C628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CC8A8DA" w14:textId="0F8EDA2D" w:rsidR="00714359" w:rsidRPr="003D7C3F" w:rsidRDefault="001A03AA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708906</w:t>
            </w:r>
          </w:p>
        </w:tc>
      </w:tr>
      <w:tr w:rsidR="00714359" w:rsidRPr="003D7C3F" w14:paraId="4A460A63" w14:textId="77777777" w:rsidTr="00714359">
        <w:tc>
          <w:tcPr>
            <w:tcW w:w="901" w:type="dxa"/>
          </w:tcPr>
          <w:p w14:paraId="5D6E778A" w14:textId="62AB0320" w:rsidR="00714359" w:rsidRPr="003D7C3F" w:rsidRDefault="004B49F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3782</w:t>
            </w:r>
          </w:p>
        </w:tc>
        <w:tc>
          <w:tcPr>
            <w:tcW w:w="3831" w:type="dxa"/>
          </w:tcPr>
          <w:p w14:paraId="71ECE390" w14:textId="6BCD1602" w:rsidR="00714359" w:rsidRPr="003D7C3F" w:rsidRDefault="001A03AA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E. S. C.</w:t>
            </w:r>
          </w:p>
        </w:tc>
        <w:tc>
          <w:tcPr>
            <w:tcW w:w="2209" w:type="dxa"/>
          </w:tcPr>
          <w:p w14:paraId="27E303E0" w14:textId="24BA91F9" w:rsidR="00714359" w:rsidRPr="003D7C3F" w:rsidRDefault="001A03AA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4B1865E4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209BA8B" w14:textId="2783343F" w:rsidR="00714359" w:rsidRPr="003D7C3F" w:rsidRDefault="001A03AA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708106</w:t>
            </w:r>
          </w:p>
        </w:tc>
      </w:tr>
      <w:tr w:rsidR="00714359" w:rsidRPr="003D7C3F" w14:paraId="3E2EC775" w14:textId="77777777" w:rsidTr="00714359">
        <w:tc>
          <w:tcPr>
            <w:tcW w:w="901" w:type="dxa"/>
          </w:tcPr>
          <w:p w14:paraId="7C095207" w14:textId="0559B4B7" w:rsidR="00714359" w:rsidRPr="003D7C3F" w:rsidRDefault="004B49F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3783</w:t>
            </w:r>
          </w:p>
        </w:tc>
        <w:tc>
          <w:tcPr>
            <w:tcW w:w="3831" w:type="dxa"/>
          </w:tcPr>
          <w:p w14:paraId="0C9CD420" w14:textId="0FCD1E7E" w:rsidR="00714359" w:rsidRPr="003D7C3F" w:rsidRDefault="001A03AA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C. S. M.</w:t>
            </w:r>
          </w:p>
        </w:tc>
        <w:tc>
          <w:tcPr>
            <w:tcW w:w="2209" w:type="dxa"/>
          </w:tcPr>
          <w:p w14:paraId="77829395" w14:textId="1AEDB7C5" w:rsidR="00714359" w:rsidRPr="003D7C3F" w:rsidRDefault="001A03AA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6764B1AA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D00AE63" w14:textId="44E52C3D" w:rsidR="00714359" w:rsidRPr="003D7C3F" w:rsidRDefault="001A03AA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898004</w:t>
            </w:r>
          </w:p>
        </w:tc>
      </w:tr>
      <w:tr w:rsidR="00714359" w:rsidRPr="003D7C3F" w14:paraId="2D50DACF" w14:textId="77777777" w:rsidTr="00714359">
        <w:tc>
          <w:tcPr>
            <w:tcW w:w="901" w:type="dxa"/>
          </w:tcPr>
          <w:p w14:paraId="23A6B5E3" w14:textId="29857F16" w:rsidR="00714359" w:rsidRPr="003D7C3F" w:rsidRDefault="004B49F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3784</w:t>
            </w:r>
          </w:p>
        </w:tc>
        <w:tc>
          <w:tcPr>
            <w:tcW w:w="3831" w:type="dxa"/>
          </w:tcPr>
          <w:p w14:paraId="4D9C8BE6" w14:textId="35D39B19" w:rsidR="00714359" w:rsidRPr="003D7C3F" w:rsidRDefault="001A03AA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F. T.</w:t>
            </w:r>
          </w:p>
        </w:tc>
        <w:tc>
          <w:tcPr>
            <w:tcW w:w="2209" w:type="dxa"/>
          </w:tcPr>
          <w:p w14:paraId="09AFC682" w14:textId="50480F9D" w:rsidR="00714359" w:rsidRPr="003D7C3F" w:rsidRDefault="001A03AA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375F156F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5C6239B" w14:textId="1F245381" w:rsidR="00714359" w:rsidRPr="003D7C3F" w:rsidRDefault="001A03AA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700006</w:t>
            </w:r>
          </w:p>
        </w:tc>
      </w:tr>
      <w:tr w:rsidR="00714359" w:rsidRPr="003D7C3F" w14:paraId="0C749F3E" w14:textId="77777777" w:rsidTr="00714359">
        <w:tc>
          <w:tcPr>
            <w:tcW w:w="901" w:type="dxa"/>
          </w:tcPr>
          <w:p w14:paraId="11E70773" w14:textId="3EA32A7C" w:rsidR="00714359" w:rsidRPr="003D7C3F" w:rsidRDefault="004B49F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3785</w:t>
            </w:r>
          </w:p>
        </w:tc>
        <w:tc>
          <w:tcPr>
            <w:tcW w:w="3831" w:type="dxa"/>
          </w:tcPr>
          <w:p w14:paraId="67158EDB" w14:textId="65FC0032" w:rsidR="00714359" w:rsidRPr="003D7C3F" w:rsidRDefault="001A03AA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G. S. S.</w:t>
            </w:r>
          </w:p>
        </w:tc>
        <w:tc>
          <w:tcPr>
            <w:tcW w:w="2209" w:type="dxa"/>
          </w:tcPr>
          <w:p w14:paraId="41165DB9" w14:textId="5A480EE8" w:rsidR="00714359" w:rsidRPr="003D7C3F" w:rsidRDefault="001A03AA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121646D8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BA88EA1" w14:textId="79675697" w:rsidR="00714359" w:rsidRPr="003D7C3F" w:rsidRDefault="001A03AA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702401</w:t>
            </w:r>
          </w:p>
        </w:tc>
      </w:tr>
      <w:tr w:rsidR="00714359" w:rsidRPr="003D7C3F" w14:paraId="48A9A538" w14:textId="77777777" w:rsidTr="00714359">
        <w:tc>
          <w:tcPr>
            <w:tcW w:w="901" w:type="dxa"/>
          </w:tcPr>
          <w:p w14:paraId="710DBE99" w14:textId="172BF2B6" w:rsidR="00714359" w:rsidRPr="003D7C3F" w:rsidRDefault="004B49F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3786</w:t>
            </w:r>
          </w:p>
        </w:tc>
        <w:tc>
          <w:tcPr>
            <w:tcW w:w="3831" w:type="dxa"/>
          </w:tcPr>
          <w:p w14:paraId="3755F2D0" w14:textId="17020B23" w:rsidR="00714359" w:rsidRPr="003D7C3F" w:rsidRDefault="001A03AA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P. S. M.</w:t>
            </w:r>
          </w:p>
        </w:tc>
        <w:tc>
          <w:tcPr>
            <w:tcW w:w="2209" w:type="dxa"/>
          </w:tcPr>
          <w:p w14:paraId="7750D985" w14:textId="7263B17D" w:rsidR="00714359" w:rsidRPr="003D7C3F" w:rsidRDefault="001A03AA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73B5B9DA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DA7C7D3" w14:textId="638C8DC1" w:rsidR="00714359" w:rsidRPr="003D7C3F" w:rsidRDefault="001A03AA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702000</w:t>
            </w:r>
          </w:p>
        </w:tc>
      </w:tr>
      <w:tr w:rsidR="00714359" w:rsidRPr="003D7C3F" w14:paraId="7266B972" w14:textId="77777777" w:rsidTr="00714359">
        <w:tc>
          <w:tcPr>
            <w:tcW w:w="901" w:type="dxa"/>
          </w:tcPr>
          <w:p w14:paraId="2F343EB2" w14:textId="1A651D66" w:rsidR="00714359" w:rsidRPr="003D7C3F" w:rsidRDefault="004B49F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3787</w:t>
            </w:r>
          </w:p>
        </w:tc>
        <w:tc>
          <w:tcPr>
            <w:tcW w:w="3831" w:type="dxa"/>
          </w:tcPr>
          <w:p w14:paraId="0255F4FB" w14:textId="0505C0C9" w:rsidR="00714359" w:rsidRPr="003D7C3F" w:rsidRDefault="001A03AA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C. R. M.</w:t>
            </w:r>
          </w:p>
        </w:tc>
        <w:tc>
          <w:tcPr>
            <w:tcW w:w="2209" w:type="dxa"/>
          </w:tcPr>
          <w:p w14:paraId="36A3EB25" w14:textId="677CA6DE" w:rsidR="00714359" w:rsidRPr="003D7C3F" w:rsidRDefault="001A03AA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4980B97E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A58F974" w14:textId="1634ED97" w:rsidR="00714359" w:rsidRPr="003D7C3F" w:rsidRDefault="001A03AA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700409</w:t>
            </w:r>
          </w:p>
        </w:tc>
      </w:tr>
      <w:tr w:rsidR="00714359" w:rsidRPr="003D7C3F" w14:paraId="18D6E995" w14:textId="77777777" w:rsidTr="00714359">
        <w:tc>
          <w:tcPr>
            <w:tcW w:w="901" w:type="dxa"/>
          </w:tcPr>
          <w:p w14:paraId="69E5303D" w14:textId="221B3A91" w:rsidR="00714359" w:rsidRPr="003D7C3F" w:rsidRDefault="004B49F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3788</w:t>
            </w:r>
          </w:p>
        </w:tc>
        <w:tc>
          <w:tcPr>
            <w:tcW w:w="3831" w:type="dxa"/>
          </w:tcPr>
          <w:p w14:paraId="18788EAC" w14:textId="1325A863" w:rsidR="00714359" w:rsidRPr="003D7C3F" w:rsidRDefault="001A03AA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V. S.</w:t>
            </w:r>
          </w:p>
        </w:tc>
        <w:tc>
          <w:tcPr>
            <w:tcW w:w="2209" w:type="dxa"/>
          </w:tcPr>
          <w:p w14:paraId="64060F49" w14:textId="7EB096FB" w:rsidR="00714359" w:rsidRPr="003D7C3F" w:rsidRDefault="001A03AA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57854334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E6FFA02" w14:textId="10F195BE" w:rsidR="00714359" w:rsidRPr="003D7C3F" w:rsidRDefault="001A03AA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700007</w:t>
            </w:r>
          </w:p>
        </w:tc>
      </w:tr>
      <w:tr w:rsidR="00714359" w:rsidRPr="003D7C3F" w14:paraId="49E5FF84" w14:textId="77777777" w:rsidTr="00714359">
        <w:tc>
          <w:tcPr>
            <w:tcW w:w="901" w:type="dxa"/>
          </w:tcPr>
          <w:p w14:paraId="07CBBE37" w14:textId="44D258E1" w:rsidR="00714359" w:rsidRPr="003D7C3F" w:rsidRDefault="004B49F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3789</w:t>
            </w:r>
          </w:p>
        </w:tc>
        <w:tc>
          <w:tcPr>
            <w:tcW w:w="3831" w:type="dxa"/>
          </w:tcPr>
          <w:p w14:paraId="2E4D0997" w14:textId="6096DA61" w:rsidR="00714359" w:rsidRPr="003D7C3F" w:rsidRDefault="001A03AA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F. N. L.</w:t>
            </w:r>
          </w:p>
        </w:tc>
        <w:tc>
          <w:tcPr>
            <w:tcW w:w="2209" w:type="dxa"/>
          </w:tcPr>
          <w:p w14:paraId="5C75B5E1" w14:textId="7D28A076" w:rsidR="00714359" w:rsidRPr="003D7C3F" w:rsidRDefault="001A03AA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2ACF5247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E9449F4" w14:textId="49B4B8BD" w:rsidR="00714359" w:rsidRPr="003D7C3F" w:rsidRDefault="001A03AA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707403</w:t>
            </w:r>
          </w:p>
        </w:tc>
      </w:tr>
      <w:tr w:rsidR="00714359" w:rsidRPr="003D7C3F" w14:paraId="50813F38" w14:textId="77777777" w:rsidTr="00714359">
        <w:tc>
          <w:tcPr>
            <w:tcW w:w="901" w:type="dxa"/>
          </w:tcPr>
          <w:p w14:paraId="178837C2" w14:textId="0D2CACB1" w:rsidR="00714359" w:rsidRPr="003D7C3F" w:rsidRDefault="004B49F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3790</w:t>
            </w:r>
          </w:p>
        </w:tc>
        <w:tc>
          <w:tcPr>
            <w:tcW w:w="3831" w:type="dxa"/>
          </w:tcPr>
          <w:p w14:paraId="5FCFC7EB" w14:textId="74BE5212" w:rsidR="00714359" w:rsidRPr="003D7C3F" w:rsidRDefault="001A03AA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G. L.</w:t>
            </w:r>
          </w:p>
        </w:tc>
        <w:tc>
          <w:tcPr>
            <w:tcW w:w="2209" w:type="dxa"/>
          </w:tcPr>
          <w:p w14:paraId="41357649" w14:textId="63AC7E00" w:rsidR="00714359" w:rsidRPr="003D7C3F" w:rsidRDefault="001A03AA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3B07A849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FCFC339" w14:textId="29E0C2B7" w:rsidR="00714359" w:rsidRPr="003D7C3F" w:rsidRDefault="001A03AA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704803</w:t>
            </w:r>
          </w:p>
        </w:tc>
      </w:tr>
      <w:tr w:rsidR="00714359" w:rsidRPr="003D7C3F" w14:paraId="252B82C3" w14:textId="77777777" w:rsidTr="00714359">
        <w:tc>
          <w:tcPr>
            <w:tcW w:w="901" w:type="dxa"/>
          </w:tcPr>
          <w:p w14:paraId="05A73B57" w14:textId="73DAEED9" w:rsidR="00714359" w:rsidRPr="003D7C3F" w:rsidRDefault="004B49F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3791</w:t>
            </w:r>
          </w:p>
        </w:tc>
        <w:tc>
          <w:tcPr>
            <w:tcW w:w="3831" w:type="dxa"/>
          </w:tcPr>
          <w:p w14:paraId="7B9C3CB6" w14:textId="615DF558" w:rsidR="00714359" w:rsidRPr="003D7C3F" w:rsidRDefault="001A03AA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G. M. T.</w:t>
            </w:r>
          </w:p>
        </w:tc>
        <w:tc>
          <w:tcPr>
            <w:tcW w:w="2209" w:type="dxa"/>
          </w:tcPr>
          <w:p w14:paraId="33D21697" w14:textId="67F57D4A" w:rsidR="00714359" w:rsidRPr="003D7C3F" w:rsidRDefault="001A03AA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1DB97E17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0270D06" w14:textId="5EFE179F" w:rsidR="00714359" w:rsidRPr="003D7C3F" w:rsidRDefault="001A03AA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700800</w:t>
            </w:r>
          </w:p>
        </w:tc>
      </w:tr>
      <w:tr w:rsidR="00714359" w:rsidRPr="003D7C3F" w14:paraId="45A7FCFB" w14:textId="77777777" w:rsidTr="00714359">
        <w:tc>
          <w:tcPr>
            <w:tcW w:w="901" w:type="dxa"/>
          </w:tcPr>
          <w:p w14:paraId="114435C1" w14:textId="17D5781E" w:rsidR="00714359" w:rsidRPr="003D7C3F" w:rsidRDefault="001A03AA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3792</w:t>
            </w:r>
          </w:p>
        </w:tc>
        <w:tc>
          <w:tcPr>
            <w:tcW w:w="3831" w:type="dxa"/>
          </w:tcPr>
          <w:p w14:paraId="00CEE876" w14:textId="58C38185" w:rsidR="00714359" w:rsidRPr="003D7C3F" w:rsidRDefault="00BE38E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T. R.</w:t>
            </w:r>
          </w:p>
        </w:tc>
        <w:tc>
          <w:tcPr>
            <w:tcW w:w="2209" w:type="dxa"/>
          </w:tcPr>
          <w:p w14:paraId="1CB8A4F3" w14:textId="51B586D6" w:rsidR="00714359" w:rsidRPr="003D7C3F" w:rsidRDefault="00BE38E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729CCCF3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46F8758" w14:textId="33774929" w:rsidR="00714359" w:rsidRPr="003D7C3F" w:rsidRDefault="00BE38E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702607</w:t>
            </w:r>
          </w:p>
        </w:tc>
      </w:tr>
      <w:tr w:rsidR="00714359" w:rsidRPr="003D7C3F" w14:paraId="69E98F57" w14:textId="77777777" w:rsidTr="00714359">
        <w:tc>
          <w:tcPr>
            <w:tcW w:w="901" w:type="dxa"/>
          </w:tcPr>
          <w:p w14:paraId="58A103FF" w14:textId="19E745AC" w:rsidR="00714359" w:rsidRPr="003D7C3F" w:rsidRDefault="001A03AA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3793</w:t>
            </w:r>
          </w:p>
        </w:tc>
        <w:tc>
          <w:tcPr>
            <w:tcW w:w="3831" w:type="dxa"/>
          </w:tcPr>
          <w:p w14:paraId="34232D2C" w14:textId="0F94E6CA" w:rsidR="00714359" w:rsidRPr="003D7C3F" w:rsidRDefault="00BE38E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T. P.</w:t>
            </w:r>
          </w:p>
        </w:tc>
        <w:tc>
          <w:tcPr>
            <w:tcW w:w="2209" w:type="dxa"/>
          </w:tcPr>
          <w:p w14:paraId="4488BB2A" w14:textId="4B1C734A" w:rsidR="00714359" w:rsidRPr="003D7C3F" w:rsidRDefault="00BE38E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4C810D5A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DEA2066" w14:textId="405EA1FC" w:rsidR="00714359" w:rsidRPr="003D7C3F" w:rsidRDefault="00BE38E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705006</w:t>
            </w:r>
          </w:p>
        </w:tc>
      </w:tr>
      <w:tr w:rsidR="00714359" w:rsidRPr="003D7C3F" w14:paraId="6735B657" w14:textId="77777777" w:rsidTr="00714359">
        <w:tc>
          <w:tcPr>
            <w:tcW w:w="901" w:type="dxa"/>
          </w:tcPr>
          <w:p w14:paraId="402CF5D7" w14:textId="765E54A7" w:rsidR="00714359" w:rsidRPr="003D7C3F" w:rsidRDefault="001A03AA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3794</w:t>
            </w:r>
          </w:p>
        </w:tc>
        <w:tc>
          <w:tcPr>
            <w:tcW w:w="3831" w:type="dxa"/>
          </w:tcPr>
          <w:p w14:paraId="17E00EE7" w14:textId="5237127A" w:rsidR="00714359" w:rsidRPr="003D7C3F" w:rsidRDefault="00BE38E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D. Q. S.</w:t>
            </w:r>
          </w:p>
        </w:tc>
        <w:tc>
          <w:tcPr>
            <w:tcW w:w="2209" w:type="dxa"/>
          </w:tcPr>
          <w:p w14:paraId="09A86693" w14:textId="4EC9BCB2" w:rsidR="00714359" w:rsidRPr="003D7C3F" w:rsidRDefault="00BE38E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1C73C0CA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FB7BF61" w14:textId="0BA8183F" w:rsidR="00714359" w:rsidRPr="003D7C3F" w:rsidRDefault="00BE38E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705005</w:t>
            </w:r>
          </w:p>
        </w:tc>
      </w:tr>
      <w:tr w:rsidR="00714359" w:rsidRPr="003D7C3F" w14:paraId="5261FFC3" w14:textId="77777777" w:rsidTr="00714359">
        <w:tc>
          <w:tcPr>
            <w:tcW w:w="901" w:type="dxa"/>
          </w:tcPr>
          <w:p w14:paraId="12A11A19" w14:textId="102EB28F" w:rsidR="00714359" w:rsidRPr="003D7C3F" w:rsidRDefault="001A03AA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3795</w:t>
            </w:r>
          </w:p>
        </w:tc>
        <w:tc>
          <w:tcPr>
            <w:tcW w:w="3831" w:type="dxa"/>
          </w:tcPr>
          <w:p w14:paraId="4972F98A" w14:textId="42E8E82D" w:rsidR="00714359" w:rsidRPr="003D7C3F" w:rsidRDefault="00BE38E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P. R. L. P.</w:t>
            </w:r>
          </w:p>
        </w:tc>
        <w:tc>
          <w:tcPr>
            <w:tcW w:w="2209" w:type="dxa"/>
          </w:tcPr>
          <w:p w14:paraId="5ADBEF69" w14:textId="0CC59B8B" w:rsidR="00714359" w:rsidRPr="003D7C3F" w:rsidRDefault="00BE38E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427C6589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950232B" w14:textId="48AE7E9B" w:rsidR="00714359" w:rsidRPr="003D7C3F" w:rsidRDefault="00BE38E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708701</w:t>
            </w:r>
          </w:p>
        </w:tc>
      </w:tr>
      <w:tr w:rsidR="00714359" w:rsidRPr="003D7C3F" w14:paraId="5D3A9894" w14:textId="77777777" w:rsidTr="00714359">
        <w:tc>
          <w:tcPr>
            <w:tcW w:w="901" w:type="dxa"/>
          </w:tcPr>
          <w:p w14:paraId="149DBF33" w14:textId="443DA19D" w:rsidR="00714359" w:rsidRPr="003D7C3F" w:rsidRDefault="001A03AA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3796</w:t>
            </w:r>
          </w:p>
        </w:tc>
        <w:tc>
          <w:tcPr>
            <w:tcW w:w="3831" w:type="dxa"/>
          </w:tcPr>
          <w:p w14:paraId="02BCB576" w14:textId="69011037" w:rsidR="00714359" w:rsidRPr="003D7C3F" w:rsidRDefault="00BE38E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B. A.</w:t>
            </w:r>
          </w:p>
        </w:tc>
        <w:tc>
          <w:tcPr>
            <w:tcW w:w="2209" w:type="dxa"/>
          </w:tcPr>
          <w:p w14:paraId="1C8A309C" w14:textId="67418CDF" w:rsidR="00714359" w:rsidRPr="003D7C3F" w:rsidRDefault="00BE38E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7C7781C0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FB9929F" w14:textId="353FCCF8" w:rsidR="00714359" w:rsidRPr="003D7C3F" w:rsidRDefault="00BE38E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705003</w:t>
            </w:r>
          </w:p>
        </w:tc>
      </w:tr>
      <w:tr w:rsidR="00714359" w:rsidRPr="003D7C3F" w14:paraId="0B2F5658" w14:textId="77777777" w:rsidTr="00714359">
        <w:tc>
          <w:tcPr>
            <w:tcW w:w="901" w:type="dxa"/>
          </w:tcPr>
          <w:p w14:paraId="2BFC5629" w14:textId="706A136D" w:rsidR="00714359" w:rsidRPr="003D7C3F" w:rsidRDefault="001A03AA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3797</w:t>
            </w:r>
          </w:p>
        </w:tc>
        <w:tc>
          <w:tcPr>
            <w:tcW w:w="3831" w:type="dxa"/>
          </w:tcPr>
          <w:p w14:paraId="0A82280F" w14:textId="4684A2A6" w:rsidR="00714359" w:rsidRPr="003D7C3F" w:rsidRDefault="00BE38E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D. R.</w:t>
            </w:r>
          </w:p>
        </w:tc>
        <w:tc>
          <w:tcPr>
            <w:tcW w:w="2209" w:type="dxa"/>
          </w:tcPr>
          <w:p w14:paraId="3E476DAA" w14:textId="03C5598F" w:rsidR="00714359" w:rsidRPr="003D7C3F" w:rsidRDefault="00BE38E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5546DEA9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AD8D350" w14:textId="6A63AF70" w:rsidR="00714359" w:rsidRPr="003D7C3F" w:rsidRDefault="00BE38E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708707</w:t>
            </w:r>
          </w:p>
        </w:tc>
      </w:tr>
      <w:tr w:rsidR="00714359" w:rsidRPr="003D7C3F" w14:paraId="7BFB921E" w14:textId="77777777" w:rsidTr="00714359">
        <w:tc>
          <w:tcPr>
            <w:tcW w:w="901" w:type="dxa"/>
          </w:tcPr>
          <w:p w14:paraId="32101CE0" w14:textId="0C8ACC91" w:rsidR="00714359" w:rsidRPr="003D7C3F" w:rsidRDefault="001A03AA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3798</w:t>
            </w:r>
          </w:p>
        </w:tc>
        <w:tc>
          <w:tcPr>
            <w:tcW w:w="3831" w:type="dxa"/>
          </w:tcPr>
          <w:p w14:paraId="2F308BFA" w14:textId="337F616D" w:rsidR="00714359" w:rsidRPr="003D7C3F" w:rsidRDefault="00BE38E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H. A. R. C.</w:t>
            </w:r>
          </w:p>
        </w:tc>
        <w:tc>
          <w:tcPr>
            <w:tcW w:w="2209" w:type="dxa"/>
          </w:tcPr>
          <w:p w14:paraId="7476BE0C" w14:textId="417A002C" w:rsidR="00714359" w:rsidRPr="003D7C3F" w:rsidRDefault="00BE38E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0A65D676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FE12955" w14:textId="43B1D462" w:rsidR="00714359" w:rsidRPr="003D7C3F" w:rsidRDefault="00BE38E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700308</w:t>
            </w:r>
          </w:p>
        </w:tc>
      </w:tr>
      <w:tr w:rsidR="00714359" w:rsidRPr="003D7C3F" w14:paraId="5E75B8C8" w14:textId="77777777" w:rsidTr="00714359">
        <w:tc>
          <w:tcPr>
            <w:tcW w:w="901" w:type="dxa"/>
          </w:tcPr>
          <w:p w14:paraId="7D218CFE" w14:textId="6EA1ACE7" w:rsidR="00714359" w:rsidRPr="003D7C3F" w:rsidRDefault="001A03AA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3799</w:t>
            </w:r>
          </w:p>
        </w:tc>
        <w:tc>
          <w:tcPr>
            <w:tcW w:w="3831" w:type="dxa"/>
          </w:tcPr>
          <w:p w14:paraId="0B2AF578" w14:textId="428862AE" w:rsidR="00714359" w:rsidRPr="003D7C3F" w:rsidRDefault="00BE38E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M. S. M.</w:t>
            </w:r>
          </w:p>
        </w:tc>
        <w:tc>
          <w:tcPr>
            <w:tcW w:w="2209" w:type="dxa"/>
          </w:tcPr>
          <w:p w14:paraId="0A17C68D" w14:textId="74B34131" w:rsidR="00714359" w:rsidRPr="003D7C3F" w:rsidRDefault="00BE38E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4D28CD6A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15D2C35" w14:textId="116F5557" w:rsidR="00714359" w:rsidRPr="003D7C3F" w:rsidRDefault="00BE38E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708306</w:t>
            </w:r>
          </w:p>
        </w:tc>
      </w:tr>
      <w:tr w:rsidR="00714359" w:rsidRPr="003D7C3F" w14:paraId="52139C16" w14:textId="77777777" w:rsidTr="00714359">
        <w:tc>
          <w:tcPr>
            <w:tcW w:w="901" w:type="dxa"/>
          </w:tcPr>
          <w:p w14:paraId="653EAE17" w14:textId="51243FEB" w:rsidR="00714359" w:rsidRPr="003D7C3F" w:rsidRDefault="001A03AA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3800</w:t>
            </w:r>
          </w:p>
        </w:tc>
        <w:tc>
          <w:tcPr>
            <w:tcW w:w="3831" w:type="dxa"/>
          </w:tcPr>
          <w:p w14:paraId="30A9959A" w14:textId="04C2AADE" w:rsidR="00714359" w:rsidRPr="003D7C3F" w:rsidRDefault="00BE38E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Z. B.</w:t>
            </w:r>
          </w:p>
        </w:tc>
        <w:tc>
          <w:tcPr>
            <w:tcW w:w="2209" w:type="dxa"/>
          </w:tcPr>
          <w:p w14:paraId="74DD0856" w14:textId="0ED5258A" w:rsidR="00714359" w:rsidRPr="003D7C3F" w:rsidRDefault="00BE38E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5E95D1D0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49EFB18" w14:textId="42D8ADFE" w:rsidR="00714359" w:rsidRPr="003D7C3F" w:rsidRDefault="00BE38E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700408</w:t>
            </w:r>
          </w:p>
        </w:tc>
      </w:tr>
      <w:tr w:rsidR="00714359" w:rsidRPr="003D7C3F" w14:paraId="6D6233EF" w14:textId="77777777" w:rsidTr="00714359">
        <w:tc>
          <w:tcPr>
            <w:tcW w:w="901" w:type="dxa"/>
          </w:tcPr>
          <w:p w14:paraId="5557E610" w14:textId="7F0DD233" w:rsidR="00714359" w:rsidRPr="003D7C3F" w:rsidRDefault="001A03AA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3801</w:t>
            </w:r>
          </w:p>
        </w:tc>
        <w:tc>
          <w:tcPr>
            <w:tcW w:w="3831" w:type="dxa"/>
          </w:tcPr>
          <w:p w14:paraId="2821C722" w14:textId="10F4FAEB" w:rsidR="00714359" w:rsidRPr="003D7C3F" w:rsidRDefault="00BE38E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S. S.</w:t>
            </w:r>
          </w:p>
        </w:tc>
        <w:tc>
          <w:tcPr>
            <w:tcW w:w="2209" w:type="dxa"/>
          </w:tcPr>
          <w:p w14:paraId="32E13C98" w14:textId="37F72D7C" w:rsidR="00714359" w:rsidRPr="003D7C3F" w:rsidRDefault="00BE38E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05DE5383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D367639" w14:textId="2CD112EE" w:rsidR="00714359" w:rsidRPr="003D7C3F" w:rsidRDefault="00BE38E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704006</w:t>
            </w:r>
          </w:p>
        </w:tc>
      </w:tr>
      <w:tr w:rsidR="00714359" w:rsidRPr="003D7C3F" w14:paraId="1C58115F" w14:textId="77777777" w:rsidTr="00714359">
        <w:tc>
          <w:tcPr>
            <w:tcW w:w="901" w:type="dxa"/>
          </w:tcPr>
          <w:p w14:paraId="6B6F3FBF" w14:textId="426AAB33" w:rsidR="00714359" w:rsidRPr="003D7C3F" w:rsidRDefault="001A03AA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3802</w:t>
            </w:r>
          </w:p>
        </w:tc>
        <w:tc>
          <w:tcPr>
            <w:tcW w:w="3831" w:type="dxa"/>
          </w:tcPr>
          <w:p w14:paraId="25ED8031" w14:textId="5543F91B" w:rsidR="00714359" w:rsidRPr="003D7C3F" w:rsidRDefault="00BE38E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C. S.</w:t>
            </w:r>
          </w:p>
        </w:tc>
        <w:tc>
          <w:tcPr>
            <w:tcW w:w="2209" w:type="dxa"/>
          </w:tcPr>
          <w:p w14:paraId="235BB0BE" w14:textId="69B26C42" w:rsidR="00714359" w:rsidRPr="003D7C3F" w:rsidRDefault="00BE38E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0F9833CE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D0823F3" w14:textId="7BE4484E" w:rsidR="00714359" w:rsidRPr="003D7C3F" w:rsidRDefault="00BE38E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703602</w:t>
            </w:r>
          </w:p>
        </w:tc>
      </w:tr>
      <w:tr w:rsidR="00714359" w:rsidRPr="003D7C3F" w14:paraId="0AFAE659" w14:textId="77777777" w:rsidTr="00714359">
        <w:tc>
          <w:tcPr>
            <w:tcW w:w="901" w:type="dxa"/>
          </w:tcPr>
          <w:p w14:paraId="799F3928" w14:textId="2D26BA83" w:rsidR="00714359" w:rsidRPr="003D7C3F" w:rsidRDefault="001A03AA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3803</w:t>
            </w:r>
          </w:p>
        </w:tc>
        <w:tc>
          <w:tcPr>
            <w:tcW w:w="3831" w:type="dxa"/>
          </w:tcPr>
          <w:p w14:paraId="6C60B6F4" w14:textId="30EA9330" w:rsidR="00714359" w:rsidRPr="003D7C3F" w:rsidRDefault="00BE38E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M. A.</w:t>
            </w:r>
          </w:p>
        </w:tc>
        <w:tc>
          <w:tcPr>
            <w:tcW w:w="2209" w:type="dxa"/>
          </w:tcPr>
          <w:p w14:paraId="55579F8E" w14:textId="57D7BA20" w:rsidR="00714359" w:rsidRPr="003D7C3F" w:rsidRDefault="00BE38E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1D91009A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ED0CAA4" w14:textId="3CDA1DA7" w:rsidR="00714359" w:rsidRPr="003D7C3F" w:rsidRDefault="00BE38E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704801</w:t>
            </w:r>
          </w:p>
        </w:tc>
      </w:tr>
      <w:tr w:rsidR="00714359" w:rsidRPr="003D7C3F" w14:paraId="2C3CE8F6" w14:textId="77777777" w:rsidTr="00714359">
        <w:tc>
          <w:tcPr>
            <w:tcW w:w="901" w:type="dxa"/>
          </w:tcPr>
          <w:p w14:paraId="5663A5F8" w14:textId="612CE777" w:rsidR="00714359" w:rsidRPr="003D7C3F" w:rsidRDefault="001A03AA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3804</w:t>
            </w:r>
          </w:p>
        </w:tc>
        <w:tc>
          <w:tcPr>
            <w:tcW w:w="3831" w:type="dxa"/>
          </w:tcPr>
          <w:p w14:paraId="47E2F96E" w14:textId="34D27AA8" w:rsidR="00714359" w:rsidRPr="003D7C3F" w:rsidRDefault="00BE38E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A. C. S.</w:t>
            </w:r>
          </w:p>
        </w:tc>
        <w:tc>
          <w:tcPr>
            <w:tcW w:w="2209" w:type="dxa"/>
          </w:tcPr>
          <w:p w14:paraId="6987BEBC" w14:textId="05EEEC45" w:rsidR="00714359" w:rsidRPr="003D7C3F" w:rsidRDefault="00BE38E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17AD20F8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7D6886F" w14:textId="6C351637" w:rsidR="00714359" w:rsidRPr="003D7C3F" w:rsidRDefault="00BE38E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701208</w:t>
            </w:r>
          </w:p>
        </w:tc>
      </w:tr>
      <w:tr w:rsidR="00714359" w:rsidRPr="003D7C3F" w14:paraId="3E297A62" w14:textId="77777777" w:rsidTr="00714359">
        <w:tc>
          <w:tcPr>
            <w:tcW w:w="901" w:type="dxa"/>
          </w:tcPr>
          <w:p w14:paraId="37C1E8A7" w14:textId="469E451F" w:rsidR="00714359" w:rsidRPr="003D7C3F" w:rsidRDefault="001A03AA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3805</w:t>
            </w:r>
          </w:p>
        </w:tc>
        <w:tc>
          <w:tcPr>
            <w:tcW w:w="3831" w:type="dxa"/>
          </w:tcPr>
          <w:p w14:paraId="25072CDB" w14:textId="6392C256" w:rsidR="00714359" w:rsidRPr="003D7C3F" w:rsidRDefault="00BE38E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F. S.</w:t>
            </w:r>
          </w:p>
        </w:tc>
        <w:tc>
          <w:tcPr>
            <w:tcW w:w="2209" w:type="dxa"/>
          </w:tcPr>
          <w:p w14:paraId="1F508D66" w14:textId="6D36E3D1" w:rsidR="00714359" w:rsidRPr="003D7C3F" w:rsidRDefault="00BE38E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704D529A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166C1E6" w14:textId="41C28C30" w:rsidR="00714359" w:rsidRPr="003D7C3F" w:rsidRDefault="00BE38E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700003</w:t>
            </w:r>
          </w:p>
        </w:tc>
      </w:tr>
      <w:tr w:rsidR="00714359" w:rsidRPr="003D7C3F" w14:paraId="2B01F8D3" w14:textId="77777777" w:rsidTr="00714359">
        <w:tc>
          <w:tcPr>
            <w:tcW w:w="901" w:type="dxa"/>
          </w:tcPr>
          <w:p w14:paraId="5848D5AC" w14:textId="301E76E5" w:rsidR="00714359" w:rsidRPr="003D7C3F" w:rsidRDefault="001A03AA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3806</w:t>
            </w:r>
          </w:p>
        </w:tc>
        <w:tc>
          <w:tcPr>
            <w:tcW w:w="3831" w:type="dxa"/>
          </w:tcPr>
          <w:p w14:paraId="7D39F9AD" w14:textId="212E65D6" w:rsidR="00714359" w:rsidRPr="003D7C3F" w:rsidRDefault="00BE38E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C. M. B.</w:t>
            </w:r>
          </w:p>
        </w:tc>
        <w:tc>
          <w:tcPr>
            <w:tcW w:w="2209" w:type="dxa"/>
          </w:tcPr>
          <w:p w14:paraId="342C6C04" w14:textId="35244448" w:rsidR="00714359" w:rsidRPr="003D7C3F" w:rsidRDefault="00BE38E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2738AD32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459258A" w14:textId="20BF98AC" w:rsidR="00714359" w:rsidRPr="003D7C3F" w:rsidRDefault="00BE38E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705009</w:t>
            </w:r>
          </w:p>
        </w:tc>
      </w:tr>
      <w:tr w:rsidR="00714359" w:rsidRPr="003D7C3F" w14:paraId="48822841" w14:textId="77777777" w:rsidTr="00714359">
        <w:tc>
          <w:tcPr>
            <w:tcW w:w="901" w:type="dxa"/>
          </w:tcPr>
          <w:p w14:paraId="05B37A64" w14:textId="7E458C4F" w:rsidR="00714359" w:rsidRPr="003D7C3F" w:rsidRDefault="001A03AA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3807</w:t>
            </w:r>
          </w:p>
        </w:tc>
        <w:tc>
          <w:tcPr>
            <w:tcW w:w="3831" w:type="dxa"/>
          </w:tcPr>
          <w:p w14:paraId="516B0998" w14:textId="4B41B75D" w:rsidR="00714359" w:rsidRPr="003D7C3F" w:rsidRDefault="00BE38E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B. P. S.</w:t>
            </w:r>
          </w:p>
        </w:tc>
        <w:tc>
          <w:tcPr>
            <w:tcW w:w="2209" w:type="dxa"/>
          </w:tcPr>
          <w:p w14:paraId="125C0010" w14:textId="20907C6E" w:rsidR="00714359" w:rsidRPr="003D7C3F" w:rsidRDefault="00BE38E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6E7B123E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277C9B7" w14:textId="50BD0707" w:rsidR="00714359" w:rsidRPr="003D7C3F" w:rsidRDefault="00BE38E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705003</w:t>
            </w:r>
          </w:p>
        </w:tc>
      </w:tr>
      <w:tr w:rsidR="00714359" w:rsidRPr="003D7C3F" w14:paraId="0851C0FF" w14:textId="77777777" w:rsidTr="00714359">
        <w:tc>
          <w:tcPr>
            <w:tcW w:w="901" w:type="dxa"/>
          </w:tcPr>
          <w:p w14:paraId="444F16FD" w14:textId="3E458ED5" w:rsidR="00714359" w:rsidRPr="003D7C3F" w:rsidRDefault="001A03AA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3808</w:t>
            </w:r>
          </w:p>
        </w:tc>
        <w:tc>
          <w:tcPr>
            <w:tcW w:w="3831" w:type="dxa"/>
          </w:tcPr>
          <w:p w14:paraId="2931BC6E" w14:textId="7BEBC819" w:rsidR="00714359" w:rsidRPr="003D7C3F" w:rsidRDefault="00BE38E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S. C.</w:t>
            </w:r>
          </w:p>
        </w:tc>
        <w:tc>
          <w:tcPr>
            <w:tcW w:w="2209" w:type="dxa"/>
          </w:tcPr>
          <w:p w14:paraId="74169D9A" w14:textId="3D8A7F74" w:rsidR="00714359" w:rsidRPr="003D7C3F" w:rsidRDefault="00BE38E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22A90E64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A99C61A" w14:textId="6E1703EF" w:rsidR="00714359" w:rsidRPr="003D7C3F" w:rsidRDefault="00BE38E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700608</w:t>
            </w:r>
          </w:p>
        </w:tc>
      </w:tr>
      <w:tr w:rsidR="00714359" w:rsidRPr="003D7C3F" w14:paraId="7DDC6CBC" w14:textId="77777777" w:rsidTr="00714359">
        <w:tc>
          <w:tcPr>
            <w:tcW w:w="901" w:type="dxa"/>
          </w:tcPr>
          <w:p w14:paraId="4365992E" w14:textId="7DA60968" w:rsidR="00714359" w:rsidRPr="003D7C3F" w:rsidRDefault="001A03AA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3809</w:t>
            </w:r>
          </w:p>
        </w:tc>
        <w:tc>
          <w:tcPr>
            <w:tcW w:w="3831" w:type="dxa"/>
          </w:tcPr>
          <w:p w14:paraId="2BB24970" w14:textId="26B1D23C" w:rsidR="00714359" w:rsidRPr="003D7C3F" w:rsidRDefault="00BE38E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S. L.</w:t>
            </w:r>
          </w:p>
        </w:tc>
        <w:tc>
          <w:tcPr>
            <w:tcW w:w="2209" w:type="dxa"/>
          </w:tcPr>
          <w:p w14:paraId="71B80B5A" w14:textId="262BC200" w:rsidR="00714359" w:rsidRPr="003D7C3F" w:rsidRDefault="00BE38E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3C986858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DE7BA22" w14:textId="0A4FC3E7" w:rsidR="00714359" w:rsidRPr="003D7C3F" w:rsidRDefault="00BE38E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709207</w:t>
            </w:r>
          </w:p>
        </w:tc>
      </w:tr>
      <w:tr w:rsidR="00714359" w:rsidRPr="003D7C3F" w14:paraId="657AA80D" w14:textId="77777777" w:rsidTr="00714359">
        <w:tc>
          <w:tcPr>
            <w:tcW w:w="901" w:type="dxa"/>
          </w:tcPr>
          <w:p w14:paraId="0C4465F5" w14:textId="28B0FE97" w:rsidR="00714359" w:rsidRPr="003D7C3F" w:rsidRDefault="001A03AA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3810</w:t>
            </w:r>
          </w:p>
        </w:tc>
        <w:tc>
          <w:tcPr>
            <w:tcW w:w="3831" w:type="dxa"/>
          </w:tcPr>
          <w:p w14:paraId="37080CA5" w14:textId="326CAB57" w:rsidR="00714359" w:rsidRPr="003D7C3F" w:rsidRDefault="00BE38E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F. S. V.</w:t>
            </w:r>
          </w:p>
        </w:tc>
        <w:tc>
          <w:tcPr>
            <w:tcW w:w="2209" w:type="dxa"/>
          </w:tcPr>
          <w:p w14:paraId="4AD9E8F6" w14:textId="7B740BBF" w:rsidR="00714359" w:rsidRPr="003D7C3F" w:rsidRDefault="00BE38E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24CB0919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C28D4DB" w14:textId="1A029050" w:rsidR="00714359" w:rsidRPr="003D7C3F" w:rsidRDefault="00BE38E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703007</w:t>
            </w:r>
          </w:p>
        </w:tc>
      </w:tr>
      <w:tr w:rsidR="00714359" w:rsidRPr="003D7C3F" w14:paraId="0D5D7A13" w14:textId="77777777" w:rsidTr="00714359">
        <w:tc>
          <w:tcPr>
            <w:tcW w:w="901" w:type="dxa"/>
          </w:tcPr>
          <w:p w14:paraId="2D8DFA67" w14:textId="0D29BAFE" w:rsidR="00714359" w:rsidRPr="003D7C3F" w:rsidRDefault="001A03AA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3811</w:t>
            </w:r>
          </w:p>
        </w:tc>
        <w:tc>
          <w:tcPr>
            <w:tcW w:w="3831" w:type="dxa"/>
          </w:tcPr>
          <w:p w14:paraId="3ACC08AD" w14:textId="7E32F152" w:rsidR="00714359" w:rsidRPr="003D7C3F" w:rsidRDefault="00BE38E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C. S. S.</w:t>
            </w:r>
          </w:p>
        </w:tc>
        <w:tc>
          <w:tcPr>
            <w:tcW w:w="2209" w:type="dxa"/>
          </w:tcPr>
          <w:p w14:paraId="4075A4B9" w14:textId="5694B786" w:rsidR="00714359" w:rsidRPr="003D7C3F" w:rsidRDefault="00BE38E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7C3D18CE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EEDA19A" w14:textId="5B31D104" w:rsidR="00714359" w:rsidRPr="003D7C3F" w:rsidRDefault="00BE38E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700502</w:t>
            </w:r>
          </w:p>
        </w:tc>
      </w:tr>
      <w:tr w:rsidR="00714359" w:rsidRPr="003D7C3F" w14:paraId="1BABE589" w14:textId="77777777" w:rsidTr="00714359">
        <w:tc>
          <w:tcPr>
            <w:tcW w:w="901" w:type="dxa"/>
          </w:tcPr>
          <w:p w14:paraId="5620D84F" w14:textId="7145258A" w:rsidR="00714359" w:rsidRPr="003D7C3F" w:rsidRDefault="001A03AA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3812</w:t>
            </w:r>
          </w:p>
        </w:tc>
        <w:tc>
          <w:tcPr>
            <w:tcW w:w="3831" w:type="dxa"/>
          </w:tcPr>
          <w:p w14:paraId="45172B63" w14:textId="5B536755" w:rsidR="00714359" w:rsidRPr="003D7C3F" w:rsidRDefault="00BE38E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R. S.</w:t>
            </w:r>
          </w:p>
        </w:tc>
        <w:tc>
          <w:tcPr>
            <w:tcW w:w="2209" w:type="dxa"/>
          </w:tcPr>
          <w:p w14:paraId="24E842E4" w14:textId="374D35F6" w:rsidR="00714359" w:rsidRPr="003D7C3F" w:rsidRDefault="00BE38E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7D5AFB11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65EBE01" w14:textId="201D013A" w:rsidR="00714359" w:rsidRPr="003D7C3F" w:rsidRDefault="00BE38E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708005</w:t>
            </w:r>
          </w:p>
        </w:tc>
      </w:tr>
      <w:tr w:rsidR="00714359" w:rsidRPr="003D7C3F" w14:paraId="2E569FFB" w14:textId="77777777" w:rsidTr="00714359">
        <w:tc>
          <w:tcPr>
            <w:tcW w:w="901" w:type="dxa"/>
          </w:tcPr>
          <w:p w14:paraId="2C9182F3" w14:textId="08C5A608" w:rsidR="00714359" w:rsidRPr="003D7C3F" w:rsidRDefault="001A03AA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3813</w:t>
            </w:r>
          </w:p>
        </w:tc>
        <w:tc>
          <w:tcPr>
            <w:tcW w:w="3831" w:type="dxa"/>
          </w:tcPr>
          <w:p w14:paraId="6559775F" w14:textId="3A807287" w:rsidR="00714359" w:rsidRPr="003D7C3F" w:rsidRDefault="00913D4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S.</w:t>
            </w:r>
          </w:p>
        </w:tc>
        <w:tc>
          <w:tcPr>
            <w:tcW w:w="2209" w:type="dxa"/>
          </w:tcPr>
          <w:p w14:paraId="34456236" w14:textId="4A26CC32" w:rsidR="00714359" w:rsidRPr="003D7C3F" w:rsidRDefault="00913D4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64D57E44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D59EFEF" w14:textId="6CEFBE3A" w:rsidR="00714359" w:rsidRPr="003D7C3F" w:rsidRDefault="00913D4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700909</w:t>
            </w:r>
          </w:p>
        </w:tc>
      </w:tr>
      <w:tr w:rsidR="00714359" w:rsidRPr="003D7C3F" w14:paraId="237DE163" w14:textId="77777777" w:rsidTr="00714359">
        <w:tc>
          <w:tcPr>
            <w:tcW w:w="901" w:type="dxa"/>
          </w:tcPr>
          <w:p w14:paraId="4C443946" w14:textId="2A67E9FD" w:rsidR="00714359" w:rsidRPr="003D7C3F" w:rsidRDefault="001A03AA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3814</w:t>
            </w:r>
          </w:p>
        </w:tc>
        <w:tc>
          <w:tcPr>
            <w:tcW w:w="3831" w:type="dxa"/>
          </w:tcPr>
          <w:p w14:paraId="70560B24" w14:textId="4D229C0D" w:rsidR="00714359" w:rsidRPr="003D7C3F" w:rsidRDefault="00913D4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S. R.</w:t>
            </w:r>
          </w:p>
        </w:tc>
        <w:tc>
          <w:tcPr>
            <w:tcW w:w="2209" w:type="dxa"/>
          </w:tcPr>
          <w:p w14:paraId="2FF666AE" w14:textId="278C441C" w:rsidR="00714359" w:rsidRPr="003D7C3F" w:rsidRDefault="00913D4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1ACDEBC4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8DA8DC6" w14:textId="6A2E8A03" w:rsidR="00714359" w:rsidRPr="003D7C3F" w:rsidRDefault="00913D4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706905</w:t>
            </w:r>
          </w:p>
        </w:tc>
      </w:tr>
      <w:tr w:rsidR="00714359" w:rsidRPr="003D7C3F" w14:paraId="05E680D9" w14:textId="77777777" w:rsidTr="00714359">
        <w:tc>
          <w:tcPr>
            <w:tcW w:w="901" w:type="dxa"/>
          </w:tcPr>
          <w:p w14:paraId="2F3C617E" w14:textId="5B41EC4C" w:rsidR="00714359" w:rsidRPr="003D7C3F" w:rsidRDefault="001A03AA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3815</w:t>
            </w:r>
          </w:p>
        </w:tc>
        <w:tc>
          <w:tcPr>
            <w:tcW w:w="3831" w:type="dxa"/>
          </w:tcPr>
          <w:p w14:paraId="3A74E009" w14:textId="6D5A919F" w:rsidR="00714359" w:rsidRPr="003D7C3F" w:rsidRDefault="00913D4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P. O.</w:t>
            </w:r>
          </w:p>
        </w:tc>
        <w:tc>
          <w:tcPr>
            <w:tcW w:w="2209" w:type="dxa"/>
          </w:tcPr>
          <w:p w14:paraId="30C39B21" w14:textId="706AEF5F" w:rsidR="00714359" w:rsidRPr="003D7C3F" w:rsidRDefault="00913D4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5B22FD01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850FC28" w14:textId="69A9714C" w:rsidR="00714359" w:rsidRPr="003D7C3F" w:rsidRDefault="00913D4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704009</w:t>
            </w:r>
          </w:p>
        </w:tc>
      </w:tr>
      <w:tr w:rsidR="00714359" w:rsidRPr="003D7C3F" w14:paraId="6E9AFA4F" w14:textId="77777777" w:rsidTr="00714359">
        <w:tc>
          <w:tcPr>
            <w:tcW w:w="901" w:type="dxa"/>
          </w:tcPr>
          <w:p w14:paraId="76E9B109" w14:textId="737F70DC" w:rsidR="00714359" w:rsidRPr="003D7C3F" w:rsidRDefault="001A03AA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3816</w:t>
            </w:r>
          </w:p>
        </w:tc>
        <w:tc>
          <w:tcPr>
            <w:tcW w:w="3831" w:type="dxa"/>
          </w:tcPr>
          <w:p w14:paraId="7E39ACEA" w14:textId="5548E608" w:rsidR="00714359" w:rsidRPr="003D7C3F" w:rsidRDefault="00913D4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G. A. C.</w:t>
            </w:r>
          </w:p>
        </w:tc>
        <w:tc>
          <w:tcPr>
            <w:tcW w:w="2209" w:type="dxa"/>
          </w:tcPr>
          <w:p w14:paraId="05AB7696" w14:textId="62725942" w:rsidR="00714359" w:rsidRPr="003D7C3F" w:rsidRDefault="00913D4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1DF1096C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3033F2A" w14:textId="002AD798" w:rsidR="00714359" w:rsidRPr="003D7C3F" w:rsidRDefault="00913D4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705001</w:t>
            </w:r>
          </w:p>
        </w:tc>
      </w:tr>
      <w:tr w:rsidR="00714359" w:rsidRPr="003D7C3F" w14:paraId="26DFB502" w14:textId="77777777" w:rsidTr="00714359">
        <w:tc>
          <w:tcPr>
            <w:tcW w:w="901" w:type="dxa"/>
          </w:tcPr>
          <w:p w14:paraId="4A81908D" w14:textId="1EC18E80" w:rsidR="00714359" w:rsidRPr="003D7C3F" w:rsidRDefault="001A03AA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3817</w:t>
            </w:r>
          </w:p>
        </w:tc>
        <w:tc>
          <w:tcPr>
            <w:tcW w:w="3831" w:type="dxa"/>
          </w:tcPr>
          <w:p w14:paraId="679341C5" w14:textId="774E87FF" w:rsidR="00714359" w:rsidRPr="003D7C3F" w:rsidRDefault="00913D4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H. A.</w:t>
            </w:r>
          </w:p>
        </w:tc>
        <w:tc>
          <w:tcPr>
            <w:tcW w:w="2209" w:type="dxa"/>
          </w:tcPr>
          <w:p w14:paraId="174F0686" w14:textId="6E6FA7E5" w:rsidR="00714359" w:rsidRPr="003D7C3F" w:rsidRDefault="00913D4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4DBA01FE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3EB59C4" w14:textId="508076BF" w:rsidR="00714359" w:rsidRPr="003D7C3F" w:rsidRDefault="00913D4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700707</w:t>
            </w:r>
          </w:p>
        </w:tc>
      </w:tr>
      <w:tr w:rsidR="00714359" w:rsidRPr="003D7C3F" w14:paraId="7BF2CAB0" w14:textId="77777777" w:rsidTr="00714359">
        <w:tc>
          <w:tcPr>
            <w:tcW w:w="901" w:type="dxa"/>
          </w:tcPr>
          <w:p w14:paraId="6F2FCA7E" w14:textId="30E42D82" w:rsidR="00714359" w:rsidRPr="003D7C3F" w:rsidRDefault="001A03AA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3818</w:t>
            </w:r>
          </w:p>
        </w:tc>
        <w:tc>
          <w:tcPr>
            <w:tcW w:w="3831" w:type="dxa"/>
          </w:tcPr>
          <w:p w14:paraId="17782987" w14:textId="0EA00828" w:rsidR="00714359" w:rsidRPr="003D7C3F" w:rsidRDefault="00913D4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F. L.</w:t>
            </w:r>
          </w:p>
        </w:tc>
        <w:tc>
          <w:tcPr>
            <w:tcW w:w="2209" w:type="dxa"/>
          </w:tcPr>
          <w:p w14:paraId="77DDED4A" w14:textId="56F8105B" w:rsidR="00714359" w:rsidRPr="003D7C3F" w:rsidRDefault="00913D4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17E53A81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0021BD6" w14:textId="12E81954" w:rsidR="00714359" w:rsidRPr="003D7C3F" w:rsidRDefault="00913D4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708606</w:t>
            </w:r>
          </w:p>
        </w:tc>
      </w:tr>
      <w:tr w:rsidR="00714359" w:rsidRPr="003D7C3F" w14:paraId="0E9A693F" w14:textId="77777777" w:rsidTr="00714359">
        <w:tc>
          <w:tcPr>
            <w:tcW w:w="901" w:type="dxa"/>
          </w:tcPr>
          <w:p w14:paraId="2C56BBFF" w14:textId="526009FA" w:rsidR="00714359" w:rsidRPr="003D7C3F" w:rsidRDefault="001A03AA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3819</w:t>
            </w:r>
          </w:p>
        </w:tc>
        <w:tc>
          <w:tcPr>
            <w:tcW w:w="3831" w:type="dxa"/>
          </w:tcPr>
          <w:p w14:paraId="1676FB6F" w14:textId="14D2760B" w:rsidR="00714359" w:rsidRPr="003D7C3F" w:rsidRDefault="00913D4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F. S. J.</w:t>
            </w:r>
          </w:p>
        </w:tc>
        <w:tc>
          <w:tcPr>
            <w:tcW w:w="2209" w:type="dxa"/>
          </w:tcPr>
          <w:p w14:paraId="6D9883F9" w14:textId="2A0DFFCF" w:rsidR="00714359" w:rsidRPr="003D7C3F" w:rsidRDefault="00913D4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0F0BDF92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58C9E1C" w14:textId="7E09EABB" w:rsidR="00714359" w:rsidRPr="003D7C3F" w:rsidRDefault="00913D4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700602</w:t>
            </w:r>
          </w:p>
        </w:tc>
      </w:tr>
      <w:tr w:rsidR="00714359" w:rsidRPr="003D7C3F" w14:paraId="6B10FA01" w14:textId="77777777" w:rsidTr="00714359">
        <w:tc>
          <w:tcPr>
            <w:tcW w:w="901" w:type="dxa"/>
          </w:tcPr>
          <w:p w14:paraId="4E162301" w14:textId="471F91FC" w:rsidR="00714359" w:rsidRPr="003D7C3F" w:rsidRDefault="001A03AA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3820</w:t>
            </w:r>
          </w:p>
        </w:tc>
        <w:tc>
          <w:tcPr>
            <w:tcW w:w="3831" w:type="dxa"/>
          </w:tcPr>
          <w:p w14:paraId="4249CD4E" w14:textId="17C2AEF2" w:rsidR="00714359" w:rsidRPr="003D7C3F" w:rsidRDefault="00913D4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G. I. A.</w:t>
            </w:r>
          </w:p>
        </w:tc>
        <w:tc>
          <w:tcPr>
            <w:tcW w:w="2209" w:type="dxa"/>
          </w:tcPr>
          <w:p w14:paraId="2456116A" w14:textId="14061F04" w:rsidR="00714359" w:rsidRPr="003D7C3F" w:rsidRDefault="00913D4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14E6CE73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58ADB6E" w14:textId="494ACAC2" w:rsidR="00714359" w:rsidRPr="003D7C3F" w:rsidRDefault="00913D4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704604</w:t>
            </w:r>
          </w:p>
        </w:tc>
      </w:tr>
      <w:tr w:rsidR="00714359" w:rsidRPr="003D7C3F" w14:paraId="18CB8CF1" w14:textId="77777777" w:rsidTr="00714359">
        <w:tc>
          <w:tcPr>
            <w:tcW w:w="901" w:type="dxa"/>
          </w:tcPr>
          <w:p w14:paraId="0553D9B3" w14:textId="0BD6C7E7" w:rsidR="00714359" w:rsidRPr="003D7C3F" w:rsidRDefault="00913D4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3821</w:t>
            </w:r>
          </w:p>
        </w:tc>
        <w:tc>
          <w:tcPr>
            <w:tcW w:w="3831" w:type="dxa"/>
          </w:tcPr>
          <w:p w14:paraId="7CD359B4" w14:textId="61B41643" w:rsidR="00714359" w:rsidRPr="003D7C3F" w:rsidRDefault="00913D4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J. S. S.</w:t>
            </w:r>
          </w:p>
        </w:tc>
        <w:tc>
          <w:tcPr>
            <w:tcW w:w="2209" w:type="dxa"/>
          </w:tcPr>
          <w:p w14:paraId="532538A3" w14:textId="575A9FA1" w:rsidR="00714359" w:rsidRPr="003D7C3F" w:rsidRDefault="00913D4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55FAB4EF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DFC07FF" w14:textId="23077C6A" w:rsidR="00714359" w:rsidRPr="003D7C3F" w:rsidRDefault="00913D4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700204</w:t>
            </w:r>
          </w:p>
        </w:tc>
      </w:tr>
      <w:tr w:rsidR="00714359" w:rsidRPr="003D7C3F" w14:paraId="1B3D8CFB" w14:textId="77777777" w:rsidTr="00714359">
        <w:tc>
          <w:tcPr>
            <w:tcW w:w="901" w:type="dxa"/>
          </w:tcPr>
          <w:p w14:paraId="53EAC215" w14:textId="26DE5A17" w:rsidR="00714359" w:rsidRPr="003D7C3F" w:rsidRDefault="00913D4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3822</w:t>
            </w:r>
          </w:p>
        </w:tc>
        <w:tc>
          <w:tcPr>
            <w:tcW w:w="3831" w:type="dxa"/>
          </w:tcPr>
          <w:p w14:paraId="702472DF" w14:textId="5D66F25F" w:rsidR="00714359" w:rsidRPr="003D7C3F" w:rsidRDefault="00913D4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O. S.</w:t>
            </w:r>
          </w:p>
        </w:tc>
        <w:tc>
          <w:tcPr>
            <w:tcW w:w="2209" w:type="dxa"/>
          </w:tcPr>
          <w:p w14:paraId="4157CDA6" w14:textId="657E560C" w:rsidR="00714359" w:rsidRPr="003D7C3F" w:rsidRDefault="00913D4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60791DDD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17B88D8" w14:textId="13379D84" w:rsidR="00714359" w:rsidRPr="003D7C3F" w:rsidRDefault="00913D4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708904</w:t>
            </w:r>
          </w:p>
        </w:tc>
      </w:tr>
      <w:tr w:rsidR="00714359" w:rsidRPr="003D7C3F" w14:paraId="1939381D" w14:textId="77777777" w:rsidTr="00714359">
        <w:tc>
          <w:tcPr>
            <w:tcW w:w="901" w:type="dxa"/>
          </w:tcPr>
          <w:p w14:paraId="235629BD" w14:textId="3E962BDE" w:rsidR="00714359" w:rsidRPr="003D7C3F" w:rsidRDefault="00913D4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3823</w:t>
            </w:r>
          </w:p>
        </w:tc>
        <w:tc>
          <w:tcPr>
            <w:tcW w:w="3831" w:type="dxa"/>
          </w:tcPr>
          <w:p w14:paraId="3B8C061C" w14:textId="0AF5E18B" w:rsidR="00714359" w:rsidRPr="003D7C3F" w:rsidRDefault="00913D4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B. R. C.</w:t>
            </w:r>
          </w:p>
        </w:tc>
        <w:tc>
          <w:tcPr>
            <w:tcW w:w="2209" w:type="dxa"/>
          </w:tcPr>
          <w:p w14:paraId="05D340D5" w14:textId="2A8EC098" w:rsidR="00714359" w:rsidRPr="003D7C3F" w:rsidRDefault="00913D4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146AEAFF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4C5F447" w14:textId="1006BCDA" w:rsidR="00714359" w:rsidRPr="003D7C3F" w:rsidRDefault="00913D4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703601</w:t>
            </w:r>
          </w:p>
        </w:tc>
      </w:tr>
      <w:tr w:rsidR="00714359" w:rsidRPr="003D7C3F" w14:paraId="5B361F67" w14:textId="77777777" w:rsidTr="00714359">
        <w:tc>
          <w:tcPr>
            <w:tcW w:w="901" w:type="dxa"/>
          </w:tcPr>
          <w:p w14:paraId="432A6EBA" w14:textId="606EADD8" w:rsidR="00714359" w:rsidRPr="003D7C3F" w:rsidRDefault="00913D4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3824</w:t>
            </w:r>
          </w:p>
        </w:tc>
        <w:tc>
          <w:tcPr>
            <w:tcW w:w="3831" w:type="dxa"/>
          </w:tcPr>
          <w:p w14:paraId="4DE6A644" w14:textId="48736A01" w:rsidR="00714359" w:rsidRPr="003D7C3F" w:rsidRDefault="00913D4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W. S. V.</w:t>
            </w:r>
          </w:p>
        </w:tc>
        <w:tc>
          <w:tcPr>
            <w:tcW w:w="2209" w:type="dxa"/>
          </w:tcPr>
          <w:p w14:paraId="24857099" w14:textId="346C63DB" w:rsidR="00714359" w:rsidRPr="003D7C3F" w:rsidRDefault="00913D4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2E3D54A8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1E577EB" w14:textId="6F9B61C9" w:rsidR="00714359" w:rsidRPr="003D7C3F" w:rsidRDefault="00913D4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702006</w:t>
            </w:r>
          </w:p>
        </w:tc>
      </w:tr>
      <w:tr w:rsidR="00714359" w:rsidRPr="003D7C3F" w14:paraId="4283C36F" w14:textId="77777777" w:rsidTr="00714359">
        <w:tc>
          <w:tcPr>
            <w:tcW w:w="901" w:type="dxa"/>
          </w:tcPr>
          <w:p w14:paraId="465F92A1" w14:textId="73168E32" w:rsidR="00714359" w:rsidRPr="003D7C3F" w:rsidRDefault="00913D4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3825</w:t>
            </w:r>
          </w:p>
        </w:tc>
        <w:tc>
          <w:tcPr>
            <w:tcW w:w="3831" w:type="dxa"/>
          </w:tcPr>
          <w:p w14:paraId="5B88FDA8" w14:textId="45CDF250" w:rsidR="00714359" w:rsidRPr="003D7C3F" w:rsidRDefault="00913D4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G. C. A.</w:t>
            </w:r>
          </w:p>
        </w:tc>
        <w:tc>
          <w:tcPr>
            <w:tcW w:w="2209" w:type="dxa"/>
          </w:tcPr>
          <w:p w14:paraId="317807B3" w14:textId="4B243491" w:rsidR="00714359" w:rsidRPr="003D7C3F" w:rsidRDefault="00913D4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64CC268E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6F00F33" w14:textId="1B7D56F3" w:rsidR="00714359" w:rsidRPr="003D7C3F" w:rsidRDefault="00913D4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700004</w:t>
            </w:r>
          </w:p>
        </w:tc>
      </w:tr>
      <w:tr w:rsidR="00714359" w:rsidRPr="003D7C3F" w14:paraId="73F7DBBD" w14:textId="77777777" w:rsidTr="00714359">
        <w:tc>
          <w:tcPr>
            <w:tcW w:w="901" w:type="dxa"/>
          </w:tcPr>
          <w:p w14:paraId="53ED6419" w14:textId="4F98E663" w:rsidR="00714359" w:rsidRPr="003D7C3F" w:rsidRDefault="00913D4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3826</w:t>
            </w:r>
          </w:p>
        </w:tc>
        <w:tc>
          <w:tcPr>
            <w:tcW w:w="3831" w:type="dxa"/>
          </w:tcPr>
          <w:p w14:paraId="5525E6B3" w14:textId="65A60478" w:rsidR="00714359" w:rsidRPr="003D7C3F" w:rsidRDefault="00913D4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R. S.</w:t>
            </w:r>
          </w:p>
        </w:tc>
        <w:tc>
          <w:tcPr>
            <w:tcW w:w="2209" w:type="dxa"/>
          </w:tcPr>
          <w:p w14:paraId="2A105624" w14:textId="5D49382C" w:rsidR="00714359" w:rsidRPr="003D7C3F" w:rsidRDefault="00913D4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4FC5793F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5C93B61" w14:textId="588E7638" w:rsidR="00714359" w:rsidRPr="003D7C3F" w:rsidRDefault="00913D4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706205</w:t>
            </w:r>
          </w:p>
        </w:tc>
      </w:tr>
      <w:tr w:rsidR="00714359" w:rsidRPr="003D7C3F" w14:paraId="7A33576F" w14:textId="77777777" w:rsidTr="00714359">
        <w:tc>
          <w:tcPr>
            <w:tcW w:w="901" w:type="dxa"/>
          </w:tcPr>
          <w:p w14:paraId="06B5EA42" w14:textId="76E15A35" w:rsidR="00714359" w:rsidRPr="003D7C3F" w:rsidRDefault="00913D4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3827</w:t>
            </w:r>
          </w:p>
        </w:tc>
        <w:tc>
          <w:tcPr>
            <w:tcW w:w="3831" w:type="dxa"/>
          </w:tcPr>
          <w:p w14:paraId="0BE89E8D" w14:textId="4C320CCE" w:rsidR="00714359" w:rsidRPr="003D7C3F" w:rsidRDefault="00913D4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M. S. P.</w:t>
            </w:r>
          </w:p>
        </w:tc>
        <w:tc>
          <w:tcPr>
            <w:tcW w:w="2209" w:type="dxa"/>
          </w:tcPr>
          <w:p w14:paraId="76174004" w14:textId="581CB678" w:rsidR="00714359" w:rsidRPr="003D7C3F" w:rsidRDefault="00913D4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74FFCD84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47C28BB" w14:textId="2B070D59" w:rsidR="00714359" w:rsidRPr="003D7C3F" w:rsidRDefault="00913D4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898000</w:t>
            </w:r>
          </w:p>
        </w:tc>
      </w:tr>
      <w:tr w:rsidR="00714359" w:rsidRPr="003D7C3F" w14:paraId="415B68E9" w14:textId="77777777" w:rsidTr="00714359">
        <w:tc>
          <w:tcPr>
            <w:tcW w:w="901" w:type="dxa"/>
          </w:tcPr>
          <w:p w14:paraId="1EAE44CC" w14:textId="6C17E030" w:rsidR="00714359" w:rsidRPr="003D7C3F" w:rsidRDefault="00913D4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3828</w:t>
            </w:r>
          </w:p>
        </w:tc>
        <w:tc>
          <w:tcPr>
            <w:tcW w:w="3831" w:type="dxa"/>
          </w:tcPr>
          <w:p w14:paraId="1E92092C" w14:textId="11009467" w:rsidR="00714359" w:rsidRPr="003D7C3F" w:rsidRDefault="00913D4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D. X. S.</w:t>
            </w:r>
          </w:p>
        </w:tc>
        <w:tc>
          <w:tcPr>
            <w:tcW w:w="2209" w:type="dxa"/>
          </w:tcPr>
          <w:p w14:paraId="6376A643" w14:textId="7E1F6FA2" w:rsidR="00714359" w:rsidRPr="003D7C3F" w:rsidRDefault="00913D4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59D54AE7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6A775B4" w14:textId="2722EDEF" w:rsidR="00714359" w:rsidRPr="003D7C3F" w:rsidRDefault="00913D4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898000</w:t>
            </w:r>
          </w:p>
        </w:tc>
      </w:tr>
      <w:tr w:rsidR="00714359" w:rsidRPr="003D7C3F" w14:paraId="2CC716BB" w14:textId="77777777" w:rsidTr="00714359">
        <w:tc>
          <w:tcPr>
            <w:tcW w:w="901" w:type="dxa"/>
          </w:tcPr>
          <w:p w14:paraId="6AD48969" w14:textId="7BAC4FF3" w:rsidR="00714359" w:rsidRPr="003D7C3F" w:rsidRDefault="00913D4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3829</w:t>
            </w:r>
          </w:p>
        </w:tc>
        <w:tc>
          <w:tcPr>
            <w:tcW w:w="3831" w:type="dxa"/>
          </w:tcPr>
          <w:p w14:paraId="76A86805" w14:textId="146D7A03" w:rsidR="00714359" w:rsidRPr="003D7C3F" w:rsidRDefault="00913D4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P. L.</w:t>
            </w:r>
          </w:p>
        </w:tc>
        <w:tc>
          <w:tcPr>
            <w:tcW w:w="2209" w:type="dxa"/>
          </w:tcPr>
          <w:p w14:paraId="35AB70CB" w14:textId="3E1E7473" w:rsidR="00714359" w:rsidRPr="003D7C3F" w:rsidRDefault="00913D4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0D12E1A8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867AF91" w14:textId="30B13FE0" w:rsidR="00714359" w:rsidRPr="003D7C3F" w:rsidRDefault="00913D4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898000</w:t>
            </w:r>
          </w:p>
        </w:tc>
      </w:tr>
      <w:tr w:rsidR="00714359" w:rsidRPr="003D7C3F" w14:paraId="641951BD" w14:textId="77777777" w:rsidTr="00714359">
        <w:tc>
          <w:tcPr>
            <w:tcW w:w="901" w:type="dxa"/>
          </w:tcPr>
          <w:p w14:paraId="6CBFE197" w14:textId="13158D50" w:rsidR="00714359" w:rsidRPr="003D7C3F" w:rsidRDefault="00913D4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3830</w:t>
            </w:r>
          </w:p>
        </w:tc>
        <w:tc>
          <w:tcPr>
            <w:tcW w:w="3831" w:type="dxa"/>
          </w:tcPr>
          <w:p w14:paraId="183E6002" w14:textId="342207BF" w:rsidR="00714359" w:rsidRPr="003D7C3F" w:rsidRDefault="00913D4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C. S.</w:t>
            </w:r>
          </w:p>
        </w:tc>
        <w:tc>
          <w:tcPr>
            <w:tcW w:w="2209" w:type="dxa"/>
          </w:tcPr>
          <w:p w14:paraId="2BF5F3D6" w14:textId="3D17A860" w:rsidR="00714359" w:rsidRPr="003D7C3F" w:rsidRDefault="00913D4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15981AAF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744590F" w14:textId="5EDC7024" w:rsidR="00714359" w:rsidRPr="003D7C3F" w:rsidRDefault="00913D4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706903</w:t>
            </w:r>
          </w:p>
        </w:tc>
      </w:tr>
      <w:tr w:rsidR="00714359" w:rsidRPr="003D7C3F" w14:paraId="327AF2A0" w14:textId="77777777" w:rsidTr="00714359">
        <w:tc>
          <w:tcPr>
            <w:tcW w:w="901" w:type="dxa"/>
          </w:tcPr>
          <w:p w14:paraId="3A61AFD4" w14:textId="377FEAD0" w:rsidR="00714359" w:rsidRPr="003D7C3F" w:rsidRDefault="00913D4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3831</w:t>
            </w:r>
          </w:p>
        </w:tc>
        <w:tc>
          <w:tcPr>
            <w:tcW w:w="3831" w:type="dxa"/>
          </w:tcPr>
          <w:p w14:paraId="50A32EA2" w14:textId="61690548" w:rsidR="00714359" w:rsidRPr="003D7C3F" w:rsidRDefault="00913D4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A. G. T.</w:t>
            </w:r>
          </w:p>
        </w:tc>
        <w:tc>
          <w:tcPr>
            <w:tcW w:w="2209" w:type="dxa"/>
          </w:tcPr>
          <w:p w14:paraId="1F40D5CB" w14:textId="5BA8AA77" w:rsidR="00714359" w:rsidRPr="003D7C3F" w:rsidRDefault="00913D4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15569787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5FFD429" w14:textId="193FCBFE" w:rsidR="00714359" w:rsidRPr="003D7C3F" w:rsidRDefault="00913D4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704807</w:t>
            </w:r>
          </w:p>
        </w:tc>
      </w:tr>
      <w:tr w:rsidR="00714359" w:rsidRPr="003D7C3F" w14:paraId="694DAB65" w14:textId="77777777" w:rsidTr="00714359">
        <w:tc>
          <w:tcPr>
            <w:tcW w:w="901" w:type="dxa"/>
          </w:tcPr>
          <w:p w14:paraId="31BAB3C6" w14:textId="1890940E" w:rsidR="00714359" w:rsidRPr="003D7C3F" w:rsidRDefault="00913D4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3832</w:t>
            </w:r>
          </w:p>
        </w:tc>
        <w:tc>
          <w:tcPr>
            <w:tcW w:w="3831" w:type="dxa"/>
          </w:tcPr>
          <w:p w14:paraId="628F8FFD" w14:textId="49AFA4B2" w:rsidR="00714359" w:rsidRPr="003D7C3F" w:rsidRDefault="00913D4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D. A. P.</w:t>
            </w:r>
          </w:p>
        </w:tc>
        <w:tc>
          <w:tcPr>
            <w:tcW w:w="2209" w:type="dxa"/>
          </w:tcPr>
          <w:p w14:paraId="3893CDAE" w14:textId="1E41469B" w:rsidR="00714359" w:rsidRPr="003D7C3F" w:rsidRDefault="00913D4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06/08/2021</w:t>
            </w:r>
          </w:p>
        </w:tc>
        <w:tc>
          <w:tcPr>
            <w:tcW w:w="1985" w:type="dxa"/>
          </w:tcPr>
          <w:p w14:paraId="19464DDA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9255C2B" w14:textId="7D0D5E8A" w:rsidR="00714359" w:rsidRPr="003D7C3F" w:rsidRDefault="00A9707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704207</w:t>
            </w:r>
          </w:p>
        </w:tc>
      </w:tr>
      <w:tr w:rsidR="00714359" w:rsidRPr="003D7C3F" w14:paraId="09BAF9FB" w14:textId="77777777" w:rsidTr="00714359">
        <w:tc>
          <w:tcPr>
            <w:tcW w:w="901" w:type="dxa"/>
          </w:tcPr>
          <w:p w14:paraId="63B5305C" w14:textId="159E09F6" w:rsidR="00714359" w:rsidRPr="003D7C3F" w:rsidRDefault="00913D4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3833</w:t>
            </w:r>
          </w:p>
        </w:tc>
        <w:tc>
          <w:tcPr>
            <w:tcW w:w="3831" w:type="dxa"/>
          </w:tcPr>
          <w:p w14:paraId="390D1E20" w14:textId="2BE58972" w:rsidR="00714359" w:rsidRPr="003D7C3F" w:rsidRDefault="00A9707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A. Z. M.</w:t>
            </w:r>
          </w:p>
        </w:tc>
        <w:tc>
          <w:tcPr>
            <w:tcW w:w="2209" w:type="dxa"/>
          </w:tcPr>
          <w:p w14:paraId="1F0587AE" w14:textId="77777777" w:rsidR="00714359" w:rsidRDefault="00A9707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01/05/2021</w:t>
            </w:r>
          </w:p>
          <w:p w14:paraId="47499042" w14:textId="0D8348E5" w:rsidR="00A97076" w:rsidRPr="003D7C3F" w:rsidRDefault="00A9707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Paranaita</w:t>
            </w:r>
            <w:proofErr w:type="spellEnd"/>
          </w:p>
        </w:tc>
        <w:tc>
          <w:tcPr>
            <w:tcW w:w="1985" w:type="dxa"/>
          </w:tcPr>
          <w:p w14:paraId="6C301DA0" w14:textId="1297BA94" w:rsidR="00714359" w:rsidRPr="003D7C3F" w:rsidRDefault="00A9707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09/08/2021</w:t>
            </w:r>
          </w:p>
        </w:tc>
        <w:tc>
          <w:tcPr>
            <w:tcW w:w="5953" w:type="dxa"/>
          </w:tcPr>
          <w:p w14:paraId="0CED6150" w14:textId="0EF05049" w:rsidR="00714359" w:rsidRPr="003D7C3F" w:rsidRDefault="00A9707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707404</w:t>
            </w:r>
          </w:p>
        </w:tc>
      </w:tr>
      <w:tr w:rsidR="00714359" w:rsidRPr="003D7C3F" w14:paraId="303DD44F" w14:textId="77777777" w:rsidTr="00714359">
        <w:tc>
          <w:tcPr>
            <w:tcW w:w="901" w:type="dxa"/>
          </w:tcPr>
          <w:p w14:paraId="6514C356" w14:textId="34489124" w:rsidR="00714359" w:rsidRPr="003D7C3F" w:rsidRDefault="00913D4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3834</w:t>
            </w:r>
          </w:p>
        </w:tc>
        <w:tc>
          <w:tcPr>
            <w:tcW w:w="3831" w:type="dxa"/>
          </w:tcPr>
          <w:p w14:paraId="68969A13" w14:textId="4A139557" w:rsidR="00714359" w:rsidRPr="003D7C3F" w:rsidRDefault="00A9707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M.</w:t>
            </w:r>
          </w:p>
        </w:tc>
        <w:tc>
          <w:tcPr>
            <w:tcW w:w="2209" w:type="dxa"/>
          </w:tcPr>
          <w:p w14:paraId="0CD35630" w14:textId="77777777" w:rsidR="00714359" w:rsidRDefault="00A9707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20/04/2021</w:t>
            </w:r>
          </w:p>
          <w:p w14:paraId="74A1B0F4" w14:textId="2D85E06B" w:rsidR="00A97076" w:rsidRPr="003D7C3F" w:rsidRDefault="00A9707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Paranita</w:t>
            </w:r>
            <w:proofErr w:type="spellEnd"/>
          </w:p>
        </w:tc>
        <w:tc>
          <w:tcPr>
            <w:tcW w:w="1985" w:type="dxa"/>
          </w:tcPr>
          <w:p w14:paraId="7A0E699D" w14:textId="2D76FA45" w:rsidR="00714359" w:rsidRPr="003D7C3F" w:rsidRDefault="00A9707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09/08/2021</w:t>
            </w:r>
          </w:p>
        </w:tc>
        <w:tc>
          <w:tcPr>
            <w:tcW w:w="5953" w:type="dxa"/>
          </w:tcPr>
          <w:p w14:paraId="15F6984F" w14:textId="2D38D93E" w:rsidR="00714359" w:rsidRPr="003D7C3F" w:rsidRDefault="00A9707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700004</w:t>
            </w:r>
          </w:p>
        </w:tc>
      </w:tr>
      <w:tr w:rsidR="00714359" w:rsidRPr="003D7C3F" w14:paraId="269E3405" w14:textId="77777777" w:rsidTr="00714359">
        <w:tc>
          <w:tcPr>
            <w:tcW w:w="901" w:type="dxa"/>
          </w:tcPr>
          <w:p w14:paraId="4F06AAB9" w14:textId="74FFE88F" w:rsidR="00714359" w:rsidRPr="003D7C3F" w:rsidRDefault="00913D4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3835</w:t>
            </w:r>
          </w:p>
        </w:tc>
        <w:tc>
          <w:tcPr>
            <w:tcW w:w="3831" w:type="dxa"/>
          </w:tcPr>
          <w:p w14:paraId="4DD054BF" w14:textId="66DFF3CC" w:rsidR="00714359" w:rsidRPr="003D7C3F" w:rsidRDefault="00A9707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M. F. P.</w:t>
            </w:r>
          </w:p>
        </w:tc>
        <w:tc>
          <w:tcPr>
            <w:tcW w:w="2209" w:type="dxa"/>
          </w:tcPr>
          <w:p w14:paraId="4C4FFF8C" w14:textId="6479D9FD" w:rsidR="00714359" w:rsidRPr="003D7C3F" w:rsidRDefault="00A9707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14/05/2021</w:t>
            </w:r>
          </w:p>
        </w:tc>
        <w:tc>
          <w:tcPr>
            <w:tcW w:w="1985" w:type="dxa"/>
          </w:tcPr>
          <w:p w14:paraId="340B87BC" w14:textId="54163D50" w:rsidR="00714359" w:rsidRPr="003D7C3F" w:rsidRDefault="00A9707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09/08/2021</w:t>
            </w:r>
          </w:p>
        </w:tc>
        <w:tc>
          <w:tcPr>
            <w:tcW w:w="5953" w:type="dxa"/>
          </w:tcPr>
          <w:p w14:paraId="39630406" w14:textId="2208C4CC" w:rsidR="00714359" w:rsidRPr="003D7C3F" w:rsidRDefault="00A9707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707404</w:t>
            </w:r>
          </w:p>
        </w:tc>
      </w:tr>
      <w:tr w:rsidR="00714359" w:rsidRPr="003D7C3F" w14:paraId="7E232CBB" w14:textId="77777777" w:rsidTr="00714359">
        <w:tc>
          <w:tcPr>
            <w:tcW w:w="901" w:type="dxa"/>
          </w:tcPr>
          <w:p w14:paraId="1E3E757E" w14:textId="72C52E73" w:rsidR="00714359" w:rsidRPr="003D7C3F" w:rsidRDefault="00913D4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3836</w:t>
            </w:r>
          </w:p>
        </w:tc>
        <w:tc>
          <w:tcPr>
            <w:tcW w:w="3831" w:type="dxa"/>
          </w:tcPr>
          <w:p w14:paraId="5D2E15CC" w14:textId="63926BA9" w:rsidR="00714359" w:rsidRPr="003D7C3F" w:rsidRDefault="00A9707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E. T. S.</w:t>
            </w:r>
          </w:p>
        </w:tc>
        <w:tc>
          <w:tcPr>
            <w:tcW w:w="2209" w:type="dxa"/>
          </w:tcPr>
          <w:p w14:paraId="2A3250DB" w14:textId="77777777" w:rsidR="00714359" w:rsidRDefault="00A9707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20/05/2021</w:t>
            </w:r>
          </w:p>
          <w:p w14:paraId="4C0727B3" w14:textId="3A6EF55D" w:rsidR="00A97076" w:rsidRPr="003D7C3F" w:rsidRDefault="00A9707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Peixoto</w:t>
            </w:r>
          </w:p>
        </w:tc>
        <w:tc>
          <w:tcPr>
            <w:tcW w:w="1985" w:type="dxa"/>
          </w:tcPr>
          <w:p w14:paraId="498AC9C8" w14:textId="72C30642" w:rsidR="00714359" w:rsidRPr="003D7C3F" w:rsidRDefault="00A9707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09/08/2021</w:t>
            </w:r>
          </w:p>
        </w:tc>
        <w:tc>
          <w:tcPr>
            <w:tcW w:w="5953" w:type="dxa"/>
          </w:tcPr>
          <w:p w14:paraId="6C6BC9A2" w14:textId="16A9BB0B" w:rsidR="00714359" w:rsidRPr="003D7C3F" w:rsidRDefault="00A9707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702608</w:t>
            </w:r>
          </w:p>
        </w:tc>
      </w:tr>
      <w:tr w:rsidR="00714359" w:rsidRPr="003D7C3F" w14:paraId="2D7C2F54" w14:textId="77777777" w:rsidTr="00714359">
        <w:tc>
          <w:tcPr>
            <w:tcW w:w="901" w:type="dxa"/>
          </w:tcPr>
          <w:p w14:paraId="2677FCE5" w14:textId="74C24FD3" w:rsidR="00714359" w:rsidRPr="003D7C3F" w:rsidRDefault="00913D4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3837</w:t>
            </w:r>
          </w:p>
        </w:tc>
        <w:tc>
          <w:tcPr>
            <w:tcW w:w="3831" w:type="dxa"/>
          </w:tcPr>
          <w:p w14:paraId="642D9383" w14:textId="6C28D844" w:rsidR="00714359" w:rsidRPr="003D7C3F" w:rsidRDefault="00A9707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S. S.</w:t>
            </w:r>
          </w:p>
        </w:tc>
        <w:tc>
          <w:tcPr>
            <w:tcW w:w="2209" w:type="dxa"/>
          </w:tcPr>
          <w:p w14:paraId="2B8694FD" w14:textId="77777777" w:rsidR="00714359" w:rsidRDefault="00A9707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28/04/2021</w:t>
            </w:r>
          </w:p>
          <w:p w14:paraId="4380FCE1" w14:textId="7901E7DA" w:rsidR="00A97076" w:rsidRPr="003D7C3F" w:rsidRDefault="00A9707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SP</w:t>
            </w:r>
          </w:p>
        </w:tc>
        <w:tc>
          <w:tcPr>
            <w:tcW w:w="1985" w:type="dxa"/>
          </w:tcPr>
          <w:p w14:paraId="467219FB" w14:textId="469766BE" w:rsidR="00714359" w:rsidRPr="003D7C3F" w:rsidRDefault="00A9707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225B8EA6" w14:textId="34D2169E" w:rsidR="00714359" w:rsidRPr="003D7C3F" w:rsidRDefault="00A9707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706807</w:t>
            </w:r>
          </w:p>
        </w:tc>
      </w:tr>
      <w:tr w:rsidR="00714359" w:rsidRPr="003D7C3F" w14:paraId="27D00827" w14:textId="77777777" w:rsidTr="00714359">
        <w:tc>
          <w:tcPr>
            <w:tcW w:w="901" w:type="dxa"/>
          </w:tcPr>
          <w:p w14:paraId="103065C3" w14:textId="26547075" w:rsidR="00714359" w:rsidRPr="003D7C3F" w:rsidRDefault="00913D4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3838</w:t>
            </w:r>
          </w:p>
        </w:tc>
        <w:tc>
          <w:tcPr>
            <w:tcW w:w="3831" w:type="dxa"/>
          </w:tcPr>
          <w:p w14:paraId="2BBC9ED1" w14:textId="116DF1C4" w:rsidR="00714359" w:rsidRPr="003D7C3F" w:rsidRDefault="00A9707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P. P. S.</w:t>
            </w:r>
          </w:p>
        </w:tc>
        <w:tc>
          <w:tcPr>
            <w:tcW w:w="2209" w:type="dxa"/>
          </w:tcPr>
          <w:p w14:paraId="21B9AC56" w14:textId="77777777" w:rsidR="00714359" w:rsidRDefault="00A9707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24/05/2024</w:t>
            </w:r>
          </w:p>
          <w:p w14:paraId="7E257B82" w14:textId="272D7876" w:rsidR="00A97076" w:rsidRPr="003D7C3F" w:rsidRDefault="00A9707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SP</w:t>
            </w:r>
          </w:p>
        </w:tc>
        <w:tc>
          <w:tcPr>
            <w:tcW w:w="1985" w:type="dxa"/>
          </w:tcPr>
          <w:p w14:paraId="7F002448" w14:textId="2E75F690" w:rsidR="00714359" w:rsidRPr="003D7C3F" w:rsidRDefault="00A9707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437CDA50" w14:textId="47046805" w:rsidR="00714359" w:rsidRPr="003D7C3F" w:rsidRDefault="00A9707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700504</w:t>
            </w:r>
          </w:p>
        </w:tc>
      </w:tr>
      <w:tr w:rsidR="00714359" w:rsidRPr="003D7C3F" w14:paraId="7EDF6575" w14:textId="77777777" w:rsidTr="00714359">
        <w:tc>
          <w:tcPr>
            <w:tcW w:w="901" w:type="dxa"/>
          </w:tcPr>
          <w:p w14:paraId="72D598E1" w14:textId="5D144CE8" w:rsidR="00714359" w:rsidRPr="003D7C3F" w:rsidRDefault="00913D4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3839</w:t>
            </w:r>
          </w:p>
        </w:tc>
        <w:tc>
          <w:tcPr>
            <w:tcW w:w="3831" w:type="dxa"/>
          </w:tcPr>
          <w:p w14:paraId="0756F258" w14:textId="332260CD" w:rsidR="00714359" w:rsidRPr="003D7C3F" w:rsidRDefault="00A9707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C. S.</w:t>
            </w:r>
          </w:p>
        </w:tc>
        <w:tc>
          <w:tcPr>
            <w:tcW w:w="2209" w:type="dxa"/>
          </w:tcPr>
          <w:p w14:paraId="2CA2EB9D" w14:textId="77777777" w:rsidR="00714359" w:rsidRDefault="00A9707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17/05/2021</w:t>
            </w:r>
          </w:p>
          <w:p w14:paraId="2D9BBE29" w14:textId="044E5A3A" w:rsidR="00A97076" w:rsidRPr="003D7C3F" w:rsidRDefault="00A9707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PA</w:t>
            </w:r>
          </w:p>
        </w:tc>
        <w:tc>
          <w:tcPr>
            <w:tcW w:w="1985" w:type="dxa"/>
          </w:tcPr>
          <w:p w14:paraId="4ADAFA78" w14:textId="54F24307" w:rsidR="00714359" w:rsidRPr="003D7C3F" w:rsidRDefault="00A9707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11/08/2021</w:t>
            </w:r>
          </w:p>
        </w:tc>
        <w:tc>
          <w:tcPr>
            <w:tcW w:w="5953" w:type="dxa"/>
          </w:tcPr>
          <w:p w14:paraId="4DC7A3B0" w14:textId="3E1864B2" w:rsidR="00714359" w:rsidRPr="003D7C3F" w:rsidRDefault="00A9707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702400</w:t>
            </w:r>
          </w:p>
        </w:tc>
      </w:tr>
      <w:tr w:rsidR="00714359" w:rsidRPr="003D7C3F" w14:paraId="340D3BBA" w14:textId="77777777" w:rsidTr="00714359">
        <w:tc>
          <w:tcPr>
            <w:tcW w:w="901" w:type="dxa"/>
          </w:tcPr>
          <w:p w14:paraId="5B44477E" w14:textId="51FD2783" w:rsidR="00714359" w:rsidRPr="003D7C3F" w:rsidRDefault="00913D4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3840</w:t>
            </w:r>
          </w:p>
        </w:tc>
        <w:tc>
          <w:tcPr>
            <w:tcW w:w="3831" w:type="dxa"/>
          </w:tcPr>
          <w:p w14:paraId="65778EB4" w14:textId="7969B424" w:rsidR="00714359" w:rsidRPr="003D7C3F" w:rsidRDefault="00A9707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C. O.</w:t>
            </w:r>
          </w:p>
        </w:tc>
        <w:tc>
          <w:tcPr>
            <w:tcW w:w="2209" w:type="dxa"/>
          </w:tcPr>
          <w:p w14:paraId="36AA78BE" w14:textId="5DD23517" w:rsidR="00714359" w:rsidRPr="003D7C3F" w:rsidRDefault="00A9707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12/08/2021</w:t>
            </w:r>
          </w:p>
        </w:tc>
        <w:tc>
          <w:tcPr>
            <w:tcW w:w="1985" w:type="dxa"/>
          </w:tcPr>
          <w:p w14:paraId="44E6D356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6465A90" w14:textId="2C80B84A" w:rsidR="00714359" w:rsidRPr="003D7C3F" w:rsidRDefault="00A9707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701004</w:t>
            </w:r>
          </w:p>
        </w:tc>
      </w:tr>
      <w:tr w:rsidR="00714359" w:rsidRPr="003D7C3F" w14:paraId="249E6519" w14:textId="77777777" w:rsidTr="00714359">
        <w:tc>
          <w:tcPr>
            <w:tcW w:w="901" w:type="dxa"/>
          </w:tcPr>
          <w:p w14:paraId="7AB91A3F" w14:textId="25A0E84F" w:rsidR="00714359" w:rsidRPr="003D7C3F" w:rsidRDefault="00913D4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3841</w:t>
            </w:r>
          </w:p>
        </w:tc>
        <w:tc>
          <w:tcPr>
            <w:tcW w:w="3831" w:type="dxa"/>
          </w:tcPr>
          <w:p w14:paraId="2A30CE43" w14:textId="690846A8" w:rsidR="00714359" w:rsidRPr="003D7C3F" w:rsidRDefault="00A9707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T. A. R.</w:t>
            </w:r>
          </w:p>
        </w:tc>
        <w:tc>
          <w:tcPr>
            <w:tcW w:w="2209" w:type="dxa"/>
          </w:tcPr>
          <w:p w14:paraId="2D659F0E" w14:textId="1C2A3C92" w:rsidR="00714359" w:rsidRPr="003D7C3F" w:rsidRDefault="00A9707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12/08/2021</w:t>
            </w:r>
          </w:p>
        </w:tc>
        <w:tc>
          <w:tcPr>
            <w:tcW w:w="1985" w:type="dxa"/>
          </w:tcPr>
          <w:p w14:paraId="2E93B733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3E7F491" w14:textId="029B3B33" w:rsidR="00714359" w:rsidRPr="003D7C3F" w:rsidRDefault="00A9707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701209</w:t>
            </w:r>
          </w:p>
        </w:tc>
      </w:tr>
      <w:tr w:rsidR="00714359" w:rsidRPr="003D7C3F" w14:paraId="70AED904" w14:textId="77777777" w:rsidTr="00714359">
        <w:tc>
          <w:tcPr>
            <w:tcW w:w="901" w:type="dxa"/>
          </w:tcPr>
          <w:p w14:paraId="6B9944D3" w14:textId="090EB7E2" w:rsidR="00714359" w:rsidRPr="003D7C3F" w:rsidRDefault="00913D4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3842</w:t>
            </w:r>
          </w:p>
        </w:tc>
        <w:tc>
          <w:tcPr>
            <w:tcW w:w="3831" w:type="dxa"/>
          </w:tcPr>
          <w:p w14:paraId="71F23D33" w14:textId="2509A8AF" w:rsidR="00714359" w:rsidRPr="003D7C3F" w:rsidRDefault="00A9707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F. S.</w:t>
            </w:r>
          </w:p>
        </w:tc>
        <w:tc>
          <w:tcPr>
            <w:tcW w:w="2209" w:type="dxa"/>
          </w:tcPr>
          <w:p w14:paraId="7522B2C1" w14:textId="059AC75F" w:rsidR="00714359" w:rsidRPr="003D7C3F" w:rsidRDefault="00A9707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12/08/2021</w:t>
            </w:r>
          </w:p>
        </w:tc>
        <w:tc>
          <w:tcPr>
            <w:tcW w:w="1985" w:type="dxa"/>
          </w:tcPr>
          <w:p w14:paraId="4F307F3D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28E1B02" w14:textId="714A975A" w:rsidR="00714359" w:rsidRPr="003D7C3F" w:rsidRDefault="00A9707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702006</w:t>
            </w:r>
          </w:p>
        </w:tc>
      </w:tr>
      <w:tr w:rsidR="00714359" w:rsidRPr="003D7C3F" w14:paraId="50CF0021" w14:textId="77777777" w:rsidTr="00714359">
        <w:tc>
          <w:tcPr>
            <w:tcW w:w="901" w:type="dxa"/>
          </w:tcPr>
          <w:p w14:paraId="7EC85E9E" w14:textId="651A3402" w:rsidR="00714359" w:rsidRPr="003D7C3F" w:rsidRDefault="00913D4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3843</w:t>
            </w:r>
          </w:p>
        </w:tc>
        <w:tc>
          <w:tcPr>
            <w:tcW w:w="3831" w:type="dxa"/>
          </w:tcPr>
          <w:p w14:paraId="67E2D074" w14:textId="3BF74F64" w:rsidR="00714359" w:rsidRPr="003D7C3F" w:rsidRDefault="00A9707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S. S.</w:t>
            </w:r>
          </w:p>
        </w:tc>
        <w:tc>
          <w:tcPr>
            <w:tcW w:w="2209" w:type="dxa"/>
          </w:tcPr>
          <w:p w14:paraId="0363D221" w14:textId="214A0D89" w:rsidR="00714359" w:rsidRPr="003D7C3F" w:rsidRDefault="00A9707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12/08/2021</w:t>
            </w:r>
          </w:p>
        </w:tc>
        <w:tc>
          <w:tcPr>
            <w:tcW w:w="1985" w:type="dxa"/>
          </w:tcPr>
          <w:p w14:paraId="2780E341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69AEEFC" w14:textId="0C391A1F" w:rsidR="00714359" w:rsidRPr="003D7C3F" w:rsidRDefault="00A9707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702604</w:t>
            </w:r>
          </w:p>
        </w:tc>
      </w:tr>
      <w:tr w:rsidR="00714359" w:rsidRPr="003D7C3F" w14:paraId="3666839B" w14:textId="77777777" w:rsidTr="00714359">
        <w:tc>
          <w:tcPr>
            <w:tcW w:w="901" w:type="dxa"/>
          </w:tcPr>
          <w:p w14:paraId="3044CFE0" w14:textId="6ACE93F6" w:rsidR="00714359" w:rsidRPr="003D7C3F" w:rsidRDefault="00913D4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3844</w:t>
            </w:r>
          </w:p>
        </w:tc>
        <w:tc>
          <w:tcPr>
            <w:tcW w:w="3831" w:type="dxa"/>
          </w:tcPr>
          <w:p w14:paraId="5AE78EB4" w14:textId="2508D9EB" w:rsidR="00714359" w:rsidRPr="003D7C3F" w:rsidRDefault="00A9707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S. S.</w:t>
            </w:r>
          </w:p>
        </w:tc>
        <w:tc>
          <w:tcPr>
            <w:tcW w:w="2209" w:type="dxa"/>
          </w:tcPr>
          <w:p w14:paraId="005A706D" w14:textId="025E1CFB" w:rsidR="00714359" w:rsidRPr="003D7C3F" w:rsidRDefault="00A9707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12/08/2021</w:t>
            </w:r>
          </w:p>
        </w:tc>
        <w:tc>
          <w:tcPr>
            <w:tcW w:w="1985" w:type="dxa"/>
          </w:tcPr>
          <w:p w14:paraId="2897C1B1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0EE70B4" w14:textId="7EF45A9D" w:rsidR="00714359" w:rsidRPr="003D7C3F" w:rsidRDefault="00A9707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709207</w:t>
            </w:r>
          </w:p>
        </w:tc>
      </w:tr>
      <w:tr w:rsidR="00714359" w:rsidRPr="003D7C3F" w14:paraId="4DCDD39E" w14:textId="77777777" w:rsidTr="00714359">
        <w:tc>
          <w:tcPr>
            <w:tcW w:w="901" w:type="dxa"/>
          </w:tcPr>
          <w:p w14:paraId="15D39F76" w14:textId="6F33A1DE" w:rsidR="00714359" w:rsidRPr="003D7C3F" w:rsidRDefault="00913D4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3845</w:t>
            </w:r>
          </w:p>
        </w:tc>
        <w:tc>
          <w:tcPr>
            <w:tcW w:w="3831" w:type="dxa"/>
          </w:tcPr>
          <w:p w14:paraId="729936A6" w14:textId="1571708C" w:rsidR="00714359" w:rsidRPr="003D7C3F" w:rsidRDefault="00A9707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F. R.</w:t>
            </w:r>
          </w:p>
        </w:tc>
        <w:tc>
          <w:tcPr>
            <w:tcW w:w="2209" w:type="dxa"/>
          </w:tcPr>
          <w:p w14:paraId="7AD274C3" w14:textId="13AFED3D" w:rsidR="00714359" w:rsidRPr="003D7C3F" w:rsidRDefault="00A9707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12/08/2021</w:t>
            </w:r>
          </w:p>
        </w:tc>
        <w:tc>
          <w:tcPr>
            <w:tcW w:w="1985" w:type="dxa"/>
          </w:tcPr>
          <w:p w14:paraId="76D663C8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9BEF51B" w14:textId="69A449F2" w:rsidR="00714359" w:rsidRPr="003D7C3F" w:rsidRDefault="00A9707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700005</w:t>
            </w:r>
          </w:p>
        </w:tc>
      </w:tr>
      <w:tr w:rsidR="00714359" w:rsidRPr="003D7C3F" w14:paraId="1149176E" w14:textId="77777777" w:rsidTr="00714359">
        <w:tc>
          <w:tcPr>
            <w:tcW w:w="901" w:type="dxa"/>
          </w:tcPr>
          <w:p w14:paraId="6C3C20D3" w14:textId="65FBF40C" w:rsidR="00714359" w:rsidRPr="003D7C3F" w:rsidRDefault="00913D4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3846</w:t>
            </w:r>
          </w:p>
        </w:tc>
        <w:tc>
          <w:tcPr>
            <w:tcW w:w="3831" w:type="dxa"/>
          </w:tcPr>
          <w:p w14:paraId="59C422FB" w14:textId="18706B4F" w:rsidR="00714359" w:rsidRPr="003D7C3F" w:rsidRDefault="00A9707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A. G.</w:t>
            </w:r>
          </w:p>
        </w:tc>
        <w:tc>
          <w:tcPr>
            <w:tcW w:w="2209" w:type="dxa"/>
          </w:tcPr>
          <w:p w14:paraId="547ED96A" w14:textId="101BA647" w:rsidR="00714359" w:rsidRPr="003D7C3F" w:rsidRDefault="00A9707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12/08/2021</w:t>
            </w:r>
          </w:p>
        </w:tc>
        <w:tc>
          <w:tcPr>
            <w:tcW w:w="1985" w:type="dxa"/>
          </w:tcPr>
          <w:p w14:paraId="2167965F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E006C57" w14:textId="7E4DEA7C" w:rsidR="00714359" w:rsidRPr="003D7C3F" w:rsidRDefault="00A9707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708501</w:t>
            </w:r>
          </w:p>
        </w:tc>
      </w:tr>
      <w:tr w:rsidR="00714359" w:rsidRPr="003D7C3F" w14:paraId="7057D3BD" w14:textId="77777777" w:rsidTr="00714359">
        <w:tc>
          <w:tcPr>
            <w:tcW w:w="901" w:type="dxa"/>
          </w:tcPr>
          <w:p w14:paraId="3C1497ED" w14:textId="3EE46DFC" w:rsidR="00714359" w:rsidRPr="003D7C3F" w:rsidRDefault="00913D4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3847</w:t>
            </w:r>
          </w:p>
        </w:tc>
        <w:tc>
          <w:tcPr>
            <w:tcW w:w="3831" w:type="dxa"/>
          </w:tcPr>
          <w:p w14:paraId="7D152514" w14:textId="6FACFB2F" w:rsidR="00714359" w:rsidRPr="003D7C3F" w:rsidRDefault="00A9707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G. A. A.</w:t>
            </w:r>
          </w:p>
        </w:tc>
        <w:tc>
          <w:tcPr>
            <w:tcW w:w="2209" w:type="dxa"/>
          </w:tcPr>
          <w:p w14:paraId="2F3C6322" w14:textId="2F0DFCB5" w:rsidR="00714359" w:rsidRPr="003D7C3F" w:rsidRDefault="00A9707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12/08/2021</w:t>
            </w:r>
          </w:p>
        </w:tc>
        <w:tc>
          <w:tcPr>
            <w:tcW w:w="1985" w:type="dxa"/>
          </w:tcPr>
          <w:p w14:paraId="3AB3D45C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FE6B26D" w14:textId="69471800" w:rsidR="00714359" w:rsidRPr="003D7C3F" w:rsidRDefault="00A9707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705803</w:t>
            </w:r>
          </w:p>
        </w:tc>
      </w:tr>
      <w:tr w:rsidR="00714359" w:rsidRPr="003D7C3F" w14:paraId="42A73776" w14:textId="77777777" w:rsidTr="00714359">
        <w:tc>
          <w:tcPr>
            <w:tcW w:w="901" w:type="dxa"/>
          </w:tcPr>
          <w:p w14:paraId="7462F92F" w14:textId="5D0CBFD4" w:rsidR="00714359" w:rsidRPr="003D7C3F" w:rsidRDefault="00913D4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3848</w:t>
            </w:r>
          </w:p>
        </w:tc>
        <w:tc>
          <w:tcPr>
            <w:tcW w:w="3831" w:type="dxa"/>
          </w:tcPr>
          <w:p w14:paraId="13FE8646" w14:textId="274558E4" w:rsidR="00714359" w:rsidRPr="003D7C3F" w:rsidRDefault="00A9707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B. S.</w:t>
            </w:r>
          </w:p>
        </w:tc>
        <w:tc>
          <w:tcPr>
            <w:tcW w:w="2209" w:type="dxa"/>
          </w:tcPr>
          <w:p w14:paraId="2671EB32" w14:textId="2FF51E37" w:rsidR="00714359" w:rsidRPr="003D7C3F" w:rsidRDefault="00A9707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12/08/2021</w:t>
            </w:r>
          </w:p>
        </w:tc>
        <w:tc>
          <w:tcPr>
            <w:tcW w:w="1985" w:type="dxa"/>
          </w:tcPr>
          <w:p w14:paraId="7B58A6BE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301AF1A" w14:textId="3198236C" w:rsidR="00714359" w:rsidRPr="003D7C3F" w:rsidRDefault="00A9707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707001</w:t>
            </w:r>
          </w:p>
        </w:tc>
      </w:tr>
      <w:tr w:rsidR="00714359" w:rsidRPr="003D7C3F" w14:paraId="4D504A69" w14:textId="77777777" w:rsidTr="00714359">
        <w:tc>
          <w:tcPr>
            <w:tcW w:w="901" w:type="dxa"/>
          </w:tcPr>
          <w:p w14:paraId="2A2AE498" w14:textId="2A2BF123" w:rsidR="00714359" w:rsidRPr="003D7C3F" w:rsidRDefault="00913D4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3849</w:t>
            </w:r>
          </w:p>
        </w:tc>
        <w:tc>
          <w:tcPr>
            <w:tcW w:w="3831" w:type="dxa"/>
          </w:tcPr>
          <w:p w14:paraId="4A9073EF" w14:textId="7CC27BD0" w:rsidR="00714359" w:rsidRPr="003D7C3F" w:rsidRDefault="008D435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F. J. A.</w:t>
            </w:r>
          </w:p>
        </w:tc>
        <w:tc>
          <w:tcPr>
            <w:tcW w:w="2209" w:type="dxa"/>
          </w:tcPr>
          <w:p w14:paraId="22BC7410" w14:textId="6A756C75" w:rsidR="00714359" w:rsidRPr="003D7C3F" w:rsidRDefault="008D435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12/08/2021</w:t>
            </w:r>
          </w:p>
        </w:tc>
        <w:tc>
          <w:tcPr>
            <w:tcW w:w="1985" w:type="dxa"/>
          </w:tcPr>
          <w:p w14:paraId="32BD544B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45789DB" w14:textId="0DD06FFB" w:rsidR="00714359" w:rsidRPr="003D7C3F" w:rsidRDefault="008D435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700504</w:t>
            </w:r>
          </w:p>
        </w:tc>
      </w:tr>
      <w:tr w:rsidR="00714359" w:rsidRPr="003D7C3F" w14:paraId="7EE653E5" w14:textId="77777777" w:rsidTr="00714359">
        <w:tc>
          <w:tcPr>
            <w:tcW w:w="901" w:type="dxa"/>
          </w:tcPr>
          <w:p w14:paraId="1C436C4C" w14:textId="2CCE5E04" w:rsidR="00714359" w:rsidRPr="003D7C3F" w:rsidRDefault="00A9707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3850</w:t>
            </w:r>
          </w:p>
        </w:tc>
        <w:tc>
          <w:tcPr>
            <w:tcW w:w="3831" w:type="dxa"/>
          </w:tcPr>
          <w:p w14:paraId="619E6464" w14:textId="02602CB5" w:rsidR="00714359" w:rsidRPr="003D7C3F" w:rsidRDefault="008D435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W. D. C.</w:t>
            </w:r>
          </w:p>
        </w:tc>
        <w:tc>
          <w:tcPr>
            <w:tcW w:w="2209" w:type="dxa"/>
          </w:tcPr>
          <w:p w14:paraId="147E46CB" w14:textId="38AF9841" w:rsidR="00714359" w:rsidRPr="003D7C3F" w:rsidRDefault="008D435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12/08/2021</w:t>
            </w:r>
          </w:p>
        </w:tc>
        <w:tc>
          <w:tcPr>
            <w:tcW w:w="1985" w:type="dxa"/>
          </w:tcPr>
          <w:p w14:paraId="4B6E93E4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C2C69DE" w14:textId="22C16799" w:rsidR="00714359" w:rsidRPr="003D7C3F" w:rsidRDefault="008D435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898004</w:t>
            </w:r>
          </w:p>
        </w:tc>
      </w:tr>
      <w:tr w:rsidR="00714359" w:rsidRPr="003D7C3F" w14:paraId="3543EE76" w14:textId="77777777" w:rsidTr="00714359">
        <w:tc>
          <w:tcPr>
            <w:tcW w:w="901" w:type="dxa"/>
          </w:tcPr>
          <w:p w14:paraId="652D67E8" w14:textId="567E2B2B" w:rsidR="00714359" w:rsidRPr="003D7C3F" w:rsidRDefault="00A9707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3851</w:t>
            </w:r>
          </w:p>
        </w:tc>
        <w:tc>
          <w:tcPr>
            <w:tcW w:w="3831" w:type="dxa"/>
          </w:tcPr>
          <w:p w14:paraId="19F828E4" w14:textId="516961A1" w:rsidR="00714359" w:rsidRPr="003D7C3F" w:rsidRDefault="008D435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J. C.</w:t>
            </w:r>
          </w:p>
        </w:tc>
        <w:tc>
          <w:tcPr>
            <w:tcW w:w="2209" w:type="dxa"/>
          </w:tcPr>
          <w:p w14:paraId="60458519" w14:textId="70E82D7A" w:rsidR="00714359" w:rsidRPr="003D7C3F" w:rsidRDefault="008D435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12/08/2021</w:t>
            </w:r>
          </w:p>
        </w:tc>
        <w:tc>
          <w:tcPr>
            <w:tcW w:w="1985" w:type="dxa"/>
          </w:tcPr>
          <w:p w14:paraId="660FFADA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E17772F" w14:textId="285BCC32" w:rsidR="00714359" w:rsidRPr="003D7C3F" w:rsidRDefault="008D435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704706</w:t>
            </w:r>
          </w:p>
        </w:tc>
      </w:tr>
      <w:tr w:rsidR="00714359" w:rsidRPr="003D7C3F" w14:paraId="747AE027" w14:textId="77777777" w:rsidTr="00714359">
        <w:tc>
          <w:tcPr>
            <w:tcW w:w="901" w:type="dxa"/>
          </w:tcPr>
          <w:p w14:paraId="0A1FFB0A" w14:textId="6ABB8EA7" w:rsidR="00714359" w:rsidRPr="003D7C3F" w:rsidRDefault="00A9707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3852</w:t>
            </w:r>
          </w:p>
        </w:tc>
        <w:tc>
          <w:tcPr>
            <w:tcW w:w="3831" w:type="dxa"/>
          </w:tcPr>
          <w:p w14:paraId="07EE5DC4" w14:textId="26772C2C" w:rsidR="00714359" w:rsidRPr="003D7C3F" w:rsidRDefault="008D435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V. L.</w:t>
            </w:r>
          </w:p>
        </w:tc>
        <w:tc>
          <w:tcPr>
            <w:tcW w:w="2209" w:type="dxa"/>
          </w:tcPr>
          <w:p w14:paraId="5E8FE558" w14:textId="34B144F8" w:rsidR="00714359" w:rsidRPr="003D7C3F" w:rsidRDefault="008D435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12/08/2021</w:t>
            </w:r>
          </w:p>
        </w:tc>
        <w:tc>
          <w:tcPr>
            <w:tcW w:w="1985" w:type="dxa"/>
          </w:tcPr>
          <w:p w14:paraId="515E4333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844DA63" w14:textId="0470DE96" w:rsidR="00714359" w:rsidRPr="003D7C3F" w:rsidRDefault="008D435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706401</w:t>
            </w:r>
          </w:p>
        </w:tc>
      </w:tr>
      <w:tr w:rsidR="00714359" w:rsidRPr="003D7C3F" w14:paraId="4787F1F7" w14:textId="77777777" w:rsidTr="00714359">
        <w:tc>
          <w:tcPr>
            <w:tcW w:w="901" w:type="dxa"/>
          </w:tcPr>
          <w:p w14:paraId="28F6305B" w14:textId="3ED2C09E" w:rsidR="00714359" w:rsidRPr="003D7C3F" w:rsidRDefault="00A9707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3853</w:t>
            </w:r>
          </w:p>
        </w:tc>
        <w:tc>
          <w:tcPr>
            <w:tcW w:w="3831" w:type="dxa"/>
          </w:tcPr>
          <w:p w14:paraId="07A9D406" w14:textId="439D1B34" w:rsidR="00714359" w:rsidRPr="003D7C3F" w:rsidRDefault="008D435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O. C.</w:t>
            </w:r>
          </w:p>
        </w:tc>
        <w:tc>
          <w:tcPr>
            <w:tcW w:w="2209" w:type="dxa"/>
          </w:tcPr>
          <w:p w14:paraId="1937B02A" w14:textId="7DD2D1C4" w:rsidR="00714359" w:rsidRPr="003D7C3F" w:rsidRDefault="008D435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12/08/2021</w:t>
            </w:r>
          </w:p>
        </w:tc>
        <w:tc>
          <w:tcPr>
            <w:tcW w:w="1985" w:type="dxa"/>
          </w:tcPr>
          <w:p w14:paraId="086E07C3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02C88C7" w14:textId="3FF6C8AF" w:rsidR="00714359" w:rsidRPr="003D7C3F" w:rsidRDefault="008D435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700901</w:t>
            </w:r>
          </w:p>
        </w:tc>
      </w:tr>
      <w:tr w:rsidR="00714359" w:rsidRPr="003D7C3F" w14:paraId="01CDE022" w14:textId="77777777" w:rsidTr="00714359">
        <w:tc>
          <w:tcPr>
            <w:tcW w:w="901" w:type="dxa"/>
          </w:tcPr>
          <w:p w14:paraId="455A68FF" w14:textId="32473D4E" w:rsidR="00714359" w:rsidRPr="003D7C3F" w:rsidRDefault="00A9707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3854</w:t>
            </w:r>
          </w:p>
        </w:tc>
        <w:tc>
          <w:tcPr>
            <w:tcW w:w="3831" w:type="dxa"/>
          </w:tcPr>
          <w:p w14:paraId="387AE5D0" w14:textId="5F04C521" w:rsidR="00714359" w:rsidRPr="003D7C3F" w:rsidRDefault="008D435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C. G.</w:t>
            </w:r>
          </w:p>
        </w:tc>
        <w:tc>
          <w:tcPr>
            <w:tcW w:w="2209" w:type="dxa"/>
          </w:tcPr>
          <w:p w14:paraId="5DCF3AF8" w14:textId="24CC6065" w:rsidR="00714359" w:rsidRPr="003D7C3F" w:rsidRDefault="008D435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17/08/2021</w:t>
            </w:r>
          </w:p>
        </w:tc>
        <w:tc>
          <w:tcPr>
            <w:tcW w:w="1985" w:type="dxa"/>
          </w:tcPr>
          <w:p w14:paraId="72163733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9508A13" w14:textId="11933D15" w:rsidR="00714359" w:rsidRPr="003D7C3F" w:rsidRDefault="008D435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700508</w:t>
            </w:r>
          </w:p>
        </w:tc>
      </w:tr>
      <w:tr w:rsidR="00714359" w:rsidRPr="003D7C3F" w14:paraId="0D537488" w14:textId="77777777" w:rsidTr="00714359">
        <w:tc>
          <w:tcPr>
            <w:tcW w:w="901" w:type="dxa"/>
          </w:tcPr>
          <w:p w14:paraId="521C3B09" w14:textId="100CAF0F" w:rsidR="00714359" w:rsidRPr="003D7C3F" w:rsidRDefault="00A9707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3855</w:t>
            </w:r>
          </w:p>
        </w:tc>
        <w:tc>
          <w:tcPr>
            <w:tcW w:w="3831" w:type="dxa"/>
          </w:tcPr>
          <w:p w14:paraId="2011BB70" w14:textId="75ECAF81" w:rsidR="00714359" w:rsidRPr="003D7C3F" w:rsidRDefault="008D435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E. O. M.</w:t>
            </w:r>
          </w:p>
        </w:tc>
        <w:tc>
          <w:tcPr>
            <w:tcW w:w="2209" w:type="dxa"/>
          </w:tcPr>
          <w:p w14:paraId="63508922" w14:textId="517C3B36" w:rsidR="00714359" w:rsidRPr="003D7C3F" w:rsidRDefault="008D435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17/08/2021</w:t>
            </w:r>
          </w:p>
        </w:tc>
        <w:tc>
          <w:tcPr>
            <w:tcW w:w="1985" w:type="dxa"/>
          </w:tcPr>
          <w:p w14:paraId="23A9C834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372271E" w14:textId="594A8A8F" w:rsidR="00714359" w:rsidRPr="003D7C3F" w:rsidRDefault="008D435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709608</w:t>
            </w:r>
          </w:p>
        </w:tc>
      </w:tr>
      <w:tr w:rsidR="00714359" w:rsidRPr="003D7C3F" w14:paraId="3607803D" w14:textId="77777777" w:rsidTr="00714359">
        <w:tc>
          <w:tcPr>
            <w:tcW w:w="901" w:type="dxa"/>
          </w:tcPr>
          <w:p w14:paraId="55AA3596" w14:textId="4C042B0D" w:rsidR="00714359" w:rsidRPr="003D7C3F" w:rsidRDefault="00A9707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3856</w:t>
            </w:r>
          </w:p>
        </w:tc>
        <w:tc>
          <w:tcPr>
            <w:tcW w:w="3831" w:type="dxa"/>
          </w:tcPr>
          <w:p w14:paraId="7DD68D76" w14:textId="5D4D8D4A" w:rsidR="00714359" w:rsidRPr="003D7C3F" w:rsidRDefault="008D435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N. S.</w:t>
            </w:r>
          </w:p>
        </w:tc>
        <w:tc>
          <w:tcPr>
            <w:tcW w:w="2209" w:type="dxa"/>
          </w:tcPr>
          <w:p w14:paraId="2AFDDD22" w14:textId="11B7C5EC" w:rsidR="00714359" w:rsidRPr="003D7C3F" w:rsidRDefault="008D435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17/08/2021</w:t>
            </w:r>
          </w:p>
        </w:tc>
        <w:tc>
          <w:tcPr>
            <w:tcW w:w="1985" w:type="dxa"/>
          </w:tcPr>
          <w:p w14:paraId="68191F2A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6CD88D8" w14:textId="257E0F38" w:rsidR="00714359" w:rsidRPr="003D7C3F" w:rsidRDefault="008D435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704206</w:t>
            </w:r>
          </w:p>
        </w:tc>
      </w:tr>
      <w:tr w:rsidR="00714359" w:rsidRPr="003D7C3F" w14:paraId="1B2B9DDB" w14:textId="77777777" w:rsidTr="00714359">
        <w:tc>
          <w:tcPr>
            <w:tcW w:w="901" w:type="dxa"/>
          </w:tcPr>
          <w:p w14:paraId="58CF7FB9" w14:textId="75F4D712" w:rsidR="00714359" w:rsidRPr="003D7C3F" w:rsidRDefault="00A9707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3857</w:t>
            </w:r>
          </w:p>
        </w:tc>
        <w:tc>
          <w:tcPr>
            <w:tcW w:w="3831" w:type="dxa"/>
          </w:tcPr>
          <w:p w14:paraId="2B63B4B3" w14:textId="21D5CEA5" w:rsidR="00714359" w:rsidRPr="003D7C3F" w:rsidRDefault="008D435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H. B. O.</w:t>
            </w:r>
          </w:p>
        </w:tc>
        <w:tc>
          <w:tcPr>
            <w:tcW w:w="2209" w:type="dxa"/>
          </w:tcPr>
          <w:p w14:paraId="2B17FE5C" w14:textId="2288DA53" w:rsidR="00714359" w:rsidRPr="003D7C3F" w:rsidRDefault="008D435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17/08/2021</w:t>
            </w:r>
          </w:p>
        </w:tc>
        <w:tc>
          <w:tcPr>
            <w:tcW w:w="1985" w:type="dxa"/>
          </w:tcPr>
          <w:p w14:paraId="5285E643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5DF862F" w14:textId="17484A52" w:rsidR="00714359" w:rsidRPr="003D7C3F" w:rsidRDefault="008D435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709609</w:t>
            </w:r>
          </w:p>
        </w:tc>
      </w:tr>
      <w:tr w:rsidR="00714359" w:rsidRPr="003D7C3F" w14:paraId="00405A8F" w14:textId="77777777" w:rsidTr="00714359">
        <w:tc>
          <w:tcPr>
            <w:tcW w:w="901" w:type="dxa"/>
          </w:tcPr>
          <w:p w14:paraId="735399DF" w14:textId="79575B71" w:rsidR="00714359" w:rsidRPr="003D7C3F" w:rsidRDefault="00A9707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3858</w:t>
            </w:r>
          </w:p>
        </w:tc>
        <w:tc>
          <w:tcPr>
            <w:tcW w:w="3831" w:type="dxa"/>
          </w:tcPr>
          <w:p w14:paraId="6942EC81" w14:textId="0EDC40C1" w:rsidR="00714359" w:rsidRPr="003D7C3F" w:rsidRDefault="008D435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V. M.</w:t>
            </w:r>
          </w:p>
        </w:tc>
        <w:tc>
          <w:tcPr>
            <w:tcW w:w="2209" w:type="dxa"/>
          </w:tcPr>
          <w:p w14:paraId="477811AA" w14:textId="5F8CAD68" w:rsidR="00714359" w:rsidRPr="003D7C3F" w:rsidRDefault="008D435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17/08/2021</w:t>
            </w:r>
          </w:p>
        </w:tc>
        <w:tc>
          <w:tcPr>
            <w:tcW w:w="1985" w:type="dxa"/>
          </w:tcPr>
          <w:p w14:paraId="644A89D0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A95CF59" w14:textId="0C423C1C" w:rsidR="00714359" w:rsidRPr="003D7C3F" w:rsidRDefault="008D435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706901</w:t>
            </w:r>
          </w:p>
        </w:tc>
      </w:tr>
      <w:tr w:rsidR="00714359" w:rsidRPr="003D7C3F" w14:paraId="47764CB6" w14:textId="77777777" w:rsidTr="00714359">
        <w:tc>
          <w:tcPr>
            <w:tcW w:w="901" w:type="dxa"/>
          </w:tcPr>
          <w:p w14:paraId="3FDECF87" w14:textId="383ED2BA" w:rsidR="00714359" w:rsidRPr="003D7C3F" w:rsidRDefault="00A9707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3859</w:t>
            </w:r>
          </w:p>
        </w:tc>
        <w:tc>
          <w:tcPr>
            <w:tcW w:w="3831" w:type="dxa"/>
          </w:tcPr>
          <w:p w14:paraId="61CC54FF" w14:textId="1457F4B2" w:rsidR="00714359" w:rsidRPr="003D7C3F" w:rsidRDefault="008D435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N. A.</w:t>
            </w:r>
          </w:p>
        </w:tc>
        <w:tc>
          <w:tcPr>
            <w:tcW w:w="2209" w:type="dxa"/>
          </w:tcPr>
          <w:p w14:paraId="76E59286" w14:textId="3C424430" w:rsidR="00714359" w:rsidRPr="003D7C3F" w:rsidRDefault="008D435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17/08/2021</w:t>
            </w:r>
          </w:p>
        </w:tc>
        <w:tc>
          <w:tcPr>
            <w:tcW w:w="1985" w:type="dxa"/>
          </w:tcPr>
          <w:p w14:paraId="6033215A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4937182" w14:textId="78E5AFFB" w:rsidR="00714359" w:rsidRPr="003D7C3F" w:rsidRDefault="008D435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702006</w:t>
            </w:r>
          </w:p>
        </w:tc>
      </w:tr>
      <w:tr w:rsidR="00714359" w:rsidRPr="003D7C3F" w14:paraId="4ECB7FE3" w14:textId="77777777" w:rsidTr="00714359">
        <w:tc>
          <w:tcPr>
            <w:tcW w:w="901" w:type="dxa"/>
          </w:tcPr>
          <w:p w14:paraId="2069BCB5" w14:textId="7EAB776E" w:rsidR="00714359" w:rsidRPr="003D7C3F" w:rsidRDefault="00A9707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3860</w:t>
            </w:r>
          </w:p>
        </w:tc>
        <w:tc>
          <w:tcPr>
            <w:tcW w:w="3831" w:type="dxa"/>
          </w:tcPr>
          <w:p w14:paraId="13793663" w14:textId="2A43ADC3" w:rsidR="00714359" w:rsidRPr="003D7C3F" w:rsidRDefault="008D435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F. M. S.</w:t>
            </w:r>
          </w:p>
        </w:tc>
        <w:tc>
          <w:tcPr>
            <w:tcW w:w="2209" w:type="dxa"/>
          </w:tcPr>
          <w:p w14:paraId="2C282425" w14:textId="6BA58FC8" w:rsidR="00714359" w:rsidRPr="003D7C3F" w:rsidRDefault="008D435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17/08/2021</w:t>
            </w:r>
          </w:p>
        </w:tc>
        <w:tc>
          <w:tcPr>
            <w:tcW w:w="1985" w:type="dxa"/>
          </w:tcPr>
          <w:p w14:paraId="1AFF716A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4AEBE68" w14:textId="08CAF21C" w:rsidR="00714359" w:rsidRPr="003D7C3F" w:rsidRDefault="008D435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700501</w:t>
            </w:r>
          </w:p>
        </w:tc>
      </w:tr>
      <w:tr w:rsidR="00714359" w:rsidRPr="003D7C3F" w14:paraId="6196EA14" w14:textId="77777777" w:rsidTr="00714359">
        <w:tc>
          <w:tcPr>
            <w:tcW w:w="901" w:type="dxa"/>
          </w:tcPr>
          <w:p w14:paraId="6FF5F4B7" w14:textId="2B093A2B" w:rsidR="00714359" w:rsidRPr="003D7C3F" w:rsidRDefault="00A9707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3861</w:t>
            </w:r>
          </w:p>
        </w:tc>
        <w:tc>
          <w:tcPr>
            <w:tcW w:w="3831" w:type="dxa"/>
          </w:tcPr>
          <w:p w14:paraId="49B9F4BC" w14:textId="43171486" w:rsidR="00714359" w:rsidRPr="003D7C3F" w:rsidRDefault="008D435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F. F. S.</w:t>
            </w:r>
          </w:p>
        </w:tc>
        <w:tc>
          <w:tcPr>
            <w:tcW w:w="2209" w:type="dxa"/>
          </w:tcPr>
          <w:p w14:paraId="7DEEABA2" w14:textId="231A196E" w:rsidR="00714359" w:rsidRPr="003D7C3F" w:rsidRDefault="008D435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17/08/2021</w:t>
            </w:r>
          </w:p>
        </w:tc>
        <w:tc>
          <w:tcPr>
            <w:tcW w:w="1985" w:type="dxa"/>
          </w:tcPr>
          <w:p w14:paraId="483B4FCD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6713F52" w14:textId="5F27593D" w:rsidR="00714359" w:rsidRPr="003D7C3F" w:rsidRDefault="008D435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702709</w:t>
            </w:r>
          </w:p>
        </w:tc>
      </w:tr>
      <w:tr w:rsidR="00714359" w:rsidRPr="003D7C3F" w14:paraId="66FEED29" w14:textId="77777777" w:rsidTr="00714359">
        <w:tc>
          <w:tcPr>
            <w:tcW w:w="901" w:type="dxa"/>
          </w:tcPr>
          <w:p w14:paraId="759EF16E" w14:textId="3B28F6C7" w:rsidR="00714359" w:rsidRPr="003D7C3F" w:rsidRDefault="00A9707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3862</w:t>
            </w:r>
          </w:p>
        </w:tc>
        <w:tc>
          <w:tcPr>
            <w:tcW w:w="3831" w:type="dxa"/>
          </w:tcPr>
          <w:p w14:paraId="6DA105F0" w14:textId="4CDD0641" w:rsidR="00714359" w:rsidRPr="003D7C3F" w:rsidRDefault="008D435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T. C. H.</w:t>
            </w:r>
          </w:p>
        </w:tc>
        <w:tc>
          <w:tcPr>
            <w:tcW w:w="2209" w:type="dxa"/>
          </w:tcPr>
          <w:p w14:paraId="556DC77D" w14:textId="4BD13EE4" w:rsidR="00714359" w:rsidRPr="003D7C3F" w:rsidRDefault="008D435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17/08/2021</w:t>
            </w:r>
          </w:p>
        </w:tc>
        <w:tc>
          <w:tcPr>
            <w:tcW w:w="1985" w:type="dxa"/>
          </w:tcPr>
          <w:p w14:paraId="6F8AF7A0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14AA093" w14:textId="704308E0" w:rsidR="00714359" w:rsidRPr="003D7C3F" w:rsidRDefault="008D435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705603</w:t>
            </w:r>
          </w:p>
        </w:tc>
      </w:tr>
      <w:tr w:rsidR="00714359" w:rsidRPr="003D7C3F" w14:paraId="1F395E0F" w14:textId="77777777" w:rsidTr="00714359">
        <w:tc>
          <w:tcPr>
            <w:tcW w:w="901" w:type="dxa"/>
          </w:tcPr>
          <w:p w14:paraId="5CDD1BDA" w14:textId="4742E03C" w:rsidR="00714359" w:rsidRPr="003D7C3F" w:rsidRDefault="00A9707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3863</w:t>
            </w:r>
          </w:p>
        </w:tc>
        <w:tc>
          <w:tcPr>
            <w:tcW w:w="3831" w:type="dxa"/>
          </w:tcPr>
          <w:p w14:paraId="298271DC" w14:textId="2A8BF738" w:rsidR="00714359" w:rsidRPr="003D7C3F" w:rsidRDefault="008D435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M. M. S.</w:t>
            </w:r>
          </w:p>
        </w:tc>
        <w:tc>
          <w:tcPr>
            <w:tcW w:w="2209" w:type="dxa"/>
          </w:tcPr>
          <w:p w14:paraId="0C56BB79" w14:textId="6BAAC75C" w:rsidR="00714359" w:rsidRPr="003D7C3F" w:rsidRDefault="008D435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17/08/2021</w:t>
            </w:r>
          </w:p>
        </w:tc>
        <w:tc>
          <w:tcPr>
            <w:tcW w:w="1985" w:type="dxa"/>
          </w:tcPr>
          <w:p w14:paraId="7662CD6C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76F987A" w14:textId="37FDC4A5" w:rsidR="00714359" w:rsidRPr="003D7C3F" w:rsidRDefault="008D435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702603</w:t>
            </w:r>
          </w:p>
        </w:tc>
      </w:tr>
      <w:tr w:rsidR="00714359" w:rsidRPr="003D7C3F" w14:paraId="587E7E7C" w14:textId="77777777" w:rsidTr="00714359">
        <w:tc>
          <w:tcPr>
            <w:tcW w:w="901" w:type="dxa"/>
          </w:tcPr>
          <w:p w14:paraId="76DA21D7" w14:textId="7DFE0A85" w:rsidR="00714359" w:rsidRPr="003D7C3F" w:rsidRDefault="00A9707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3864</w:t>
            </w:r>
          </w:p>
        </w:tc>
        <w:tc>
          <w:tcPr>
            <w:tcW w:w="3831" w:type="dxa"/>
          </w:tcPr>
          <w:p w14:paraId="29511E62" w14:textId="1330FDFF" w:rsidR="00714359" w:rsidRPr="003D7C3F" w:rsidRDefault="008D435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G. H. H.</w:t>
            </w:r>
          </w:p>
        </w:tc>
        <w:tc>
          <w:tcPr>
            <w:tcW w:w="2209" w:type="dxa"/>
          </w:tcPr>
          <w:p w14:paraId="28075106" w14:textId="23AE2887" w:rsidR="00714359" w:rsidRPr="003D7C3F" w:rsidRDefault="008D435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17/08/2021</w:t>
            </w:r>
          </w:p>
        </w:tc>
        <w:tc>
          <w:tcPr>
            <w:tcW w:w="1985" w:type="dxa"/>
          </w:tcPr>
          <w:p w14:paraId="3BBC083B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79489FD" w14:textId="5F6E99B9" w:rsidR="00714359" w:rsidRPr="003D7C3F" w:rsidRDefault="008D435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706500</w:t>
            </w:r>
          </w:p>
        </w:tc>
      </w:tr>
      <w:tr w:rsidR="00714359" w:rsidRPr="003D7C3F" w14:paraId="3B35F7BA" w14:textId="77777777" w:rsidTr="00714359">
        <w:tc>
          <w:tcPr>
            <w:tcW w:w="901" w:type="dxa"/>
          </w:tcPr>
          <w:p w14:paraId="07C73125" w14:textId="3B43820B" w:rsidR="00714359" w:rsidRPr="003D7C3F" w:rsidRDefault="00A9707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3865</w:t>
            </w:r>
          </w:p>
        </w:tc>
        <w:tc>
          <w:tcPr>
            <w:tcW w:w="3831" w:type="dxa"/>
          </w:tcPr>
          <w:p w14:paraId="7FB50099" w14:textId="5EC75324" w:rsidR="00714359" w:rsidRPr="003D7C3F" w:rsidRDefault="008D435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A. A.</w:t>
            </w:r>
          </w:p>
        </w:tc>
        <w:tc>
          <w:tcPr>
            <w:tcW w:w="2209" w:type="dxa"/>
          </w:tcPr>
          <w:p w14:paraId="5DE4FB92" w14:textId="63A30AA3" w:rsidR="00714359" w:rsidRPr="003D7C3F" w:rsidRDefault="008D435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17/08/2021</w:t>
            </w:r>
          </w:p>
        </w:tc>
        <w:tc>
          <w:tcPr>
            <w:tcW w:w="1985" w:type="dxa"/>
          </w:tcPr>
          <w:p w14:paraId="3493F1F9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AB6A072" w14:textId="5404C190" w:rsidR="00714359" w:rsidRPr="003D7C3F" w:rsidRDefault="008D435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704604</w:t>
            </w:r>
          </w:p>
        </w:tc>
      </w:tr>
      <w:tr w:rsidR="00714359" w:rsidRPr="003D7C3F" w14:paraId="21D0A519" w14:textId="77777777" w:rsidTr="00714359">
        <w:tc>
          <w:tcPr>
            <w:tcW w:w="901" w:type="dxa"/>
          </w:tcPr>
          <w:p w14:paraId="206D6AE5" w14:textId="1E4B2101" w:rsidR="00714359" w:rsidRPr="003D7C3F" w:rsidRDefault="00A9707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3866</w:t>
            </w:r>
          </w:p>
        </w:tc>
        <w:tc>
          <w:tcPr>
            <w:tcW w:w="3831" w:type="dxa"/>
          </w:tcPr>
          <w:p w14:paraId="20AAA23E" w14:textId="45B37B11" w:rsidR="00714359" w:rsidRPr="003D7C3F" w:rsidRDefault="008D435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O. B. S.</w:t>
            </w:r>
          </w:p>
        </w:tc>
        <w:tc>
          <w:tcPr>
            <w:tcW w:w="2209" w:type="dxa"/>
          </w:tcPr>
          <w:p w14:paraId="4D1EF033" w14:textId="1AA6478D" w:rsidR="00714359" w:rsidRPr="003D7C3F" w:rsidRDefault="008D435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17/08/2021</w:t>
            </w:r>
          </w:p>
        </w:tc>
        <w:tc>
          <w:tcPr>
            <w:tcW w:w="1985" w:type="dxa"/>
          </w:tcPr>
          <w:p w14:paraId="36F1BFE7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35BBF8E" w14:textId="265A2636" w:rsidR="00714359" w:rsidRPr="003D7C3F" w:rsidRDefault="008D435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702001</w:t>
            </w:r>
          </w:p>
        </w:tc>
      </w:tr>
      <w:tr w:rsidR="00714359" w:rsidRPr="003D7C3F" w14:paraId="75270D23" w14:textId="77777777" w:rsidTr="00714359">
        <w:tc>
          <w:tcPr>
            <w:tcW w:w="901" w:type="dxa"/>
          </w:tcPr>
          <w:p w14:paraId="5C5A62F5" w14:textId="7E54EB7E" w:rsidR="00714359" w:rsidRPr="003D7C3F" w:rsidRDefault="00A9707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3867</w:t>
            </w:r>
          </w:p>
        </w:tc>
        <w:tc>
          <w:tcPr>
            <w:tcW w:w="3831" w:type="dxa"/>
          </w:tcPr>
          <w:p w14:paraId="129337A9" w14:textId="1963EA9A" w:rsidR="00714359" w:rsidRPr="003D7C3F" w:rsidRDefault="008D435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D. C.</w:t>
            </w:r>
          </w:p>
        </w:tc>
        <w:tc>
          <w:tcPr>
            <w:tcW w:w="2209" w:type="dxa"/>
          </w:tcPr>
          <w:p w14:paraId="34CAFC07" w14:textId="6401D754" w:rsidR="00714359" w:rsidRPr="003D7C3F" w:rsidRDefault="008D435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17/08/2021</w:t>
            </w:r>
          </w:p>
        </w:tc>
        <w:tc>
          <w:tcPr>
            <w:tcW w:w="1985" w:type="dxa"/>
          </w:tcPr>
          <w:p w14:paraId="6A3363C5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087647E" w14:textId="2EB8AF12" w:rsidR="00714359" w:rsidRPr="003D7C3F" w:rsidRDefault="008D435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708008</w:t>
            </w:r>
          </w:p>
        </w:tc>
      </w:tr>
      <w:tr w:rsidR="00714359" w:rsidRPr="003D7C3F" w14:paraId="3E24810D" w14:textId="77777777" w:rsidTr="00714359">
        <w:tc>
          <w:tcPr>
            <w:tcW w:w="901" w:type="dxa"/>
          </w:tcPr>
          <w:p w14:paraId="762FEFF9" w14:textId="09E94099" w:rsidR="00714359" w:rsidRPr="003D7C3F" w:rsidRDefault="00A9707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3868</w:t>
            </w:r>
          </w:p>
        </w:tc>
        <w:tc>
          <w:tcPr>
            <w:tcW w:w="3831" w:type="dxa"/>
          </w:tcPr>
          <w:p w14:paraId="281611D4" w14:textId="724837B9" w:rsidR="00714359" w:rsidRPr="003D7C3F" w:rsidRDefault="008D435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P. G. S.</w:t>
            </w:r>
          </w:p>
        </w:tc>
        <w:tc>
          <w:tcPr>
            <w:tcW w:w="2209" w:type="dxa"/>
          </w:tcPr>
          <w:p w14:paraId="71B6BAEB" w14:textId="113A40D7" w:rsidR="00714359" w:rsidRPr="003D7C3F" w:rsidRDefault="008D435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17/08/2021</w:t>
            </w:r>
          </w:p>
        </w:tc>
        <w:tc>
          <w:tcPr>
            <w:tcW w:w="1985" w:type="dxa"/>
          </w:tcPr>
          <w:p w14:paraId="0A2DBF76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816CF89" w14:textId="4C131CFD" w:rsidR="00714359" w:rsidRPr="003D7C3F" w:rsidRDefault="008D435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708206</w:t>
            </w:r>
          </w:p>
        </w:tc>
      </w:tr>
      <w:tr w:rsidR="00714359" w:rsidRPr="003D7C3F" w14:paraId="7F08632A" w14:textId="77777777" w:rsidTr="00714359">
        <w:tc>
          <w:tcPr>
            <w:tcW w:w="901" w:type="dxa"/>
          </w:tcPr>
          <w:p w14:paraId="1977B81A" w14:textId="4332A2AF" w:rsidR="00714359" w:rsidRPr="003D7C3F" w:rsidRDefault="00A9707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3869</w:t>
            </w:r>
          </w:p>
        </w:tc>
        <w:tc>
          <w:tcPr>
            <w:tcW w:w="3831" w:type="dxa"/>
          </w:tcPr>
          <w:p w14:paraId="20DE71E6" w14:textId="44FD1027" w:rsidR="00714359" w:rsidRPr="003D7C3F" w:rsidRDefault="008D435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V. L. P.</w:t>
            </w:r>
          </w:p>
        </w:tc>
        <w:tc>
          <w:tcPr>
            <w:tcW w:w="2209" w:type="dxa"/>
          </w:tcPr>
          <w:p w14:paraId="10C43DBA" w14:textId="08B1FECF" w:rsidR="00714359" w:rsidRPr="003D7C3F" w:rsidRDefault="008D435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17/08/2021</w:t>
            </w:r>
          </w:p>
        </w:tc>
        <w:tc>
          <w:tcPr>
            <w:tcW w:w="1985" w:type="dxa"/>
          </w:tcPr>
          <w:p w14:paraId="5380D2C0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021E2D9" w14:textId="3332589B" w:rsidR="00714359" w:rsidRPr="003D7C3F" w:rsidRDefault="008D435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706707</w:t>
            </w:r>
          </w:p>
        </w:tc>
      </w:tr>
      <w:tr w:rsidR="00714359" w:rsidRPr="003D7C3F" w14:paraId="44B84C49" w14:textId="77777777" w:rsidTr="00714359">
        <w:tc>
          <w:tcPr>
            <w:tcW w:w="901" w:type="dxa"/>
          </w:tcPr>
          <w:p w14:paraId="7FD13545" w14:textId="53D0B6BE" w:rsidR="00714359" w:rsidRPr="003D7C3F" w:rsidRDefault="00A9707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3870</w:t>
            </w:r>
          </w:p>
        </w:tc>
        <w:tc>
          <w:tcPr>
            <w:tcW w:w="3831" w:type="dxa"/>
          </w:tcPr>
          <w:p w14:paraId="17F59161" w14:textId="0F9DDF22" w:rsidR="00714359" w:rsidRPr="003D7C3F" w:rsidRDefault="008D435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O. B. S.</w:t>
            </w:r>
          </w:p>
        </w:tc>
        <w:tc>
          <w:tcPr>
            <w:tcW w:w="2209" w:type="dxa"/>
          </w:tcPr>
          <w:p w14:paraId="42D6ECB6" w14:textId="2C90DEB4" w:rsidR="00714359" w:rsidRPr="003D7C3F" w:rsidRDefault="008D435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17/08/2021</w:t>
            </w:r>
          </w:p>
        </w:tc>
        <w:tc>
          <w:tcPr>
            <w:tcW w:w="1985" w:type="dxa"/>
          </w:tcPr>
          <w:p w14:paraId="4A43DDFB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8A7B430" w14:textId="65591B6E" w:rsidR="00714359" w:rsidRPr="003D7C3F" w:rsidRDefault="008D435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705001</w:t>
            </w:r>
          </w:p>
        </w:tc>
      </w:tr>
      <w:tr w:rsidR="00714359" w:rsidRPr="003D7C3F" w14:paraId="1FE0AE75" w14:textId="77777777" w:rsidTr="00714359">
        <w:tc>
          <w:tcPr>
            <w:tcW w:w="901" w:type="dxa"/>
          </w:tcPr>
          <w:p w14:paraId="6D5364DC" w14:textId="0670A82E" w:rsidR="00714359" w:rsidRPr="003D7C3F" w:rsidRDefault="00A9707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3871</w:t>
            </w:r>
          </w:p>
        </w:tc>
        <w:tc>
          <w:tcPr>
            <w:tcW w:w="3831" w:type="dxa"/>
          </w:tcPr>
          <w:p w14:paraId="33512BAE" w14:textId="539D4EB8" w:rsidR="00714359" w:rsidRPr="003D7C3F" w:rsidRDefault="008D435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N. M.</w:t>
            </w:r>
          </w:p>
        </w:tc>
        <w:tc>
          <w:tcPr>
            <w:tcW w:w="2209" w:type="dxa"/>
          </w:tcPr>
          <w:p w14:paraId="4C059172" w14:textId="6559134B" w:rsidR="00714359" w:rsidRPr="003D7C3F" w:rsidRDefault="008D435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17/08/2021</w:t>
            </w:r>
          </w:p>
        </w:tc>
        <w:tc>
          <w:tcPr>
            <w:tcW w:w="1985" w:type="dxa"/>
          </w:tcPr>
          <w:p w14:paraId="0CA99716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115E435" w14:textId="5CDE4A94" w:rsidR="00714359" w:rsidRPr="003D7C3F" w:rsidRDefault="008D4355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703006</w:t>
            </w:r>
          </w:p>
        </w:tc>
      </w:tr>
      <w:tr w:rsidR="00714359" w:rsidRPr="003D7C3F" w14:paraId="211BF141" w14:textId="77777777" w:rsidTr="00714359">
        <w:tc>
          <w:tcPr>
            <w:tcW w:w="901" w:type="dxa"/>
          </w:tcPr>
          <w:p w14:paraId="099172E2" w14:textId="06CB6650" w:rsidR="00714359" w:rsidRPr="003D7C3F" w:rsidRDefault="00A9707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3872</w:t>
            </w:r>
          </w:p>
        </w:tc>
        <w:tc>
          <w:tcPr>
            <w:tcW w:w="3831" w:type="dxa"/>
          </w:tcPr>
          <w:p w14:paraId="2BF0FA4E" w14:textId="00B3370C" w:rsidR="00714359" w:rsidRPr="003D7C3F" w:rsidRDefault="009969CF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M. L. P.</w:t>
            </w:r>
          </w:p>
        </w:tc>
        <w:tc>
          <w:tcPr>
            <w:tcW w:w="2209" w:type="dxa"/>
          </w:tcPr>
          <w:p w14:paraId="56BF50A3" w14:textId="73A2AF05" w:rsidR="00714359" w:rsidRPr="003D7C3F" w:rsidRDefault="009969C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17/08/2021</w:t>
            </w:r>
          </w:p>
        </w:tc>
        <w:tc>
          <w:tcPr>
            <w:tcW w:w="1985" w:type="dxa"/>
          </w:tcPr>
          <w:p w14:paraId="04854FF1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958720C" w14:textId="19BE5FF1" w:rsidR="00714359" w:rsidRPr="003D7C3F" w:rsidRDefault="009969C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706300</w:t>
            </w:r>
          </w:p>
        </w:tc>
      </w:tr>
      <w:tr w:rsidR="00714359" w:rsidRPr="003D7C3F" w14:paraId="32BF0D70" w14:textId="77777777" w:rsidTr="00714359">
        <w:tc>
          <w:tcPr>
            <w:tcW w:w="901" w:type="dxa"/>
          </w:tcPr>
          <w:p w14:paraId="48031B9C" w14:textId="63F2B4B2" w:rsidR="00714359" w:rsidRPr="003D7C3F" w:rsidRDefault="008D435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3873</w:t>
            </w:r>
          </w:p>
        </w:tc>
        <w:tc>
          <w:tcPr>
            <w:tcW w:w="3831" w:type="dxa"/>
          </w:tcPr>
          <w:p w14:paraId="3A471713" w14:textId="3E7C0F4C" w:rsidR="00714359" w:rsidRPr="003D7C3F" w:rsidRDefault="009969CF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C. R.</w:t>
            </w:r>
          </w:p>
        </w:tc>
        <w:tc>
          <w:tcPr>
            <w:tcW w:w="2209" w:type="dxa"/>
          </w:tcPr>
          <w:p w14:paraId="544D00DA" w14:textId="3E0E4778" w:rsidR="00714359" w:rsidRPr="003D7C3F" w:rsidRDefault="009969C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17/08/2021</w:t>
            </w:r>
          </w:p>
        </w:tc>
        <w:tc>
          <w:tcPr>
            <w:tcW w:w="1985" w:type="dxa"/>
          </w:tcPr>
          <w:p w14:paraId="292699F1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8EC77DC" w14:textId="45770BDC" w:rsidR="00714359" w:rsidRPr="003D7C3F" w:rsidRDefault="009969C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700603</w:t>
            </w:r>
          </w:p>
        </w:tc>
      </w:tr>
      <w:tr w:rsidR="00714359" w:rsidRPr="003D7C3F" w14:paraId="2229E292" w14:textId="77777777" w:rsidTr="00714359">
        <w:tc>
          <w:tcPr>
            <w:tcW w:w="901" w:type="dxa"/>
          </w:tcPr>
          <w:p w14:paraId="66734559" w14:textId="2F5503A9" w:rsidR="00714359" w:rsidRPr="003D7C3F" w:rsidRDefault="008D435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3874</w:t>
            </w:r>
          </w:p>
        </w:tc>
        <w:tc>
          <w:tcPr>
            <w:tcW w:w="3831" w:type="dxa"/>
          </w:tcPr>
          <w:p w14:paraId="6F3841FE" w14:textId="1212BA5E" w:rsidR="00714359" w:rsidRPr="003D7C3F" w:rsidRDefault="009969CF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W. G. A. G.</w:t>
            </w:r>
          </w:p>
        </w:tc>
        <w:tc>
          <w:tcPr>
            <w:tcW w:w="2209" w:type="dxa"/>
          </w:tcPr>
          <w:p w14:paraId="5C48A53B" w14:textId="51FC42BD" w:rsidR="00714359" w:rsidRPr="003D7C3F" w:rsidRDefault="009969C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17/08/2021</w:t>
            </w:r>
          </w:p>
        </w:tc>
        <w:tc>
          <w:tcPr>
            <w:tcW w:w="1985" w:type="dxa"/>
          </w:tcPr>
          <w:p w14:paraId="69F7C14A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0BF338F" w14:textId="29ACDA97" w:rsidR="00714359" w:rsidRPr="003D7C3F" w:rsidRDefault="009969C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705006</w:t>
            </w:r>
          </w:p>
        </w:tc>
      </w:tr>
      <w:tr w:rsidR="00714359" w:rsidRPr="003D7C3F" w14:paraId="4E47629E" w14:textId="77777777" w:rsidTr="00714359">
        <w:tc>
          <w:tcPr>
            <w:tcW w:w="901" w:type="dxa"/>
          </w:tcPr>
          <w:p w14:paraId="3BE5CAEA" w14:textId="4DB9A631" w:rsidR="00714359" w:rsidRPr="003D7C3F" w:rsidRDefault="008D435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3875</w:t>
            </w:r>
          </w:p>
        </w:tc>
        <w:tc>
          <w:tcPr>
            <w:tcW w:w="3831" w:type="dxa"/>
          </w:tcPr>
          <w:p w14:paraId="79A63E9B" w14:textId="3524173C" w:rsidR="00714359" w:rsidRPr="003D7C3F" w:rsidRDefault="009969CF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A. S. C.</w:t>
            </w:r>
          </w:p>
        </w:tc>
        <w:tc>
          <w:tcPr>
            <w:tcW w:w="2209" w:type="dxa"/>
          </w:tcPr>
          <w:p w14:paraId="79BCCB13" w14:textId="6ADE6BB5" w:rsidR="00714359" w:rsidRPr="003D7C3F" w:rsidRDefault="009969C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17/08/2021</w:t>
            </w:r>
          </w:p>
        </w:tc>
        <w:tc>
          <w:tcPr>
            <w:tcW w:w="1985" w:type="dxa"/>
          </w:tcPr>
          <w:p w14:paraId="5AC78107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2ADBD64" w14:textId="53DEA3C3" w:rsidR="00714359" w:rsidRPr="003D7C3F" w:rsidRDefault="009969C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702005</w:t>
            </w:r>
          </w:p>
        </w:tc>
      </w:tr>
      <w:tr w:rsidR="00714359" w:rsidRPr="003D7C3F" w14:paraId="0F9668AD" w14:textId="77777777" w:rsidTr="00714359">
        <w:tc>
          <w:tcPr>
            <w:tcW w:w="901" w:type="dxa"/>
          </w:tcPr>
          <w:p w14:paraId="239F3791" w14:textId="0D2A707B" w:rsidR="00714359" w:rsidRPr="003D7C3F" w:rsidRDefault="008D435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3876</w:t>
            </w:r>
          </w:p>
        </w:tc>
        <w:tc>
          <w:tcPr>
            <w:tcW w:w="3831" w:type="dxa"/>
          </w:tcPr>
          <w:p w14:paraId="2E238C4B" w14:textId="671ED279" w:rsidR="00714359" w:rsidRPr="003D7C3F" w:rsidRDefault="009969CF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S.</w:t>
            </w:r>
          </w:p>
        </w:tc>
        <w:tc>
          <w:tcPr>
            <w:tcW w:w="2209" w:type="dxa"/>
          </w:tcPr>
          <w:p w14:paraId="24C9F230" w14:textId="78BD0CD5" w:rsidR="00714359" w:rsidRPr="003D7C3F" w:rsidRDefault="009969C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17/08/2021</w:t>
            </w:r>
          </w:p>
        </w:tc>
        <w:tc>
          <w:tcPr>
            <w:tcW w:w="1985" w:type="dxa"/>
          </w:tcPr>
          <w:p w14:paraId="725CE637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0F8B075" w14:textId="5DB93767" w:rsidR="00714359" w:rsidRPr="003D7C3F" w:rsidRDefault="009969C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708109</w:t>
            </w:r>
          </w:p>
        </w:tc>
      </w:tr>
      <w:tr w:rsidR="00714359" w:rsidRPr="003D7C3F" w14:paraId="4AAE83C6" w14:textId="77777777" w:rsidTr="00714359">
        <w:tc>
          <w:tcPr>
            <w:tcW w:w="901" w:type="dxa"/>
          </w:tcPr>
          <w:p w14:paraId="183A652E" w14:textId="22EA2F66" w:rsidR="00714359" w:rsidRPr="003D7C3F" w:rsidRDefault="008D435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3877</w:t>
            </w:r>
          </w:p>
        </w:tc>
        <w:tc>
          <w:tcPr>
            <w:tcW w:w="3831" w:type="dxa"/>
          </w:tcPr>
          <w:p w14:paraId="13484F42" w14:textId="1932C25E" w:rsidR="00714359" w:rsidRPr="003D7C3F" w:rsidRDefault="009969CF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W. B. S.</w:t>
            </w:r>
          </w:p>
        </w:tc>
        <w:tc>
          <w:tcPr>
            <w:tcW w:w="2209" w:type="dxa"/>
          </w:tcPr>
          <w:p w14:paraId="58155DA2" w14:textId="3DA30988" w:rsidR="00714359" w:rsidRPr="003D7C3F" w:rsidRDefault="009969C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17/08/2021</w:t>
            </w:r>
          </w:p>
        </w:tc>
        <w:tc>
          <w:tcPr>
            <w:tcW w:w="1985" w:type="dxa"/>
          </w:tcPr>
          <w:p w14:paraId="46B5F4B4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D7989F6" w14:textId="2BB6E203" w:rsidR="00714359" w:rsidRPr="003D7C3F" w:rsidRDefault="009969C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702800</w:t>
            </w:r>
          </w:p>
        </w:tc>
      </w:tr>
      <w:tr w:rsidR="00714359" w:rsidRPr="003D7C3F" w14:paraId="123B6027" w14:textId="77777777" w:rsidTr="00714359">
        <w:tc>
          <w:tcPr>
            <w:tcW w:w="901" w:type="dxa"/>
          </w:tcPr>
          <w:p w14:paraId="2E890B81" w14:textId="66EEE6BB" w:rsidR="00714359" w:rsidRPr="003D7C3F" w:rsidRDefault="008D435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3878</w:t>
            </w:r>
          </w:p>
        </w:tc>
        <w:tc>
          <w:tcPr>
            <w:tcW w:w="3831" w:type="dxa"/>
          </w:tcPr>
          <w:p w14:paraId="5A8B30D9" w14:textId="2D6341A0" w:rsidR="00714359" w:rsidRPr="003D7C3F" w:rsidRDefault="009969CF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G. O.</w:t>
            </w:r>
          </w:p>
        </w:tc>
        <w:tc>
          <w:tcPr>
            <w:tcW w:w="2209" w:type="dxa"/>
          </w:tcPr>
          <w:p w14:paraId="28DDDEA2" w14:textId="3E02A573" w:rsidR="00714359" w:rsidRPr="003D7C3F" w:rsidRDefault="009969C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17/08/2021</w:t>
            </w:r>
          </w:p>
        </w:tc>
        <w:tc>
          <w:tcPr>
            <w:tcW w:w="1985" w:type="dxa"/>
          </w:tcPr>
          <w:p w14:paraId="62B2B29C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C7AE8A1" w14:textId="14BE3FED" w:rsidR="00714359" w:rsidRPr="003D7C3F" w:rsidRDefault="009969C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702804</w:t>
            </w:r>
          </w:p>
        </w:tc>
      </w:tr>
      <w:tr w:rsidR="00714359" w:rsidRPr="003D7C3F" w14:paraId="10142CB9" w14:textId="77777777" w:rsidTr="00714359">
        <w:tc>
          <w:tcPr>
            <w:tcW w:w="901" w:type="dxa"/>
          </w:tcPr>
          <w:p w14:paraId="0AE46ECB" w14:textId="28DF7259" w:rsidR="00714359" w:rsidRPr="003D7C3F" w:rsidRDefault="008D435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3879</w:t>
            </w:r>
          </w:p>
        </w:tc>
        <w:tc>
          <w:tcPr>
            <w:tcW w:w="3831" w:type="dxa"/>
          </w:tcPr>
          <w:p w14:paraId="787B252E" w14:textId="3A6DAFED" w:rsidR="00714359" w:rsidRPr="003D7C3F" w:rsidRDefault="009969CF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S. N.</w:t>
            </w:r>
          </w:p>
        </w:tc>
        <w:tc>
          <w:tcPr>
            <w:tcW w:w="2209" w:type="dxa"/>
          </w:tcPr>
          <w:p w14:paraId="274E41D6" w14:textId="3396D35B" w:rsidR="00714359" w:rsidRPr="003D7C3F" w:rsidRDefault="009969C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17/08/2021</w:t>
            </w:r>
          </w:p>
        </w:tc>
        <w:tc>
          <w:tcPr>
            <w:tcW w:w="1985" w:type="dxa"/>
          </w:tcPr>
          <w:p w14:paraId="0040666B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1A5C8C6" w14:textId="7B33A4B5" w:rsidR="00714359" w:rsidRPr="003D7C3F" w:rsidRDefault="009969C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700602</w:t>
            </w:r>
          </w:p>
        </w:tc>
      </w:tr>
      <w:tr w:rsidR="00714359" w:rsidRPr="003D7C3F" w14:paraId="7B308C8F" w14:textId="77777777" w:rsidTr="00714359">
        <w:tc>
          <w:tcPr>
            <w:tcW w:w="901" w:type="dxa"/>
          </w:tcPr>
          <w:p w14:paraId="7104806F" w14:textId="73401C6E" w:rsidR="00714359" w:rsidRPr="003D7C3F" w:rsidRDefault="008D435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3880</w:t>
            </w:r>
          </w:p>
        </w:tc>
        <w:tc>
          <w:tcPr>
            <w:tcW w:w="3831" w:type="dxa"/>
          </w:tcPr>
          <w:p w14:paraId="54C00A40" w14:textId="4EF415BF" w:rsidR="00714359" w:rsidRPr="003D7C3F" w:rsidRDefault="009969CF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W. C. L.</w:t>
            </w:r>
          </w:p>
        </w:tc>
        <w:tc>
          <w:tcPr>
            <w:tcW w:w="2209" w:type="dxa"/>
          </w:tcPr>
          <w:p w14:paraId="665610B0" w14:textId="352D7B0B" w:rsidR="00714359" w:rsidRPr="003D7C3F" w:rsidRDefault="009969C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17/08/2021</w:t>
            </w:r>
          </w:p>
        </w:tc>
        <w:tc>
          <w:tcPr>
            <w:tcW w:w="1985" w:type="dxa"/>
          </w:tcPr>
          <w:p w14:paraId="0ECB2F2B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3DD486F" w14:textId="71E35917" w:rsidR="00714359" w:rsidRPr="003D7C3F" w:rsidRDefault="009969C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702904</w:t>
            </w:r>
          </w:p>
        </w:tc>
      </w:tr>
      <w:tr w:rsidR="00714359" w:rsidRPr="003D7C3F" w14:paraId="0EE276F0" w14:textId="77777777" w:rsidTr="00714359">
        <w:tc>
          <w:tcPr>
            <w:tcW w:w="901" w:type="dxa"/>
          </w:tcPr>
          <w:p w14:paraId="108D39AC" w14:textId="0916BD52" w:rsidR="00714359" w:rsidRPr="003D7C3F" w:rsidRDefault="008D435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3881</w:t>
            </w:r>
          </w:p>
        </w:tc>
        <w:tc>
          <w:tcPr>
            <w:tcW w:w="3831" w:type="dxa"/>
          </w:tcPr>
          <w:p w14:paraId="14EA285F" w14:textId="073675AE" w:rsidR="00714359" w:rsidRPr="003D7C3F" w:rsidRDefault="009969CF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D.</w:t>
            </w:r>
          </w:p>
        </w:tc>
        <w:tc>
          <w:tcPr>
            <w:tcW w:w="2209" w:type="dxa"/>
          </w:tcPr>
          <w:p w14:paraId="761B706B" w14:textId="11D6635E" w:rsidR="00714359" w:rsidRPr="003D7C3F" w:rsidRDefault="009969C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18/08/2021</w:t>
            </w:r>
          </w:p>
        </w:tc>
        <w:tc>
          <w:tcPr>
            <w:tcW w:w="1985" w:type="dxa"/>
          </w:tcPr>
          <w:p w14:paraId="15B4A3A6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DF6C4A3" w14:textId="353FA55A" w:rsidR="00714359" w:rsidRPr="003D7C3F" w:rsidRDefault="009969C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707809</w:t>
            </w:r>
          </w:p>
        </w:tc>
      </w:tr>
      <w:tr w:rsidR="00714359" w:rsidRPr="003D7C3F" w14:paraId="48BD241E" w14:textId="77777777" w:rsidTr="00714359">
        <w:tc>
          <w:tcPr>
            <w:tcW w:w="901" w:type="dxa"/>
          </w:tcPr>
          <w:p w14:paraId="20F980DF" w14:textId="1A38B810" w:rsidR="00714359" w:rsidRPr="003D7C3F" w:rsidRDefault="008D435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3882</w:t>
            </w:r>
          </w:p>
        </w:tc>
        <w:tc>
          <w:tcPr>
            <w:tcW w:w="3831" w:type="dxa"/>
          </w:tcPr>
          <w:p w14:paraId="1ED1C0E2" w14:textId="6563D934" w:rsidR="00714359" w:rsidRPr="003D7C3F" w:rsidRDefault="009969CF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S. S.</w:t>
            </w:r>
          </w:p>
        </w:tc>
        <w:tc>
          <w:tcPr>
            <w:tcW w:w="2209" w:type="dxa"/>
          </w:tcPr>
          <w:p w14:paraId="6FE157B8" w14:textId="16EFB50B" w:rsidR="00714359" w:rsidRPr="003D7C3F" w:rsidRDefault="009969C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18/08/2021</w:t>
            </w:r>
          </w:p>
        </w:tc>
        <w:tc>
          <w:tcPr>
            <w:tcW w:w="1985" w:type="dxa"/>
          </w:tcPr>
          <w:p w14:paraId="32EF21D5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AF1C91D" w14:textId="074055E0" w:rsidR="00714359" w:rsidRPr="003D7C3F" w:rsidRDefault="009969C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702604</w:t>
            </w:r>
          </w:p>
        </w:tc>
      </w:tr>
      <w:tr w:rsidR="00714359" w:rsidRPr="003D7C3F" w14:paraId="385688ED" w14:textId="77777777" w:rsidTr="00714359">
        <w:tc>
          <w:tcPr>
            <w:tcW w:w="901" w:type="dxa"/>
          </w:tcPr>
          <w:p w14:paraId="1B1F70C9" w14:textId="7039810C" w:rsidR="00714359" w:rsidRPr="003D7C3F" w:rsidRDefault="008D435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3883</w:t>
            </w:r>
          </w:p>
        </w:tc>
        <w:tc>
          <w:tcPr>
            <w:tcW w:w="3831" w:type="dxa"/>
          </w:tcPr>
          <w:p w14:paraId="2036995A" w14:textId="09941DBD" w:rsidR="00714359" w:rsidRPr="003D7C3F" w:rsidRDefault="009969CF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I. A. B.</w:t>
            </w:r>
          </w:p>
        </w:tc>
        <w:tc>
          <w:tcPr>
            <w:tcW w:w="2209" w:type="dxa"/>
          </w:tcPr>
          <w:p w14:paraId="69A5CC5D" w14:textId="672E6E1C" w:rsidR="00714359" w:rsidRPr="003D7C3F" w:rsidRDefault="009969C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18/08/2021</w:t>
            </w:r>
          </w:p>
        </w:tc>
        <w:tc>
          <w:tcPr>
            <w:tcW w:w="1985" w:type="dxa"/>
          </w:tcPr>
          <w:p w14:paraId="189DEE3E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DC98DEC" w14:textId="664EF8CA" w:rsidR="00714359" w:rsidRPr="003D7C3F" w:rsidRDefault="009969C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700504</w:t>
            </w:r>
          </w:p>
        </w:tc>
      </w:tr>
      <w:tr w:rsidR="00714359" w:rsidRPr="003D7C3F" w14:paraId="500B0948" w14:textId="77777777" w:rsidTr="00714359">
        <w:tc>
          <w:tcPr>
            <w:tcW w:w="901" w:type="dxa"/>
          </w:tcPr>
          <w:p w14:paraId="6ACFBF0A" w14:textId="6E95F471" w:rsidR="00714359" w:rsidRPr="003D7C3F" w:rsidRDefault="008D435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3884</w:t>
            </w:r>
          </w:p>
        </w:tc>
        <w:tc>
          <w:tcPr>
            <w:tcW w:w="3831" w:type="dxa"/>
          </w:tcPr>
          <w:p w14:paraId="3EE0E5C2" w14:textId="21D1EA71" w:rsidR="00714359" w:rsidRPr="003D7C3F" w:rsidRDefault="009969CF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W. C.</w:t>
            </w:r>
          </w:p>
        </w:tc>
        <w:tc>
          <w:tcPr>
            <w:tcW w:w="2209" w:type="dxa"/>
          </w:tcPr>
          <w:p w14:paraId="54DB1885" w14:textId="370D0F30" w:rsidR="00714359" w:rsidRPr="003D7C3F" w:rsidRDefault="009969C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18/08/2021</w:t>
            </w:r>
          </w:p>
        </w:tc>
        <w:tc>
          <w:tcPr>
            <w:tcW w:w="1985" w:type="dxa"/>
          </w:tcPr>
          <w:p w14:paraId="7448865F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D57E579" w14:textId="5B0FF69A" w:rsidR="00714359" w:rsidRPr="003D7C3F" w:rsidRDefault="009969C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700902</w:t>
            </w:r>
          </w:p>
        </w:tc>
      </w:tr>
      <w:tr w:rsidR="00714359" w:rsidRPr="003D7C3F" w14:paraId="02E075F6" w14:textId="77777777" w:rsidTr="00714359">
        <w:tc>
          <w:tcPr>
            <w:tcW w:w="901" w:type="dxa"/>
          </w:tcPr>
          <w:p w14:paraId="526FDD15" w14:textId="78B33491" w:rsidR="00714359" w:rsidRPr="003D7C3F" w:rsidRDefault="008D435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3885</w:t>
            </w:r>
          </w:p>
        </w:tc>
        <w:tc>
          <w:tcPr>
            <w:tcW w:w="3831" w:type="dxa"/>
          </w:tcPr>
          <w:p w14:paraId="288144E0" w14:textId="3AECEBF0" w:rsidR="00714359" w:rsidRPr="003D7C3F" w:rsidRDefault="009969CF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S. L.</w:t>
            </w:r>
          </w:p>
        </w:tc>
        <w:tc>
          <w:tcPr>
            <w:tcW w:w="2209" w:type="dxa"/>
          </w:tcPr>
          <w:p w14:paraId="023BFB7A" w14:textId="1079E72C" w:rsidR="00714359" w:rsidRPr="003D7C3F" w:rsidRDefault="009969C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18/08/2021</w:t>
            </w:r>
          </w:p>
        </w:tc>
        <w:tc>
          <w:tcPr>
            <w:tcW w:w="1985" w:type="dxa"/>
          </w:tcPr>
          <w:p w14:paraId="522B3057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DEA5C36" w14:textId="61799BD5" w:rsidR="00714359" w:rsidRPr="003D7C3F" w:rsidRDefault="009969C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705004</w:t>
            </w:r>
          </w:p>
        </w:tc>
      </w:tr>
      <w:tr w:rsidR="00714359" w:rsidRPr="003D7C3F" w14:paraId="38C629A2" w14:textId="77777777" w:rsidTr="00714359">
        <w:tc>
          <w:tcPr>
            <w:tcW w:w="901" w:type="dxa"/>
          </w:tcPr>
          <w:p w14:paraId="781A18E2" w14:textId="78F0B88E" w:rsidR="00714359" w:rsidRPr="003D7C3F" w:rsidRDefault="008D435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3886</w:t>
            </w:r>
          </w:p>
        </w:tc>
        <w:tc>
          <w:tcPr>
            <w:tcW w:w="3831" w:type="dxa"/>
          </w:tcPr>
          <w:p w14:paraId="1C3990FD" w14:textId="5D19A9B3" w:rsidR="00714359" w:rsidRPr="003D7C3F" w:rsidRDefault="009969CF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W. C. M.</w:t>
            </w:r>
          </w:p>
        </w:tc>
        <w:tc>
          <w:tcPr>
            <w:tcW w:w="2209" w:type="dxa"/>
          </w:tcPr>
          <w:p w14:paraId="677C0044" w14:textId="118C05F6" w:rsidR="00714359" w:rsidRPr="003D7C3F" w:rsidRDefault="009969C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18/08/2021</w:t>
            </w:r>
          </w:p>
        </w:tc>
        <w:tc>
          <w:tcPr>
            <w:tcW w:w="1985" w:type="dxa"/>
          </w:tcPr>
          <w:p w14:paraId="1B23200D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D91430E" w14:textId="2AF2BE2A" w:rsidR="00714359" w:rsidRPr="003D7C3F" w:rsidRDefault="00D15FA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70005</w:t>
            </w:r>
          </w:p>
        </w:tc>
      </w:tr>
      <w:tr w:rsidR="00714359" w:rsidRPr="003D7C3F" w14:paraId="4DB8B7B6" w14:textId="77777777" w:rsidTr="00714359">
        <w:tc>
          <w:tcPr>
            <w:tcW w:w="901" w:type="dxa"/>
          </w:tcPr>
          <w:p w14:paraId="2537F283" w14:textId="7E94A1A5" w:rsidR="00714359" w:rsidRPr="003D7C3F" w:rsidRDefault="008D435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3887</w:t>
            </w:r>
          </w:p>
        </w:tc>
        <w:tc>
          <w:tcPr>
            <w:tcW w:w="3831" w:type="dxa"/>
          </w:tcPr>
          <w:p w14:paraId="6E5F4A14" w14:textId="11CF0F2C" w:rsidR="00714359" w:rsidRPr="003D7C3F" w:rsidRDefault="00D15FA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S. L.</w:t>
            </w:r>
          </w:p>
        </w:tc>
        <w:tc>
          <w:tcPr>
            <w:tcW w:w="2209" w:type="dxa"/>
          </w:tcPr>
          <w:p w14:paraId="58A9CDD6" w14:textId="28D680B0" w:rsidR="00714359" w:rsidRPr="003D7C3F" w:rsidRDefault="00D15FA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18/08/2021</w:t>
            </w:r>
          </w:p>
        </w:tc>
        <w:tc>
          <w:tcPr>
            <w:tcW w:w="1985" w:type="dxa"/>
          </w:tcPr>
          <w:p w14:paraId="054A6C3A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326AC9D" w14:textId="705FB976" w:rsidR="00714359" w:rsidRPr="003D7C3F" w:rsidRDefault="00D15FA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709802</w:t>
            </w:r>
          </w:p>
        </w:tc>
      </w:tr>
      <w:tr w:rsidR="00714359" w:rsidRPr="003D7C3F" w14:paraId="3E852D62" w14:textId="77777777" w:rsidTr="00714359">
        <w:tc>
          <w:tcPr>
            <w:tcW w:w="901" w:type="dxa"/>
          </w:tcPr>
          <w:p w14:paraId="426C8F31" w14:textId="4E9BF0A2" w:rsidR="00714359" w:rsidRPr="003D7C3F" w:rsidRDefault="008D435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3888</w:t>
            </w:r>
          </w:p>
        </w:tc>
        <w:tc>
          <w:tcPr>
            <w:tcW w:w="3831" w:type="dxa"/>
          </w:tcPr>
          <w:p w14:paraId="59BE2EFB" w14:textId="148D6C93" w:rsidR="00714359" w:rsidRPr="003D7C3F" w:rsidRDefault="00D15FA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C. C. S.</w:t>
            </w:r>
          </w:p>
        </w:tc>
        <w:tc>
          <w:tcPr>
            <w:tcW w:w="2209" w:type="dxa"/>
          </w:tcPr>
          <w:p w14:paraId="701D2766" w14:textId="035164D1" w:rsidR="00714359" w:rsidRPr="003D7C3F" w:rsidRDefault="00D15FA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18/08/2021</w:t>
            </w:r>
          </w:p>
        </w:tc>
        <w:tc>
          <w:tcPr>
            <w:tcW w:w="1985" w:type="dxa"/>
          </w:tcPr>
          <w:p w14:paraId="297D7A8D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DD34EDC" w14:textId="78BFC840" w:rsidR="00714359" w:rsidRPr="003D7C3F" w:rsidRDefault="00D15FA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707008</w:t>
            </w:r>
          </w:p>
        </w:tc>
      </w:tr>
      <w:tr w:rsidR="00714359" w:rsidRPr="003D7C3F" w14:paraId="15FAFE0B" w14:textId="77777777" w:rsidTr="00714359">
        <w:tc>
          <w:tcPr>
            <w:tcW w:w="901" w:type="dxa"/>
          </w:tcPr>
          <w:p w14:paraId="162ACBD1" w14:textId="1F49487B" w:rsidR="00714359" w:rsidRPr="003D7C3F" w:rsidRDefault="008D435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3889</w:t>
            </w:r>
          </w:p>
        </w:tc>
        <w:tc>
          <w:tcPr>
            <w:tcW w:w="3831" w:type="dxa"/>
          </w:tcPr>
          <w:p w14:paraId="02D9C1C8" w14:textId="74A814AB" w:rsidR="00714359" w:rsidRPr="003D7C3F" w:rsidRDefault="00D15FA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C. B.</w:t>
            </w:r>
          </w:p>
        </w:tc>
        <w:tc>
          <w:tcPr>
            <w:tcW w:w="2209" w:type="dxa"/>
          </w:tcPr>
          <w:p w14:paraId="76EBD99D" w14:textId="168440F9" w:rsidR="00714359" w:rsidRPr="003D7C3F" w:rsidRDefault="00D15FA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18/08/2021</w:t>
            </w:r>
          </w:p>
        </w:tc>
        <w:tc>
          <w:tcPr>
            <w:tcW w:w="1985" w:type="dxa"/>
          </w:tcPr>
          <w:p w14:paraId="51085293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754A998" w14:textId="1EE8E3E0" w:rsidR="00714359" w:rsidRPr="003D7C3F" w:rsidRDefault="00D15FA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707404</w:t>
            </w:r>
          </w:p>
        </w:tc>
      </w:tr>
      <w:tr w:rsidR="00714359" w:rsidRPr="003D7C3F" w14:paraId="6E617F42" w14:textId="77777777" w:rsidTr="00714359">
        <w:tc>
          <w:tcPr>
            <w:tcW w:w="901" w:type="dxa"/>
          </w:tcPr>
          <w:p w14:paraId="58F0ACF5" w14:textId="77117936" w:rsidR="00714359" w:rsidRPr="003D7C3F" w:rsidRDefault="008D435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3890</w:t>
            </w:r>
          </w:p>
        </w:tc>
        <w:tc>
          <w:tcPr>
            <w:tcW w:w="3831" w:type="dxa"/>
          </w:tcPr>
          <w:p w14:paraId="24281F5A" w14:textId="140CA453" w:rsidR="00714359" w:rsidRPr="003D7C3F" w:rsidRDefault="00D15FA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N. B. C.</w:t>
            </w:r>
          </w:p>
        </w:tc>
        <w:tc>
          <w:tcPr>
            <w:tcW w:w="2209" w:type="dxa"/>
          </w:tcPr>
          <w:p w14:paraId="32478C33" w14:textId="68448210" w:rsidR="00714359" w:rsidRPr="003D7C3F" w:rsidRDefault="00D15FA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18/08/2021</w:t>
            </w:r>
          </w:p>
        </w:tc>
        <w:tc>
          <w:tcPr>
            <w:tcW w:w="1985" w:type="dxa"/>
          </w:tcPr>
          <w:p w14:paraId="7DDA4575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9A79DE7" w14:textId="609062BD" w:rsidR="00714359" w:rsidRPr="003D7C3F" w:rsidRDefault="00D15FA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708208</w:t>
            </w:r>
          </w:p>
        </w:tc>
      </w:tr>
      <w:tr w:rsidR="00714359" w:rsidRPr="003D7C3F" w14:paraId="1862E6D8" w14:textId="77777777" w:rsidTr="00714359">
        <w:tc>
          <w:tcPr>
            <w:tcW w:w="901" w:type="dxa"/>
          </w:tcPr>
          <w:p w14:paraId="2D5BE6BD" w14:textId="3A922563" w:rsidR="00714359" w:rsidRPr="003D7C3F" w:rsidRDefault="008D435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3891</w:t>
            </w:r>
          </w:p>
        </w:tc>
        <w:tc>
          <w:tcPr>
            <w:tcW w:w="3831" w:type="dxa"/>
          </w:tcPr>
          <w:p w14:paraId="39AF9988" w14:textId="2F27DE86" w:rsidR="00714359" w:rsidRPr="003D7C3F" w:rsidRDefault="00D15FA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S. S.</w:t>
            </w:r>
          </w:p>
        </w:tc>
        <w:tc>
          <w:tcPr>
            <w:tcW w:w="2209" w:type="dxa"/>
          </w:tcPr>
          <w:p w14:paraId="20A1CB14" w14:textId="3F622DD3" w:rsidR="00714359" w:rsidRPr="003D7C3F" w:rsidRDefault="00D15FA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18/08/2021</w:t>
            </w:r>
          </w:p>
        </w:tc>
        <w:tc>
          <w:tcPr>
            <w:tcW w:w="1985" w:type="dxa"/>
          </w:tcPr>
          <w:p w14:paraId="79F87B7B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CA606E2" w14:textId="267A43CE" w:rsidR="00714359" w:rsidRPr="003D7C3F" w:rsidRDefault="009B3C7A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708901</w:t>
            </w:r>
          </w:p>
        </w:tc>
      </w:tr>
      <w:tr w:rsidR="00714359" w:rsidRPr="003D7C3F" w14:paraId="2F7D4EC9" w14:textId="77777777" w:rsidTr="00714359">
        <w:tc>
          <w:tcPr>
            <w:tcW w:w="901" w:type="dxa"/>
          </w:tcPr>
          <w:p w14:paraId="253E9EAC" w14:textId="0DCE4A4E" w:rsidR="00714359" w:rsidRPr="003D7C3F" w:rsidRDefault="008D435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3892</w:t>
            </w:r>
          </w:p>
        </w:tc>
        <w:tc>
          <w:tcPr>
            <w:tcW w:w="3831" w:type="dxa"/>
          </w:tcPr>
          <w:p w14:paraId="6E59FAC8" w14:textId="29C313E7" w:rsidR="00714359" w:rsidRPr="003D7C3F" w:rsidRDefault="009B3C7A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C. M. S</w:t>
            </w:r>
          </w:p>
        </w:tc>
        <w:tc>
          <w:tcPr>
            <w:tcW w:w="2209" w:type="dxa"/>
          </w:tcPr>
          <w:p w14:paraId="0CF6C3BE" w14:textId="0AC07A7E" w:rsidR="00714359" w:rsidRPr="003D7C3F" w:rsidRDefault="009B3C7A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18/08/2021</w:t>
            </w:r>
          </w:p>
        </w:tc>
        <w:tc>
          <w:tcPr>
            <w:tcW w:w="1985" w:type="dxa"/>
          </w:tcPr>
          <w:p w14:paraId="71C017E1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160F3FE" w14:textId="62A9BFCD" w:rsidR="00714359" w:rsidRPr="003D7C3F" w:rsidRDefault="009B3C7A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702307</w:t>
            </w:r>
          </w:p>
        </w:tc>
      </w:tr>
      <w:tr w:rsidR="00714359" w:rsidRPr="003D7C3F" w14:paraId="5A23445F" w14:textId="77777777" w:rsidTr="00714359">
        <w:tc>
          <w:tcPr>
            <w:tcW w:w="901" w:type="dxa"/>
          </w:tcPr>
          <w:p w14:paraId="75444411" w14:textId="6A5CD95B" w:rsidR="00714359" w:rsidRPr="003D7C3F" w:rsidRDefault="008D435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3893</w:t>
            </w:r>
          </w:p>
        </w:tc>
        <w:tc>
          <w:tcPr>
            <w:tcW w:w="3831" w:type="dxa"/>
          </w:tcPr>
          <w:p w14:paraId="56F43237" w14:textId="72DCDD26" w:rsidR="00714359" w:rsidRPr="003D7C3F" w:rsidRDefault="009B3C7A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G. P. P. S.</w:t>
            </w:r>
          </w:p>
        </w:tc>
        <w:tc>
          <w:tcPr>
            <w:tcW w:w="2209" w:type="dxa"/>
          </w:tcPr>
          <w:p w14:paraId="71375380" w14:textId="7C532645" w:rsidR="00714359" w:rsidRPr="003D7C3F" w:rsidRDefault="009B3C7A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18/08/2021</w:t>
            </w:r>
          </w:p>
        </w:tc>
        <w:tc>
          <w:tcPr>
            <w:tcW w:w="1985" w:type="dxa"/>
          </w:tcPr>
          <w:p w14:paraId="728B4870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466E31A" w14:textId="3F9DC7CD" w:rsidR="00714359" w:rsidRPr="003D7C3F" w:rsidRDefault="009B3C7A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700903</w:t>
            </w:r>
          </w:p>
        </w:tc>
      </w:tr>
      <w:tr w:rsidR="00714359" w:rsidRPr="003D7C3F" w14:paraId="5888C269" w14:textId="77777777" w:rsidTr="00714359">
        <w:tc>
          <w:tcPr>
            <w:tcW w:w="901" w:type="dxa"/>
          </w:tcPr>
          <w:p w14:paraId="1602C7E2" w14:textId="599F2739" w:rsidR="00714359" w:rsidRPr="003D7C3F" w:rsidRDefault="008D435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3894</w:t>
            </w:r>
          </w:p>
        </w:tc>
        <w:tc>
          <w:tcPr>
            <w:tcW w:w="3831" w:type="dxa"/>
          </w:tcPr>
          <w:p w14:paraId="03BAD4A4" w14:textId="78DBCB1F" w:rsidR="00714359" w:rsidRPr="003D7C3F" w:rsidRDefault="009B3C7A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G. S. S.</w:t>
            </w:r>
          </w:p>
        </w:tc>
        <w:tc>
          <w:tcPr>
            <w:tcW w:w="2209" w:type="dxa"/>
          </w:tcPr>
          <w:p w14:paraId="317C3926" w14:textId="77B5DBB1" w:rsidR="00714359" w:rsidRPr="003D7C3F" w:rsidRDefault="009B3C7A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18/08/2021</w:t>
            </w:r>
          </w:p>
        </w:tc>
        <w:tc>
          <w:tcPr>
            <w:tcW w:w="1985" w:type="dxa"/>
          </w:tcPr>
          <w:p w14:paraId="05A928AC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589F4FF" w14:textId="33EC3F1E" w:rsidR="00714359" w:rsidRPr="003D7C3F" w:rsidRDefault="009B3C7A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700504</w:t>
            </w:r>
          </w:p>
        </w:tc>
      </w:tr>
      <w:tr w:rsidR="00714359" w:rsidRPr="003D7C3F" w14:paraId="28D238D2" w14:textId="77777777" w:rsidTr="00714359">
        <w:tc>
          <w:tcPr>
            <w:tcW w:w="901" w:type="dxa"/>
          </w:tcPr>
          <w:p w14:paraId="119725F1" w14:textId="1887DC9E" w:rsidR="00714359" w:rsidRPr="003D7C3F" w:rsidRDefault="008D435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3895</w:t>
            </w:r>
          </w:p>
        </w:tc>
        <w:tc>
          <w:tcPr>
            <w:tcW w:w="3831" w:type="dxa"/>
          </w:tcPr>
          <w:p w14:paraId="6E974253" w14:textId="0EFF00C0" w:rsidR="00714359" w:rsidRPr="003D7C3F" w:rsidRDefault="009B3C7A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G. C.</w:t>
            </w:r>
          </w:p>
        </w:tc>
        <w:tc>
          <w:tcPr>
            <w:tcW w:w="2209" w:type="dxa"/>
          </w:tcPr>
          <w:p w14:paraId="3BD857B3" w14:textId="40DC8934" w:rsidR="00714359" w:rsidRPr="003D7C3F" w:rsidRDefault="009B3C7A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18/08/2021</w:t>
            </w:r>
          </w:p>
        </w:tc>
        <w:tc>
          <w:tcPr>
            <w:tcW w:w="1985" w:type="dxa"/>
          </w:tcPr>
          <w:p w14:paraId="75A93714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7B2FE49" w14:textId="017C6824" w:rsidR="00714359" w:rsidRPr="003D7C3F" w:rsidRDefault="009B3C7A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708708</w:t>
            </w:r>
          </w:p>
        </w:tc>
      </w:tr>
      <w:tr w:rsidR="00714359" w:rsidRPr="003D7C3F" w14:paraId="0D98F78C" w14:textId="77777777" w:rsidTr="00714359">
        <w:tc>
          <w:tcPr>
            <w:tcW w:w="901" w:type="dxa"/>
          </w:tcPr>
          <w:p w14:paraId="23DAA556" w14:textId="11A60016" w:rsidR="00714359" w:rsidRPr="003D7C3F" w:rsidRDefault="008D435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3896</w:t>
            </w:r>
          </w:p>
        </w:tc>
        <w:tc>
          <w:tcPr>
            <w:tcW w:w="3831" w:type="dxa"/>
          </w:tcPr>
          <w:p w14:paraId="16058DF1" w14:textId="2BCF5C2D" w:rsidR="00714359" w:rsidRPr="003D7C3F" w:rsidRDefault="009B3C7A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D. A. A.</w:t>
            </w:r>
          </w:p>
        </w:tc>
        <w:tc>
          <w:tcPr>
            <w:tcW w:w="2209" w:type="dxa"/>
          </w:tcPr>
          <w:p w14:paraId="6E2304C7" w14:textId="24AB3D49" w:rsidR="00714359" w:rsidRPr="003D7C3F" w:rsidRDefault="009B3C7A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18/08/2021</w:t>
            </w:r>
          </w:p>
        </w:tc>
        <w:tc>
          <w:tcPr>
            <w:tcW w:w="1985" w:type="dxa"/>
          </w:tcPr>
          <w:p w14:paraId="507B4944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4B6A307" w14:textId="09B1860A" w:rsidR="00714359" w:rsidRPr="003D7C3F" w:rsidRDefault="009B3C7A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701406</w:t>
            </w:r>
          </w:p>
        </w:tc>
      </w:tr>
      <w:tr w:rsidR="00714359" w:rsidRPr="003D7C3F" w14:paraId="77A178D0" w14:textId="77777777" w:rsidTr="00714359">
        <w:tc>
          <w:tcPr>
            <w:tcW w:w="901" w:type="dxa"/>
          </w:tcPr>
          <w:p w14:paraId="405D6B95" w14:textId="383E3A5B" w:rsidR="00714359" w:rsidRPr="003D7C3F" w:rsidRDefault="008D435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3897</w:t>
            </w:r>
          </w:p>
        </w:tc>
        <w:tc>
          <w:tcPr>
            <w:tcW w:w="3831" w:type="dxa"/>
          </w:tcPr>
          <w:p w14:paraId="5AF51608" w14:textId="44AF0C64" w:rsidR="00714359" w:rsidRPr="003D7C3F" w:rsidRDefault="009B3C7A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S. S.</w:t>
            </w:r>
          </w:p>
        </w:tc>
        <w:tc>
          <w:tcPr>
            <w:tcW w:w="2209" w:type="dxa"/>
          </w:tcPr>
          <w:p w14:paraId="075B281F" w14:textId="6B1E8F72" w:rsidR="00714359" w:rsidRPr="003D7C3F" w:rsidRDefault="009B3C7A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18/08/2021</w:t>
            </w:r>
          </w:p>
        </w:tc>
        <w:tc>
          <w:tcPr>
            <w:tcW w:w="1985" w:type="dxa"/>
          </w:tcPr>
          <w:p w14:paraId="4F1EE05D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E9224FA" w14:textId="22B48422" w:rsidR="00714359" w:rsidRPr="003D7C3F" w:rsidRDefault="009B3C7A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705200</w:t>
            </w:r>
          </w:p>
        </w:tc>
      </w:tr>
      <w:tr w:rsidR="00714359" w:rsidRPr="003D7C3F" w14:paraId="4F9AEDAB" w14:textId="77777777" w:rsidTr="00714359">
        <w:tc>
          <w:tcPr>
            <w:tcW w:w="901" w:type="dxa"/>
          </w:tcPr>
          <w:p w14:paraId="08A4B648" w14:textId="3E408921" w:rsidR="00714359" w:rsidRPr="003D7C3F" w:rsidRDefault="008D435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3898</w:t>
            </w:r>
          </w:p>
        </w:tc>
        <w:tc>
          <w:tcPr>
            <w:tcW w:w="3831" w:type="dxa"/>
          </w:tcPr>
          <w:p w14:paraId="31F19F3B" w14:textId="52D1EBF6" w:rsidR="00714359" w:rsidRPr="003D7C3F" w:rsidRDefault="009B3C7A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P. S.</w:t>
            </w:r>
          </w:p>
        </w:tc>
        <w:tc>
          <w:tcPr>
            <w:tcW w:w="2209" w:type="dxa"/>
          </w:tcPr>
          <w:p w14:paraId="1D766151" w14:textId="4A52445D" w:rsidR="00714359" w:rsidRPr="003D7C3F" w:rsidRDefault="009B3C7A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18/08/2021</w:t>
            </w:r>
          </w:p>
        </w:tc>
        <w:tc>
          <w:tcPr>
            <w:tcW w:w="1985" w:type="dxa"/>
          </w:tcPr>
          <w:p w14:paraId="618033D2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E50DF80" w14:textId="1549B0CF" w:rsidR="00714359" w:rsidRPr="003D7C3F" w:rsidRDefault="009B3C7A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707403</w:t>
            </w:r>
          </w:p>
        </w:tc>
      </w:tr>
      <w:tr w:rsidR="00714359" w:rsidRPr="003D7C3F" w14:paraId="3F4796BA" w14:textId="77777777" w:rsidTr="00714359">
        <w:tc>
          <w:tcPr>
            <w:tcW w:w="901" w:type="dxa"/>
          </w:tcPr>
          <w:p w14:paraId="059C8D7F" w14:textId="12E30531" w:rsidR="00714359" w:rsidRPr="003D7C3F" w:rsidRDefault="008D435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3899</w:t>
            </w:r>
          </w:p>
        </w:tc>
        <w:tc>
          <w:tcPr>
            <w:tcW w:w="3831" w:type="dxa"/>
          </w:tcPr>
          <w:p w14:paraId="61ECE27A" w14:textId="49201574" w:rsidR="00714359" w:rsidRPr="003D7C3F" w:rsidRDefault="009B3C7A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D. S. L.</w:t>
            </w:r>
          </w:p>
        </w:tc>
        <w:tc>
          <w:tcPr>
            <w:tcW w:w="2209" w:type="dxa"/>
          </w:tcPr>
          <w:p w14:paraId="57B95C01" w14:textId="4B37D224" w:rsidR="00714359" w:rsidRPr="003D7C3F" w:rsidRDefault="009B3C7A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18/08/2021</w:t>
            </w:r>
          </w:p>
        </w:tc>
        <w:tc>
          <w:tcPr>
            <w:tcW w:w="1985" w:type="dxa"/>
          </w:tcPr>
          <w:p w14:paraId="7D0B6B99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A2BD999" w14:textId="00D5CA73" w:rsidR="00714359" w:rsidRPr="003D7C3F" w:rsidRDefault="009B3C7A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700004</w:t>
            </w:r>
          </w:p>
        </w:tc>
      </w:tr>
      <w:tr w:rsidR="00714359" w:rsidRPr="003D7C3F" w14:paraId="52DC030E" w14:textId="77777777" w:rsidTr="00714359">
        <w:tc>
          <w:tcPr>
            <w:tcW w:w="901" w:type="dxa"/>
          </w:tcPr>
          <w:p w14:paraId="386E36BC" w14:textId="14FCE0F3" w:rsidR="00714359" w:rsidRPr="003D7C3F" w:rsidRDefault="008D435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3900</w:t>
            </w:r>
          </w:p>
        </w:tc>
        <w:tc>
          <w:tcPr>
            <w:tcW w:w="3831" w:type="dxa"/>
          </w:tcPr>
          <w:p w14:paraId="7736A9FA" w14:textId="29381D78" w:rsidR="00714359" w:rsidRPr="003D7C3F" w:rsidRDefault="009B3C7A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P. S. G.</w:t>
            </w:r>
          </w:p>
        </w:tc>
        <w:tc>
          <w:tcPr>
            <w:tcW w:w="2209" w:type="dxa"/>
          </w:tcPr>
          <w:p w14:paraId="0723DA4E" w14:textId="536BB4D5" w:rsidR="00714359" w:rsidRPr="003D7C3F" w:rsidRDefault="009B3C7A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18/08/2021</w:t>
            </w:r>
          </w:p>
        </w:tc>
        <w:tc>
          <w:tcPr>
            <w:tcW w:w="1985" w:type="dxa"/>
          </w:tcPr>
          <w:p w14:paraId="057A86D4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8933819" w14:textId="64709DB3" w:rsidR="00714359" w:rsidRPr="003D7C3F" w:rsidRDefault="009B3C7A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702303</w:t>
            </w:r>
          </w:p>
        </w:tc>
      </w:tr>
      <w:tr w:rsidR="00714359" w:rsidRPr="003D7C3F" w14:paraId="0B46F4AD" w14:textId="77777777" w:rsidTr="00714359">
        <w:tc>
          <w:tcPr>
            <w:tcW w:w="901" w:type="dxa"/>
          </w:tcPr>
          <w:p w14:paraId="5D6E001C" w14:textId="157141CD" w:rsidR="00714359" w:rsidRPr="003D7C3F" w:rsidRDefault="008D4355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3901</w:t>
            </w:r>
          </w:p>
        </w:tc>
        <w:tc>
          <w:tcPr>
            <w:tcW w:w="3831" w:type="dxa"/>
          </w:tcPr>
          <w:p w14:paraId="60070BB6" w14:textId="4F1C636D" w:rsidR="00714359" w:rsidRPr="003D7C3F" w:rsidRDefault="00C4304B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F. T. R</w:t>
            </w:r>
          </w:p>
        </w:tc>
        <w:tc>
          <w:tcPr>
            <w:tcW w:w="2209" w:type="dxa"/>
          </w:tcPr>
          <w:p w14:paraId="09592148" w14:textId="57F6AC6E" w:rsidR="00714359" w:rsidRPr="003D7C3F" w:rsidRDefault="00C4304B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18/08/2021</w:t>
            </w:r>
          </w:p>
        </w:tc>
        <w:tc>
          <w:tcPr>
            <w:tcW w:w="1985" w:type="dxa"/>
          </w:tcPr>
          <w:p w14:paraId="3B5E8AAB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4FA8ED9" w14:textId="4027DC0D" w:rsidR="00714359" w:rsidRPr="003D7C3F" w:rsidRDefault="00C4304B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708001</w:t>
            </w:r>
          </w:p>
        </w:tc>
      </w:tr>
      <w:tr w:rsidR="00714359" w:rsidRPr="003D7C3F" w14:paraId="19E8AD32" w14:textId="77777777" w:rsidTr="00714359">
        <w:tc>
          <w:tcPr>
            <w:tcW w:w="901" w:type="dxa"/>
          </w:tcPr>
          <w:p w14:paraId="3C253C28" w14:textId="2E7EDF2F" w:rsidR="00714359" w:rsidRPr="003D7C3F" w:rsidRDefault="00C4304B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3902</w:t>
            </w:r>
          </w:p>
        </w:tc>
        <w:tc>
          <w:tcPr>
            <w:tcW w:w="3831" w:type="dxa"/>
          </w:tcPr>
          <w:p w14:paraId="7B81A3EB" w14:textId="7016919F" w:rsidR="00714359" w:rsidRPr="003D7C3F" w:rsidRDefault="00C4304B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L. S.</w:t>
            </w:r>
          </w:p>
        </w:tc>
        <w:tc>
          <w:tcPr>
            <w:tcW w:w="2209" w:type="dxa"/>
          </w:tcPr>
          <w:p w14:paraId="377A62F6" w14:textId="3D004B5B" w:rsidR="00714359" w:rsidRPr="003D7C3F" w:rsidRDefault="00C4304B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18/08/2021</w:t>
            </w:r>
          </w:p>
        </w:tc>
        <w:tc>
          <w:tcPr>
            <w:tcW w:w="1985" w:type="dxa"/>
          </w:tcPr>
          <w:p w14:paraId="6D33431E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2A2C83D" w14:textId="67ED7B95" w:rsidR="00714359" w:rsidRPr="003D7C3F" w:rsidRDefault="00C4304B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708200</w:t>
            </w:r>
          </w:p>
        </w:tc>
      </w:tr>
      <w:tr w:rsidR="00714359" w:rsidRPr="003D7C3F" w14:paraId="20334D13" w14:textId="77777777" w:rsidTr="00714359">
        <w:tc>
          <w:tcPr>
            <w:tcW w:w="901" w:type="dxa"/>
          </w:tcPr>
          <w:p w14:paraId="0E491343" w14:textId="3C79A84C" w:rsidR="00714359" w:rsidRPr="003D7C3F" w:rsidRDefault="00C4304B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3903</w:t>
            </w:r>
          </w:p>
        </w:tc>
        <w:tc>
          <w:tcPr>
            <w:tcW w:w="3831" w:type="dxa"/>
          </w:tcPr>
          <w:p w14:paraId="24749861" w14:textId="704EDDC0" w:rsidR="00714359" w:rsidRPr="003D7C3F" w:rsidRDefault="00C4304B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C. G.</w:t>
            </w:r>
          </w:p>
        </w:tc>
        <w:tc>
          <w:tcPr>
            <w:tcW w:w="2209" w:type="dxa"/>
          </w:tcPr>
          <w:p w14:paraId="28068D11" w14:textId="24329135" w:rsidR="00714359" w:rsidRPr="003D7C3F" w:rsidRDefault="00C4304B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18/08/2021</w:t>
            </w:r>
          </w:p>
        </w:tc>
        <w:tc>
          <w:tcPr>
            <w:tcW w:w="1985" w:type="dxa"/>
          </w:tcPr>
          <w:p w14:paraId="1E5E9820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DFEBA06" w14:textId="1923449A" w:rsidR="00714359" w:rsidRPr="003D7C3F" w:rsidRDefault="00C4304B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704602</w:t>
            </w:r>
          </w:p>
        </w:tc>
      </w:tr>
      <w:tr w:rsidR="00714359" w:rsidRPr="003D7C3F" w14:paraId="6405E0BE" w14:textId="77777777" w:rsidTr="00714359">
        <w:tc>
          <w:tcPr>
            <w:tcW w:w="901" w:type="dxa"/>
          </w:tcPr>
          <w:p w14:paraId="6B20A405" w14:textId="277AC720" w:rsidR="00714359" w:rsidRPr="003D7C3F" w:rsidRDefault="00C4304B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3904</w:t>
            </w:r>
          </w:p>
        </w:tc>
        <w:tc>
          <w:tcPr>
            <w:tcW w:w="3831" w:type="dxa"/>
          </w:tcPr>
          <w:p w14:paraId="5E415704" w14:textId="765885F1" w:rsidR="00714359" w:rsidRPr="003D7C3F" w:rsidRDefault="00C4304B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D. V. S. F. S.</w:t>
            </w:r>
          </w:p>
        </w:tc>
        <w:tc>
          <w:tcPr>
            <w:tcW w:w="2209" w:type="dxa"/>
          </w:tcPr>
          <w:p w14:paraId="0BB41065" w14:textId="2BB1BEB9" w:rsidR="00714359" w:rsidRPr="003D7C3F" w:rsidRDefault="00C4304B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18/08/2021</w:t>
            </w:r>
          </w:p>
        </w:tc>
        <w:tc>
          <w:tcPr>
            <w:tcW w:w="1985" w:type="dxa"/>
          </w:tcPr>
          <w:p w14:paraId="15E5A14D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569B9B3" w14:textId="09FF3DD6" w:rsidR="00714359" w:rsidRPr="003D7C3F" w:rsidRDefault="00C4304B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705002</w:t>
            </w:r>
          </w:p>
        </w:tc>
      </w:tr>
      <w:tr w:rsidR="00714359" w:rsidRPr="003D7C3F" w14:paraId="4209349C" w14:textId="77777777" w:rsidTr="00714359">
        <w:tc>
          <w:tcPr>
            <w:tcW w:w="901" w:type="dxa"/>
          </w:tcPr>
          <w:p w14:paraId="508BB542" w14:textId="7A7C54D5" w:rsidR="00714359" w:rsidRPr="003D7C3F" w:rsidRDefault="00C4304B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3905</w:t>
            </w:r>
          </w:p>
        </w:tc>
        <w:tc>
          <w:tcPr>
            <w:tcW w:w="3831" w:type="dxa"/>
          </w:tcPr>
          <w:p w14:paraId="1AB595D2" w14:textId="30A01734" w:rsidR="00714359" w:rsidRPr="003D7C3F" w:rsidRDefault="00C4304B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A. V.</w:t>
            </w:r>
          </w:p>
        </w:tc>
        <w:tc>
          <w:tcPr>
            <w:tcW w:w="2209" w:type="dxa"/>
          </w:tcPr>
          <w:p w14:paraId="434161E5" w14:textId="1FDC80E3" w:rsidR="00714359" w:rsidRPr="003D7C3F" w:rsidRDefault="00C4304B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18/08/2021</w:t>
            </w:r>
          </w:p>
        </w:tc>
        <w:tc>
          <w:tcPr>
            <w:tcW w:w="1985" w:type="dxa"/>
          </w:tcPr>
          <w:p w14:paraId="3E556868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D932BEE" w14:textId="5B13B1A4" w:rsidR="00714359" w:rsidRPr="003D7C3F" w:rsidRDefault="00C4304B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708206</w:t>
            </w:r>
          </w:p>
        </w:tc>
      </w:tr>
      <w:tr w:rsidR="00714359" w:rsidRPr="003D7C3F" w14:paraId="658594AA" w14:textId="77777777" w:rsidTr="00714359">
        <w:tc>
          <w:tcPr>
            <w:tcW w:w="901" w:type="dxa"/>
          </w:tcPr>
          <w:p w14:paraId="763414EB" w14:textId="27F69FA2" w:rsidR="00714359" w:rsidRPr="003D7C3F" w:rsidRDefault="00C4304B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3906</w:t>
            </w:r>
          </w:p>
        </w:tc>
        <w:tc>
          <w:tcPr>
            <w:tcW w:w="3831" w:type="dxa"/>
          </w:tcPr>
          <w:p w14:paraId="471369D1" w14:textId="3929D43F" w:rsidR="00714359" w:rsidRPr="003D7C3F" w:rsidRDefault="00C4304B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V. S. C.</w:t>
            </w:r>
          </w:p>
        </w:tc>
        <w:tc>
          <w:tcPr>
            <w:tcW w:w="2209" w:type="dxa"/>
          </w:tcPr>
          <w:p w14:paraId="4ECF46E0" w14:textId="503CAA46" w:rsidR="00714359" w:rsidRPr="003D7C3F" w:rsidRDefault="00C4304B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18/08/2021</w:t>
            </w:r>
          </w:p>
        </w:tc>
        <w:tc>
          <w:tcPr>
            <w:tcW w:w="1985" w:type="dxa"/>
          </w:tcPr>
          <w:p w14:paraId="00DED1F3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F291132" w14:textId="797DA554" w:rsidR="00714359" w:rsidRPr="003D7C3F" w:rsidRDefault="00C4304B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705200</w:t>
            </w:r>
          </w:p>
        </w:tc>
      </w:tr>
      <w:tr w:rsidR="00714359" w:rsidRPr="003D7C3F" w14:paraId="238ED978" w14:textId="77777777" w:rsidTr="00714359">
        <w:tc>
          <w:tcPr>
            <w:tcW w:w="901" w:type="dxa"/>
          </w:tcPr>
          <w:p w14:paraId="64981E0C" w14:textId="262C4305" w:rsidR="00714359" w:rsidRPr="003D7C3F" w:rsidRDefault="00C4304B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3907</w:t>
            </w:r>
          </w:p>
        </w:tc>
        <w:tc>
          <w:tcPr>
            <w:tcW w:w="3831" w:type="dxa"/>
          </w:tcPr>
          <w:p w14:paraId="3AC5AF57" w14:textId="7E919A29" w:rsidR="00714359" w:rsidRPr="003D7C3F" w:rsidRDefault="00C4304B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V. E. S.</w:t>
            </w:r>
          </w:p>
        </w:tc>
        <w:tc>
          <w:tcPr>
            <w:tcW w:w="2209" w:type="dxa"/>
          </w:tcPr>
          <w:p w14:paraId="4CE4758B" w14:textId="5C64B4CB" w:rsidR="00714359" w:rsidRPr="003D7C3F" w:rsidRDefault="00C4304B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18/08/2021</w:t>
            </w:r>
          </w:p>
        </w:tc>
        <w:tc>
          <w:tcPr>
            <w:tcW w:w="1985" w:type="dxa"/>
          </w:tcPr>
          <w:p w14:paraId="737E46A3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E68BFB1" w14:textId="7896391E" w:rsidR="00714359" w:rsidRPr="003D7C3F" w:rsidRDefault="00C4304B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704607</w:t>
            </w:r>
          </w:p>
        </w:tc>
      </w:tr>
      <w:tr w:rsidR="00714359" w:rsidRPr="003D7C3F" w14:paraId="7B2FE4A8" w14:textId="77777777" w:rsidTr="00714359">
        <w:tc>
          <w:tcPr>
            <w:tcW w:w="901" w:type="dxa"/>
          </w:tcPr>
          <w:p w14:paraId="3A39A736" w14:textId="5735A848" w:rsidR="00714359" w:rsidRPr="003D7C3F" w:rsidRDefault="00C4304B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3908</w:t>
            </w:r>
          </w:p>
        </w:tc>
        <w:tc>
          <w:tcPr>
            <w:tcW w:w="3831" w:type="dxa"/>
          </w:tcPr>
          <w:p w14:paraId="50D09B8E" w14:textId="2D2F4113" w:rsidR="00714359" w:rsidRPr="003D7C3F" w:rsidRDefault="00C4304B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D. M. C.</w:t>
            </w:r>
          </w:p>
        </w:tc>
        <w:tc>
          <w:tcPr>
            <w:tcW w:w="2209" w:type="dxa"/>
          </w:tcPr>
          <w:p w14:paraId="6DEC87BA" w14:textId="50D56948" w:rsidR="00714359" w:rsidRPr="003D7C3F" w:rsidRDefault="00C4304B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18/08/2021</w:t>
            </w:r>
          </w:p>
        </w:tc>
        <w:tc>
          <w:tcPr>
            <w:tcW w:w="1985" w:type="dxa"/>
          </w:tcPr>
          <w:p w14:paraId="261FCF0D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D56EF87" w14:textId="413A3248" w:rsidR="00714359" w:rsidRPr="003D7C3F" w:rsidRDefault="00C4304B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700008</w:t>
            </w:r>
          </w:p>
        </w:tc>
      </w:tr>
      <w:tr w:rsidR="00714359" w:rsidRPr="003D7C3F" w14:paraId="0DC32E40" w14:textId="77777777" w:rsidTr="00714359">
        <w:tc>
          <w:tcPr>
            <w:tcW w:w="901" w:type="dxa"/>
          </w:tcPr>
          <w:p w14:paraId="77640055" w14:textId="48DAF819" w:rsidR="00714359" w:rsidRPr="003D7C3F" w:rsidRDefault="00C4304B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3909</w:t>
            </w:r>
          </w:p>
        </w:tc>
        <w:tc>
          <w:tcPr>
            <w:tcW w:w="3831" w:type="dxa"/>
          </w:tcPr>
          <w:p w14:paraId="526DAE18" w14:textId="2533F092" w:rsidR="00714359" w:rsidRPr="003D7C3F" w:rsidRDefault="00C4304B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P. P. P.</w:t>
            </w:r>
          </w:p>
        </w:tc>
        <w:tc>
          <w:tcPr>
            <w:tcW w:w="2209" w:type="dxa"/>
          </w:tcPr>
          <w:p w14:paraId="54BCBA3D" w14:textId="6E7F401F" w:rsidR="00714359" w:rsidRPr="003D7C3F" w:rsidRDefault="00C4304B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18/08/2021</w:t>
            </w:r>
          </w:p>
        </w:tc>
        <w:tc>
          <w:tcPr>
            <w:tcW w:w="1985" w:type="dxa"/>
          </w:tcPr>
          <w:p w14:paraId="6741A919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D011659" w14:textId="25486010" w:rsidR="00714359" w:rsidRPr="003D7C3F" w:rsidRDefault="00C4304B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706408</w:t>
            </w:r>
          </w:p>
        </w:tc>
      </w:tr>
      <w:tr w:rsidR="00714359" w:rsidRPr="003D7C3F" w14:paraId="0F9D7497" w14:textId="77777777" w:rsidTr="00714359">
        <w:tc>
          <w:tcPr>
            <w:tcW w:w="901" w:type="dxa"/>
          </w:tcPr>
          <w:p w14:paraId="13D1FF88" w14:textId="0C0D5919" w:rsidR="00714359" w:rsidRPr="003D7C3F" w:rsidRDefault="00C4304B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3910</w:t>
            </w:r>
          </w:p>
        </w:tc>
        <w:tc>
          <w:tcPr>
            <w:tcW w:w="3831" w:type="dxa"/>
          </w:tcPr>
          <w:p w14:paraId="7A44B34F" w14:textId="170A8012" w:rsidR="00714359" w:rsidRPr="003D7C3F" w:rsidRDefault="00C4304B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R. F. S.</w:t>
            </w:r>
          </w:p>
        </w:tc>
        <w:tc>
          <w:tcPr>
            <w:tcW w:w="2209" w:type="dxa"/>
          </w:tcPr>
          <w:p w14:paraId="389FD2AA" w14:textId="1E51A0E7" w:rsidR="00714359" w:rsidRPr="003D7C3F" w:rsidRDefault="00C4304B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18/08/2021</w:t>
            </w:r>
          </w:p>
        </w:tc>
        <w:tc>
          <w:tcPr>
            <w:tcW w:w="1985" w:type="dxa"/>
          </w:tcPr>
          <w:p w14:paraId="66618C10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7472684" w14:textId="0F020669" w:rsidR="00714359" w:rsidRPr="003D7C3F" w:rsidRDefault="00C4304B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703606</w:t>
            </w:r>
          </w:p>
        </w:tc>
      </w:tr>
      <w:tr w:rsidR="00714359" w:rsidRPr="003D7C3F" w14:paraId="3AAEECF5" w14:textId="77777777" w:rsidTr="00714359">
        <w:tc>
          <w:tcPr>
            <w:tcW w:w="901" w:type="dxa"/>
          </w:tcPr>
          <w:p w14:paraId="268E8825" w14:textId="127FC9B7" w:rsidR="00714359" w:rsidRPr="003D7C3F" w:rsidRDefault="00C4304B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3911</w:t>
            </w:r>
          </w:p>
        </w:tc>
        <w:tc>
          <w:tcPr>
            <w:tcW w:w="3831" w:type="dxa"/>
          </w:tcPr>
          <w:p w14:paraId="4509AB43" w14:textId="3349CC5E" w:rsidR="00714359" w:rsidRPr="003D7C3F" w:rsidRDefault="00C4304B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V. A. S.</w:t>
            </w:r>
          </w:p>
        </w:tc>
        <w:tc>
          <w:tcPr>
            <w:tcW w:w="2209" w:type="dxa"/>
          </w:tcPr>
          <w:p w14:paraId="1EFC0F8B" w14:textId="19A110CF" w:rsidR="00714359" w:rsidRPr="003D7C3F" w:rsidRDefault="00C4304B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18/08/2021</w:t>
            </w:r>
          </w:p>
        </w:tc>
        <w:tc>
          <w:tcPr>
            <w:tcW w:w="1985" w:type="dxa"/>
          </w:tcPr>
          <w:p w14:paraId="46ED180B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0C041F4" w14:textId="5A680804" w:rsidR="00714359" w:rsidRPr="003D7C3F" w:rsidRDefault="00C4304B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705606</w:t>
            </w:r>
          </w:p>
        </w:tc>
      </w:tr>
      <w:tr w:rsidR="00714359" w:rsidRPr="003D7C3F" w14:paraId="5133FC94" w14:textId="77777777" w:rsidTr="00714359">
        <w:tc>
          <w:tcPr>
            <w:tcW w:w="901" w:type="dxa"/>
          </w:tcPr>
          <w:p w14:paraId="63C53923" w14:textId="4D729D45" w:rsidR="00714359" w:rsidRPr="003D7C3F" w:rsidRDefault="00C4304B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3912</w:t>
            </w:r>
          </w:p>
        </w:tc>
        <w:tc>
          <w:tcPr>
            <w:tcW w:w="3831" w:type="dxa"/>
          </w:tcPr>
          <w:p w14:paraId="202DCE28" w14:textId="304735B9" w:rsidR="00714359" w:rsidRPr="003D7C3F" w:rsidRDefault="00C4304B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I. K. S.</w:t>
            </w:r>
          </w:p>
        </w:tc>
        <w:tc>
          <w:tcPr>
            <w:tcW w:w="2209" w:type="dxa"/>
          </w:tcPr>
          <w:p w14:paraId="184A913A" w14:textId="62057D43" w:rsidR="00714359" w:rsidRPr="003D7C3F" w:rsidRDefault="00C4304B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18/08/2021</w:t>
            </w:r>
          </w:p>
        </w:tc>
        <w:tc>
          <w:tcPr>
            <w:tcW w:w="1985" w:type="dxa"/>
          </w:tcPr>
          <w:p w14:paraId="7FB2167D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E15B0FE" w14:textId="59D161C5" w:rsidR="00714359" w:rsidRPr="003D7C3F" w:rsidRDefault="00C4304B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703406</w:t>
            </w:r>
          </w:p>
        </w:tc>
      </w:tr>
      <w:tr w:rsidR="00714359" w:rsidRPr="003D7C3F" w14:paraId="19DB6F09" w14:textId="77777777" w:rsidTr="00714359">
        <w:tc>
          <w:tcPr>
            <w:tcW w:w="901" w:type="dxa"/>
          </w:tcPr>
          <w:p w14:paraId="526DA0CB" w14:textId="5624F7F8" w:rsidR="00714359" w:rsidRPr="003D7C3F" w:rsidRDefault="00C4304B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3913</w:t>
            </w:r>
          </w:p>
        </w:tc>
        <w:tc>
          <w:tcPr>
            <w:tcW w:w="3831" w:type="dxa"/>
          </w:tcPr>
          <w:p w14:paraId="52BE5C38" w14:textId="7CB5210F" w:rsidR="00714359" w:rsidRPr="003D7C3F" w:rsidRDefault="00C4304B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P. S.</w:t>
            </w:r>
          </w:p>
        </w:tc>
        <w:tc>
          <w:tcPr>
            <w:tcW w:w="2209" w:type="dxa"/>
          </w:tcPr>
          <w:p w14:paraId="6BE4AD54" w14:textId="635B8108" w:rsidR="00714359" w:rsidRPr="003D7C3F" w:rsidRDefault="00C4304B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18/08/2021</w:t>
            </w:r>
          </w:p>
        </w:tc>
        <w:tc>
          <w:tcPr>
            <w:tcW w:w="1985" w:type="dxa"/>
          </w:tcPr>
          <w:p w14:paraId="3EDA5951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9A13E2F" w14:textId="75936126" w:rsidR="00714359" w:rsidRPr="003D7C3F" w:rsidRDefault="00C4304B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708502</w:t>
            </w:r>
          </w:p>
        </w:tc>
      </w:tr>
      <w:tr w:rsidR="00714359" w:rsidRPr="003D7C3F" w14:paraId="6E25E197" w14:textId="77777777" w:rsidTr="00714359">
        <w:tc>
          <w:tcPr>
            <w:tcW w:w="901" w:type="dxa"/>
          </w:tcPr>
          <w:p w14:paraId="123F7D92" w14:textId="103186A9" w:rsidR="00714359" w:rsidRPr="003D7C3F" w:rsidRDefault="00C4304B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3914</w:t>
            </w:r>
          </w:p>
        </w:tc>
        <w:tc>
          <w:tcPr>
            <w:tcW w:w="3831" w:type="dxa"/>
          </w:tcPr>
          <w:p w14:paraId="28C10097" w14:textId="554D1EE1" w:rsidR="00714359" w:rsidRPr="003D7C3F" w:rsidRDefault="00C4304B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A. A.</w:t>
            </w:r>
          </w:p>
        </w:tc>
        <w:tc>
          <w:tcPr>
            <w:tcW w:w="2209" w:type="dxa"/>
          </w:tcPr>
          <w:p w14:paraId="0F405D53" w14:textId="3B1A77E5" w:rsidR="00714359" w:rsidRPr="003D7C3F" w:rsidRDefault="00C4304B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18/08/2021</w:t>
            </w:r>
          </w:p>
        </w:tc>
        <w:tc>
          <w:tcPr>
            <w:tcW w:w="1985" w:type="dxa"/>
          </w:tcPr>
          <w:p w14:paraId="33490308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306277F" w14:textId="321DE549" w:rsidR="00714359" w:rsidRPr="003D7C3F" w:rsidRDefault="00C4304B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704005</w:t>
            </w:r>
          </w:p>
        </w:tc>
      </w:tr>
      <w:tr w:rsidR="00714359" w:rsidRPr="003D7C3F" w14:paraId="74A9AA98" w14:textId="77777777" w:rsidTr="00714359">
        <w:tc>
          <w:tcPr>
            <w:tcW w:w="901" w:type="dxa"/>
          </w:tcPr>
          <w:p w14:paraId="3E4C4F5F" w14:textId="2C44BD90" w:rsidR="00714359" w:rsidRPr="003D7C3F" w:rsidRDefault="00C4304B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3915</w:t>
            </w:r>
          </w:p>
        </w:tc>
        <w:tc>
          <w:tcPr>
            <w:tcW w:w="3831" w:type="dxa"/>
          </w:tcPr>
          <w:p w14:paraId="108DD08C" w14:textId="0C2638DE" w:rsidR="00714359" w:rsidRPr="003D7C3F" w:rsidRDefault="00C4304B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J. P.</w:t>
            </w:r>
          </w:p>
        </w:tc>
        <w:tc>
          <w:tcPr>
            <w:tcW w:w="2209" w:type="dxa"/>
          </w:tcPr>
          <w:p w14:paraId="2B8646F4" w14:textId="5E49F3A3" w:rsidR="00714359" w:rsidRPr="003D7C3F" w:rsidRDefault="00C4304B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18/08/2021</w:t>
            </w:r>
          </w:p>
        </w:tc>
        <w:tc>
          <w:tcPr>
            <w:tcW w:w="1985" w:type="dxa"/>
          </w:tcPr>
          <w:p w14:paraId="595CCC0A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80C8DD3" w14:textId="0F2A10C9" w:rsidR="00714359" w:rsidRPr="003D7C3F" w:rsidRDefault="00C4304B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708603</w:t>
            </w:r>
          </w:p>
        </w:tc>
      </w:tr>
      <w:tr w:rsidR="00714359" w:rsidRPr="003D7C3F" w14:paraId="3D6B31DC" w14:textId="77777777" w:rsidTr="00714359">
        <w:tc>
          <w:tcPr>
            <w:tcW w:w="901" w:type="dxa"/>
          </w:tcPr>
          <w:p w14:paraId="2C028C58" w14:textId="3389DF29" w:rsidR="00714359" w:rsidRPr="003D7C3F" w:rsidRDefault="00C4304B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3916</w:t>
            </w:r>
          </w:p>
        </w:tc>
        <w:tc>
          <w:tcPr>
            <w:tcW w:w="3831" w:type="dxa"/>
          </w:tcPr>
          <w:p w14:paraId="78CEE102" w14:textId="4706BAD4" w:rsidR="00714359" w:rsidRPr="003D7C3F" w:rsidRDefault="00C4304B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B. T. O.</w:t>
            </w:r>
          </w:p>
        </w:tc>
        <w:tc>
          <w:tcPr>
            <w:tcW w:w="2209" w:type="dxa"/>
          </w:tcPr>
          <w:p w14:paraId="339B1026" w14:textId="4E8C5652" w:rsidR="00714359" w:rsidRPr="003D7C3F" w:rsidRDefault="00C4304B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18/08/2021</w:t>
            </w:r>
          </w:p>
        </w:tc>
        <w:tc>
          <w:tcPr>
            <w:tcW w:w="1985" w:type="dxa"/>
          </w:tcPr>
          <w:p w14:paraId="5EC7568C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0502369" w14:textId="1DD6A30F" w:rsidR="00714359" w:rsidRPr="003D7C3F" w:rsidRDefault="00C4304B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704205</w:t>
            </w:r>
          </w:p>
        </w:tc>
      </w:tr>
      <w:tr w:rsidR="00714359" w:rsidRPr="003D7C3F" w14:paraId="1D7174D1" w14:textId="77777777" w:rsidTr="00714359">
        <w:tc>
          <w:tcPr>
            <w:tcW w:w="901" w:type="dxa"/>
          </w:tcPr>
          <w:p w14:paraId="5464A009" w14:textId="099D9743" w:rsidR="00714359" w:rsidRPr="003D7C3F" w:rsidRDefault="00C4304B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3917</w:t>
            </w:r>
          </w:p>
        </w:tc>
        <w:tc>
          <w:tcPr>
            <w:tcW w:w="3831" w:type="dxa"/>
          </w:tcPr>
          <w:p w14:paraId="335C4E50" w14:textId="5A5545C7" w:rsidR="00714359" w:rsidRPr="003D7C3F" w:rsidRDefault="00C4304B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O. F.</w:t>
            </w:r>
          </w:p>
        </w:tc>
        <w:tc>
          <w:tcPr>
            <w:tcW w:w="2209" w:type="dxa"/>
          </w:tcPr>
          <w:p w14:paraId="7735331E" w14:textId="57A3BFDA" w:rsidR="00714359" w:rsidRPr="003D7C3F" w:rsidRDefault="00C4304B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18/08/2021</w:t>
            </w:r>
          </w:p>
        </w:tc>
        <w:tc>
          <w:tcPr>
            <w:tcW w:w="1985" w:type="dxa"/>
          </w:tcPr>
          <w:p w14:paraId="4EF700DB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4E8AE3E" w14:textId="64009707" w:rsidR="00714359" w:rsidRPr="003D7C3F" w:rsidRDefault="00C4304B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702805</w:t>
            </w:r>
          </w:p>
        </w:tc>
      </w:tr>
      <w:tr w:rsidR="00714359" w:rsidRPr="003D7C3F" w14:paraId="5984CBBE" w14:textId="77777777" w:rsidTr="00714359">
        <w:tc>
          <w:tcPr>
            <w:tcW w:w="901" w:type="dxa"/>
          </w:tcPr>
          <w:p w14:paraId="249B25CF" w14:textId="166060E7" w:rsidR="00714359" w:rsidRPr="003D7C3F" w:rsidRDefault="00C4304B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3918</w:t>
            </w:r>
          </w:p>
        </w:tc>
        <w:tc>
          <w:tcPr>
            <w:tcW w:w="3831" w:type="dxa"/>
          </w:tcPr>
          <w:p w14:paraId="6F062C4B" w14:textId="15668A9A" w:rsidR="00714359" w:rsidRPr="003D7C3F" w:rsidRDefault="00C4304B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P. S.</w:t>
            </w:r>
          </w:p>
        </w:tc>
        <w:tc>
          <w:tcPr>
            <w:tcW w:w="2209" w:type="dxa"/>
          </w:tcPr>
          <w:p w14:paraId="5ADE3EFE" w14:textId="6F376094" w:rsidR="00714359" w:rsidRPr="003D7C3F" w:rsidRDefault="00C4304B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18/08/2021</w:t>
            </w:r>
          </w:p>
        </w:tc>
        <w:tc>
          <w:tcPr>
            <w:tcW w:w="1985" w:type="dxa"/>
          </w:tcPr>
          <w:p w14:paraId="1B2378F5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AE40AF2" w14:textId="19B3CA95" w:rsidR="00714359" w:rsidRPr="003D7C3F" w:rsidRDefault="00C4304B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706909</w:t>
            </w:r>
          </w:p>
        </w:tc>
      </w:tr>
      <w:tr w:rsidR="00714359" w:rsidRPr="003D7C3F" w14:paraId="1DD68AAE" w14:textId="77777777" w:rsidTr="00714359">
        <w:tc>
          <w:tcPr>
            <w:tcW w:w="901" w:type="dxa"/>
          </w:tcPr>
          <w:p w14:paraId="56890C18" w14:textId="445BE37F" w:rsidR="00714359" w:rsidRPr="003D7C3F" w:rsidRDefault="00C4304B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3919</w:t>
            </w:r>
          </w:p>
        </w:tc>
        <w:tc>
          <w:tcPr>
            <w:tcW w:w="3831" w:type="dxa"/>
          </w:tcPr>
          <w:p w14:paraId="62A1C6EA" w14:textId="16E6140F" w:rsidR="00714359" w:rsidRPr="003D7C3F" w:rsidRDefault="00C4304B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F. A. S.</w:t>
            </w:r>
          </w:p>
        </w:tc>
        <w:tc>
          <w:tcPr>
            <w:tcW w:w="2209" w:type="dxa"/>
          </w:tcPr>
          <w:p w14:paraId="7358E2CF" w14:textId="110EB65E" w:rsidR="00714359" w:rsidRPr="003D7C3F" w:rsidRDefault="00C4304B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18/08/2021</w:t>
            </w:r>
          </w:p>
        </w:tc>
        <w:tc>
          <w:tcPr>
            <w:tcW w:w="1985" w:type="dxa"/>
          </w:tcPr>
          <w:p w14:paraId="34021D4E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02B07C9" w14:textId="38C1BA18" w:rsidR="00714359" w:rsidRPr="003D7C3F" w:rsidRDefault="00165E0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700304</w:t>
            </w:r>
          </w:p>
        </w:tc>
      </w:tr>
      <w:tr w:rsidR="00714359" w:rsidRPr="003D7C3F" w14:paraId="76076F14" w14:textId="77777777" w:rsidTr="00714359">
        <w:tc>
          <w:tcPr>
            <w:tcW w:w="901" w:type="dxa"/>
          </w:tcPr>
          <w:p w14:paraId="4A92F4D3" w14:textId="38BE1E4F" w:rsidR="00714359" w:rsidRPr="003D7C3F" w:rsidRDefault="00C4304B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3920</w:t>
            </w:r>
          </w:p>
        </w:tc>
        <w:tc>
          <w:tcPr>
            <w:tcW w:w="3831" w:type="dxa"/>
          </w:tcPr>
          <w:p w14:paraId="02C724AA" w14:textId="71512EB5" w:rsidR="00714359" w:rsidRPr="003D7C3F" w:rsidRDefault="00165E0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P. C.</w:t>
            </w:r>
          </w:p>
        </w:tc>
        <w:tc>
          <w:tcPr>
            <w:tcW w:w="2209" w:type="dxa"/>
          </w:tcPr>
          <w:p w14:paraId="2CD6315A" w14:textId="1A09852E" w:rsidR="00714359" w:rsidRPr="003D7C3F" w:rsidRDefault="00165E0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18/08/2021</w:t>
            </w:r>
          </w:p>
        </w:tc>
        <w:tc>
          <w:tcPr>
            <w:tcW w:w="1985" w:type="dxa"/>
          </w:tcPr>
          <w:p w14:paraId="303007E4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DAB772B" w14:textId="7B2A1CDF" w:rsidR="00714359" w:rsidRPr="003D7C3F" w:rsidRDefault="00165E0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706009</w:t>
            </w:r>
          </w:p>
        </w:tc>
      </w:tr>
      <w:tr w:rsidR="00714359" w:rsidRPr="003D7C3F" w14:paraId="3F148851" w14:textId="77777777" w:rsidTr="00714359">
        <w:tc>
          <w:tcPr>
            <w:tcW w:w="901" w:type="dxa"/>
          </w:tcPr>
          <w:p w14:paraId="163D56E4" w14:textId="64E4DFA6" w:rsidR="00714359" w:rsidRPr="003D7C3F" w:rsidRDefault="00C4304B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3921</w:t>
            </w:r>
          </w:p>
        </w:tc>
        <w:tc>
          <w:tcPr>
            <w:tcW w:w="3831" w:type="dxa"/>
          </w:tcPr>
          <w:p w14:paraId="4A3B2FC9" w14:textId="42A2E347" w:rsidR="00714359" w:rsidRPr="003D7C3F" w:rsidRDefault="00165E0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G. F. S.</w:t>
            </w:r>
          </w:p>
        </w:tc>
        <w:tc>
          <w:tcPr>
            <w:tcW w:w="2209" w:type="dxa"/>
          </w:tcPr>
          <w:p w14:paraId="5BA50C62" w14:textId="5A8E4272" w:rsidR="00714359" w:rsidRPr="003D7C3F" w:rsidRDefault="00165E0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18/08/2021</w:t>
            </w:r>
          </w:p>
        </w:tc>
        <w:tc>
          <w:tcPr>
            <w:tcW w:w="1985" w:type="dxa"/>
          </w:tcPr>
          <w:p w14:paraId="65D8E7B0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D3D2DD8" w14:textId="6C11ADE1" w:rsidR="00714359" w:rsidRPr="003D7C3F" w:rsidRDefault="00165E0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705004</w:t>
            </w:r>
          </w:p>
        </w:tc>
      </w:tr>
      <w:tr w:rsidR="00714359" w:rsidRPr="003D7C3F" w14:paraId="4B36566D" w14:textId="77777777" w:rsidTr="00714359">
        <w:tc>
          <w:tcPr>
            <w:tcW w:w="901" w:type="dxa"/>
          </w:tcPr>
          <w:p w14:paraId="11BE64E5" w14:textId="1B8C114F" w:rsidR="00714359" w:rsidRPr="003D7C3F" w:rsidRDefault="00C4304B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3922</w:t>
            </w:r>
          </w:p>
        </w:tc>
        <w:tc>
          <w:tcPr>
            <w:tcW w:w="3831" w:type="dxa"/>
          </w:tcPr>
          <w:p w14:paraId="50315405" w14:textId="5CE737B1" w:rsidR="00714359" w:rsidRPr="003D7C3F" w:rsidRDefault="00165E0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M. S.</w:t>
            </w:r>
          </w:p>
        </w:tc>
        <w:tc>
          <w:tcPr>
            <w:tcW w:w="2209" w:type="dxa"/>
          </w:tcPr>
          <w:p w14:paraId="0F7131D0" w14:textId="5D7BE6A8" w:rsidR="00714359" w:rsidRPr="003D7C3F" w:rsidRDefault="00165E0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18/08/2021</w:t>
            </w:r>
          </w:p>
        </w:tc>
        <w:tc>
          <w:tcPr>
            <w:tcW w:w="1985" w:type="dxa"/>
          </w:tcPr>
          <w:p w14:paraId="0490C4EB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0DF225E" w14:textId="48316DA6" w:rsidR="00714359" w:rsidRPr="003D7C3F" w:rsidRDefault="00165E0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700000</w:t>
            </w:r>
          </w:p>
        </w:tc>
      </w:tr>
      <w:tr w:rsidR="00714359" w:rsidRPr="003D7C3F" w14:paraId="7F6FBBCB" w14:textId="77777777" w:rsidTr="00714359">
        <w:tc>
          <w:tcPr>
            <w:tcW w:w="901" w:type="dxa"/>
          </w:tcPr>
          <w:p w14:paraId="7E9E6B1C" w14:textId="458553D4" w:rsidR="00714359" w:rsidRPr="003D7C3F" w:rsidRDefault="00C4304B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3923</w:t>
            </w:r>
          </w:p>
        </w:tc>
        <w:tc>
          <w:tcPr>
            <w:tcW w:w="3831" w:type="dxa"/>
          </w:tcPr>
          <w:p w14:paraId="1E80175F" w14:textId="1FB1AEF4" w:rsidR="00714359" w:rsidRPr="003D7C3F" w:rsidRDefault="00165E0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M. S.</w:t>
            </w:r>
          </w:p>
        </w:tc>
        <w:tc>
          <w:tcPr>
            <w:tcW w:w="2209" w:type="dxa"/>
          </w:tcPr>
          <w:p w14:paraId="330D5747" w14:textId="542AB6A5" w:rsidR="00714359" w:rsidRPr="003D7C3F" w:rsidRDefault="00165E0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18/08/2021</w:t>
            </w:r>
          </w:p>
        </w:tc>
        <w:tc>
          <w:tcPr>
            <w:tcW w:w="1985" w:type="dxa"/>
          </w:tcPr>
          <w:p w14:paraId="21DA0860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4800C96" w14:textId="08452634" w:rsidR="00714359" w:rsidRPr="003D7C3F" w:rsidRDefault="00165E0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709201</w:t>
            </w:r>
          </w:p>
        </w:tc>
      </w:tr>
      <w:tr w:rsidR="00714359" w:rsidRPr="003D7C3F" w14:paraId="3CC3B9A4" w14:textId="77777777" w:rsidTr="00714359">
        <w:tc>
          <w:tcPr>
            <w:tcW w:w="901" w:type="dxa"/>
          </w:tcPr>
          <w:p w14:paraId="7C844AC3" w14:textId="1B048EE4" w:rsidR="00714359" w:rsidRPr="003D7C3F" w:rsidRDefault="00C4304B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3924</w:t>
            </w:r>
          </w:p>
        </w:tc>
        <w:tc>
          <w:tcPr>
            <w:tcW w:w="3831" w:type="dxa"/>
          </w:tcPr>
          <w:p w14:paraId="7A3509F5" w14:textId="633E40DE" w:rsidR="00714359" w:rsidRPr="003D7C3F" w:rsidRDefault="00165E0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M. S.</w:t>
            </w:r>
          </w:p>
        </w:tc>
        <w:tc>
          <w:tcPr>
            <w:tcW w:w="2209" w:type="dxa"/>
          </w:tcPr>
          <w:p w14:paraId="5FCBE43A" w14:textId="369AB96C" w:rsidR="00714359" w:rsidRPr="003D7C3F" w:rsidRDefault="00165E0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18/08/2021</w:t>
            </w:r>
          </w:p>
        </w:tc>
        <w:tc>
          <w:tcPr>
            <w:tcW w:w="1985" w:type="dxa"/>
          </w:tcPr>
          <w:p w14:paraId="2BFF7863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2BA365A" w14:textId="6601674C" w:rsidR="00714359" w:rsidRPr="003D7C3F" w:rsidRDefault="00165E0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707005</w:t>
            </w:r>
          </w:p>
        </w:tc>
      </w:tr>
      <w:tr w:rsidR="00714359" w:rsidRPr="003D7C3F" w14:paraId="15FE8681" w14:textId="77777777" w:rsidTr="00714359">
        <w:tc>
          <w:tcPr>
            <w:tcW w:w="901" w:type="dxa"/>
          </w:tcPr>
          <w:p w14:paraId="3BB5A318" w14:textId="510FF610" w:rsidR="00714359" w:rsidRPr="003D7C3F" w:rsidRDefault="00C4304B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3925</w:t>
            </w:r>
          </w:p>
        </w:tc>
        <w:tc>
          <w:tcPr>
            <w:tcW w:w="3831" w:type="dxa"/>
          </w:tcPr>
          <w:p w14:paraId="423EAA62" w14:textId="77771026" w:rsidR="00714359" w:rsidRPr="003D7C3F" w:rsidRDefault="00165E0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S. F.</w:t>
            </w:r>
          </w:p>
        </w:tc>
        <w:tc>
          <w:tcPr>
            <w:tcW w:w="2209" w:type="dxa"/>
          </w:tcPr>
          <w:p w14:paraId="791B4332" w14:textId="385AEA8E" w:rsidR="00714359" w:rsidRPr="003D7C3F" w:rsidRDefault="00165E0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18/08/2021</w:t>
            </w:r>
          </w:p>
        </w:tc>
        <w:tc>
          <w:tcPr>
            <w:tcW w:w="1985" w:type="dxa"/>
          </w:tcPr>
          <w:p w14:paraId="25EDCDF3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F02B5A0" w14:textId="58A39604" w:rsidR="00714359" w:rsidRPr="003D7C3F" w:rsidRDefault="00165E0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708204</w:t>
            </w:r>
          </w:p>
        </w:tc>
      </w:tr>
      <w:tr w:rsidR="00714359" w:rsidRPr="003D7C3F" w14:paraId="1866668F" w14:textId="77777777" w:rsidTr="00714359">
        <w:tc>
          <w:tcPr>
            <w:tcW w:w="901" w:type="dxa"/>
          </w:tcPr>
          <w:p w14:paraId="607AD25C" w14:textId="742BB732" w:rsidR="00714359" w:rsidRPr="003D7C3F" w:rsidRDefault="00C4304B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3926</w:t>
            </w:r>
          </w:p>
        </w:tc>
        <w:tc>
          <w:tcPr>
            <w:tcW w:w="3831" w:type="dxa"/>
          </w:tcPr>
          <w:p w14:paraId="62E508E8" w14:textId="2E8B10BB" w:rsidR="00714359" w:rsidRPr="003D7C3F" w:rsidRDefault="00165E0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W. G. A.</w:t>
            </w:r>
          </w:p>
        </w:tc>
        <w:tc>
          <w:tcPr>
            <w:tcW w:w="2209" w:type="dxa"/>
          </w:tcPr>
          <w:p w14:paraId="0793A54B" w14:textId="441958FC" w:rsidR="00714359" w:rsidRPr="003D7C3F" w:rsidRDefault="00165E0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18/08/2021</w:t>
            </w:r>
          </w:p>
        </w:tc>
        <w:tc>
          <w:tcPr>
            <w:tcW w:w="1985" w:type="dxa"/>
          </w:tcPr>
          <w:p w14:paraId="4638EF22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13AD0BC" w14:textId="092624A2" w:rsidR="00714359" w:rsidRPr="003D7C3F" w:rsidRDefault="00165E0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708008</w:t>
            </w:r>
          </w:p>
        </w:tc>
      </w:tr>
      <w:tr w:rsidR="00714359" w:rsidRPr="003D7C3F" w14:paraId="7F8A7FA8" w14:textId="77777777" w:rsidTr="00714359">
        <w:tc>
          <w:tcPr>
            <w:tcW w:w="901" w:type="dxa"/>
          </w:tcPr>
          <w:p w14:paraId="2B794083" w14:textId="4EC5BED6" w:rsidR="00714359" w:rsidRPr="003D7C3F" w:rsidRDefault="00C4304B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3927</w:t>
            </w:r>
          </w:p>
        </w:tc>
        <w:tc>
          <w:tcPr>
            <w:tcW w:w="3831" w:type="dxa"/>
          </w:tcPr>
          <w:p w14:paraId="65AC9CC8" w14:textId="286A1CDB" w:rsidR="00714359" w:rsidRPr="003D7C3F" w:rsidRDefault="00165E0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V. A. A.</w:t>
            </w:r>
          </w:p>
        </w:tc>
        <w:tc>
          <w:tcPr>
            <w:tcW w:w="2209" w:type="dxa"/>
          </w:tcPr>
          <w:p w14:paraId="2A079187" w14:textId="07598F41" w:rsidR="00714359" w:rsidRPr="003D7C3F" w:rsidRDefault="00165E0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18/08/2021</w:t>
            </w:r>
          </w:p>
        </w:tc>
        <w:tc>
          <w:tcPr>
            <w:tcW w:w="1985" w:type="dxa"/>
          </w:tcPr>
          <w:p w14:paraId="7F66BEF5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3B8B1D2" w14:textId="687C64E2" w:rsidR="00714359" w:rsidRPr="003D7C3F" w:rsidRDefault="00165E0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708900</w:t>
            </w:r>
          </w:p>
        </w:tc>
      </w:tr>
      <w:tr w:rsidR="00714359" w:rsidRPr="003D7C3F" w14:paraId="5C54E047" w14:textId="77777777" w:rsidTr="00714359">
        <w:tc>
          <w:tcPr>
            <w:tcW w:w="901" w:type="dxa"/>
          </w:tcPr>
          <w:p w14:paraId="7F503CF9" w14:textId="194F59DB" w:rsidR="00714359" w:rsidRPr="003D7C3F" w:rsidRDefault="00C4304B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3928</w:t>
            </w:r>
          </w:p>
        </w:tc>
        <w:tc>
          <w:tcPr>
            <w:tcW w:w="3831" w:type="dxa"/>
          </w:tcPr>
          <w:p w14:paraId="444020DB" w14:textId="1C0C29A4" w:rsidR="00714359" w:rsidRPr="003D7C3F" w:rsidRDefault="00165E0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O. P. S.</w:t>
            </w:r>
          </w:p>
        </w:tc>
        <w:tc>
          <w:tcPr>
            <w:tcW w:w="2209" w:type="dxa"/>
          </w:tcPr>
          <w:p w14:paraId="6B3949E6" w14:textId="050D7FD5" w:rsidR="00714359" w:rsidRPr="003D7C3F" w:rsidRDefault="00165E0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18/08/2021</w:t>
            </w:r>
          </w:p>
        </w:tc>
        <w:tc>
          <w:tcPr>
            <w:tcW w:w="1985" w:type="dxa"/>
          </w:tcPr>
          <w:p w14:paraId="0FD4DC51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414C84B" w14:textId="7DB53190" w:rsidR="00714359" w:rsidRPr="003D7C3F" w:rsidRDefault="00165E0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700804</w:t>
            </w:r>
          </w:p>
        </w:tc>
      </w:tr>
      <w:tr w:rsidR="00714359" w:rsidRPr="003D7C3F" w14:paraId="677E9BA1" w14:textId="77777777" w:rsidTr="00714359">
        <w:tc>
          <w:tcPr>
            <w:tcW w:w="901" w:type="dxa"/>
          </w:tcPr>
          <w:p w14:paraId="3F2CE786" w14:textId="5D54D864" w:rsidR="00714359" w:rsidRPr="003D7C3F" w:rsidRDefault="00C4304B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3929</w:t>
            </w:r>
          </w:p>
        </w:tc>
        <w:tc>
          <w:tcPr>
            <w:tcW w:w="3831" w:type="dxa"/>
          </w:tcPr>
          <w:p w14:paraId="38BAD074" w14:textId="741AD0C5" w:rsidR="00714359" w:rsidRPr="003D7C3F" w:rsidRDefault="00165E0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S. A.</w:t>
            </w:r>
          </w:p>
        </w:tc>
        <w:tc>
          <w:tcPr>
            <w:tcW w:w="2209" w:type="dxa"/>
          </w:tcPr>
          <w:p w14:paraId="71DBC4A2" w14:textId="5B3BA5AA" w:rsidR="00714359" w:rsidRPr="003D7C3F" w:rsidRDefault="00165E0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18/08/2021</w:t>
            </w:r>
          </w:p>
        </w:tc>
        <w:tc>
          <w:tcPr>
            <w:tcW w:w="1985" w:type="dxa"/>
          </w:tcPr>
          <w:p w14:paraId="17137A88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1507AA9" w14:textId="0724B660" w:rsidR="00714359" w:rsidRPr="003D7C3F" w:rsidRDefault="00165E0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707001</w:t>
            </w:r>
          </w:p>
        </w:tc>
      </w:tr>
      <w:tr w:rsidR="00714359" w:rsidRPr="003D7C3F" w14:paraId="3072AFB8" w14:textId="77777777" w:rsidTr="00714359">
        <w:tc>
          <w:tcPr>
            <w:tcW w:w="901" w:type="dxa"/>
          </w:tcPr>
          <w:p w14:paraId="7F256173" w14:textId="0B2E4239" w:rsidR="00714359" w:rsidRPr="003D7C3F" w:rsidRDefault="00C4304B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3930</w:t>
            </w:r>
          </w:p>
        </w:tc>
        <w:tc>
          <w:tcPr>
            <w:tcW w:w="3831" w:type="dxa"/>
          </w:tcPr>
          <w:p w14:paraId="5818838B" w14:textId="5EB8A444" w:rsidR="00714359" w:rsidRPr="003D7C3F" w:rsidRDefault="00165E0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G. A. C.</w:t>
            </w:r>
          </w:p>
        </w:tc>
        <w:tc>
          <w:tcPr>
            <w:tcW w:w="2209" w:type="dxa"/>
          </w:tcPr>
          <w:p w14:paraId="3F7B549F" w14:textId="5D067AE8" w:rsidR="00714359" w:rsidRPr="003D7C3F" w:rsidRDefault="00165E0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18/08/2021</w:t>
            </w:r>
          </w:p>
        </w:tc>
        <w:tc>
          <w:tcPr>
            <w:tcW w:w="1985" w:type="dxa"/>
          </w:tcPr>
          <w:p w14:paraId="796A2B87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914DD17" w14:textId="4ED58DAA" w:rsidR="00714359" w:rsidRPr="003D7C3F" w:rsidRDefault="00165E0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704206</w:t>
            </w:r>
          </w:p>
        </w:tc>
      </w:tr>
      <w:tr w:rsidR="00714359" w:rsidRPr="003D7C3F" w14:paraId="564E33B6" w14:textId="77777777" w:rsidTr="00714359">
        <w:tc>
          <w:tcPr>
            <w:tcW w:w="901" w:type="dxa"/>
          </w:tcPr>
          <w:p w14:paraId="3ACC0321" w14:textId="0203F550" w:rsidR="00714359" w:rsidRPr="003D7C3F" w:rsidRDefault="00165E0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3931</w:t>
            </w:r>
          </w:p>
        </w:tc>
        <w:tc>
          <w:tcPr>
            <w:tcW w:w="3831" w:type="dxa"/>
          </w:tcPr>
          <w:p w14:paraId="3FA0E84C" w14:textId="2662F674" w:rsidR="00714359" w:rsidRPr="003D7C3F" w:rsidRDefault="00165E0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N. S.</w:t>
            </w:r>
          </w:p>
        </w:tc>
        <w:tc>
          <w:tcPr>
            <w:tcW w:w="2209" w:type="dxa"/>
          </w:tcPr>
          <w:p w14:paraId="1AFC8740" w14:textId="23120934" w:rsidR="00714359" w:rsidRPr="003D7C3F" w:rsidRDefault="00165E0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18/08/2021</w:t>
            </w:r>
          </w:p>
        </w:tc>
        <w:tc>
          <w:tcPr>
            <w:tcW w:w="1985" w:type="dxa"/>
          </w:tcPr>
          <w:p w14:paraId="64DD5B58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B06288C" w14:textId="77584BBC" w:rsidR="00714359" w:rsidRPr="003D7C3F" w:rsidRDefault="00165E0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706409</w:t>
            </w:r>
          </w:p>
        </w:tc>
      </w:tr>
      <w:tr w:rsidR="00714359" w:rsidRPr="003D7C3F" w14:paraId="02BD3B01" w14:textId="77777777" w:rsidTr="00714359">
        <w:tc>
          <w:tcPr>
            <w:tcW w:w="901" w:type="dxa"/>
          </w:tcPr>
          <w:p w14:paraId="1122B772" w14:textId="1DD624F1" w:rsidR="00714359" w:rsidRPr="003D7C3F" w:rsidRDefault="00165E0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3932</w:t>
            </w:r>
          </w:p>
        </w:tc>
        <w:tc>
          <w:tcPr>
            <w:tcW w:w="3831" w:type="dxa"/>
          </w:tcPr>
          <w:p w14:paraId="7BE43A39" w14:textId="3BB135B9" w:rsidR="00714359" w:rsidRPr="003D7C3F" w:rsidRDefault="00165E0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C. P. S.</w:t>
            </w:r>
          </w:p>
        </w:tc>
        <w:tc>
          <w:tcPr>
            <w:tcW w:w="2209" w:type="dxa"/>
          </w:tcPr>
          <w:p w14:paraId="7D9A842E" w14:textId="504AB10B" w:rsidR="00714359" w:rsidRPr="003D7C3F" w:rsidRDefault="00165E0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18/08/2021</w:t>
            </w:r>
          </w:p>
        </w:tc>
        <w:tc>
          <w:tcPr>
            <w:tcW w:w="1985" w:type="dxa"/>
          </w:tcPr>
          <w:p w14:paraId="2BCDD312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22724D8" w14:textId="3D306D82" w:rsidR="00714359" w:rsidRPr="003D7C3F" w:rsidRDefault="00165E0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708604</w:t>
            </w:r>
          </w:p>
        </w:tc>
      </w:tr>
      <w:tr w:rsidR="00714359" w:rsidRPr="003D7C3F" w14:paraId="3C257688" w14:textId="77777777" w:rsidTr="00714359">
        <w:tc>
          <w:tcPr>
            <w:tcW w:w="901" w:type="dxa"/>
          </w:tcPr>
          <w:p w14:paraId="308D423F" w14:textId="51EFFF64" w:rsidR="00714359" w:rsidRPr="003D7C3F" w:rsidRDefault="00165E0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3933</w:t>
            </w:r>
          </w:p>
        </w:tc>
        <w:tc>
          <w:tcPr>
            <w:tcW w:w="3831" w:type="dxa"/>
          </w:tcPr>
          <w:p w14:paraId="36333D29" w14:textId="4C388855" w:rsidR="00714359" w:rsidRPr="003D7C3F" w:rsidRDefault="00165E0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O. C. C.</w:t>
            </w:r>
          </w:p>
        </w:tc>
        <w:tc>
          <w:tcPr>
            <w:tcW w:w="2209" w:type="dxa"/>
          </w:tcPr>
          <w:p w14:paraId="66BE294E" w14:textId="4778AB7D" w:rsidR="00714359" w:rsidRPr="003D7C3F" w:rsidRDefault="00165E0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18/08/2021</w:t>
            </w:r>
          </w:p>
        </w:tc>
        <w:tc>
          <w:tcPr>
            <w:tcW w:w="1985" w:type="dxa"/>
          </w:tcPr>
          <w:p w14:paraId="28438641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1823B30" w14:textId="7AB24047" w:rsidR="00714359" w:rsidRPr="003D7C3F" w:rsidRDefault="00165E0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701202</w:t>
            </w:r>
          </w:p>
        </w:tc>
      </w:tr>
      <w:tr w:rsidR="00714359" w:rsidRPr="003D7C3F" w14:paraId="0FAB2176" w14:textId="77777777" w:rsidTr="00714359">
        <w:tc>
          <w:tcPr>
            <w:tcW w:w="901" w:type="dxa"/>
          </w:tcPr>
          <w:p w14:paraId="04410DEF" w14:textId="37A704A6" w:rsidR="00714359" w:rsidRPr="003D7C3F" w:rsidRDefault="00165E0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3934</w:t>
            </w:r>
          </w:p>
        </w:tc>
        <w:tc>
          <w:tcPr>
            <w:tcW w:w="3831" w:type="dxa"/>
          </w:tcPr>
          <w:p w14:paraId="4EC04B16" w14:textId="329E42B8" w:rsidR="00714359" w:rsidRPr="003D7C3F" w:rsidRDefault="00165E0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B. R. T.</w:t>
            </w:r>
          </w:p>
        </w:tc>
        <w:tc>
          <w:tcPr>
            <w:tcW w:w="2209" w:type="dxa"/>
          </w:tcPr>
          <w:p w14:paraId="420D6CD9" w14:textId="7152CD72" w:rsidR="00714359" w:rsidRPr="003D7C3F" w:rsidRDefault="00165E0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18/08/2021</w:t>
            </w:r>
          </w:p>
        </w:tc>
        <w:tc>
          <w:tcPr>
            <w:tcW w:w="1985" w:type="dxa"/>
          </w:tcPr>
          <w:p w14:paraId="1815A337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1233B6B" w14:textId="51E3C89D" w:rsidR="00714359" w:rsidRPr="003D7C3F" w:rsidRDefault="00165E0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702000</w:t>
            </w:r>
          </w:p>
        </w:tc>
      </w:tr>
      <w:tr w:rsidR="00714359" w:rsidRPr="003D7C3F" w14:paraId="414C7F8D" w14:textId="77777777" w:rsidTr="00714359">
        <w:tc>
          <w:tcPr>
            <w:tcW w:w="901" w:type="dxa"/>
          </w:tcPr>
          <w:p w14:paraId="332F5813" w14:textId="0E2D61C6" w:rsidR="00714359" w:rsidRPr="003D7C3F" w:rsidRDefault="00165E0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3935</w:t>
            </w:r>
          </w:p>
        </w:tc>
        <w:tc>
          <w:tcPr>
            <w:tcW w:w="3831" w:type="dxa"/>
          </w:tcPr>
          <w:p w14:paraId="3A52B130" w14:textId="42A94FDA" w:rsidR="00714359" w:rsidRPr="003D7C3F" w:rsidRDefault="00165E0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V. M.</w:t>
            </w:r>
          </w:p>
        </w:tc>
        <w:tc>
          <w:tcPr>
            <w:tcW w:w="2209" w:type="dxa"/>
          </w:tcPr>
          <w:p w14:paraId="11644194" w14:textId="16E1E134" w:rsidR="00714359" w:rsidRPr="003D7C3F" w:rsidRDefault="00165E06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18/08/2021</w:t>
            </w:r>
          </w:p>
        </w:tc>
        <w:tc>
          <w:tcPr>
            <w:tcW w:w="1985" w:type="dxa"/>
          </w:tcPr>
          <w:p w14:paraId="4E3474A6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D6BF2C0" w14:textId="144B257D" w:rsidR="00714359" w:rsidRPr="003D7C3F" w:rsidRDefault="0061323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703605</w:t>
            </w:r>
          </w:p>
        </w:tc>
      </w:tr>
      <w:tr w:rsidR="00714359" w:rsidRPr="003D7C3F" w14:paraId="4B7B9E44" w14:textId="77777777" w:rsidTr="00714359">
        <w:tc>
          <w:tcPr>
            <w:tcW w:w="901" w:type="dxa"/>
          </w:tcPr>
          <w:p w14:paraId="7BFC45A0" w14:textId="632A088F" w:rsidR="00714359" w:rsidRPr="003D7C3F" w:rsidRDefault="00165E0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3936</w:t>
            </w:r>
          </w:p>
        </w:tc>
        <w:tc>
          <w:tcPr>
            <w:tcW w:w="3831" w:type="dxa"/>
          </w:tcPr>
          <w:p w14:paraId="18080AE1" w14:textId="31EC84F2" w:rsidR="00714359" w:rsidRPr="003D7C3F" w:rsidRDefault="0061323D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M.</w:t>
            </w:r>
          </w:p>
        </w:tc>
        <w:tc>
          <w:tcPr>
            <w:tcW w:w="2209" w:type="dxa"/>
          </w:tcPr>
          <w:p w14:paraId="0796280B" w14:textId="307C4AFF" w:rsidR="00714359" w:rsidRPr="003D7C3F" w:rsidRDefault="0061323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18/08/2021</w:t>
            </w:r>
          </w:p>
        </w:tc>
        <w:tc>
          <w:tcPr>
            <w:tcW w:w="1985" w:type="dxa"/>
          </w:tcPr>
          <w:p w14:paraId="268ADA5B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7E79CEA" w14:textId="20E8F38C" w:rsidR="00714359" w:rsidRPr="003D7C3F" w:rsidRDefault="0061323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704509</w:t>
            </w:r>
          </w:p>
        </w:tc>
      </w:tr>
      <w:tr w:rsidR="00714359" w:rsidRPr="003D7C3F" w14:paraId="593862BA" w14:textId="77777777" w:rsidTr="00714359">
        <w:tc>
          <w:tcPr>
            <w:tcW w:w="901" w:type="dxa"/>
          </w:tcPr>
          <w:p w14:paraId="607367B3" w14:textId="55CAEC22" w:rsidR="00714359" w:rsidRPr="003D7C3F" w:rsidRDefault="00165E0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3937</w:t>
            </w:r>
          </w:p>
        </w:tc>
        <w:tc>
          <w:tcPr>
            <w:tcW w:w="3831" w:type="dxa"/>
          </w:tcPr>
          <w:p w14:paraId="465E256E" w14:textId="262F38E8" w:rsidR="00714359" w:rsidRPr="003D7C3F" w:rsidRDefault="0061323D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F. S. G.</w:t>
            </w:r>
          </w:p>
        </w:tc>
        <w:tc>
          <w:tcPr>
            <w:tcW w:w="2209" w:type="dxa"/>
          </w:tcPr>
          <w:p w14:paraId="24CEB9EA" w14:textId="4891B5EA" w:rsidR="00714359" w:rsidRPr="003D7C3F" w:rsidRDefault="0061323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29BF0E64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197D7A4" w14:textId="36CB893B" w:rsidR="00714359" w:rsidRPr="003D7C3F" w:rsidRDefault="0061323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700506</w:t>
            </w:r>
          </w:p>
        </w:tc>
      </w:tr>
      <w:tr w:rsidR="00714359" w:rsidRPr="003D7C3F" w14:paraId="1F00BD15" w14:textId="77777777" w:rsidTr="00714359">
        <w:tc>
          <w:tcPr>
            <w:tcW w:w="901" w:type="dxa"/>
          </w:tcPr>
          <w:p w14:paraId="63306398" w14:textId="6BA121A2" w:rsidR="00714359" w:rsidRPr="003D7C3F" w:rsidRDefault="00165E0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3938</w:t>
            </w:r>
          </w:p>
        </w:tc>
        <w:tc>
          <w:tcPr>
            <w:tcW w:w="3831" w:type="dxa"/>
          </w:tcPr>
          <w:p w14:paraId="526998E2" w14:textId="4717DDB2" w:rsidR="00714359" w:rsidRPr="003D7C3F" w:rsidRDefault="0061323D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C. S. V. J.</w:t>
            </w:r>
          </w:p>
        </w:tc>
        <w:tc>
          <w:tcPr>
            <w:tcW w:w="2209" w:type="dxa"/>
          </w:tcPr>
          <w:p w14:paraId="381AE7B3" w14:textId="6B079A2B" w:rsidR="00714359" w:rsidRPr="003D7C3F" w:rsidRDefault="0061323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7B379072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DAD5E20" w14:textId="02F292EC" w:rsidR="00714359" w:rsidRPr="003D7C3F" w:rsidRDefault="0061323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700508</w:t>
            </w:r>
          </w:p>
        </w:tc>
      </w:tr>
      <w:tr w:rsidR="00714359" w:rsidRPr="003D7C3F" w14:paraId="14C6C96B" w14:textId="77777777" w:rsidTr="00714359">
        <w:tc>
          <w:tcPr>
            <w:tcW w:w="901" w:type="dxa"/>
          </w:tcPr>
          <w:p w14:paraId="7A627EBB" w14:textId="4CF947B3" w:rsidR="00714359" w:rsidRPr="003D7C3F" w:rsidRDefault="00165E0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3939</w:t>
            </w:r>
          </w:p>
        </w:tc>
        <w:tc>
          <w:tcPr>
            <w:tcW w:w="3831" w:type="dxa"/>
          </w:tcPr>
          <w:p w14:paraId="2FA4BD4D" w14:textId="23393F83" w:rsidR="00714359" w:rsidRPr="003D7C3F" w:rsidRDefault="0061323D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P. H. A. C.</w:t>
            </w:r>
          </w:p>
        </w:tc>
        <w:tc>
          <w:tcPr>
            <w:tcW w:w="2209" w:type="dxa"/>
          </w:tcPr>
          <w:p w14:paraId="5DFF0611" w14:textId="37500756" w:rsidR="00714359" w:rsidRPr="003D7C3F" w:rsidRDefault="0061323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1B98A4E0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9F9F207" w14:textId="240A45F4" w:rsidR="00714359" w:rsidRPr="003D7C3F" w:rsidRDefault="0061323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700503</w:t>
            </w:r>
          </w:p>
        </w:tc>
      </w:tr>
      <w:tr w:rsidR="00714359" w:rsidRPr="003D7C3F" w14:paraId="60ED3373" w14:textId="77777777" w:rsidTr="00714359">
        <w:tc>
          <w:tcPr>
            <w:tcW w:w="901" w:type="dxa"/>
          </w:tcPr>
          <w:p w14:paraId="2929BD4D" w14:textId="2FE559A1" w:rsidR="00714359" w:rsidRPr="003D7C3F" w:rsidRDefault="00165E0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3940</w:t>
            </w:r>
          </w:p>
        </w:tc>
        <w:tc>
          <w:tcPr>
            <w:tcW w:w="3831" w:type="dxa"/>
          </w:tcPr>
          <w:p w14:paraId="41500BFD" w14:textId="6099455F" w:rsidR="00714359" w:rsidRPr="003D7C3F" w:rsidRDefault="0061323D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D.</w:t>
            </w:r>
          </w:p>
        </w:tc>
        <w:tc>
          <w:tcPr>
            <w:tcW w:w="2209" w:type="dxa"/>
          </w:tcPr>
          <w:p w14:paraId="36E8BAA8" w14:textId="56E11C55" w:rsidR="00714359" w:rsidRPr="003D7C3F" w:rsidRDefault="0061323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194D9F64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1E8896E" w14:textId="0EDCF908" w:rsidR="00714359" w:rsidRPr="003D7C3F" w:rsidRDefault="0061323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708003</w:t>
            </w:r>
          </w:p>
        </w:tc>
      </w:tr>
      <w:tr w:rsidR="00714359" w:rsidRPr="003D7C3F" w14:paraId="3EED2915" w14:textId="77777777" w:rsidTr="00714359">
        <w:tc>
          <w:tcPr>
            <w:tcW w:w="901" w:type="dxa"/>
          </w:tcPr>
          <w:p w14:paraId="06DBB19A" w14:textId="683CCF14" w:rsidR="00714359" w:rsidRPr="003D7C3F" w:rsidRDefault="00165E0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3941</w:t>
            </w:r>
          </w:p>
        </w:tc>
        <w:tc>
          <w:tcPr>
            <w:tcW w:w="3831" w:type="dxa"/>
          </w:tcPr>
          <w:p w14:paraId="353906DC" w14:textId="3FAD5D7C" w:rsidR="00714359" w:rsidRPr="003D7C3F" w:rsidRDefault="0061323D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B. A.</w:t>
            </w:r>
          </w:p>
        </w:tc>
        <w:tc>
          <w:tcPr>
            <w:tcW w:w="2209" w:type="dxa"/>
          </w:tcPr>
          <w:p w14:paraId="67C8FC50" w14:textId="79558922" w:rsidR="00714359" w:rsidRPr="003D7C3F" w:rsidRDefault="0061323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24847376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84E4D03" w14:textId="05479084" w:rsidR="00714359" w:rsidRPr="003D7C3F" w:rsidRDefault="0061323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708808</w:t>
            </w:r>
          </w:p>
        </w:tc>
      </w:tr>
      <w:tr w:rsidR="00714359" w:rsidRPr="003D7C3F" w14:paraId="7C414105" w14:textId="77777777" w:rsidTr="00714359">
        <w:tc>
          <w:tcPr>
            <w:tcW w:w="901" w:type="dxa"/>
          </w:tcPr>
          <w:p w14:paraId="2B4DDEED" w14:textId="29225BDB" w:rsidR="00714359" w:rsidRPr="003D7C3F" w:rsidRDefault="00165E0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3942</w:t>
            </w:r>
          </w:p>
        </w:tc>
        <w:tc>
          <w:tcPr>
            <w:tcW w:w="3831" w:type="dxa"/>
          </w:tcPr>
          <w:p w14:paraId="656DEAD5" w14:textId="32382536" w:rsidR="00714359" w:rsidRPr="003D7C3F" w:rsidRDefault="0061323D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A. G.</w:t>
            </w:r>
          </w:p>
        </w:tc>
        <w:tc>
          <w:tcPr>
            <w:tcW w:w="2209" w:type="dxa"/>
          </w:tcPr>
          <w:p w14:paraId="44D6EB2F" w14:textId="2ED33B2D" w:rsidR="00714359" w:rsidRPr="003D7C3F" w:rsidRDefault="0061323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040942F1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259DB5C" w14:textId="3343F246" w:rsidR="00714359" w:rsidRPr="003D7C3F" w:rsidRDefault="0061323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706206</w:t>
            </w:r>
          </w:p>
        </w:tc>
      </w:tr>
      <w:tr w:rsidR="00714359" w:rsidRPr="003D7C3F" w14:paraId="08BB66CB" w14:textId="77777777" w:rsidTr="00714359">
        <w:tc>
          <w:tcPr>
            <w:tcW w:w="901" w:type="dxa"/>
          </w:tcPr>
          <w:p w14:paraId="6E684C88" w14:textId="28597591" w:rsidR="00714359" w:rsidRPr="003D7C3F" w:rsidRDefault="00165E0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3943</w:t>
            </w:r>
          </w:p>
        </w:tc>
        <w:tc>
          <w:tcPr>
            <w:tcW w:w="3831" w:type="dxa"/>
          </w:tcPr>
          <w:p w14:paraId="324CF704" w14:textId="6991D7CC" w:rsidR="00714359" w:rsidRPr="003D7C3F" w:rsidRDefault="0061323D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V. D.</w:t>
            </w:r>
          </w:p>
        </w:tc>
        <w:tc>
          <w:tcPr>
            <w:tcW w:w="2209" w:type="dxa"/>
          </w:tcPr>
          <w:p w14:paraId="4DAD26CC" w14:textId="4D8A1328" w:rsidR="00714359" w:rsidRPr="003D7C3F" w:rsidRDefault="0061323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06B651DB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B6EE7B2" w14:textId="5790A92F" w:rsidR="00714359" w:rsidRPr="003D7C3F" w:rsidRDefault="0061323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708902</w:t>
            </w:r>
          </w:p>
        </w:tc>
      </w:tr>
      <w:tr w:rsidR="00714359" w:rsidRPr="003D7C3F" w14:paraId="55C797C2" w14:textId="77777777" w:rsidTr="00714359">
        <w:tc>
          <w:tcPr>
            <w:tcW w:w="901" w:type="dxa"/>
          </w:tcPr>
          <w:p w14:paraId="18632608" w14:textId="04C707EB" w:rsidR="00714359" w:rsidRPr="003D7C3F" w:rsidRDefault="00165E0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3944</w:t>
            </w:r>
          </w:p>
        </w:tc>
        <w:tc>
          <w:tcPr>
            <w:tcW w:w="3831" w:type="dxa"/>
          </w:tcPr>
          <w:p w14:paraId="2EB6C1CC" w14:textId="179B95B5" w:rsidR="00714359" w:rsidRPr="003D7C3F" w:rsidRDefault="0061323D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I. M. A.</w:t>
            </w:r>
          </w:p>
        </w:tc>
        <w:tc>
          <w:tcPr>
            <w:tcW w:w="2209" w:type="dxa"/>
          </w:tcPr>
          <w:p w14:paraId="34356E20" w14:textId="592CDAE6" w:rsidR="00714359" w:rsidRPr="003D7C3F" w:rsidRDefault="0061323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00CE9241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FCD65D0" w14:textId="18C2D15A" w:rsidR="00714359" w:rsidRPr="003D7C3F" w:rsidRDefault="0061323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Cidadã paraguaiana</w:t>
            </w:r>
          </w:p>
        </w:tc>
      </w:tr>
      <w:tr w:rsidR="00714359" w:rsidRPr="003D7C3F" w14:paraId="708512F4" w14:textId="77777777" w:rsidTr="00714359">
        <w:tc>
          <w:tcPr>
            <w:tcW w:w="901" w:type="dxa"/>
          </w:tcPr>
          <w:p w14:paraId="6515BF7C" w14:textId="327AED3B" w:rsidR="00714359" w:rsidRPr="003D7C3F" w:rsidRDefault="00165E0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3945</w:t>
            </w:r>
          </w:p>
        </w:tc>
        <w:tc>
          <w:tcPr>
            <w:tcW w:w="3831" w:type="dxa"/>
          </w:tcPr>
          <w:p w14:paraId="0E5FDDA7" w14:textId="70AD64CB" w:rsidR="00714359" w:rsidRPr="003D7C3F" w:rsidRDefault="0061323D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G. S.</w:t>
            </w:r>
          </w:p>
        </w:tc>
        <w:tc>
          <w:tcPr>
            <w:tcW w:w="2209" w:type="dxa"/>
          </w:tcPr>
          <w:p w14:paraId="0EC70ED6" w14:textId="42F8693D" w:rsidR="00714359" w:rsidRPr="003D7C3F" w:rsidRDefault="0061323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0590DFF1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1EBDCDF" w14:textId="1CF8C44E" w:rsidR="00714359" w:rsidRPr="003D7C3F" w:rsidRDefault="0061323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709806</w:t>
            </w:r>
          </w:p>
        </w:tc>
      </w:tr>
      <w:tr w:rsidR="00714359" w:rsidRPr="003D7C3F" w14:paraId="2B142726" w14:textId="77777777" w:rsidTr="00714359">
        <w:tc>
          <w:tcPr>
            <w:tcW w:w="901" w:type="dxa"/>
          </w:tcPr>
          <w:p w14:paraId="3C350078" w14:textId="6B018EB0" w:rsidR="00714359" w:rsidRPr="003D7C3F" w:rsidRDefault="00165E0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3946</w:t>
            </w:r>
          </w:p>
        </w:tc>
        <w:tc>
          <w:tcPr>
            <w:tcW w:w="3831" w:type="dxa"/>
          </w:tcPr>
          <w:p w14:paraId="585FCFBD" w14:textId="7F807736" w:rsidR="00714359" w:rsidRPr="003D7C3F" w:rsidRDefault="0061323D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B. A. B.</w:t>
            </w:r>
          </w:p>
        </w:tc>
        <w:tc>
          <w:tcPr>
            <w:tcW w:w="2209" w:type="dxa"/>
          </w:tcPr>
          <w:p w14:paraId="6EB15ED3" w14:textId="1428663C" w:rsidR="00714359" w:rsidRPr="003D7C3F" w:rsidRDefault="0061323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258FA456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2A04F70" w14:textId="1692EDB2" w:rsidR="00714359" w:rsidRPr="003D7C3F" w:rsidRDefault="0061323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705000</w:t>
            </w:r>
          </w:p>
        </w:tc>
      </w:tr>
      <w:tr w:rsidR="00714359" w:rsidRPr="003D7C3F" w14:paraId="3C89DCB6" w14:textId="77777777" w:rsidTr="00714359">
        <w:tc>
          <w:tcPr>
            <w:tcW w:w="901" w:type="dxa"/>
          </w:tcPr>
          <w:p w14:paraId="3F2E9DC5" w14:textId="63D71274" w:rsidR="00714359" w:rsidRPr="003D7C3F" w:rsidRDefault="00165E0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3947</w:t>
            </w:r>
          </w:p>
        </w:tc>
        <w:tc>
          <w:tcPr>
            <w:tcW w:w="3831" w:type="dxa"/>
          </w:tcPr>
          <w:p w14:paraId="7A67548C" w14:textId="7C967276" w:rsidR="00714359" w:rsidRPr="003D7C3F" w:rsidRDefault="0061323D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D. O.</w:t>
            </w:r>
          </w:p>
        </w:tc>
        <w:tc>
          <w:tcPr>
            <w:tcW w:w="2209" w:type="dxa"/>
          </w:tcPr>
          <w:p w14:paraId="692371B9" w14:textId="4FEC9342" w:rsidR="00714359" w:rsidRPr="003D7C3F" w:rsidRDefault="0061323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0FCEB195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77F5FC6" w14:textId="37F84082" w:rsidR="00714359" w:rsidRPr="003D7C3F" w:rsidRDefault="0061323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701204</w:t>
            </w:r>
          </w:p>
        </w:tc>
      </w:tr>
      <w:tr w:rsidR="00714359" w:rsidRPr="003D7C3F" w14:paraId="131D98AB" w14:textId="77777777" w:rsidTr="00714359">
        <w:tc>
          <w:tcPr>
            <w:tcW w:w="901" w:type="dxa"/>
          </w:tcPr>
          <w:p w14:paraId="0FE50B49" w14:textId="65F46F24" w:rsidR="00714359" w:rsidRPr="003D7C3F" w:rsidRDefault="00165E0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3948</w:t>
            </w:r>
          </w:p>
        </w:tc>
        <w:tc>
          <w:tcPr>
            <w:tcW w:w="3831" w:type="dxa"/>
          </w:tcPr>
          <w:p w14:paraId="60EEA8D7" w14:textId="02E9E1DF" w:rsidR="00714359" w:rsidRPr="003D7C3F" w:rsidRDefault="0061323D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S. A.</w:t>
            </w:r>
          </w:p>
        </w:tc>
        <w:tc>
          <w:tcPr>
            <w:tcW w:w="2209" w:type="dxa"/>
          </w:tcPr>
          <w:p w14:paraId="3ED01839" w14:textId="74B976BF" w:rsidR="00714359" w:rsidRPr="003D7C3F" w:rsidRDefault="0061323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503E0D8F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79B1265" w14:textId="3B61E10E" w:rsidR="00714359" w:rsidRPr="003D7C3F" w:rsidRDefault="0061323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700906</w:t>
            </w:r>
          </w:p>
        </w:tc>
      </w:tr>
      <w:tr w:rsidR="00714359" w:rsidRPr="003D7C3F" w14:paraId="6DAF93CF" w14:textId="77777777" w:rsidTr="00714359">
        <w:tc>
          <w:tcPr>
            <w:tcW w:w="901" w:type="dxa"/>
          </w:tcPr>
          <w:p w14:paraId="717681DA" w14:textId="3E82F870" w:rsidR="00714359" w:rsidRPr="003D7C3F" w:rsidRDefault="00165E0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3949</w:t>
            </w:r>
          </w:p>
        </w:tc>
        <w:tc>
          <w:tcPr>
            <w:tcW w:w="3831" w:type="dxa"/>
          </w:tcPr>
          <w:p w14:paraId="6A608F10" w14:textId="3270B54C" w:rsidR="00714359" w:rsidRPr="003D7C3F" w:rsidRDefault="0061323D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R.</w:t>
            </w:r>
          </w:p>
        </w:tc>
        <w:tc>
          <w:tcPr>
            <w:tcW w:w="2209" w:type="dxa"/>
          </w:tcPr>
          <w:p w14:paraId="155D5738" w14:textId="062443EA" w:rsidR="00714359" w:rsidRPr="003D7C3F" w:rsidRDefault="0061323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38E7C33B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E3977A4" w14:textId="5C253CAC" w:rsidR="00714359" w:rsidRPr="003D7C3F" w:rsidRDefault="0061323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700500</w:t>
            </w:r>
          </w:p>
        </w:tc>
      </w:tr>
      <w:tr w:rsidR="00714359" w:rsidRPr="003D7C3F" w14:paraId="0A4E8B52" w14:textId="77777777" w:rsidTr="00714359">
        <w:tc>
          <w:tcPr>
            <w:tcW w:w="901" w:type="dxa"/>
          </w:tcPr>
          <w:p w14:paraId="03C6661D" w14:textId="5DF35746" w:rsidR="00714359" w:rsidRPr="003D7C3F" w:rsidRDefault="00165E0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3950</w:t>
            </w:r>
          </w:p>
        </w:tc>
        <w:tc>
          <w:tcPr>
            <w:tcW w:w="3831" w:type="dxa"/>
          </w:tcPr>
          <w:p w14:paraId="6D480807" w14:textId="7E605092" w:rsidR="00714359" w:rsidRPr="003D7C3F" w:rsidRDefault="0061323D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S.</w:t>
            </w:r>
          </w:p>
        </w:tc>
        <w:tc>
          <w:tcPr>
            <w:tcW w:w="2209" w:type="dxa"/>
          </w:tcPr>
          <w:p w14:paraId="7F68D5CC" w14:textId="28D8542A" w:rsidR="00714359" w:rsidRPr="003D7C3F" w:rsidRDefault="0061323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73DEEA9E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9DBA4D0" w14:textId="6C05EC52" w:rsidR="00714359" w:rsidRPr="003D7C3F" w:rsidRDefault="0061323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708005</w:t>
            </w:r>
          </w:p>
        </w:tc>
      </w:tr>
      <w:tr w:rsidR="00714359" w:rsidRPr="003D7C3F" w14:paraId="1A20FC98" w14:textId="77777777" w:rsidTr="00714359">
        <w:tc>
          <w:tcPr>
            <w:tcW w:w="901" w:type="dxa"/>
          </w:tcPr>
          <w:p w14:paraId="02436E68" w14:textId="4D001F01" w:rsidR="00714359" w:rsidRPr="003D7C3F" w:rsidRDefault="00165E0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3951</w:t>
            </w:r>
          </w:p>
        </w:tc>
        <w:tc>
          <w:tcPr>
            <w:tcW w:w="3831" w:type="dxa"/>
          </w:tcPr>
          <w:p w14:paraId="6FEF464C" w14:textId="1748BA74" w:rsidR="00714359" w:rsidRPr="003D7C3F" w:rsidRDefault="0061323D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Q.</w:t>
            </w:r>
          </w:p>
        </w:tc>
        <w:tc>
          <w:tcPr>
            <w:tcW w:w="2209" w:type="dxa"/>
          </w:tcPr>
          <w:p w14:paraId="4968CC7E" w14:textId="48D55806" w:rsidR="00714359" w:rsidRPr="003D7C3F" w:rsidRDefault="0061323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5479EA7E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425D31D" w14:textId="5D45439F" w:rsidR="00714359" w:rsidRPr="003D7C3F" w:rsidRDefault="0061323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706403</w:t>
            </w:r>
          </w:p>
        </w:tc>
      </w:tr>
      <w:tr w:rsidR="00714359" w:rsidRPr="003D7C3F" w14:paraId="53EB5B6B" w14:textId="77777777" w:rsidTr="00714359">
        <w:tc>
          <w:tcPr>
            <w:tcW w:w="901" w:type="dxa"/>
          </w:tcPr>
          <w:p w14:paraId="7E870CC3" w14:textId="1A3D6ED8" w:rsidR="00714359" w:rsidRPr="003D7C3F" w:rsidRDefault="00165E0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3952</w:t>
            </w:r>
          </w:p>
        </w:tc>
        <w:tc>
          <w:tcPr>
            <w:tcW w:w="3831" w:type="dxa"/>
          </w:tcPr>
          <w:p w14:paraId="1E0181DD" w14:textId="0FCCF23C" w:rsidR="00714359" w:rsidRPr="003D7C3F" w:rsidRDefault="0061323D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S.</w:t>
            </w:r>
          </w:p>
        </w:tc>
        <w:tc>
          <w:tcPr>
            <w:tcW w:w="2209" w:type="dxa"/>
          </w:tcPr>
          <w:p w14:paraId="3ADFB9DA" w14:textId="04E087E2" w:rsidR="00714359" w:rsidRPr="003D7C3F" w:rsidRDefault="0061323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33E9AD5F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6ACF2CD" w14:textId="2FAB9A21" w:rsidR="00714359" w:rsidRPr="003D7C3F" w:rsidRDefault="0061323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706804</w:t>
            </w:r>
          </w:p>
        </w:tc>
      </w:tr>
      <w:tr w:rsidR="00714359" w:rsidRPr="003D7C3F" w14:paraId="77CDB3B6" w14:textId="77777777" w:rsidTr="00714359">
        <w:tc>
          <w:tcPr>
            <w:tcW w:w="901" w:type="dxa"/>
          </w:tcPr>
          <w:p w14:paraId="071EF383" w14:textId="58712E84" w:rsidR="00714359" w:rsidRPr="003D7C3F" w:rsidRDefault="00165E0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3953</w:t>
            </w:r>
          </w:p>
        </w:tc>
        <w:tc>
          <w:tcPr>
            <w:tcW w:w="3831" w:type="dxa"/>
          </w:tcPr>
          <w:p w14:paraId="4970A1AF" w14:textId="0D548415" w:rsidR="00714359" w:rsidRPr="003D7C3F" w:rsidRDefault="0061323D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M.</w:t>
            </w:r>
          </w:p>
        </w:tc>
        <w:tc>
          <w:tcPr>
            <w:tcW w:w="2209" w:type="dxa"/>
          </w:tcPr>
          <w:p w14:paraId="00F7A027" w14:textId="48BBC45D" w:rsidR="00714359" w:rsidRPr="003D7C3F" w:rsidRDefault="0061323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36C7A906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4AC0F25" w14:textId="2783163E" w:rsidR="00714359" w:rsidRPr="003D7C3F" w:rsidRDefault="0061323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704208</w:t>
            </w:r>
          </w:p>
        </w:tc>
      </w:tr>
      <w:tr w:rsidR="00714359" w:rsidRPr="003D7C3F" w14:paraId="264FDE6C" w14:textId="77777777" w:rsidTr="00714359">
        <w:tc>
          <w:tcPr>
            <w:tcW w:w="901" w:type="dxa"/>
          </w:tcPr>
          <w:p w14:paraId="297452F1" w14:textId="42F5B315" w:rsidR="00714359" w:rsidRPr="003D7C3F" w:rsidRDefault="00165E0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3954</w:t>
            </w:r>
          </w:p>
        </w:tc>
        <w:tc>
          <w:tcPr>
            <w:tcW w:w="3831" w:type="dxa"/>
          </w:tcPr>
          <w:p w14:paraId="6E9EAAE9" w14:textId="3BE50E87" w:rsidR="00714359" w:rsidRPr="003D7C3F" w:rsidRDefault="0061323D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S. L.</w:t>
            </w:r>
          </w:p>
        </w:tc>
        <w:tc>
          <w:tcPr>
            <w:tcW w:w="2209" w:type="dxa"/>
          </w:tcPr>
          <w:p w14:paraId="580F91CC" w14:textId="71538BE0" w:rsidR="00714359" w:rsidRPr="003D7C3F" w:rsidRDefault="0061323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68592157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E60E577" w14:textId="0C141074" w:rsidR="00714359" w:rsidRPr="003D7C3F" w:rsidRDefault="0061323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700906</w:t>
            </w:r>
          </w:p>
        </w:tc>
      </w:tr>
      <w:tr w:rsidR="00714359" w:rsidRPr="003D7C3F" w14:paraId="59CCDA63" w14:textId="77777777" w:rsidTr="00714359">
        <w:tc>
          <w:tcPr>
            <w:tcW w:w="901" w:type="dxa"/>
          </w:tcPr>
          <w:p w14:paraId="6114A70E" w14:textId="7A9B64D3" w:rsidR="00714359" w:rsidRPr="003D7C3F" w:rsidRDefault="00165E0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3955</w:t>
            </w:r>
          </w:p>
        </w:tc>
        <w:tc>
          <w:tcPr>
            <w:tcW w:w="3831" w:type="dxa"/>
          </w:tcPr>
          <w:p w14:paraId="7059AB69" w14:textId="3A3FAA20" w:rsidR="00714359" w:rsidRPr="003D7C3F" w:rsidRDefault="0061323D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A. F.</w:t>
            </w:r>
          </w:p>
        </w:tc>
        <w:tc>
          <w:tcPr>
            <w:tcW w:w="2209" w:type="dxa"/>
          </w:tcPr>
          <w:p w14:paraId="3B11C77E" w14:textId="5C393891" w:rsidR="00714359" w:rsidRPr="003D7C3F" w:rsidRDefault="0061323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341EF96D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3539D78" w14:textId="61767E33" w:rsidR="00714359" w:rsidRPr="003D7C3F" w:rsidRDefault="0061323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709000</w:t>
            </w:r>
          </w:p>
        </w:tc>
      </w:tr>
      <w:tr w:rsidR="00714359" w:rsidRPr="003D7C3F" w14:paraId="4F691C65" w14:textId="77777777" w:rsidTr="00714359">
        <w:tc>
          <w:tcPr>
            <w:tcW w:w="901" w:type="dxa"/>
          </w:tcPr>
          <w:p w14:paraId="22E2E0FB" w14:textId="1DEF25E9" w:rsidR="00714359" w:rsidRPr="003D7C3F" w:rsidRDefault="00165E0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3956</w:t>
            </w:r>
          </w:p>
        </w:tc>
        <w:tc>
          <w:tcPr>
            <w:tcW w:w="3831" w:type="dxa"/>
          </w:tcPr>
          <w:p w14:paraId="74DDCEED" w14:textId="64AD8FC8" w:rsidR="00714359" w:rsidRPr="003D7C3F" w:rsidRDefault="0061323D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D. L.</w:t>
            </w:r>
          </w:p>
        </w:tc>
        <w:tc>
          <w:tcPr>
            <w:tcW w:w="2209" w:type="dxa"/>
          </w:tcPr>
          <w:p w14:paraId="7C5860D1" w14:textId="3D3587F6" w:rsidR="00714359" w:rsidRPr="003D7C3F" w:rsidRDefault="0061323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6587228B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C4508A3" w14:textId="39527DCD" w:rsidR="00714359" w:rsidRPr="003D7C3F" w:rsidRDefault="0061323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705002</w:t>
            </w:r>
          </w:p>
        </w:tc>
      </w:tr>
      <w:tr w:rsidR="00714359" w:rsidRPr="003D7C3F" w14:paraId="34B1840B" w14:textId="77777777" w:rsidTr="00714359">
        <w:tc>
          <w:tcPr>
            <w:tcW w:w="901" w:type="dxa"/>
          </w:tcPr>
          <w:p w14:paraId="0E733DF7" w14:textId="7A60148C" w:rsidR="00714359" w:rsidRPr="003D7C3F" w:rsidRDefault="00165E0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3957</w:t>
            </w:r>
          </w:p>
        </w:tc>
        <w:tc>
          <w:tcPr>
            <w:tcW w:w="3831" w:type="dxa"/>
          </w:tcPr>
          <w:p w14:paraId="761CD617" w14:textId="13108BB9" w:rsidR="00714359" w:rsidRPr="003D7C3F" w:rsidRDefault="001E2AA3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P. M. M.</w:t>
            </w:r>
          </w:p>
        </w:tc>
        <w:tc>
          <w:tcPr>
            <w:tcW w:w="2209" w:type="dxa"/>
          </w:tcPr>
          <w:p w14:paraId="4B4E1462" w14:textId="55F9B624" w:rsidR="00714359" w:rsidRPr="003D7C3F" w:rsidRDefault="001E2AA3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0D70E053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E5A9922" w14:textId="67C7DFB5" w:rsidR="00714359" w:rsidRPr="003D7C3F" w:rsidRDefault="001E2AA3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709505</w:t>
            </w:r>
          </w:p>
        </w:tc>
      </w:tr>
      <w:tr w:rsidR="00714359" w:rsidRPr="003D7C3F" w14:paraId="27C651C2" w14:textId="77777777" w:rsidTr="00714359">
        <w:tc>
          <w:tcPr>
            <w:tcW w:w="901" w:type="dxa"/>
          </w:tcPr>
          <w:p w14:paraId="192379E8" w14:textId="6615E5D1" w:rsidR="00714359" w:rsidRPr="003D7C3F" w:rsidRDefault="00165E0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3958</w:t>
            </w:r>
          </w:p>
        </w:tc>
        <w:tc>
          <w:tcPr>
            <w:tcW w:w="3831" w:type="dxa"/>
          </w:tcPr>
          <w:p w14:paraId="01087FF1" w14:textId="3EABF680" w:rsidR="00714359" w:rsidRPr="003D7C3F" w:rsidRDefault="001E2AA3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W. O. M.</w:t>
            </w:r>
          </w:p>
        </w:tc>
        <w:tc>
          <w:tcPr>
            <w:tcW w:w="2209" w:type="dxa"/>
          </w:tcPr>
          <w:p w14:paraId="3E20FF0B" w14:textId="32460C37" w:rsidR="00714359" w:rsidRPr="003D7C3F" w:rsidRDefault="001E2AA3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12E50F35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8852AC2" w14:textId="465EC6E4" w:rsidR="00714359" w:rsidRPr="003D7C3F" w:rsidRDefault="001E2AA3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703404</w:t>
            </w:r>
          </w:p>
        </w:tc>
      </w:tr>
      <w:tr w:rsidR="00714359" w:rsidRPr="003D7C3F" w14:paraId="1FD41EA0" w14:textId="77777777" w:rsidTr="00714359">
        <w:tc>
          <w:tcPr>
            <w:tcW w:w="901" w:type="dxa"/>
          </w:tcPr>
          <w:p w14:paraId="7E3B4DEC" w14:textId="3551CEA3" w:rsidR="00714359" w:rsidRPr="003D7C3F" w:rsidRDefault="00165E06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3959</w:t>
            </w:r>
          </w:p>
        </w:tc>
        <w:tc>
          <w:tcPr>
            <w:tcW w:w="3831" w:type="dxa"/>
          </w:tcPr>
          <w:p w14:paraId="44295DC1" w14:textId="43529470" w:rsidR="00714359" w:rsidRPr="003D7C3F" w:rsidRDefault="001E2AA3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D. Z.</w:t>
            </w:r>
          </w:p>
        </w:tc>
        <w:tc>
          <w:tcPr>
            <w:tcW w:w="2209" w:type="dxa"/>
          </w:tcPr>
          <w:p w14:paraId="01FE9B3F" w14:textId="1C5BC763" w:rsidR="00714359" w:rsidRPr="003D7C3F" w:rsidRDefault="001E2AA3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1F96631B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764C485" w14:textId="68B04443" w:rsidR="00714359" w:rsidRPr="003D7C3F" w:rsidRDefault="001E2AA3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700000</w:t>
            </w:r>
          </w:p>
        </w:tc>
      </w:tr>
      <w:tr w:rsidR="00714359" w:rsidRPr="003D7C3F" w14:paraId="0E786F35" w14:textId="77777777" w:rsidTr="00714359">
        <w:tc>
          <w:tcPr>
            <w:tcW w:w="901" w:type="dxa"/>
          </w:tcPr>
          <w:p w14:paraId="27A7A0B7" w14:textId="69929B6D" w:rsidR="00714359" w:rsidRPr="003D7C3F" w:rsidRDefault="001E2AA3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3960</w:t>
            </w:r>
          </w:p>
        </w:tc>
        <w:tc>
          <w:tcPr>
            <w:tcW w:w="3831" w:type="dxa"/>
          </w:tcPr>
          <w:p w14:paraId="64CD55FC" w14:textId="4E04FC8B" w:rsidR="00714359" w:rsidRPr="003D7C3F" w:rsidRDefault="001E2AA3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O. S. L.</w:t>
            </w:r>
          </w:p>
        </w:tc>
        <w:tc>
          <w:tcPr>
            <w:tcW w:w="2209" w:type="dxa"/>
          </w:tcPr>
          <w:p w14:paraId="346885A8" w14:textId="5B68AC53" w:rsidR="00714359" w:rsidRPr="003D7C3F" w:rsidRDefault="001E2AA3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28DC4118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4B9FF00" w14:textId="1C2777AD" w:rsidR="00714359" w:rsidRPr="003D7C3F" w:rsidRDefault="001E2AA3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706003</w:t>
            </w:r>
          </w:p>
        </w:tc>
      </w:tr>
      <w:tr w:rsidR="00714359" w:rsidRPr="003D7C3F" w14:paraId="29F84D22" w14:textId="77777777" w:rsidTr="00714359">
        <w:tc>
          <w:tcPr>
            <w:tcW w:w="901" w:type="dxa"/>
          </w:tcPr>
          <w:p w14:paraId="3D4EED51" w14:textId="2012E3A9" w:rsidR="00714359" w:rsidRPr="003D7C3F" w:rsidRDefault="001E2AA3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3961</w:t>
            </w:r>
          </w:p>
        </w:tc>
        <w:tc>
          <w:tcPr>
            <w:tcW w:w="3831" w:type="dxa"/>
          </w:tcPr>
          <w:p w14:paraId="17F30496" w14:textId="0FF8A37E" w:rsidR="00714359" w:rsidRPr="003D7C3F" w:rsidRDefault="001E2AA3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S. S.</w:t>
            </w:r>
          </w:p>
        </w:tc>
        <w:tc>
          <w:tcPr>
            <w:tcW w:w="2209" w:type="dxa"/>
          </w:tcPr>
          <w:p w14:paraId="61039EE5" w14:textId="232280B7" w:rsidR="00714359" w:rsidRPr="003D7C3F" w:rsidRDefault="001E2AA3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62F39E11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703DB14" w14:textId="356B7191" w:rsidR="00714359" w:rsidRPr="003D7C3F" w:rsidRDefault="001E2AA3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704505</w:t>
            </w:r>
          </w:p>
        </w:tc>
      </w:tr>
      <w:tr w:rsidR="00714359" w:rsidRPr="003D7C3F" w14:paraId="1E83EB48" w14:textId="77777777" w:rsidTr="00714359">
        <w:tc>
          <w:tcPr>
            <w:tcW w:w="901" w:type="dxa"/>
          </w:tcPr>
          <w:p w14:paraId="35B3D40A" w14:textId="143DE360" w:rsidR="00714359" w:rsidRPr="003D7C3F" w:rsidRDefault="001E2AA3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3962</w:t>
            </w:r>
          </w:p>
        </w:tc>
        <w:tc>
          <w:tcPr>
            <w:tcW w:w="3831" w:type="dxa"/>
          </w:tcPr>
          <w:p w14:paraId="4EDA506F" w14:textId="34395DDD" w:rsidR="00714359" w:rsidRPr="003D7C3F" w:rsidRDefault="001E2AA3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K. W.</w:t>
            </w:r>
          </w:p>
        </w:tc>
        <w:tc>
          <w:tcPr>
            <w:tcW w:w="2209" w:type="dxa"/>
          </w:tcPr>
          <w:p w14:paraId="284C9322" w14:textId="1DA79E22" w:rsidR="00714359" w:rsidRPr="003D7C3F" w:rsidRDefault="001E2AA3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1CB54CE8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25413AE" w14:textId="42D94D1F" w:rsidR="00714359" w:rsidRPr="003D7C3F" w:rsidRDefault="001E2AA3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702108</w:t>
            </w:r>
          </w:p>
        </w:tc>
      </w:tr>
      <w:tr w:rsidR="00714359" w:rsidRPr="003D7C3F" w14:paraId="1D45404E" w14:textId="77777777" w:rsidTr="00714359">
        <w:tc>
          <w:tcPr>
            <w:tcW w:w="901" w:type="dxa"/>
          </w:tcPr>
          <w:p w14:paraId="45E5E061" w14:textId="188F387B" w:rsidR="00714359" w:rsidRPr="003D7C3F" w:rsidRDefault="001E2AA3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3963</w:t>
            </w:r>
          </w:p>
        </w:tc>
        <w:tc>
          <w:tcPr>
            <w:tcW w:w="3831" w:type="dxa"/>
          </w:tcPr>
          <w:p w14:paraId="1EDDBE0F" w14:textId="4C82A588" w:rsidR="00714359" w:rsidRPr="003D7C3F" w:rsidRDefault="001E2AA3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S. H.</w:t>
            </w:r>
          </w:p>
        </w:tc>
        <w:tc>
          <w:tcPr>
            <w:tcW w:w="2209" w:type="dxa"/>
          </w:tcPr>
          <w:p w14:paraId="3BD1109A" w14:textId="3F71963F" w:rsidR="00714359" w:rsidRPr="003D7C3F" w:rsidRDefault="001E2AA3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5E76C4E7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D6CAD69" w14:textId="259AE7CA" w:rsidR="00714359" w:rsidRPr="003D7C3F" w:rsidRDefault="001E2AA3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708208</w:t>
            </w:r>
          </w:p>
        </w:tc>
      </w:tr>
      <w:tr w:rsidR="00714359" w:rsidRPr="003D7C3F" w14:paraId="517A6885" w14:textId="77777777" w:rsidTr="00714359">
        <w:tc>
          <w:tcPr>
            <w:tcW w:w="901" w:type="dxa"/>
          </w:tcPr>
          <w:p w14:paraId="04C0BBCB" w14:textId="62BBF504" w:rsidR="00714359" w:rsidRPr="003D7C3F" w:rsidRDefault="001E2AA3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3964</w:t>
            </w:r>
          </w:p>
        </w:tc>
        <w:tc>
          <w:tcPr>
            <w:tcW w:w="3831" w:type="dxa"/>
          </w:tcPr>
          <w:p w14:paraId="70F10AD9" w14:textId="6C2C586C" w:rsidR="00714359" w:rsidRPr="003D7C3F" w:rsidRDefault="001E2AA3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G.</w:t>
            </w:r>
          </w:p>
        </w:tc>
        <w:tc>
          <w:tcPr>
            <w:tcW w:w="2209" w:type="dxa"/>
          </w:tcPr>
          <w:p w14:paraId="6A3A1832" w14:textId="3BA95655" w:rsidR="00714359" w:rsidRPr="003D7C3F" w:rsidRDefault="001E2AA3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51BF2F9F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E92D176" w14:textId="4F5BD58B" w:rsidR="00714359" w:rsidRPr="003D7C3F" w:rsidRDefault="001E2AA3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702600</w:t>
            </w:r>
          </w:p>
        </w:tc>
      </w:tr>
      <w:tr w:rsidR="00714359" w:rsidRPr="003D7C3F" w14:paraId="4EA934BC" w14:textId="77777777" w:rsidTr="00714359">
        <w:tc>
          <w:tcPr>
            <w:tcW w:w="901" w:type="dxa"/>
          </w:tcPr>
          <w:p w14:paraId="380D792A" w14:textId="5F66295C" w:rsidR="00714359" w:rsidRPr="003D7C3F" w:rsidRDefault="001E2AA3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3965</w:t>
            </w:r>
          </w:p>
        </w:tc>
        <w:tc>
          <w:tcPr>
            <w:tcW w:w="3831" w:type="dxa"/>
          </w:tcPr>
          <w:p w14:paraId="77EE1287" w14:textId="7D75BBCB" w:rsidR="00714359" w:rsidRPr="003D7C3F" w:rsidRDefault="001E2AA3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P. S. F.</w:t>
            </w:r>
          </w:p>
        </w:tc>
        <w:tc>
          <w:tcPr>
            <w:tcW w:w="2209" w:type="dxa"/>
          </w:tcPr>
          <w:p w14:paraId="0349AFD2" w14:textId="14CD4512" w:rsidR="00714359" w:rsidRPr="003D7C3F" w:rsidRDefault="001E2AA3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3CEAB89F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3B9817C" w14:textId="5EF53656" w:rsidR="00714359" w:rsidRPr="003D7C3F" w:rsidRDefault="001E2AA3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708601</w:t>
            </w:r>
          </w:p>
        </w:tc>
      </w:tr>
      <w:tr w:rsidR="00714359" w:rsidRPr="003D7C3F" w14:paraId="28E6F1B0" w14:textId="77777777" w:rsidTr="00714359">
        <w:tc>
          <w:tcPr>
            <w:tcW w:w="901" w:type="dxa"/>
          </w:tcPr>
          <w:p w14:paraId="4C58DD19" w14:textId="595119D9" w:rsidR="00714359" w:rsidRPr="003D7C3F" w:rsidRDefault="001E2AA3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3966</w:t>
            </w:r>
          </w:p>
        </w:tc>
        <w:tc>
          <w:tcPr>
            <w:tcW w:w="3831" w:type="dxa"/>
          </w:tcPr>
          <w:p w14:paraId="0826E8E5" w14:textId="33134791" w:rsidR="00714359" w:rsidRPr="003D7C3F" w:rsidRDefault="001E2AA3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D. B. A.</w:t>
            </w:r>
          </w:p>
        </w:tc>
        <w:tc>
          <w:tcPr>
            <w:tcW w:w="2209" w:type="dxa"/>
          </w:tcPr>
          <w:p w14:paraId="57C14061" w14:textId="690695CD" w:rsidR="00714359" w:rsidRPr="003D7C3F" w:rsidRDefault="001E2AA3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2BCFA301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7AD2811" w14:textId="44DC0C6B" w:rsidR="00714359" w:rsidRPr="003D7C3F" w:rsidRDefault="001E2AA3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707406</w:t>
            </w:r>
          </w:p>
        </w:tc>
      </w:tr>
      <w:tr w:rsidR="00714359" w:rsidRPr="003D7C3F" w14:paraId="32D04E35" w14:textId="77777777" w:rsidTr="00714359">
        <w:tc>
          <w:tcPr>
            <w:tcW w:w="901" w:type="dxa"/>
          </w:tcPr>
          <w:p w14:paraId="3ED2BACA" w14:textId="6476D2A4" w:rsidR="00714359" w:rsidRPr="003D7C3F" w:rsidRDefault="001E2AA3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3967</w:t>
            </w:r>
          </w:p>
        </w:tc>
        <w:tc>
          <w:tcPr>
            <w:tcW w:w="3831" w:type="dxa"/>
          </w:tcPr>
          <w:p w14:paraId="3554A6A8" w14:textId="5AD32A7E" w:rsidR="00714359" w:rsidRPr="003D7C3F" w:rsidRDefault="001E2AA3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F. S.</w:t>
            </w:r>
          </w:p>
        </w:tc>
        <w:tc>
          <w:tcPr>
            <w:tcW w:w="2209" w:type="dxa"/>
          </w:tcPr>
          <w:p w14:paraId="0B8A5B9E" w14:textId="22251992" w:rsidR="00714359" w:rsidRPr="003D7C3F" w:rsidRDefault="001E2AA3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55E9750B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83C0D1F" w14:textId="447D2453" w:rsidR="00714359" w:rsidRPr="003D7C3F" w:rsidRDefault="001E2AA3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706006</w:t>
            </w:r>
          </w:p>
        </w:tc>
      </w:tr>
      <w:tr w:rsidR="00714359" w:rsidRPr="003D7C3F" w14:paraId="198E3692" w14:textId="77777777" w:rsidTr="00714359">
        <w:tc>
          <w:tcPr>
            <w:tcW w:w="901" w:type="dxa"/>
          </w:tcPr>
          <w:p w14:paraId="7C55091D" w14:textId="2937A4AC" w:rsidR="00714359" w:rsidRPr="003D7C3F" w:rsidRDefault="001E2AA3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3968</w:t>
            </w:r>
          </w:p>
        </w:tc>
        <w:tc>
          <w:tcPr>
            <w:tcW w:w="3831" w:type="dxa"/>
          </w:tcPr>
          <w:p w14:paraId="654B90C6" w14:textId="48D88EB1" w:rsidR="00714359" w:rsidRPr="003D7C3F" w:rsidRDefault="001E2AA3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S.</w:t>
            </w:r>
          </w:p>
        </w:tc>
        <w:tc>
          <w:tcPr>
            <w:tcW w:w="2209" w:type="dxa"/>
          </w:tcPr>
          <w:p w14:paraId="1EFDE3DC" w14:textId="245B9296" w:rsidR="00714359" w:rsidRPr="003D7C3F" w:rsidRDefault="001E2AA3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0D1B1FEE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4A498FE" w14:textId="7ECE1FB9" w:rsidR="00714359" w:rsidRPr="003D7C3F" w:rsidRDefault="001E2AA3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705402</w:t>
            </w:r>
          </w:p>
        </w:tc>
      </w:tr>
      <w:tr w:rsidR="00714359" w:rsidRPr="003D7C3F" w14:paraId="317CE18B" w14:textId="77777777" w:rsidTr="00714359">
        <w:tc>
          <w:tcPr>
            <w:tcW w:w="901" w:type="dxa"/>
          </w:tcPr>
          <w:p w14:paraId="7FD040E6" w14:textId="61A37592" w:rsidR="00714359" w:rsidRPr="003D7C3F" w:rsidRDefault="001E2AA3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3969</w:t>
            </w:r>
          </w:p>
        </w:tc>
        <w:tc>
          <w:tcPr>
            <w:tcW w:w="3831" w:type="dxa"/>
          </w:tcPr>
          <w:p w14:paraId="7356AACB" w14:textId="252EBD13" w:rsidR="00714359" w:rsidRPr="003D7C3F" w:rsidRDefault="001E2AA3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F. A.</w:t>
            </w:r>
          </w:p>
        </w:tc>
        <w:tc>
          <w:tcPr>
            <w:tcW w:w="2209" w:type="dxa"/>
          </w:tcPr>
          <w:p w14:paraId="5EE315AC" w14:textId="5197BB7D" w:rsidR="00714359" w:rsidRPr="003D7C3F" w:rsidRDefault="001E2AA3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48C33EED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551E2F7" w14:textId="3680A94F" w:rsidR="00714359" w:rsidRPr="003D7C3F" w:rsidRDefault="001E2AA3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709808</w:t>
            </w:r>
          </w:p>
        </w:tc>
      </w:tr>
      <w:tr w:rsidR="00714359" w:rsidRPr="003D7C3F" w14:paraId="27332818" w14:textId="77777777" w:rsidTr="00714359">
        <w:tc>
          <w:tcPr>
            <w:tcW w:w="901" w:type="dxa"/>
          </w:tcPr>
          <w:p w14:paraId="1EE553BC" w14:textId="7BA85277" w:rsidR="00714359" w:rsidRPr="003D7C3F" w:rsidRDefault="001E2AA3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3970</w:t>
            </w:r>
          </w:p>
        </w:tc>
        <w:tc>
          <w:tcPr>
            <w:tcW w:w="3831" w:type="dxa"/>
          </w:tcPr>
          <w:p w14:paraId="5ECA1CA6" w14:textId="08E3F6D0" w:rsidR="00714359" w:rsidRPr="003D7C3F" w:rsidRDefault="001E2AA3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G. W.</w:t>
            </w:r>
          </w:p>
        </w:tc>
        <w:tc>
          <w:tcPr>
            <w:tcW w:w="2209" w:type="dxa"/>
          </w:tcPr>
          <w:p w14:paraId="0ABA05D8" w14:textId="1747DEA1" w:rsidR="00714359" w:rsidRPr="003D7C3F" w:rsidRDefault="001E2AA3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1D7ED469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5A788AD" w14:textId="3DD7B178" w:rsidR="00714359" w:rsidRPr="003D7C3F" w:rsidRDefault="001E2AA3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705204</w:t>
            </w:r>
          </w:p>
        </w:tc>
      </w:tr>
      <w:tr w:rsidR="00714359" w:rsidRPr="003D7C3F" w14:paraId="4B5BDA0B" w14:textId="77777777" w:rsidTr="00714359">
        <w:tc>
          <w:tcPr>
            <w:tcW w:w="901" w:type="dxa"/>
          </w:tcPr>
          <w:p w14:paraId="7095F2FD" w14:textId="220E0AC9" w:rsidR="00714359" w:rsidRPr="003D7C3F" w:rsidRDefault="001E2AA3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3971</w:t>
            </w:r>
          </w:p>
        </w:tc>
        <w:tc>
          <w:tcPr>
            <w:tcW w:w="3831" w:type="dxa"/>
          </w:tcPr>
          <w:p w14:paraId="4397BEAF" w14:textId="49C3E199" w:rsidR="00714359" w:rsidRPr="003D7C3F" w:rsidRDefault="001E2AA3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G. M. N.</w:t>
            </w:r>
          </w:p>
        </w:tc>
        <w:tc>
          <w:tcPr>
            <w:tcW w:w="2209" w:type="dxa"/>
          </w:tcPr>
          <w:p w14:paraId="2F7B1345" w14:textId="379A0CE0" w:rsidR="00714359" w:rsidRPr="003D7C3F" w:rsidRDefault="001E2AA3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1F9F13C9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4C6D811" w14:textId="0AB4FBAB" w:rsidR="00714359" w:rsidRPr="003D7C3F" w:rsidRDefault="001E2AA3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162231</w:t>
            </w:r>
          </w:p>
        </w:tc>
      </w:tr>
      <w:tr w:rsidR="00714359" w:rsidRPr="003D7C3F" w14:paraId="38F72E73" w14:textId="77777777" w:rsidTr="00714359">
        <w:tc>
          <w:tcPr>
            <w:tcW w:w="901" w:type="dxa"/>
          </w:tcPr>
          <w:p w14:paraId="1DC8B7FB" w14:textId="399F54E7" w:rsidR="00714359" w:rsidRPr="003D7C3F" w:rsidRDefault="001E2AA3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3972</w:t>
            </w:r>
          </w:p>
        </w:tc>
        <w:tc>
          <w:tcPr>
            <w:tcW w:w="3831" w:type="dxa"/>
          </w:tcPr>
          <w:p w14:paraId="3846E5CF" w14:textId="08164849" w:rsidR="00714359" w:rsidRPr="003D7C3F" w:rsidRDefault="001E2AA3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N. T.</w:t>
            </w:r>
          </w:p>
        </w:tc>
        <w:tc>
          <w:tcPr>
            <w:tcW w:w="2209" w:type="dxa"/>
          </w:tcPr>
          <w:p w14:paraId="12EB16EF" w14:textId="3393FA72" w:rsidR="00714359" w:rsidRPr="003D7C3F" w:rsidRDefault="001E2AA3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5FDB9568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5FF94AC" w14:textId="5C7FE676" w:rsidR="00714359" w:rsidRPr="003D7C3F" w:rsidRDefault="001E2AA3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708204</w:t>
            </w:r>
          </w:p>
        </w:tc>
      </w:tr>
      <w:tr w:rsidR="00714359" w:rsidRPr="003D7C3F" w14:paraId="46359F98" w14:textId="77777777" w:rsidTr="00714359">
        <w:tc>
          <w:tcPr>
            <w:tcW w:w="901" w:type="dxa"/>
          </w:tcPr>
          <w:p w14:paraId="7DBDD2CE" w14:textId="50C52D73" w:rsidR="00714359" w:rsidRPr="003D7C3F" w:rsidRDefault="001E2AA3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3973</w:t>
            </w:r>
          </w:p>
        </w:tc>
        <w:tc>
          <w:tcPr>
            <w:tcW w:w="3831" w:type="dxa"/>
          </w:tcPr>
          <w:p w14:paraId="764D31A7" w14:textId="69C108F4" w:rsidR="00714359" w:rsidRPr="003D7C3F" w:rsidRDefault="001E2AA3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J. S.</w:t>
            </w:r>
          </w:p>
        </w:tc>
        <w:tc>
          <w:tcPr>
            <w:tcW w:w="2209" w:type="dxa"/>
          </w:tcPr>
          <w:p w14:paraId="0A76C796" w14:textId="31526304" w:rsidR="00714359" w:rsidRPr="003D7C3F" w:rsidRDefault="001E2AA3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MS</w:t>
            </w:r>
          </w:p>
        </w:tc>
        <w:tc>
          <w:tcPr>
            <w:tcW w:w="1985" w:type="dxa"/>
          </w:tcPr>
          <w:p w14:paraId="09D378F9" w14:textId="658E5374" w:rsidR="00714359" w:rsidRPr="003D7C3F" w:rsidRDefault="001E2AA3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5953" w:type="dxa"/>
          </w:tcPr>
          <w:p w14:paraId="10D493C5" w14:textId="631DC47B" w:rsidR="00714359" w:rsidRPr="003D7C3F" w:rsidRDefault="001E2AA3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700206</w:t>
            </w:r>
          </w:p>
        </w:tc>
      </w:tr>
      <w:tr w:rsidR="00714359" w:rsidRPr="003D7C3F" w14:paraId="2055F857" w14:textId="77777777" w:rsidTr="00714359">
        <w:tc>
          <w:tcPr>
            <w:tcW w:w="901" w:type="dxa"/>
          </w:tcPr>
          <w:p w14:paraId="12385872" w14:textId="7D559CED" w:rsidR="00714359" w:rsidRPr="003D7C3F" w:rsidRDefault="001E2AA3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3974</w:t>
            </w:r>
          </w:p>
        </w:tc>
        <w:tc>
          <w:tcPr>
            <w:tcW w:w="3831" w:type="dxa"/>
          </w:tcPr>
          <w:p w14:paraId="16A5D92B" w14:textId="1DC24216" w:rsidR="00714359" w:rsidRPr="003D7C3F" w:rsidRDefault="005571B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N. A.</w:t>
            </w:r>
          </w:p>
        </w:tc>
        <w:tc>
          <w:tcPr>
            <w:tcW w:w="2209" w:type="dxa"/>
          </w:tcPr>
          <w:p w14:paraId="73891298" w14:textId="7B6A1A42" w:rsidR="00714359" w:rsidRPr="003D7C3F" w:rsidRDefault="005571B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6C9B5876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E9DA1D4" w14:textId="4AAEB9BA" w:rsidR="00714359" w:rsidRPr="003D7C3F" w:rsidRDefault="005571B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707009</w:t>
            </w:r>
          </w:p>
        </w:tc>
      </w:tr>
      <w:tr w:rsidR="00714359" w:rsidRPr="003D7C3F" w14:paraId="6338E76B" w14:textId="77777777" w:rsidTr="00714359">
        <w:tc>
          <w:tcPr>
            <w:tcW w:w="901" w:type="dxa"/>
          </w:tcPr>
          <w:p w14:paraId="1D24EF89" w14:textId="577E1332" w:rsidR="00714359" w:rsidRPr="003D7C3F" w:rsidRDefault="001E2AA3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3975</w:t>
            </w:r>
          </w:p>
        </w:tc>
        <w:tc>
          <w:tcPr>
            <w:tcW w:w="3831" w:type="dxa"/>
          </w:tcPr>
          <w:p w14:paraId="2D060AA6" w14:textId="794CC008" w:rsidR="00714359" w:rsidRPr="003D7C3F" w:rsidRDefault="005571B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K. D. Z.</w:t>
            </w:r>
          </w:p>
        </w:tc>
        <w:tc>
          <w:tcPr>
            <w:tcW w:w="2209" w:type="dxa"/>
          </w:tcPr>
          <w:p w14:paraId="5BD35EC4" w14:textId="1F808FCB" w:rsidR="00714359" w:rsidRPr="003D7C3F" w:rsidRDefault="005571B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56E76496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60AB11A" w14:textId="099C3247" w:rsidR="00714359" w:rsidRPr="003D7C3F" w:rsidRDefault="005571B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705206</w:t>
            </w:r>
          </w:p>
        </w:tc>
      </w:tr>
      <w:tr w:rsidR="00714359" w:rsidRPr="003D7C3F" w14:paraId="386C3F62" w14:textId="77777777" w:rsidTr="00714359">
        <w:tc>
          <w:tcPr>
            <w:tcW w:w="901" w:type="dxa"/>
          </w:tcPr>
          <w:p w14:paraId="1912DDD3" w14:textId="7990BFA2" w:rsidR="00714359" w:rsidRPr="003D7C3F" w:rsidRDefault="001E2AA3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3976</w:t>
            </w:r>
          </w:p>
        </w:tc>
        <w:tc>
          <w:tcPr>
            <w:tcW w:w="3831" w:type="dxa"/>
          </w:tcPr>
          <w:p w14:paraId="03D494FD" w14:textId="70F029B3" w:rsidR="00714359" w:rsidRPr="003D7C3F" w:rsidRDefault="005571B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S. C.</w:t>
            </w:r>
          </w:p>
        </w:tc>
        <w:tc>
          <w:tcPr>
            <w:tcW w:w="2209" w:type="dxa"/>
          </w:tcPr>
          <w:p w14:paraId="0D645D45" w14:textId="0594EA5B" w:rsidR="00714359" w:rsidRPr="003D7C3F" w:rsidRDefault="005571B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5E5ACBC0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C475A9E" w14:textId="4B620B44" w:rsidR="00714359" w:rsidRPr="003D7C3F" w:rsidRDefault="005571B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706801</w:t>
            </w:r>
          </w:p>
        </w:tc>
      </w:tr>
      <w:tr w:rsidR="00714359" w:rsidRPr="003D7C3F" w14:paraId="623CBBDE" w14:textId="77777777" w:rsidTr="00714359">
        <w:tc>
          <w:tcPr>
            <w:tcW w:w="901" w:type="dxa"/>
          </w:tcPr>
          <w:p w14:paraId="2BC8603B" w14:textId="2D2BDACA" w:rsidR="00714359" w:rsidRPr="003D7C3F" w:rsidRDefault="001E2AA3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3977</w:t>
            </w:r>
          </w:p>
        </w:tc>
        <w:tc>
          <w:tcPr>
            <w:tcW w:w="3831" w:type="dxa"/>
          </w:tcPr>
          <w:p w14:paraId="412071CE" w14:textId="69381195" w:rsidR="00714359" w:rsidRPr="003D7C3F" w:rsidRDefault="005571B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L. M.</w:t>
            </w:r>
          </w:p>
        </w:tc>
        <w:tc>
          <w:tcPr>
            <w:tcW w:w="2209" w:type="dxa"/>
          </w:tcPr>
          <w:p w14:paraId="14BAB26C" w14:textId="765214DA" w:rsidR="00714359" w:rsidRPr="003D7C3F" w:rsidRDefault="005571B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595B90C1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8CD2CCF" w14:textId="4EC3C16A" w:rsidR="00714359" w:rsidRPr="003D7C3F" w:rsidRDefault="005571B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706404</w:t>
            </w:r>
          </w:p>
        </w:tc>
      </w:tr>
      <w:tr w:rsidR="00714359" w:rsidRPr="003D7C3F" w14:paraId="78392BD6" w14:textId="77777777" w:rsidTr="00714359">
        <w:tc>
          <w:tcPr>
            <w:tcW w:w="901" w:type="dxa"/>
          </w:tcPr>
          <w:p w14:paraId="4F00161B" w14:textId="0D45F7A2" w:rsidR="00714359" w:rsidRPr="003D7C3F" w:rsidRDefault="001E2AA3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3978</w:t>
            </w:r>
          </w:p>
        </w:tc>
        <w:tc>
          <w:tcPr>
            <w:tcW w:w="3831" w:type="dxa"/>
          </w:tcPr>
          <w:p w14:paraId="515CD735" w14:textId="223E2924" w:rsidR="00714359" w:rsidRPr="003D7C3F" w:rsidRDefault="005571B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G. S. D.</w:t>
            </w:r>
          </w:p>
        </w:tc>
        <w:tc>
          <w:tcPr>
            <w:tcW w:w="2209" w:type="dxa"/>
          </w:tcPr>
          <w:p w14:paraId="71B8FE71" w14:textId="5CE370AE" w:rsidR="00714359" w:rsidRPr="003D7C3F" w:rsidRDefault="005571B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61062E5C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52D5C42" w14:textId="75F62C06" w:rsidR="00714359" w:rsidRPr="003D7C3F" w:rsidRDefault="005571B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708402</w:t>
            </w:r>
          </w:p>
        </w:tc>
      </w:tr>
      <w:tr w:rsidR="00714359" w:rsidRPr="003D7C3F" w14:paraId="22CAE911" w14:textId="77777777" w:rsidTr="00714359">
        <w:tc>
          <w:tcPr>
            <w:tcW w:w="901" w:type="dxa"/>
          </w:tcPr>
          <w:p w14:paraId="4453A51B" w14:textId="67009613" w:rsidR="00714359" w:rsidRPr="003D7C3F" w:rsidRDefault="001E2AA3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3979</w:t>
            </w:r>
          </w:p>
        </w:tc>
        <w:tc>
          <w:tcPr>
            <w:tcW w:w="3831" w:type="dxa"/>
          </w:tcPr>
          <w:p w14:paraId="57F1DA18" w14:textId="3F9A610C" w:rsidR="00714359" w:rsidRPr="003D7C3F" w:rsidRDefault="005571B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G. S. D.</w:t>
            </w:r>
          </w:p>
        </w:tc>
        <w:tc>
          <w:tcPr>
            <w:tcW w:w="2209" w:type="dxa"/>
          </w:tcPr>
          <w:p w14:paraId="7448AA06" w14:textId="7383E2FC" w:rsidR="00714359" w:rsidRPr="003D7C3F" w:rsidRDefault="005571B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22AFAA2F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820863F" w14:textId="77ED3CE7" w:rsidR="00714359" w:rsidRPr="003D7C3F" w:rsidRDefault="005571B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700002</w:t>
            </w:r>
          </w:p>
        </w:tc>
      </w:tr>
      <w:tr w:rsidR="00714359" w:rsidRPr="003D7C3F" w14:paraId="706D9220" w14:textId="77777777" w:rsidTr="00714359">
        <w:tc>
          <w:tcPr>
            <w:tcW w:w="901" w:type="dxa"/>
          </w:tcPr>
          <w:p w14:paraId="5D5C0445" w14:textId="678A5680" w:rsidR="00714359" w:rsidRPr="003D7C3F" w:rsidRDefault="001E2AA3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3980</w:t>
            </w:r>
          </w:p>
        </w:tc>
        <w:tc>
          <w:tcPr>
            <w:tcW w:w="3831" w:type="dxa"/>
          </w:tcPr>
          <w:p w14:paraId="2E1CB5C4" w14:textId="4D05E3E0" w:rsidR="00714359" w:rsidRPr="003D7C3F" w:rsidRDefault="005571B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F. M.</w:t>
            </w:r>
          </w:p>
        </w:tc>
        <w:tc>
          <w:tcPr>
            <w:tcW w:w="2209" w:type="dxa"/>
          </w:tcPr>
          <w:p w14:paraId="1E75ECDB" w14:textId="003FA638" w:rsidR="00714359" w:rsidRPr="003D7C3F" w:rsidRDefault="005571B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2D0C606E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EDC31C1" w14:textId="1A67FD71" w:rsidR="00714359" w:rsidRPr="003D7C3F" w:rsidRDefault="005571B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700303</w:t>
            </w:r>
          </w:p>
        </w:tc>
      </w:tr>
      <w:tr w:rsidR="00714359" w:rsidRPr="003D7C3F" w14:paraId="336D37BF" w14:textId="77777777" w:rsidTr="00714359">
        <w:tc>
          <w:tcPr>
            <w:tcW w:w="901" w:type="dxa"/>
          </w:tcPr>
          <w:p w14:paraId="368BCDBC" w14:textId="1A38F7CD" w:rsidR="00714359" w:rsidRPr="003D7C3F" w:rsidRDefault="001E2AA3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3981</w:t>
            </w:r>
          </w:p>
        </w:tc>
        <w:tc>
          <w:tcPr>
            <w:tcW w:w="3831" w:type="dxa"/>
          </w:tcPr>
          <w:p w14:paraId="2C6085BB" w14:textId="507BB588" w:rsidR="00714359" w:rsidRPr="003D7C3F" w:rsidRDefault="005571B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T. K. L. D.</w:t>
            </w:r>
          </w:p>
        </w:tc>
        <w:tc>
          <w:tcPr>
            <w:tcW w:w="2209" w:type="dxa"/>
          </w:tcPr>
          <w:p w14:paraId="0DF72802" w14:textId="230E110C" w:rsidR="00714359" w:rsidRPr="003D7C3F" w:rsidRDefault="005571B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5DC69CBB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777A121" w14:textId="60AC5499" w:rsidR="00714359" w:rsidRPr="003D7C3F" w:rsidRDefault="005571B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700801</w:t>
            </w:r>
          </w:p>
        </w:tc>
      </w:tr>
      <w:tr w:rsidR="00714359" w:rsidRPr="003D7C3F" w14:paraId="66F05D9D" w14:textId="77777777" w:rsidTr="00714359">
        <w:tc>
          <w:tcPr>
            <w:tcW w:w="901" w:type="dxa"/>
          </w:tcPr>
          <w:p w14:paraId="00005C2E" w14:textId="143961B4" w:rsidR="00714359" w:rsidRPr="003D7C3F" w:rsidRDefault="001E2AA3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3982</w:t>
            </w:r>
          </w:p>
        </w:tc>
        <w:tc>
          <w:tcPr>
            <w:tcW w:w="3831" w:type="dxa"/>
          </w:tcPr>
          <w:p w14:paraId="28DCF042" w14:textId="2B0EA0A9" w:rsidR="00714359" w:rsidRPr="003D7C3F" w:rsidRDefault="005571B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S. R.</w:t>
            </w:r>
          </w:p>
        </w:tc>
        <w:tc>
          <w:tcPr>
            <w:tcW w:w="2209" w:type="dxa"/>
          </w:tcPr>
          <w:p w14:paraId="3EF9D983" w14:textId="5F23BB47" w:rsidR="00714359" w:rsidRPr="003D7C3F" w:rsidRDefault="005571B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121A4D6F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61962CF" w14:textId="4F38A975" w:rsidR="00714359" w:rsidRPr="003D7C3F" w:rsidRDefault="005571B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705607</w:t>
            </w:r>
          </w:p>
        </w:tc>
      </w:tr>
      <w:tr w:rsidR="00714359" w:rsidRPr="003D7C3F" w14:paraId="7E2E41B0" w14:textId="77777777" w:rsidTr="00714359">
        <w:tc>
          <w:tcPr>
            <w:tcW w:w="901" w:type="dxa"/>
          </w:tcPr>
          <w:p w14:paraId="2E4435A4" w14:textId="37FEEFDA" w:rsidR="00714359" w:rsidRPr="003D7C3F" w:rsidRDefault="001E2AA3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3983</w:t>
            </w:r>
          </w:p>
        </w:tc>
        <w:tc>
          <w:tcPr>
            <w:tcW w:w="3831" w:type="dxa"/>
          </w:tcPr>
          <w:p w14:paraId="09CA93BF" w14:textId="196959DE" w:rsidR="00714359" w:rsidRPr="003D7C3F" w:rsidRDefault="005571B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R.</w:t>
            </w:r>
          </w:p>
        </w:tc>
        <w:tc>
          <w:tcPr>
            <w:tcW w:w="2209" w:type="dxa"/>
          </w:tcPr>
          <w:p w14:paraId="3B92BE95" w14:textId="5BA6C747" w:rsidR="00714359" w:rsidRPr="003D7C3F" w:rsidRDefault="005571B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07A63CD0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F77B382" w14:textId="3CE70251" w:rsidR="00714359" w:rsidRPr="003D7C3F" w:rsidRDefault="005571B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702302</w:t>
            </w:r>
          </w:p>
        </w:tc>
      </w:tr>
      <w:tr w:rsidR="00714359" w:rsidRPr="003D7C3F" w14:paraId="5AB64E46" w14:textId="77777777" w:rsidTr="00714359">
        <w:tc>
          <w:tcPr>
            <w:tcW w:w="901" w:type="dxa"/>
          </w:tcPr>
          <w:p w14:paraId="4F9AF75F" w14:textId="289FC4A0" w:rsidR="00714359" w:rsidRPr="003D7C3F" w:rsidRDefault="001E2AA3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3984</w:t>
            </w:r>
          </w:p>
        </w:tc>
        <w:tc>
          <w:tcPr>
            <w:tcW w:w="3831" w:type="dxa"/>
          </w:tcPr>
          <w:p w14:paraId="0710C9DD" w14:textId="29EEA07F" w:rsidR="00714359" w:rsidRPr="003D7C3F" w:rsidRDefault="005571B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S. A.</w:t>
            </w:r>
          </w:p>
        </w:tc>
        <w:tc>
          <w:tcPr>
            <w:tcW w:w="2209" w:type="dxa"/>
          </w:tcPr>
          <w:p w14:paraId="2A1CC84D" w14:textId="318426DD" w:rsidR="00714359" w:rsidRPr="003D7C3F" w:rsidRDefault="005571B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2D3D0179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86E4E16" w14:textId="383FF8D1" w:rsidR="00714359" w:rsidRPr="003D7C3F" w:rsidRDefault="005571B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700404</w:t>
            </w:r>
          </w:p>
        </w:tc>
      </w:tr>
      <w:tr w:rsidR="00714359" w:rsidRPr="003D7C3F" w14:paraId="0CA2D224" w14:textId="77777777" w:rsidTr="00714359">
        <w:tc>
          <w:tcPr>
            <w:tcW w:w="901" w:type="dxa"/>
          </w:tcPr>
          <w:p w14:paraId="1EE5BAAF" w14:textId="3D8E7210" w:rsidR="00714359" w:rsidRPr="003D7C3F" w:rsidRDefault="001E2AA3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3985</w:t>
            </w:r>
          </w:p>
        </w:tc>
        <w:tc>
          <w:tcPr>
            <w:tcW w:w="3831" w:type="dxa"/>
          </w:tcPr>
          <w:p w14:paraId="6E378A96" w14:textId="063F4635" w:rsidR="00714359" w:rsidRPr="003D7C3F" w:rsidRDefault="005571B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P. L. K.</w:t>
            </w:r>
          </w:p>
        </w:tc>
        <w:tc>
          <w:tcPr>
            <w:tcW w:w="2209" w:type="dxa"/>
          </w:tcPr>
          <w:p w14:paraId="63CC937A" w14:textId="5C7807E0" w:rsidR="00714359" w:rsidRPr="003D7C3F" w:rsidRDefault="005571B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3A429A3E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8241E15" w14:textId="77AAE423" w:rsidR="00714359" w:rsidRPr="003D7C3F" w:rsidRDefault="005571B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700509</w:t>
            </w:r>
          </w:p>
        </w:tc>
      </w:tr>
      <w:tr w:rsidR="00714359" w:rsidRPr="003D7C3F" w14:paraId="6B281D0B" w14:textId="77777777" w:rsidTr="00714359">
        <w:tc>
          <w:tcPr>
            <w:tcW w:w="901" w:type="dxa"/>
          </w:tcPr>
          <w:p w14:paraId="5D645FA1" w14:textId="1DBF6F9B" w:rsidR="00714359" w:rsidRPr="003D7C3F" w:rsidRDefault="001E2AA3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3986</w:t>
            </w:r>
          </w:p>
        </w:tc>
        <w:tc>
          <w:tcPr>
            <w:tcW w:w="3831" w:type="dxa"/>
          </w:tcPr>
          <w:p w14:paraId="6EB5984D" w14:textId="7EBAE33D" w:rsidR="00714359" w:rsidRPr="003D7C3F" w:rsidRDefault="005571B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G. M. L.</w:t>
            </w:r>
          </w:p>
        </w:tc>
        <w:tc>
          <w:tcPr>
            <w:tcW w:w="2209" w:type="dxa"/>
          </w:tcPr>
          <w:p w14:paraId="47A0A2A1" w14:textId="05A94E8D" w:rsidR="00714359" w:rsidRPr="003D7C3F" w:rsidRDefault="005571B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788BE09D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934D6FB" w14:textId="1A38D664" w:rsidR="00714359" w:rsidRPr="003D7C3F" w:rsidRDefault="005571B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705808</w:t>
            </w:r>
          </w:p>
        </w:tc>
      </w:tr>
      <w:tr w:rsidR="00714359" w:rsidRPr="003D7C3F" w14:paraId="46D74D3D" w14:textId="77777777" w:rsidTr="00714359">
        <w:tc>
          <w:tcPr>
            <w:tcW w:w="901" w:type="dxa"/>
          </w:tcPr>
          <w:p w14:paraId="7CEF223C" w14:textId="3D1DC1EC" w:rsidR="00714359" w:rsidRPr="003D7C3F" w:rsidRDefault="001E2AA3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3987</w:t>
            </w:r>
          </w:p>
        </w:tc>
        <w:tc>
          <w:tcPr>
            <w:tcW w:w="3831" w:type="dxa"/>
          </w:tcPr>
          <w:p w14:paraId="7D013FB8" w14:textId="129BFC2F" w:rsidR="00714359" w:rsidRPr="003D7C3F" w:rsidRDefault="005571B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S. M.</w:t>
            </w:r>
          </w:p>
        </w:tc>
        <w:tc>
          <w:tcPr>
            <w:tcW w:w="2209" w:type="dxa"/>
          </w:tcPr>
          <w:p w14:paraId="33F673A6" w14:textId="162FB0BD" w:rsidR="00714359" w:rsidRPr="003D7C3F" w:rsidRDefault="005571B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10BF803F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DA7BBAB" w14:textId="7AA833AB" w:rsidR="00714359" w:rsidRPr="003D7C3F" w:rsidRDefault="005571B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700206</w:t>
            </w:r>
          </w:p>
        </w:tc>
      </w:tr>
      <w:tr w:rsidR="00714359" w:rsidRPr="003D7C3F" w14:paraId="47F46F1F" w14:textId="77777777" w:rsidTr="00714359">
        <w:tc>
          <w:tcPr>
            <w:tcW w:w="901" w:type="dxa"/>
          </w:tcPr>
          <w:p w14:paraId="4CBAE6E4" w14:textId="03730EC0" w:rsidR="00714359" w:rsidRPr="003D7C3F" w:rsidRDefault="001E2AA3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3988</w:t>
            </w:r>
          </w:p>
        </w:tc>
        <w:tc>
          <w:tcPr>
            <w:tcW w:w="3831" w:type="dxa"/>
          </w:tcPr>
          <w:p w14:paraId="3938887A" w14:textId="613FBCF0" w:rsidR="00714359" w:rsidRPr="003D7C3F" w:rsidRDefault="005571B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V. C.</w:t>
            </w:r>
          </w:p>
        </w:tc>
        <w:tc>
          <w:tcPr>
            <w:tcW w:w="2209" w:type="dxa"/>
          </w:tcPr>
          <w:p w14:paraId="48D88D62" w14:textId="75A39E22" w:rsidR="00714359" w:rsidRPr="003D7C3F" w:rsidRDefault="005571B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36B4B302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D44155D" w14:textId="2AF4D7A5" w:rsidR="00714359" w:rsidRPr="003D7C3F" w:rsidRDefault="005571B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706203</w:t>
            </w:r>
          </w:p>
        </w:tc>
      </w:tr>
      <w:tr w:rsidR="00714359" w:rsidRPr="003D7C3F" w14:paraId="07507B24" w14:textId="77777777" w:rsidTr="00714359">
        <w:tc>
          <w:tcPr>
            <w:tcW w:w="901" w:type="dxa"/>
          </w:tcPr>
          <w:p w14:paraId="0757C60B" w14:textId="1A2A1173" w:rsidR="00714359" w:rsidRPr="003D7C3F" w:rsidRDefault="005571B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3989</w:t>
            </w:r>
          </w:p>
        </w:tc>
        <w:tc>
          <w:tcPr>
            <w:tcW w:w="3831" w:type="dxa"/>
          </w:tcPr>
          <w:p w14:paraId="4D5535F0" w14:textId="6533D770" w:rsidR="00714359" w:rsidRPr="003D7C3F" w:rsidRDefault="005571B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A. O. F.</w:t>
            </w:r>
          </w:p>
        </w:tc>
        <w:tc>
          <w:tcPr>
            <w:tcW w:w="2209" w:type="dxa"/>
          </w:tcPr>
          <w:p w14:paraId="59031CE4" w14:textId="3874A0F0" w:rsidR="00714359" w:rsidRPr="003D7C3F" w:rsidRDefault="005571B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67783576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9A7D985" w14:textId="33F6D687" w:rsidR="00714359" w:rsidRPr="003D7C3F" w:rsidRDefault="005571B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700008</w:t>
            </w:r>
          </w:p>
        </w:tc>
      </w:tr>
      <w:tr w:rsidR="00714359" w:rsidRPr="003D7C3F" w14:paraId="215E1B08" w14:textId="77777777" w:rsidTr="00714359">
        <w:tc>
          <w:tcPr>
            <w:tcW w:w="901" w:type="dxa"/>
          </w:tcPr>
          <w:p w14:paraId="3590D3EB" w14:textId="5A47A6D3" w:rsidR="00714359" w:rsidRPr="003D7C3F" w:rsidRDefault="005571B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3990</w:t>
            </w:r>
          </w:p>
        </w:tc>
        <w:tc>
          <w:tcPr>
            <w:tcW w:w="3831" w:type="dxa"/>
          </w:tcPr>
          <w:p w14:paraId="101EAEEC" w14:textId="10BB7BA4" w:rsidR="00714359" w:rsidRPr="003D7C3F" w:rsidRDefault="005571B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V. S.</w:t>
            </w:r>
          </w:p>
        </w:tc>
        <w:tc>
          <w:tcPr>
            <w:tcW w:w="2209" w:type="dxa"/>
          </w:tcPr>
          <w:p w14:paraId="04295154" w14:textId="47BC50AF" w:rsidR="00714359" w:rsidRPr="003D7C3F" w:rsidRDefault="005571B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4021C2D5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A3C2B82" w14:textId="54E65965" w:rsidR="00714359" w:rsidRPr="003D7C3F" w:rsidRDefault="005571B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702405</w:t>
            </w:r>
          </w:p>
        </w:tc>
      </w:tr>
      <w:tr w:rsidR="00714359" w:rsidRPr="003D7C3F" w14:paraId="1F48FE3A" w14:textId="77777777" w:rsidTr="00714359">
        <w:tc>
          <w:tcPr>
            <w:tcW w:w="901" w:type="dxa"/>
          </w:tcPr>
          <w:p w14:paraId="323FBE99" w14:textId="45BBE17B" w:rsidR="00714359" w:rsidRPr="003D7C3F" w:rsidRDefault="005571B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3991</w:t>
            </w:r>
          </w:p>
        </w:tc>
        <w:tc>
          <w:tcPr>
            <w:tcW w:w="3831" w:type="dxa"/>
          </w:tcPr>
          <w:p w14:paraId="527FD25E" w14:textId="6A2444E8" w:rsidR="00714359" w:rsidRPr="003D7C3F" w:rsidRDefault="005571B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K. R. S.</w:t>
            </w:r>
          </w:p>
        </w:tc>
        <w:tc>
          <w:tcPr>
            <w:tcW w:w="2209" w:type="dxa"/>
          </w:tcPr>
          <w:p w14:paraId="0CB63160" w14:textId="0106C844" w:rsidR="00714359" w:rsidRPr="003D7C3F" w:rsidRDefault="005571B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4490DF74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4D94C19" w14:textId="45001256" w:rsidR="00714359" w:rsidRPr="003D7C3F" w:rsidRDefault="00973F6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708201</w:t>
            </w:r>
          </w:p>
        </w:tc>
      </w:tr>
      <w:tr w:rsidR="00714359" w:rsidRPr="003D7C3F" w14:paraId="4A6BE27C" w14:textId="77777777" w:rsidTr="00714359">
        <w:tc>
          <w:tcPr>
            <w:tcW w:w="901" w:type="dxa"/>
          </w:tcPr>
          <w:p w14:paraId="4E4DB1D0" w14:textId="292159E9" w:rsidR="00714359" w:rsidRPr="003D7C3F" w:rsidRDefault="005571B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3992</w:t>
            </w:r>
          </w:p>
        </w:tc>
        <w:tc>
          <w:tcPr>
            <w:tcW w:w="3831" w:type="dxa"/>
          </w:tcPr>
          <w:p w14:paraId="15AB61FD" w14:textId="6EC13776" w:rsidR="00714359" w:rsidRPr="003D7C3F" w:rsidRDefault="00973F6F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K. D. Z.</w:t>
            </w:r>
          </w:p>
        </w:tc>
        <w:tc>
          <w:tcPr>
            <w:tcW w:w="2209" w:type="dxa"/>
          </w:tcPr>
          <w:p w14:paraId="6ADAF030" w14:textId="6E38639F" w:rsidR="00714359" w:rsidRPr="003D7C3F" w:rsidRDefault="00973F6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6C3D5400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7CC79DE" w14:textId="75E1BA1C" w:rsidR="00714359" w:rsidRPr="003D7C3F" w:rsidRDefault="00973F6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706204</w:t>
            </w:r>
          </w:p>
        </w:tc>
      </w:tr>
      <w:tr w:rsidR="00714359" w:rsidRPr="003D7C3F" w14:paraId="0D249A71" w14:textId="77777777" w:rsidTr="00714359">
        <w:tc>
          <w:tcPr>
            <w:tcW w:w="901" w:type="dxa"/>
          </w:tcPr>
          <w:p w14:paraId="27DC88AA" w14:textId="3A7C1DB7" w:rsidR="00714359" w:rsidRPr="003D7C3F" w:rsidRDefault="005571B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3993</w:t>
            </w:r>
          </w:p>
        </w:tc>
        <w:tc>
          <w:tcPr>
            <w:tcW w:w="3831" w:type="dxa"/>
          </w:tcPr>
          <w:p w14:paraId="52739E86" w14:textId="14E50D34" w:rsidR="00714359" w:rsidRPr="003D7C3F" w:rsidRDefault="00973F6F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V.</w:t>
            </w:r>
          </w:p>
        </w:tc>
        <w:tc>
          <w:tcPr>
            <w:tcW w:w="2209" w:type="dxa"/>
          </w:tcPr>
          <w:p w14:paraId="3895606F" w14:textId="5AFB5FD0" w:rsidR="00714359" w:rsidRPr="003D7C3F" w:rsidRDefault="00973F6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55A14F6D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870DEEB" w14:textId="212A9472" w:rsidR="00714359" w:rsidRPr="003D7C3F" w:rsidRDefault="00973F6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700509</w:t>
            </w:r>
          </w:p>
        </w:tc>
      </w:tr>
      <w:tr w:rsidR="00714359" w:rsidRPr="003D7C3F" w14:paraId="205E1BD1" w14:textId="77777777" w:rsidTr="00714359">
        <w:tc>
          <w:tcPr>
            <w:tcW w:w="901" w:type="dxa"/>
          </w:tcPr>
          <w:p w14:paraId="64349A4C" w14:textId="17F9E37C" w:rsidR="00714359" w:rsidRPr="003D7C3F" w:rsidRDefault="005571B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3994</w:t>
            </w:r>
          </w:p>
        </w:tc>
        <w:tc>
          <w:tcPr>
            <w:tcW w:w="3831" w:type="dxa"/>
          </w:tcPr>
          <w:p w14:paraId="51102F13" w14:textId="5F3BB083" w:rsidR="00714359" w:rsidRPr="003D7C3F" w:rsidRDefault="00973F6F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S.</w:t>
            </w:r>
          </w:p>
        </w:tc>
        <w:tc>
          <w:tcPr>
            <w:tcW w:w="2209" w:type="dxa"/>
          </w:tcPr>
          <w:p w14:paraId="74EAC118" w14:textId="762C6C44" w:rsidR="00714359" w:rsidRPr="003D7C3F" w:rsidRDefault="00973F6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6CFEA3B6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FDB6FD4" w14:textId="4E996DF3" w:rsidR="00714359" w:rsidRPr="003D7C3F" w:rsidRDefault="00973F6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704309</w:t>
            </w:r>
          </w:p>
        </w:tc>
      </w:tr>
      <w:tr w:rsidR="00714359" w:rsidRPr="003D7C3F" w14:paraId="5A133009" w14:textId="77777777" w:rsidTr="00714359">
        <w:tc>
          <w:tcPr>
            <w:tcW w:w="901" w:type="dxa"/>
          </w:tcPr>
          <w:p w14:paraId="555DE7E2" w14:textId="268BDD21" w:rsidR="00714359" w:rsidRPr="003D7C3F" w:rsidRDefault="005571B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3995</w:t>
            </w:r>
          </w:p>
        </w:tc>
        <w:tc>
          <w:tcPr>
            <w:tcW w:w="3831" w:type="dxa"/>
          </w:tcPr>
          <w:p w14:paraId="0E95A378" w14:textId="36A26C8B" w:rsidR="00714359" w:rsidRPr="003D7C3F" w:rsidRDefault="00973F6F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G. O.</w:t>
            </w:r>
          </w:p>
        </w:tc>
        <w:tc>
          <w:tcPr>
            <w:tcW w:w="2209" w:type="dxa"/>
          </w:tcPr>
          <w:p w14:paraId="1DACE852" w14:textId="287030D3" w:rsidR="00714359" w:rsidRPr="003D7C3F" w:rsidRDefault="00973F6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0D594E56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61EE3BA" w14:textId="4AA0BAA4" w:rsidR="00714359" w:rsidRPr="003D7C3F" w:rsidRDefault="00973F6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705009</w:t>
            </w:r>
          </w:p>
        </w:tc>
      </w:tr>
      <w:tr w:rsidR="00714359" w:rsidRPr="003D7C3F" w14:paraId="7A2D51B9" w14:textId="77777777" w:rsidTr="00714359">
        <w:tc>
          <w:tcPr>
            <w:tcW w:w="901" w:type="dxa"/>
          </w:tcPr>
          <w:p w14:paraId="2D269E77" w14:textId="5A3F29C9" w:rsidR="00714359" w:rsidRPr="003D7C3F" w:rsidRDefault="005571B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3996</w:t>
            </w:r>
          </w:p>
        </w:tc>
        <w:tc>
          <w:tcPr>
            <w:tcW w:w="3831" w:type="dxa"/>
          </w:tcPr>
          <w:p w14:paraId="3D9A02DD" w14:textId="2684F458" w:rsidR="00714359" w:rsidRPr="003D7C3F" w:rsidRDefault="00973F6F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G. M. H.</w:t>
            </w:r>
          </w:p>
        </w:tc>
        <w:tc>
          <w:tcPr>
            <w:tcW w:w="2209" w:type="dxa"/>
          </w:tcPr>
          <w:p w14:paraId="586CA4A3" w14:textId="78464DA8" w:rsidR="00714359" w:rsidRPr="003D7C3F" w:rsidRDefault="00973F6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5AF4DE93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F0B93AD" w14:textId="48A27588" w:rsidR="00714359" w:rsidRPr="003D7C3F" w:rsidRDefault="00973F6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706903</w:t>
            </w:r>
          </w:p>
        </w:tc>
      </w:tr>
      <w:tr w:rsidR="00714359" w:rsidRPr="003D7C3F" w14:paraId="14696019" w14:textId="77777777" w:rsidTr="00714359">
        <w:tc>
          <w:tcPr>
            <w:tcW w:w="901" w:type="dxa"/>
          </w:tcPr>
          <w:p w14:paraId="37A52C68" w14:textId="5B2B3C75" w:rsidR="00714359" w:rsidRPr="003D7C3F" w:rsidRDefault="005571B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3997</w:t>
            </w:r>
          </w:p>
        </w:tc>
        <w:tc>
          <w:tcPr>
            <w:tcW w:w="3831" w:type="dxa"/>
          </w:tcPr>
          <w:p w14:paraId="56A5518B" w14:textId="0B4DB19F" w:rsidR="00714359" w:rsidRPr="003D7C3F" w:rsidRDefault="00973F6F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V. T. S. S.</w:t>
            </w:r>
          </w:p>
        </w:tc>
        <w:tc>
          <w:tcPr>
            <w:tcW w:w="2209" w:type="dxa"/>
          </w:tcPr>
          <w:p w14:paraId="1F363171" w14:textId="220BF409" w:rsidR="00714359" w:rsidRPr="003D7C3F" w:rsidRDefault="00973F6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7D137DC2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FCC8724" w14:textId="1CB5AFEF" w:rsidR="00714359" w:rsidRPr="003D7C3F" w:rsidRDefault="00973F6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165822</w:t>
            </w:r>
          </w:p>
        </w:tc>
      </w:tr>
      <w:tr w:rsidR="00714359" w:rsidRPr="003D7C3F" w14:paraId="79A5A0D1" w14:textId="77777777" w:rsidTr="00714359">
        <w:tc>
          <w:tcPr>
            <w:tcW w:w="901" w:type="dxa"/>
          </w:tcPr>
          <w:p w14:paraId="299867D7" w14:textId="48122DDD" w:rsidR="00714359" w:rsidRPr="003D7C3F" w:rsidRDefault="005571B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3998</w:t>
            </w:r>
          </w:p>
        </w:tc>
        <w:tc>
          <w:tcPr>
            <w:tcW w:w="3831" w:type="dxa"/>
          </w:tcPr>
          <w:p w14:paraId="56D464E4" w14:textId="6BC7292A" w:rsidR="00714359" w:rsidRPr="003D7C3F" w:rsidRDefault="00973F6F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S. D.</w:t>
            </w:r>
          </w:p>
        </w:tc>
        <w:tc>
          <w:tcPr>
            <w:tcW w:w="2209" w:type="dxa"/>
          </w:tcPr>
          <w:p w14:paraId="2D2F6B1A" w14:textId="6A912804" w:rsidR="00714359" w:rsidRPr="003D7C3F" w:rsidRDefault="00973F6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0F2C89FB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AB62B3D" w14:textId="4DF126B1" w:rsidR="00714359" w:rsidRPr="003D7C3F" w:rsidRDefault="00973F6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708406</w:t>
            </w:r>
          </w:p>
        </w:tc>
      </w:tr>
      <w:tr w:rsidR="00714359" w:rsidRPr="003D7C3F" w14:paraId="39527CA4" w14:textId="77777777" w:rsidTr="00714359">
        <w:tc>
          <w:tcPr>
            <w:tcW w:w="901" w:type="dxa"/>
          </w:tcPr>
          <w:p w14:paraId="62177413" w14:textId="23CD025F" w:rsidR="00714359" w:rsidRPr="003D7C3F" w:rsidRDefault="005571B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3999</w:t>
            </w:r>
          </w:p>
        </w:tc>
        <w:tc>
          <w:tcPr>
            <w:tcW w:w="3831" w:type="dxa"/>
          </w:tcPr>
          <w:p w14:paraId="38CCEA60" w14:textId="4DC63DBF" w:rsidR="00714359" w:rsidRPr="003D7C3F" w:rsidRDefault="00973F6F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F. G.</w:t>
            </w:r>
          </w:p>
        </w:tc>
        <w:tc>
          <w:tcPr>
            <w:tcW w:w="2209" w:type="dxa"/>
          </w:tcPr>
          <w:p w14:paraId="284826D0" w14:textId="32734AEA" w:rsidR="00714359" w:rsidRPr="003D7C3F" w:rsidRDefault="00973F6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7305CD68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0A5F270" w14:textId="30A58A30" w:rsidR="00714359" w:rsidRPr="003D7C3F" w:rsidRDefault="00973F6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704708</w:t>
            </w:r>
          </w:p>
        </w:tc>
      </w:tr>
      <w:tr w:rsidR="00714359" w:rsidRPr="003D7C3F" w14:paraId="000450B0" w14:textId="77777777" w:rsidTr="00714359">
        <w:tc>
          <w:tcPr>
            <w:tcW w:w="901" w:type="dxa"/>
          </w:tcPr>
          <w:p w14:paraId="2C848422" w14:textId="37119862" w:rsidR="00714359" w:rsidRPr="003D7C3F" w:rsidRDefault="005571B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4000</w:t>
            </w:r>
          </w:p>
        </w:tc>
        <w:tc>
          <w:tcPr>
            <w:tcW w:w="3831" w:type="dxa"/>
          </w:tcPr>
          <w:p w14:paraId="72CDDD0C" w14:textId="678E53FE" w:rsidR="00714359" w:rsidRPr="003D7C3F" w:rsidRDefault="00973F6F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P. N.</w:t>
            </w:r>
          </w:p>
        </w:tc>
        <w:tc>
          <w:tcPr>
            <w:tcW w:w="2209" w:type="dxa"/>
          </w:tcPr>
          <w:p w14:paraId="5EA60740" w14:textId="2132EE3A" w:rsidR="00714359" w:rsidRPr="003D7C3F" w:rsidRDefault="00973F6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2270FFB0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40DC9D1" w14:textId="24403D53" w:rsidR="00714359" w:rsidRPr="003D7C3F" w:rsidRDefault="00973F6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703003</w:t>
            </w:r>
          </w:p>
        </w:tc>
      </w:tr>
      <w:tr w:rsidR="00714359" w:rsidRPr="003D7C3F" w14:paraId="4C628270" w14:textId="77777777" w:rsidTr="00714359">
        <w:tc>
          <w:tcPr>
            <w:tcW w:w="901" w:type="dxa"/>
          </w:tcPr>
          <w:p w14:paraId="409829C8" w14:textId="312EA716" w:rsidR="00714359" w:rsidRPr="003D7C3F" w:rsidRDefault="005571B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4001</w:t>
            </w:r>
          </w:p>
        </w:tc>
        <w:tc>
          <w:tcPr>
            <w:tcW w:w="3831" w:type="dxa"/>
          </w:tcPr>
          <w:p w14:paraId="2887C031" w14:textId="53091F8B" w:rsidR="00714359" w:rsidRPr="003D7C3F" w:rsidRDefault="00973F6F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C. S. T. L.</w:t>
            </w:r>
          </w:p>
        </w:tc>
        <w:tc>
          <w:tcPr>
            <w:tcW w:w="2209" w:type="dxa"/>
          </w:tcPr>
          <w:p w14:paraId="7AE4D3AA" w14:textId="6CCA10E0" w:rsidR="00714359" w:rsidRPr="003D7C3F" w:rsidRDefault="00973F6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379925FB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952E687" w14:textId="4DAB032D" w:rsidR="00714359" w:rsidRPr="003D7C3F" w:rsidRDefault="00973F6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704008</w:t>
            </w:r>
          </w:p>
        </w:tc>
      </w:tr>
      <w:tr w:rsidR="00714359" w:rsidRPr="003D7C3F" w14:paraId="4F1D8D83" w14:textId="77777777" w:rsidTr="00714359">
        <w:tc>
          <w:tcPr>
            <w:tcW w:w="901" w:type="dxa"/>
          </w:tcPr>
          <w:p w14:paraId="7A32E1C5" w14:textId="4E91EED7" w:rsidR="00714359" w:rsidRPr="003D7C3F" w:rsidRDefault="005571B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4002</w:t>
            </w:r>
          </w:p>
        </w:tc>
        <w:tc>
          <w:tcPr>
            <w:tcW w:w="3831" w:type="dxa"/>
          </w:tcPr>
          <w:p w14:paraId="0D0C2FAA" w14:textId="431957DA" w:rsidR="00714359" w:rsidRPr="003D7C3F" w:rsidRDefault="00973F6F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B. T. A.</w:t>
            </w:r>
          </w:p>
        </w:tc>
        <w:tc>
          <w:tcPr>
            <w:tcW w:w="2209" w:type="dxa"/>
          </w:tcPr>
          <w:p w14:paraId="278D5238" w14:textId="7B724A53" w:rsidR="00714359" w:rsidRPr="003D7C3F" w:rsidRDefault="00973F6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7397F06D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6EF8DBF" w14:textId="04940D20" w:rsidR="00714359" w:rsidRPr="003D7C3F" w:rsidRDefault="00973F6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704408</w:t>
            </w:r>
          </w:p>
        </w:tc>
      </w:tr>
      <w:tr w:rsidR="00714359" w:rsidRPr="003D7C3F" w14:paraId="40F2C43A" w14:textId="77777777" w:rsidTr="00714359">
        <w:tc>
          <w:tcPr>
            <w:tcW w:w="901" w:type="dxa"/>
          </w:tcPr>
          <w:p w14:paraId="3BCAAC1D" w14:textId="6844B4EE" w:rsidR="00714359" w:rsidRPr="003D7C3F" w:rsidRDefault="005571B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4003</w:t>
            </w:r>
          </w:p>
        </w:tc>
        <w:tc>
          <w:tcPr>
            <w:tcW w:w="3831" w:type="dxa"/>
          </w:tcPr>
          <w:p w14:paraId="69399FFC" w14:textId="2338049D" w:rsidR="00714359" w:rsidRPr="003D7C3F" w:rsidRDefault="00973F6F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V. P. A</w:t>
            </w:r>
          </w:p>
        </w:tc>
        <w:tc>
          <w:tcPr>
            <w:tcW w:w="2209" w:type="dxa"/>
          </w:tcPr>
          <w:p w14:paraId="62BB8360" w14:textId="15965035" w:rsidR="00714359" w:rsidRPr="003D7C3F" w:rsidRDefault="00973F6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4EABEB3E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46C7C8C" w14:textId="6531F9FA" w:rsidR="00714359" w:rsidRPr="003D7C3F" w:rsidRDefault="00973F6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706306</w:t>
            </w:r>
          </w:p>
        </w:tc>
      </w:tr>
      <w:tr w:rsidR="00714359" w:rsidRPr="003D7C3F" w14:paraId="084E2F09" w14:textId="77777777" w:rsidTr="00714359">
        <w:tc>
          <w:tcPr>
            <w:tcW w:w="901" w:type="dxa"/>
          </w:tcPr>
          <w:p w14:paraId="3C5EB5D8" w14:textId="2F6A0CB8" w:rsidR="00714359" w:rsidRPr="003D7C3F" w:rsidRDefault="005571B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4004</w:t>
            </w:r>
          </w:p>
        </w:tc>
        <w:tc>
          <w:tcPr>
            <w:tcW w:w="3831" w:type="dxa"/>
          </w:tcPr>
          <w:p w14:paraId="1872F1F8" w14:textId="1C29D610" w:rsidR="00714359" w:rsidRPr="003D7C3F" w:rsidRDefault="00973F6F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K. R. S.</w:t>
            </w:r>
          </w:p>
        </w:tc>
        <w:tc>
          <w:tcPr>
            <w:tcW w:w="2209" w:type="dxa"/>
          </w:tcPr>
          <w:p w14:paraId="0CB96A0C" w14:textId="6B0D77DE" w:rsidR="00714359" w:rsidRPr="003D7C3F" w:rsidRDefault="00973F6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4026159E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0181E46" w14:textId="4EA6B446" w:rsidR="00714359" w:rsidRPr="003D7C3F" w:rsidRDefault="00973F6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707405</w:t>
            </w:r>
          </w:p>
        </w:tc>
      </w:tr>
      <w:tr w:rsidR="00714359" w:rsidRPr="003D7C3F" w14:paraId="04B176A4" w14:textId="77777777" w:rsidTr="00714359">
        <w:tc>
          <w:tcPr>
            <w:tcW w:w="901" w:type="dxa"/>
          </w:tcPr>
          <w:p w14:paraId="3A6F2A50" w14:textId="3F575214" w:rsidR="00714359" w:rsidRPr="003D7C3F" w:rsidRDefault="005571B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4005</w:t>
            </w:r>
          </w:p>
        </w:tc>
        <w:tc>
          <w:tcPr>
            <w:tcW w:w="3831" w:type="dxa"/>
          </w:tcPr>
          <w:p w14:paraId="55B701D3" w14:textId="4B16E795" w:rsidR="00714359" w:rsidRPr="003D7C3F" w:rsidRDefault="00973F6F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S. V.</w:t>
            </w:r>
          </w:p>
        </w:tc>
        <w:tc>
          <w:tcPr>
            <w:tcW w:w="2209" w:type="dxa"/>
          </w:tcPr>
          <w:p w14:paraId="68CDCF6C" w14:textId="24991A8E" w:rsidR="00714359" w:rsidRPr="003D7C3F" w:rsidRDefault="00973F6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3A9B3EEC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0C9B1A8" w14:textId="3F199555" w:rsidR="00714359" w:rsidRPr="003D7C3F" w:rsidRDefault="00973F6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709102</w:t>
            </w:r>
          </w:p>
        </w:tc>
      </w:tr>
      <w:tr w:rsidR="00714359" w:rsidRPr="003D7C3F" w14:paraId="5A26F399" w14:textId="77777777" w:rsidTr="00714359">
        <w:tc>
          <w:tcPr>
            <w:tcW w:w="901" w:type="dxa"/>
          </w:tcPr>
          <w:p w14:paraId="272127C1" w14:textId="53258733" w:rsidR="00714359" w:rsidRPr="003D7C3F" w:rsidRDefault="005571B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4006</w:t>
            </w:r>
          </w:p>
        </w:tc>
        <w:tc>
          <w:tcPr>
            <w:tcW w:w="3831" w:type="dxa"/>
          </w:tcPr>
          <w:p w14:paraId="3DFED71A" w14:textId="714B73CE" w:rsidR="00714359" w:rsidRPr="003D7C3F" w:rsidRDefault="00973F6F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F. V.</w:t>
            </w:r>
          </w:p>
        </w:tc>
        <w:tc>
          <w:tcPr>
            <w:tcW w:w="2209" w:type="dxa"/>
          </w:tcPr>
          <w:p w14:paraId="748EDEED" w14:textId="443245A5" w:rsidR="00714359" w:rsidRPr="003D7C3F" w:rsidRDefault="00973F6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280B2C2D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FAA7A69" w14:textId="052A8AA7" w:rsidR="00714359" w:rsidRPr="003D7C3F" w:rsidRDefault="00554CD2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704507</w:t>
            </w:r>
          </w:p>
        </w:tc>
      </w:tr>
      <w:tr w:rsidR="00714359" w:rsidRPr="003D7C3F" w14:paraId="7198DECB" w14:textId="77777777" w:rsidTr="00714359">
        <w:tc>
          <w:tcPr>
            <w:tcW w:w="901" w:type="dxa"/>
          </w:tcPr>
          <w:p w14:paraId="235C0C2D" w14:textId="66331335" w:rsidR="00714359" w:rsidRPr="003D7C3F" w:rsidRDefault="005571B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4007</w:t>
            </w:r>
          </w:p>
        </w:tc>
        <w:tc>
          <w:tcPr>
            <w:tcW w:w="3831" w:type="dxa"/>
          </w:tcPr>
          <w:p w14:paraId="1D4BDACA" w14:textId="0CE449F2" w:rsidR="00714359" w:rsidRPr="003D7C3F" w:rsidRDefault="00554CD2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N. L. A. M.</w:t>
            </w:r>
          </w:p>
        </w:tc>
        <w:tc>
          <w:tcPr>
            <w:tcW w:w="2209" w:type="dxa"/>
          </w:tcPr>
          <w:p w14:paraId="021532F4" w14:textId="7E2DC812" w:rsidR="00714359" w:rsidRPr="003D7C3F" w:rsidRDefault="00554CD2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02507DA1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4F04BCD" w14:textId="528F0520" w:rsidR="00714359" w:rsidRPr="003D7C3F" w:rsidRDefault="00554CD2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704706</w:t>
            </w:r>
          </w:p>
        </w:tc>
      </w:tr>
      <w:tr w:rsidR="00714359" w:rsidRPr="003D7C3F" w14:paraId="51B31C4E" w14:textId="77777777" w:rsidTr="00714359">
        <w:tc>
          <w:tcPr>
            <w:tcW w:w="901" w:type="dxa"/>
          </w:tcPr>
          <w:p w14:paraId="10A7F674" w14:textId="1F449697" w:rsidR="00714359" w:rsidRPr="003D7C3F" w:rsidRDefault="005571B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4008</w:t>
            </w:r>
          </w:p>
        </w:tc>
        <w:tc>
          <w:tcPr>
            <w:tcW w:w="3831" w:type="dxa"/>
          </w:tcPr>
          <w:p w14:paraId="16A6786A" w14:textId="4B9F36C8" w:rsidR="00714359" w:rsidRPr="003D7C3F" w:rsidRDefault="00554CD2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S. L.</w:t>
            </w:r>
          </w:p>
        </w:tc>
        <w:tc>
          <w:tcPr>
            <w:tcW w:w="2209" w:type="dxa"/>
          </w:tcPr>
          <w:p w14:paraId="0B663DCC" w14:textId="39A55D09" w:rsidR="00714359" w:rsidRPr="003D7C3F" w:rsidRDefault="00554CD2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6C5D72EE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80EFAA9" w14:textId="3F0E1CBF" w:rsidR="00714359" w:rsidRPr="003D7C3F" w:rsidRDefault="00554CD2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702602</w:t>
            </w:r>
          </w:p>
        </w:tc>
      </w:tr>
      <w:tr w:rsidR="00714359" w:rsidRPr="003D7C3F" w14:paraId="0B50D0E9" w14:textId="77777777" w:rsidTr="00714359">
        <w:tc>
          <w:tcPr>
            <w:tcW w:w="901" w:type="dxa"/>
          </w:tcPr>
          <w:p w14:paraId="5F51C04A" w14:textId="6B9DB8C5" w:rsidR="00714359" w:rsidRPr="003D7C3F" w:rsidRDefault="005571B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4009</w:t>
            </w:r>
          </w:p>
        </w:tc>
        <w:tc>
          <w:tcPr>
            <w:tcW w:w="3831" w:type="dxa"/>
          </w:tcPr>
          <w:p w14:paraId="5E4ABC8F" w14:textId="57DBD6B4" w:rsidR="00714359" w:rsidRPr="003D7C3F" w:rsidRDefault="00554CD2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P. C. K.</w:t>
            </w:r>
          </w:p>
        </w:tc>
        <w:tc>
          <w:tcPr>
            <w:tcW w:w="2209" w:type="dxa"/>
          </w:tcPr>
          <w:p w14:paraId="7430A671" w14:textId="6A3AE1EF" w:rsidR="00714359" w:rsidRPr="003D7C3F" w:rsidRDefault="00554CD2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096E3DDB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547B753" w14:textId="00D12A17" w:rsidR="00714359" w:rsidRPr="003D7C3F" w:rsidRDefault="00554CD2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703003</w:t>
            </w:r>
          </w:p>
        </w:tc>
      </w:tr>
      <w:tr w:rsidR="00714359" w:rsidRPr="003D7C3F" w14:paraId="18A3BD5A" w14:textId="77777777" w:rsidTr="00714359">
        <w:tc>
          <w:tcPr>
            <w:tcW w:w="901" w:type="dxa"/>
          </w:tcPr>
          <w:p w14:paraId="366B2162" w14:textId="7D5F75E0" w:rsidR="00714359" w:rsidRPr="003D7C3F" w:rsidRDefault="005571B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4010</w:t>
            </w:r>
          </w:p>
        </w:tc>
        <w:tc>
          <w:tcPr>
            <w:tcW w:w="3831" w:type="dxa"/>
          </w:tcPr>
          <w:p w14:paraId="46EC82EB" w14:textId="6256089B" w:rsidR="00714359" w:rsidRPr="003D7C3F" w:rsidRDefault="00554CD2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H. P.</w:t>
            </w:r>
          </w:p>
        </w:tc>
        <w:tc>
          <w:tcPr>
            <w:tcW w:w="2209" w:type="dxa"/>
          </w:tcPr>
          <w:p w14:paraId="7A6754CC" w14:textId="740C0675" w:rsidR="00714359" w:rsidRPr="003D7C3F" w:rsidRDefault="00554CD2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692D17BC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1F46A6E" w14:textId="5CA3E456" w:rsidR="00714359" w:rsidRPr="003D7C3F" w:rsidRDefault="00554CD2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700001</w:t>
            </w:r>
          </w:p>
        </w:tc>
      </w:tr>
      <w:tr w:rsidR="00714359" w:rsidRPr="003D7C3F" w14:paraId="67EFFB05" w14:textId="77777777" w:rsidTr="00714359">
        <w:tc>
          <w:tcPr>
            <w:tcW w:w="901" w:type="dxa"/>
          </w:tcPr>
          <w:p w14:paraId="5CA3F2CC" w14:textId="55163778" w:rsidR="00714359" w:rsidRPr="003D7C3F" w:rsidRDefault="005571B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4011</w:t>
            </w:r>
          </w:p>
        </w:tc>
        <w:tc>
          <w:tcPr>
            <w:tcW w:w="3831" w:type="dxa"/>
          </w:tcPr>
          <w:p w14:paraId="18A6696F" w14:textId="06683C0E" w:rsidR="00714359" w:rsidRPr="003D7C3F" w:rsidRDefault="00554CD2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S. S.</w:t>
            </w:r>
          </w:p>
        </w:tc>
        <w:tc>
          <w:tcPr>
            <w:tcW w:w="2209" w:type="dxa"/>
          </w:tcPr>
          <w:p w14:paraId="43277B53" w14:textId="5C8A15F4" w:rsidR="00714359" w:rsidRPr="003D7C3F" w:rsidRDefault="00554CD2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5CB2FB3D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95D3610" w14:textId="5531E0DD" w:rsidR="00714359" w:rsidRPr="003D7C3F" w:rsidRDefault="00554CD2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706007</w:t>
            </w:r>
          </w:p>
        </w:tc>
      </w:tr>
      <w:tr w:rsidR="00714359" w:rsidRPr="003D7C3F" w14:paraId="6D2CEA4D" w14:textId="77777777" w:rsidTr="00714359">
        <w:tc>
          <w:tcPr>
            <w:tcW w:w="901" w:type="dxa"/>
          </w:tcPr>
          <w:p w14:paraId="7C7DEEA4" w14:textId="7BE25FB3" w:rsidR="00714359" w:rsidRPr="003D7C3F" w:rsidRDefault="005571B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4012</w:t>
            </w:r>
          </w:p>
        </w:tc>
        <w:tc>
          <w:tcPr>
            <w:tcW w:w="3831" w:type="dxa"/>
          </w:tcPr>
          <w:p w14:paraId="06390524" w14:textId="73AF33D2" w:rsidR="00714359" w:rsidRPr="003D7C3F" w:rsidRDefault="00554CD2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G. S. S.</w:t>
            </w:r>
          </w:p>
        </w:tc>
        <w:tc>
          <w:tcPr>
            <w:tcW w:w="2209" w:type="dxa"/>
          </w:tcPr>
          <w:p w14:paraId="5486D76C" w14:textId="7B81C7E6" w:rsidR="00714359" w:rsidRPr="003D7C3F" w:rsidRDefault="00554CD2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54031D8E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691A9D4" w14:textId="109F3288" w:rsidR="00714359" w:rsidRPr="003D7C3F" w:rsidRDefault="00554CD2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700007</w:t>
            </w:r>
          </w:p>
        </w:tc>
      </w:tr>
      <w:tr w:rsidR="00714359" w:rsidRPr="003D7C3F" w14:paraId="046A8B8A" w14:textId="77777777" w:rsidTr="00714359">
        <w:tc>
          <w:tcPr>
            <w:tcW w:w="901" w:type="dxa"/>
          </w:tcPr>
          <w:p w14:paraId="6F258654" w14:textId="5435A0BE" w:rsidR="00714359" w:rsidRPr="003D7C3F" w:rsidRDefault="005571B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4013</w:t>
            </w:r>
          </w:p>
        </w:tc>
        <w:tc>
          <w:tcPr>
            <w:tcW w:w="3831" w:type="dxa"/>
          </w:tcPr>
          <w:p w14:paraId="0D9F362F" w14:textId="44E618A4" w:rsidR="00714359" w:rsidRPr="003D7C3F" w:rsidRDefault="00554CD2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B. M. V.</w:t>
            </w:r>
          </w:p>
        </w:tc>
        <w:tc>
          <w:tcPr>
            <w:tcW w:w="2209" w:type="dxa"/>
          </w:tcPr>
          <w:p w14:paraId="2FEE71AE" w14:textId="30A0342F" w:rsidR="00714359" w:rsidRPr="003D7C3F" w:rsidRDefault="00554CD2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698BFA6C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A12F5C0" w14:textId="6B3E0F19" w:rsidR="00714359" w:rsidRPr="003D7C3F" w:rsidRDefault="00554CD2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704709</w:t>
            </w:r>
          </w:p>
        </w:tc>
      </w:tr>
      <w:tr w:rsidR="00714359" w:rsidRPr="003D7C3F" w14:paraId="65637B96" w14:textId="77777777" w:rsidTr="00714359">
        <w:tc>
          <w:tcPr>
            <w:tcW w:w="901" w:type="dxa"/>
          </w:tcPr>
          <w:p w14:paraId="0677D6DF" w14:textId="1AA310F1" w:rsidR="00714359" w:rsidRPr="003D7C3F" w:rsidRDefault="005571B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4014</w:t>
            </w:r>
          </w:p>
        </w:tc>
        <w:tc>
          <w:tcPr>
            <w:tcW w:w="3831" w:type="dxa"/>
          </w:tcPr>
          <w:p w14:paraId="3E7AE328" w14:textId="057BD5C7" w:rsidR="00714359" w:rsidRPr="003D7C3F" w:rsidRDefault="00554CD2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A. P.</w:t>
            </w:r>
          </w:p>
        </w:tc>
        <w:tc>
          <w:tcPr>
            <w:tcW w:w="2209" w:type="dxa"/>
          </w:tcPr>
          <w:p w14:paraId="0B694D93" w14:textId="4D9E8876" w:rsidR="00714359" w:rsidRPr="003D7C3F" w:rsidRDefault="00554CD2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61D1C449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7641416" w14:textId="49715C5B" w:rsidR="00714359" w:rsidRPr="003D7C3F" w:rsidRDefault="00554CD2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705605</w:t>
            </w:r>
          </w:p>
        </w:tc>
      </w:tr>
      <w:tr w:rsidR="00714359" w:rsidRPr="003D7C3F" w14:paraId="026452A8" w14:textId="77777777" w:rsidTr="00714359">
        <w:tc>
          <w:tcPr>
            <w:tcW w:w="901" w:type="dxa"/>
          </w:tcPr>
          <w:p w14:paraId="34892367" w14:textId="358C916B" w:rsidR="00714359" w:rsidRPr="003D7C3F" w:rsidRDefault="005571B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4015</w:t>
            </w:r>
          </w:p>
        </w:tc>
        <w:tc>
          <w:tcPr>
            <w:tcW w:w="3831" w:type="dxa"/>
          </w:tcPr>
          <w:p w14:paraId="0C1FEE34" w14:textId="278AC9B6" w:rsidR="00714359" w:rsidRPr="003D7C3F" w:rsidRDefault="00554CD2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G. A. C.</w:t>
            </w:r>
          </w:p>
        </w:tc>
        <w:tc>
          <w:tcPr>
            <w:tcW w:w="2209" w:type="dxa"/>
          </w:tcPr>
          <w:p w14:paraId="4001F4D1" w14:textId="365ADAC0" w:rsidR="00714359" w:rsidRPr="003D7C3F" w:rsidRDefault="00554CD2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2619CB0C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68F4C06" w14:textId="1FC1E0EB" w:rsidR="00714359" w:rsidRPr="003D7C3F" w:rsidRDefault="00554CD2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700503</w:t>
            </w:r>
          </w:p>
        </w:tc>
      </w:tr>
      <w:tr w:rsidR="00714359" w:rsidRPr="003D7C3F" w14:paraId="185F6FAE" w14:textId="77777777" w:rsidTr="00714359">
        <w:tc>
          <w:tcPr>
            <w:tcW w:w="901" w:type="dxa"/>
          </w:tcPr>
          <w:p w14:paraId="5DC3ADA7" w14:textId="6545D523" w:rsidR="00714359" w:rsidRPr="003D7C3F" w:rsidRDefault="005571B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4016</w:t>
            </w:r>
          </w:p>
        </w:tc>
        <w:tc>
          <w:tcPr>
            <w:tcW w:w="3831" w:type="dxa"/>
          </w:tcPr>
          <w:p w14:paraId="36E9C978" w14:textId="021336F5" w:rsidR="00714359" w:rsidRPr="003D7C3F" w:rsidRDefault="00554CD2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L. A. T.</w:t>
            </w:r>
          </w:p>
        </w:tc>
        <w:tc>
          <w:tcPr>
            <w:tcW w:w="2209" w:type="dxa"/>
          </w:tcPr>
          <w:p w14:paraId="41E2DD5B" w14:textId="7266616B" w:rsidR="00714359" w:rsidRPr="003D7C3F" w:rsidRDefault="00554CD2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3752C0F4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CC122C2" w14:textId="513C3FD1" w:rsidR="00714359" w:rsidRPr="003D7C3F" w:rsidRDefault="00554CD2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702003</w:t>
            </w:r>
          </w:p>
        </w:tc>
      </w:tr>
      <w:tr w:rsidR="00714359" w:rsidRPr="003D7C3F" w14:paraId="377C4E53" w14:textId="77777777" w:rsidTr="00714359">
        <w:tc>
          <w:tcPr>
            <w:tcW w:w="901" w:type="dxa"/>
          </w:tcPr>
          <w:p w14:paraId="204C1BC9" w14:textId="441BD12A" w:rsidR="00714359" w:rsidRPr="003D7C3F" w:rsidRDefault="005571B9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4017</w:t>
            </w:r>
          </w:p>
        </w:tc>
        <w:tc>
          <w:tcPr>
            <w:tcW w:w="3831" w:type="dxa"/>
          </w:tcPr>
          <w:p w14:paraId="22D2C2FE" w14:textId="0AA86008" w:rsidR="00714359" w:rsidRPr="003D7C3F" w:rsidRDefault="00554CD2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V. R.</w:t>
            </w:r>
          </w:p>
        </w:tc>
        <w:tc>
          <w:tcPr>
            <w:tcW w:w="2209" w:type="dxa"/>
          </w:tcPr>
          <w:p w14:paraId="0A8F3D01" w14:textId="1984B3B4" w:rsidR="00714359" w:rsidRPr="003D7C3F" w:rsidRDefault="00554CD2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342401B7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462A5B7" w14:textId="01B9130C" w:rsidR="00714359" w:rsidRPr="003D7C3F" w:rsidRDefault="00554CD2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700003</w:t>
            </w:r>
          </w:p>
        </w:tc>
      </w:tr>
      <w:tr w:rsidR="00714359" w:rsidRPr="003D7C3F" w14:paraId="33637EAC" w14:textId="77777777" w:rsidTr="00714359">
        <w:tc>
          <w:tcPr>
            <w:tcW w:w="901" w:type="dxa"/>
          </w:tcPr>
          <w:p w14:paraId="36D58EC2" w14:textId="37AC4ED0" w:rsidR="00714359" w:rsidRPr="003D7C3F" w:rsidRDefault="00554CD2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4018</w:t>
            </w:r>
          </w:p>
        </w:tc>
        <w:tc>
          <w:tcPr>
            <w:tcW w:w="3831" w:type="dxa"/>
          </w:tcPr>
          <w:p w14:paraId="39D282B1" w14:textId="00A3D0A0" w:rsidR="00714359" w:rsidRPr="003D7C3F" w:rsidRDefault="00554CD2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P. C. S. S.</w:t>
            </w:r>
          </w:p>
        </w:tc>
        <w:tc>
          <w:tcPr>
            <w:tcW w:w="2209" w:type="dxa"/>
          </w:tcPr>
          <w:p w14:paraId="5BEC8E73" w14:textId="4CC3730E" w:rsidR="00714359" w:rsidRPr="003D7C3F" w:rsidRDefault="00554CD2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1D21BCED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259A032" w14:textId="43D5DC88" w:rsidR="00714359" w:rsidRPr="003D7C3F" w:rsidRDefault="00554CD2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701106</w:t>
            </w:r>
          </w:p>
        </w:tc>
      </w:tr>
      <w:tr w:rsidR="00714359" w:rsidRPr="003D7C3F" w14:paraId="7438D663" w14:textId="77777777" w:rsidTr="00714359">
        <w:tc>
          <w:tcPr>
            <w:tcW w:w="901" w:type="dxa"/>
          </w:tcPr>
          <w:p w14:paraId="0AFF6487" w14:textId="497108B9" w:rsidR="00714359" w:rsidRPr="003D7C3F" w:rsidRDefault="00554CD2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4019</w:t>
            </w:r>
          </w:p>
        </w:tc>
        <w:tc>
          <w:tcPr>
            <w:tcW w:w="3831" w:type="dxa"/>
          </w:tcPr>
          <w:p w14:paraId="02C052EF" w14:textId="69474465" w:rsidR="00714359" w:rsidRPr="003D7C3F" w:rsidRDefault="00554CD2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A. S. L.</w:t>
            </w:r>
          </w:p>
        </w:tc>
        <w:tc>
          <w:tcPr>
            <w:tcW w:w="2209" w:type="dxa"/>
          </w:tcPr>
          <w:p w14:paraId="273A3DAB" w14:textId="71EE77DB" w:rsidR="00714359" w:rsidRPr="003D7C3F" w:rsidRDefault="00554CD2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005C8E5D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9CE239A" w14:textId="12AFC00C" w:rsidR="00714359" w:rsidRPr="003D7C3F" w:rsidRDefault="00554CD2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707007</w:t>
            </w:r>
          </w:p>
        </w:tc>
      </w:tr>
      <w:tr w:rsidR="00714359" w:rsidRPr="003D7C3F" w14:paraId="370D9E70" w14:textId="77777777" w:rsidTr="00714359">
        <w:tc>
          <w:tcPr>
            <w:tcW w:w="901" w:type="dxa"/>
          </w:tcPr>
          <w:p w14:paraId="43857D8A" w14:textId="7D5A36AA" w:rsidR="00714359" w:rsidRPr="003D7C3F" w:rsidRDefault="00554CD2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4020</w:t>
            </w:r>
          </w:p>
        </w:tc>
        <w:tc>
          <w:tcPr>
            <w:tcW w:w="3831" w:type="dxa"/>
          </w:tcPr>
          <w:p w14:paraId="732DEE6C" w14:textId="24EE3DE6" w:rsidR="00714359" w:rsidRPr="003D7C3F" w:rsidRDefault="00554CD2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G. M. M.</w:t>
            </w:r>
          </w:p>
        </w:tc>
        <w:tc>
          <w:tcPr>
            <w:tcW w:w="2209" w:type="dxa"/>
          </w:tcPr>
          <w:p w14:paraId="44209687" w14:textId="5C5EB85F" w:rsidR="00714359" w:rsidRPr="003D7C3F" w:rsidRDefault="00554CD2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313B8519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36DD192" w14:textId="02BD9249" w:rsidR="00714359" w:rsidRPr="003D7C3F" w:rsidRDefault="00554CD2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701400</w:t>
            </w:r>
          </w:p>
        </w:tc>
      </w:tr>
      <w:tr w:rsidR="00714359" w:rsidRPr="003D7C3F" w14:paraId="143DA9C2" w14:textId="77777777" w:rsidTr="00714359">
        <w:tc>
          <w:tcPr>
            <w:tcW w:w="901" w:type="dxa"/>
          </w:tcPr>
          <w:p w14:paraId="208404B5" w14:textId="3914DC0C" w:rsidR="00714359" w:rsidRPr="003D7C3F" w:rsidRDefault="00554CD2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4021</w:t>
            </w:r>
          </w:p>
        </w:tc>
        <w:tc>
          <w:tcPr>
            <w:tcW w:w="3831" w:type="dxa"/>
          </w:tcPr>
          <w:p w14:paraId="03B55B50" w14:textId="572D7E0D" w:rsidR="00714359" w:rsidRPr="003D7C3F" w:rsidRDefault="00554CD2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W. V. S.</w:t>
            </w:r>
          </w:p>
        </w:tc>
        <w:tc>
          <w:tcPr>
            <w:tcW w:w="2209" w:type="dxa"/>
          </w:tcPr>
          <w:p w14:paraId="5F7CD172" w14:textId="79DC0EE6" w:rsidR="00714359" w:rsidRPr="003D7C3F" w:rsidRDefault="00554CD2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527BE3E5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5E2AE17" w14:textId="04659049" w:rsidR="00714359" w:rsidRPr="003D7C3F" w:rsidRDefault="00554CD2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702806</w:t>
            </w:r>
          </w:p>
        </w:tc>
      </w:tr>
      <w:tr w:rsidR="00714359" w:rsidRPr="003D7C3F" w14:paraId="3EC9F397" w14:textId="77777777" w:rsidTr="00714359">
        <w:tc>
          <w:tcPr>
            <w:tcW w:w="901" w:type="dxa"/>
          </w:tcPr>
          <w:p w14:paraId="1CA645A1" w14:textId="32C8FFE3" w:rsidR="00714359" w:rsidRPr="003D7C3F" w:rsidRDefault="00554CD2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4022</w:t>
            </w:r>
          </w:p>
        </w:tc>
        <w:tc>
          <w:tcPr>
            <w:tcW w:w="3831" w:type="dxa"/>
          </w:tcPr>
          <w:p w14:paraId="31C9F646" w14:textId="17BC7ACF" w:rsidR="00714359" w:rsidRPr="003D7C3F" w:rsidRDefault="00554CD2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D. M. V.</w:t>
            </w:r>
          </w:p>
        </w:tc>
        <w:tc>
          <w:tcPr>
            <w:tcW w:w="2209" w:type="dxa"/>
          </w:tcPr>
          <w:p w14:paraId="2BF9AB88" w14:textId="3C5B10A5" w:rsidR="00714359" w:rsidRPr="003D7C3F" w:rsidRDefault="00554CD2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24363A8D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F710B43" w14:textId="305502F6" w:rsidR="00714359" w:rsidRPr="003D7C3F" w:rsidRDefault="00554CD2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707006</w:t>
            </w:r>
          </w:p>
        </w:tc>
      </w:tr>
      <w:tr w:rsidR="00714359" w:rsidRPr="003D7C3F" w14:paraId="2770B8C0" w14:textId="77777777" w:rsidTr="00714359">
        <w:tc>
          <w:tcPr>
            <w:tcW w:w="901" w:type="dxa"/>
          </w:tcPr>
          <w:p w14:paraId="161FD9AE" w14:textId="0CC749C7" w:rsidR="00714359" w:rsidRPr="003D7C3F" w:rsidRDefault="00554CD2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4023</w:t>
            </w:r>
          </w:p>
        </w:tc>
        <w:tc>
          <w:tcPr>
            <w:tcW w:w="3831" w:type="dxa"/>
          </w:tcPr>
          <w:p w14:paraId="5EEEB65C" w14:textId="4DE4F379" w:rsidR="00714359" w:rsidRPr="003D7C3F" w:rsidRDefault="00554CD2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D. H. C. M.</w:t>
            </w:r>
          </w:p>
        </w:tc>
        <w:tc>
          <w:tcPr>
            <w:tcW w:w="2209" w:type="dxa"/>
          </w:tcPr>
          <w:p w14:paraId="06D6D293" w14:textId="0D2C551C" w:rsidR="00714359" w:rsidRPr="003D7C3F" w:rsidRDefault="00554CD2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7A58FB22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2A74E39" w14:textId="3E31F091" w:rsidR="00714359" w:rsidRPr="003D7C3F" w:rsidRDefault="00554CD2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709008</w:t>
            </w:r>
          </w:p>
        </w:tc>
      </w:tr>
      <w:tr w:rsidR="00714359" w:rsidRPr="003D7C3F" w14:paraId="0E30FC37" w14:textId="77777777" w:rsidTr="00714359">
        <w:tc>
          <w:tcPr>
            <w:tcW w:w="901" w:type="dxa"/>
          </w:tcPr>
          <w:p w14:paraId="2A6C61A3" w14:textId="457887B2" w:rsidR="00714359" w:rsidRPr="003D7C3F" w:rsidRDefault="00554CD2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4024</w:t>
            </w:r>
          </w:p>
        </w:tc>
        <w:tc>
          <w:tcPr>
            <w:tcW w:w="3831" w:type="dxa"/>
          </w:tcPr>
          <w:p w14:paraId="1AEA736C" w14:textId="2536BB34" w:rsidR="00714359" w:rsidRPr="003D7C3F" w:rsidRDefault="0034152D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A. F.</w:t>
            </w:r>
          </w:p>
        </w:tc>
        <w:tc>
          <w:tcPr>
            <w:tcW w:w="2209" w:type="dxa"/>
          </w:tcPr>
          <w:p w14:paraId="2F5ABB78" w14:textId="0DFD7EAB" w:rsidR="00714359" w:rsidRPr="003D7C3F" w:rsidRDefault="0034152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46D6BE24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74932DC" w14:textId="0B4CE9A8" w:rsidR="00714359" w:rsidRPr="003D7C3F" w:rsidRDefault="0034152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702104</w:t>
            </w:r>
          </w:p>
        </w:tc>
      </w:tr>
      <w:tr w:rsidR="00714359" w:rsidRPr="003D7C3F" w14:paraId="6DF58F36" w14:textId="77777777" w:rsidTr="00714359">
        <w:tc>
          <w:tcPr>
            <w:tcW w:w="901" w:type="dxa"/>
          </w:tcPr>
          <w:p w14:paraId="084878BD" w14:textId="36EE39F6" w:rsidR="00714359" w:rsidRPr="003D7C3F" w:rsidRDefault="00554CD2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4025</w:t>
            </w:r>
          </w:p>
        </w:tc>
        <w:tc>
          <w:tcPr>
            <w:tcW w:w="3831" w:type="dxa"/>
          </w:tcPr>
          <w:p w14:paraId="5F4CAB52" w14:textId="5D7F69C9" w:rsidR="00714359" w:rsidRPr="003D7C3F" w:rsidRDefault="0034152D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R. A.</w:t>
            </w:r>
          </w:p>
        </w:tc>
        <w:tc>
          <w:tcPr>
            <w:tcW w:w="2209" w:type="dxa"/>
          </w:tcPr>
          <w:p w14:paraId="1B555FA1" w14:textId="7A4372E0" w:rsidR="00714359" w:rsidRPr="003D7C3F" w:rsidRDefault="0034152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35425A1D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D87CDF8" w14:textId="5234674B" w:rsidR="00714359" w:rsidRPr="003D7C3F" w:rsidRDefault="0034152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702606</w:t>
            </w:r>
          </w:p>
        </w:tc>
      </w:tr>
      <w:tr w:rsidR="00714359" w:rsidRPr="003D7C3F" w14:paraId="7F978947" w14:textId="77777777" w:rsidTr="00714359">
        <w:tc>
          <w:tcPr>
            <w:tcW w:w="901" w:type="dxa"/>
          </w:tcPr>
          <w:p w14:paraId="00840EF2" w14:textId="2524FE3D" w:rsidR="00714359" w:rsidRPr="003D7C3F" w:rsidRDefault="00554CD2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4026</w:t>
            </w:r>
          </w:p>
        </w:tc>
        <w:tc>
          <w:tcPr>
            <w:tcW w:w="3831" w:type="dxa"/>
          </w:tcPr>
          <w:p w14:paraId="653E04FF" w14:textId="68549B4E" w:rsidR="00714359" w:rsidRPr="003D7C3F" w:rsidRDefault="0034152D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V. L. S.</w:t>
            </w:r>
          </w:p>
        </w:tc>
        <w:tc>
          <w:tcPr>
            <w:tcW w:w="2209" w:type="dxa"/>
          </w:tcPr>
          <w:p w14:paraId="1752957D" w14:textId="2CDFB5E0" w:rsidR="00714359" w:rsidRPr="003D7C3F" w:rsidRDefault="0034152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563D9C19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49A540F" w14:textId="7023146C" w:rsidR="00714359" w:rsidRPr="003D7C3F" w:rsidRDefault="0034152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708008</w:t>
            </w:r>
          </w:p>
        </w:tc>
      </w:tr>
      <w:tr w:rsidR="00714359" w:rsidRPr="003D7C3F" w14:paraId="2C2E028C" w14:textId="77777777" w:rsidTr="00714359">
        <w:tc>
          <w:tcPr>
            <w:tcW w:w="901" w:type="dxa"/>
          </w:tcPr>
          <w:p w14:paraId="737A7415" w14:textId="1839DBBB" w:rsidR="00714359" w:rsidRPr="003D7C3F" w:rsidRDefault="00554CD2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4027</w:t>
            </w:r>
          </w:p>
        </w:tc>
        <w:tc>
          <w:tcPr>
            <w:tcW w:w="3831" w:type="dxa"/>
          </w:tcPr>
          <w:p w14:paraId="3BC43D3E" w14:textId="0BF6FAAA" w:rsidR="00714359" w:rsidRPr="003D7C3F" w:rsidRDefault="0034152D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F. B.</w:t>
            </w:r>
          </w:p>
        </w:tc>
        <w:tc>
          <w:tcPr>
            <w:tcW w:w="2209" w:type="dxa"/>
          </w:tcPr>
          <w:p w14:paraId="726E57DA" w14:textId="7DCD6AA5" w:rsidR="00714359" w:rsidRPr="003D7C3F" w:rsidRDefault="0034152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0E2D285B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571DCBC" w14:textId="7AB83BC9" w:rsidR="00714359" w:rsidRPr="003D7C3F" w:rsidRDefault="0034152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708000</w:t>
            </w:r>
          </w:p>
        </w:tc>
      </w:tr>
      <w:tr w:rsidR="00714359" w:rsidRPr="003D7C3F" w14:paraId="63666586" w14:textId="77777777" w:rsidTr="00714359">
        <w:tc>
          <w:tcPr>
            <w:tcW w:w="901" w:type="dxa"/>
          </w:tcPr>
          <w:p w14:paraId="7C247E36" w14:textId="00B38EF2" w:rsidR="00714359" w:rsidRPr="003D7C3F" w:rsidRDefault="00554CD2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4028</w:t>
            </w:r>
          </w:p>
        </w:tc>
        <w:tc>
          <w:tcPr>
            <w:tcW w:w="3831" w:type="dxa"/>
          </w:tcPr>
          <w:p w14:paraId="1F0AD727" w14:textId="3BBEB3B3" w:rsidR="00714359" w:rsidRPr="003D7C3F" w:rsidRDefault="0034152D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S. S.</w:t>
            </w:r>
          </w:p>
        </w:tc>
        <w:tc>
          <w:tcPr>
            <w:tcW w:w="2209" w:type="dxa"/>
          </w:tcPr>
          <w:p w14:paraId="7DECBE9E" w14:textId="38D6F0DA" w:rsidR="00714359" w:rsidRPr="003D7C3F" w:rsidRDefault="0034152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7E59B03A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1CA9296" w14:textId="3A0F98BE" w:rsidR="00714359" w:rsidRPr="003D7C3F" w:rsidRDefault="0034152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706809</w:t>
            </w:r>
          </w:p>
        </w:tc>
      </w:tr>
      <w:tr w:rsidR="00714359" w:rsidRPr="003D7C3F" w14:paraId="73685D5F" w14:textId="77777777" w:rsidTr="00714359">
        <w:tc>
          <w:tcPr>
            <w:tcW w:w="901" w:type="dxa"/>
          </w:tcPr>
          <w:p w14:paraId="6A51A822" w14:textId="4D32B4D8" w:rsidR="00714359" w:rsidRPr="003D7C3F" w:rsidRDefault="00554CD2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4029</w:t>
            </w:r>
          </w:p>
        </w:tc>
        <w:tc>
          <w:tcPr>
            <w:tcW w:w="3831" w:type="dxa"/>
          </w:tcPr>
          <w:p w14:paraId="59AC141D" w14:textId="61F96AEB" w:rsidR="00714359" w:rsidRPr="003D7C3F" w:rsidRDefault="0034152D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R. N.</w:t>
            </w:r>
          </w:p>
        </w:tc>
        <w:tc>
          <w:tcPr>
            <w:tcW w:w="2209" w:type="dxa"/>
          </w:tcPr>
          <w:p w14:paraId="398C8EBA" w14:textId="531EBE9C" w:rsidR="00714359" w:rsidRPr="003D7C3F" w:rsidRDefault="0034152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604C4884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986CCB6" w14:textId="6C74BC52" w:rsidR="00714359" w:rsidRPr="003D7C3F" w:rsidRDefault="0034152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700008</w:t>
            </w:r>
          </w:p>
        </w:tc>
      </w:tr>
      <w:tr w:rsidR="00714359" w:rsidRPr="003D7C3F" w14:paraId="7227B80E" w14:textId="77777777" w:rsidTr="00714359">
        <w:tc>
          <w:tcPr>
            <w:tcW w:w="901" w:type="dxa"/>
          </w:tcPr>
          <w:p w14:paraId="05D2FE00" w14:textId="7DF14532" w:rsidR="00714359" w:rsidRPr="003D7C3F" w:rsidRDefault="00554CD2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4030</w:t>
            </w:r>
          </w:p>
        </w:tc>
        <w:tc>
          <w:tcPr>
            <w:tcW w:w="3831" w:type="dxa"/>
          </w:tcPr>
          <w:p w14:paraId="0A66FC7A" w14:textId="0AA83F25" w:rsidR="00714359" w:rsidRPr="003D7C3F" w:rsidRDefault="0034152D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C. C. M.</w:t>
            </w:r>
          </w:p>
        </w:tc>
        <w:tc>
          <w:tcPr>
            <w:tcW w:w="2209" w:type="dxa"/>
          </w:tcPr>
          <w:p w14:paraId="2BF089D2" w14:textId="270E6019" w:rsidR="00714359" w:rsidRPr="003D7C3F" w:rsidRDefault="0034152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45E40B4A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891F318" w14:textId="00D86493" w:rsidR="00714359" w:rsidRPr="003D7C3F" w:rsidRDefault="0034152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700003</w:t>
            </w:r>
          </w:p>
        </w:tc>
      </w:tr>
      <w:tr w:rsidR="00714359" w:rsidRPr="003D7C3F" w14:paraId="66B812CD" w14:textId="77777777" w:rsidTr="00714359">
        <w:tc>
          <w:tcPr>
            <w:tcW w:w="901" w:type="dxa"/>
          </w:tcPr>
          <w:p w14:paraId="78CCF734" w14:textId="0BC94D64" w:rsidR="00714359" w:rsidRPr="003D7C3F" w:rsidRDefault="00554CD2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4031</w:t>
            </w:r>
          </w:p>
        </w:tc>
        <w:tc>
          <w:tcPr>
            <w:tcW w:w="3831" w:type="dxa"/>
          </w:tcPr>
          <w:p w14:paraId="6A348B7C" w14:textId="113FE70B" w:rsidR="00714359" w:rsidRPr="003D7C3F" w:rsidRDefault="0034152D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S.</w:t>
            </w:r>
          </w:p>
        </w:tc>
        <w:tc>
          <w:tcPr>
            <w:tcW w:w="2209" w:type="dxa"/>
          </w:tcPr>
          <w:p w14:paraId="7CD80F27" w14:textId="1A6521A5" w:rsidR="00714359" w:rsidRPr="003D7C3F" w:rsidRDefault="0034152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07CA35B8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37B92B5" w14:textId="6DCEDBC7" w:rsidR="00714359" w:rsidRPr="003D7C3F" w:rsidRDefault="0034152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707600</w:t>
            </w:r>
          </w:p>
        </w:tc>
      </w:tr>
      <w:tr w:rsidR="00714359" w:rsidRPr="003D7C3F" w14:paraId="4D363126" w14:textId="77777777" w:rsidTr="00714359">
        <w:tc>
          <w:tcPr>
            <w:tcW w:w="901" w:type="dxa"/>
          </w:tcPr>
          <w:p w14:paraId="3EB635CA" w14:textId="708A2101" w:rsidR="00714359" w:rsidRPr="003D7C3F" w:rsidRDefault="00554CD2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4032</w:t>
            </w:r>
          </w:p>
        </w:tc>
        <w:tc>
          <w:tcPr>
            <w:tcW w:w="3831" w:type="dxa"/>
          </w:tcPr>
          <w:p w14:paraId="6F3A4EC3" w14:textId="63ED63AC" w:rsidR="00714359" w:rsidRPr="003D7C3F" w:rsidRDefault="0034152D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L. S.</w:t>
            </w:r>
          </w:p>
        </w:tc>
        <w:tc>
          <w:tcPr>
            <w:tcW w:w="2209" w:type="dxa"/>
          </w:tcPr>
          <w:p w14:paraId="2AEC7A83" w14:textId="754C28BE" w:rsidR="00714359" w:rsidRPr="003D7C3F" w:rsidRDefault="0034152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4D24CE2D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8068558" w14:textId="1A13BBF8" w:rsidR="00714359" w:rsidRPr="003D7C3F" w:rsidRDefault="0034152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702308</w:t>
            </w:r>
          </w:p>
        </w:tc>
      </w:tr>
      <w:tr w:rsidR="00714359" w:rsidRPr="003D7C3F" w14:paraId="3063C095" w14:textId="77777777" w:rsidTr="00714359">
        <w:tc>
          <w:tcPr>
            <w:tcW w:w="901" w:type="dxa"/>
          </w:tcPr>
          <w:p w14:paraId="330850C7" w14:textId="61EB7531" w:rsidR="00714359" w:rsidRPr="003D7C3F" w:rsidRDefault="00554CD2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4033</w:t>
            </w:r>
          </w:p>
        </w:tc>
        <w:tc>
          <w:tcPr>
            <w:tcW w:w="3831" w:type="dxa"/>
          </w:tcPr>
          <w:p w14:paraId="610FB131" w14:textId="306EC31B" w:rsidR="00714359" w:rsidRPr="003D7C3F" w:rsidRDefault="0034152D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V. M.</w:t>
            </w:r>
          </w:p>
        </w:tc>
        <w:tc>
          <w:tcPr>
            <w:tcW w:w="2209" w:type="dxa"/>
          </w:tcPr>
          <w:p w14:paraId="320D88E8" w14:textId="463D7427" w:rsidR="00714359" w:rsidRPr="003D7C3F" w:rsidRDefault="0034152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4C49F988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CF6BAA9" w14:textId="74E6B8FA" w:rsidR="00714359" w:rsidRPr="003D7C3F" w:rsidRDefault="0034152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705000</w:t>
            </w:r>
          </w:p>
        </w:tc>
      </w:tr>
      <w:tr w:rsidR="00714359" w:rsidRPr="003D7C3F" w14:paraId="45DF4817" w14:textId="77777777" w:rsidTr="00714359">
        <w:tc>
          <w:tcPr>
            <w:tcW w:w="901" w:type="dxa"/>
          </w:tcPr>
          <w:p w14:paraId="7DDFF023" w14:textId="4D73AB9B" w:rsidR="00714359" w:rsidRPr="003D7C3F" w:rsidRDefault="00554CD2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4034</w:t>
            </w:r>
          </w:p>
        </w:tc>
        <w:tc>
          <w:tcPr>
            <w:tcW w:w="3831" w:type="dxa"/>
          </w:tcPr>
          <w:p w14:paraId="130C7105" w14:textId="2CB9E0BB" w:rsidR="00714359" w:rsidRPr="003D7C3F" w:rsidRDefault="0034152D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D. B.</w:t>
            </w:r>
          </w:p>
        </w:tc>
        <w:tc>
          <w:tcPr>
            <w:tcW w:w="2209" w:type="dxa"/>
          </w:tcPr>
          <w:p w14:paraId="5F587B7F" w14:textId="5C44305C" w:rsidR="00714359" w:rsidRPr="003D7C3F" w:rsidRDefault="0034152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60869731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6632DC3" w14:textId="5E98EC02" w:rsidR="00714359" w:rsidRPr="003D7C3F" w:rsidRDefault="0034152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700004</w:t>
            </w:r>
          </w:p>
        </w:tc>
      </w:tr>
      <w:tr w:rsidR="00714359" w:rsidRPr="003D7C3F" w14:paraId="400762DF" w14:textId="77777777" w:rsidTr="00714359">
        <w:tc>
          <w:tcPr>
            <w:tcW w:w="901" w:type="dxa"/>
          </w:tcPr>
          <w:p w14:paraId="21DD6151" w14:textId="7852E0DA" w:rsidR="00714359" w:rsidRPr="003D7C3F" w:rsidRDefault="00554CD2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4035</w:t>
            </w:r>
          </w:p>
        </w:tc>
        <w:tc>
          <w:tcPr>
            <w:tcW w:w="3831" w:type="dxa"/>
          </w:tcPr>
          <w:p w14:paraId="44EB146D" w14:textId="338E5D63" w:rsidR="00714359" w:rsidRPr="003D7C3F" w:rsidRDefault="0034152D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F. G.</w:t>
            </w:r>
          </w:p>
        </w:tc>
        <w:tc>
          <w:tcPr>
            <w:tcW w:w="2209" w:type="dxa"/>
          </w:tcPr>
          <w:p w14:paraId="097B75B0" w14:textId="77915408" w:rsidR="00714359" w:rsidRPr="003D7C3F" w:rsidRDefault="0034152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605E9D7A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8CC4888" w14:textId="42B74F95" w:rsidR="00714359" w:rsidRPr="003D7C3F" w:rsidRDefault="0034152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700100</w:t>
            </w:r>
          </w:p>
        </w:tc>
      </w:tr>
      <w:tr w:rsidR="00714359" w:rsidRPr="003D7C3F" w14:paraId="498228A0" w14:textId="77777777" w:rsidTr="00714359">
        <w:tc>
          <w:tcPr>
            <w:tcW w:w="901" w:type="dxa"/>
          </w:tcPr>
          <w:p w14:paraId="7668DA34" w14:textId="5E78104C" w:rsidR="00714359" w:rsidRPr="003D7C3F" w:rsidRDefault="00554CD2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4036</w:t>
            </w:r>
          </w:p>
        </w:tc>
        <w:tc>
          <w:tcPr>
            <w:tcW w:w="3831" w:type="dxa"/>
          </w:tcPr>
          <w:p w14:paraId="2F87EAE3" w14:textId="54E33121" w:rsidR="00714359" w:rsidRPr="003D7C3F" w:rsidRDefault="0034152D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N. B.</w:t>
            </w:r>
          </w:p>
        </w:tc>
        <w:tc>
          <w:tcPr>
            <w:tcW w:w="2209" w:type="dxa"/>
          </w:tcPr>
          <w:p w14:paraId="0C4AD2D2" w14:textId="132E99C5" w:rsidR="00714359" w:rsidRPr="003D7C3F" w:rsidRDefault="0034152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2D86794A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AE7CBCD" w14:textId="6DE6CF1E" w:rsidR="00714359" w:rsidRPr="003D7C3F" w:rsidRDefault="0034152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703401</w:t>
            </w:r>
          </w:p>
        </w:tc>
      </w:tr>
      <w:tr w:rsidR="00714359" w:rsidRPr="003D7C3F" w14:paraId="292A6531" w14:textId="77777777" w:rsidTr="00714359">
        <w:tc>
          <w:tcPr>
            <w:tcW w:w="901" w:type="dxa"/>
          </w:tcPr>
          <w:p w14:paraId="215D61F6" w14:textId="32BCAD8A" w:rsidR="00714359" w:rsidRPr="003D7C3F" w:rsidRDefault="00554CD2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4037</w:t>
            </w:r>
          </w:p>
        </w:tc>
        <w:tc>
          <w:tcPr>
            <w:tcW w:w="3831" w:type="dxa"/>
          </w:tcPr>
          <w:p w14:paraId="1683DA0F" w14:textId="4B7C7353" w:rsidR="00714359" w:rsidRPr="003D7C3F" w:rsidRDefault="0034152D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I. A. S. F.</w:t>
            </w:r>
          </w:p>
        </w:tc>
        <w:tc>
          <w:tcPr>
            <w:tcW w:w="2209" w:type="dxa"/>
          </w:tcPr>
          <w:p w14:paraId="5B51340F" w14:textId="561D9678" w:rsidR="00714359" w:rsidRPr="003D7C3F" w:rsidRDefault="0034152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55470FA5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23011DF" w14:textId="3A626DB3" w:rsidR="00714359" w:rsidRPr="003D7C3F" w:rsidRDefault="0034152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704201</w:t>
            </w:r>
          </w:p>
        </w:tc>
      </w:tr>
      <w:tr w:rsidR="00714359" w:rsidRPr="003D7C3F" w14:paraId="4B086C6E" w14:textId="77777777" w:rsidTr="00714359">
        <w:tc>
          <w:tcPr>
            <w:tcW w:w="901" w:type="dxa"/>
          </w:tcPr>
          <w:p w14:paraId="5A78BFB9" w14:textId="266B0F4E" w:rsidR="00714359" w:rsidRPr="003D7C3F" w:rsidRDefault="00554CD2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4038</w:t>
            </w:r>
          </w:p>
        </w:tc>
        <w:tc>
          <w:tcPr>
            <w:tcW w:w="3831" w:type="dxa"/>
          </w:tcPr>
          <w:p w14:paraId="655FFB84" w14:textId="6486700F" w:rsidR="00714359" w:rsidRPr="003D7C3F" w:rsidRDefault="0034152D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I. J. S. M.</w:t>
            </w:r>
          </w:p>
        </w:tc>
        <w:tc>
          <w:tcPr>
            <w:tcW w:w="2209" w:type="dxa"/>
          </w:tcPr>
          <w:p w14:paraId="2E40D298" w14:textId="5752A227" w:rsidR="00714359" w:rsidRPr="003D7C3F" w:rsidRDefault="0034152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07DBCA51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5ED48A4" w14:textId="5CB74A46" w:rsidR="00714359" w:rsidRPr="003D7C3F" w:rsidRDefault="0034152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708000</w:t>
            </w:r>
          </w:p>
        </w:tc>
      </w:tr>
      <w:tr w:rsidR="00714359" w:rsidRPr="003D7C3F" w14:paraId="6050FB35" w14:textId="77777777" w:rsidTr="00714359">
        <w:tc>
          <w:tcPr>
            <w:tcW w:w="901" w:type="dxa"/>
          </w:tcPr>
          <w:p w14:paraId="1D34A249" w14:textId="045BB964" w:rsidR="00714359" w:rsidRPr="003D7C3F" w:rsidRDefault="00554CD2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4039</w:t>
            </w:r>
          </w:p>
        </w:tc>
        <w:tc>
          <w:tcPr>
            <w:tcW w:w="3831" w:type="dxa"/>
          </w:tcPr>
          <w:p w14:paraId="07429AB2" w14:textId="49187B54" w:rsidR="00714359" w:rsidRPr="003D7C3F" w:rsidRDefault="0034152D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C.</w:t>
            </w:r>
          </w:p>
        </w:tc>
        <w:tc>
          <w:tcPr>
            <w:tcW w:w="2209" w:type="dxa"/>
          </w:tcPr>
          <w:p w14:paraId="21355FC7" w14:textId="57C6EE0E" w:rsidR="00714359" w:rsidRPr="003D7C3F" w:rsidRDefault="0034152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17A82937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941E73E" w14:textId="13A05E50" w:rsidR="00714359" w:rsidRPr="003D7C3F" w:rsidRDefault="0034152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700507</w:t>
            </w:r>
          </w:p>
        </w:tc>
      </w:tr>
      <w:tr w:rsidR="00714359" w:rsidRPr="003D7C3F" w14:paraId="32BC2EC8" w14:textId="77777777" w:rsidTr="00714359">
        <w:tc>
          <w:tcPr>
            <w:tcW w:w="901" w:type="dxa"/>
          </w:tcPr>
          <w:p w14:paraId="1DC1F740" w14:textId="0124A137" w:rsidR="00714359" w:rsidRPr="003D7C3F" w:rsidRDefault="00554CD2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4040</w:t>
            </w:r>
          </w:p>
        </w:tc>
        <w:tc>
          <w:tcPr>
            <w:tcW w:w="3831" w:type="dxa"/>
          </w:tcPr>
          <w:p w14:paraId="3537014E" w14:textId="2CF6C4D3" w:rsidR="00714359" w:rsidRPr="003D7C3F" w:rsidRDefault="0034152D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F. A. P.</w:t>
            </w:r>
          </w:p>
        </w:tc>
        <w:tc>
          <w:tcPr>
            <w:tcW w:w="2209" w:type="dxa"/>
          </w:tcPr>
          <w:p w14:paraId="1A39E9E0" w14:textId="206113D0" w:rsidR="00714359" w:rsidRPr="003D7C3F" w:rsidRDefault="0034152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3ACDF65D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A712C46" w14:textId="1FC62C76" w:rsidR="00714359" w:rsidRPr="003D7C3F" w:rsidRDefault="0034152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708603</w:t>
            </w:r>
          </w:p>
        </w:tc>
      </w:tr>
      <w:tr w:rsidR="00714359" w:rsidRPr="003D7C3F" w14:paraId="44D74F2B" w14:textId="77777777" w:rsidTr="00714359">
        <w:tc>
          <w:tcPr>
            <w:tcW w:w="901" w:type="dxa"/>
          </w:tcPr>
          <w:p w14:paraId="785B6EB8" w14:textId="1D15521C" w:rsidR="00714359" w:rsidRPr="003D7C3F" w:rsidRDefault="00554CD2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4041</w:t>
            </w:r>
          </w:p>
        </w:tc>
        <w:tc>
          <w:tcPr>
            <w:tcW w:w="3831" w:type="dxa"/>
          </w:tcPr>
          <w:p w14:paraId="66B36E4B" w14:textId="6A1AAA1B" w:rsidR="00714359" w:rsidRPr="003D7C3F" w:rsidRDefault="0034152D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S. M.</w:t>
            </w:r>
          </w:p>
        </w:tc>
        <w:tc>
          <w:tcPr>
            <w:tcW w:w="2209" w:type="dxa"/>
          </w:tcPr>
          <w:p w14:paraId="0C9B315B" w14:textId="5D112362" w:rsidR="00714359" w:rsidRPr="003D7C3F" w:rsidRDefault="0034152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38C11812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2C5443A" w14:textId="3C59B24F" w:rsidR="00714359" w:rsidRPr="003D7C3F" w:rsidRDefault="0034152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700007</w:t>
            </w:r>
          </w:p>
        </w:tc>
      </w:tr>
      <w:tr w:rsidR="00714359" w:rsidRPr="003D7C3F" w14:paraId="77995E83" w14:textId="77777777" w:rsidTr="00714359">
        <w:tc>
          <w:tcPr>
            <w:tcW w:w="901" w:type="dxa"/>
          </w:tcPr>
          <w:p w14:paraId="13050641" w14:textId="3C3CD9E1" w:rsidR="00714359" w:rsidRPr="003D7C3F" w:rsidRDefault="00554CD2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4042</w:t>
            </w:r>
          </w:p>
        </w:tc>
        <w:tc>
          <w:tcPr>
            <w:tcW w:w="3831" w:type="dxa"/>
          </w:tcPr>
          <w:p w14:paraId="42CDB917" w14:textId="4C776D07" w:rsidR="00714359" w:rsidRPr="003D7C3F" w:rsidRDefault="0034152D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R. B.</w:t>
            </w:r>
          </w:p>
        </w:tc>
        <w:tc>
          <w:tcPr>
            <w:tcW w:w="2209" w:type="dxa"/>
          </w:tcPr>
          <w:p w14:paraId="69427A26" w14:textId="4CFA01B3" w:rsidR="00714359" w:rsidRPr="003D7C3F" w:rsidRDefault="0034152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3654F8FE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4E10568" w14:textId="73D624C1" w:rsidR="00714359" w:rsidRPr="003D7C3F" w:rsidRDefault="0034152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703109</w:t>
            </w:r>
          </w:p>
        </w:tc>
      </w:tr>
      <w:tr w:rsidR="00714359" w:rsidRPr="003D7C3F" w14:paraId="11AB6297" w14:textId="77777777" w:rsidTr="00714359">
        <w:tc>
          <w:tcPr>
            <w:tcW w:w="901" w:type="dxa"/>
          </w:tcPr>
          <w:p w14:paraId="51CBD1FB" w14:textId="4F7689DF" w:rsidR="00714359" w:rsidRPr="003D7C3F" w:rsidRDefault="00554CD2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4043</w:t>
            </w:r>
          </w:p>
        </w:tc>
        <w:tc>
          <w:tcPr>
            <w:tcW w:w="3831" w:type="dxa"/>
          </w:tcPr>
          <w:p w14:paraId="134376E8" w14:textId="33C5CACE" w:rsidR="00714359" w:rsidRPr="003D7C3F" w:rsidRDefault="0034152D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B. B.</w:t>
            </w:r>
          </w:p>
        </w:tc>
        <w:tc>
          <w:tcPr>
            <w:tcW w:w="2209" w:type="dxa"/>
          </w:tcPr>
          <w:p w14:paraId="1E356B44" w14:textId="1407151B" w:rsidR="00714359" w:rsidRPr="003D7C3F" w:rsidRDefault="0034152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0260C009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4B3D2D0" w14:textId="6471973F" w:rsidR="00714359" w:rsidRPr="003D7C3F" w:rsidRDefault="0034152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700800</w:t>
            </w:r>
          </w:p>
        </w:tc>
      </w:tr>
      <w:tr w:rsidR="00714359" w:rsidRPr="003D7C3F" w14:paraId="51F6DD1F" w14:textId="77777777" w:rsidTr="00714359">
        <w:tc>
          <w:tcPr>
            <w:tcW w:w="901" w:type="dxa"/>
          </w:tcPr>
          <w:p w14:paraId="76F1E9FB" w14:textId="7615D88B" w:rsidR="00714359" w:rsidRPr="003D7C3F" w:rsidRDefault="00554CD2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4044</w:t>
            </w:r>
          </w:p>
        </w:tc>
        <w:tc>
          <w:tcPr>
            <w:tcW w:w="3831" w:type="dxa"/>
          </w:tcPr>
          <w:p w14:paraId="39AA4C0D" w14:textId="462C62E2" w:rsidR="00714359" w:rsidRPr="003D7C3F" w:rsidRDefault="0034152D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F. S. V.</w:t>
            </w:r>
          </w:p>
        </w:tc>
        <w:tc>
          <w:tcPr>
            <w:tcW w:w="2209" w:type="dxa"/>
          </w:tcPr>
          <w:p w14:paraId="553470F4" w14:textId="086395BB" w:rsidR="00714359" w:rsidRPr="003D7C3F" w:rsidRDefault="0034152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57DE1F80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F6B49B0" w14:textId="072A96CD" w:rsidR="00714359" w:rsidRPr="003D7C3F" w:rsidRDefault="0034152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706203</w:t>
            </w:r>
          </w:p>
        </w:tc>
      </w:tr>
      <w:tr w:rsidR="00714359" w:rsidRPr="003D7C3F" w14:paraId="1124583D" w14:textId="77777777" w:rsidTr="00714359">
        <w:tc>
          <w:tcPr>
            <w:tcW w:w="901" w:type="dxa"/>
          </w:tcPr>
          <w:p w14:paraId="068DD597" w14:textId="684D84FB" w:rsidR="00714359" w:rsidRPr="003D7C3F" w:rsidRDefault="00554CD2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4045</w:t>
            </w:r>
          </w:p>
        </w:tc>
        <w:tc>
          <w:tcPr>
            <w:tcW w:w="3831" w:type="dxa"/>
          </w:tcPr>
          <w:p w14:paraId="0A47C7D8" w14:textId="39A828F3" w:rsidR="00714359" w:rsidRPr="003D7C3F" w:rsidRDefault="0034152D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B. C.</w:t>
            </w:r>
          </w:p>
        </w:tc>
        <w:tc>
          <w:tcPr>
            <w:tcW w:w="2209" w:type="dxa"/>
          </w:tcPr>
          <w:p w14:paraId="7ECA4F9B" w14:textId="0290AD80" w:rsidR="00714359" w:rsidRPr="003D7C3F" w:rsidRDefault="0034152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325CD89B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EEE9058" w14:textId="76C2ECF2" w:rsidR="00714359" w:rsidRPr="003D7C3F" w:rsidRDefault="0034152D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700109</w:t>
            </w:r>
          </w:p>
        </w:tc>
      </w:tr>
      <w:tr w:rsidR="00714359" w:rsidRPr="003D7C3F" w14:paraId="652F3A37" w14:textId="77777777" w:rsidTr="00714359">
        <w:tc>
          <w:tcPr>
            <w:tcW w:w="901" w:type="dxa"/>
          </w:tcPr>
          <w:p w14:paraId="3A59CE96" w14:textId="3DCED17B" w:rsidR="00714359" w:rsidRPr="003D7C3F" w:rsidRDefault="00554CD2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4046</w:t>
            </w:r>
          </w:p>
        </w:tc>
        <w:tc>
          <w:tcPr>
            <w:tcW w:w="3831" w:type="dxa"/>
          </w:tcPr>
          <w:p w14:paraId="225733B3" w14:textId="62FF305D" w:rsidR="00714359" w:rsidRPr="003D7C3F" w:rsidRDefault="005109B0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A. Q.</w:t>
            </w:r>
          </w:p>
        </w:tc>
        <w:tc>
          <w:tcPr>
            <w:tcW w:w="2209" w:type="dxa"/>
          </w:tcPr>
          <w:p w14:paraId="06672064" w14:textId="1BCEEA8D" w:rsidR="00714359" w:rsidRPr="003D7C3F" w:rsidRDefault="005109B0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3D523EF2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745A09C" w14:textId="78A9ECBC" w:rsidR="00714359" w:rsidRPr="003D7C3F" w:rsidRDefault="005109B0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702801</w:t>
            </w:r>
          </w:p>
        </w:tc>
      </w:tr>
      <w:tr w:rsidR="00714359" w:rsidRPr="003D7C3F" w14:paraId="391CCC8B" w14:textId="77777777" w:rsidTr="00714359">
        <w:tc>
          <w:tcPr>
            <w:tcW w:w="901" w:type="dxa"/>
          </w:tcPr>
          <w:p w14:paraId="5FD93D00" w14:textId="7009FF8E" w:rsidR="00714359" w:rsidRPr="003D7C3F" w:rsidRDefault="0034152D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4047</w:t>
            </w:r>
          </w:p>
        </w:tc>
        <w:tc>
          <w:tcPr>
            <w:tcW w:w="3831" w:type="dxa"/>
          </w:tcPr>
          <w:p w14:paraId="2C060DDB" w14:textId="769B500D" w:rsidR="00714359" w:rsidRPr="003D7C3F" w:rsidRDefault="005109B0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A. C.</w:t>
            </w:r>
          </w:p>
        </w:tc>
        <w:tc>
          <w:tcPr>
            <w:tcW w:w="2209" w:type="dxa"/>
          </w:tcPr>
          <w:p w14:paraId="7F4E50C3" w14:textId="0E56ADF4" w:rsidR="00714359" w:rsidRPr="003D7C3F" w:rsidRDefault="005109B0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7A7D509B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48A4F9B" w14:textId="7D36290E" w:rsidR="00714359" w:rsidRPr="003D7C3F" w:rsidRDefault="005109B0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706207</w:t>
            </w:r>
          </w:p>
        </w:tc>
      </w:tr>
      <w:tr w:rsidR="00714359" w:rsidRPr="003D7C3F" w14:paraId="7E056613" w14:textId="77777777" w:rsidTr="00714359">
        <w:tc>
          <w:tcPr>
            <w:tcW w:w="901" w:type="dxa"/>
          </w:tcPr>
          <w:p w14:paraId="20DFC52B" w14:textId="78DB77D2" w:rsidR="00714359" w:rsidRPr="003D7C3F" w:rsidRDefault="0034152D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4048</w:t>
            </w:r>
          </w:p>
        </w:tc>
        <w:tc>
          <w:tcPr>
            <w:tcW w:w="3831" w:type="dxa"/>
          </w:tcPr>
          <w:p w14:paraId="439BBFD6" w14:textId="0CC90546" w:rsidR="00714359" w:rsidRPr="003D7C3F" w:rsidRDefault="005109B0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A. O.</w:t>
            </w:r>
          </w:p>
        </w:tc>
        <w:tc>
          <w:tcPr>
            <w:tcW w:w="2209" w:type="dxa"/>
          </w:tcPr>
          <w:p w14:paraId="491B5DF1" w14:textId="33E3C60A" w:rsidR="00714359" w:rsidRPr="003D7C3F" w:rsidRDefault="005109B0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39EFC14A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DD70C73" w14:textId="246B73D5" w:rsidR="00714359" w:rsidRPr="003D7C3F" w:rsidRDefault="005109B0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704704</w:t>
            </w:r>
          </w:p>
        </w:tc>
      </w:tr>
      <w:tr w:rsidR="00714359" w:rsidRPr="003D7C3F" w14:paraId="4B45E8E3" w14:textId="77777777" w:rsidTr="00714359">
        <w:tc>
          <w:tcPr>
            <w:tcW w:w="901" w:type="dxa"/>
          </w:tcPr>
          <w:p w14:paraId="3029DFFD" w14:textId="2F9120A6" w:rsidR="00714359" w:rsidRPr="003D7C3F" w:rsidRDefault="0034152D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4049</w:t>
            </w:r>
          </w:p>
        </w:tc>
        <w:tc>
          <w:tcPr>
            <w:tcW w:w="3831" w:type="dxa"/>
          </w:tcPr>
          <w:p w14:paraId="5182B4C4" w14:textId="49D96B9A" w:rsidR="00714359" w:rsidRPr="003D7C3F" w:rsidRDefault="005109B0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S.</w:t>
            </w:r>
          </w:p>
        </w:tc>
        <w:tc>
          <w:tcPr>
            <w:tcW w:w="2209" w:type="dxa"/>
          </w:tcPr>
          <w:p w14:paraId="1E5DA476" w14:textId="3B223287" w:rsidR="00714359" w:rsidRPr="003D7C3F" w:rsidRDefault="005109B0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097B13DE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1B5ECAF" w14:textId="70DD8416" w:rsidR="00714359" w:rsidRPr="003D7C3F" w:rsidRDefault="005109B0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700605</w:t>
            </w:r>
          </w:p>
        </w:tc>
      </w:tr>
      <w:tr w:rsidR="00714359" w:rsidRPr="003D7C3F" w14:paraId="6FCB9E1C" w14:textId="77777777" w:rsidTr="00714359">
        <w:tc>
          <w:tcPr>
            <w:tcW w:w="901" w:type="dxa"/>
          </w:tcPr>
          <w:p w14:paraId="54043B35" w14:textId="028E1B4E" w:rsidR="00714359" w:rsidRPr="003D7C3F" w:rsidRDefault="0034152D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4050</w:t>
            </w:r>
          </w:p>
        </w:tc>
        <w:tc>
          <w:tcPr>
            <w:tcW w:w="3831" w:type="dxa"/>
          </w:tcPr>
          <w:p w14:paraId="41604BED" w14:textId="617AD2C8" w:rsidR="00714359" w:rsidRPr="003D7C3F" w:rsidRDefault="005109B0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R. B.</w:t>
            </w:r>
          </w:p>
        </w:tc>
        <w:tc>
          <w:tcPr>
            <w:tcW w:w="2209" w:type="dxa"/>
          </w:tcPr>
          <w:p w14:paraId="264D9D9D" w14:textId="53DFBC2E" w:rsidR="00714359" w:rsidRPr="003D7C3F" w:rsidRDefault="005109B0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0AA453B3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D2BAE53" w14:textId="6F705C97" w:rsidR="00714359" w:rsidRPr="003D7C3F" w:rsidRDefault="005109B0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706305</w:t>
            </w:r>
          </w:p>
        </w:tc>
      </w:tr>
      <w:tr w:rsidR="00714359" w:rsidRPr="003D7C3F" w14:paraId="0DCF6064" w14:textId="77777777" w:rsidTr="00714359">
        <w:tc>
          <w:tcPr>
            <w:tcW w:w="901" w:type="dxa"/>
          </w:tcPr>
          <w:p w14:paraId="717D90F4" w14:textId="0BE00972" w:rsidR="00714359" w:rsidRPr="003D7C3F" w:rsidRDefault="0034152D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4051</w:t>
            </w:r>
          </w:p>
        </w:tc>
        <w:tc>
          <w:tcPr>
            <w:tcW w:w="3831" w:type="dxa"/>
          </w:tcPr>
          <w:p w14:paraId="792ED959" w14:textId="0B0846E2" w:rsidR="00714359" w:rsidRPr="003D7C3F" w:rsidRDefault="005109B0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F. P.</w:t>
            </w:r>
          </w:p>
        </w:tc>
        <w:tc>
          <w:tcPr>
            <w:tcW w:w="2209" w:type="dxa"/>
          </w:tcPr>
          <w:p w14:paraId="15551D27" w14:textId="3DFB103A" w:rsidR="00714359" w:rsidRPr="003D7C3F" w:rsidRDefault="005109B0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7D4C1158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A42554D" w14:textId="0CF60BFB" w:rsidR="00714359" w:rsidRPr="003D7C3F" w:rsidRDefault="005109B0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700808</w:t>
            </w:r>
          </w:p>
        </w:tc>
      </w:tr>
      <w:tr w:rsidR="00714359" w:rsidRPr="003D7C3F" w14:paraId="2FA685CB" w14:textId="77777777" w:rsidTr="00714359">
        <w:tc>
          <w:tcPr>
            <w:tcW w:w="901" w:type="dxa"/>
          </w:tcPr>
          <w:p w14:paraId="14AEE3A5" w14:textId="38F465FA" w:rsidR="00714359" w:rsidRPr="003D7C3F" w:rsidRDefault="0034152D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4052</w:t>
            </w:r>
          </w:p>
        </w:tc>
        <w:tc>
          <w:tcPr>
            <w:tcW w:w="3831" w:type="dxa"/>
          </w:tcPr>
          <w:p w14:paraId="145FE492" w14:textId="0199A7B8" w:rsidR="00714359" w:rsidRPr="003D7C3F" w:rsidRDefault="005109B0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V. P.</w:t>
            </w:r>
          </w:p>
        </w:tc>
        <w:tc>
          <w:tcPr>
            <w:tcW w:w="2209" w:type="dxa"/>
          </w:tcPr>
          <w:p w14:paraId="3DD06E49" w14:textId="56B683C7" w:rsidR="00714359" w:rsidRPr="003D7C3F" w:rsidRDefault="005109B0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0023B7AC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549EA18" w14:textId="59E190C0" w:rsidR="00714359" w:rsidRPr="003D7C3F" w:rsidRDefault="005109B0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701409</w:t>
            </w:r>
          </w:p>
        </w:tc>
      </w:tr>
      <w:tr w:rsidR="00714359" w:rsidRPr="003D7C3F" w14:paraId="2C171892" w14:textId="77777777" w:rsidTr="00714359">
        <w:tc>
          <w:tcPr>
            <w:tcW w:w="901" w:type="dxa"/>
          </w:tcPr>
          <w:p w14:paraId="22679457" w14:textId="61D8FA30" w:rsidR="00714359" w:rsidRPr="003D7C3F" w:rsidRDefault="0034152D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4053</w:t>
            </w:r>
          </w:p>
        </w:tc>
        <w:tc>
          <w:tcPr>
            <w:tcW w:w="3831" w:type="dxa"/>
          </w:tcPr>
          <w:p w14:paraId="7AB28E0A" w14:textId="0431CE60" w:rsidR="00714359" w:rsidRPr="003D7C3F" w:rsidRDefault="005109B0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O.</w:t>
            </w:r>
          </w:p>
        </w:tc>
        <w:tc>
          <w:tcPr>
            <w:tcW w:w="2209" w:type="dxa"/>
          </w:tcPr>
          <w:p w14:paraId="2F001DEE" w14:textId="57CEE608" w:rsidR="00714359" w:rsidRPr="003D7C3F" w:rsidRDefault="005109B0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3288F686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B663BF6" w14:textId="7C73F051" w:rsidR="00714359" w:rsidRPr="003D7C3F" w:rsidRDefault="005109B0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704202</w:t>
            </w:r>
          </w:p>
        </w:tc>
      </w:tr>
      <w:tr w:rsidR="00714359" w:rsidRPr="003D7C3F" w14:paraId="5DE9374F" w14:textId="77777777" w:rsidTr="00714359">
        <w:tc>
          <w:tcPr>
            <w:tcW w:w="901" w:type="dxa"/>
          </w:tcPr>
          <w:p w14:paraId="0D166877" w14:textId="3B6857D9" w:rsidR="00714359" w:rsidRPr="003D7C3F" w:rsidRDefault="0034152D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4054</w:t>
            </w:r>
          </w:p>
        </w:tc>
        <w:tc>
          <w:tcPr>
            <w:tcW w:w="3831" w:type="dxa"/>
          </w:tcPr>
          <w:p w14:paraId="2FB26563" w14:textId="65F81512" w:rsidR="00714359" w:rsidRPr="003D7C3F" w:rsidRDefault="005109B0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A. C.</w:t>
            </w:r>
          </w:p>
        </w:tc>
        <w:tc>
          <w:tcPr>
            <w:tcW w:w="2209" w:type="dxa"/>
          </w:tcPr>
          <w:p w14:paraId="69E85DBB" w14:textId="67318D36" w:rsidR="00714359" w:rsidRPr="003D7C3F" w:rsidRDefault="005109B0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1260B5D0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32BAF1A" w14:textId="674B5E8F" w:rsidR="00714359" w:rsidRPr="003D7C3F" w:rsidRDefault="005109B0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702303</w:t>
            </w:r>
          </w:p>
        </w:tc>
      </w:tr>
      <w:tr w:rsidR="00714359" w:rsidRPr="003D7C3F" w14:paraId="413629C5" w14:textId="77777777" w:rsidTr="00714359">
        <w:tc>
          <w:tcPr>
            <w:tcW w:w="901" w:type="dxa"/>
          </w:tcPr>
          <w:p w14:paraId="56FBBABF" w14:textId="422F0B63" w:rsidR="00714359" w:rsidRPr="003D7C3F" w:rsidRDefault="0034152D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4055</w:t>
            </w:r>
          </w:p>
        </w:tc>
        <w:tc>
          <w:tcPr>
            <w:tcW w:w="3831" w:type="dxa"/>
          </w:tcPr>
          <w:p w14:paraId="1238248E" w14:textId="06AD122F" w:rsidR="00714359" w:rsidRPr="003D7C3F" w:rsidRDefault="005109B0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J. P. A.</w:t>
            </w:r>
          </w:p>
        </w:tc>
        <w:tc>
          <w:tcPr>
            <w:tcW w:w="2209" w:type="dxa"/>
          </w:tcPr>
          <w:p w14:paraId="0EDF1609" w14:textId="4B8949A7" w:rsidR="00714359" w:rsidRPr="003D7C3F" w:rsidRDefault="005109B0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1F5CFE76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D9AA844" w14:textId="040619FA" w:rsidR="00714359" w:rsidRPr="003D7C3F" w:rsidRDefault="005109B0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707106</w:t>
            </w:r>
          </w:p>
        </w:tc>
      </w:tr>
      <w:tr w:rsidR="00714359" w:rsidRPr="003D7C3F" w14:paraId="6A8377B3" w14:textId="77777777" w:rsidTr="00714359">
        <w:tc>
          <w:tcPr>
            <w:tcW w:w="901" w:type="dxa"/>
          </w:tcPr>
          <w:p w14:paraId="55ED4813" w14:textId="0E646F99" w:rsidR="00714359" w:rsidRPr="003D7C3F" w:rsidRDefault="0034152D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4056</w:t>
            </w:r>
          </w:p>
        </w:tc>
        <w:tc>
          <w:tcPr>
            <w:tcW w:w="3831" w:type="dxa"/>
          </w:tcPr>
          <w:p w14:paraId="0AF2F51F" w14:textId="475D394C" w:rsidR="00714359" w:rsidRPr="003D7C3F" w:rsidRDefault="005109B0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D. G. B.</w:t>
            </w:r>
          </w:p>
        </w:tc>
        <w:tc>
          <w:tcPr>
            <w:tcW w:w="2209" w:type="dxa"/>
          </w:tcPr>
          <w:p w14:paraId="25B24F2D" w14:textId="3543EFAC" w:rsidR="00714359" w:rsidRPr="003D7C3F" w:rsidRDefault="005109B0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44942B91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35838B0" w14:textId="724D7E02" w:rsidR="00714359" w:rsidRPr="003D7C3F" w:rsidRDefault="005109B0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701401</w:t>
            </w:r>
          </w:p>
        </w:tc>
      </w:tr>
      <w:tr w:rsidR="00714359" w:rsidRPr="003D7C3F" w14:paraId="794BBEED" w14:textId="77777777" w:rsidTr="00714359">
        <w:tc>
          <w:tcPr>
            <w:tcW w:w="901" w:type="dxa"/>
          </w:tcPr>
          <w:p w14:paraId="5093FDF8" w14:textId="5900E963" w:rsidR="00714359" w:rsidRPr="003D7C3F" w:rsidRDefault="0034152D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4057</w:t>
            </w:r>
          </w:p>
        </w:tc>
        <w:tc>
          <w:tcPr>
            <w:tcW w:w="3831" w:type="dxa"/>
          </w:tcPr>
          <w:p w14:paraId="5882FB2B" w14:textId="388E5A98" w:rsidR="00714359" w:rsidRPr="003D7C3F" w:rsidRDefault="005109B0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P. A. S. S.</w:t>
            </w:r>
          </w:p>
        </w:tc>
        <w:tc>
          <w:tcPr>
            <w:tcW w:w="2209" w:type="dxa"/>
          </w:tcPr>
          <w:p w14:paraId="33EA85ED" w14:textId="01016FBA" w:rsidR="00714359" w:rsidRPr="003D7C3F" w:rsidRDefault="005109B0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47209EC1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9771ACB" w14:textId="38BFBD15" w:rsidR="00714359" w:rsidRPr="003D7C3F" w:rsidRDefault="005109B0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702709</w:t>
            </w:r>
          </w:p>
        </w:tc>
      </w:tr>
      <w:tr w:rsidR="00714359" w:rsidRPr="003D7C3F" w14:paraId="104444FB" w14:textId="77777777" w:rsidTr="00714359">
        <w:tc>
          <w:tcPr>
            <w:tcW w:w="901" w:type="dxa"/>
          </w:tcPr>
          <w:p w14:paraId="69E87A7D" w14:textId="17A901CD" w:rsidR="00714359" w:rsidRPr="003D7C3F" w:rsidRDefault="0034152D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4058</w:t>
            </w:r>
          </w:p>
        </w:tc>
        <w:tc>
          <w:tcPr>
            <w:tcW w:w="3831" w:type="dxa"/>
          </w:tcPr>
          <w:p w14:paraId="16AFF8EF" w14:textId="582B5B9B" w:rsidR="00714359" w:rsidRPr="003D7C3F" w:rsidRDefault="005109B0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F. L.</w:t>
            </w:r>
          </w:p>
        </w:tc>
        <w:tc>
          <w:tcPr>
            <w:tcW w:w="2209" w:type="dxa"/>
          </w:tcPr>
          <w:p w14:paraId="77EDB566" w14:textId="3F4C29EC" w:rsidR="00714359" w:rsidRPr="003D7C3F" w:rsidRDefault="005109B0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7554FC51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860AFC7" w14:textId="0136750D" w:rsidR="00714359" w:rsidRPr="003D7C3F" w:rsidRDefault="005109B0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700802</w:t>
            </w:r>
          </w:p>
        </w:tc>
      </w:tr>
      <w:tr w:rsidR="00714359" w:rsidRPr="003D7C3F" w14:paraId="1AC55E9E" w14:textId="77777777" w:rsidTr="00714359">
        <w:tc>
          <w:tcPr>
            <w:tcW w:w="901" w:type="dxa"/>
          </w:tcPr>
          <w:p w14:paraId="261702F0" w14:textId="1F13A000" w:rsidR="00714359" w:rsidRPr="003D7C3F" w:rsidRDefault="0034152D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4059</w:t>
            </w:r>
          </w:p>
        </w:tc>
        <w:tc>
          <w:tcPr>
            <w:tcW w:w="3831" w:type="dxa"/>
          </w:tcPr>
          <w:p w14:paraId="5BD87C0A" w14:textId="0169C1B9" w:rsidR="00714359" w:rsidRPr="003D7C3F" w:rsidRDefault="005109B0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S. S.</w:t>
            </w:r>
          </w:p>
        </w:tc>
        <w:tc>
          <w:tcPr>
            <w:tcW w:w="2209" w:type="dxa"/>
          </w:tcPr>
          <w:p w14:paraId="1B1B7715" w14:textId="79A21A6A" w:rsidR="00714359" w:rsidRPr="003D7C3F" w:rsidRDefault="005109B0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07B4263E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52BC22F" w14:textId="47866710" w:rsidR="00714359" w:rsidRPr="003D7C3F" w:rsidRDefault="005109B0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700004</w:t>
            </w:r>
          </w:p>
        </w:tc>
      </w:tr>
      <w:tr w:rsidR="00714359" w:rsidRPr="003D7C3F" w14:paraId="01766C7C" w14:textId="77777777" w:rsidTr="00714359">
        <w:tc>
          <w:tcPr>
            <w:tcW w:w="901" w:type="dxa"/>
          </w:tcPr>
          <w:p w14:paraId="20CB8933" w14:textId="19D56345" w:rsidR="00714359" w:rsidRPr="003D7C3F" w:rsidRDefault="0034152D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4060</w:t>
            </w:r>
          </w:p>
        </w:tc>
        <w:tc>
          <w:tcPr>
            <w:tcW w:w="3831" w:type="dxa"/>
          </w:tcPr>
          <w:p w14:paraId="3B5B2D0A" w14:textId="19D33091" w:rsidR="00714359" w:rsidRPr="003D7C3F" w:rsidRDefault="005109B0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G. P.</w:t>
            </w:r>
          </w:p>
        </w:tc>
        <w:tc>
          <w:tcPr>
            <w:tcW w:w="2209" w:type="dxa"/>
          </w:tcPr>
          <w:p w14:paraId="33DBA55C" w14:textId="2D8DED3B" w:rsidR="00714359" w:rsidRPr="003D7C3F" w:rsidRDefault="005109B0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0C639444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33BA003" w14:textId="76BC5A85" w:rsidR="00714359" w:rsidRPr="003D7C3F" w:rsidRDefault="005109B0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708509</w:t>
            </w:r>
          </w:p>
        </w:tc>
      </w:tr>
      <w:tr w:rsidR="00714359" w:rsidRPr="003D7C3F" w14:paraId="5EAA7995" w14:textId="77777777" w:rsidTr="00714359">
        <w:tc>
          <w:tcPr>
            <w:tcW w:w="901" w:type="dxa"/>
          </w:tcPr>
          <w:p w14:paraId="372C78E9" w14:textId="159B1D08" w:rsidR="00714359" w:rsidRPr="003D7C3F" w:rsidRDefault="0034152D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4061</w:t>
            </w:r>
          </w:p>
        </w:tc>
        <w:tc>
          <w:tcPr>
            <w:tcW w:w="3831" w:type="dxa"/>
          </w:tcPr>
          <w:p w14:paraId="40274E66" w14:textId="76AF16EB" w:rsidR="00714359" w:rsidRPr="003D7C3F" w:rsidRDefault="005109B0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V. S. M.</w:t>
            </w:r>
          </w:p>
        </w:tc>
        <w:tc>
          <w:tcPr>
            <w:tcW w:w="2209" w:type="dxa"/>
          </w:tcPr>
          <w:p w14:paraId="3EF7767F" w14:textId="41CC53E6" w:rsidR="00714359" w:rsidRPr="003D7C3F" w:rsidRDefault="005109B0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3689BF01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D714D2C" w14:textId="7A54BB91" w:rsidR="00714359" w:rsidRPr="003D7C3F" w:rsidRDefault="005109B0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705001</w:t>
            </w:r>
          </w:p>
        </w:tc>
      </w:tr>
      <w:tr w:rsidR="00714359" w:rsidRPr="003D7C3F" w14:paraId="3BD9C548" w14:textId="77777777" w:rsidTr="00714359">
        <w:tc>
          <w:tcPr>
            <w:tcW w:w="901" w:type="dxa"/>
          </w:tcPr>
          <w:p w14:paraId="4D0738D9" w14:textId="17004AB1" w:rsidR="00714359" w:rsidRPr="003D7C3F" w:rsidRDefault="0034152D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4062</w:t>
            </w:r>
          </w:p>
        </w:tc>
        <w:tc>
          <w:tcPr>
            <w:tcW w:w="3831" w:type="dxa"/>
          </w:tcPr>
          <w:p w14:paraId="291CB001" w14:textId="419EE185" w:rsidR="00714359" w:rsidRPr="003D7C3F" w:rsidRDefault="005109B0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P. F. B. M.</w:t>
            </w:r>
          </w:p>
        </w:tc>
        <w:tc>
          <w:tcPr>
            <w:tcW w:w="2209" w:type="dxa"/>
          </w:tcPr>
          <w:p w14:paraId="4C98E1AA" w14:textId="155F5C64" w:rsidR="00714359" w:rsidRPr="003D7C3F" w:rsidRDefault="005109B0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201625A7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CAF4AEB" w14:textId="583C3B15" w:rsidR="00714359" w:rsidRPr="003D7C3F" w:rsidRDefault="005109B0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700809</w:t>
            </w:r>
          </w:p>
        </w:tc>
      </w:tr>
      <w:tr w:rsidR="00714359" w:rsidRPr="003D7C3F" w14:paraId="441589D6" w14:textId="77777777" w:rsidTr="00714359">
        <w:tc>
          <w:tcPr>
            <w:tcW w:w="901" w:type="dxa"/>
          </w:tcPr>
          <w:p w14:paraId="2C721F91" w14:textId="13D63CED" w:rsidR="00714359" w:rsidRPr="003D7C3F" w:rsidRDefault="0034152D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4063</w:t>
            </w:r>
          </w:p>
        </w:tc>
        <w:tc>
          <w:tcPr>
            <w:tcW w:w="3831" w:type="dxa"/>
          </w:tcPr>
          <w:p w14:paraId="3131D14C" w14:textId="6ADC8EAE" w:rsidR="00714359" w:rsidRPr="003D7C3F" w:rsidRDefault="005109B0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G. G.</w:t>
            </w:r>
          </w:p>
        </w:tc>
        <w:tc>
          <w:tcPr>
            <w:tcW w:w="2209" w:type="dxa"/>
          </w:tcPr>
          <w:p w14:paraId="5F371F5C" w14:textId="6323244A" w:rsidR="00714359" w:rsidRPr="003D7C3F" w:rsidRDefault="005109B0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60BAE296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C939058" w14:textId="284E8F59" w:rsidR="00714359" w:rsidRPr="003D7C3F" w:rsidRDefault="005109B0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700309</w:t>
            </w:r>
          </w:p>
        </w:tc>
      </w:tr>
      <w:tr w:rsidR="00714359" w:rsidRPr="003D7C3F" w14:paraId="7661208A" w14:textId="77777777" w:rsidTr="00714359">
        <w:tc>
          <w:tcPr>
            <w:tcW w:w="901" w:type="dxa"/>
          </w:tcPr>
          <w:p w14:paraId="0955B8FA" w14:textId="6368D896" w:rsidR="00714359" w:rsidRPr="003D7C3F" w:rsidRDefault="0034152D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4064</w:t>
            </w:r>
          </w:p>
        </w:tc>
        <w:tc>
          <w:tcPr>
            <w:tcW w:w="3831" w:type="dxa"/>
          </w:tcPr>
          <w:p w14:paraId="38A60751" w14:textId="0DD405DB" w:rsidR="00714359" w:rsidRPr="003D7C3F" w:rsidRDefault="005109B0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N. G. G.</w:t>
            </w:r>
          </w:p>
        </w:tc>
        <w:tc>
          <w:tcPr>
            <w:tcW w:w="2209" w:type="dxa"/>
          </w:tcPr>
          <w:p w14:paraId="5473869E" w14:textId="39FA28DA" w:rsidR="00714359" w:rsidRPr="003D7C3F" w:rsidRDefault="005109B0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6F002D38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4D3A4AB" w14:textId="52EE8E66" w:rsidR="00714359" w:rsidRPr="003D7C3F" w:rsidRDefault="005109B0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706309</w:t>
            </w:r>
          </w:p>
        </w:tc>
      </w:tr>
      <w:tr w:rsidR="00714359" w:rsidRPr="003D7C3F" w14:paraId="472159C8" w14:textId="77777777" w:rsidTr="00714359">
        <w:tc>
          <w:tcPr>
            <w:tcW w:w="901" w:type="dxa"/>
          </w:tcPr>
          <w:p w14:paraId="072A480C" w14:textId="702B6B02" w:rsidR="00714359" w:rsidRPr="003D7C3F" w:rsidRDefault="0034152D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4065</w:t>
            </w:r>
          </w:p>
        </w:tc>
        <w:tc>
          <w:tcPr>
            <w:tcW w:w="3831" w:type="dxa"/>
          </w:tcPr>
          <w:p w14:paraId="7C1A95D9" w14:textId="28A2BA69" w:rsidR="00714359" w:rsidRPr="003D7C3F" w:rsidRDefault="005109B0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M. P. G.</w:t>
            </w:r>
          </w:p>
        </w:tc>
        <w:tc>
          <w:tcPr>
            <w:tcW w:w="2209" w:type="dxa"/>
          </w:tcPr>
          <w:p w14:paraId="22F3AD74" w14:textId="46EB188F" w:rsidR="00714359" w:rsidRPr="003D7C3F" w:rsidRDefault="005109B0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79520C49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BAE41DB" w14:textId="7D64DE08" w:rsidR="00714359" w:rsidRPr="003D7C3F" w:rsidRDefault="005109B0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707108</w:t>
            </w:r>
          </w:p>
        </w:tc>
      </w:tr>
      <w:tr w:rsidR="00714359" w:rsidRPr="003D7C3F" w14:paraId="18B21E0B" w14:textId="77777777" w:rsidTr="00714359">
        <w:tc>
          <w:tcPr>
            <w:tcW w:w="901" w:type="dxa"/>
          </w:tcPr>
          <w:p w14:paraId="657E24B9" w14:textId="6EDFC864" w:rsidR="00714359" w:rsidRPr="003D7C3F" w:rsidRDefault="0034152D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4066</w:t>
            </w:r>
          </w:p>
        </w:tc>
        <w:tc>
          <w:tcPr>
            <w:tcW w:w="3831" w:type="dxa"/>
          </w:tcPr>
          <w:p w14:paraId="3353A998" w14:textId="38B77CFC" w:rsidR="00714359" w:rsidRPr="003D7C3F" w:rsidRDefault="005109B0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B. A.</w:t>
            </w:r>
          </w:p>
        </w:tc>
        <w:tc>
          <w:tcPr>
            <w:tcW w:w="2209" w:type="dxa"/>
          </w:tcPr>
          <w:p w14:paraId="2B9E04A3" w14:textId="30D3B75E" w:rsidR="00714359" w:rsidRPr="003D7C3F" w:rsidRDefault="005109B0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6824A193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05785BA" w14:textId="0F9D8A17" w:rsidR="00714359" w:rsidRPr="003D7C3F" w:rsidRDefault="005109B0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700506</w:t>
            </w:r>
          </w:p>
        </w:tc>
      </w:tr>
      <w:tr w:rsidR="00714359" w:rsidRPr="003D7C3F" w14:paraId="497504F8" w14:textId="77777777" w:rsidTr="00714359">
        <w:tc>
          <w:tcPr>
            <w:tcW w:w="901" w:type="dxa"/>
          </w:tcPr>
          <w:p w14:paraId="04374DF0" w14:textId="48B8F23D" w:rsidR="00714359" w:rsidRPr="003D7C3F" w:rsidRDefault="0034152D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4067</w:t>
            </w:r>
          </w:p>
        </w:tc>
        <w:tc>
          <w:tcPr>
            <w:tcW w:w="3831" w:type="dxa"/>
          </w:tcPr>
          <w:p w14:paraId="58B59DAB" w14:textId="4C8871B5" w:rsidR="00714359" w:rsidRPr="003D7C3F" w:rsidRDefault="005109B0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R. F. P.</w:t>
            </w:r>
          </w:p>
        </w:tc>
        <w:tc>
          <w:tcPr>
            <w:tcW w:w="2209" w:type="dxa"/>
          </w:tcPr>
          <w:p w14:paraId="4A6E8CC7" w14:textId="5C1B01F6" w:rsidR="00714359" w:rsidRPr="003D7C3F" w:rsidRDefault="005109B0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0E1B781A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EDB2DB3" w14:textId="72BA2158" w:rsidR="00714359" w:rsidRPr="003D7C3F" w:rsidRDefault="005109B0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700009</w:t>
            </w:r>
          </w:p>
        </w:tc>
      </w:tr>
      <w:tr w:rsidR="00714359" w:rsidRPr="003D7C3F" w14:paraId="1C61F913" w14:textId="77777777" w:rsidTr="00714359">
        <w:tc>
          <w:tcPr>
            <w:tcW w:w="901" w:type="dxa"/>
          </w:tcPr>
          <w:p w14:paraId="294C68E0" w14:textId="2BD32782" w:rsidR="00714359" w:rsidRPr="003D7C3F" w:rsidRDefault="0034152D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4068</w:t>
            </w:r>
          </w:p>
        </w:tc>
        <w:tc>
          <w:tcPr>
            <w:tcW w:w="3831" w:type="dxa"/>
          </w:tcPr>
          <w:p w14:paraId="7360177D" w14:textId="08E47C9E" w:rsidR="00714359" w:rsidRPr="003D7C3F" w:rsidRDefault="005109B0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M.</w:t>
            </w:r>
          </w:p>
        </w:tc>
        <w:tc>
          <w:tcPr>
            <w:tcW w:w="2209" w:type="dxa"/>
          </w:tcPr>
          <w:p w14:paraId="48720681" w14:textId="2FEB945E" w:rsidR="00714359" w:rsidRPr="003D7C3F" w:rsidRDefault="005109B0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59705283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51A48A7" w14:textId="44B20D9D" w:rsidR="00714359" w:rsidRPr="003D7C3F" w:rsidRDefault="005109B0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706405</w:t>
            </w:r>
          </w:p>
        </w:tc>
      </w:tr>
      <w:tr w:rsidR="00714359" w:rsidRPr="003D7C3F" w14:paraId="1478ED12" w14:textId="77777777" w:rsidTr="00714359">
        <w:tc>
          <w:tcPr>
            <w:tcW w:w="901" w:type="dxa"/>
          </w:tcPr>
          <w:p w14:paraId="759D0F89" w14:textId="42699DD9" w:rsidR="00714359" w:rsidRPr="003D7C3F" w:rsidRDefault="0034152D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4069</w:t>
            </w:r>
          </w:p>
        </w:tc>
        <w:tc>
          <w:tcPr>
            <w:tcW w:w="3831" w:type="dxa"/>
          </w:tcPr>
          <w:p w14:paraId="2569FF78" w14:textId="266F568A" w:rsidR="00714359" w:rsidRPr="003D7C3F" w:rsidRDefault="005109B0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T.</w:t>
            </w:r>
          </w:p>
        </w:tc>
        <w:tc>
          <w:tcPr>
            <w:tcW w:w="2209" w:type="dxa"/>
          </w:tcPr>
          <w:p w14:paraId="6E7A6C71" w14:textId="211A288A" w:rsidR="00714359" w:rsidRPr="003D7C3F" w:rsidRDefault="005109B0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699F20B0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8B5E0AC" w14:textId="36DB6C7D" w:rsidR="00714359" w:rsidRPr="003D7C3F" w:rsidRDefault="005109B0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700908</w:t>
            </w:r>
          </w:p>
        </w:tc>
      </w:tr>
      <w:tr w:rsidR="00714359" w:rsidRPr="003D7C3F" w14:paraId="3B3198A8" w14:textId="77777777" w:rsidTr="00714359">
        <w:tc>
          <w:tcPr>
            <w:tcW w:w="901" w:type="dxa"/>
          </w:tcPr>
          <w:p w14:paraId="7E2B830F" w14:textId="4B34AA2F" w:rsidR="00714359" w:rsidRPr="003D7C3F" w:rsidRDefault="0034152D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4070</w:t>
            </w:r>
          </w:p>
        </w:tc>
        <w:tc>
          <w:tcPr>
            <w:tcW w:w="3831" w:type="dxa"/>
          </w:tcPr>
          <w:p w14:paraId="664FC724" w14:textId="6B95CB7B" w:rsidR="00714359" w:rsidRPr="003D7C3F" w:rsidRDefault="005109B0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M. A. S.</w:t>
            </w:r>
          </w:p>
        </w:tc>
        <w:tc>
          <w:tcPr>
            <w:tcW w:w="2209" w:type="dxa"/>
          </w:tcPr>
          <w:p w14:paraId="1D97911D" w14:textId="5B716876" w:rsidR="00714359" w:rsidRPr="003D7C3F" w:rsidRDefault="005109B0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5AA6C1A0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A5F0AE4" w14:textId="6CDDF5B5" w:rsidR="00714359" w:rsidRPr="003D7C3F" w:rsidRDefault="005109B0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704206</w:t>
            </w:r>
          </w:p>
        </w:tc>
      </w:tr>
      <w:tr w:rsidR="00714359" w:rsidRPr="003D7C3F" w14:paraId="445E8278" w14:textId="77777777" w:rsidTr="00714359">
        <w:tc>
          <w:tcPr>
            <w:tcW w:w="901" w:type="dxa"/>
          </w:tcPr>
          <w:p w14:paraId="78BA37F9" w14:textId="018458AA" w:rsidR="00714359" w:rsidRPr="003D7C3F" w:rsidRDefault="0034152D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4071</w:t>
            </w:r>
          </w:p>
        </w:tc>
        <w:tc>
          <w:tcPr>
            <w:tcW w:w="3831" w:type="dxa"/>
          </w:tcPr>
          <w:p w14:paraId="1B024E96" w14:textId="7C6B02A9" w:rsidR="00714359" w:rsidRPr="003D7C3F" w:rsidRDefault="0025342F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B. M.</w:t>
            </w:r>
          </w:p>
        </w:tc>
        <w:tc>
          <w:tcPr>
            <w:tcW w:w="2209" w:type="dxa"/>
          </w:tcPr>
          <w:p w14:paraId="428D7F2C" w14:textId="41A4207A" w:rsidR="00714359" w:rsidRPr="003D7C3F" w:rsidRDefault="0025342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49549B0B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DCCC997" w14:textId="4F059724" w:rsidR="00714359" w:rsidRPr="003D7C3F" w:rsidRDefault="0025342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700809</w:t>
            </w:r>
          </w:p>
        </w:tc>
      </w:tr>
      <w:tr w:rsidR="00714359" w:rsidRPr="003D7C3F" w14:paraId="0F26F0CB" w14:textId="77777777" w:rsidTr="00714359">
        <w:tc>
          <w:tcPr>
            <w:tcW w:w="901" w:type="dxa"/>
          </w:tcPr>
          <w:p w14:paraId="78BFFC8C" w14:textId="3E28EA0A" w:rsidR="00714359" w:rsidRPr="003D7C3F" w:rsidRDefault="0034152D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4072</w:t>
            </w:r>
          </w:p>
        </w:tc>
        <w:tc>
          <w:tcPr>
            <w:tcW w:w="3831" w:type="dxa"/>
          </w:tcPr>
          <w:p w14:paraId="78488795" w14:textId="09028EE6" w:rsidR="00714359" w:rsidRPr="003D7C3F" w:rsidRDefault="0025342F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M.</w:t>
            </w:r>
          </w:p>
        </w:tc>
        <w:tc>
          <w:tcPr>
            <w:tcW w:w="2209" w:type="dxa"/>
          </w:tcPr>
          <w:p w14:paraId="118661BB" w14:textId="281D336E" w:rsidR="00714359" w:rsidRPr="003D7C3F" w:rsidRDefault="0025342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6B600D7C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EF243FC" w14:textId="51ECA7DD" w:rsidR="00714359" w:rsidRPr="003D7C3F" w:rsidRDefault="0025342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707407</w:t>
            </w:r>
          </w:p>
        </w:tc>
      </w:tr>
      <w:tr w:rsidR="00714359" w:rsidRPr="003D7C3F" w14:paraId="14BC4EA7" w14:textId="77777777" w:rsidTr="00714359">
        <w:tc>
          <w:tcPr>
            <w:tcW w:w="901" w:type="dxa"/>
          </w:tcPr>
          <w:p w14:paraId="63F051D8" w14:textId="4E90AA29" w:rsidR="00714359" w:rsidRPr="003D7C3F" w:rsidRDefault="0034152D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4073</w:t>
            </w:r>
          </w:p>
        </w:tc>
        <w:tc>
          <w:tcPr>
            <w:tcW w:w="3831" w:type="dxa"/>
          </w:tcPr>
          <w:p w14:paraId="1580AADB" w14:textId="597EDA13" w:rsidR="00714359" w:rsidRPr="003D7C3F" w:rsidRDefault="0025342F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F. A. C.</w:t>
            </w:r>
          </w:p>
        </w:tc>
        <w:tc>
          <w:tcPr>
            <w:tcW w:w="2209" w:type="dxa"/>
          </w:tcPr>
          <w:p w14:paraId="04274FCE" w14:textId="6412C815" w:rsidR="00714359" w:rsidRPr="003D7C3F" w:rsidRDefault="0025342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732D46CF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B025D26" w14:textId="12CF722A" w:rsidR="00714359" w:rsidRPr="003D7C3F" w:rsidRDefault="0025342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708008</w:t>
            </w:r>
          </w:p>
        </w:tc>
      </w:tr>
      <w:tr w:rsidR="00714359" w:rsidRPr="003D7C3F" w14:paraId="363A5001" w14:textId="77777777" w:rsidTr="00714359">
        <w:tc>
          <w:tcPr>
            <w:tcW w:w="901" w:type="dxa"/>
          </w:tcPr>
          <w:p w14:paraId="172219F6" w14:textId="4D364A42" w:rsidR="00714359" w:rsidRPr="003D7C3F" w:rsidRDefault="0034152D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4074</w:t>
            </w:r>
          </w:p>
        </w:tc>
        <w:tc>
          <w:tcPr>
            <w:tcW w:w="3831" w:type="dxa"/>
          </w:tcPr>
          <w:p w14:paraId="124ABC2D" w14:textId="27B77F9A" w:rsidR="00714359" w:rsidRPr="003D7C3F" w:rsidRDefault="0025342F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F. R.</w:t>
            </w:r>
          </w:p>
        </w:tc>
        <w:tc>
          <w:tcPr>
            <w:tcW w:w="2209" w:type="dxa"/>
          </w:tcPr>
          <w:p w14:paraId="5821BA9A" w14:textId="6FD7D96F" w:rsidR="00714359" w:rsidRPr="003D7C3F" w:rsidRDefault="0025342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21007EE3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B10953F" w14:textId="2B50A680" w:rsidR="00714359" w:rsidRPr="003D7C3F" w:rsidRDefault="0025342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707008</w:t>
            </w:r>
          </w:p>
        </w:tc>
      </w:tr>
      <w:tr w:rsidR="00714359" w:rsidRPr="003D7C3F" w14:paraId="3DFF4477" w14:textId="77777777" w:rsidTr="00714359">
        <w:tc>
          <w:tcPr>
            <w:tcW w:w="901" w:type="dxa"/>
          </w:tcPr>
          <w:p w14:paraId="761C0017" w14:textId="24813487" w:rsidR="00714359" w:rsidRPr="003D7C3F" w:rsidRDefault="0034152D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4075</w:t>
            </w:r>
          </w:p>
        </w:tc>
        <w:tc>
          <w:tcPr>
            <w:tcW w:w="3831" w:type="dxa"/>
          </w:tcPr>
          <w:p w14:paraId="2B3C685E" w14:textId="34992071" w:rsidR="00714359" w:rsidRPr="003D7C3F" w:rsidRDefault="0025342F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F. S. F.</w:t>
            </w:r>
          </w:p>
        </w:tc>
        <w:tc>
          <w:tcPr>
            <w:tcW w:w="2209" w:type="dxa"/>
          </w:tcPr>
          <w:p w14:paraId="477CBB49" w14:textId="7B363F5B" w:rsidR="00714359" w:rsidRPr="003D7C3F" w:rsidRDefault="0025342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1729B0E5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573FEB5" w14:textId="698A1153" w:rsidR="00714359" w:rsidRPr="003D7C3F" w:rsidRDefault="0025342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700008</w:t>
            </w:r>
          </w:p>
        </w:tc>
      </w:tr>
      <w:tr w:rsidR="00714359" w:rsidRPr="003D7C3F" w14:paraId="07A88822" w14:textId="77777777" w:rsidTr="00714359">
        <w:tc>
          <w:tcPr>
            <w:tcW w:w="901" w:type="dxa"/>
          </w:tcPr>
          <w:p w14:paraId="04F2537D" w14:textId="4A1BD3EE" w:rsidR="00714359" w:rsidRPr="003D7C3F" w:rsidRDefault="0025342F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4076</w:t>
            </w:r>
          </w:p>
        </w:tc>
        <w:tc>
          <w:tcPr>
            <w:tcW w:w="3831" w:type="dxa"/>
          </w:tcPr>
          <w:p w14:paraId="5F79961C" w14:textId="660D7F11" w:rsidR="00714359" w:rsidRPr="003D7C3F" w:rsidRDefault="0025342F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C. S. O.</w:t>
            </w:r>
          </w:p>
        </w:tc>
        <w:tc>
          <w:tcPr>
            <w:tcW w:w="2209" w:type="dxa"/>
          </w:tcPr>
          <w:p w14:paraId="568096BF" w14:textId="6AEBFC42" w:rsidR="00714359" w:rsidRPr="003D7C3F" w:rsidRDefault="0025342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1E2410C7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8A471A4" w14:textId="525070B0" w:rsidR="00714359" w:rsidRPr="003D7C3F" w:rsidRDefault="0025342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709608</w:t>
            </w:r>
          </w:p>
        </w:tc>
      </w:tr>
      <w:tr w:rsidR="00714359" w:rsidRPr="003D7C3F" w14:paraId="1670B301" w14:textId="77777777" w:rsidTr="00714359">
        <w:tc>
          <w:tcPr>
            <w:tcW w:w="901" w:type="dxa"/>
          </w:tcPr>
          <w:p w14:paraId="677B34E0" w14:textId="739E6B1B" w:rsidR="00714359" w:rsidRPr="003D7C3F" w:rsidRDefault="0025342F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4077</w:t>
            </w:r>
          </w:p>
        </w:tc>
        <w:tc>
          <w:tcPr>
            <w:tcW w:w="3831" w:type="dxa"/>
          </w:tcPr>
          <w:p w14:paraId="7CA85BE0" w14:textId="6F50B60B" w:rsidR="00714359" w:rsidRPr="003D7C3F" w:rsidRDefault="0025342F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C. S. C.</w:t>
            </w:r>
          </w:p>
        </w:tc>
        <w:tc>
          <w:tcPr>
            <w:tcW w:w="2209" w:type="dxa"/>
          </w:tcPr>
          <w:p w14:paraId="61D98CCB" w14:textId="381F9182" w:rsidR="00714359" w:rsidRPr="003D7C3F" w:rsidRDefault="0025342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71FB41A7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F1291D0" w14:textId="734386A1" w:rsidR="00714359" w:rsidRPr="003D7C3F" w:rsidRDefault="0025342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707601</w:t>
            </w:r>
          </w:p>
        </w:tc>
      </w:tr>
      <w:tr w:rsidR="00714359" w:rsidRPr="003D7C3F" w14:paraId="0D3D75BF" w14:textId="77777777" w:rsidTr="00714359">
        <w:tc>
          <w:tcPr>
            <w:tcW w:w="901" w:type="dxa"/>
          </w:tcPr>
          <w:p w14:paraId="7C8FEA0D" w14:textId="1A94E3ED" w:rsidR="00714359" w:rsidRPr="003D7C3F" w:rsidRDefault="0025342F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4078</w:t>
            </w:r>
          </w:p>
        </w:tc>
        <w:tc>
          <w:tcPr>
            <w:tcW w:w="3831" w:type="dxa"/>
          </w:tcPr>
          <w:p w14:paraId="3812F9DF" w14:textId="013BC769" w:rsidR="00714359" w:rsidRPr="003D7C3F" w:rsidRDefault="0025342F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S. M. N. S.</w:t>
            </w:r>
          </w:p>
        </w:tc>
        <w:tc>
          <w:tcPr>
            <w:tcW w:w="2209" w:type="dxa"/>
          </w:tcPr>
          <w:p w14:paraId="4B08B14F" w14:textId="7DCFC0A8" w:rsidR="00714359" w:rsidRPr="003D7C3F" w:rsidRDefault="0025342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2787009D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12F4382" w14:textId="53920280" w:rsidR="00714359" w:rsidRPr="003D7C3F" w:rsidRDefault="0025342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707409</w:t>
            </w:r>
          </w:p>
        </w:tc>
      </w:tr>
      <w:tr w:rsidR="00714359" w:rsidRPr="003D7C3F" w14:paraId="6B28991A" w14:textId="77777777" w:rsidTr="00714359">
        <w:tc>
          <w:tcPr>
            <w:tcW w:w="901" w:type="dxa"/>
          </w:tcPr>
          <w:p w14:paraId="09DAD79D" w14:textId="5583BE1C" w:rsidR="00714359" w:rsidRPr="003D7C3F" w:rsidRDefault="0025342F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4079</w:t>
            </w:r>
          </w:p>
        </w:tc>
        <w:tc>
          <w:tcPr>
            <w:tcW w:w="3831" w:type="dxa"/>
          </w:tcPr>
          <w:p w14:paraId="2B8E5BFE" w14:textId="1165336F" w:rsidR="00714359" w:rsidRPr="003D7C3F" w:rsidRDefault="0025342F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G. C. B.</w:t>
            </w:r>
          </w:p>
        </w:tc>
        <w:tc>
          <w:tcPr>
            <w:tcW w:w="2209" w:type="dxa"/>
          </w:tcPr>
          <w:p w14:paraId="0F6BF914" w14:textId="62FED31F" w:rsidR="00714359" w:rsidRPr="003D7C3F" w:rsidRDefault="0025342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3C3F2F46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F0558B2" w14:textId="098FA971" w:rsidR="00714359" w:rsidRPr="003D7C3F" w:rsidRDefault="0025342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701408</w:t>
            </w:r>
          </w:p>
        </w:tc>
      </w:tr>
      <w:tr w:rsidR="00714359" w:rsidRPr="003D7C3F" w14:paraId="42FF60EA" w14:textId="77777777" w:rsidTr="00714359">
        <w:tc>
          <w:tcPr>
            <w:tcW w:w="901" w:type="dxa"/>
          </w:tcPr>
          <w:p w14:paraId="0F865EA1" w14:textId="0F09A0C7" w:rsidR="00714359" w:rsidRPr="003D7C3F" w:rsidRDefault="0025342F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4080</w:t>
            </w:r>
          </w:p>
        </w:tc>
        <w:tc>
          <w:tcPr>
            <w:tcW w:w="3831" w:type="dxa"/>
          </w:tcPr>
          <w:p w14:paraId="30E8F46C" w14:textId="3A4B9439" w:rsidR="00714359" w:rsidRPr="003D7C3F" w:rsidRDefault="0025342F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M. L. S.</w:t>
            </w:r>
          </w:p>
        </w:tc>
        <w:tc>
          <w:tcPr>
            <w:tcW w:w="2209" w:type="dxa"/>
          </w:tcPr>
          <w:p w14:paraId="73F593F8" w14:textId="169264A5" w:rsidR="00714359" w:rsidRPr="003D7C3F" w:rsidRDefault="0025342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2F3A8EE6" w14:textId="77777777" w:rsidR="00714359" w:rsidRPr="003D7C3F" w:rsidRDefault="00714359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488E67E" w14:textId="64A8D646" w:rsidR="00714359" w:rsidRPr="003D7C3F" w:rsidRDefault="0025342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702802</w:t>
            </w:r>
          </w:p>
        </w:tc>
      </w:tr>
      <w:tr w:rsidR="0025342F" w:rsidRPr="003D7C3F" w14:paraId="6ACE6F59" w14:textId="77777777" w:rsidTr="0025342F">
        <w:tc>
          <w:tcPr>
            <w:tcW w:w="901" w:type="dxa"/>
          </w:tcPr>
          <w:p w14:paraId="56E8E94C" w14:textId="604C3A24" w:rsidR="0025342F" w:rsidRPr="003D7C3F" w:rsidRDefault="0025342F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4081</w:t>
            </w:r>
          </w:p>
        </w:tc>
        <w:tc>
          <w:tcPr>
            <w:tcW w:w="3831" w:type="dxa"/>
          </w:tcPr>
          <w:p w14:paraId="404ADF27" w14:textId="6341C9EE" w:rsidR="0025342F" w:rsidRPr="003D7C3F" w:rsidRDefault="0025342F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S. P.</w:t>
            </w:r>
          </w:p>
        </w:tc>
        <w:tc>
          <w:tcPr>
            <w:tcW w:w="2209" w:type="dxa"/>
          </w:tcPr>
          <w:p w14:paraId="135FAD24" w14:textId="428DC050" w:rsidR="0025342F" w:rsidRPr="003D7C3F" w:rsidRDefault="0025342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58820CFA" w14:textId="77777777" w:rsidR="0025342F" w:rsidRPr="003D7C3F" w:rsidRDefault="0025342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038B6EE" w14:textId="1D24AA6E" w:rsidR="0025342F" w:rsidRPr="003D7C3F" w:rsidRDefault="0025342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700501</w:t>
            </w:r>
          </w:p>
        </w:tc>
      </w:tr>
      <w:tr w:rsidR="0025342F" w:rsidRPr="003D7C3F" w14:paraId="15FCAF20" w14:textId="77777777" w:rsidTr="0025342F">
        <w:tc>
          <w:tcPr>
            <w:tcW w:w="901" w:type="dxa"/>
          </w:tcPr>
          <w:p w14:paraId="376D95B2" w14:textId="6FE58D89" w:rsidR="0025342F" w:rsidRPr="003D7C3F" w:rsidRDefault="0025342F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4082</w:t>
            </w:r>
          </w:p>
        </w:tc>
        <w:tc>
          <w:tcPr>
            <w:tcW w:w="3831" w:type="dxa"/>
          </w:tcPr>
          <w:p w14:paraId="0214A39C" w14:textId="562166DE" w:rsidR="0025342F" w:rsidRPr="003D7C3F" w:rsidRDefault="0025342F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G. G. S.</w:t>
            </w:r>
          </w:p>
        </w:tc>
        <w:tc>
          <w:tcPr>
            <w:tcW w:w="2209" w:type="dxa"/>
          </w:tcPr>
          <w:p w14:paraId="6CD55842" w14:textId="7A888DDD" w:rsidR="0025342F" w:rsidRPr="003D7C3F" w:rsidRDefault="0025342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4FA7CBD9" w14:textId="77777777" w:rsidR="0025342F" w:rsidRPr="003D7C3F" w:rsidRDefault="0025342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73441593" w14:textId="37FCA00D" w:rsidR="0025342F" w:rsidRPr="003D7C3F" w:rsidRDefault="0025342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700508</w:t>
            </w:r>
          </w:p>
        </w:tc>
      </w:tr>
      <w:tr w:rsidR="0025342F" w:rsidRPr="003D7C3F" w14:paraId="38C00B07" w14:textId="77777777" w:rsidTr="0025342F">
        <w:tc>
          <w:tcPr>
            <w:tcW w:w="901" w:type="dxa"/>
          </w:tcPr>
          <w:p w14:paraId="16BB5296" w14:textId="0C71C347" w:rsidR="0025342F" w:rsidRPr="003D7C3F" w:rsidRDefault="0025342F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4083</w:t>
            </w:r>
          </w:p>
        </w:tc>
        <w:tc>
          <w:tcPr>
            <w:tcW w:w="3831" w:type="dxa"/>
          </w:tcPr>
          <w:p w14:paraId="2B5C07C8" w14:textId="422DEEC7" w:rsidR="0025342F" w:rsidRPr="003D7C3F" w:rsidRDefault="0025342F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S.</w:t>
            </w:r>
          </w:p>
        </w:tc>
        <w:tc>
          <w:tcPr>
            <w:tcW w:w="2209" w:type="dxa"/>
          </w:tcPr>
          <w:p w14:paraId="04A33B7B" w14:textId="56820D9B" w:rsidR="0025342F" w:rsidRPr="003D7C3F" w:rsidRDefault="0025342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052D9D87" w14:textId="77777777" w:rsidR="0025342F" w:rsidRPr="003D7C3F" w:rsidRDefault="0025342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200EE3A" w14:textId="728ACA71" w:rsidR="0025342F" w:rsidRPr="003D7C3F" w:rsidRDefault="0025342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706009</w:t>
            </w:r>
          </w:p>
        </w:tc>
      </w:tr>
      <w:tr w:rsidR="0025342F" w:rsidRPr="003D7C3F" w14:paraId="5F42DD4F" w14:textId="77777777" w:rsidTr="0025342F">
        <w:tc>
          <w:tcPr>
            <w:tcW w:w="901" w:type="dxa"/>
          </w:tcPr>
          <w:p w14:paraId="3F33886D" w14:textId="01FB792F" w:rsidR="0025342F" w:rsidRPr="003D7C3F" w:rsidRDefault="0025342F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4084</w:t>
            </w:r>
          </w:p>
        </w:tc>
        <w:tc>
          <w:tcPr>
            <w:tcW w:w="3831" w:type="dxa"/>
          </w:tcPr>
          <w:p w14:paraId="3705A440" w14:textId="40DC9170" w:rsidR="0025342F" w:rsidRPr="003D7C3F" w:rsidRDefault="0025342F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P.</w:t>
            </w:r>
          </w:p>
        </w:tc>
        <w:tc>
          <w:tcPr>
            <w:tcW w:w="2209" w:type="dxa"/>
          </w:tcPr>
          <w:p w14:paraId="6E7AFF3E" w14:textId="6AD44E58" w:rsidR="0025342F" w:rsidRPr="003D7C3F" w:rsidRDefault="0025342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7F9EDF1C" w14:textId="77777777" w:rsidR="0025342F" w:rsidRPr="003D7C3F" w:rsidRDefault="0025342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CE24377" w14:textId="031AF4B2" w:rsidR="0025342F" w:rsidRPr="003D7C3F" w:rsidRDefault="0025342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708001</w:t>
            </w:r>
          </w:p>
        </w:tc>
      </w:tr>
      <w:tr w:rsidR="0025342F" w:rsidRPr="003D7C3F" w14:paraId="6FDB5A0D" w14:textId="77777777" w:rsidTr="0025342F">
        <w:tc>
          <w:tcPr>
            <w:tcW w:w="901" w:type="dxa"/>
          </w:tcPr>
          <w:p w14:paraId="54B19D08" w14:textId="6EC4BED4" w:rsidR="0025342F" w:rsidRPr="003D7C3F" w:rsidRDefault="0025342F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4085</w:t>
            </w:r>
          </w:p>
        </w:tc>
        <w:tc>
          <w:tcPr>
            <w:tcW w:w="3831" w:type="dxa"/>
          </w:tcPr>
          <w:p w14:paraId="3CE20EED" w14:textId="0B65AB7F" w:rsidR="0025342F" w:rsidRPr="003D7C3F" w:rsidRDefault="0025342F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R. S.</w:t>
            </w:r>
          </w:p>
        </w:tc>
        <w:tc>
          <w:tcPr>
            <w:tcW w:w="2209" w:type="dxa"/>
          </w:tcPr>
          <w:p w14:paraId="47637DD4" w14:textId="513015C7" w:rsidR="0025342F" w:rsidRPr="003D7C3F" w:rsidRDefault="0025342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4EDEFECA" w14:textId="77777777" w:rsidR="0025342F" w:rsidRPr="003D7C3F" w:rsidRDefault="0025342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BE15DE1" w14:textId="610C121B" w:rsidR="0025342F" w:rsidRPr="003D7C3F" w:rsidRDefault="0025342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700600</w:t>
            </w:r>
          </w:p>
        </w:tc>
      </w:tr>
      <w:tr w:rsidR="0025342F" w:rsidRPr="003D7C3F" w14:paraId="5DE63C2D" w14:textId="77777777" w:rsidTr="0025342F">
        <w:tc>
          <w:tcPr>
            <w:tcW w:w="901" w:type="dxa"/>
          </w:tcPr>
          <w:p w14:paraId="28202BB2" w14:textId="21FBCEB9" w:rsidR="0025342F" w:rsidRPr="003D7C3F" w:rsidRDefault="0025342F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4086</w:t>
            </w:r>
          </w:p>
        </w:tc>
        <w:tc>
          <w:tcPr>
            <w:tcW w:w="3831" w:type="dxa"/>
          </w:tcPr>
          <w:p w14:paraId="75390475" w14:textId="0657FB7A" w:rsidR="0025342F" w:rsidRPr="003D7C3F" w:rsidRDefault="0025342F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P. P. S.</w:t>
            </w:r>
          </w:p>
        </w:tc>
        <w:tc>
          <w:tcPr>
            <w:tcW w:w="2209" w:type="dxa"/>
          </w:tcPr>
          <w:p w14:paraId="276CF092" w14:textId="527CBD45" w:rsidR="0025342F" w:rsidRPr="003D7C3F" w:rsidRDefault="0025342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1955D274" w14:textId="77777777" w:rsidR="0025342F" w:rsidRPr="003D7C3F" w:rsidRDefault="0025342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C777593" w14:textId="3B0136BF" w:rsidR="0025342F" w:rsidRPr="003D7C3F" w:rsidRDefault="0025342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704803</w:t>
            </w:r>
          </w:p>
        </w:tc>
      </w:tr>
      <w:tr w:rsidR="0025342F" w:rsidRPr="003D7C3F" w14:paraId="26F1AF3F" w14:textId="77777777" w:rsidTr="0025342F">
        <w:tc>
          <w:tcPr>
            <w:tcW w:w="901" w:type="dxa"/>
          </w:tcPr>
          <w:p w14:paraId="08765E3C" w14:textId="385EDBC4" w:rsidR="0025342F" w:rsidRPr="003D7C3F" w:rsidRDefault="0025342F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4087</w:t>
            </w:r>
          </w:p>
        </w:tc>
        <w:tc>
          <w:tcPr>
            <w:tcW w:w="3831" w:type="dxa"/>
          </w:tcPr>
          <w:p w14:paraId="4009E1EA" w14:textId="4875D501" w:rsidR="0025342F" w:rsidRPr="003D7C3F" w:rsidRDefault="0025342F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C. C.</w:t>
            </w:r>
          </w:p>
        </w:tc>
        <w:tc>
          <w:tcPr>
            <w:tcW w:w="2209" w:type="dxa"/>
          </w:tcPr>
          <w:p w14:paraId="562C97BC" w14:textId="0221FEA5" w:rsidR="0025342F" w:rsidRPr="003D7C3F" w:rsidRDefault="0025342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07C5FD50" w14:textId="77777777" w:rsidR="0025342F" w:rsidRPr="003D7C3F" w:rsidRDefault="0025342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1939CC2" w14:textId="11D38A62" w:rsidR="0025342F" w:rsidRPr="003D7C3F" w:rsidRDefault="0025342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703200</w:t>
            </w:r>
          </w:p>
        </w:tc>
      </w:tr>
      <w:tr w:rsidR="0025342F" w:rsidRPr="003D7C3F" w14:paraId="41AF4861" w14:textId="77777777" w:rsidTr="0025342F">
        <w:tc>
          <w:tcPr>
            <w:tcW w:w="901" w:type="dxa"/>
          </w:tcPr>
          <w:p w14:paraId="18F9A560" w14:textId="69B673D5" w:rsidR="0025342F" w:rsidRPr="003D7C3F" w:rsidRDefault="0025342F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4088</w:t>
            </w:r>
          </w:p>
        </w:tc>
        <w:tc>
          <w:tcPr>
            <w:tcW w:w="3831" w:type="dxa"/>
          </w:tcPr>
          <w:p w14:paraId="3C4A1789" w14:textId="26DE9B70" w:rsidR="0025342F" w:rsidRPr="003D7C3F" w:rsidRDefault="0025342F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E. S. M.</w:t>
            </w:r>
          </w:p>
        </w:tc>
        <w:tc>
          <w:tcPr>
            <w:tcW w:w="2209" w:type="dxa"/>
          </w:tcPr>
          <w:p w14:paraId="0175BD70" w14:textId="2CDFDB2B" w:rsidR="0025342F" w:rsidRPr="003D7C3F" w:rsidRDefault="0025342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1CF11CEC" w14:textId="77777777" w:rsidR="0025342F" w:rsidRPr="003D7C3F" w:rsidRDefault="0025342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8EF5C28" w14:textId="07E10AFD" w:rsidR="0025342F" w:rsidRPr="003D7C3F" w:rsidRDefault="0025342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702507</w:t>
            </w:r>
          </w:p>
        </w:tc>
      </w:tr>
      <w:tr w:rsidR="0025342F" w:rsidRPr="003D7C3F" w14:paraId="32ABB5FA" w14:textId="77777777" w:rsidTr="0025342F">
        <w:tc>
          <w:tcPr>
            <w:tcW w:w="901" w:type="dxa"/>
          </w:tcPr>
          <w:p w14:paraId="15B4B197" w14:textId="2CE94833" w:rsidR="0025342F" w:rsidRPr="003D7C3F" w:rsidRDefault="0025342F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4089</w:t>
            </w:r>
          </w:p>
        </w:tc>
        <w:tc>
          <w:tcPr>
            <w:tcW w:w="3831" w:type="dxa"/>
          </w:tcPr>
          <w:p w14:paraId="500D9FAF" w14:textId="790A692E" w:rsidR="0025342F" w:rsidRPr="003D7C3F" w:rsidRDefault="00AA7898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S. S.</w:t>
            </w:r>
          </w:p>
        </w:tc>
        <w:tc>
          <w:tcPr>
            <w:tcW w:w="2209" w:type="dxa"/>
          </w:tcPr>
          <w:p w14:paraId="35B3CE66" w14:textId="29C36EC6" w:rsidR="0025342F" w:rsidRPr="003D7C3F" w:rsidRDefault="00AA7898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4E01E004" w14:textId="77777777" w:rsidR="0025342F" w:rsidRPr="003D7C3F" w:rsidRDefault="0025342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8FBE5CD" w14:textId="3CB5BDEC" w:rsidR="0025342F" w:rsidRPr="003D7C3F" w:rsidRDefault="00AA7898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701207</w:t>
            </w:r>
          </w:p>
        </w:tc>
      </w:tr>
      <w:tr w:rsidR="0025342F" w:rsidRPr="003D7C3F" w14:paraId="64F6A06E" w14:textId="77777777" w:rsidTr="0025342F">
        <w:tc>
          <w:tcPr>
            <w:tcW w:w="901" w:type="dxa"/>
          </w:tcPr>
          <w:p w14:paraId="5CFC47F1" w14:textId="2FDF4017" w:rsidR="0025342F" w:rsidRPr="003D7C3F" w:rsidRDefault="0025342F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4090</w:t>
            </w:r>
          </w:p>
        </w:tc>
        <w:tc>
          <w:tcPr>
            <w:tcW w:w="3831" w:type="dxa"/>
          </w:tcPr>
          <w:p w14:paraId="5560BD5E" w14:textId="40198A24" w:rsidR="0025342F" w:rsidRPr="003D7C3F" w:rsidRDefault="00AA7898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L. H. N.</w:t>
            </w:r>
          </w:p>
        </w:tc>
        <w:tc>
          <w:tcPr>
            <w:tcW w:w="2209" w:type="dxa"/>
          </w:tcPr>
          <w:p w14:paraId="7B4DB0A9" w14:textId="2CFF6FEE" w:rsidR="0025342F" w:rsidRPr="003D7C3F" w:rsidRDefault="00AA7898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6E7F4AB6" w14:textId="77777777" w:rsidR="0025342F" w:rsidRPr="003D7C3F" w:rsidRDefault="0025342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4622A1F" w14:textId="1979A1B5" w:rsidR="0025342F" w:rsidRPr="003D7C3F" w:rsidRDefault="00AA7898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702405</w:t>
            </w:r>
          </w:p>
        </w:tc>
      </w:tr>
      <w:tr w:rsidR="0025342F" w:rsidRPr="003D7C3F" w14:paraId="5B41DE6C" w14:textId="77777777" w:rsidTr="0025342F">
        <w:tc>
          <w:tcPr>
            <w:tcW w:w="901" w:type="dxa"/>
          </w:tcPr>
          <w:p w14:paraId="22AA7771" w14:textId="27341D4D" w:rsidR="0025342F" w:rsidRPr="003D7C3F" w:rsidRDefault="0025342F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4091</w:t>
            </w:r>
          </w:p>
        </w:tc>
        <w:tc>
          <w:tcPr>
            <w:tcW w:w="3831" w:type="dxa"/>
          </w:tcPr>
          <w:p w14:paraId="00B4EFAA" w14:textId="25C44DE7" w:rsidR="0025342F" w:rsidRPr="003D7C3F" w:rsidRDefault="00AA7898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O. M.</w:t>
            </w:r>
          </w:p>
        </w:tc>
        <w:tc>
          <w:tcPr>
            <w:tcW w:w="2209" w:type="dxa"/>
          </w:tcPr>
          <w:p w14:paraId="385AF66B" w14:textId="3F9F51E7" w:rsidR="0025342F" w:rsidRPr="003D7C3F" w:rsidRDefault="00AA7898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14AC406A" w14:textId="77777777" w:rsidR="0025342F" w:rsidRPr="003D7C3F" w:rsidRDefault="0025342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2F2FE3C6" w14:textId="253A60F6" w:rsidR="0025342F" w:rsidRPr="003D7C3F" w:rsidRDefault="00AA7898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702001</w:t>
            </w:r>
          </w:p>
        </w:tc>
      </w:tr>
      <w:tr w:rsidR="0025342F" w:rsidRPr="003D7C3F" w14:paraId="459298F2" w14:textId="77777777" w:rsidTr="0025342F">
        <w:tc>
          <w:tcPr>
            <w:tcW w:w="901" w:type="dxa"/>
          </w:tcPr>
          <w:p w14:paraId="3B59A5A4" w14:textId="158F9E10" w:rsidR="0025342F" w:rsidRPr="003D7C3F" w:rsidRDefault="0025342F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4092</w:t>
            </w:r>
          </w:p>
        </w:tc>
        <w:tc>
          <w:tcPr>
            <w:tcW w:w="3831" w:type="dxa"/>
          </w:tcPr>
          <w:p w14:paraId="7934502D" w14:textId="5BF2ED6B" w:rsidR="0025342F" w:rsidRPr="003D7C3F" w:rsidRDefault="00AA7898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R. H. M. A.</w:t>
            </w:r>
          </w:p>
        </w:tc>
        <w:tc>
          <w:tcPr>
            <w:tcW w:w="2209" w:type="dxa"/>
          </w:tcPr>
          <w:p w14:paraId="66F4D91D" w14:textId="6D42FA53" w:rsidR="0025342F" w:rsidRPr="003D7C3F" w:rsidRDefault="00AA7898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5A3A16A9" w14:textId="77777777" w:rsidR="0025342F" w:rsidRPr="003D7C3F" w:rsidRDefault="0025342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184252B" w14:textId="1F477A79" w:rsidR="0025342F" w:rsidRPr="003D7C3F" w:rsidRDefault="00AA7898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700702</w:t>
            </w:r>
          </w:p>
        </w:tc>
      </w:tr>
      <w:tr w:rsidR="0025342F" w:rsidRPr="003D7C3F" w14:paraId="5B2ECE2F" w14:textId="77777777" w:rsidTr="0025342F">
        <w:tc>
          <w:tcPr>
            <w:tcW w:w="901" w:type="dxa"/>
          </w:tcPr>
          <w:p w14:paraId="36D818A1" w14:textId="17528F5E" w:rsidR="0025342F" w:rsidRPr="003D7C3F" w:rsidRDefault="0025342F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4093</w:t>
            </w:r>
          </w:p>
        </w:tc>
        <w:tc>
          <w:tcPr>
            <w:tcW w:w="3831" w:type="dxa"/>
          </w:tcPr>
          <w:p w14:paraId="1B35BB3F" w14:textId="1E45BEF9" w:rsidR="0025342F" w:rsidRPr="003D7C3F" w:rsidRDefault="00AA7898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J. L. F.</w:t>
            </w:r>
          </w:p>
        </w:tc>
        <w:tc>
          <w:tcPr>
            <w:tcW w:w="2209" w:type="dxa"/>
          </w:tcPr>
          <w:p w14:paraId="775D22CB" w14:textId="0670F62D" w:rsidR="0025342F" w:rsidRPr="003D7C3F" w:rsidRDefault="00AA7898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4B0CCDD1" w14:textId="77777777" w:rsidR="0025342F" w:rsidRPr="003D7C3F" w:rsidRDefault="0025342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5409F5F" w14:textId="65C1C138" w:rsidR="0025342F" w:rsidRPr="003D7C3F" w:rsidRDefault="00AA7898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705009</w:t>
            </w:r>
          </w:p>
        </w:tc>
      </w:tr>
      <w:tr w:rsidR="0025342F" w:rsidRPr="003D7C3F" w14:paraId="28105402" w14:textId="77777777" w:rsidTr="0025342F">
        <w:tc>
          <w:tcPr>
            <w:tcW w:w="901" w:type="dxa"/>
          </w:tcPr>
          <w:p w14:paraId="27F77A82" w14:textId="1FF472D7" w:rsidR="0025342F" w:rsidRPr="003D7C3F" w:rsidRDefault="0025342F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4094</w:t>
            </w:r>
          </w:p>
        </w:tc>
        <w:tc>
          <w:tcPr>
            <w:tcW w:w="3831" w:type="dxa"/>
          </w:tcPr>
          <w:p w14:paraId="5C2385A5" w14:textId="51E260C5" w:rsidR="0025342F" w:rsidRPr="003D7C3F" w:rsidRDefault="00AA7898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W. T.</w:t>
            </w:r>
          </w:p>
        </w:tc>
        <w:tc>
          <w:tcPr>
            <w:tcW w:w="2209" w:type="dxa"/>
          </w:tcPr>
          <w:p w14:paraId="59CB0287" w14:textId="5AD98309" w:rsidR="0025342F" w:rsidRPr="003D7C3F" w:rsidRDefault="00AA7898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20/08/2021</w:t>
            </w:r>
          </w:p>
        </w:tc>
        <w:tc>
          <w:tcPr>
            <w:tcW w:w="1985" w:type="dxa"/>
          </w:tcPr>
          <w:p w14:paraId="5C2CCAFC" w14:textId="77777777" w:rsidR="0025342F" w:rsidRPr="003D7C3F" w:rsidRDefault="0025342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D740C80" w14:textId="59814341" w:rsidR="0025342F" w:rsidRPr="003D7C3F" w:rsidRDefault="00AA7898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707604</w:t>
            </w:r>
          </w:p>
        </w:tc>
      </w:tr>
      <w:tr w:rsidR="0025342F" w:rsidRPr="003D7C3F" w14:paraId="6D38E077" w14:textId="77777777" w:rsidTr="0025342F">
        <w:tc>
          <w:tcPr>
            <w:tcW w:w="901" w:type="dxa"/>
          </w:tcPr>
          <w:p w14:paraId="729589EA" w14:textId="0C67CB33" w:rsidR="0025342F" w:rsidRPr="003D7C3F" w:rsidRDefault="0025342F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4095</w:t>
            </w:r>
          </w:p>
        </w:tc>
        <w:tc>
          <w:tcPr>
            <w:tcW w:w="3831" w:type="dxa"/>
          </w:tcPr>
          <w:p w14:paraId="6DD8BC22" w14:textId="61A7B536" w:rsidR="0025342F" w:rsidRPr="003D7C3F" w:rsidRDefault="00AA7898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I. M. S.</w:t>
            </w:r>
          </w:p>
        </w:tc>
        <w:tc>
          <w:tcPr>
            <w:tcW w:w="2209" w:type="dxa"/>
          </w:tcPr>
          <w:p w14:paraId="2EB6545F" w14:textId="3F304699" w:rsidR="0025342F" w:rsidRPr="003D7C3F" w:rsidRDefault="00AA7898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19/08/2021</w:t>
            </w:r>
          </w:p>
        </w:tc>
        <w:tc>
          <w:tcPr>
            <w:tcW w:w="1985" w:type="dxa"/>
          </w:tcPr>
          <w:p w14:paraId="23CF8945" w14:textId="77777777" w:rsidR="0025342F" w:rsidRPr="003D7C3F" w:rsidRDefault="0025342F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14:paraId="6BD1DDDA" w14:textId="21B65D82" w:rsidR="0025342F" w:rsidRPr="003D7C3F" w:rsidRDefault="00AA7898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705209</w:t>
            </w:r>
          </w:p>
        </w:tc>
      </w:tr>
      <w:tr w:rsidR="0025342F" w:rsidRPr="003D7C3F" w14:paraId="40F3EAC5" w14:textId="77777777" w:rsidTr="0025342F">
        <w:tc>
          <w:tcPr>
            <w:tcW w:w="901" w:type="dxa"/>
          </w:tcPr>
          <w:p w14:paraId="36068B3E" w14:textId="4DE9D162" w:rsidR="0025342F" w:rsidRPr="003D7C3F" w:rsidRDefault="0025342F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4096</w:t>
            </w:r>
          </w:p>
        </w:tc>
        <w:tc>
          <w:tcPr>
            <w:tcW w:w="3831" w:type="dxa"/>
          </w:tcPr>
          <w:p w14:paraId="34188D42" w14:textId="6F8EE019" w:rsidR="0025342F" w:rsidRPr="003D7C3F" w:rsidRDefault="00AA7898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C. A. M.</w:t>
            </w:r>
          </w:p>
        </w:tc>
        <w:tc>
          <w:tcPr>
            <w:tcW w:w="2209" w:type="dxa"/>
          </w:tcPr>
          <w:p w14:paraId="532BA241" w14:textId="77777777" w:rsidR="0025342F" w:rsidRDefault="00AA7898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10/05/2021</w:t>
            </w:r>
          </w:p>
          <w:p w14:paraId="2CEFFE9C" w14:textId="2D688E86" w:rsidR="00AA7898" w:rsidRPr="003D7C3F" w:rsidRDefault="00AA7898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MS</w:t>
            </w:r>
          </w:p>
        </w:tc>
        <w:tc>
          <w:tcPr>
            <w:tcW w:w="1985" w:type="dxa"/>
          </w:tcPr>
          <w:p w14:paraId="0E077427" w14:textId="1735697D" w:rsidR="0025342F" w:rsidRPr="003D7C3F" w:rsidRDefault="00AA7898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4EFFA89A" w14:textId="24344602" w:rsidR="0025342F" w:rsidRPr="003D7C3F" w:rsidRDefault="00AA7898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701407</w:t>
            </w:r>
          </w:p>
        </w:tc>
      </w:tr>
      <w:tr w:rsidR="0025342F" w:rsidRPr="003D7C3F" w14:paraId="1724DD33" w14:textId="77777777" w:rsidTr="0025342F">
        <w:tc>
          <w:tcPr>
            <w:tcW w:w="901" w:type="dxa"/>
          </w:tcPr>
          <w:p w14:paraId="14F3ED2E" w14:textId="2AE78957" w:rsidR="0025342F" w:rsidRPr="003D7C3F" w:rsidRDefault="0025342F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4097</w:t>
            </w:r>
          </w:p>
        </w:tc>
        <w:tc>
          <w:tcPr>
            <w:tcW w:w="3831" w:type="dxa"/>
          </w:tcPr>
          <w:p w14:paraId="6CDEB06F" w14:textId="3D9439D6" w:rsidR="0025342F" w:rsidRPr="003D7C3F" w:rsidRDefault="00AA7898" w:rsidP="002135A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A. J. S.</w:t>
            </w:r>
          </w:p>
        </w:tc>
        <w:tc>
          <w:tcPr>
            <w:tcW w:w="2209" w:type="dxa"/>
          </w:tcPr>
          <w:p w14:paraId="631D9507" w14:textId="77777777" w:rsidR="0025342F" w:rsidRDefault="00AA7898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04/06/2021</w:t>
            </w:r>
          </w:p>
          <w:p w14:paraId="36239167" w14:textId="54D19D66" w:rsidR="00AA7898" w:rsidRPr="003D7C3F" w:rsidRDefault="00AA7898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MS</w:t>
            </w:r>
          </w:p>
        </w:tc>
        <w:tc>
          <w:tcPr>
            <w:tcW w:w="1985" w:type="dxa"/>
          </w:tcPr>
          <w:p w14:paraId="0D8DF8A8" w14:textId="57C068CF" w:rsidR="0025342F" w:rsidRPr="003D7C3F" w:rsidRDefault="00AA7898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23/08/2021</w:t>
            </w:r>
          </w:p>
        </w:tc>
        <w:tc>
          <w:tcPr>
            <w:tcW w:w="5953" w:type="dxa"/>
          </w:tcPr>
          <w:p w14:paraId="1A890F83" w14:textId="39C6254E" w:rsidR="0025342F" w:rsidRPr="003D7C3F" w:rsidRDefault="00AA7898" w:rsidP="002135AC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702002</w:t>
            </w:r>
          </w:p>
        </w:tc>
      </w:tr>
    </w:tbl>
    <w:p w14:paraId="7EF2FC1A" w14:textId="4BE77A08" w:rsidR="00145B63" w:rsidRPr="00145B63" w:rsidRDefault="00145B63" w:rsidP="00714359">
      <w:pPr>
        <w:pBdr>
          <w:bottom w:val="single" w:sz="4" w:space="1" w:color="auto"/>
        </w:pBdr>
        <w:rPr>
          <w:color w:val="FF0000"/>
        </w:rPr>
      </w:pPr>
    </w:p>
    <w:sectPr w:rsidR="00145B63" w:rsidRPr="00145B63" w:rsidSect="002D7043">
      <w:headerReference w:type="even" r:id="rId8"/>
      <w:headerReference w:type="default" r:id="rId9"/>
      <w:footerReference w:type="default" r:id="rId10"/>
      <w:pgSz w:w="16838" w:h="11906" w:orient="landscape" w:code="9"/>
      <w:pgMar w:top="1701" w:right="1701" w:bottom="1134" w:left="1134" w:header="425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504EBF" w14:textId="77777777" w:rsidR="00576615" w:rsidRDefault="00576615" w:rsidP="00CA5A77">
      <w:r>
        <w:separator/>
      </w:r>
    </w:p>
  </w:endnote>
  <w:endnote w:type="continuationSeparator" w:id="0">
    <w:p w14:paraId="51A4279B" w14:textId="77777777" w:rsidR="00576615" w:rsidRDefault="00576615" w:rsidP="00CA5A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arajita">
    <w:altName w:val="Aparajita"/>
    <w:charset w:val="00"/>
    <w:family w:val="roman"/>
    <w:pitch w:val="variable"/>
    <w:sig w:usb0="00008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BCF17" w14:textId="17987508" w:rsidR="00DE23E4" w:rsidRPr="00400244" w:rsidRDefault="00DE23E4" w:rsidP="00AF7186">
    <w:pPr>
      <w:pBdr>
        <w:top w:val="single" w:sz="4" w:space="1" w:color="auto"/>
      </w:pBdr>
      <w:jc w:val="center"/>
      <w:rPr>
        <w:rFonts w:ascii="Lucida Calligraphy" w:hAnsi="Lucida Calligraphy" w:cs="Arial"/>
        <w:sz w:val="12"/>
        <w:szCs w:val="12"/>
      </w:rPr>
    </w:pPr>
    <w:r w:rsidRPr="00400244">
      <w:rPr>
        <w:rFonts w:ascii="Lucida Calligraphy" w:hAnsi="Lucida Calligraphy"/>
        <w:b/>
        <w:i/>
        <w:noProof/>
        <w:sz w:val="12"/>
        <w:szCs w:val="12"/>
        <w:lang w:eastAsia="ko-KR"/>
      </w:rPr>
      <w:drawing>
        <wp:anchor distT="0" distB="0" distL="114300" distR="114300" simplePos="0" relativeHeight="251662336" behindDoc="1" locked="0" layoutInCell="1" allowOverlap="1" wp14:anchorId="480A7E64" wp14:editId="559FAA8D">
          <wp:simplePos x="0" y="0"/>
          <wp:positionH relativeFrom="margin">
            <wp:align>right</wp:align>
          </wp:positionH>
          <wp:positionV relativeFrom="paragraph">
            <wp:posOffset>31750</wp:posOffset>
          </wp:positionV>
          <wp:extent cx="669760" cy="49680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Adm 2017-2020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49" t="2910" r="7232" b="7841"/>
                  <a:stretch/>
                </pic:blipFill>
                <pic:spPr bwMode="auto">
                  <a:xfrm>
                    <a:off x="0" y="0"/>
                    <a:ext cx="669760" cy="496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00244">
      <w:rPr>
        <w:rFonts w:ascii="Lucida Calligraphy" w:hAnsi="Lucida Calligraphy" w:cs="Arial"/>
        <w:noProof/>
        <w:sz w:val="12"/>
        <w:szCs w:val="12"/>
        <w:lang w:eastAsia="ko-KR"/>
      </w:rPr>
      <w:drawing>
        <wp:anchor distT="0" distB="0" distL="114300" distR="114300" simplePos="0" relativeHeight="251663360" behindDoc="1" locked="0" layoutInCell="1" allowOverlap="1" wp14:anchorId="695ED676" wp14:editId="765654A4">
          <wp:simplePos x="0" y="0"/>
          <wp:positionH relativeFrom="margin">
            <wp:align>left</wp:align>
          </wp:positionH>
          <wp:positionV relativeFrom="paragraph">
            <wp:posOffset>28595</wp:posOffset>
          </wp:positionV>
          <wp:extent cx="914400" cy="496226"/>
          <wp:effectExtent l="0" t="0" r="0" b="0"/>
          <wp:wrapNone/>
          <wp:docPr id="4" name="Imagem 4" descr="Imagem relacion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Imagem relacionada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4962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0244">
      <w:rPr>
        <w:rFonts w:ascii="Lucida Calligraphy" w:hAnsi="Lucida Calligraphy" w:cs="Arial"/>
        <w:sz w:val="12"/>
        <w:szCs w:val="12"/>
      </w:rPr>
      <w:t xml:space="preserve"> Rua Mogno, s/nº - Setor 03</w:t>
    </w:r>
  </w:p>
  <w:p w14:paraId="48146B0A" w14:textId="5F7DAAFB" w:rsidR="00DE23E4" w:rsidRPr="00400244" w:rsidRDefault="00DE23E4" w:rsidP="00AF7186">
    <w:pPr>
      <w:jc w:val="center"/>
      <w:rPr>
        <w:rFonts w:ascii="Lucida Calligraphy" w:hAnsi="Lucida Calligraphy" w:cs="Arial"/>
        <w:sz w:val="12"/>
        <w:szCs w:val="12"/>
      </w:rPr>
    </w:pPr>
    <w:r w:rsidRPr="00400244">
      <w:rPr>
        <w:rFonts w:ascii="Lucida Calligraphy" w:hAnsi="Lucida Calligraphy" w:cs="Arial"/>
        <w:sz w:val="12"/>
        <w:szCs w:val="12"/>
      </w:rPr>
      <w:t>Fone (FAX) (66) 3539-6323</w:t>
    </w:r>
  </w:p>
  <w:p w14:paraId="525B35A0" w14:textId="77777777" w:rsidR="00DE23E4" w:rsidRPr="00400244" w:rsidRDefault="00DE23E4" w:rsidP="00AF7186">
    <w:pPr>
      <w:jc w:val="center"/>
      <w:rPr>
        <w:rFonts w:ascii="Lucida Calligraphy" w:hAnsi="Lucida Calligraphy" w:cs="Arial"/>
        <w:sz w:val="12"/>
        <w:szCs w:val="12"/>
      </w:rPr>
    </w:pPr>
    <w:r w:rsidRPr="00400244">
      <w:rPr>
        <w:rFonts w:ascii="Lucida Calligraphy" w:hAnsi="Lucida Calligraphy" w:cs="Arial"/>
        <w:sz w:val="12"/>
        <w:szCs w:val="12"/>
      </w:rPr>
      <w:t>CEP. 78.528-000   -   NOVO MUNDO – MT</w:t>
    </w:r>
  </w:p>
  <w:p w14:paraId="1025108C" w14:textId="77777777" w:rsidR="00DE23E4" w:rsidRPr="00400244" w:rsidRDefault="00DE23E4" w:rsidP="003A6A5E">
    <w:pPr>
      <w:rPr>
        <w:rFonts w:ascii="Lucida Calligraphy" w:hAnsi="Lucida Calligraphy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DB570A" w14:textId="77777777" w:rsidR="00576615" w:rsidRDefault="00576615" w:rsidP="00CA5A77">
      <w:r>
        <w:separator/>
      </w:r>
    </w:p>
  </w:footnote>
  <w:footnote w:type="continuationSeparator" w:id="0">
    <w:p w14:paraId="74D222B2" w14:textId="77777777" w:rsidR="00576615" w:rsidRDefault="00576615" w:rsidP="00CA5A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D50CB" w14:textId="77777777" w:rsidR="00DE23E4" w:rsidRDefault="00DE23E4">
    <w: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DFED1" w14:textId="77777777" w:rsidR="00DE23E4" w:rsidRPr="003A6A5E" w:rsidRDefault="00DE23E4" w:rsidP="003A6A5E">
    <w:pPr>
      <w:pStyle w:val="Cabealho"/>
      <w:tabs>
        <w:tab w:val="clear" w:pos="4252"/>
        <w:tab w:val="clear" w:pos="8504"/>
      </w:tabs>
      <w:ind w:right="850"/>
      <w:jc w:val="center"/>
      <w:rPr>
        <w:rFonts w:ascii="Aparajita" w:hAnsi="Aparajita" w:cs="Aparajita"/>
        <w:b/>
        <w:i/>
        <w:sz w:val="22"/>
        <w:szCs w:val="28"/>
      </w:rPr>
    </w:pPr>
    <w:r>
      <w:rPr>
        <w:noProof/>
        <w:lang w:eastAsia="ko-KR"/>
      </w:rPr>
      <w:drawing>
        <wp:anchor distT="0" distB="0" distL="114300" distR="114300" simplePos="0" relativeHeight="251664384" behindDoc="1" locked="0" layoutInCell="1" allowOverlap="1" wp14:anchorId="6CEA02E2" wp14:editId="687D96A7">
          <wp:simplePos x="0" y="0"/>
          <wp:positionH relativeFrom="margin">
            <wp:posOffset>7793990</wp:posOffset>
          </wp:positionH>
          <wp:positionV relativeFrom="paragraph">
            <wp:posOffset>-182245</wp:posOffset>
          </wp:positionV>
          <wp:extent cx="1722263" cy="9000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2263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6615">
      <w:rPr>
        <w:rFonts w:ascii="Aparajita" w:hAnsi="Aparajita" w:cs="Aparajita"/>
        <w:b/>
        <w:noProof/>
        <w:sz w:val="16"/>
      </w:rPr>
      <w:object w:dxaOrig="1440" w:dyaOrig="1440" w14:anchorId="35097C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.35pt;margin-top:-13.9pt;width:80.3pt;height:82.25pt;z-index:251658240;mso-position-horizontal-relative:text;mso-position-vertical-relative:text" fillcolor="yellow">
          <v:fill angle="-90" type="gradient"/>
          <v:imagedata r:id="rId2" o:title=""/>
        </v:shape>
        <o:OLEObject Type="Embed" ProgID="Word.Picture.8" ShapeID="_x0000_s2049" DrawAspect="Content" ObjectID="_1691415346" r:id="rId3"/>
      </w:object>
    </w:r>
    <w:r w:rsidRPr="003A6A5E">
      <w:rPr>
        <w:rFonts w:ascii="Aparajita" w:hAnsi="Aparajita" w:cs="Aparajita"/>
        <w:b/>
        <w:i/>
        <w:sz w:val="22"/>
        <w:szCs w:val="28"/>
      </w:rPr>
      <w:t>ESTADO DE MATO GROSSO</w:t>
    </w:r>
  </w:p>
  <w:p w14:paraId="42155105" w14:textId="77777777" w:rsidR="00DE23E4" w:rsidRPr="003A6A5E" w:rsidRDefault="00DE23E4" w:rsidP="003A6A5E">
    <w:pPr>
      <w:pStyle w:val="Cabealho"/>
      <w:tabs>
        <w:tab w:val="clear" w:pos="4252"/>
        <w:tab w:val="clear" w:pos="8504"/>
      </w:tabs>
      <w:ind w:right="850"/>
      <w:jc w:val="center"/>
      <w:rPr>
        <w:rFonts w:ascii="Aparajita" w:hAnsi="Aparajita" w:cs="Aparajita"/>
        <w:b/>
        <w:i/>
        <w:sz w:val="22"/>
        <w:szCs w:val="28"/>
      </w:rPr>
    </w:pPr>
    <w:r w:rsidRPr="003A6A5E">
      <w:rPr>
        <w:rFonts w:ascii="Aparajita" w:hAnsi="Aparajita" w:cs="Aparajita"/>
        <w:b/>
        <w:i/>
        <w:sz w:val="22"/>
        <w:szCs w:val="28"/>
      </w:rPr>
      <w:t>PREFEITURA MUNICIPAL DE NOVO MUNDO</w:t>
    </w:r>
  </w:p>
  <w:p w14:paraId="46D21664" w14:textId="77777777" w:rsidR="00DE23E4" w:rsidRPr="003A6A5E" w:rsidRDefault="00DE23E4" w:rsidP="003A6A5E">
    <w:pPr>
      <w:pStyle w:val="Cabealho"/>
      <w:tabs>
        <w:tab w:val="clear" w:pos="4252"/>
        <w:tab w:val="clear" w:pos="8504"/>
      </w:tabs>
      <w:ind w:right="850"/>
      <w:jc w:val="center"/>
      <w:rPr>
        <w:rFonts w:ascii="Aparajita" w:hAnsi="Aparajita" w:cs="Aparajita"/>
        <w:b/>
        <w:i/>
        <w:sz w:val="22"/>
        <w:szCs w:val="28"/>
      </w:rPr>
    </w:pPr>
    <w:r w:rsidRPr="003A6A5E">
      <w:rPr>
        <w:rFonts w:ascii="Aparajita" w:hAnsi="Aparajita" w:cs="Aparajita"/>
        <w:b/>
        <w:i/>
        <w:sz w:val="22"/>
        <w:szCs w:val="28"/>
      </w:rPr>
      <w:t>SECRETARIA MUNICIPAL DE SAÚDE</w:t>
    </w:r>
  </w:p>
  <w:p w14:paraId="04B1D18C" w14:textId="77777777" w:rsidR="00DE23E4" w:rsidRPr="003A6A5E" w:rsidRDefault="00DE23E4" w:rsidP="003A6A5E">
    <w:pPr>
      <w:pStyle w:val="Cabealho"/>
      <w:tabs>
        <w:tab w:val="clear" w:pos="4252"/>
        <w:tab w:val="clear" w:pos="8504"/>
      </w:tabs>
      <w:ind w:right="850"/>
      <w:jc w:val="center"/>
      <w:rPr>
        <w:rFonts w:ascii="Aparajita" w:hAnsi="Aparajita" w:cs="Aparajita"/>
        <w:b/>
        <w:i/>
        <w:sz w:val="22"/>
        <w:szCs w:val="28"/>
      </w:rPr>
    </w:pPr>
    <w:r w:rsidRPr="003A6A5E">
      <w:rPr>
        <w:rFonts w:ascii="Aparajita" w:hAnsi="Aparajita" w:cs="Aparajita"/>
        <w:b/>
        <w:i/>
        <w:sz w:val="22"/>
        <w:szCs w:val="28"/>
      </w:rPr>
      <w:t>FUNDO MUNICIPAL DE SAÚDE</w:t>
    </w:r>
  </w:p>
  <w:p w14:paraId="34C0ABD2" w14:textId="77777777" w:rsidR="00DE23E4" w:rsidRPr="003A6A5E" w:rsidRDefault="00DE23E4" w:rsidP="003A6A5E">
    <w:pPr>
      <w:pStyle w:val="Cabealho"/>
      <w:tabs>
        <w:tab w:val="clear" w:pos="4252"/>
        <w:tab w:val="clear" w:pos="8504"/>
      </w:tabs>
      <w:ind w:right="850"/>
      <w:jc w:val="center"/>
      <w:rPr>
        <w:rFonts w:ascii="Aparajita" w:hAnsi="Aparajita" w:cs="Aparajita"/>
        <w:b/>
        <w:i/>
        <w:sz w:val="22"/>
        <w:szCs w:val="28"/>
      </w:rPr>
    </w:pPr>
    <w:r w:rsidRPr="003A6A5E">
      <w:rPr>
        <w:rFonts w:ascii="Aparajita" w:hAnsi="Aparajita" w:cs="Aparajita"/>
        <w:b/>
        <w:szCs w:val="24"/>
      </w:rPr>
      <w:t>CNPJ: 15.042.624/0001-49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D72E0C"/>
    <w:multiLevelType w:val="hybridMultilevel"/>
    <w:tmpl w:val="E85A5562"/>
    <w:lvl w:ilvl="0" w:tplc="5CDA6D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AC759D"/>
    <w:multiLevelType w:val="hybridMultilevel"/>
    <w:tmpl w:val="874005C4"/>
    <w:lvl w:ilvl="0" w:tplc="081200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6313BD"/>
    <w:multiLevelType w:val="hybridMultilevel"/>
    <w:tmpl w:val="170C6A68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AA39B6"/>
    <w:multiLevelType w:val="hybridMultilevel"/>
    <w:tmpl w:val="67D49F20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hideSpellingErrors/>
  <w:proofState w:spelling="clean" w:grammar="clean"/>
  <w:attachedTemplate r:id="rId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4C8B"/>
    <w:rsid w:val="000000F0"/>
    <w:rsid w:val="0000017C"/>
    <w:rsid w:val="00000502"/>
    <w:rsid w:val="0000055C"/>
    <w:rsid w:val="000005BC"/>
    <w:rsid w:val="000009FD"/>
    <w:rsid w:val="00000AE8"/>
    <w:rsid w:val="000012CE"/>
    <w:rsid w:val="00001802"/>
    <w:rsid w:val="00001A61"/>
    <w:rsid w:val="00001F97"/>
    <w:rsid w:val="000021F6"/>
    <w:rsid w:val="00002367"/>
    <w:rsid w:val="00002EBC"/>
    <w:rsid w:val="000030E0"/>
    <w:rsid w:val="0000451D"/>
    <w:rsid w:val="000046A2"/>
    <w:rsid w:val="0000556D"/>
    <w:rsid w:val="000065C9"/>
    <w:rsid w:val="0000660B"/>
    <w:rsid w:val="000066ED"/>
    <w:rsid w:val="000066FC"/>
    <w:rsid w:val="00006E1F"/>
    <w:rsid w:val="00006E81"/>
    <w:rsid w:val="0000728C"/>
    <w:rsid w:val="00010995"/>
    <w:rsid w:val="00010C4B"/>
    <w:rsid w:val="00010EAE"/>
    <w:rsid w:val="000118D3"/>
    <w:rsid w:val="00011D38"/>
    <w:rsid w:val="00011D9E"/>
    <w:rsid w:val="000124BB"/>
    <w:rsid w:val="00012FF3"/>
    <w:rsid w:val="00013253"/>
    <w:rsid w:val="000135E4"/>
    <w:rsid w:val="00013652"/>
    <w:rsid w:val="000148BA"/>
    <w:rsid w:val="000152C0"/>
    <w:rsid w:val="0001546B"/>
    <w:rsid w:val="00015729"/>
    <w:rsid w:val="000157DD"/>
    <w:rsid w:val="000165FD"/>
    <w:rsid w:val="00017473"/>
    <w:rsid w:val="00017CBA"/>
    <w:rsid w:val="00020519"/>
    <w:rsid w:val="00021F64"/>
    <w:rsid w:val="00022264"/>
    <w:rsid w:val="0002250C"/>
    <w:rsid w:val="0002280C"/>
    <w:rsid w:val="000229F7"/>
    <w:rsid w:val="00022AEF"/>
    <w:rsid w:val="00022DA2"/>
    <w:rsid w:val="00022E9A"/>
    <w:rsid w:val="00022FE6"/>
    <w:rsid w:val="0002360F"/>
    <w:rsid w:val="00024B9F"/>
    <w:rsid w:val="00024BB2"/>
    <w:rsid w:val="00025185"/>
    <w:rsid w:val="00025A94"/>
    <w:rsid w:val="00025C53"/>
    <w:rsid w:val="00025E15"/>
    <w:rsid w:val="000260DF"/>
    <w:rsid w:val="00026319"/>
    <w:rsid w:val="0002685B"/>
    <w:rsid w:val="00026B10"/>
    <w:rsid w:val="00026FF7"/>
    <w:rsid w:val="00027199"/>
    <w:rsid w:val="000275DC"/>
    <w:rsid w:val="000276C6"/>
    <w:rsid w:val="0002794A"/>
    <w:rsid w:val="000279CF"/>
    <w:rsid w:val="00027B4A"/>
    <w:rsid w:val="00027BC6"/>
    <w:rsid w:val="00030196"/>
    <w:rsid w:val="00030562"/>
    <w:rsid w:val="00030AE1"/>
    <w:rsid w:val="00030C7F"/>
    <w:rsid w:val="00030CE0"/>
    <w:rsid w:val="00031AFD"/>
    <w:rsid w:val="00031FA3"/>
    <w:rsid w:val="000325A6"/>
    <w:rsid w:val="00032AC8"/>
    <w:rsid w:val="00032BA1"/>
    <w:rsid w:val="00033254"/>
    <w:rsid w:val="000339AF"/>
    <w:rsid w:val="00033AFE"/>
    <w:rsid w:val="00033D6F"/>
    <w:rsid w:val="00034A25"/>
    <w:rsid w:val="00035219"/>
    <w:rsid w:val="000357CA"/>
    <w:rsid w:val="0003704E"/>
    <w:rsid w:val="00037684"/>
    <w:rsid w:val="00037B67"/>
    <w:rsid w:val="00037CD7"/>
    <w:rsid w:val="00037E2F"/>
    <w:rsid w:val="00037FB9"/>
    <w:rsid w:val="00040A0F"/>
    <w:rsid w:val="00040B6F"/>
    <w:rsid w:val="000423BD"/>
    <w:rsid w:val="0004366F"/>
    <w:rsid w:val="00043833"/>
    <w:rsid w:val="00043920"/>
    <w:rsid w:val="00043E49"/>
    <w:rsid w:val="00044A69"/>
    <w:rsid w:val="00044FFF"/>
    <w:rsid w:val="00045615"/>
    <w:rsid w:val="000458B4"/>
    <w:rsid w:val="00045FD2"/>
    <w:rsid w:val="0004674C"/>
    <w:rsid w:val="0004676C"/>
    <w:rsid w:val="00046818"/>
    <w:rsid w:val="00046AA6"/>
    <w:rsid w:val="00046EEE"/>
    <w:rsid w:val="000479CD"/>
    <w:rsid w:val="00050B84"/>
    <w:rsid w:val="00051407"/>
    <w:rsid w:val="00051566"/>
    <w:rsid w:val="000524F5"/>
    <w:rsid w:val="00052A1D"/>
    <w:rsid w:val="00053050"/>
    <w:rsid w:val="00053913"/>
    <w:rsid w:val="00053C21"/>
    <w:rsid w:val="00053C81"/>
    <w:rsid w:val="00054632"/>
    <w:rsid w:val="00054691"/>
    <w:rsid w:val="000548F3"/>
    <w:rsid w:val="0005617D"/>
    <w:rsid w:val="00056404"/>
    <w:rsid w:val="00056A21"/>
    <w:rsid w:val="00057376"/>
    <w:rsid w:val="000573CD"/>
    <w:rsid w:val="00057554"/>
    <w:rsid w:val="00057AE8"/>
    <w:rsid w:val="00057CD6"/>
    <w:rsid w:val="00060229"/>
    <w:rsid w:val="00061189"/>
    <w:rsid w:val="000611C7"/>
    <w:rsid w:val="00061F83"/>
    <w:rsid w:val="000625EA"/>
    <w:rsid w:val="000628A0"/>
    <w:rsid w:val="00063100"/>
    <w:rsid w:val="00063476"/>
    <w:rsid w:val="000636BC"/>
    <w:rsid w:val="00063820"/>
    <w:rsid w:val="0006384B"/>
    <w:rsid w:val="000640FC"/>
    <w:rsid w:val="0006446F"/>
    <w:rsid w:val="00064B54"/>
    <w:rsid w:val="00065631"/>
    <w:rsid w:val="000659E8"/>
    <w:rsid w:val="00066148"/>
    <w:rsid w:val="000662B9"/>
    <w:rsid w:val="000664B8"/>
    <w:rsid w:val="00066BBB"/>
    <w:rsid w:val="00067519"/>
    <w:rsid w:val="000675DA"/>
    <w:rsid w:val="000705BE"/>
    <w:rsid w:val="00070906"/>
    <w:rsid w:val="0007094D"/>
    <w:rsid w:val="00070FB0"/>
    <w:rsid w:val="00071174"/>
    <w:rsid w:val="00071494"/>
    <w:rsid w:val="0007153D"/>
    <w:rsid w:val="00071F2A"/>
    <w:rsid w:val="00072A50"/>
    <w:rsid w:val="00072C06"/>
    <w:rsid w:val="00072CEB"/>
    <w:rsid w:val="00072D03"/>
    <w:rsid w:val="00072FB7"/>
    <w:rsid w:val="0007397B"/>
    <w:rsid w:val="00073C62"/>
    <w:rsid w:val="00073E3B"/>
    <w:rsid w:val="00073FD6"/>
    <w:rsid w:val="00073FF7"/>
    <w:rsid w:val="0007499B"/>
    <w:rsid w:val="00075078"/>
    <w:rsid w:val="00075126"/>
    <w:rsid w:val="00075F6C"/>
    <w:rsid w:val="00076638"/>
    <w:rsid w:val="000766FE"/>
    <w:rsid w:val="00076A47"/>
    <w:rsid w:val="00076B64"/>
    <w:rsid w:val="00076DBC"/>
    <w:rsid w:val="00076E89"/>
    <w:rsid w:val="00076EA6"/>
    <w:rsid w:val="00077480"/>
    <w:rsid w:val="00077743"/>
    <w:rsid w:val="00077821"/>
    <w:rsid w:val="00077FF1"/>
    <w:rsid w:val="00080CC2"/>
    <w:rsid w:val="0008107D"/>
    <w:rsid w:val="000814C3"/>
    <w:rsid w:val="00081A1E"/>
    <w:rsid w:val="00081C83"/>
    <w:rsid w:val="00082D9D"/>
    <w:rsid w:val="00082EF1"/>
    <w:rsid w:val="000839A0"/>
    <w:rsid w:val="000847B2"/>
    <w:rsid w:val="000849C8"/>
    <w:rsid w:val="00084CA8"/>
    <w:rsid w:val="00084F49"/>
    <w:rsid w:val="00084F5C"/>
    <w:rsid w:val="000850C8"/>
    <w:rsid w:val="000854B5"/>
    <w:rsid w:val="000863C4"/>
    <w:rsid w:val="000867F2"/>
    <w:rsid w:val="00087CF9"/>
    <w:rsid w:val="00087CFC"/>
    <w:rsid w:val="0009088A"/>
    <w:rsid w:val="00090D15"/>
    <w:rsid w:val="00090DC7"/>
    <w:rsid w:val="000918B3"/>
    <w:rsid w:val="0009277F"/>
    <w:rsid w:val="00092DB9"/>
    <w:rsid w:val="00092EFB"/>
    <w:rsid w:val="000942A3"/>
    <w:rsid w:val="00094DD2"/>
    <w:rsid w:val="00094FB2"/>
    <w:rsid w:val="000953A4"/>
    <w:rsid w:val="00095AD8"/>
    <w:rsid w:val="00095C98"/>
    <w:rsid w:val="00096160"/>
    <w:rsid w:val="0009623D"/>
    <w:rsid w:val="00096837"/>
    <w:rsid w:val="00096A27"/>
    <w:rsid w:val="00096A71"/>
    <w:rsid w:val="00096DE2"/>
    <w:rsid w:val="000978C2"/>
    <w:rsid w:val="00097F20"/>
    <w:rsid w:val="000A000F"/>
    <w:rsid w:val="000A0035"/>
    <w:rsid w:val="000A0176"/>
    <w:rsid w:val="000A047B"/>
    <w:rsid w:val="000A0AF9"/>
    <w:rsid w:val="000A107D"/>
    <w:rsid w:val="000A181B"/>
    <w:rsid w:val="000A216C"/>
    <w:rsid w:val="000A2B34"/>
    <w:rsid w:val="000A345E"/>
    <w:rsid w:val="000A3981"/>
    <w:rsid w:val="000A3CFA"/>
    <w:rsid w:val="000A41D7"/>
    <w:rsid w:val="000A47DF"/>
    <w:rsid w:val="000A4900"/>
    <w:rsid w:val="000A51DA"/>
    <w:rsid w:val="000A51F2"/>
    <w:rsid w:val="000A610D"/>
    <w:rsid w:val="000A6148"/>
    <w:rsid w:val="000A61A8"/>
    <w:rsid w:val="000A68C9"/>
    <w:rsid w:val="000A7612"/>
    <w:rsid w:val="000A7E66"/>
    <w:rsid w:val="000B026B"/>
    <w:rsid w:val="000B04DF"/>
    <w:rsid w:val="000B0BA7"/>
    <w:rsid w:val="000B0E0C"/>
    <w:rsid w:val="000B13AF"/>
    <w:rsid w:val="000B1878"/>
    <w:rsid w:val="000B1B77"/>
    <w:rsid w:val="000B1B97"/>
    <w:rsid w:val="000B1C3A"/>
    <w:rsid w:val="000B23D5"/>
    <w:rsid w:val="000B34FE"/>
    <w:rsid w:val="000B37DC"/>
    <w:rsid w:val="000B40BD"/>
    <w:rsid w:val="000B4F1D"/>
    <w:rsid w:val="000B527C"/>
    <w:rsid w:val="000B55BE"/>
    <w:rsid w:val="000B5626"/>
    <w:rsid w:val="000B60D9"/>
    <w:rsid w:val="000B67A3"/>
    <w:rsid w:val="000B6E1B"/>
    <w:rsid w:val="000B722E"/>
    <w:rsid w:val="000B7362"/>
    <w:rsid w:val="000B73C0"/>
    <w:rsid w:val="000B74B0"/>
    <w:rsid w:val="000B77BA"/>
    <w:rsid w:val="000C0076"/>
    <w:rsid w:val="000C06E7"/>
    <w:rsid w:val="000C0CA5"/>
    <w:rsid w:val="000C0CC0"/>
    <w:rsid w:val="000C1662"/>
    <w:rsid w:val="000C1C61"/>
    <w:rsid w:val="000C225C"/>
    <w:rsid w:val="000C2426"/>
    <w:rsid w:val="000C369E"/>
    <w:rsid w:val="000C4178"/>
    <w:rsid w:val="000C499E"/>
    <w:rsid w:val="000C5C88"/>
    <w:rsid w:val="000C5F5D"/>
    <w:rsid w:val="000C6A15"/>
    <w:rsid w:val="000C6B50"/>
    <w:rsid w:val="000C79AD"/>
    <w:rsid w:val="000C7D26"/>
    <w:rsid w:val="000C7EED"/>
    <w:rsid w:val="000D06AC"/>
    <w:rsid w:val="000D06B2"/>
    <w:rsid w:val="000D08B8"/>
    <w:rsid w:val="000D0BCD"/>
    <w:rsid w:val="000D1446"/>
    <w:rsid w:val="000D1C85"/>
    <w:rsid w:val="000D1CF9"/>
    <w:rsid w:val="000D204A"/>
    <w:rsid w:val="000D2B53"/>
    <w:rsid w:val="000D3A35"/>
    <w:rsid w:val="000D3B7F"/>
    <w:rsid w:val="000D4034"/>
    <w:rsid w:val="000D46C9"/>
    <w:rsid w:val="000D4ADD"/>
    <w:rsid w:val="000D4CDE"/>
    <w:rsid w:val="000D57CD"/>
    <w:rsid w:val="000D57E4"/>
    <w:rsid w:val="000D60CE"/>
    <w:rsid w:val="000D69A0"/>
    <w:rsid w:val="000D6F1C"/>
    <w:rsid w:val="000D7B27"/>
    <w:rsid w:val="000D7EA7"/>
    <w:rsid w:val="000E00F2"/>
    <w:rsid w:val="000E024F"/>
    <w:rsid w:val="000E0908"/>
    <w:rsid w:val="000E0951"/>
    <w:rsid w:val="000E0B03"/>
    <w:rsid w:val="000E0C4D"/>
    <w:rsid w:val="000E1665"/>
    <w:rsid w:val="000E1E2B"/>
    <w:rsid w:val="000E2061"/>
    <w:rsid w:val="000E21AA"/>
    <w:rsid w:val="000E24C2"/>
    <w:rsid w:val="000E28B4"/>
    <w:rsid w:val="000E2A9B"/>
    <w:rsid w:val="000E48B5"/>
    <w:rsid w:val="000E4EEA"/>
    <w:rsid w:val="000E54DD"/>
    <w:rsid w:val="000E5B80"/>
    <w:rsid w:val="000E5BF8"/>
    <w:rsid w:val="000E60FB"/>
    <w:rsid w:val="000E61BE"/>
    <w:rsid w:val="000E628D"/>
    <w:rsid w:val="000E6580"/>
    <w:rsid w:val="000E6CF1"/>
    <w:rsid w:val="000E74D5"/>
    <w:rsid w:val="000E781C"/>
    <w:rsid w:val="000F07A2"/>
    <w:rsid w:val="000F0D57"/>
    <w:rsid w:val="000F0D65"/>
    <w:rsid w:val="000F12EB"/>
    <w:rsid w:val="000F19D6"/>
    <w:rsid w:val="000F1D3F"/>
    <w:rsid w:val="000F27FD"/>
    <w:rsid w:val="000F2F3B"/>
    <w:rsid w:val="000F39CC"/>
    <w:rsid w:val="000F4E23"/>
    <w:rsid w:val="000F55F9"/>
    <w:rsid w:val="000F56B8"/>
    <w:rsid w:val="000F5C59"/>
    <w:rsid w:val="000F5EB8"/>
    <w:rsid w:val="000F609B"/>
    <w:rsid w:val="000F6406"/>
    <w:rsid w:val="000F6C5C"/>
    <w:rsid w:val="000F6CFA"/>
    <w:rsid w:val="000F6DE9"/>
    <w:rsid w:val="000F6F05"/>
    <w:rsid w:val="000F704C"/>
    <w:rsid w:val="000F71FE"/>
    <w:rsid w:val="000F7682"/>
    <w:rsid w:val="000F799D"/>
    <w:rsid w:val="000F7BEC"/>
    <w:rsid w:val="001001EF"/>
    <w:rsid w:val="0010110F"/>
    <w:rsid w:val="00101725"/>
    <w:rsid w:val="0010210D"/>
    <w:rsid w:val="00102778"/>
    <w:rsid w:val="001031D4"/>
    <w:rsid w:val="00103A1C"/>
    <w:rsid w:val="00104129"/>
    <w:rsid w:val="001041D0"/>
    <w:rsid w:val="00104DDE"/>
    <w:rsid w:val="0010604C"/>
    <w:rsid w:val="001063DC"/>
    <w:rsid w:val="00106BF9"/>
    <w:rsid w:val="00106C3D"/>
    <w:rsid w:val="00107D25"/>
    <w:rsid w:val="00107EC2"/>
    <w:rsid w:val="00110EEF"/>
    <w:rsid w:val="00111296"/>
    <w:rsid w:val="00111D1D"/>
    <w:rsid w:val="00111E0F"/>
    <w:rsid w:val="00113FB7"/>
    <w:rsid w:val="00114322"/>
    <w:rsid w:val="001145F6"/>
    <w:rsid w:val="00114A42"/>
    <w:rsid w:val="00114B88"/>
    <w:rsid w:val="00115054"/>
    <w:rsid w:val="001151C6"/>
    <w:rsid w:val="00115B88"/>
    <w:rsid w:val="00116A80"/>
    <w:rsid w:val="00117248"/>
    <w:rsid w:val="00117452"/>
    <w:rsid w:val="00117D8B"/>
    <w:rsid w:val="00117ED1"/>
    <w:rsid w:val="00117FB8"/>
    <w:rsid w:val="00120888"/>
    <w:rsid w:val="00120C71"/>
    <w:rsid w:val="0012114D"/>
    <w:rsid w:val="0012156E"/>
    <w:rsid w:val="00121F5B"/>
    <w:rsid w:val="001221A8"/>
    <w:rsid w:val="001221D1"/>
    <w:rsid w:val="00122328"/>
    <w:rsid w:val="00122AC8"/>
    <w:rsid w:val="00122D6D"/>
    <w:rsid w:val="0012561B"/>
    <w:rsid w:val="00125A37"/>
    <w:rsid w:val="00125EBA"/>
    <w:rsid w:val="00126EDD"/>
    <w:rsid w:val="0012717D"/>
    <w:rsid w:val="0012741B"/>
    <w:rsid w:val="00127A71"/>
    <w:rsid w:val="00127AE1"/>
    <w:rsid w:val="00130C6B"/>
    <w:rsid w:val="00130E96"/>
    <w:rsid w:val="001321BB"/>
    <w:rsid w:val="00132244"/>
    <w:rsid w:val="001326AC"/>
    <w:rsid w:val="00132803"/>
    <w:rsid w:val="001330B2"/>
    <w:rsid w:val="0013341F"/>
    <w:rsid w:val="0013351D"/>
    <w:rsid w:val="0013539E"/>
    <w:rsid w:val="00135488"/>
    <w:rsid w:val="001357B5"/>
    <w:rsid w:val="0013632E"/>
    <w:rsid w:val="00136663"/>
    <w:rsid w:val="001366A8"/>
    <w:rsid w:val="001366B5"/>
    <w:rsid w:val="00137050"/>
    <w:rsid w:val="00137A3F"/>
    <w:rsid w:val="00137B48"/>
    <w:rsid w:val="00140895"/>
    <w:rsid w:val="00140913"/>
    <w:rsid w:val="00141286"/>
    <w:rsid w:val="001412A6"/>
    <w:rsid w:val="00141764"/>
    <w:rsid w:val="0014200E"/>
    <w:rsid w:val="00142424"/>
    <w:rsid w:val="00142EF4"/>
    <w:rsid w:val="001435D9"/>
    <w:rsid w:val="00143F2C"/>
    <w:rsid w:val="00144543"/>
    <w:rsid w:val="0014534D"/>
    <w:rsid w:val="00145AA4"/>
    <w:rsid w:val="00145B63"/>
    <w:rsid w:val="00146843"/>
    <w:rsid w:val="001468DC"/>
    <w:rsid w:val="00146998"/>
    <w:rsid w:val="00147003"/>
    <w:rsid w:val="001500CC"/>
    <w:rsid w:val="00150842"/>
    <w:rsid w:val="001510C8"/>
    <w:rsid w:val="0015162C"/>
    <w:rsid w:val="0015209B"/>
    <w:rsid w:val="0015255C"/>
    <w:rsid w:val="00153A22"/>
    <w:rsid w:val="00153C71"/>
    <w:rsid w:val="0015419D"/>
    <w:rsid w:val="00154362"/>
    <w:rsid w:val="0015447A"/>
    <w:rsid w:val="0015453C"/>
    <w:rsid w:val="00154B9B"/>
    <w:rsid w:val="00154E38"/>
    <w:rsid w:val="0015541B"/>
    <w:rsid w:val="00155DC7"/>
    <w:rsid w:val="00155F46"/>
    <w:rsid w:val="00156264"/>
    <w:rsid w:val="001576F7"/>
    <w:rsid w:val="00157D13"/>
    <w:rsid w:val="00157E74"/>
    <w:rsid w:val="0016046A"/>
    <w:rsid w:val="00160845"/>
    <w:rsid w:val="00160BF7"/>
    <w:rsid w:val="0016114F"/>
    <w:rsid w:val="00161283"/>
    <w:rsid w:val="001617B5"/>
    <w:rsid w:val="0016191B"/>
    <w:rsid w:val="00161C05"/>
    <w:rsid w:val="001622CE"/>
    <w:rsid w:val="001625DD"/>
    <w:rsid w:val="00163037"/>
    <w:rsid w:val="00163913"/>
    <w:rsid w:val="00163DC3"/>
    <w:rsid w:val="001648A4"/>
    <w:rsid w:val="00164EA5"/>
    <w:rsid w:val="00164EB3"/>
    <w:rsid w:val="001655FF"/>
    <w:rsid w:val="00165D9F"/>
    <w:rsid w:val="00165E06"/>
    <w:rsid w:val="00165E4F"/>
    <w:rsid w:val="00166805"/>
    <w:rsid w:val="00166A8C"/>
    <w:rsid w:val="00166E72"/>
    <w:rsid w:val="0016721B"/>
    <w:rsid w:val="00167DDC"/>
    <w:rsid w:val="00167EDD"/>
    <w:rsid w:val="00167F19"/>
    <w:rsid w:val="00170170"/>
    <w:rsid w:val="0017097E"/>
    <w:rsid w:val="00170F98"/>
    <w:rsid w:val="0017137C"/>
    <w:rsid w:val="00171AE7"/>
    <w:rsid w:val="00171BF3"/>
    <w:rsid w:val="001724E9"/>
    <w:rsid w:val="001727C7"/>
    <w:rsid w:val="0017288A"/>
    <w:rsid w:val="00172A4B"/>
    <w:rsid w:val="00173F72"/>
    <w:rsid w:val="001747DC"/>
    <w:rsid w:val="00174B9A"/>
    <w:rsid w:val="00174C7F"/>
    <w:rsid w:val="001753E1"/>
    <w:rsid w:val="00176110"/>
    <w:rsid w:val="00176C47"/>
    <w:rsid w:val="00176EAB"/>
    <w:rsid w:val="00177182"/>
    <w:rsid w:val="0017731D"/>
    <w:rsid w:val="00177744"/>
    <w:rsid w:val="00180691"/>
    <w:rsid w:val="00180CB5"/>
    <w:rsid w:val="00180D96"/>
    <w:rsid w:val="00180DA5"/>
    <w:rsid w:val="00181443"/>
    <w:rsid w:val="0018155C"/>
    <w:rsid w:val="00182687"/>
    <w:rsid w:val="0018364F"/>
    <w:rsid w:val="0018380E"/>
    <w:rsid w:val="0018407F"/>
    <w:rsid w:val="00184163"/>
    <w:rsid w:val="001846ED"/>
    <w:rsid w:val="00184757"/>
    <w:rsid w:val="00185525"/>
    <w:rsid w:val="0018569C"/>
    <w:rsid w:val="001864EA"/>
    <w:rsid w:val="00186C58"/>
    <w:rsid w:val="0018735C"/>
    <w:rsid w:val="001873E0"/>
    <w:rsid w:val="001877B6"/>
    <w:rsid w:val="00187876"/>
    <w:rsid w:val="00187C8E"/>
    <w:rsid w:val="00190069"/>
    <w:rsid w:val="00190245"/>
    <w:rsid w:val="00190D36"/>
    <w:rsid w:val="00190D70"/>
    <w:rsid w:val="0019103A"/>
    <w:rsid w:val="00191E19"/>
    <w:rsid w:val="00192857"/>
    <w:rsid w:val="0019353F"/>
    <w:rsid w:val="00193C13"/>
    <w:rsid w:val="00193C9C"/>
    <w:rsid w:val="00193D41"/>
    <w:rsid w:val="00193FC6"/>
    <w:rsid w:val="0019420A"/>
    <w:rsid w:val="0019428C"/>
    <w:rsid w:val="0019428D"/>
    <w:rsid w:val="00194835"/>
    <w:rsid w:val="00195A21"/>
    <w:rsid w:val="00195D63"/>
    <w:rsid w:val="00195F0A"/>
    <w:rsid w:val="001961C9"/>
    <w:rsid w:val="001961F2"/>
    <w:rsid w:val="00196A13"/>
    <w:rsid w:val="00196C13"/>
    <w:rsid w:val="00197126"/>
    <w:rsid w:val="00197290"/>
    <w:rsid w:val="00197CC9"/>
    <w:rsid w:val="00197FB8"/>
    <w:rsid w:val="001A009C"/>
    <w:rsid w:val="001A028C"/>
    <w:rsid w:val="001A03AA"/>
    <w:rsid w:val="001A048F"/>
    <w:rsid w:val="001A06E7"/>
    <w:rsid w:val="001A10D2"/>
    <w:rsid w:val="001A1A06"/>
    <w:rsid w:val="001A1A1F"/>
    <w:rsid w:val="001A1E19"/>
    <w:rsid w:val="001A21EA"/>
    <w:rsid w:val="001A3EBB"/>
    <w:rsid w:val="001A4597"/>
    <w:rsid w:val="001A4639"/>
    <w:rsid w:val="001A4650"/>
    <w:rsid w:val="001A46B0"/>
    <w:rsid w:val="001A5589"/>
    <w:rsid w:val="001A595B"/>
    <w:rsid w:val="001A5B92"/>
    <w:rsid w:val="001A5E0A"/>
    <w:rsid w:val="001A6070"/>
    <w:rsid w:val="001A60F7"/>
    <w:rsid w:val="001A61A8"/>
    <w:rsid w:val="001A6253"/>
    <w:rsid w:val="001A69C7"/>
    <w:rsid w:val="001A7862"/>
    <w:rsid w:val="001A7C8E"/>
    <w:rsid w:val="001A7DFD"/>
    <w:rsid w:val="001B049A"/>
    <w:rsid w:val="001B08BD"/>
    <w:rsid w:val="001B0F18"/>
    <w:rsid w:val="001B19A5"/>
    <w:rsid w:val="001B1D1D"/>
    <w:rsid w:val="001B1FA1"/>
    <w:rsid w:val="001B200E"/>
    <w:rsid w:val="001B23AE"/>
    <w:rsid w:val="001B2C8D"/>
    <w:rsid w:val="001B2F0E"/>
    <w:rsid w:val="001B2F2A"/>
    <w:rsid w:val="001B3B07"/>
    <w:rsid w:val="001B3D65"/>
    <w:rsid w:val="001B44BB"/>
    <w:rsid w:val="001B4518"/>
    <w:rsid w:val="001B4CCB"/>
    <w:rsid w:val="001B4DCB"/>
    <w:rsid w:val="001B4FB3"/>
    <w:rsid w:val="001B54C6"/>
    <w:rsid w:val="001B5DBE"/>
    <w:rsid w:val="001B6D03"/>
    <w:rsid w:val="001B6D8F"/>
    <w:rsid w:val="001B6ED1"/>
    <w:rsid w:val="001B70A2"/>
    <w:rsid w:val="001B716D"/>
    <w:rsid w:val="001B7EA6"/>
    <w:rsid w:val="001C0A93"/>
    <w:rsid w:val="001C1123"/>
    <w:rsid w:val="001C1902"/>
    <w:rsid w:val="001C1F02"/>
    <w:rsid w:val="001C20C5"/>
    <w:rsid w:val="001C21DE"/>
    <w:rsid w:val="001C22DE"/>
    <w:rsid w:val="001C2340"/>
    <w:rsid w:val="001C26D6"/>
    <w:rsid w:val="001C316D"/>
    <w:rsid w:val="001C3CEB"/>
    <w:rsid w:val="001C53C2"/>
    <w:rsid w:val="001C5A91"/>
    <w:rsid w:val="001C5E68"/>
    <w:rsid w:val="001C607A"/>
    <w:rsid w:val="001C618F"/>
    <w:rsid w:val="001C6613"/>
    <w:rsid w:val="001C66AB"/>
    <w:rsid w:val="001C6D4B"/>
    <w:rsid w:val="001C75B2"/>
    <w:rsid w:val="001C7A55"/>
    <w:rsid w:val="001C7B53"/>
    <w:rsid w:val="001C7D9D"/>
    <w:rsid w:val="001D028F"/>
    <w:rsid w:val="001D0721"/>
    <w:rsid w:val="001D0B61"/>
    <w:rsid w:val="001D0F2C"/>
    <w:rsid w:val="001D1307"/>
    <w:rsid w:val="001D1CAB"/>
    <w:rsid w:val="001D1E78"/>
    <w:rsid w:val="001D24CF"/>
    <w:rsid w:val="001D267D"/>
    <w:rsid w:val="001D282E"/>
    <w:rsid w:val="001D307B"/>
    <w:rsid w:val="001D3FF0"/>
    <w:rsid w:val="001D4149"/>
    <w:rsid w:val="001D4566"/>
    <w:rsid w:val="001D4CC2"/>
    <w:rsid w:val="001D519A"/>
    <w:rsid w:val="001D532D"/>
    <w:rsid w:val="001D53B7"/>
    <w:rsid w:val="001D5DDC"/>
    <w:rsid w:val="001D5F7F"/>
    <w:rsid w:val="001D62BE"/>
    <w:rsid w:val="001D6970"/>
    <w:rsid w:val="001D6ABD"/>
    <w:rsid w:val="001D774E"/>
    <w:rsid w:val="001D7D1B"/>
    <w:rsid w:val="001D7D7C"/>
    <w:rsid w:val="001D7FE4"/>
    <w:rsid w:val="001E0028"/>
    <w:rsid w:val="001E04DA"/>
    <w:rsid w:val="001E0559"/>
    <w:rsid w:val="001E05D6"/>
    <w:rsid w:val="001E0A4D"/>
    <w:rsid w:val="001E0B31"/>
    <w:rsid w:val="001E160D"/>
    <w:rsid w:val="001E27B2"/>
    <w:rsid w:val="001E27F8"/>
    <w:rsid w:val="001E2AA3"/>
    <w:rsid w:val="001E2FA1"/>
    <w:rsid w:val="001E334D"/>
    <w:rsid w:val="001E3DC4"/>
    <w:rsid w:val="001E3E94"/>
    <w:rsid w:val="001E3F5B"/>
    <w:rsid w:val="001E4180"/>
    <w:rsid w:val="001E447A"/>
    <w:rsid w:val="001E44D0"/>
    <w:rsid w:val="001E463C"/>
    <w:rsid w:val="001E4945"/>
    <w:rsid w:val="001E4A6F"/>
    <w:rsid w:val="001E4B6B"/>
    <w:rsid w:val="001E5354"/>
    <w:rsid w:val="001E5BF6"/>
    <w:rsid w:val="001E5F61"/>
    <w:rsid w:val="001E691C"/>
    <w:rsid w:val="001E6C90"/>
    <w:rsid w:val="001E7368"/>
    <w:rsid w:val="001E73C9"/>
    <w:rsid w:val="001F0134"/>
    <w:rsid w:val="001F109A"/>
    <w:rsid w:val="001F158A"/>
    <w:rsid w:val="001F17EE"/>
    <w:rsid w:val="001F1983"/>
    <w:rsid w:val="001F1E85"/>
    <w:rsid w:val="001F3266"/>
    <w:rsid w:val="001F3D4D"/>
    <w:rsid w:val="001F454C"/>
    <w:rsid w:val="001F477D"/>
    <w:rsid w:val="001F4998"/>
    <w:rsid w:val="001F5B11"/>
    <w:rsid w:val="001F6116"/>
    <w:rsid w:val="001F6612"/>
    <w:rsid w:val="001F6D16"/>
    <w:rsid w:val="001F6F77"/>
    <w:rsid w:val="001F72DA"/>
    <w:rsid w:val="001F7810"/>
    <w:rsid w:val="0020013F"/>
    <w:rsid w:val="00200382"/>
    <w:rsid w:val="002005D6"/>
    <w:rsid w:val="00200631"/>
    <w:rsid w:val="00201086"/>
    <w:rsid w:val="0020184F"/>
    <w:rsid w:val="00201D40"/>
    <w:rsid w:val="00202244"/>
    <w:rsid w:val="00202279"/>
    <w:rsid w:val="00202A29"/>
    <w:rsid w:val="00202AF3"/>
    <w:rsid w:val="002031FF"/>
    <w:rsid w:val="002034F5"/>
    <w:rsid w:val="002038B7"/>
    <w:rsid w:val="00203995"/>
    <w:rsid w:val="002043C0"/>
    <w:rsid w:val="00204554"/>
    <w:rsid w:val="002048D1"/>
    <w:rsid w:val="00204D57"/>
    <w:rsid w:val="00205331"/>
    <w:rsid w:val="00206CE2"/>
    <w:rsid w:val="002073C0"/>
    <w:rsid w:val="00207DF3"/>
    <w:rsid w:val="0021120E"/>
    <w:rsid w:val="002112F1"/>
    <w:rsid w:val="00212092"/>
    <w:rsid w:val="0021209D"/>
    <w:rsid w:val="0021276E"/>
    <w:rsid w:val="00212C48"/>
    <w:rsid w:val="00212E0F"/>
    <w:rsid w:val="0021347A"/>
    <w:rsid w:val="002141DF"/>
    <w:rsid w:val="00214569"/>
    <w:rsid w:val="0021611E"/>
    <w:rsid w:val="0021636D"/>
    <w:rsid w:val="00216414"/>
    <w:rsid w:val="00216E93"/>
    <w:rsid w:val="00216F67"/>
    <w:rsid w:val="0021735A"/>
    <w:rsid w:val="002175DD"/>
    <w:rsid w:val="00217614"/>
    <w:rsid w:val="00217EAF"/>
    <w:rsid w:val="002206E0"/>
    <w:rsid w:val="00220D89"/>
    <w:rsid w:val="00220DB3"/>
    <w:rsid w:val="00221AF6"/>
    <w:rsid w:val="0022213F"/>
    <w:rsid w:val="00222534"/>
    <w:rsid w:val="0022269D"/>
    <w:rsid w:val="00222A3E"/>
    <w:rsid w:val="00222D45"/>
    <w:rsid w:val="00222EBC"/>
    <w:rsid w:val="00222F11"/>
    <w:rsid w:val="00223168"/>
    <w:rsid w:val="00223194"/>
    <w:rsid w:val="002235D3"/>
    <w:rsid w:val="00223904"/>
    <w:rsid w:val="00223ABE"/>
    <w:rsid w:val="00224319"/>
    <w:rsid w:val="00224BD3"/>
    <w:rsid w:val="00225B65"/>
    <w:rsid w:val="00227727"/>
    <w:rsid w:val="00227CE0"/>
    <w:rsid w:val="00227E79"/>
    <w:rsid w:val="00230080"/>
    <w:rsid w:val="0023082A"/>
    <w:rsid w:val="00230F5E"/>
    <w:rsid w:val="0023124C"/>
    <w:rsid w:val="0023173E"/>
    <w:rsid w:val="00232B41"/>
    <w:rsid w:val="00232C1D"/>
    <w:rsid w:val="00232F3F"/>
    <w:rsid w:val="00233C14"/>
    <w:rsid w:val="00233E2C"/>
    <w:rsid w:val="00233FD3"/>
    <w:rsid w:val="00234249"/>
    <w:rsid w:val="00235321"/>
    <w:rsid w:val="002357FD"/>
    <w:rsid w:val="002359AB"/>
    <w:rsid w:val="00235ADC"/>
    <w:rsid w:val="00235CD1"/>
    <w:rsid w:val="00235DAE"/>
    <w:rsid w:val="00235FF3"/>
    <w:rsid w:val="002361A7"/>
    <w:rsid w:val="00236572"/>
    <w:rsid w:val="002367C3"/>
    <w:rsid w:val="002367F0"/>
    <w:rsid w:val="0023687D"/>
    <w:rsid w:val="00236E5E"/>
    <w:rsid w:val="002372E9"/>
    <w:rsid w:val="00237539"/>
    <w:rsid w:val="00237B0D"/>
    <w:rsid w:val="0024019D"/>
    <w:rsid w:val="0024036D"/>
    <w:rsid w:val="0024037D"/>
    <w:rsid w:val="002403FC"/>
    <w:rsid w:val="00240490"/>
    <w:rsid w:val="00240DAF"/>
    <w:rsid w:val="00241331"/>
    <w:rsid w:val="0024165C"/>
    <w:rsid w:val="0024172A"/>
    <w:rsid w:val="00241A2E"/>
    <w:rsid w:val="00241D42"/>
    <w:rsid w:val="00241D49"/>
    <w:rsid w:val="00241F9C"/>
    <w:rsid w:val="002427E5"/>
    <w:rsid w:val="002430B6"/>
    <w:rsid w:val="00243C45"/>
    <w:rsid w:val="0024424F"/>
    <w:rsid w:val="00244581"/>
    <w:rsid w:val="002457FF"/>
    <w:rsid w:val="0024582B"/>
    <w:rsid w:val="00245EF6"/>
    <w:rsid w:val="00246460"/>
    <w:rsid w:val="002465AB"/>
    <w:rsid w:val="002470D1"/>
    <w:rsid w:val="002479D0"/>
    <w:rsid w:val="00247B4D"/>
    <w:rsid w:val="00250B10"/>
    <w:rsid w:val="00250D1C"/>
    <w:rsid w:val="00250E50"/>
    <w:rsid w:val="00250F1C"/>
    <w:rsid w:val="00251A26"/>
    <w:rsid w:val="002529AE"/>
    <w:rsid w:val="00252D33"/>
    <w:rsid w:val="0025342F"/>
    <w:rsid w:val="00253C4D"/>
    <w:rsid w:val="00253F40"/>
    <w:rsid w:val="0025435F"/>
    <w:rsid w:val="002545A9"/>
    <w:rsid w:val="002546C9"/>
    <w:rsid w:val="00254AF8"/>
    <w:rsid w:val="00254D6A"/>
    <w:rsid w:val="00254FE5"/>
    <w:rsid w:val="0025566E"/>
    <w:rsid w:val="002559A9"/>
    <w:rsid w:val="00255C6B"/>
    <w:rsid w:val="002563AE"/>
    <w:rsid w:val="002564C9"/>
    <w:rsid w:val="00256836"/>
    <w:rsid w:val="00257362"/>
    <w:rsid w:val="002577CA"/>
    <w:rsid w:val="0026144F"/>
    <w:rsid w:val="00261592"/>
    <w:rsid w:val="0026166A"/>
    <w:rsid w:val="002618BE"/>
    <w:rsid w:val="00261ECB"/>
    <w:rsid w:val="002624F8"/>
    <w:rsid w:val="0026256C"/>
    <w:rsid w:val="0026423B"/>
    <w:rsid w:val="002642FB"/>
    <w:rsid w:val="00264A88"/>
    <w:rsid w:val="00265876"/>
    <w:rsid w:val="00265A39"/>
    <w:rsid w:val="00265A51"/>
    <w:rsid w:val="002660D3"/>
    <w:rsid w:val="002663C2"/>
    <w:rsid w:val="0026673E"/>
    <w:rsid w:val="00266790"/>
    <w:rsid w:val="002668A2"/>
    <w:rsid w:val="002668C7"/>
    <w:rsid w:val="00266C71"/>
    <w:rsid w:val="00266C96"/>
    <w:rsid w:val="00266E94"/>
    <w:rsid w:val="002673D9"/>
    <w:rsid w:val="002673E7"/>
    <w:rsid w:val="0026784C"/>
    <w:rsid w:val="0027083C"/>
    <w:rsid w:val="002719CB"/>
    <w:rsid w:val="00271D46"/>
    <w:rsid w:val="00272394"/>
    <w:rsid w:val="00272A30"/>
    <w:rsid w:val="00272B98"/>
    <w:rsid w:val="00273C5F"/>
    <w:rsid w:val="00273D05"/>
    <w:rsid w:val="00274CBA"/>
    <w:rsid w:val="00274DEE"/>
    <w:rsid w:val="0027509F"/>
    <w:rsid w:val="002750EB"/>
    <w:rsid w:val="002758E1"/>
    <w:rsid w:val="00275C82"/>
    <w:rsid w:val="00276514"/>
    <w:rsid w:val="00276786"/>
    <w:rsid w:val="00276BD9"/>
    <w:rsid w:val="0027703C"/>
    <w:rsid w:val="002776AF"/>
    <w:rsid w:val="0027787F"/>
    <w:rsid w:val="00277E74"/>
    <w:rsid w:val="0028029A"/>
    <w:rsid w:val="002805FD"/>
    <w:rsid w:val="00280CB2"/>
    <w:rsid w:val="0028124B"/>
    <w:rsid w:val="0028165F"/>
    <w:rsid w:val="00281EA7"/>
    <w:rsid w:val="00281FBD"/>
    <w:rsid w:val="00282068"/>
    <w:rsid w:val="00282A65"/>
    <w:rsid w:val="00282CF3"/>
    <w:rsid w:val="00283A43"/>
    <w:rsid w:val="00283B74"/>
    <w:rsid w:val="00283EF1"/>
    <w:rsid w:val="00283F82"/>
    <w:rsid w:val="0028493B"/>
    <w:rsid w:val="00285291"/>
    <w:rsid w:val="002857EB"/>
    <w:rsid w:val="002857ED"/>
    <w:rsid w:val="00285981"/>
    <w:rsid w:val="0028719D"/>
    <w:rsid w:val="00287C24"/>
    <w:rsid w:val="00287CEA"/>
    <w:rsid w:val="00290052"/>
    <w:rsid w:val="002901F0"/>
    <w:rsid w:val="00290333"/>
    <w:rsid w:val="00290908"/>
    <w:rsid w:val="00290CB0"/>
    <w:rsid w:val="002916E8"/>
    <w:rsid w:val="002916FE"/>
    <w:rsid w:val="00291831"/>
    <w:rsid w:val="00291C89"/>
    <w:rsid w:val="00291FCA"/>
    <w:rsid w:val="00292354"/>
    <w:rsid w:val="00293742"/>
    <w:rsid w:val="00293E2B"/>
    <w:rsid w:val="002940AB"/>
    <w:rsid w:val="002942AC"/>
    <w:rsid w:val="002951DA"/>
    <w:rsid w:val="002957A0"/>
    <w:rsid w:val="00295DC5"/>
    <w:rsid w:val="00296706"/>
    <w:rsid w:val="00296B95"/>
    <w:rsid w:val="002970ED"/>
    <w:rsid w:val="00297602"/>
    <w:rsid w:val="002A0054"/>
    <w:rsid w:val="002A03E4"/>
    <w:rsid w:val="002A0B91"/>
    <w:rsid w:val="002A0C05"/>
    <w:rsid w:val="002A0EEB"/>
    <w:rsid w:val="002A10F1"/>
    <w:rsid w:val="002A1B33"/>
    <w:rsid w:val="002A1B90"/>
    <w:rsid w:val="002A1D4A"/>
    <w:rsid w:val="002A23D4"/>
    <w:rsid w:val="002A2958"/>
    <w:rsid w:val="002A2B30"/>
    <w:rsid w:val="002A327E"/>
    <w:rsid w:val="002A42F7"/>
    <w:rsid w:val="002A4C48"/>
    <w:rsid w:val="002A4CF0"/>
    <w:rsid w:val="002A4D7F"/>
    <w:rsid w:val="002A4FDD"/>
    <w:rsid w:val="002A5162"/>
    <w:rsid w:val="002A5803"/>
    <w:rsid w:val="002A5B1F"/>
    <w:rsid w:val="002A5D2B"/>
    <w:rsid w:val="002A5EA9"/>
    <w:rsid w:val="002A5F22"/>
    <w:rsid w:val="002A6A81"/>
    <w:rsid w:val="002A71CD"/>
    <w:rsid w:val="002A7437"/>
    <w:rsid w:val="002A78F4"/>
    <w:rsid w:val="002B14D4"/>
    <w:rsid w:val="002B28D7"/>
    <w:rsid w:val="002B2CDE"/>
    <w:rsid w:val="002B3681"/>
    <w:rsid w:val="002B3B7F"/>
    <w:rsid w:val="002B462C"/>
    <w:rsid w:val="002B4794"/>
    <w:rsid w:val="002B47AE"/>
    <w:rsid w:val="002B48B8"/>
    <w:rsid w:val="002B49D2"/>
    <w:rsid w:val="002B558E"/>
    <w:rsid w:val="002B565E"/>
    <w:rsid w:val="002B5EA4"/>
    <w:rsid w:val="002B6279"/>
    <w:rsid w:val="002B62C5"/>
    <w:rsid w:val="002B6AB8"/>
    <w:rsid w:val="002B7056"/>
    <w:rsid w:val="002C11DF"/>
    <w:rsid w:val="002C1AA1"/>
    <w:rsid w:val="002C203C"/>
    <w:rsid w:val="002C23DC"/>
    <w:rsid w:val="002C25AA"/>
    <w:rsid w:val="002C2A7B"/>
    <w:rsid w:val="002C2EE9"/>
    <w:rsid w:val="002C2F80"/>
    <w:rsid w:val="002C3771"/>
    <w:rsid w:val="002C4204"/>
    <w:rsid w:val="002C44C0"/>
    <w:rsid w:val="002C471F"/>
    <w:rsid w:val="002C4AC9"/>
    <w:rsid w:val="002C51A5"/>
    <w:rsid w:val="002C5809"/>
    <w:rsid w:val="002C5B37"/>
    <w:rsid w:val="002C5F4D"/>
    <w:rsid w:val="002C63C8"/>
    <w:rsid w:val="002C66F9"/>
    <w:rsid w:val="002C6991"/>
    <w:rsid w:val="002C7AC5"/>
    <w:rsid w:val="002C7B83"/>
    <w:rsid w:val="002C7EDA"/>
    <w:rsid w:val="002D09C5"/>
    <w:rsid w:val="002D1B6D"/>
    <w:rsid w:val="002D240D"/>
    <w:rsid w:val="002D315D"/>
    <w:rsid w:val="002D369C"/>
    <w:rsid w:val="002D3A2C"/>
    <w:rsid w:val="002D3AD9"/>
    <w:rsid w:val="002D3B7F"/>
    <w:rsid w:val="002D3C92"/>
    <w:rsid w:val="002D4806"/>
    <w:rsid w:val="002D515E"/>
    <w:rsid w:val="002D531F"/>
    <w:rsid w:val="002D6654"/>
    <w:rsid w:val="002D67DE"/>
    <w:rsid w:val="002D6D49"/>
    <w:rsid w:val="002D6F4C"/>
    <w:rsid w:val="002D6F77"/>
    <w:rsid w:val="002D7043"/>
    <w:rsid w:val="002D77D6"/>
    <w:rsid w:val="002D795B"/>
    <w:rsid w:val="002D7DCB"/>
    <w:rsid w:val="002D7F2A"/>
    <w:rsid w:val="002D7F7D"/>
    <w:rsid w:val="002E1239"/>
    <w:rsid w:val="002E1862"/>
    <w:rsid w:val="002E18DD"/>
    <w:rsid w:val="002E2179"/>
    <w:rsid w:val="002E21BF"/>
    <w:rsid w:val="002E2337"/>
    <w:rsid w:val="002E302A"/>
    <w:rsid w:val="002E30C7"/>
    <w:rsid w:val="002E3717"/>
    <w:rsid w:val="002E38AA"/>
    <w:rsid w:val="002E3AD3"/>
    <w:rsid w:val="002E455D"/>
    <w:rsid w:val="002E4B18"/>
    <w:rsid w:val="002E4B5D"/>
    <w:rsid w:val="002E5046"/>
    <w:rsid w:val="002E53EF"/>
    <w:rsid w:val="002E5B91"/>
    <w:rsid w:val="002E5C06"/>
    <w:rsid w:val="002E6C32"/>
    <w:rsid w:val="002E72A6"/>
    <w:rsid w:val="002E7363"/>
    <w:rsid w:val="002F0701"/>
    <w:rsid w:val="002F095D"/>
    <w:rsid w:val="002F12D0"/>
    <w:rsid w:val="002F194C"/>
    <w:rsid w:val="002F1F36"/>
    <w:rsid w:val="002F1FE0"/>
    <w:rsid w:val="002F2051"/>
    <w:rsid w:val="002F217D"/>
    <w:rsid w:val="002F276C"/>
    <w:rsid w:val="002F290F"/>
    <w:rsid w:val="002F2BF4"/>
    <w:rsid w:val="002F2CD2"/>
    <w:rsid w:val="002F2F46"/>
    <w:rsid w:val="002F2FEC"/>
    <w:rsid w:val="002F3313"/>
    <w:rsid w:val="002F43E5"/>
    <w:rsid w:val="002F46FB"/>
    <w:rsid w:val="002F4D34"/>
    <w:rsid w:val="002F5401"/>
    <w:rsid w:val="002F5CA0"/>
    <w:rsid w:val="002F6E09"/>
    <w:rsid w:val="002F6F1E"/>
    <w:rsid w:val="002F712A"/>
    <w:rsid w:val="002F729A"/>
    <w:rsid w:val="002F745B"/>
    <w:rsid w:val="002F75E2"/>
    <w:rsid w:val="00300E1D"/>
    <w:rsid w:val="003010B7"/>
    <w:rsid w:val="003012C2"/>
    <w:rsid w:val="003013AA"/>
    <w:rsid w:val="00301745"/>
    <w:rsid w:val="00302234"/>
    <w:rsid w:val="003022B3"/>
    <w:rsid w:val="0030267A"/>
    <w:rsid w:val="0030270B"/>
    <w:rsid w:val="00302DC9"/>
    <w:rsid w:val="003035F9"/>
    <w:rsid w:val="00303690"/>
    <w:rsid w:val="003036D0"/>
    <w:rsid w:val="0030427A"/>
    <w:rsid w:val="003042C7"/>
    <w:rsid w:val="003051EF"/>
    <w:rsid w:val="00305AA0"/>
    <w:rsid w:val="00305ACA"/>
    <w:rsid w:val="003061BF"/>
    <w:rsid w:val="00306A12"/>
    <w:rsid w:val="00306AAD"/>
    <w:rsid w:val="00306D23"/>
    <w:rsid w:val="00306EF1"/>
    <w:rsid w:val="00306F82"/>
    <w:rsid w:val="003072F0"/>
    <w:rsid w:val="00307B18"/>
    <w:rsid w:val="00307B79"/>
    <w:rsid w:val="00307FC4"/>
    <w:rsid w:val="0031031F"/>
    <w:rsid w:val="0031046A"/>
    <w:rsid w:val="00310754"/>
    <w:rsid w:val="00311215"/>
    <w:rsid w:val="00311229"/>
    <w:rsid w:val="00311A70"/>
    <w:rsid w:val="00311CEF"/>
    <w:rsid w:val="00312542"/>
    <w:rsid w:val="0031292B"/>
    <w:rsid w:val="00312BAA"/>
    <w:rsid w:val="00312D35"/>
    <w:rsid w:val="00313492"/>
    <w:rsid w:val="00313A2A"/>
    <w:rsid w:val="00313A3D"/>
    <w:rsid w:val="00313CB8"/>
    <w:rsid w:val="00313E48"/>
    <w:rsid w:val="00314DB2"/>
    <w:rsid w:val="00315180"/>
    <w:rsid w:val="00315B97"/>
    <w:rsid w:val="003165F4"/>
    <w:rsid w:val="003175B1"/>
    <w:rsid w:val="003175E4"/>
    <w:rsid w:val="00317BB5"/>
    <w:rsid w:val="00317E50"/>
    <w:rsid w:val="003201C0"/>
    <w:rsid w:val="003209D7"/>
    <w:rsid w:val="00320C04"/>
    <w:rsid w:val="003218BB"/>
    <w:rsid w:val="003229B8"/>
    <w:rsid w:val="00322A35"/>
    <w:rsid w:val="00322C2A"/>
    <w:rsid w:val="00322D9E"/>
    <w:rsid w:val="00322F0B"/>
    <w:rsid w:val="003236AB"/>
    <w:rsid w:val="003236E1"/>
    <w:rsid w:val="00323847"/>
    <w:rsid w:val="00323ACF"/>
    <w:rsid w:val="00324F0D"/>
    <w:rsid w:val="00324F64"/>
    <w:rsid w:val="00325F6C"/>
    <w:rsid w:val="00326DF9"/>
    <w:rsid w:val="00327089"/>
    <w:rsid w:val="00330073"/>
    <w:rsid w:val="0033024C"/>
    <w:rsid w:val="0033050F"/>
    <w:rsid w:val="00330704"/>
    <w:rsid w:val="00330843"/>
    <w:rsid w:val="0033088C"/>
    <w:rsid w:val="00331387"/>
    <w:rsid w:val="00332384"/>
    <w:rsid w:val="00332526"/>
    <w:rsid w:val="00332882"/>
    <w:rsid w:val="00332F32"/>
    <w:rsid w:val="00333288"/>
    <w:rsid w:val="003335B1"/>
    <w:rsid w:val="003336B4"/>
    <w:rsid w:val="00333E06"/>
    <w:rsid w:val="00334106"/>
    <w:rsid w:val="003345C1"/>
    <w:rsid w:val="00334700"/>
    <w:rsid w:val="00334766"/>
    <w:rsid w:val="00334F2B"/>
    <w:rsid w:val="00335170"/>
    <w:rsid w:val="00335689"/>
    <w:rsid w:val="00335E5B"/>
    <w:rsid w:val="00336149"/>
    <w:rsid w:val="0033620E"/>
    <w:rsid w:val="003362A3"/>
    <w:rsid w:val="003366CF"/>
    <w:rsid w:val="00336991"/>
    <w:rsid w:val="00336B49"/>
    <w:rsid w:val="00337327"/>
    <w:rsid w:val="00337A1C"/>
    <w:rsid w:val="00340088"/>
    <w:rsid w:val="003404B1"/>
    <w:rsid w:val="003404E6"/>
    <w:rsid w:val="003405C2"/>
    <w:rsid w:val="003407F2"/>
    <w:rsid w:val="00340E29"/>
    <w:rsid w:val="00340FBE"/>
    <w:rsid w:val="0034152D"/>
    <w:rsid w:val="003416BD"/>
    <w:rsid w:val="00341712"/>
    <w:rsid w:val="0034226F"/>
    <w:rsid w:val="003431DD"/>
    <w:rsid w:val="003432A6"/>
    <w:rsid w:val="0034499C"/>
    <w:rsid w:val="003453F2"/>
    <w:rsid w:val="003458F1"/>
    <w:rsid w:val="0034594B"/>
    <w:rsid w:val="00345BE9"/>
    <w:rsid w:val="00345E3E"/>
    <w:rsid w:val="00346113"/>
    <w:rsid w:val="0034661A"/>
    <w:rsid w:val="00346B1A"/>
    <w:rsid w:val="00346FB4"/>
    <w:rsid w:val="0034738D"/>
    <w:rsid w:val="003478B4"/>
    <w:rsid w:val="0035035C"/>
    <w:rsid w:val="0035096F"/>
    <w:rsid w:val="00350EFF"/>
    <w:rsid w:val="00351310"/>
    <w:rsid w:val="00351949"/>
    <w:rsid w:val="00351AF9"/>
    <w:rsid w:val="00351C2F"/>
    <w:rsid w:val="00351DAD"/>
    <w:rsid w:val="00351F0C"/>
    <w:rsid w:val="0035204A"/>
    <w:rsid w:val="00352B41"/>
    <w:rsid w:val="00352DEB"/>
    <w:rsid w:val="00352E64"/>
    <w:rsid w:val="00353147"/>
    <w:rsid w:val="0035340B"/>
    <w:rsid w:val="0035378F"/>
    <w:rsid w:val="00353A98"/>
    <w:rsid w:val="00354FF3"/>
    <w:rsid w:val="00355089"/>
    <w:rsid w:val="00355321"/>
    <w:rsid w:val="0035577E"/>
    <w:rsid w:val="00356165"/>
    <w:rsid w:val="00356519"/>
    <w:rsid w:val="00356DB0"/>
    <w:rsid w:val="003571DB"/>
    <w:rsid w:val="00357207"/>
    <w:rsid w:val="003573AA"/>
    <w:rsid w:val="003577F7"/>
    <w:rsid w:val="00357B91"/>
    <w:rsid w:val="003601C1"/>
    <w:rsid w:val="0036106D"/>
    <w:rsid w:val="00361AC4"/>
    <w:rsid w:val="0036214C"/>
    <w:rsid w:val="00362620"/>
    <w:rsid w:val="0036294C"/>
    <w:rsid w:val="00362D12"/>
    <w:rsid w:val="00362D36"/>
    <w:rsid w:val="003631D4"/>
    <w:rsid w:val="00364818"/>
    <w:rsid w:val="0036502B"/>
    <w:rsid w:val="003652D6"/>
    <w:rsid w:val="003653D7"/>
    <w:rsid w:val="00365BDC"/>
    <w:rsid w:val="00366AB4"/>
    <w:rsid w:val="00366D3D"/>
    <w:rsid w:val="00366FD4"/>
    <w:rsid w:val="0036778B"/>
    <w:rsid w:val="003707C1"/>
    <w:rsid w:val="0037157D"/>
    <w:rsid w:val="00371843"/>
    <w:rsid w:val="003728D3"/>
    <w:rsid w:val="00373639"/>
    <w:rsid w:val="00374189"/>
    <w:rsid w:val="003743C1"/>
    <w:rsid w:val="00374BF3"/>
    <w:rsid w:val="00374F02"/>
    <w:rsid w:val="00375608"/>
    <w:rsid w:val="00375C6E"/>
    <w:rsid w:val="003762AF"/>
    <w:rsid w:val="00376483"/>
    <w:rsid w:val="00376838"/>
    <w:rsid w:val="00376839"/>
    <w:rsid w:val="00377167"/>
    <w:rsid w:val="00377335"/>
    <w:rsid w:val="003801F4"/>
    <w:rsid w:val="00380720"/>
    <w:rsid w:val="00380ACC"/>
    <w:rsid w:val="00380B87"/>
    <w:rsid w:val="003810C2"/>
    <w:rsid w:val="00381310"/>
    <w:rsid w:val="00381456"/>
    <w:rsid w:val="003817A4"/>
    <w:rsid w:val="00381947"/>
    <w:rsid w:val="00381B6F"/>
    <w:rsid w:val="00382E94"/>
    <w:rsid w:val="00383272"/>
    <w:rsid w:val="00383A03"/>
    <w:rsid w:val="0038418A"/>
    <w:rsid w:val="003844E8"/>
    <w:rsid w:val="003848F2"/>
    <w:rsid w:val="00384D5A"/>
    <w:rsid w:val="00385AC0"/>
    <w:rsid w:val="00385D14"/>
    <w:rsid w:val="00386178"/>
    <w:rsid w:val="00386294"/>
    <w:rsid w:val="00386297"/>
    <w:rsid w:val="003868C0"/>
    <w:rsid w:val="003868E8"/>
    <w:rsid w:val="00386B70"/>
    <w:rsid w:val="00386DF2"/>
    <w:rsid w:val="00386E0F"/>
    <w:rsid w:val="00387103"/>
    <w:rsid w:val="00387AED"/>
    <w:rsid w:val="00387B4D"/>
    <w:rsid w:val="00387C46"/>
    <w:rsid w:val="00387E41"/>
    <w:rsid w:val="00387EF6"/>
    <w:rsid w:val="00390319"/>
    <w:rsid w:val="003907F3"/>
    <w:rsid w:val="00391288"/>
    <w:rsid w:val="00391308"/>
    <w:rsid w:val="00391A5B"/>
    <w:rsid w:val="00391F07"/>
    <w:rsid w:val="0039294C"/>
    <w:rsid w:val="00392F33"/>
    <w:rsid w:val="00392F3F"/>
    <w:rsid w:val="0039333D"/>
    <w:rsid w:val="00393481"/>
    <w:rsid w:val="00393517"/>
    <w:rsid w:val="003935B3"/>
    <w:rsid w:val="00393E05"/>
    <w:rsid w:val="00394115"/>
    <w:rsid w:val="00394A28"/>
    <w:rsid w:val="00394CD3"/>
    <w:rsid w:val="00395862"/>
    <w:rsid w:val="00395A2E"/>
    <w:rsid w:val="00395C86"/>
    <w:rsid w:val="0039648D"/>
    <w:rsid w:val="003968C3"/>
    <w:rsid w:val="00397130"/>
    <w:rsid w:val="003973A9"/>
    <w:rsid w:val="003977D0"/>
    <w:rsid w:val="003A01F5"/>
    <w:rsid w:val="003A270B"/>
    <w:rsid w:val="003A28A4"/>
    <w:rsid w:val="003A3094"/>
    <w:rsid w:val="003A33B8"/>
    <w:rsid w:val="003A3E3F"/>
    <w:rsid w:val="003A3E8F"/>
    <w:rsid w:val="003A479F"/>
    <w:rsid w:val="003A4BFD"/>
    <w:rsid w:val="003A5A30"/>
    <w:rsid w:val="003A685F"/>
    <w:rsid w:val="003A6A5E"/>
    <w:rsid w:val="003A6A60"/>
    <w:rsid w:val="003A6E34"/>
    <w:rsid w:val="003A79C3"/>
    <w:rsid w:val="003A7AA3"/>
    <w:rsid w:val="003B0023"/>
    <w:rsid w:val="003B087B"/>
    <w:rsid w:val="003B0A58"/>
    <w:rsid w:val="003B0F20"/>
    <w:rsid w:val="003B2144"/>
    <w:rsid w:val="003B2671"/>
    <w:rsid w:val="003B2BCC"/>
    <w:rsid w:val="003B2C1F"/>
    <w:rsid w:val="003B2CF2"/>
    <w:rsid w:val="003B30C6"/>
    <w:rsid w:val="003B3639"/>
    <w:rsid w:val="003B3C1D"/>
    <w:rsid w:val="003B3FF2"/>
    <w:rsid w:val="003B404A"/>
    <w:rsid w:val="003B40CA"/>
    <w:rsid w:val="003B4A69"/>
    <w:rsid w:val="003B4CA4"/>
    <w:rsid w:val="003B4F32"/>
    <w:rsid w:val="003B5435"/>
    <w:rsid w:val="003B58E2"/>
    <w:rsid w:val="003B5F6F"/>
    <w:rsid w:val="003B6AB0"/>
    <w:rsid w:val="003B6BAB"/>
    <w:rsid w:val="003B7341"/>
    <w:rsid w:val="003B75BC"/>
    <w:rsid w:val="003B77C4"/>
    <w:rsid w:val="003C005C"/>
    <w:rsid w:val="003C019D"/>
    <w:rsid w:val="003C0331"/>
    <w:rsid w:val="003C0518"/>
    <w:rsid w:val="003C07CF"/>
    <w:rsid w:val="003C0DAD"/>
    <w:rsid w:val="003C110D"/>
    <w:rsid w:val="003C186D"/>
    <w:rsid w:val="003C2699"/>
    <w:rsid w:val="003C2CD3"/>
    <w:rsid w:val="003C3300"/>
    <w:rsid w:val="003C3994"/>
    <w:rsid w:val="003C3C10"/>
    <w:rsid w:val="003C4049"/>
    <w:rsid w:val="003C4F20"/>
    <w:rsid w:val="003C5296"/>
    <w:rsid w:val="003C5917"/>
    <w:rsid w:val="003C5CC3"/>
    <w:rsid w:val="003C5FEB"/>
    <w:rsid w:val="003C79E5"/>
    <w:rsid w:val="003C7FEA"/>
    <w:rsid w:val="003D08F1"/>
    <w:rsid w:val="003D08F6"/>
    <w:rsid w:val="003D0B89"/>
    <w:rsid w:val="003D0F92"/>
    <w:rsid w:val="003D10A0"/>
    <w:rsid w:val="003D10CD"/>
    <w:rsid w:val="003D1677"/>
    <w:rsid w:val="003D180E"/>
    <w:rsid w:val="003D1E88"/>
    <w:rsid w:val="003D2713"/>
    <w:rsid w:val="003D2BB8"/>
    <w:rsid w:val="003D2C53"/>
    <w:rsid w:val="003D2CE3"/>
    <w:rsid w:val="003D2EBF"/>
    <w:rsid w:val="003D34BA"/>
    <w:rsid w:val="003D3521"/>
    <w:rsid w:val="003D3CF3"/>
    <w:rsid w:val="003D4CAD"/>
    <w:rsid w:val="003D4DF1"/>
    <w:rsid w:val="003D55AB"/>
    <w:rsid w:val="003D55B9"/>
    <w:rsid w:val="003D5AE0"/>
    <w:rsid w:val="003D6D05"/>
    <w:rsid w:val="003D6D65"/>
    <w:rsid w:val="003D6E01"/>
    <w:rsid w:val="003D733F"/>
    <w:rsid w:val="003D74D5"/>
    <w:rsid w:val="003D7C3F"/>
    <w:rsid w:val="003D7EAE"/>
    <w:rsid w:val="003E0114"/>
    <w:rsid w:val="003E04B6"/>
    <w:rsid w:val="003E0945"/>
    <w:rsid w:val="003E120D"/>
    <w:rsid w:val="003E1226"/>
    <w:rsid w:val="003E1779"/>
    <w:rsid w:val="003E1922"/>
    <w:rsid w:val="003E1CF6"/>
    <w:rsid w:val="003E28F5"/>
    <w:rsid w:val="003E3106"/>
    <w:rsid w:val="003E3526"/>
    <w:rsid w:val="003E3BD8"/>
    <w:rsid w:val="003E5008"/>
    <w:rsid w:val="003E50BF"/>
    <w:rsid w:val="003E60D9"/>
    <w:rsid w:val="003E66E8"/>
    <w:rsid w:val="003E7476"/>
    <w:rsid w:val="003E77AB"/>
    <w:rsid w:val="003E7BE8"/>
    <w:rsid w:val="003E7D1B"/>
    <w:rsid w:val="003E7DBE"/>
    <w:rsid w:val="003F064D"/>
    <w:rsid w:val="003F0B75"/>
    <w:rsid w:val="003F1319"/>
    <w:rsid w:val="003F13B2"/>
    <w:rsid w:val="003F17A4"/>
    <w:rsid w:val="003F18BC"/>
    <w:rsid w:val="003F1D0A"/>
    <w:rsid w:val="003F2118"/>
    <w:rsid w:val="003F24D3"/>
    <w:rsid w:val="003F2844"/>
    <w:rsid w:val="003F2A95"/>
    <w:rsid w:val="003F2C26"/>
    <w:rsid w:val="003F2C89"/>
    <w:rsid w:val="003F398D"/>
    <w:rsid w:val="003F3B96"/>
    <w:rsid w:val="003F3EC6"/>
    <w:rsid w:val="003F44FC"/>
    <w:rsid w:val="003F4AD5"/>
    <w:rsid w:val="003F5214"/>
    <w:rsid w:val="003F64C2"/>
    <w:rsid w:val="003F6560"/>
    <w:rsid w:val="003F662C"/>
    <w:rsid w:val="003F6E54"/>
    <w:rsid w:val="003F7118"/>
    <w:rsid w:val="003F78C8"/>
    <w:rsid w:val="003F7EA9"/>
    <w:rsid w:val="00400244"/>
    <w:rsid w:val="004002B5"/>
    <w:rsid w:val="00401649"/>
    <w:rsid w:val="00402025"/>
    <w:rsid w:val="004030C4"/>
    <w:rsid w:val="00403FEC"/>
    <w:rsid w:val="00404389"/>
    <w:rsid w:val="00404CA5"/>
    <w:rsid w:val="00405AFA"/>
    <w:rsid w:val="00406B70"/>
    <w:rsid w:val="004075EA"/>
    <w:rsid w:val="0041127B"/>
    <w:rsid w:val="004113F8"/>
    <w:rsid w:val="0041152B"/>
    <w:rsid w:val="004125D2"/>
    <w:rsid w:val="00412716"/>
    <w:rsid w:val="00413204"/>
    <w:rsid w:val="0041320D"/>
    <w:rsid w:val="004142D3"/>
    <w:rsid w:val="00414E57"/>
    <w:rsid w:val="004157D2"/>
    <w:rsid w:val="00415DE2"/>
    <w:rsid w:val="00416B40"/>
    <w:rsid w:val="00416C75"/>
    <w:rsid w:val="00416CDA"/>
    <w:rsid w:val="00416F70"/>
    <w:rsid w:val="004173A0"/>
    <w:rsid w:val="00417AB2"/>
    <w:rsid w:val="00417D30"/>
    <w:rsid w:val="00420733"/>
    <w:rsid w:val="00420802"/>
    <w:rsid w:val="004210DA"/>
    <w:rsid w:val="0042124C"/>
    <w:rsid w:val="00421811"/>
    <w:rsid w:val="00421860"/>
    <w:rsid w:val="00421A6C"/>
    <w:rsid w:val="00423916"/>
    <w:rsid w:val="00423A4D"/>
    <w:rsid w:val="00423C8B"/>
    <w:rsid w:val="00423EB2"/>
    <w:rsid w:val="00423FA3"/>
    <w:rsid w:val="004241EF"/>
    <w:rsid w:val="004245D5"/>
    <w:rsid w:val="00424B57"/>
    <w:rsid w:val="00425358"/>
    <w:rsid w:val="00425CEE"/>
    <w:rsid w:val="00425F00"/>
    <w:rsid w:val="00426093"/>
    <w:rsid w:val="004260FD"/>
    <w:rsid w:val="00426378"/>
    <w:rsid w:val="00426906"/>
    <w:rsid w:val="00426D80"/>
    <w:rsid w:val="00426EDB"/>
    <w:rsid w:val="0042737A"/>
    <w:rsid w:val="00427614"/>
    <w:rsid w:val="0042767C"/>
    <w:rsid w:val="00427F0C"/>
    <w:rsid w:val="00427FA9"/>
    <w:rsid w:val="004304D3"/>
    <w:rsid w:val="0043198E"/>
    <w:rsid w:val="00431D0B"/>
    <w:rsid w:val="0043318B"/>
    <w:rsid w:val="004332F9"/>
    <w:rsid w:val="00435004"/>
    <w:rsid w:val="004355AD"/>
    <w:rsid w:val="00435F6A"/>
    <w:rsid w:val="00436F9E"/>
    <w:rsid w:val="00437013"/>
    <w:rsid w:val="004371AF"/>
    <w:rsid w:val="004371FE"/>
    <w:rsid w:val="004373FE"/>
    <w:rsid w:val="00437418"/>
    <w:rsid w:val="0043743F"/>
    <w:rsid w:val="004376C8"/>
    <w:rsid w:val="00437BE7"/>
    <w:rsid w:val="0044010C"/>
    <w:rsid w:val="0044025A"/>
    <w:rsid w:val="004404BF"/>
    <w:rsid w:val="004409CB"/>
    <w:rsid w:val="00440CA3"/>
    <w:rsid w:val="00440E24"/>
    <w:rsid w:val="0044168B"/>
    <w:rsid w:val="00442044"/>
    <w:rsid w:val="00442878"/>
    <w:rsid w:val="00442CC5"/>
    <w:rsid w:val="0044310C"/>
    <w:rsid w:val="004435BD"/>
    <w:rsid w:val="00443BE5"/>
    <w:rsid w:val="00443F54"/>
    <w:rsid w:val="00444365"/>
    <w:rsid w:val="00444DBA"/>
    <w:rsid w:val="00444E50"/>
    <w:rsid w:val="004456A6"/>
    <w:rsid w:val="00447358"/>
    <w:rsid w:val="00447408"/>
    <w:rsid w:val="00447692"/>
    <w:rsid w:val="00450394"/>
    <w:rsid w:val="004503BB"/>
    <w:rsid w:val="00450883"/>
    <w:rsid w:val="00451E80"/>
    <w:rsid w:val="0045219F"/>
    <w:rsid w:val="004521B8"/>
    <w:rsid w:val="0045326E"/>
    <w:rsid w:val="0045368B"/>
    <w:rsid w:val="00453DD4"/>
    <w:rsid w:val="0045493F"/>
    <w:rsid w:val="00454973"/>
    <w:rsid w:val="00455360"/>
    <w:rsid w:val="004553DE"/>
    <w:rsid w:val="00456872"/>
    <w:rsid w:val="004569F6"/>
    <w:rsid w:val="00456D1D"/>
    <w:rsid w:val="004571D4"/>
    <w:rsid w:val="0045789D"/>
    <w:rsid w:val="00460DFD"/>
    <w:rsid w:val="004613C7"/>
    <w:rsid w:val="00461448"/>
    <w:rsid w:val="004619B7"/>
    <w:rsid w:val="00461FDB"/>
    <w:rsid w:val="004620BE"/>
    <w:rsid w:val="0046212C"/>
    <w:rsid w:val="004629D0"/>
    <w:rsid w:val="00462CC0"/>
    <w:rsid w:val="0046364A"/>
    <w:rsid w:val="0046370B"/>
    <w:rsid w:val="00463914"/>
    <w:rsid w:val="00464118"/>
    <w:rsid w:val="0046445E"/>
    <w:rsid w:val="004644B8"/>
    <w:rsid w:val="00464617"/>
    <w:rsid w:val="00464D82"/>
    <w:rsid w:val="00465D20"/>
    <w:rsid w:val="0046672A"/>
    <w:rsid w:val="00467A95"/>
    <w:rsid w:val="00467BBF"/>
    <w:rsid w:val="00467F8A"/>
    <w:rsid w:val="00470059"/>
    <w:rsid w:val="00470124"/>
    <w:rsid w:val="004701E9"/>
    <w:rsid w:val="00470254"/>
    <w:rsid w:val="004703CE"/>
    <w:rsid w:val="00470443"/>
    <w:rsid w:val="00470527"/>
    <w:rsid w:val="00470A1C"/>
    <w:rsid w:val="00470C41"/>
    <w:rsid w:val="00471145"/>
    <w:rsid w:val="00471CF9"/>
    <w:rsid w:val="00471E3B"/>
    <w:rsid w:val="0047213C"/>
    <w:rsid w:val="004728A4"/>
    <w:rsid w:val="0047298E"/>
    <w:rsid w:val="00472B08"/>
    <w:rsid w:val="004730BA"/>
    <w:rsid w:val="00473525"/>
    <w:rsid w:val="00473C5F"/>
    <w:rsid w:val="00473E86"/>
    <w:rsid w:val="00473EBF"/>
    <w:rsid w:val="00474A89"/>
    <w:rsid w:val="004760DB"/>
    <w:rsid w:val="00476A8D"/>
    <w:rsid w:val="00476C10"/>
    <w:rsid w:val="00477199"/>
    <w:rsid w:val="0047740C"/>
    <w:rsid w:val="0047786A"/>
    <w:rsid w:val="00477B94"/>
    <w:rsid w:val="00477C28"/>
    <w:rsid w:val="00477DB8"/>
    <w:rsid w:val="0048012B"/>
    <w:rsid w:val="004806E4"/>
    <w:rsid w:val="0048126D"/>
    <w:rsid w:val="0048184F"/>
    <w:rsid w:val="00483139"/>
    <w:rsid w:val="004846F0"/>
    <w:rsid w:val="00484A0B"/>
    <w:rsid w:val="00484A68"/>
    <w:rsid w:val="00484AC5"/>
    <w:rsid w:val="00484DF0"/>
    <w:rsid w:val="00485252"/>
    <w:rsid w:val="004861D0"/>
    <w:rsid w:val="004864E7"/>
    <w:rsid w:val="004866F0"/>
    <w:rsid w:val="00486F58"/>
    <w:rsid w:val="004870F5"/>
    <w:rsid w:val="00487484"/>
    <w:rsid w:val="00487F5B"/>
    <w:rsid w:val="0049002C"/>
    <w:rsid w:val="00490667"/>
    <w:rsid w:val="004916B7"/>
    <w:rsid w:val="00491822"/>
    <w:rsid w:val="0049209F"/>
    <w:rsid w:val="0049217B"/>
    <w:rsid w:val="00492781"/>
    <w:rsid w:val="004929B0"/>
    <w:rsid w:val="00493758"/>
    <w:rsid w:val="00493880"/>
    <w:rsid w:val="00493B28"/>
    <w:rsid w:val="00493CFD"/>
    <w:rsid w:val="00493DCA"/>
    <w:rsid w:val="0049422B"/>
    <w:rsid w:val="004942BD"/>
    <w:rsid w:val="004945F5"/>
    <w:rsid w:val="0049477A"/>
    <w:rsid w:val="00494BF4"/>
    <w:rsid w:val="00494D99"/>
    <w:rsid w:val="00494E41"/>
    <w:rsid w:val="00495027"/>
    <w:rsid w:val="0049560F"/>
    <w:rsid w:val="0049567D"/>
    <w:rsid w:val="00495895"/>
    <w:rsid w:val="00495B91"/>
    <w:rsid w:val="00495C79"/>
    <w:rsid w:val="00496144"/>
    <w:rsid w:val="0049659C"/>
    <w:rsid w:val="004973A0"/>
    <w:rsid w:val="00497C17"/>
    <w:rsid w:val="004A0489"/>
    <w:rsid w:val="004A04F0"/>
    <w:rsid w:val="004A06EB"/>
    <w:rsid w:val="004A08B3"/>
    <w:rsid w:val="004A08F5"/>
    <w:rsid w:val="004A1146"/>
    <w:rsid w:val="004A1ABC"/>
    <w:rsid w:val="004A1D22"/>
    <w:rsid w:val="004A1F2A"/>
    <w:rsid w:val="004A2938"/>
    <w:rsid w:val="004A3A95"/>
    <w:rsid w:val="004A436F"/>
    <w:rsid w:val="004A4448"/>
    <w:rsid w:val="004A573A"/>
    <w:rsid w:val="004A60D5"/>
    <w:rsid w:val="004A621B"/>
    <w:rsid w:val="004A62BF"/>
    <w:rsid w:val="004A66C6"/>
    <w:rsid w:val="004A7357"/>
    <w:rsid w:val="004A7A65"/>
    <w:rsid w:val="004A7ACE"/>
    <w:rsid w:val="004A7CFE"/>
    <w:rsid w:val="004A7DC0"/>
    <w:rsid w:val="004B1397"/>
    <w:rsid w:val="004B1701"/>
    <w:rsid w:val="004B1ADB"/>
    <w:rsid w:val="004B2FDB"/>
    <w:rsid w:val="004B33C8"/>
    <w:rsid w:val="004B3DA0"/>
    <w:rsid w:val="004B49A2"/>
    <w:rsid w:val="004B49F5"/>
    <w:rsid w:val="004B4F34"/>
    <w:rsid w:val="004B50C1"/>
    <w:rsid w:val="004B5792"/>
    <w:rsid w:val="004B59D4"/>
    <w:rsid w:val="004B5A79"/>
    <w:rsid w:val="004B631D"/>
    <w:rsid w:val="004B6585"/>
    <w:rsid w:val="004B68CC"/>
    <w:rsid w:val="004B69AE"/>
    <w:rsid w:val="004B69B8"/>
    <w:rsid w:val="004B7418"/>
    <w:rsid w:val="004B74E9"/>
    <w:rsid w:val="004B794E"/>
    <w:rsid w:val="004C0499"/>
    <w:rsid w:val="004C05CC"/>
    <w:rsid w:val="004C0D02"/>
    <w:rsid w:val="004C1652"/>
    <w:rsid w:val="004C1FBE"/>
    <w:rsid w:val="004C2142"/>
    <w:rsid w:val="004C25CE"/>
    <w:rsid w:val="004C2706"/>
    <w:rsid w:val="004C3012"/>
    <w:rsid w:val="004C3082"/>
    <w:rsid w:val="004C331E"/>
    <w:rsid w:val="004C3E7B"/>
    <w:rsid w:val="004C4044"/>
    <w:rsid w:val="004C4322"/>
    <w:rsid w:val="004C4378"/>
    <w:rsid w:val="004C466D"/>
    <w:rsid w:val="004C46B8"/>
    <w:rsid w:val="004C547B"/>
    <w:rsid w:val="004C54A6"/>
    <w:rsid w:val="004C55BB"/>
    <w:rsid w:val="004C577C"/>
    <w:rsid w:val="004C6EED"/>
    <w:rsid w:val="004C6FB9"/>
    <w:rsid w:val="004C7975"/>
    <w:rsid w:val="004D15B6"/>
    <w:rsid w:val="004D27D3"/>
    <w:rsid w:val="004D286D"/>
    <w:rsid w:val="004D29D1"/>
    <w:rsid w:val="004D345A"/>
    <w:rsid w:val="004D374A"/>
    <w:rsid w:val="004D377F"/>
    <w:rsid w:val="004D4603"/>
    <w:rsid w:val="004D4A74"/>
    <w:rsid w:val="004D51DC"/>
    <w:rsid w:val="004D5A77"/>
    <w:rsid w:val="004D5D07"/>
    <w:rsid w:val="004D5F0D"/>
    <w:rsid w:val="004D5FE7"/>
    <w:rsid w:val="004D62F7"/>
    <w:rsid w:val="004D64E1"/>
    <w:rsid w:val="004D6A61"/>
    <w:rsid w:val="004D6BA6"/>
    <w:rsid w:val="004D6D53"/>
    <w:rsid w:val="004D7DB2"/>
    <w:rsid w:val="004E06B0"/>
    <w:rsid w:val="004E0F36"/>
    <w:rsid w:val="004E116C"/>
    <w:rsid w:val="004E24F8"/>
    <w:rsid w:val="004E2AA9"/>
    <w:rsid w:val="004E2BDC"/>
    <w:rsid w:val="004E3126"/>
    <w:rsid w:val="004E351F"/>
    <w:rsid w:val="004E38BC"/>
    <w:rsid w:val="004E419B"/>
    <w:rsid w:val="004E4A0F"/>
    <w:rsid w:val="004E4DC8"/>
    <w:rsid w:val="004E521F"/>
    <w:rsid w:val="004E5406"/>
    <w:rsid w:val="004E5AB0"/>
    <w:rsid w:val="004E6E59"/>
    <w:rsid w:val="004E72EE"/>
    <w:rsid w:val="004E72F7"/>
    <w:rsid w:val="004E74F5"/>
    <w:rsid w:val="004E781A"/>
    <w:rsid w:val="004F0045"/>
    <w:rsid w:val="004F059D"/>
    <w:rsid w:val="004F05DD"/>
    <w:rsid w:val="004F0672"/>
    <w:rsid w:val="004F0A38"/>
    <w:rsid w:val="004F1190"/>
    <w:rsid w:val="004F1217"/>
    <w:rsid w:val="004F13FE"/>
    <w:rsid w:val="004F14E0"/>
    <w:rsid w:val="004F19AB"/>
    <w:rsid w:val="004F1B3B"/>
    <w:rsid w:val="004F1C26"/>
    <w:rsid w:val="004F21D9"/>
    <w:rsid w:val="004F2262"/>
    <w:rsid w:val="004F2C24"/>
    <w:rsid w:val="004F30B7"/>
    <w:rsid w:val="004F3209"/>
    <w:rsid w:val="004F3A7C"/>
    <w:rsid w:val="004F3F1B"/>
    <w:rsid w:val="004F48C7"/>
    <w:rsid w:val="004F4BA6"/>
    <w:rsid w:val="004F5B7A"/>
    <w:rsid w:val="004F708F"/>
    <w:rsid w:val="004F7347"/>
    <w:rsid w:val="004F7C30"/>
    <w:rsid w:val="004F7C81"/>
    <w:rsid w:val="004F7F05"/>
    <w:rsid w:val="00501605"/>
    <w:rsid w:val="00501638"/>
    <w:rsid w:val="005018F9"/>
    <w:rsid w:val="00501A1B"/>
    <w:rsid w:val="00501DA5"/>
    <w:rsid w:val="00501F91"/>
    <w:rsid w:val="005022ED"/>
    <w:rsid w:val="00502BFC"/>
    <w:rsid w:val="00502C39"/>
    <w:rsid w:val="00502D62"/>
    <w:rsid w:val="005032A7"/>
    <w:rsid w:val="0050341A"/>
    <w:rsid w:val="00503561"/>
    <w:rsid w:val="005036C7"/>
    <w:rsid w:val="00503878"/>
    <w:rsid w:val="00503BA2"/>
    <w:rsid w:val="00504053"/>
    <w:rsid w:val="00504727"/>
    <w:rsid w:val="00504E1D"/>
    <w:rsid w:val="0050507E"/>
    <w:rsid w:val="00505852"/>
    <w:rsid w:val="00505F2A"/>
    <w:rsid w:val="005060B3"/>
    <w:rsid w:val="005064E9"/>
    <w:rsid w:val="00506F19"/>
    <w:rsid w:val="00507DED"/>
    <w:rsid w:val="00507F66"/>
    <w:rsid w:val="00510118"/>
    <w:rsid w:val="005105A4"/>
    <w:rsid w:val="00510710"/>
    <w:rsid w:val="005109B0"/>
    <w:rsid w:val="005109EE"/>
    <w:rsid w:val="00510AEF"/>
    <w:rsid w:val="0051193F"/>
    <w:rsid w:val="0051248D"/>
    <w:rsid w:val="005133DC"/>
    <w:rsid w:val="00514092"/>
    <w:rsid w:val="00514875"/>
    <w:rsid w:val="00514964"/>
    <w:rsid w:val="00514D25"/>
    <w:rsid w:val="005156D3"/>
    <w:rsid w:val="00515737"/>
    <w:rsid w:val="00515973"/>
    <w:rsid w:val="00515FEB"/>
    <w:rsid w:val="0051652C"/>
    <w:rsid w:val="00516686"/>
    <w:rsid w:val="00516BCE"/>
    <w:rsid w:val="005173B6"/>
    <w:rsid w:val="00517AB1"/>
    <w:rsid w:val="00517AE8"/>
    <w:rsid w:val="00520EBB"/>
    <w:rsid w:val="00521357"/>
    <w:rsid w:val="00521E96"/>
    <w:rsid w:val="00522040"/>
    <w:rsid w:val="005221AA"/>
    <w:rsid w:val="005224CF"/>
    <w:rsid w:val="00522E45"/>
    <w:rsid w:val="0052333B"/>
    <w:rsid w:val="005247D1"/>
    <w:rsid w:val="00524BF7"/>
    <w:rsid w:val="00524D08"/>
    <w:rsid w:val="0052524C"/>
    <w:rsid w:val="005255DC"/>
    <w:rsid w:val="005257F6"/>
    <w:rsid w:val="00526F82"/>
    <w:rsid w:val="00527A47"/>
    <w:rsid w:val="00527A75"/>
    <w:rsid w:val="00531D42"/>
    <w:rsid w:val="00531EF8"/>
    <w:rsid w:val="00532068"/>
    <w:rsid w:val="005327CD"/>
    <w:rsid w:val="00532B0B"/>
    <w:rsid w:val="005338FD"/>
    <w:rsid w:val="00533FAB"/>
    <w:rsid w:val="0053474C"/>
    <w:rsid w:val="00534DB4"/>
    <w:rsid w:val="005350FE"/>
    <w:rsid w:val="00535285"/>
    <w:rsid w:val="005360D6"/>
    <w:rsid w:val="00537041"/>
    <w:rsid w:val="005371A5"/>
    <w:rsid w:val="005375B7"/>
    <w:rsid w:val="00540D9F"/>
    <w:rsid w:val="00540FA8"/>
    <w:rsid w:val="00541939"/>
    <w:rsid w:val="005419ED"/>
    <w:rsid w:val="00542046"/>
    <w:rsid w:val="005421A6"/>
    <w:rsid w:val="0054269D"/>
    <w:rsid w:val="00542782"/>
    <w:rsid w:val="00542D43"/>
    <w:rsid w:val="00543341"/>
    <w:rsid w:val="00543749"/>
    <w:rsid w:val="00543A7D"/>
    <w:rsid w:val="005448A7"/>
    <w:rsid w:val="005453CB"/>
    <w:rsid w:val="0054543C"/>
    <w:rsid w:val="00545498"/>
    <w:rsid w:val="00545BC2"/>
    <w:rsid w:val="00545C50"/>
    <w:rsid w:val="00545DE8"/>
    <w:rsid w:val="00545FFF"/>
    <w:rsid w:val="00546366"/>
    <w:rsid w:val="005469DC"/>
    <w:rsid w:val="0054729B"/>
    <w:rsid w:val="0054740F"/>
    <w:rsid w:val="00547496"/>
    <w:rsid w:val="00547A69"/>
    <w:rsid w:val="00547B01"/>
    <w:rsid w:val="00550257"/>
    <w:rsid w:val="0055083C"/>
    <w:rsid w:val="00550B18"/>
    <w:rsid w:val="00551230"/>
    <w:rsid w:val="0055134C"/>
    <w:rsid w:val="00551E83"/>
    <w:rsid w:val="00553450"/>
    <w:rsid w:val="00553719"/>
    <w:rsid w:val="00553DB8"/>
    <w:rsid w:val="005540F9"/>
    <w:rsid w:val="00554CD2"/>
    <w:rsid w:val="00554EC2"/>
    <w:rsid w:val="005558F4"/>
    <w:rsid w:val="00556154"/>
    <w:rsid w:val="00556279"/>
    <w:rsid w:val="00556486"/>
    <w:rsid w:val="00556585"/>
    <w:rsid w:val="0055699C"/>
    <w:rsid w:val="00556EBC"/>
    <w:rsid w:val="005571B9"/>
    <w:rsid w:val="005575FD"/>
    <w:rsid w:val="0055798C"/>
    <w:rsid w:val="00557DAC"/>
    <w:rsid w:val="005604B4"/>
    <w:rsid w:val="005607D6"/>
    <w:rsid w:val="0056093A"/>
    <w:rsid w:val="00560A5F"/>
    <w:rsid w:val="00560E46"/>
    <w:rsid w:val="00561016"/>
    <w:rsid w:val="0056178B"/>
    <w:rsid w:val="0056196C"/>
    <w:rsid w:val="00561BA4"/>
    <w:rsid w:val="00562042"/>
    <w:rsid w:val="005622A9"/>
    <w:rsid w:val="00562613"/>
    <w:rsid w:val="00563073"/>
    <w:rsid w:val="00563A77"/>
    <w:rsid w:val="00563B54"/>
    <w:rsid w:val="00563EA1"/>
    <w:rsid w:val="0056424C"/>
    <w:rsid w:val="0056592C"/>
    <w:rsid w:val="005660CD"/>
    <w:rsid w:val="005665F0"/>
    <w:rsid w:val="005669DF"/>
    <w:rsid w:val="0056710F"/>
    <w:rsid w:val="0056759B"/>
    <w:rsid w:val="005678E1"/>
    <w:rsid w:val="005702BC"/>
    <w:rsid w:val="00571123"/>
    <w:rsid w:val="00571179"/>
    <w:rsid w:val="00571243"/>
    <w:rsid w:val="0057151E"/>
    <w:rsid w:val="005722D3"/>
    <w:rsid w:val="0057230F"/>
    <w:rsid w:val="00572AD2"/>
    <w:rsid w:val="00572D6E"/>
    <w:rsid w:val="00572FF4"/>
    <w:rsid w:val="00573AE0"/>
    <w:rsid w:val="00574226"/>
    <w:rsid w:val="00574463"/>
    <w:rsid w:val="00574588"/>
    <w:rsid w:val="00574E8C"/>
    <w:rsid w:val="00575355"/>
    <w:rsid w:val="0057601A"/>
    <w:rsid w:val="005761D5"/>
    <w:rsid w:val="0057623E"/>
    <w:rsid w:val="00576615"/>
    <w:rsid w:val="005768B1"/>
    <w:rsid w:val="00576AA8"/>
    <w:rsid w:val="00576B33"/>
    <w:rsid w:val="00576E0D"/>
    <w:rsid w:val="00576EE7"/>
    <w:rsid w:val="0057743A"/>
    <w:rsid w:val="00577508"/>
    <w:rsid w:val="00577818"/>
    <w:rsid w:val="00577B3F"/>
    <w:rsid w:val="00577BE2"/>
    <w:rsid w:val="00577C82"/>
    <w:rsid w:val="00580115"/>
    <w:rsid w:val="0058024A"/>
    <w:rsid w:val="0058041D"/>
    <w:rsid w:val="00580AA8"/>
    <w:rsid w:val="00581070"/>
    <w:rsid w:val="00581AFA"/>
    <w:rsid w:val="00581D5A"/>
    <w:rsid w:val="00582BB5"/>
    <w:rsid w:val="00582DD5"/>
    <w:rsid w:val="00583161"/>
    <w:rsid w:val="0058415D"/>
    <w:rsid w:val="0058451F"/>
    <w:rsid w:val="0058497E"/>
    <w:rsid w:val="00585F52"/>
    <w:rsid w:val="005860BA"/>
    <w:rsid w:val="005868C8"/>
    <w:rsid w:val="00586975"/>
    <w:rsid w:val="00586E16"/>
    <w:rsid w:val="00586FE6"/>
    <w:rsid w:val="00587215"/>
    <w:rsid w:val="00587681"/>
    <w:rsid w:val="00587EE8"/>
    <w:rsid w:val="00590305"/>
    <w:rsid w:val="0059067F"/>
    <w:rsid w:val="00590EF9"/>
    <w:rsid w:val="005911FD"/>
    <w:rsid w:val="00591824"/>
    <w:rsid w:val="005925DB"/>
    <w:rsid w:val="00592DD1"/>
    <w:rsid w:val="00592EFC"/>
    <w:rsid w:val="005930F1"/>
    <w:rsid w:val="005934D1"/>
    <w:rsid w:val="00593B2F"/>
    <w:rsid w:val="00593B5E"/>
    <w:rsid w:val="0059405C"/>
    <w:rsid w:val="00594ABB"/>
    <w:rsid w:val="00594D8D"/>
    <w:rsid w:val="00594FEF"/>
    <w:rsid w:val="00595CE1"/>
    <w:rsid w:val="00595E84"/>
    <w:rsid w:val="00595F4A"/>
    <w:rsid w:val="005961D2"/>
    <w:rsid w:val="005962B3"/>
    <w:rsid w:val="0059656F"/>
    <w:rsid w:val="00596616"/>
    <w:rsid w:val="005966D8"/>
    <w:rsid w:val="00596D40"/>
    <w:rsid w:val="005972E9"/>
    <w:rsid w:val="005973B2"/>
    <w:rsid w:val="005978F3"/>
    <w:rsid w:val="00597E49"/>
    <w:rsid w:val="00597E51"/>
    <w:rsid w:val="005A0902"/>
    <w:rsid w:val="005A19AD"/>
    <w:rsid w:val="005A1DF8"/>
    <w:rsid w:val="005A26F6"/>
    <w:rsid w:val="005A2896"/>
    <w:rsid w:val="005A33FA"/>
    <w:rsid w:val="005A441F"/>
    <w:rsid w:val="005A475B"/>
    <w:rsid w:val="005A50DD"/>
    <w:rsid w:val="005A5618"/>
    <w:rsid w:val="005A5682"/>
    <w:rsid w:val="005A5800"/>
    <w:rsid w:val="005A598D"/>
    <w:rsid w:val="005A5D90"/>
    <w:rsid w:val="005A6620"/>
    <w:rsid w:val="005A6B81"/>
    <w:rsid w:val="005A72A7"/>
    <w:rsid w:val="005A7DC6"/>
    <w:rsid w:val="005A7F09"/>
    <w:rsid w:val="005B069B"/>
    <w:rsid w:val="005B06F6"/>
    <w:rsid w:val="005B08B2"/>
    <w:rsid w:val="005B2779"/>
    <w:rsid w:val="005B28ED"/>
    <w:rsid w:val="005B2A03"/>
    <w:rsid w:val="005B2C60"/>
    <w:rsid w:val="005B3C2E"/>
    <w:rsid w:val="005B3D11"/>
    <w:rsid w:val="005B4D45"/>
    <w:rsid w:val="005B4E35"/>
    <w:rsid w:val="005B4E77"/>
    <w:rsid w:val="005B538B"/>
    <w:rsid w:val="005B5A31"/>
    <w:rsid w:val="005B631E"/>
    <w:rsid w:val="005B6A90"/>
    <w:rsid w:val="005C01D3"/>
    <w:rsid w:val="005C02EE"/>
    <w:rsid w:val="005C0E03"/>
    <w:rsid w:val="005C12CC"/>
    <w:rsid w:val="005C1635"/>
    <w:rsid w:val="005C1E7D"/>
    <w:rsid w:val="005C215E"/>
    <w:rsid w:val="005C2400"/>
    <w:rsid w:val="005C289C"/>
    <w:rsid w:val="005C29FC"/>
    <w:rsid w:val="005C2DEA"/>
    <w:rsid w:val="005C2EDC"/>
    <w:rsid w:val="005C32AC"/>
    <w:rsid w:val="005C333D"/>
    <w:rsid w:val="005C33DB"/>
    <w:rsid w:val="005C37AC"/>
    <w:rsid w:val="005C4321"/>
    <w:rsid w:val="005C4474"/>
    <w:rsid w:val="005C4583"/>
    <w:rsid w:val="005C5541"/>
    <w:rsid w:val="005C5A40"/>
    <w:rsid w:val="005C5E3F"/>
    <w:rsid w:val="005C5E8A"/>
    <w:rsid w:val="005C69FB"/>
    <w:rsid w:val="005C7405"/>
    <w:rsid w:val="005C757F"/>
    <w:rsid w:val="005C785D"/>
    <w:rsid w:val="005C7A53"/>
    <w:rsid w:val="005C7A80"/>
    <w:rsid w:val="005C7B9A"/>
    <w:rsid w:val="005D023D"/>
    <w:rsid w:val="005D0467"/>
    <w:rsid w:val="005D055A"/>
    <w:rsid w:val="005D0E81"/>
    <w:rsid w:val="005D15BA"/>
    <w:rsid w:val="005D214E"/>
    <w:rsid w:val="005D2412"/>
    <w:rsid w:val="005D2656"/>
    <w:rsid w:val="005D2947"/>
    <w:rsid w:val="005D29F7"/>
    <w:rsid w:val="005D3826"/>
    <w:rsid w:val="005D3B76"/>
    <w:rsid w:val="005D410E"/>
    <w:rsid w:val="005D4278"/>
    <w:rsid w:val="005D4523"/>
    <w:rsid w:val="005D4F13"/>
    <w:rsid w:val="005D5294"/>
    <w:rsid w:val="005D5C52"/>
    <w:rsid w:val="005D6511"/>
    <w:rsid w:val="005D79A7"/>
    <w:rsid w:val="005D7ACA"/>
    <w:rsid w:val="005D7BD1"/>
    <w:rsid w:val="005E02F3"/>
    <w:rsid w:val="005E059D"/>
    <w:rsid w:val="005E05CD"/>
    <w:rsid w:val="005E0641"/>
    <w:rsid w:val="005E0FFA"/>
    <w:rsid w:val="005E15E7"/>
    <w:rsid w:val="005E17C9"/>
    <w:rsid w:val="005E191E"/>
    <w:rsid w:val="005E21B7"/>
    <w:rsid w:val="005E21F9"/>
    <w:rsid w:val="005E2962"/>
    <w:rsid w:val="005E306D"/>
    <w:rsid w:val="005E38EB"/>
    <w:rsid w:val="005E54FD"/>
    <w:rsid w:val="005E580A"/>
    <w:rsid w:val="005E5916"/>
    <w:rsid w:val="005E5C1C"/>
    <w:rsid w:val="005E71C0"/>
    <w:rsid w:val="005E7AC9"/>
    <w:rsid w:val="005F0299"/>
    <w:rsid w:val="005F0C54"/>
    <w:rsid w:val="005F1418"/>
    <w:rsid w:val="005F1A50"/>
    <w:rsid w:val="005F1A9E"/>
    <w:rsid w:val="005F1DD2"/>
    <w:rsid w:val="005F21BA"/>
    <w:rsid w:val="005F231D"/>
    <w:rsid w:val="005F239B"/>
    <w:rsid w:val="005F262C"/>
    <w:rsid w:val="005F2A5C"/>
    <w:rsid w:val="005F2CB5"/>
    <w:rsid w:val="005F2DB5"/>
    <w:rsid w:val="005F2E5B"/>
    <w:rsid w:val="005F35CD"/>
    <w:rsid w:val="005F3783"/>
    <w:rsid w:val="005F389F"/>
    <w:rsid w:val="005F4134"/>
    <w:rsid w:val="005F59B6"/>
    <w:rsid w:val="005F5D8B"/>
    <w:rsid w:val="005F67AE"/>
    <w:rsid w:val="005F69F4"/>
    <w:rsid w:val="005F6AEF"/>
    <w:rsid w:val="005F7F3D"/>
    <w:rsid w:val="0060084A"/>
    <w:rsid w:val="0060121A"/>
    <w:rsid w:val="00601845"/>
    <w:rsid w:val="00602463"/>
    <w:rsid w:val="006027D3"/>
    <w:rsid w:val="006028B3"/>
    <w:rsid w:val="00602EA9"/>
    <w:rsid w:val="006035E7"/>
    <w:rsid w:val="00603BE4"/>
    <w:rsid w:val="00603F5E"/>
    <w:rsid w:val="006041B7"/>
    <w:rsid w:val="006041FF"/>
    <w:rsid w:val="00604990"/>
    <w:rsid w:val="00604B06"/>
    <w:rsid w:val="00604DEF"/>
    <w:rsid w:val="006058DE"/>
    <w:rsid w:val="00605B51"/>
    <w:rsid w:val="00606509"/>
    <w:rsid w:val="006068DF"/>
    <w:rsid w:val="00606D42"/>
    <w:rsid w:val="00606EBA"/>
    <w:rsid w:val="00607198"/>
    <w:rsid w:val="00607BCD"/>
    <w:rsid w:val="006101F2"/>
    <w:rsid w:val="0061037A"/>
    <w:rsid w:val="00610725"/>
    <w:rsid w:val="0061075B"/>
    <w:rsid w:val="00611554"/>
    <w:rsid w:val="006115FC"/>
    <w:rsid w:val="00611742"/>
    <w:rsid w:val="00611819"/>
    <w:rsid w:val="006119CD"/>
    <w:rsid w:val="00611A11"/>
    <w:rsid w:val="006125FD"/>
    <w:rsid w:val="00612CE7"/>
    <w:rsid w:val="0061323D"/>
    <w:rsid w:val="00613DBC"/>
    <w:rsid w:val="00613EB0"/>
    <w:rsid w:val="00613FA8"/>
    <w:rsid w:val="0061476B"/>
    <w:rsid w:val="00614A10"/>
    <w:rsid w:val="00614CC6"/>
    <w:rsid w:val="00614F36"/>
    <w:rsid w:val="00615AED"/>
    <w:rsid w:val="00616001"/>
    <w:rsid w:val="006168AB"/>
    <w:rsid w:val="00616B8F"/>
    <w:rsid w:val="00616CA3"/>
    <w:rsid w:val="00616D48"/>
    <w:rsid w:val="00616E86"/>
    <w:rsid w:val="0061701F"/>
    <w:rsid w:val="006176B8"/>
    <w:rsid w:val="006178CD"/>
    <w:rsid w:val="006201A1"/>
    <w:rsid w:val="00620CDF"/>
    <w:rsid w:val="0062143B"/>
    <w:rsid w:val="00622A6A"/>
    <w:rsid w:val="0062300F"/>
    <w:rsid w:val="00623B52"/>
    <w:rsid w:val="00623B54"/>
    <w:rsid w:val="0062417B"/>
    <w:rsid w:val="00624CC3"/>
    <w:rsid w:val="00624EF6"/>
    <w:rsid w:val="006255EA"/>
    <w:rsid w:val="0062567B"/>
    <w:rsid w:val="00625CB1"/>
    <w:rsid w:val="006260A8"/>
    <w:rsid w:val="006261C3"/>
    <w:rsid w:val="006267C7"/>
    <w:rsid w:val="00626B43"/>
    <w:rsid w:val="00626CD3"/>
    <w:rsid w:val="00627B88"/>
    <w:rsid w:val="00627D15"/>
    <w:rsid w:val="00627DF9"/>
    <w:rsid w:val="00627EB8"/>
    <w:rsid w:val="006301C2"/>
    <w:rsid w:val="0063058A"/>
    <w:rsid w:val="00630BDD"/>
    <w:rsid w:val="00631128"/>
    <w:rsid w:val="0063124A"/>
    <w:rsid w:val="00631301"/>
    <w:rsid w:val="00632137"/>
    <w:rsid w:val="00632886"/>
    <w:rsid w:val="00632BB4"/>
    <w:rsid w:val="00632D71"/>
    <w:rsid w:val="00634370"/>
    <w:rsid w:val="00634AAB"/>
    <w:rsid w:val="00634C8B"/>
    <w:rsid w:val="006356A5"/>
    <w:rsid w:val="006356AF"/>
    <w:rsid w:val="00635758"/>
    <w:rsid w:val="00635EBE"/>
    <w:rsid w:val="00635F8F"/>
    <w:rsid w:val="0063680B"/>
    <w:rsid w:val="0063681D"/>
    <w:rsid w:val="00636FAE"/>
    <w:rsid w:val="006379AD"/>
    <w:rsid w:val="00637CC8"/>
    <w:rsid w:val="00637ED1"/>
    <w:rsid w:val="00640C68"/>
    <w:rsid w:val="00640E86"/>
    <w:rsid w:val="00641101"/>
    <w:rsid w:val="00641176"/>
    <w:rsid w:val="00641213"/>
    <w:rsid w:val="00641832"/>
    <w:rsid w:val="00641E55"/>
    <w:rsid w:val="00642350"/>
    <w:rsid w:val="006424B1"/>
    <w:rsid w:val="00643265"/>
    <w:rsid w:val="00643D72"/>
    <w:rsid w:val="006441BA"/>
    <w:rsid w:val="006444B1"/>
    <w:rsid w:val="00644500"/>
    <w:rsid w:val="00644AB6"/>
    <w:rsid w:val="00644D4B"/>
    <w:rsid w:val="00645E0F"/>
    <w:rsid w:val="006462AC"/>
    <w:rsid w:val="006464A8"/>
    <w:rsid w:val="0064695D"/>
    <w:rsid w:val="006469F7"/>
    <w:rsid w:val="00646B5C"/>
    <w:rsid w:val="00646DA1"/>
    <w:rsid w:val="00646E64"/>
    <w:rsid w:val="00646E74"/>
    <w:rsid w:val="006475D6"/>
    <w:rsid w:val="00647A25"/>
    <w:rsid w:val="00647B19"/>
    <w:rsid w:val="006502A5"/>
    <w:rsid w:val="0065035C"/>
    <w:rsid w:val="0065037A"/>
    <w:rsid w:val="00650625"/>
    <w:rsid w:val="006511E5"/>
    <w:rsid w:val="0065140B"/>
    <w:rsid w:val="006524BF"/>
    <w:rsid w:val="00652ACA"/>
    <w:rsid w:val="00652C2F"/>
    <w:rsid w:val="006531C5"/>
    <w:rsid w:val="006531F4"/>
    <w:rsid w:val="00653849"/>
    <w:rsid w:val="00653BF5"/>
    <w:rsid w:val="00653E45"/>
    <w:rsid w:val="006546E2"/>
    <w:rsid w:val="00654A35"/>
    <w:rsid w:val="006552BC"/>
    <w:rsid w:val="00656A18"/>
    <w:rsid w:val="0066014D"/>
    <w:rsid w:val="00660359"/>
    <w:rsid w:val="0066130F"/>
    <w:rsid w:val="00661E94"/>
    <w:rsid w:val="006630E2"/>
    <w:rsid w:val="00663553"/>
    <w:rsid w:val="00663A5F"/>
    <w:rsid w:val="00663B8B"/>
    <w:rsid w:val="00663D89"/>
    <w:rsid w:val="0066409B"/>
    <w:rsid w:val="006653BA"/>
    <w:rsid w:val="00665BD9"/>
    <w:rsid w:val="00665D68"/>
    <w:rsid w:val="00665EE3"/>
    <w:rsid w:val="0066629C"/>
    <w:rsid w:val="00666617"/>
    <w:rsid w:val="00666AA9"/>
    <w:rsid w:val="00666DF0"/>
    <w:rsid w:val="00667419"/>
    <w:rsid w:val="00667944"/>
    <w:rsid w:val="00667D1D"/>
    <w:rsid w:val="00667F51"/>
    <w:rsid w:val="006700B0"/>
    <w:rsid w:val="00670243"/>
    <w:rsid w:val="0067072E"/>
    <w:rsid w:val="00670928"/>
    <w:rsid w:val="00670A94"/>
    <w:rsid w:val="00670E65"/>
    <w:rsid w:val="00670E8B"/>
    <w:rsid w:val="006719BA"/>
    <w:rsid w:val="00671D12"/>
    <w:rsid w:val="006720BE"/>
    <w:rsid w:val="0067260F"/>
    <w:rsid w:val="00672AC9"/>
    <w:rsid w:val="00672C0F"/>
    <w:rsid w:val="00674821"/>
    <w:rsid w:val="00674C56"/>
    <w:rsid w:val="00675365"/>
    <w:rsid w:val="0067562A"/>
    <w:rsid w:val="00675AD2"/>
    <w:rsid w:val="00676689"/>
    <w:rsid w:val="00676CCE"/>
    <w:rsid w:val="00676EBA"/>
    <w:rsid w:val="006771B3"/>
    <w:rsid w:val="006773E1"/>
    <w:rsid w:val="00677564"/>
    <w:rsid w:val="00677695"/>
    <w:rsid w:val="006776BD"/>
    <w:rsid w:val="00677CC9"/>
    <w:rsid w:val="00677D1E"/>
    <w:rsid w:val="006802CF"/>
    <w:rsid w:val="00680369"/>
    <w:rsid w:val="0068096C"/>
    <w:rsid w:val="00680A7E"/>
    <w:rsid w:val="00680B11"/>
    <w:rsid w:val="006812CF"/>
    <w:rsid w:val="00681503"/>
    <w:rsid w:val="00681A3F"/>
    <w:rsid w:val="00681BDD"/>
    <w:rsid w:val="00681CA6"/>
    <w:rsid w:val="00681E68"/>
    <w:rsid w:val="00681ED4"/>
    <w:rsid w:val="006828D9"/>
    <w:rsid w:val="00682BB3"/>
    <w:rsid w:val="00683166"/>
    <w:rsid w:val="0068337A"/>
    <w:rsid w:val="00683E12"/>
    <w:rsid w:val="00684444"/>
    <w:rsid w:val="00684F6C"/>
    <w:rsid w:val="00685015"/>
    <w:rsid w:val="0068567E"/>
    <w:rsid w:val="006863BB"/>
    <w:rsid w:val="00686A2F"/>
    <w:rsid w:val="00686A83"/>
    <w:rsid w:val="0068719D"/>
    <w:rsid w:val="00687472"/>
    <w:rsid w:val="00687821"/>
    <w:rsid w:val="00687E08"/>
    <w:rsid w:val="00690000"/>
    <w:rsid w:val="006900CB"/>
    <w:rsid w:val="00690553"/>
    <w:rsid w:val="00690B3B"/>
    <w:rsid w:val="00690FF6"/>
    <w:rsid w:val="006929DE"/>
    <w:rsid w:val="00692AA5"/>
    <w:rsid w:val="00692BFD"/>
    <w:rsid w:val="00692CA4"/>
    <w:rsid w:val="00692D84"/>
    <w:rsid w:val="00694366"/>
    <w:rsid w:val="00694706"/>
    <w:rsid w:val="00694ADD"/>
    <w:rsid w:val="00694B5E"/>
    <w:rsid w:val="0069577D"/>
    <w:rsid w:val="00695B3E"/>
    <w:rsid w:val="00695F9D"/>
    <w:rsid w:val="006962E4"/>
    <w:rsid w:val="00696832"/>
    <w:rsid w:val="0069686A"/>
    <w:rsid w:val="0069703C"/>
    <w:rsid w:val="00697157"/>
    <w:rsid w:val="00697217"/>
    <w:rsid w:val="006978A6"/>
    <w:rsid w:val="006A0098"/>
    <w:rsid w:val="006A1493"/>
    <w:rsid w:val="006A16A2"/>
    <w:rsid w:val="006A16A8"/>
    <w:rsid w:val="006A2177"/>
    <w:rsid w:val="006A3092"/>
    <w:rsid w:val="006A3349"/>
    <w:rsid w:val="006A3850"/>
    <w:rsid w:val="006A3884"/>
    <w:rsid w:val="006A3B25"/>
    <w:rsid w:val="006A4170"/>
    <w:rsid w:val="006A487B"/>
    <w:rsid w:val="006A4C96"/>
    <w:rsid w:val="006A4E27"/>
    <w:rsid w:val="006A504F"/>
    <w:rsid w:val="006A51DB"/>
    <w:rsid w:val="006A5300"/>
    <w:rsid w:val="006A56DE"/>
    <w:rsid w:val="006A5B08"/>
    <w:rsid w:val="006A5C09"/>
    <w:rsid w:val="006A6006"/>
    <w:rsid w:val="006A663A"/>
    <w:rsid w:val="006A6A85"/>
    <w:rsid w:val="006A6ADB"/>
    <w:rsid w:val="006A6C40"/>
    <w:rsid w:val="006A71D7"/>
    <w:rsid w:val="006A7907"/>
    <w:rsid w:val="006A7F7B"/>
    <w:rsid w:val="006B0207"/>
    <w:rsid w:val="006B0BE2"/>
    <w:rsid w:val="006B0FA7"/>
    <w:rsid w:val="006B1D1E"/>
    <w:rsid w:val="006B2709"/>
    <w:rsid w:val="006B4457"/>
    <w:rsid w:val="006B46C2"/>
    <w:rsid w:val="006B4F57"/>
    <w:rsid w:val="006B4F9F"/>
    <w:rsid w:val="006B52BD"/>
    <w:rsid w:val="006B5519"/>
    <w:rsid w:val="006B6E8C"/>
    <w:rsid w:val="006B6E95"/>
    <w:rsid w:val="006B7D3C"/>
    <w:rsid w:val="006B7E06"/>
    <w:rsid w:val="006B7F04"/>
    <w:rsid w:val="006B7F19"/>
    <w:rsid w:val="006C0580"/>
    <w:rsid w:val="006C0FD8"/>
    <w:rsid w:val="006C1125"/>
    <w:rsid w:val="006C17CA"/>
    <w:rsid w:val="006C199E"/>
    <w:rsid w:val="006C1FDF"/>
    <w:rsid w:val="006C2C95"/>
    <w:rsid w:val="006C2FF7"/>
    <w:rsid w:val="006C35E7"/>
    <w:rsid w:val="006C375A"/>
    <w:rsid w:val="006C3CD8"/>
    <w:rsid w:val="006C4FA7"/>
    <w:rsid w:val="006C50F4"/>
    <w:rsid w:val="006C5795"/>
    <w:rsid w:val="006C6C87"/>
    <w:rsid w:val="006C755C"/>
    <w:rsid w:val="006C7DC3"/>
    <w:rsid w:val="006D00AF"/>
    <w:rsid w:val="006D1043"/>
    <w:rsid w:val="006D12C1"/>
    <w:rsid w:val="006D1433"/>
    <w:rsid w:val="006D1514"/>
    <w:rsid w:val="006D1911"/>
    <w:rsid w:val="006D1B76"/>
    <w:rsid w:val="006D1C46"/>
    <w:rsid w:val="006D2C4F"/>
    <w:rsid w:val="006D2EE1"/>
    <w:rsid w:val="006D3219"/>
    <w:rsid w:val="006D356E"/>
    <w:rsid w:val="006D3ED4"/>
    <w:rsid w:val="006D4072"/>
    <w:rsid w:val="006D66B4"/>
    <w:rsid w:val="006D67DB"/>
    <w:rsid w:val="006D68F0"/>
    <w:rsid w:val="006D766D"/>
    <w:rsid w:val="006D7F80"/>
    <w:rsid w:val="006E0384"/>
    <w:rsid w:val="006E04F2"/>
    <w:rsid w:val="006E06B0"/>
    <w:rsid w:val="006E08B7"/>
    <w:rsid w:val="006E13EB"/>
    <w:rsid w:val="006E15DB"/>
    <w:rsid w:val="006E16FE"/>
    <w:rsid w:val="006E1724"/>
    <w:rsid w:val="006E19E4"/>
    <w:rsid w:val="006E1DDF"/>
    <w:rsid w:val="006E24C1"/>
    <w:rsid w:val="006E30EB"/>
    <w:rsid w:val="006E3204"/>
    <w:rsid w:val="006E3C40"/>
    <w:rsid w:val="006E3E83"/>
    <w:rsid w:val="006E3EC5"/>
    <w:rsid w:val="006E40C0"/>
    <w:rsid w:val="006E44C4"/>
    <w:rsid w:val="006E5096"/>
    <w:rsid w:val="006E568C"/>
    <w:rsid w:val="006E593D"/>
    <w:rsid w:val="006E6032"/>
    <w:rsid w:val="006E6853"/>
    <w:rsid w:val="006E7C27"/>
    <w:rsid w:val="006E7D10"/>
    <w:rsid w:val="006F0021"/>
    <w:rsid w:val="006F0485"/>
    <w:rsid w:val="006F055D"/>
    <w:rsid w:val="006F0DF0"/>
    <w:rsid w:val="006F1135"/>
    <w:rsid w:val="006F14EE"/>
    <w:rsid w:val="006F15F7"/>
    <w:rsid w:val="006F1864"/>
    <w:rsid w:val="006F1980"/>
    <w:rsid w:val="006F1FA0"/>
    <w:rsid w:val="006F2A40"/>
    <w:rsid w:val="006F2A6D"/>
    <w:rsid w:val="006F2A91"/>
    <w:rsid w:val="006F2FCE"/>
    <w:rsid w:val="006F3105"/>
    <w:rsid w:val="006F38A9"/>
    <w:rsid w:val="006F39C7"/>
    <w:rsid w:val="006F3EC7"/>
    <w:rsid w:val="006F44D7"/>
    <w:rsid w:val="006F453E"/>
    <w:rsid w:val="006F48E1"/>
    <w:rsid w:val="006F49C3"/>
    <w:rsid w:val="006F525A"/>
    <w:rsid w:val="006F5C34"/>
    <w:rsid w:val="006F5CA0"/>
    <w:rsid w:val="006F5FB4"/>
    <w:rsid w:val="006F617B"/>
    <w:rsid w:val="006F6199"/>
    <w:rsid w:val="007016BB"/>
    <w:rsid w:val="00701E30"/>
    <w:rsid w:val="00702122"/>
    <w:rsid w:val="007023C8"/>
    <w:rsid w:val="007025C5"/>
    <w:rsid w:val="007027BF"/>
    <w:rsid w:val="00702AF2"/>
    <w:rsid w:val="00704130"/>
    <w:rsid w:val="0070443A"/>
    <w:rsid w:val="007044FB"/>
    <w:rsid w:val="00704A23"/>
    <w:rsid w:val="007066B9"/>
    <w:rsid w:val="007072D2"/>
    <w:rsid w:val="007103BC"/>
    <w:rsid w:val="0071052F"/>
    <w:rsid w:val="0071080A"/>
    <w:rsid w:val="00710B64"/>
    <w:rsid w:val="007118F2"/>
    <w:rsid w:val="00711BB2"/>
    <w:rsid w:val="00712D6E"/>
    <w:rsid w:val="00712E68"/>
    <w:rsid w:val="00712F2E"/>
    <w:rsid w:val="00712F85"/>
    <w:rsid w:val="007130A0"/>
    <w:rsid w:val="0071360D"/>
    <w:rsid w:val="00713680"/>
    <w:rsid w:val="00713FFB"/>
    <w:rsid w:val="0071422B"/>
    <w:rsid w:val="00714359"/>
    <w:rsid w:val="0071473B"/>
    <w:rsid w:val="00714D1E"/>
    <w:rsid w:val="00715F7B"/>
    <w:rsid w:val="00716277"/>
    <w:rsid w:val="0071698E"/>
    <w:rsid w:val="00716BD1"/>
    <w:rsid w:val="00716F8D"/>
    <w:rsid w:val="00717C62"/>
    <w:rsid w:val="00717C91"/>
    <w:rsid w:val="007213D9"/>
    <w:rsid w:val="007217E7"/>
    <w:rsid w:val="00721ED8"/>
    <w:rsid w:val="007221DE"/>
    <w:rsid w:val="00722410"/>
    <w:rsid w:val="007225D0"/>
    <w:rsid w:val="007226DE"/>
    <w:rsid w:val="007228E6"/>
    <w:rsid w:val="0072347C"/>
    <w:rsid w:val="00724815"/>
    <w:rsid w:val="00725291"/>
    <w:rsid w:val="007252F0"/>
    <w:rsid w:val="00725886"/>
    <w:rsid w:val="007271D4"/>
    <w:rsid w:val="0073029B"/>
    <w:rsid w:val="0073058A"/>
    <w:rsid w:val="007310CF"/>
    <w:rsid w:val="0073218D"/>
    <w:rsid w:val="0073288D"/>
    <w:rsid w:val="00732901"/>
    <w:rsid w:val="00733DE9"/>
    <w:rsid w:val="00733E3B"/>
    <w:rsid w:val="00734224"/>
    <w:rsid w:val="00734424"/>
    <w:rsid w:val="0073455C"/>
    <w:rsid w:val="00734DBD"/>
    <w:rsid w:val="007353BA"/>
    <w:rsid w:val="00735C7C"/>
    <w:rsid w:val="00735DC6"/>
    <w:rsid w:val="007366AB"/>
    <w:rsid w:val="007366C7"/>
    <w:rsid w:val="00736778"/>
    <w:rsid w:val="0073769F"/>
    <w:rsid w:val="00737A36"/>
    <w:rsid w:val="00737AA3"/>
    <w:rsid w:val="00740A99"/>
    <w:rsid w:val="00740E45"/>
    <w:rsid w:val="00741086"/>
    <w:rsid w:val="00741A11"/>
    <w:rsid w:val="00741A1A"/>
    <w:rsid w:val="007422E8"/>
    <w:rsid w:val="007427A9"/>
    <w:rsid w:val="00742FC4"/>
    <w:rsid w:val="007448BF"/>
    <w:rsid w:val="0074492F"/>
    <w:rsid w:val="00745330"/>
    <w:rsid w:val="0074533A"/>
    <w:rsid w:val="00746214"/>
    <w:rsid w:val="007475B0"/>
    <w:rsid w:val="00747A07"/>
    <w:rsid w:val="00747C0D"/>
    <w:rsid w:val="00747EA3"/>
    <w:rsid w:val="00747F5F"/>
    <w:rsid w:val="007501D5"/>
    <w:rsid w:val="00750EA9"/>
    <w:rsid w:val="00751616"/>
    <w:rsid w:val="007516E3"/>
    <w:rsid w:val="00751E3C"/>
    <w:rsid w:val="007530EC"/>
    <w:rsid w:val="007532A3"/>
    <w:rsid w:val="007533F3"/>
    <w:rsid w:val="007545BE"/>
    <w:rsid w:val="00754613"/>
    <w:rsid w:val="0075469A"/>
    <w:rsid w:val="00754E02"/>
    <w:rsid w:val="00755971"/>
    <w:rsid w:val="00755DE2"/>
    <w:rsid w:val="0075688B"/>
    <w:rsid w:val="00756C39"/>
    <w:rsid w:val="0075703E"/>
    <w:rsid w:val="00757193"/>
    <w:rsid w:val="007578EA"/>
    <w:rsid w:val="00757A61"/>
    <w:rsid w:val="00757C7F"/>
    <w:rsid w:val="00760124"/>
    <w:rsid w:val="00760B11"/>
    <w:rsid w:val="007619A0"/>
    <w:rsid w:val="00761A1C"/>
    <w:rsid w:val="00761C65"/>
    <w:rsid w:val="00761DBC"/>
    <w:rsid w:val="0076251B"/>
    <w:rsid w:val="00763DBC"/>
    <w:rsid w:val="007643EF"/>
    <w:rsid w:val="00764744"/>
    <w:rsid w:val="007654A0"/>
    <w:rsid w:val="007656E5"/>
    <w:rsid w:val="007657B1"/>
    <w:rsid w:val="00765C19"/>
    <w:rsid w:val="00765F7A"/>
    <w:rsid w:val="0076652E"/>
    <w:rsid w:val="007673B3"/>
    <w:rsid w:val="00767CD1"/>
    <w:rsid w:val="00767D6C"/>
    <w:rsid w:val="00767F59"/>
    <w:rsid w:val="00770538"/>
    <w:rsid w:val="007706FA"/>
    <w:rsid w:val="0077073F"/>
    <w:rsid w:val="007715BD"/>
    <w:rsid w:val="00771975"/>
    <w:rsid w:val="00772074"/>
    <w:rsid w:val="007728FD"/>
    <w:rsid w:val="00772CAB"/>
    <w:rsid w:val="00773A27"/>
    <w:rsid w:val="00774D45"/>
    <w:rsid w:val="00774D4A"/>
    <w:rsid w:val="00774D81"/>
    <w:rsid w:val="00774F8F"/>
    <w:rsid w:val="007755B5"/>
    <w:rsid w:val="0077613C"/>
    <w:rsid w:val="00776326"/>
    <w:rsid w:val="007772EB"/>
    <w:rsid w:val="007776FF"/>
    <w:rsid w:val="007778AE"/>
    <w:rsid w:val="00777E3E"/>
    <w:rsid w:val="007804C3"/>
    <w:rsid w:val="00780593"/>
    <w:rsid w:val="00781595"/>
    <w:rsid w:val="00782085"/>
    <w:rsid w:val="00782451"/>
    <w:rsid w:val="00782654"/>
    <w:rsid w:val="00782736"/>
    <w:rsid w:val="00783E56"/>
    <w:rsid w:val="00784346"/>
    <w:rsid w:val="00784F7E"/>
    <w:rsid w:val="00785EC1"/>
    <w:rsid w:val="00786438"/>
    <w:rsid w:val="0078697E"/>
    <w:rsid w:val="00786B53"/>
    <w:rsid w:val="00786B90"/>
    <w:rsid w:val="00786CA2"/>
    <w:rsid w:val="00787E08"/>
    <w:rsid w:val="0079032D"/>
    <w:rsid w:val="0079081E"/>
    <w:rsid w:val="00790EA8"/>
    <w:rsid w:val="007917E0"/>
    <w:rsid w:val="00791870"/>
    <w:rsid w:val="0079288A"/>
    <w:rsid w:val="00792B04"/>
    <w:rsid w:val="00792DD5"/>
    <w:rsid w:val="00793632"/>
    <w:rsid w:val="00793AE4"/>
    <w:rsid w:val="00794337"/>
    <w:rsid w:val="007944F1"/>
    <w:rsid w:val="007949E8"/>
    <w:rsid w:val="00794EA6"/>
    <w:rsid w:val="00795BA6"/>
    <w:rsid w:val="007A052B"/>
    <w:rsid w:val="007A0CC6"/>
    <w:rsid w:val="007A152E"/>
    <w:rsid w:val="007A1B4D"/>
    <w:rsid w:val="007A2075"/>
    <w:rsid w:val="007A2396"/>
    <w:rsid w:val="007A2455"/>
    <w:rsid w:val="007A24A2"/>
    <w:rsid w:val="007A2616"/>
    <w:rsid w:val="007A29A9"/>
    <w:rsid w:val="007A2DD5"/>
    <w:rsid w:val="007A2F30"/>
    <w:rsid w:val="007A3537"/>
    <w:rsid w:val="007A39CB"/>
    <w:rsid w:val="007A3BAB"/>
    <w:rsid w:val="007A472D"/>
    <w:rsid w:val="007A4963"/>
    <w:rsid w:val="007A5043"/>
    <w:rsid w:val="007A5148"/>
    <w:rsid w:val="007A56A1"/>
    <w:rsid w:val="007A5873"/>
    <w:rsid w:val="007A59DC"/>
    <w:rsid w:val="007A5CC8"/>
    <w:rsid w:val="007A6970"/>
    <w:rsid w:val="007A6A0F"/>
    <w:rsid w:val="007A6AD4"/>
    <w:rsid w:val="007A70D6"/>
    <w:rsid w:val="007A748C"/>
    <w:rsid w:val="007A7694"/>
    <w:rsid w:val="007B0013"/>
    <w:rsid w:val="007B062F"/>
    <w:rsid w:val="007B0AF0"/>
    <w:rsid w:val="007B11A9"/>
    <w:rsid w:val="007B148F"/>
    <w:rsid w:val="007B25B4"/>
    <w:rsid w:val="007B2860"/>
    <w:rsid w:val="007B2861"/>
    <w:rsid w:val="007B4605"/>
    <w:rsid w:val="007B46D7"/>
    <w:rsid w:val="007B4892"/>
    <w:rsid w:val="007B4A6D"/>
    <w:rsid w:val="007B60C3"/>
    <w:rsid w:val="007B613C"/>
    <w:rsid w:val="007B6863"/>
    <w:rsid w:val="007B694C"/>
    <w:rsid w:val="007B6B52"/>
    <w:rsid w:val="007B7426"/>
    <w:rsid w:val="007B77B5"/>
    <w:rsid w:val="007B7C5E"/>
    <w:rsid w:val="007C000A"/>
    <w:rsid w:val="007C00EF"/>
    <w:rsid w:val="007C04A2"/>
    <w:rsid w:val="007C07C9"/>
    <w:rsid w:val="007C1731"/>
    <w:rsid w:val="007C2075"/>
    <w:rsid w:val="007C317D"/>
    <w:rsid w:val="007C31A6"/>
    <w:rsid w:val="007C3D01"/>
    <w:rsid w:val="007C4070"/>
    <w:rsid w:val="007C4FAC"/>
    <w:rsid w:val="007C51B4"/>
    <w:rsid w:val="007C6AA1"/>
    <w:rsid w:val="007C6D4E"/>
    <w:rsid w:val="007C6D5E"/>
    <w:rsid w:val="007C6E70"/>
    <w:rsid w:val="007C7F99"/>
    <w:rsid w:val="007D00FC"/>
    <w:rsid w:val="007D03FE"/>
    <w:rsid w:val="007D0482"/>
    <w:rsid w:val="007D0F22"/>
    <w:rsid w:val="007D0F7B"/>
    <w:rsid w:val="007D1085"/>
    <w:rsid w:val="007D1234"/>
    <w:rsid w:val="007D1862"/>
    <w:rsid w:val="007D19E9"/>
    <w:rsid w:val="007D1F26"/>
    <w:rsid w:val="007D24FD"/>
    <w:rsid w:val="007D2575"/>
    <w:rsid w:val="007D267D"/>
    <w:rsid w:val="007D2AC4"/>
    <w:rsid w:val="007D2B7D"/>
    <w:rsid w:val="007D33A9"/>
    <w:rsid w:val="007D3CE2"/>
    <w:rsid w:val="007D4558"/>
    <w:rsid w:val="007D48DD"/>
    <w:rsid w:val="007D4A5B"/>
    <w:rsid w:val="007D4D72"/>
    <w:rsid w:val="007D518D"/>
    <w:rsid w:val="007D526E"/>
    <w:rsid w:val="007D5A7D"/>
    <w:rsid w:val="007D5C10"/>
    <w:rsid w:val="007D5D17"/>
    <w:rsid w:val="007D5E16"/>
    <w:rsid w:val="007D5E34"/>
    <w:rsid w:val="007D6538"/>
    <w:rsid w:val="007D6863"/>
    <w:rsid w:val="007D6A06"/>
    <w:rsid w:val="007D6D2D"/>
    <w:rsid w:val="007D74B0"/>
    <w:rsid w:val="007D74C6"/>
    <w:rsid w:val="007D7504"/>
    <w:rsid w:val="007D769F"/>
    <w:rsid w:val="007D79E9"/>
    <w:rsid w:val="007D7AFC"/>
    <w:rsid w:val="007E08AC"/>
    <w:rsid w:val="007E0C6F"/>
    <w:rsid w:val="007E16F3"/>
    <w:rsid w:val="007E1B86"/>
    <w:rsid w:val="007E20C5"/>
    <w:rsid w:val="007E25A6"/>
    <w:rsid w:val="007E267D"/>
    <w:rsid w:val="007E390B"/>
    <w:rsid w:val="007E4005"/>
    <w:rsid w:val="007E421B"/>
    <w:rsid w:val="007E4A92"/>
    <w:rsid w:val="007E4C81"/>
    <w:rsid w:val="007E4E60"/>
    <w:rsid w:val="007E5510"/>
    <w:rsid w:val="007E61F7"/>
    <w:rsid w:val="007E68EB"/>
    <w:rsid w:val="007E7282"/>
    <w:rsid w:val="007E7370"/>
    <w:rsid w:val="007E74A3"/>
    <w:rsid w:val="007F0154"/>
    <w:rsid w:val="007F07B8"/>
    <w:rsid w:val="007F125F"/>
    <w:rsid w:val="007F1403"/>
    <w:rsid w:val="007F15ED"/>
    <w:rsid w:val="007F1AB1"/>
    <w:rsid w:val="007F234E"/>
    <w:rsid w:val="007F2828"/>
    <w:rsid w:val="007F2AD9"/>
    <w:rsid w:val="007F3068"/>
    <w:rsid w:val="007F35C9"/>
    <w:rsid w:val="007F3617"/>
    <w:rsid w:val="007F382F"/>
    <w:rsid w:val="007F3C00"/>
    <w:rsid w:val="007F3DF9"/>
    <w:rsid w:val="007F450C"/>
    <w:rsid w:val="007F4680"/>
    <w:rsid w:val="007F487B"/>
    <w:rsid w:val="007F5A96"/>
    <w:rsid w:val="007F5B0C"/>
    <w:rsid w:val="007F613D"/>
    <w:rsid w:val="007F64B3"/>
    <w:rsid w:val="007F6815"/>
    <w:rsid w:val="007F6CF1"/>
    <w:rsid w:val="007F7326"/>
    <w:rsid w:val="007F749B"/>
    <w:rsid w:val="007F7748"/>
    <w:rsid w:val="007F7843"/>
    <w:rsid w:val="007F7DD1"/>
    <w:rsid w:val="00800427"/>
    <w:rsid w:val="008008D6"/>
    <w:rsid w:val="008015D9"/>
    <w:rsid w:val="0080247A"/>
    <w:rsid w:val="00802946"/>
    <w:rsid w:val="00802B5A"/>
    <w:rsid w:val="00803581"/>
    <w:rsid w:val="00804498"/>
    <w:rsid w:val="0080511C"/>
    <w:rsid w:val="00805B7E"/>
    <w:rsid w:val="00805F19"/>
    <w:rsid w:val="00806489"/>
    <w:rsid w:val="0080686A"/>
    <w:rsid w:val="00806A4E"/>
    <w:rsid w:val="00806B56"/>
    <w:rsid w:val="008070E4"/>
    <w:rsid w:val="0080710A"/>
    <w:rsid w:val="008075EF"/>
    <w:rsid w:val="008075F0"/>
    <w:rsid w:val="008076AE"/>
    <w:rsid w:val="00807CAC"/>
    <w:rsid w:val="00810339"/>
    <w:rsid w:val="008103B2"/>
    <w:rsid w:val="00810631"/>
    <w:rsid w:val="0081063D"/>
    <w:rsid w:val="008107A4"/>
    <w:rsid w:val="008109D9"/>
    <w:rsid w:val="00810F52"/>
    <w:rsid w:val="008113D0"/>
    <w:rsid w:val="00812114"/>
    <w:rsid w:val="00812A8F"/>
    <w:rsid w:val="00812C69"/>
    <w:rsid w:val="00812DFD"/>
    <w:rsid w:val="00813800"/>
    <w:rsid w:val="00813BD4"/>
    <w:rsid w:val="008141B8"/>
    <w:rsid w:val="008143AF"/>
    <w:rsid w:val="00814806"/>
    <w:rsid w:val="00814A8E"/>
    <w:rsid w:val="00815092"/>
    <w:rsid w:val="008154E0"/>
    <w:rsid w:val="00815E57"/>
    <w:rsid w:val="00816064"/>
    <w:rsid w:val="00816D18"/>
    <w:rsid w:val="00817029"/>
    <w:rsid w:val="00817649"/>
    <w:rsid w:val="00820EB2"/>
    <w:rsid w:val="00821051"/>
    <w:rsid w:val="0082185F"/>
    <w:rsid w:val="00821DE8"/>
    <w:rsid w:val="0082206E"/>
    <w:rsid w:val="00822719"/>
    <w:rsid w:val="00823530"/>
    <w:rsid w:val="0082383A"/>
    <w:rsid w:val="008238D5"/>
    <w:rsid w:val="00823ADC"/>
    <w:rsid w:val="008248BC"/>
    <w:rsid w:val="00825299"/>
    <w:rsid w:val="00825699"/>
    <w:rsid w:val="00825A01"/>
    <w:rsid w:val="0082611B"/>
    <w:rsid w:val="0082703E"/>
    <w:rsid w:val="008270E8"/>
    <w:rsid w:val="008279F1"/>
    <w:rsid w:val="008304EA"/>
    <w:rsid w:val="00830943"/>
    <w:rsid w:val="0083203A"/>
    <w:rsid w:val="008320D6"/>
    <w:rsid w:val="008324B0"/>
    <w:rsid w:val="00832E38"/>
    <w:rsid w:val="0083342B"/>
    <w:rsid w:val="00833548"/>
    <w:rsid w:val="008339FE"/>
    <w:rsid w:val="00833CF5"/>
    <w:rsid w:val="008341A6"/>
    <w:rsid w:val="0083424E"/>
    <w:rsid w:val="00834A72"/>
    <w:rsid w:val="00835531"/>
    <w:rsid w:val="0083558D"/>
    <w:rsid w:val="00835BAF"/>
    <w:rsid w:val="00835E43"/>
    <w:rsid w:val="0083672D"/>
    <w:rsid w:val="00836F47"/>
    <w:rsid w:val="00836F67"/>
    <w:rsid w:val="00837D53"/>
    <w:rsid w:val="00837E32"/>
    <w:rsid w:val="00837F24"/>
    <w:rsid w:val="00840DEB"/>
    <w:rsid w:val="00840FFD"/>
    <w:rsid w:val="00841239"/>
    <w:rsid w:val="008413F2"/>
    <w:rsid w:val="00841A7A"/>
    <w:rsid w:val="00841F82"/>
    <w:rsid w:val="00843A74"/>
    <w:rsid w:val="0084418E"/>
    <w:rsid w:val="00844CEF"/>
    <w:rsid w:val="00845031"/>
    <w:rsid w:val="00845176"/>
    <w:rsid w:val="00846243"/>
    <w:rsid w:val="008464EA"/>
    <w:rsid w:val="008465A4"/>
    <w:rsid w:val="00846D16"/>
    <w:rsid w:val="00846FE4"/>
    <w:rsid w:val="00847A04"/>
    <w:rsid w:val="00847E8D"/>
    <w:rsid w:val="00847FCF"/>
    <w:rsid w:val="00847FE9"/>
    <w:rsid w:val="00850685"/>
    <w:rsid w:val="008506D0"/>
    <w:rsid w:val="00850894"/>
    <w:rsid w:val="00850C97"/>
    <w:rsid w:val="00850F17"/>
    <w:rsid w:val="00850FB2"/>
    <w:rsid w:val="008514D7"/>
    <w:rsid w:val="00851D1C"/>
    <w:rsid w:val="00853078"/>
    <w:rsid w:val="0085310A"/>
    <w:rsid w:val="00854021"/>
    <w:rsid w:val="0085460A"/>
    <w:rsid w:val="00854B1E"/>
    <w:rsid w:val="00854BE8"/>
    <w:rsid w:val="00854F76"/>
    <w:rsid w:val="00855730"/>
    <w:rsid w:val="008558B9"/>
    <w:rsid w:val="0085639E"/>
    <w:rsid w:val="0085646F"/>
    <w:rsid w:val="0085652B"/>
    <w:rsid w:val="0085655B"/>
    <w:rsid w:val="00856AA1"/>
    <w:rsid w:val="00860736"/>
    <w:rsid w:val="0086085B"/>
    <w:rsid w:val="0086109A"/>
    <w:rsid w:val="00861175"/>
    <w:rsid w:val="00861428"/>
    <w:rsid w:val="00861E3C"/>
    <w:rsid w:val="00861E70"/>
    <w:rsid w:val="0086239E"/>
    <w:rsid w:val="00862829"/>
    <w:rsid w:val="00862C62"/>
    <w:rsid w:val="0086343F"/>
    <w:rsid w:val="00863AA3"/>
    <w:rsid w:val="00863BD4"/>
    <w:rsid w:val="00863D32"/>
    <w:rsid w:val="008645DF"/>
    <w:rsid w:val="00864814"/>
    <w:rsid w:val="008648D4"/>
    <w:rsid w:val="0086498E"/>
    <w:rsid w:val="00864B3A"/>
    <w:rsid w:val="0086502C"/>
    <w:rsid w:val="0086591D"/>
    <w:rsid w:val="008659F1"/>
    <w:rsid w:val="00865B74"/>
    <w:rsid w:val="00865E7B"/>
    <w:rsid w:val="00866768"/>
    <w:rsid w:val="00866956"/>
    <w:rsid w:val="00866B1A"/>
    <w:rsid w:val="00867550"/>
    <w:rsid w:val="00867813"/>
    <w:rsid w:val="00867A22"/>
    <w:rsid w:val="00867DC3"/>
    <w:rsid w:val="0087114D"/>
    <w:rsid w:val="0087193F"/>
    <w:rsid w:val="00872111"/>
    <w:rsid w:val="008723F0"/>
    <w:rsid w:val="008729F3"/>
    <w:rsid w:val="008731B8"/>
    <w:rsid w:val="0087345D"/>
    <w:rsid w:val="00873AE4"/>
    <w:rsid w:val="00873B2A"/>
    <w:rsid w:val="00873BD8"/>
    <w:rsid w:val="00874115"/>
    <w:rsid w:val="008742B1"/>
    <w:rsid w:val="00874975"/>
    <w:rsid w:val="00875032"/>
    <w:rsid w:val="008755AA"/>
    <w:rsid w:val="00877D5A"/>
    <w:rsid w:val="00877DEB"/>
    <w:rsid w:val="00877E1D"/>
    <w:rsid w:val="0088016D"/>
    <w:rsid w:val="008805E8"/>
    <w:rsid w:val="0088096E"/>
    <w:rsid w:val="00880B91"/>
    <w:rsid w:val="00880C72"/>
    <w:rsid w:val="00880CA3"/>
    <w:rsid w:val="00880F75"/>
    <w:rsid w:val="0088133A"/>
    <w:rsid w:val="00882088"/>
    <w:rsid w:val="0088234D"/>
    <w:rsid w:val="00882512"/>
    <w:rsid w:val="008829F6"/>
    <w:rsid w:val="00882DBC"/>
    <w:rsid w:val="00883C53"/>
    <w:rsid w:val="0088406A"/>
    <w:rsid w:val="0088488E"/>
    <w:rsid w:val="00884934"/>
    <w:rsid w:val="00884ADE"/>
    <w:rsid w:val="00885905"/>
    <w:rsid w:val="00885CCF"/>
    <w:rsid w:val="00885E24"/>
    <w:rsid w:val="00886066"/>
    <w:rsid w:val="00886475"/>
    <w:rsid w:val="008864DE"/>
    <w:rsid w:val="00886B71"/>
    <w:rsid w:val="00886F17"/>
    <w:rsid w:val="0088717F"/>
    <w:rsid w:val="00887CB8"/>
    <w:rsid w:val="00887F01"/>
    <w:rsid w:val="00887F20"/>
    <w:rsid w:val="00890302"/>
    <w:rsid w:val="0089058A"/>
    <w:rsid w:val="008908F5"/>
    <w:rsid w:val="00890FD0"/>
    <w:rsid w:val="00891DA0"/>
    <w:rsid w:val="008924E0"/>
    <w:rsid w:val="00892D54"/>
    <w:rsid w:val="008932CE"/>
    <w:rsid w:val="00893672"/>
    <w:rsid w:val="00893C41"/>
    <w:rsid w:val="00893EFC"/>
    <w:rsid w:val="00893FA2"/>
    <w:rsid w:val="00894548"/>
    <w:rsid w:val="00894781"/>
    <w:rsid w:val="008949B1"/>
    <w:rsid w:val="0089512E"/>
    <w:rsid w:val="00895334"/>
    <w:rsid w:val="00895A1C"/>
    <w:rsid w:val="00895BCC"/>
    <w:rsid w:val="00895E66"/>
    <w:rsid w:val="00897046"/>
    <w:rsid w:val="00897468"/>
    <w:rsid w:val="0089798F"/>
    <w:rsid w:val="008A020F"/>
    <w:rsid w:val="008A024A"/>
    <w:rsid w:val="008A0321"/>
    <w:rsid w:val="008A093E"/>
    <w:rsid w:val="008A18C0"/>
    <w:rsid w:val="008A2379"/>
    <w:rsid w:val="008A2607"/>
    <w:rsid w:val="008A2746"/>
    <w:rsid w:val="008A35F0"/>
    <w:rsid w:val="008A38B0"/>
    <w:rsid w:val="008A3B0B"/>
    <w:rsid w:val="008A406B"/>
    <w:rsid w:val="008A4CE6"/>
    <w:rsid w:val="008A53FC"/>
    <w:rsid w:val="008A57EF"/>
    <w:rsid w:val="008A591E"/>
    <w:rsid w:val="008A5996"/>
    <w:rsid w:val="008A5C0C"/>
    <w:rsid w:val="008A6A26"/>
    <w:rsid w:val="008A6BEE"/>
    <w:rsid w:val="008A71F2"/>
    <w:rsid w:val="008A7D86"/>
    <w:rsid w:val="008B0115"/>
    <w:rsid w:val="008B0352"/>
    <w:rsid w:val="008B0A46"/>
    <w:rsid w:val="008B0C9F"/>
    <w:rsid w:val="008B0D1B"/>
    <w:rsid w:val="008B0D82"/>
    <w:rsid w:val="008B10B7"/>
    <w:rsid w:val="008B113B"/>
    <w:rsid w:val="008B21DD"/>
    <w:rsid w:val="008B238F"/>
    <w:rsid w:val="008B25B2"/>
    <w:rsid w:val="008B28FF"/>
    <w:rsid w:val="008B3237"/>
    <w:rsid w:val="008B42B9"/>
    <w:rsid w:val="008B42F3"/>
    <w:rsid w:val="008B4510"/>
    <w:rsid w:val="008B4CF3"/>
    <w:rsid w:val="008B5701"/>
    <w:rsid w:val="008B6086"/>
    <w:rsid w:val="008B65C1"/>
    <w:rsid w:val="008B68F9"/>
    <w:rsid w:val="008B69B0"/>
    <w:rsid w:val="008B6CE6"/>
    <w:rsid w:val="008B79CC"/>
    <w:rsid w:val="008C00B6"/>
    <w:rsid w:val="008C082D"/>
    <w:rsid w:val="008C09F5"/>
    <w:rsid w:val="008C0D78"/>
    <w:rsid w:val="008C1684"/>
    <w:rsid w:val="008C1747"/>
    <w:rsid w:val="008C1908"/>
    <w:rsid w:val="008C1BD5"/>
    <w:rsid w:val="008C2B68"/>
    <w:rsid w:val="008C338C"/>
    <w:rsid w:val="008C34D7"/>
    <w:rsid w:val="008C3A81"/>
    <w:rsid w:val="008C404C"/>
    <w:rsid w:val="008C4129"/>
    <w:rsid w:val="008C4402"/>
    <w:rsid w:val="008C488D"/>
    <w:rsid w:val="008C491A"/>
    <w:rsid w:val="008C528E"/>
    <w:rsid w:val="008C5D51"/>
    <w:rsid w:val="008C6524"/>
    <w:rsid w:val="008C6F0E"/>
    <w:rsid w:val="008C6F90"/>
    <w:rsid w:val="008C706D"/>
    <w:rsid w:val="008C7A07"/>
    <w:rsid w:val="008D08F8"/>
    <w:rsid w:val="008D0B4C"/>
    <w:rsid w:val="008D119A"/>
    <w:rsid w:val="008D15FA"/>
    <w:rsid w:val="008D1C84"/>
    <w:rsid w:val="008D2219"/>
    <w:rsid w:val="008D2795"/>
    <w:rsid w:val="008D283F"/>
    <w:rsid w:val="008D3C8E"/>
    <w:rsid w:val="008D4291"/>
    <w:rsid w:val="008D4355"/>
    <w:rsid w:val="008D4E27"/>
    <w:rsid w:val="008D51FE"/>
    <w:rsid w:val="008D571C"/>
    <w:rsid w:val="008D5BD4"/>
    <w:rsid w:val="008D660C"/>
    <w:rsid w:val="008D6ACB"/>
    <w:rsid w:val="008D6F8A"/>
    <w:rsid w:val="008D70CB"/>
    <w:rsid w:val="008D71F4"/>
    <w:rsid w:val="008D7612"/>
    <w:rsid w:val="008E0703"/>
    <w:rsid w:val="008E0D11"/>
    <w:rsid w:val="008E11A4"/>
    <w:rsid w:val="008E1833"/>
    <w:rsid w:val="008E19D2"/>
    <w:rsid w:val="008E1A9E"/>
    <w:rsid w:val="008E1AEA"/>
    <w:rsid w:val="008E24DD"/>
    <w:rsid w:val="008E2757"/>
    <w:rsid w:val="008E276F"/>
    <w:rsid w:val="008E2E57"/>
    <w:rsid w:val="008E33DD"/>
    <w:rsid w:val="008E3971"/>
    <w:rsid w:val="008E3ADD"/>
    <w:rsid w:val="008E3CDE"/>
    <w:rsid w:val="008E45B8"/>
    <w:rsid w:val="008E472F"/>
    <w:rsid w:val="008E47C8"/>
    <w:rsid w:val="008E48C0"/>
    <w:rsid w:val="008E4AFB"/>
    <w:rsid w:val="008E4C95"/>
    <w:rsid w:val="008E570C"/>
    <w:rsid w:val="008E5BF9"/>
    <w:rsid w:val="008E5CCF"/>
    <w:rsid w:val="008E6060"/>
    <w:rsid w:val="008E6ABB"/>
    <w:rsid w:val="008E6D67"/>
    <w:rsid w:val="008E6F5E"/>
    <w:rsid w:val="008E72FD"/>
    <w:rsid w:val="008F00BE"/>
    <w:rsid w:val="008F0371"/>
    <w:rsid w:val="008F0611"/>
    <w:rsid w:val="008F0B56"/>
    <w:rsid w:val="008F3134"/>
    <w:rsid w:val="008F3476"/>
    <w:rsid w:val="008F3AA7"/>
    <w:rsid w:val="008F465F"/>
    <w:rsid w:val="008F490E"/>
    <w:rsid w:val="008F49B2"/>
    <w:rsid w:val="008F4FB3"/>
    <w:rsid w:val="008F53B5"/>
    <w:rsid w:val="008F5B2A"/>
    <w:rsid w:val="008F5C20"/>
    <w:rsid w:val="008F604C"/>
    <w:rsid w:val="008F61EF"/>
    <w:rsid w:val="008F6241"/>
    <w:rsid w:val="008F798D"/>
    <w:rsid w:val="00900AD8"/>
    <w:rsid w:val="0090177F"/>
    <w:rsid w:val="00901EA9"/>
    <w:rsid w:val="00902846"/>
    <w:rsid w:val="0090391C"/>
    <w:rsid w:val="00903B79"/>
    <w:rsid w:val="00903C21"/>
    <w:rsid w:val="009042FC"/>
    <w:rsid w:val="00904852"/>
    <w:rsid w:val="0090495E"/>
    <w:rsid w:val="00904C9E"/>
    <w:rsid w:val="00904CED"/>
    <w:rsid w:val="00905CCB"/>
    <w:rsid w:val="00906480"/>
    <w:rsid w:val="00906B51"/>
    <w:rsid w:val="00906C53"/>
    <w:rsid w:val="00906D25"/>
    <w:rsid w:val="0090700B"/>
    <w:rsid w:val="00907060"/>
    <w:rsid w:val="00907756"/>
    <w:rsid w:val="009078CE"/>
    <w:rsid w:val="00907E6C"/>
    <w:rsid w:val="00910327"/>
    <w:rsid w:val="00910B7A"/>
    <w:rsid w:val="00910E8C"/>
    <w:rsid w:val="009114AD"/>
    <w:rsid w:val="00911617"/>
    <w:rsid w:val="00911D60"/>
    <w:rsid w:val="009122DD"/>
    <w:rsid w:val="00912AB0"/>
    <w:rsid w:val="0091366C"/>
    <w:rsid w:val="00913A29"/>
    <w:rsid w:val="00913B17"/>
    <w:rsid w:val="00913D49"/>
    <w:rsid w:val="00914948"/>
    <w:rsid w:val="00914AEB"/>
    <w:rsid w:val="00914DED"/>
    <w:rsid w:val="0091570B"/>
    <w:rsid w:val="00915D52"/>
    <w:rsid w:val="00916021"/>
    <w:rsid w:val="00916468"/>
    <w:rsid w:val="00916B4A"/>
    <w:rsid w:val="00916CB7"/>
    <w:rsid w:val="00916D5E"/>
    <w:rsid w:val="00917275"/>
    <w:rsid w:val="00917660"/>
    <w:rsid w:val="00917C0A"/>
    <w:rsid w:val="009202AF"/>
    <w:rsid w:val="009206EA"/>
    <w:rsid w:val="00921031"/>
    <w:rsid w:val="009212E6"/>
    <w:rsid w:val="009213BA"/>
    <w:rsid w:val="00921CDC"/>
    <w:rsid w:val="00921D8F"/>
    <w:rsid w:val="00922A1B"/>
    <w:rsid w:val="00922DE2"/>
    <w:rsid w:val="00923439"/>
    <w:rsid w:val="00923867"/>
    <w:rsid w:val="00924289"/>
    <w:rsid w:val="0092448D"/>
    <w:rsid w:val="00924D3E"/>
    <w:rsid w:val="00924E4D"/>
    <w:rsid w:val="009251E2"/>
    <w:rsid w:val="009255EE"/>
    <w:rsid w:val="00925951"/>
    <w:rsid w:val="00925BB4"/>
    <w:rsid w:val="00926838"/>
    <w:rsid w:val="00926D24"/>
    <w:rsid w:val="00927200"/>
    <w:rsid w:val="00927AF5"/>
    <w:rsid w:val="0093008E"/>
    <w:rsid w:val="00930092"/>
    <w:rsid w:val="0093029F"/>
    <w:rsid w:val="0093034F"/>
    <w:rsid w:val="009306F3"/>
    <w:rsid w:val="00930A7E"/>
    <w:rsid w:val="00930CED"/>
    <w:rsid w:val="0093104A"/>
    <w:rsid w:val="0093144A"/>
    <w:rsid w:val="00931719"/>
    <w:rsid w:val="009317FF"/>
    <w:rsid w:val="00931955"/>
    <w:rsid w:val="00931B8B"/>
    <w:rsid w:val="00931DAD"/>
    <w:rsid w:val="00932C36"/>
    <w:rsid w:val="00932CF0"/>
    <w:rsid w:val="00932DA8"/>
    <w:rsid w:val="00933446"/>
    <w:rsid w:val="00934905"/>
    <w:rsid w:val="00935CC9"/>
    <w:rsid w:val="00935F3B"/>
    <w:rsid w:val="0093614E"/>
    <w:rsid w:val="0093677E"/>
    <w:rsid w:val="009408ED"/>
    <w:rsid w:val="00941332"/>
    <w:rsid w:val="009415E1"/>
    <w:rsid w:val="00941B95"/>
    <w:rsid w:val="0094284F"/>
    <w:rsid w:val="00942C90"/>
    <w:rsid w:val="00942F30"/>
    <w:rsid w:val="009435D0"/>
    <w:rsid w:val="009439B2"/>
    <w:rsid w:val="00944E46"/>
    <w:rsid w:val="00944F85"/>
    <w:rsid w:val="009453CD"/>
    <w:rsid w:val="009458EF"/>
    <w:rsid w:val="009468F6"/>
    <w:rsid w:val="00946980"/>
    <w:rsid w:val="00946B3B"/>
    <w:rsid w:val="009471E3"/>
    <w:rsid w:val="009473A6"/>
    <w:rsid w:val="0094752B"/>
    <w:rsid w:val="009475E8"/>
    <w:rsid w:val="009479DF"/>
    <w:rsid w:val="009500FC"/>
    <w:rsid w:val="00950527"/>
    <w:rsid w:val="00950568"/>
    <w:rsid w:val="0095063A"/>
    <w:rsid w:val="00950A33"/>
    <w:rsid w:val="00950C82"/>
    <w:rsid w:val="00950FEA"/>
    <w:rsid w:val="0095178B"/>
    <w:rsid w:val="009527E3"/>
    <w:rsid w:val="00952E7F"/>
    <w:rsid w:val="00952F37"/>
    <w:rsid w:val="009532B2"/>
    <w:rsid w:val="0095352C"/>
    <w:rsid w:val="0095357B"/>
    <w:rsid w:val="009543F7"/>
    <w:rsid w:val="009544A0"/>
    <w:rsid w:val="00954806"/>
    <w:rsid w:val="0095524B"/>
    <w:rsid w:val="0095587E"/>
    <w:rsid w:val="00955EC0"/>
    <w:rsid w:val="00956577"/>
    <w:rsid w:val="00956D7F"/>
    <w:rsid w:val="00956E9F"/>
    <w:rsid w:val="009575DD"/>
    <w:rsid w:val="00957EAE"/>
    <w:rsid w:val="00960016"/>
    <w:rsid w:val="00960303"/>
    <w:rsid w:val="00960673"/>
    <w:rsid w:val="009608E4"/>
    <w:rsid w:val="00961524"/>
    <w:rsid w:val="00962164"/>
    <w:rsid w:val="00962848"/>
    <w:rsid w:val="00962EDE"/>
    <w:rsid w:val="00962FA0"/>
    <w:rsid w:val="00963F2F"/>
    <w:rsid w:val="009648B5"/>
    <w:rsid w:val="00964A5A"/>
    <w:rsid w:val="009655A2"/>
    <w:rsid w:val="00965A06"/>
    <w:rsid w:val="0096637C"/>
    <w:rsid w:val="0096697E"/>
    <w:rsid w:val="009678BE"/>
    <w:rsid w:val="00971370"/>
    <w:rsid w:val="00971843"/>
    <w:rsid w:val="009719AC"/>
    <w:rsid w:val="00971CB9"/>
    <w:rsid w:val="00971F18"/>
    <w:rsid w:val="00972099"/>
    <w:rsid w:val="00972259"/>
    <w:rsid w:val="009723E2"/>
    <w:rsid w:val="00972AAA"/>
    <w:rsid w:val="00972AE6"/>
    <w:rsid w:val="00973495"/>
    <w:rsid w:val="00973842"/>
    <w:rsid w:val="00973E82"/>
    <w:rsid w:val="00973F6F"/>
    <w:rsid w:val="00974986"/>
    <w:rsid w:val="00974C22"/>
    <w:rsid w:val="009752FF"/>
    <w:rsid w:val="0097547B"/>
    <w:rsid w:val="00975763"/>
    <w:rsid w:val="00975CEE"/>
    <w:rsid w:val="00975EBA"/>
    <w:rsid w:val="009761BB"/>
    <w:rsid w:val="009767B3"/>
    <w:rsid w:val="009769C7"/>
    <w:rsid w:val="00977566"/>
    <w:rsid w:val="0097776F"/>
    <w:rsid w:val="00977BFF"/>
    <w:rsid w:val="009817ED"/>
    <w:rsid w:val="00982B5A"/>
    <w:rsid w:val="00982D1C"/>
    <w:rsid w:val="00983167"/>
    <w:rsid w:val="009834FA"/>
    <w:rsid w:val="00984425"/>
    <w:rsid w:val="00984BB6"/>
    <w:rsid w:val="00984D5E"/>
    <w:rsid w:val="00985401"/>
    <w:rsid w:val="0098559C"/>
    <w:rsid w:val="00985D52"/>
    <w:rsid w:val="00986B27"/>
    <w:rsid w:val="00986E00"/>
    <w:rsid w:val="00986EA0"/>
    <w:rsid w:val="009875A4"/>
    <w:rsid w:val="0099013B"/>
    <w:rsid w:val="00990294"/>
    <w:rsid w:val="00991167"/>
    <w:rsid w:val="009919DE"/>
    <w:rsid w:val="00991AE4"/>
    <w:rsid w:val="00991C12"/>
    <w:rsid w:val="00991D23"/>
    <w:rsid w:val="00992259"/>
    <w:rsid w:val="00992836"/>
    <w:rsid w:val="00992AFB"/>
    <w:rsid w:val="00992CD5"/>
    <w:rsid w:val="00994218"/>
    <w:rsid w:val="00995130"/>
    <w:rsid w:val="00995E41"/>
    <w:rsid w:val="0099652D"/>
    <w:rsid w:val="009965B2"/>
    <w:rsid w:val="009965B3"/>
    <w:rsid w:val="009968C6"/>
    <w:rsid w:val="009968E7"/>
    <w:rsid w:val="009968F7"/>
    <w:rsid w:val="009969CF"/>
    <w:rsid w:val="00996DFF"/>
    <w:rsid w:val="0099704E"/>
    <w:rsid w:val="00997172"/>
    <w:rsid w:val="00997AB4"/>
    <w:rsid w:val="00997EA7"/>
    <w:rsid w:val="009A036D"/>
    <w:rsid w:val="009A054F"/>
    <w:rsid w:val="009A08A2"/>
    <w:rsid w:val="009A08BE"/>
    <w:rsid w:val="009A08CD"/>
    <w:rsid w:val="009A0C96"/>
    <w:rsid w:val="009A0DF1"/>
    <w:rsid w:val="009A1557"/>
    <w:rsid w:val="009A1C1B"/>
    <w:rsid w:val="009A2221"/>
    <w:rsid w:val="009A228E"/>
    <w:rsid w:val="009A2396"/>
    <w:rsid w:val="009A2A78"/>
    <w:rsid w:val="009A2E3D"/>
    <w:rsid w:val="009A2EA9"/>
    <w:rsid w:val="009A399E"/>
    <w:rsid w:val="009A3A51"/>
    <w:rsid w:val="009A3F90"/>
    <w:rsid w:val="009A55AB"/>
    <w:rsid w:val="009A5C2B"/>
    <w:rsid w:val="009A6C55"/>
    <w:rsid w:val="009A77A2"/>
    <w:rsid w:val="009A7B5D"/>
    <w:rsid w:val="009A7F19"/>
    <w:rsid w:val="009B0DE8"/>
    <w:rsid w:val="009B1247"/>
    <w:rsid w:val="009B1BA6"/>
    <w:rsid w:val="009B1D39"/>
    <w:rsid w:val="009B21FF"/>
    <w:rsid w:val="009B2738"/>
    <w:rsid w:val="009B28D1"/>
    <w:rsid w:val="009B2921"/>
    <w:rsid w:val="009B2960"/>
    <w:rsid w:val="009B299B"/>
    <w:rsid w:val="009B2A88"/>
    <w:rsid w:val="009B2F6C"/>
    <w:rsid w:val="009B301D"/>
    <w:rsid w:val="009B3485"/>
    <w:rsid w:val="009B36AE"/>
    <w:rsid w:val="009B3808"/>
    <w:rsid w:val="009B3C7A"/>
    <w:rsid w:val="009B3C9A"/>
    <w:rsid w:val="009B3FDE"/>
    <w:rsid w:val="009B42FF"/>
    <w:rsid w:val="009B4364"/>
    <w:rsid w:val="009B43AE"/>
    <w:rsid w:val="009B4E38"/>
    <w:rsid w:val="009B5346"/>
    <w:rsid w:val="009B6C10"/>
    <w:rsid w:val="009B6FC3"/>
    <w:rsid w:val="009B7206"/>
    <w:rsid w:val="009B76B4"/>
    <w:rsid w:val="009B7F9D"/>
    <w:rsid w:val="009C029E"/>
    <w:rsid w:val="009C03E4"/>
    <w:rsid w:val="009C03EC"/>
    <w:rsid w:val="009C0AA7"/>
    <w:rsid w:val="009C1047"/>
    <w:rsid w:val="009C195D"/>
    <w:rsid w:val="009C1C7A"/>
    <w:rsid w:val="009C22DE"/>
    <w:rsid w:val="009C2327"/>
    <w:rsid w:val="009C2427"/>
    <w:rsid w:val="009C2D62"/>
    <w:rsid w:val="009C2EB2"/>
    <w:rsid w:val="009C31E4"/>
    <w:rsid w:val="009C3EAF"/>
    <w:rsid w:val="009C46F2"/>
    <w:rsid w:val="009C4A96"/>
    <w:rsid w:val="009C6EAE"/>
    <w:rsid w:val="009C6FDC"/>
    <w:rsid w:val="009C7ECE"/>
    <w:rsid w:val="009C7FBE"/>
    <w:rsid w:val="009D028E"/>
    <w:rsid w:val="009D06DF"/>
    <w:rsid w:val="009D08CC"/>
    <w:rsid w:val="009D0ADA"/>
    <w:rsid w:val="009D1E85"/>
    <w:rsid w:val="009D229E"/>
    <w:rsid w:val="009D2565"/>
    <w:rsid w:val="009D283B"/>
    <w:rsid w:val="009D300B"/>
    <w:rsid w:val="009D3C5C"/>
    <w:rsid w:val="009D4C74"/>
    <w:rsid w:val="009D4E8B"/>
    <w:rsid w:val="009D4F23"/>
    <w:rsid w:val="009D5A68"/>
    <w:rsid w:val="009D655C"/>
    <w:rsid w:val="009D7A78"/>
    <w:rsid w:val="009D7C74"/>
    <w:rsid w:val="009E0D89"/>
    <w:rsid w:val="009E19F3"/>
    <w:rsid w:val="009E274A"/>
    <w:rsid w:val="009E2A0D"/>
    <w:rsid w:val="009E2AAB"/>
    <w:rsid w:val="009E2C75"/>
    <w:rsid w:val="009E368D"/>
    <w:rsid w:val="009E4799"/>
    <w:rsid w:val="009E48BA"/>
    <w:rsid w:val="009E4F49"/>
    <w:rsid w:val="009E63E7"/>
    <w:rsid w:val="009E7020"/>
    <w:rsid w:val="009F1062"/>
    <w:rsid w:val="009F1191"/>
    <w:rsid w:val="009F1A21"/>
    <w:rsid w:val="009F1B7A"/>
    <w:rsid w:val="009F1E0E"/>
    <w:rsid w:val="009F2039"/>
    <w:rsid w:val="009F2130"/>
    <w:rsid w:val="009F2246"/>
    <w:rsid w:val="009F23F7"/>
    <w:rsid w:val="009F2809"/>
    <w:rsid w:val="009F3660"/>
    <w:rsid w:val="009F3DC0"/>
    <w:rsid w:val="009F4149"/>
    <w:rsid w:val="009F415A"/>
    <w:rsid w:val="009F4534"/>
    <w:rsid w:val="009F5265"/>
    <w:rsid w:val="009F529A"/>
    <w:rsid w:val="009F7B77"/>
    <w:rsid w:val="009F7C29"/>
    <w:rsid w:val="00A0021A"/>
    <w:rsid w:val="00A004D6"/>
    <w:rsid w:val="00A007A5"/>
    <w:rsid w:val="00A009C9"/>
    <w:rsid w:val="00A01108"/>
    <w:rsid w:val="00A01409"/>
    <w:rsid w:val="00A01CFD"/>
    <w:rsid w:val="00A01F8C"/>
    <w:rsid w:val="00A02456"/>
    <w:rsid w:val="00A025F8"/>
    <w:rsid w:val="00A0325D"/>
    <w:rsid w:val="00A03735"/>
    <w:rsid w:val="00A03A63"/>
    <w:rsid w:val="00A0411B"/>
    <w:rsid w:val="00A04237"/>
    <w:rsid w:val="00A04FD0"/>
    <w:rsid w:val="00A056CA"/>
    <w:rsid w:val="00A059CC"/>
    <w:rsid w:val="00A05B40"/>
    <w:rsid w:val="00A06FE1"/>
    <w:rsid w:val="00A0751E"/>
    <w:rsid w:val="00A07577"/>
    <w:rsid w:val="00A07757"/>
    <w:rsid w:val="00A10A0D"/>
    <w:rsid w:val="00A10ECF"/>
    <w:rsid w:val="00A11043"/>
    <w:rsid w:val="00A116E1"/>
    <w:rsid w:val="00A11713"/>
    <w:rsid w:val="00A11953"/>
    <w:rsid w:val="00A11B0E"/>
    <w:rsid w:val="00A11E86"/>
    <w:rsid w:val="00A123FC"/>
    <w:rsid w:val="00A12411"/>
    <w:rsid w:val="00A12851"/>
    <w:rsid w:val="00A13CC8"/>
    <w:rsid w:val="00A1446B"/>
    <w:rsid w:val="00A1489E"/>
    <w:rsid w:val="00A14B03"/>
    <w:rsid w:val="00A14C9B"/>
    <w:rsid w:val="00A14CCD"/>
    <w:rsid w:val="00A15462"/>
    <w:rsid w:val="00A15651"/>
    <w:rsid w:val="00A15A23"/>
    <w:rsid w:val="00A15D14"/>
    <w:rsid w:val="00A15F69"/>
    <w:rsid w:val="00A16A80"/>
    <w:rsid w:val="00A16BCF"/>
    <w:rsid w:val="00A16C9A"/>
    <w:rsid w:val="00A17AEC"/>
    <w:rsid w:val="00A17CF1"/>
    <w:rsid w:val="00A17ED8"/>
    <w:rsid w:val="00A17EE8"/>
    <w:rsid w:val="00A17F27"/>
    <w:rsid w:val="00A203B3"/>
    <w:rsid w:val="00A20D5A"/>
    <w:rsid w:val="00A20F21"/>
    <w:rsid w:val="00A211E1"/>
    <w:rsid w:val="00A21B4B"/>
    <w:rsid w:val="00A227EC"/>
    <w:rsid w:val="00A22B41"/>
    <w:rsid w:val="00A23945"/>
    <w:rsid w:val="00A23B8E"/>
    <w:rsid w:val="00A24B1D"/>
    <w:rsid w:val="00A24C52"/>
    <w:rsid w:val="00A24F65"/>
    <w:rsid w:val="00A251BF"/>
    <w:rsid w:val="00A2521E"/>
    <w:rsid w:val="00A25231"/>
    <w:rsid w:val="00A2543E"/>
    <w:rsid w:val="00A26151"/>
    <w:rsid w:val="00A27003"/>
    <w:rsid w:val="00A27162"/>
    <w:rsid w:val="00A27713"/>
    <w:rsid w:val="00A278AF"/>
    <w:rsid w:val="00A27FDA"/>
    <w:rsid w:val="00A30028"/>
    <w:rsid w:val="00A301EC"/>
    <w:rsid w:val="00A30373"/>
    <w:rsid w:val="00A30E20"/>
    <w:rsid w:val="00A3133D"/>
    <w:rsid w:val="00A317D8"/>
    <w:rsid w:val="00A31805"/>
    <w:rsid w:val="00A3182A"/>
    <w:rsid w:val="00A31839"/>
    <w:rsid w:val="00A31BEA"/>
    <w:rsid w:val="00A31FCD"/>
    <w:rsid w:val="00A3237F"/>
    <w:rsid w:val="00A32B63"/>
    <w:rsid w:val="00A33811"/>
    <w:rsid w:val="00A34DEA"/>
    <w:rsid w:val="00A35696"/>
    <w:rsid w:val="00A36144"/>
    <w:rsid w:val="00A364DC"/>
    <w:rsid w:val="00A367CD"/>
    <w:rsid w:val="00A369D8"/>
    <w:rsid w:val="00A36D8A"/>
    <w:rsid w:val="00A37BD0"/>
    <w:rsid w:val="00A37BF6"/>
    <w:rsid w:val="00A37F19"/>
    <w:rsid w:val="00A400AF"/>
    <w:rsid w:val="00A401CE"/>
    <w:rsid w:val="00A407BA"/>
    <w:rsid w:val="00A40F27"/>
    <w:rsid w:val="00A41169"/>
    <w:rsid w:val="00A41F04"/>
    <w:rsid w:val="00A42537"/>
    <w:rsid w:val="00A42CAB"/>
    <w:rsid w:val="00A4380F"/>
    <w:rsid w:val="00A44B36"/>
    <w:rsid w:val="00A44C1C"/>
    <w:rsid w:val="00A44C27"/>
    <w:rsid w:val="00A453F7"/>
    <w:rsid w:val="00A461CF"/>
    <w:rsid w:val="00A46209"/>
    <w:rsid w:val="00A47649"/>
    <w:rsid w:val="00A47C50"/>
    <w:rsid w:val="00A47E7D"/>
    <w:rsid w:val="00A5012A"/>
    <w:rsid w:val="00A50167"/>
    <w:rsid w:val="00A50A70"/>
    <w:rsid w:val="00A50BC0"/>
    <w:rsid w:val="00A50DE2"/>
    <w:rsid w:val="00A512EF"/>
    <w:rsid w:val="00A51399"/>
    <w:rsid w:val="00A5192D"/>
    <w:rsid w:val="00A52199"/>
    <w:rsid w:val="00A527A5"/>
    <w:rsid w:val="00A530D7"/>
    <w:rsid w:val="00A5312B"/>
    <w:rsid w:val="00A535B1"/>
    <w:rsid w:val="00A53631"/>
    <w:rsid w:val="00A53AF9"/>
    <w:rsid w:val="00A542E0"/>
    <w:rsid w:val="00A54BF7"/>
    <w:rsid w:val="00A55C77"/>
    <w:rsid w:val="00A55D08"/>
    <w:rsid w:val="00A55E52"/>
    <w:rsid w:val="00A55F71"/>
    <w:rsid w:val="00A56071"/>
    <w:rsid w:val="00A560BD"/>
    <w:rsid w:val="00A56202"/>
    <w:rsid w:val="00A566ED"/>
    <w:rsid w:val="00A568BA"/>
    <w:rsid w:val="00A57A11"/>
    <w:rsid w:val="00A60105"/>
    <w:rsid w:val="00A61795"/>
    <w:rsid w:val="00A61C73"/>
    <w:rsid w:val="00A62BB2"/>
    <w:rsid w:val="00A6314A"/>
    <w:rsid w:val="00A633D6"/>
    <w:rsid w:val="00A6384C"/>
    <w:rsid w:val="00A63925"/>
    <w:rsid w:val="00A643E7"/>
    <w:rsid w:val="00A6472A"/>
    <w:rsid w:val="00A64861"/>
    <w:rsid w:val="00A64984"/>
    <w:rsid w:val="00A64BDC"/>
    <w:rsid w:val="00A65550"/>
    <w:rsid w:val="00A65665"/>
    <w:rsid w:val="00A666BC"/>
    <w:rsid w:val="00A66A60"/>
    <w:rsid w:val="00A67115"/>
    <w:rsid w:val="00A67545"/>
    <w:rsid w:val="00A676AE"/>
    <w:rsid w:val="00A67C94"/>
    <w:rsid w:val="00A67DD7"/>
    <w:rsid w:val="00A67FEF"/>
    <w:rsid w:val="00A70A58"/>
    <w:rsid w:val="00A70F6F"/>
    <w:rsid w:val="00A71257"/>
    <w:rsid w:val="00A712A7"/>
    <w:rsid w:val="00A715AF"/>
    <w:rsid w:val="00A71F2F"/>
    <w:rsid w:val="00A72820"/>
    <w:rsid w:val="00A7288A"/>
    <w:rsid w:val="00A728AB"/>
    <w:rsid w:val="00A72ADE"/>
    <w:rsid w:val="00A72C68"/>
    <w:rsid w:val="00A72DFD"/>
    <w:rsid w:val="00A7337B"/>
    <w:rsid w:val="00A73F96"/>
    <w:rsid w:val="00A74487"/>
    <w:rsid w:val="00A74588"/>
    <w:rsid w:val="00A74BAC"/>
    <w:rsid w:val="00A756E6"/>
    <w:rsid w:val="00A757CE"/>
    <w:rsid w:val="00A75C65"/>
    <w:rsid w:val="00A76262"/>
    <w:rsid w:val="00A77B59"/>
    <w:rsid w:val="00A77F3F"/>
    <w:rsid w:val="00A8020D"/>
    <w:rsid w:val="00A80630"/>
    <w:rsid w:val="00A80B1B"/>
    <w:rsid w:val="00A819AF"/>
    <w:rsid w:val="00A81F67"/>
    <w:rsid w:val="00A8207F"/>
    <w:rsid w:val="00A82082"/>
    <w:rsid w:val="00A821EE"/>
    <w:rsid w:val="00A822C3"/>
    <w:rsid w:val="00A828C6"/>
    <w:rsid w:val="00A82E25"/>
    <w:rsid w:val="00A82E28"/>
    <w:rsid w:val="00A839B0"/>
    <w:rsid w:val="00A83DAF"/>
    <w:rsid w:val="00A84C05"/>
    <w:rsid w:val="00A84C17"/>
    <w:rsid w:val="00A84C97"/>
    <w:rsid w:val="00A84F5E"/>
    <w:rsid w:val="00A856AB"/>
    <w:rsid w:val="00A85E24"/>
    <w:rsid w:val="00A86589"/>
    <w:rsid w:val="00A87D0D"/>
    <w:rsid w:val="00A87FC6"/>
    <w:rsid w:val="00A906F2"/>
    <w:rsid w:val="00A91AF1"/>
    <w:rsid w:val="00A91D15"/>
    <w:rsid w:val="00A9206B"/>
    <w:rsid w:val="00A93533"/>
    <w:rsid w:val="00A93E94"/>
    <w:rsid w:val="00A943FF"/>
    <w:rsid w:val="00A94E5E"/>
    <w:rsid w:val="00A94F04"/>
    <w:rsid w:val="00A9512C"/>
    <w:rsid w:val="00A9553A"/>
    <w:rsid w:val="00A95998"/>
    <w:rsid w:val="00A96A5F"/>
    <w:rsid w:val="00A96CB6"/>
    <w:rsid w:val="00A97076"/>
    <w:rsid w:val="00A97164"/>
    <w:rsid w:val="00A97618"/>
    <w:rsid w:val="00A976B7"/>
    <w:rsid w:val="00A97B32"/>
    <w:rsid w:val="00A97BA3"/>
    <w:rsid w:val="00AA020F"/>
    <w:rsid w:val="00AA0980"/>
    <w:rsid w:val="00AA118F"/>
    <w:rsid w:val="00AA16E6"/>
    <w:rsid w:val="00AA1881"/>
    <w:rsid w:val="00AA1903"/>
    <w:rsid w:val="00AA1CDE"/>
    <w:rsid w:val="00AA270C"/>
    <w:rsid w:val="00AA2DC1"/>
    <w:rsid w:val="00AA33A6"/>
    <w:rsid w:val="00AA361D"/>
    <w:rsid w:val="00AA3A24"/>
    <w:rsid w:val="00AA44F3"/>
    <w:rsid w:val="00AA46C1"/>
    <w:rsid w:val="00AA4B69"/>
    <w:rsid w:val="00AA5051"/>
    <w:rsid w:val="00AA508C"/>
    <w:rsid w:val="00AA638E"/>
    <w:rsid w:val="00AA6578"/>
    <w:rsid w:val="00AA6631"/>
    <w:rsid w:val="00AA686E"/>
    <w:rsid w:val="00AA6ED8"/>
    <w:rsid w:val="00AA7132"/>
    <w:rsid w:val="00AA7421"/>
    <w:rsid w:val="00AA762C"/>
    <w:rsid w:val="00AA7898"/>
    <w:rsid w:val="00AB1267"/>
    <w:rsid w:val="00AB1EF5"/>
    <w:rsid w:val="00AB2268"/>
    <w:rsid w:val="00AB2D94"/>
    <w:rsid w:val="00AB2FCA"/>
    <w:rsid w:val="00AB48D6"/>
    <w:rsid w:val="00AB4E81"/>
    <w:rsid w:val="00AB4F63"/>
    <w:rsid w:val="00AB5563"/>
    <w:rsid w:val="00AB57E7"/>
    <w:rsid w:val="00AB58E6"/>
    <w:rsid w:val="00AB69C9"/>
    <w:rsid w:val="00AB6DF6"/>
    <w:rsid w:val="00AB7598"/>
    <w:rsid w:val="00AB7A0D"/>
    <w:rsid w:val="00AC0038"/>
    <w:rsid w:val="00AC0ACD"/>
    <w:rsid w:val="00AC0D25"/>
    <w:rsid w:val="00AC1CDC"/>
    <w:rsid w:val="00AC2610"/>
    <w:rsid w:val="00AC2765"/>
    <w:rsid w:val="00AC2D51"/>
    <w:rsid w:val="00AC2FB2"/>
    <w:rsid w:val="00AC3231"/>
    <w:rsid w:val="00AC337F"/>
    <w:rsid w:val="00AC34F6"/>
    <w:rsid w:val="00AC3AF9"/>
    <w:rsid w:val="00AC3B0B"/>
    <w:rsid w:val="00AC4A47"/>
    <w:rsid w:val="00AC5602"/>
    <w:rsid w:val="00AC5982"/>
    <w:rsid w:val="00AC6148"/>
    <w:rsid w:val="00AC63B6"/>
    <w:rsid w:val="00AC6496"/>
    <w:rsid w:val="00AC6CE3"/>
    <w:rsid w:val="00AC6D33"/>
    <w:rsid w:val="00AC706B"/>
    <w:rsid w:val="00AC75D1"/>
    <w:rsid w:val="00AC7FE0"/>
    <w:rsid w:val="00AD0BCB"/>
    <w:rsid w:val="00AD1440"/>
    <w:rsid w:val="00AD1487"/>
    <w:rsid w:val="00AD17EF"/>
    <w:rsid w:val="00AD1C2F"/>
    <w:rsid w:val="00AD223D"/>
    <w:rsid w:val="00AD2599"/>
    <w:rsid w:val="00AD4081"/>
    <w:rsid w:val="00AD4161"/>
    <w:rsid w:val="00AD4963"/>
    <w:rsid w:val="00AD4C0C"/>
    <w:rsid w:val="00AD4E29"/>
    <w:rsid w:val="00AD54C5"/>
    <w:rsid w:val="00AD5D28"/>
    <w:rsid w:val="00AD5E59"/>
    <w:rsid w:val="00AD5F78"/>
    <w:rsid w:val="00AD6264"/>
    <w:rsid w:val="00AD6EBE"/>
    <w:rsid w:val="00AD70C5"/>
    <w:rsid w:val="00AD7391"/>
    <w:rsid w:val="00AD788A"/>
    <w:rsid w:val="00AD7CED"/>
    <w:rsid w:val="00AE03E8"/>
    <w:rsid w:val="00AE05F7"/>
    <w:rsid w:val="00AE06CE"/>
    <w:rsid w:val="00AE0E5F"/>
    <w:rsid w:val="00AE18F7"/>
    <w:rsid w:val="00AE1AD9"/>
    <w:rsid w:val="00AE2B7E"/>
    <w:rsid w:val="00AE2C62"/>
    <w:rsid w:val="00AE32C4"/>
    <w:rsid w:val="00AE36CC"/>
    <w:rsid w:val="00AE3FC6"/>
    <w:rsid w:val="00AE42AB"/>
    <w:rsid w:val="00AE4E93"/>
    <w:rsid w:val="00AE583E"/>
    <w:rsid w:val="00AE5CAF"/>
    <w:rsid w:val="00AE6501"/>
    <w:rsid w:val="00AE694B"/>
    <w:rsid w:val="00AE6A99"/>
    <w:rsid w:val="00AE71F4"/>
    <w:rsid w:val="00AE74FB"/>
    <w:rsid w:val="00AF0189"/>
    <w:rsid w:val="00AF0966"/>
    <w:rsid w:val="00AF0A9A"/>
    <w:rsid w:val="00AF0B16"/>
    <w:rsid w:val="00AF272F"/>
    <w:rsid w:val="00AF3179"/>
    <w:rsid w:val="00AF32A9"/>
    <w:rsid w:val="00AF355E"/>
    <w:rsid w:val="00AF35B3"/>
    <w:rsid w:val="00AF381D"/>
    <w:rsid w:val="00AF3926"/>
    <w:rsid w:val="00AF46B1"/>
    <w:rsid w:val="00AF46FF"/>
    <w:rsid w:val="00AF49FD"/>
    <w:rsid w:val="00AF4A9C"/>
    <w:rsid w:val="00AF4CD2"/>
    <w:rsid w:val="00AF4D56"/>
    <w:rsid w:val="00AF5649"/>
    <w:rsid w:val="00AF59D1"/>
    <w:rsid w:val="00AF5E16"/>
    <w:rsid w:val="00AF6354"/>
    <w:rsid w:val="00AF6FCF"/>
    <w:rsid w:val="00AF703E"/>
    <w:rsid w:val="00AF7186"/>
    <w:rsid w:val="00AF71B2"/>
    <w:rsid w:val="00B001E3"/>
    <w:rsid w:val="00B003A4"/>
    <w:rsid w:val="00B00C3B"/>
    <w:rsid w:val="00B00C90"/>
    <w:rsid w:val="00B00CC8"/>
    <w:rsid w:val="00B00CFD"/>
    <w:rsid w:val="00B018E5"/>
    <w:rsid w:val="00B02E20"/>
    <w:rsid w:val="00B03289"/>
    <w:rsid w:val="00B03B6A"/>
    <w:rsid w:val="00B03D3D"/>
    <w:rsid w:val="00B040EB"/>
    <w:rsid w:val="00B0412D"/>
    <w:rsid w:val="00B0417B"/>
    <w:rsid w:val="00B04A98"/>
    <w:rsid w:val="00B0515E"/>
    <w:rsid w:val="00B0598B"/>
    <w:rsid w:val="00B06606"/>
    <w:rsid w:val="00B07109"/>
    <w:rsid w:val="00B10090"/>
    <w:rsid w:val="00B1069F"/>
    <w:rsid w:val="00B10A5E"/>
    <w:rsid w:val="00B10DFB"/>
    <w:rsid w:val="00B11097"/>
    <w:rsid w:val="00B1120E"/>
    <w:rsid w:val="00B1175B"/>
    <w:rsid w:val="00B11817"/>
    <w:rsid w:val="00B11A73"/>
    <w:rsid w:val="00B1234C"/>
    <w:rsid w:val="00B1274D"/>
    <w:rsid w:val="00B12BB1"/>
    <w:rsid w:val="00B12F5F"/>
    <w:rsid w:val="00B1379D"/>
    <w:rsid w:val="00B13DE6"/>
    <w:rsid w:val="00B1483B"/>
    <w:rsid w:val="00B15884"/>
    <w:rsid w:val="00B15C98"/>
    <w:rsid w:val="00B161E5"/>
    <w:rsid w:val="00B1668A"/>
    <w:rsid w:val="00B1705B"/>
    <w:rsid w:val="00B171B0"/>
    <w:rsid w:val="00B17829"/>
    <w:rsid w:val="00B178AC"/>
    <w:rsid w:val="00B205DB"/>
    <w:rsid w:val="00B20B16"/>
    <w:rsid w:val="00B210CC"/>
    <w:rsid w:val="00B21172"/>
    <w:rsid w:val="00B21D5D"/>
    <w:rsid w:val="00B21D5E"/>
    <w:rsid w:val="00B225FA"/>
    <w:rsid w:val="00B229D9"/>
    <w:rsid w:val="00B22F80"/>
    <w:rsid w:val="00B23127"/>
    <w:rsid w:val="00B233D5"/>
    <w:rsid w:val="00B235C9"/>
    <w:rsid w:val="00B23CB3"/>
    <w:rsid w:val="00B2538D"/>
    <w:rsid w:val="00B25EEA"/>
    <w:rsid w:val="00B2612B"/>
    <w:rsid w:val="00B262DD"/>
    <w:rsid w:val="00B26A09"/>
    <w:rsid w:val="00B26B2C"/>
    <w:rsid w:val="00B26DD9"/>
    <w:rsid w:val="00B3013F"/>
    <w:rsid w:val="00B30368"/>
    <w:rsid w:val="00B308F0"/>
    <w:rsid w:val="00B309E0"/>
    <w:rsid w:val="00B30DB3"/>
    <w:rsid w:val="00B31205"/>
    <w:rsid w:val="00B3136E"/>
    <w:rsid w:val="00B317B7"/>
    <w:rsid w:val="00B31AA3"/>
    <w:rsid w:val="00B31FDE"/>
    <w:rsid w:val="00B32A67"/>
    <w:rsid w:val="00B332DA"/>
    <w:rsid w:val="00B33489"/>
    <w:rsid w:val="00B3357C"/>
    <w:rsid w:val="00B335BA"/>
    <w:rsid w:val="00B33EE8"/>
    <w:rsid w:val="00B345AE"/>
    <w:rsid w:val="00B35301"/>
    <w:rsid w:val="00B359A1"/>
    <w:rsid w:val="00B35C26"/>
    <w:rsid w:val="00B35E6F"/>
    <w:rsid w:val="00B3623E"/>
    <w:rsid w:val="00B36401"/>
    <w:rsid w:val="00B36987"/>
    <w:rsid w:val="00B37005"/>
    <w:rsid w:val="00B37C85"/>
    <w:rsid w:val="00B37E56"/>
    <w:rsid w:val="00B4009F"/>
    <w:rsid w:val="00B40A42"/>
    <w:rsid w:val="00B40B09"/>
    <w:rsid w:val="00B40B51"/>
    <w:rsid w:val="00B40E99"/>
    <w:rsid w:val="00B40EED"/>
    <w:rsid w:val="00B41E56"/>
    <w:rsid w:val="00B42669"/>
    <w:rsid w:val="00B42B86"/>
    <w:rsid w:val="00B42D11"/>
    <w:rsid w:val="00B44572"/>
    <w:rsid w:val="00B445B1"/>
    <w:rsid w:val="00B44687"/>
    <w:rsid w:val="00B44BEC"/>
    <w:rsid w:val="00B45849"/>
    <w:rsid w:val="00B45C39"/>
    <w:rsid w:val="00B460B9"/>
    <w:rsid w:val="00B46378"/>
    <w:rsid w:val="00B46794"/>
    <w:rsid w:val="00B470B3"/>
    <w:rsid w:val="00B472A0"/>
    <w:rsid w:val="00B472C4"/>
    <w:rsid w:val="00B473BD"/>
    <w:rsid w:val="00B475EE"/>
    <w:rsid w:val="00B478AB"/>
    <w:rsid w:val="00B47AEF"/>
    <w:rsid w:val="00B5012C"/>
    <w:rsid w:val="00B50201"/>
    <w:rsid w:val="00B503A3"/>
    <w:rsid w:val="00B506BF"/>
    <w:rsid w:val="00B509FE"/>
    <w:rsid w:val="00B520C5"/>
    <w:rsid w:val="00B522F2"/>
    <w:rsid w:val="00B52751"/>
    <w:rsid w:val="00B52DD0"/>
    <w:rsid w:val="00B5321D"/>
    <w:rsid w:val="00B53220"/>
    <w:rsid w:val="00B53BDE"/>
    <w:rsid w:val="00B54534"/>
    <w:rsid w:val="00B54678"/>
    <w:rsid w:val="00B55228"/>
    <w:rsid w:val="00B55B53"/>
    <w:rsid w:val="00B55F41"/>
    <w:rsid w:val="00B56C30"/>
    <w:rsid w:val="00B56E69"/>
    <w:rsid w:val="00B57933"/>
    <w:rsid w:val="00B57D79"/>
    <w:rsid w:val="00B60F6A"/>
    <w:rsid w:val="00B61219"/>
    <w:rsid w:val="00B61298"/>
    <w:rsid w:val="00B61458"/>
    <w:rsid w:val="00B61472"/>
    <w:rsid w:val="00B618D0"/>
    <w:rsid w:val="00B62019"/>
    <w:rsid w:val="00B621F0"/>
    <w:rsid w:val="00B623DF"/>
    <w:rsid w:val="00B62F54"/>
    <w:rsid w:val="00B6305B"/>
    <w:rsid w:val="00B63BA4"/>
    <w:rsid w:val="00B6423C"/>
    <w:rsid w:val="00B64959"/>
    <w:rsid w:val="00B64ABB"/>
    <w:rsid w:val="00B64FF6"/>
    <w:rsid w:val="00B65D63"/>
    <w:rsid w:val="00B65E4C"/>
    <w:rsid w:val="00B66081"/>
    <w:rsid w:val="00B66902"/>
    <w:rsid w:val="00B67BD7"/>
    <w:rsid w:val="00B701B5"/>
    <w:rsid w:val="00B701EE"/>
    <w:rsid w:val="00B71686"/>
    <w:rsid w:val="00B72291"/>
    <w:rsid w:val="00B72E1C"/>
    <w:rsid w:val="00B735AD"/>
    <w:rsid w:val="00B73A2E"/>
    <w:rsid w:val="00B74B39"/>
    <w:rsid w:val="00B74EFF"/>
    <w:rsid w:val="00B74F09"/>
    <w:rsid w:val="00B74F14"/>
    <w:rsid w:val="00B74FA3"/>
    <w:rsid w:val="00B75A4B"/>
    <w:rsid w:val="00B75E78"/>
    <w:rsid w:val="00B76DC5"/>
    <w:rsid w:val="00B7744C"/>
    <w:rsid w:val="00B80712"/>
    <w:rsid w:val="00B80828"/>
    <w:rsid w:val="00B8083A"/>
    <w:rsid w:val="00B815B8"/>
    <w:rsid w:val="00B81DEA"/>
    <w:rsid w:val="00B81E0B"/>
    <w:rsid w:val="00B81FBB"/>
    <w:rsid w:val="00B8217A"/>
    <w:rsid w:val="00B825F8"/>
    <w:rsid w:val="00B83635"/>
    <w:rsid w:val="00B83D60"/>
    <w:rsid w:val="00B83E11"/>
    <w:rsid w:val="00B8452C"/>
    <w:rsid w:val="00B848DF"/>
    <w:rsid w:val="00B84C7F"/>
    <w:rsid w:val="00B865A7"/>
    <w:rsid w:val="00B86975"/>
    <w:rsid w:val="00B86B84"/>
    <w:rsid w:val="00B86B96"/>
    <w:rsid w:val="00B86C26"/>
    <w:rsid w:val="00B871CA"/>
    <w:rsid w:val="00B874DB"/>
    <w:rsid w:val="00B877E2"/>
    <w:rsid w:val="00B87817"/>
    <w:rsid w:val="00B87F28"/>
    <w:rsid w:val="00B902F6"/>
    <w:rsid w:val="00B906D9"/>
    <w:rsid w:val="00B90BE9"/>
    <w:rsid w:val="00B9115D"/>
    <w:rsid w:val="00B91535"/>
    <w:rsid w:val="00B91669"/>
    <w:rsid w:val="00B92409"/>
    <w:rsid w:val="00B92992"/>
    <w:rsid w:val="00B92D70"/>
    <w:rsid w:val="00B93238"/>
    <w:rsid w:val="00B935A6"/>
    <w:rsid w:val="00B93699"/>
    <w:rsid w:val="00B93704"/>
    <w:rsid w:val="00B93850"/>
    <w:rsid w:val="00B93AF9"/>
    <w:rsid w:val="00B93F39"/>
    <w:rsid w:val="00B93FC5"/>
    <w:rsid w:val="00B945B2"/>
    <w:rsid w:val="00B945E8"/>
    <w:rsid w:val="00B94D6D"/>
    <w:rsid w:val="00B96FE9"/>
    <w:rsid w:val="00B9700E"/>
    <w:rsid w:val="00BA0061"/>
    <w:rsid w:val="00BA043E"/>
    <w:rsid w:val="00BA04F1"/>
    <w:rsid w:val="00BA05F6"/>
    <w:rsid w:val="00BA0659"/>
    <w:rsid w:val="00BA12D6"/>
    <w:rsid w:val="00BA171D"/>
    <w:rsid w:val="00BA17B5"/>
    <w:rsid w:val="00BA1A0E"/>
    <w:rsid w:val="00BA1CE0"/>
    <w:rsid w:val="00BA1E30"/>
    <w:rsid w:val="00BA1F88"/>
    <w:rsid w:val="00BA2B5C"/>
    <w:rsid w:val="00BA321F"/>
    <w:rsid w:val="00BA33FA"/>
    <w:rsid w:val="00BA40E8"/>
    <w:rsid w:val="00BA4176"/>
    <w:rsid w:val="00BA4487"/>
    <w:rsid w:val="00BA4B8B"/>
    <w:rsid w:val="00BA514A"/>
    <w:rsid w:val="00BA55AE"/>
    <w:rsid w:val="00BA57D3"/>
    <w:rsid w:val="00BA5D31"/>
    <w:rsid w:val="00BA5FF7"/>
    <w:rsid w:val="00BA6B43"/>
    <w:rsid w:val="00BA7836"/>
    <w:rsid w:val="00BB01EA"/>
    <w:rsid w:val="00BB05F6"/>
    <w:rsid w:val="00BB07C0"/>
    <w:rsid w:val="00BB09F4"/>
    <w:rsid w:val="00BB0B5B"/>
    <w:rsid w:val="00BB0F21"/>
    <w:rsid w:val="00BB1080"/>
    <w:rsid w:val="00BB1F8C"/>
    <w:rsid w:val="00BB1FBA"/>
    <w:rsid w:val="00BB2E7C"/>
    <w:rsid w:val="00BB3599"/>
    <w:rsid w:val="00BB3A58"/>
    <w:rsid w:val="00BB41B6"/>
    <w:rsid w:val="00BB41CC"/>
    <w:rsid w:val="00BB46EB"/>
    <w:rsid w:val="00BB470D"/>
    <w:rsid w:val="00BB5263"/>
    <w:rsid w:val="00BB5500"/>
    <w:rsid w:val="00BB55AB"/>
    <w:rsid w:val="00BB57B4"/>
    <w:rsid w:val="00BB57DF"/>
    <w:rsid w:val="00BB5B90"/>
    <w:rsid w:val="00BB6872"/>
    <w:rsid w:val="00BB6878"/>
    <w:rsid w:val="00BB6BE9"/>
    <w:rsid w:val="00BB702F"/>
    <w:rsid w:val="00BB78AD"/>
    <w:rsid w:val="00BB79D2"/>
    <w:rsid w:val="00BC069D"/>
    <w:rsid w:val="00BC0C4A"/>
    <w:rsid w:val="00BC14A8"/>
    <w:rsid w:val="00BC15C9"/>
    <w:rsid w:val="00BC1ABA"/>
    <w:rsid w:val="00BC1ADA"/>
    <w:rsid w:val="00BC20EF"/>
    <w:rsid w:val="00BC252C"/>
    <w:rsid w:val="00BC2890"/>
    <w:rsid w:val="00BC2B1F"/>
    <w:rsid w:val="00BC31C0"/>
    <w:rsid w:val="00BC41F7"/>
    <w:rsid w:val="00BC48FE"/>
    <w:rsid w:val="00BC4A50"/>
    <w:rsid w:val="00BC4AEB"/>
    <w:rsid w:val="00BC4BBC"/>
    <w:rsid w:val="00BC4C38"/>
    <w:rsid w:val="00BC5103"/>
    <w:rsid w:val="00BC5C20"/>
    <w:rsid w:val="00BC5CB3"/>
    <w:rsid w:val="00BC6531"/>
    <w:rsid w:val="00BC6D97"/>
    <w:rsid w:val="00BC770A"/>
    <w:rsid w:val="00BC7979"/>
    <w:rsid w:val="00BD09CA"/>
    <w:rsid w:val="00BD0C5A"/>
    <w:rsid w:val="00BD0D90"/>
    <w:rsid w:val="00BD0FA7"/>
    <w:rsid w:val="00BD13C6"/>
    <w:rsid w:val="00BD2DFE"/>
    <w:rsid w:val="00BD3747"/>
    <w:rsid w:val="00BD3CD7"/>
    <w:rsid w:val="00BD3F1D"/>
    <w:rsid w:val="00BD4001"/>
    <w:rsid w:val="00BD46E6"/>
    <w:rsid w:val="00BD4A98"/>
    <w:rsid w:val="00BD4F9E"/>
    <w:rsid w:val="00BD6941"/>
    <w:rsid w:val="00BD78F2"/>
    <w:rsid w:val="00BD7E4D"/>
    <w:rsid w:val="00BE0AA2"/>
    <w:rsid w:val="00BE0AC0"/>
    <w:rsid w:val="00BE13D4"/>
    <w:rsid w:val="00BE16C7"/>
    <w:rsid w:val="00BE18A2"/>
    <w:rsid w:val="00BE1CF6"/>
    <w:rsid w:val="00BE2E05"/>
    <w:rsid w:val="00BE2E0F"/>
    <w:rsid w:val="00BE3045"/>
    <w:rsid w:val="00BE38E9"/>
    <w:rsid w:val="00BE3E4F"/>
    <w:rsid w:val="00BE3FA1"/>
    <w:rsid w:val="00BE4722"/>
    <w:rsid w:val="00BE5E44"/>
    <w:rsid w:val="00BE6496"/>
    <w:rsid w:val="00BE6C14"/>
    <w:rsid w:val="00BF00AB"/>
    <w:rsid w:val="00BF051F"/>
    <w:rsid w:val="00BF0D53"/>
    <w:rsid w:val="00BF0F37"/>
    <w:rsid w:val="00BF119C"/>
    <w:rsid w:val="00BF1C12"/>
    <w:rsid w:val="00BF1DF4"/>
    <w:rsid w:val="00BF2B2D"/>
    <w:rsid w:val="00BF2B52"/>
    <w:rsid w:val="00BF4405"/>
    <w:rsid w:val="00BF4727"/>
    <w:rsid w:val="00BF5513"/>
    <w:rsid w:val="00BF7722"/>
    <w:rsid w:val="00BF7B9D"/>
    <w:rsid w:val="00C00000"/>
    <w:rsid w:val="00C00DDC"/>
    <w:rsid w:val="00C010FE"/>
    <w:rsid w:val="00C0143F"/>
    <w:rsid w:val="00C01CD8"/>
    <w:rsid w:val="00C0236C"/>
    <w:rsid w:val="00C03177"/>
    <w:rsid w:val="00C03409"/>
    <w:rsid w:val="00C037F7"/>
    <w:rsid w:val="00C03E28"/>
    <w:rsid w:val="00C04279"/>
    <w:rsid w:val="00C0429A"/>
    <w:rsid w:val="00C04A9F"/>
    <w:rsid w:val="00C053F6"/>
    <w:rsid w:val="00C05CDF"/>
    <w:rsid w:val="00C05D10"/>
    <w:rsid w:val="00C06023"/>
    <w:rsid w:val="00C06489"/>
    <w:rsid w:val="00C065A9"/>
    <w:rsid w:val="00C06B2E"/>
    <w:rsid w:val="00C070CB"/>
    <w:rsid w:val="00C070FD"/>
    <w:rsid w:val="00C0775B"/>
    <w:rsid w:val="00C077C3"/>
    <w:rsid w:val="00C079C9"/>
    <w:rsid w:val="00C07BB6"/>
    <w:rsid w:val="00C10AF5"/>
    <w:rsid w:val="00C11253"/>
    <w:rsid w:val="00C1192C"/>
    <w:rsid w:val="00C11B60"/>
    <w:rsid w:val="00C11D9E"/>
    <w:rsid w:val="00C11E73"/>
    <w:rsid w:val="00C1211A"/>
    <w:rsid w:val="00C12517"/>
    <w:rsid w:val="00C12806"/>
    <w:rsid w:val="00C12E3A"/>
    <w:rsid w:val="00C12F84"/>
    <w:rsid w:val="00C13273"/>
    <w:rsid w:val="00C13628"/>
    <w:rsid w:val="00C139B2"/>
    <w:rsid w:val="00C13B98"/>
    <w:rsid w:val="00C13D8C"/>
    <w:rsid w:val="00C13FC7"/>
    <w:rsid w:val="00C144FC"/>
    <w:rsid w:val="00C14B58"/>
    <w:rsid w:val="00C150A0"/>
    <w:rsid w:val="00C15462"/>
    <w:rsid w:val="00C154D7"/>
    <w:rsid w:val="00C156E6"/>
    <w:rsid w:val="00C15876"/>
    <w:rsid w:val="00C15D81"/>
    <w:rsid w:val="00C15F85"/>
    <w:rsid w:val="00C161B3"/>
    <w:rsid w:val="00C16586"/>
    <w:rsid w:val="00C171F1"/>
    <w:rsid w:val="00C17856"/>
    <w:rsid w:val="00C179F8"/>
    <w:rsid w:val="00C2067D"/>
    <w:rsid w:val="00C20823"/>
    <w:rsid w:val="00C20908"/>
    <w:rsid w:val="00C20F50"/>
    <w:rsid w:val="00C21143"/>
    <w:rsid w:val="00C2135A"/>
    <w:rsid w:val="00C2158F"/>
    <w:rsid w:val="00C218E2"/>
    <w:rsid w:val="00C225F7"/>
    <w:rsid w:val="00C2291D"/>
    <w:rsid w:val="00C22A1B"/>
    <w:rsid w:val="00C22B50"/>
    <w:rsid w:val="00C22F98"/>
    <w:rsid w:val="00C236AE"/>
    <w:rsid w:val="00C23ABD"/>
    <w:rsid w:val="00C23E8F"/>
    <w:rsid w:val="00C24024"/>
    <w:rsid w:val="00C24D04"/>
    <w:rsid w:val="00C24DC6"/>
    <w:rsid w:val="00C2514A"/>
    <w:rsid w:val="00C2530F"/>
    <w:rsid w:val="00C25351"/>
    <w:rsid w:val="00C256A1"/>
    <w:rsid w:val="00C2631A"/>
    <w:rsid w:val="00C26708"/>
    <w:rsid w:val="00C26940"/>
    <w:rsid w:val="00C26CD7"/>
    <w:rsid w:val="00C26E13"/>
    <w:rsid w:val="00C26FEE"/>
    <w:rsid w:val="00C277EA"/>
    <w:rsid w:val="00C27C91"/>
    <w:rsid w:val="00C27EDA"/>
    <w:rsid w:val="00C27F68"/>
    <w:rsid w:val="00C300AC"/>
    <w:rsid w:val="00C31060"/>
    <w:rsid w:val="00C31289"/>
    <w:rsid w:val="00C324BA"/>
    <w:rsid w:val="00C324C5"/>
    <w:rsid w:val="00C3273A"/>
    <w:rsid w:val="00C328C5"/>
    <w:rsid w:val="00C329B1"/>
    <w:rsid w:val="00C32FA3"/>
    <w:rsid w:val="00C33AF9"/>
    <w:rsid w:val="00C33C7C"/>
    <w:rsid w:val="00C340A3"/>
    <w:rsid w:val="00C3412D"/>
    <w:rsid w:val="00C34389"/>
    <w:rsid w:val="00C34432"/>
    <w:rsid w:val="00C34DD4"/>
    <w:rsid w:val="00C3563A"/>
    <w:rsid w:val="00C35823"/>
    <w:rsid w:val="00C35B7E"/>
    <w:rsid w:val="00C3613B"/>
    <w:rsid w:val="00C373C8"/>
    <w:rsid w:val="00C3762A"/>
    <w:rsid w:val="00C3774A"/>
    <w:rsid w:val="00C37945"/>
    <w:rsid w:val="00C37BC0"/>
    <w:rsid w:val="00C37C16"/>
    <w:rsid w:val="00C4006C"/>
    <w:rsid w:val="00C400C0"/>
    <w:rsid w:val="00C401C1"/>
    <w:rsid w:val="00C40FE1"/>
    <w:rsid w:val="00C41173"/>
    <w:rsid w:val="00C4178F"/>
    <w:rsid w:val="00C419E6"/>
    <w:rsid w:val="00C4304B"/>
    <w:rsid w:val="00C430D5"/>
    <w:rsid w:val="00C43E33"/>
    <w:rsid w:val="00C44311"/>
    <w:rsid w:val="00C4471A"/>
    <w:rsid w:val="00C448D4"/>
    <w:rsid w:val="00C44C2C"/>
    <w:rsid w:val="00C44C41"/>
    <w:rsid w:val="00C44F23"/>
    <w:rsid w:val="00C4511C"/>
    <w:rsid w:val="00C45852"/>
    <w:rsid w:val="00C462B2"/>
    <w:rsid w:val="00C4636B"/>
    <w:rsid w:val="00C463D2"/>
    <w:rsid w:val="00C463E0"/>
    <w:rsid w:val="00C4681A"/>
    <w:rsid w:val="00C4712C"/>
    <w:rsid w:val="00C47E98"/>
    <w:rsid w:val="00C50102"/>
    <w:rsid w:val="00C50117"/>
    <w:rsid w:val="00C50EA2"/>
    <w:rsid w:val="00C51053"/>
    <w:rsid w:val="00C51E76"/>
    <w:rsid w:val="00C52160"/>
    <w:rsid w:val="00C52384"/>
    <w:rsid w:val="00C523DD"/>
    <w:rsid w:val="00C5273B"/>
    <w:rsid w:val="00C529B3"/>
    <w:rsid w:val="00C535D6"/>
    <w:rsid w:val="00C53727"/>
    <w:rsid w:val="00C5430D"/>
    <w:rsid w:val="00C546B7"/>
    <w:rsid w:val="00C54ABD"/>
    <w:rsid w:val="00C54FF0"/>
    <w:rsid w:val="00C55246"/>
    <w:rsid w:val="00C55378"/>
    <w:rsid w:val="00C55AD2"/>
    <w:rsid w:val="00C55FFF"/>
    <w:rsid w:val="00C5657E"/>
    <w:rsid w:val="00C569FB"/>
    <w:rsid w:val="00C56C06"/>
    <w:rsid w:val="00C57276"/>
    <w:rsid w:val="00C5758C"/>
    <w:rsid w:val="00C5792E"/>
    <w:rsid w:val="00C57C04"/>
    <w:rsid w:val="00C57DA0"/>
    <w:rsid w:val="00C60250"/>
    <w:rsid w:val="00C60A03"/>
    <w:rsid w:val="00C611F4"/>
    <w:rsid w:val="00C61360"/>
    <w:rsid w:val="00C61478"/>
    <w:rsid w:val="00C61E43"/>
    <w:rsid w:val="00C620AB"/>
    <w:rsid w:val="00C621E1"/>
    <w:rsid w:val="00C626C0"/>
    <w:rsid w:val="00C62B96"/>
    <w:rsid w:val="00C62E13"/>
    <w:rsid w:val="00C630FC"/>
    <w:rsid w:val="00C63E63"/>
    <w:rsid w:val="00C64553"/>
    <w:rsid w:val="00C647E5"/>
    <w:rsid w:val="00C64869"/>
    <w:rsid w:val="00C64C5C"/>
    <w:rsid w:val="00C64F40"/>
    <w:rsid w:val="00C65417"/>
    <w:rsid w:val="00C667A1"/>
    <w:rsid w:val="00C66B81"/>
    <w:rsid w:val="00C66F11"/>
    <w:rsid w:val="00C6722F"/>
    <w:rsid w:val="00C70590"/>
    <w:rsid w:val="00C705AB"/>
    <w:rsid w:val="00C70658"/>
    <w:rsid w:val="00C706D3"/>
    <w:rsid w:val="00C70811"/>
    <w:rsid w:val="00C70839"/>
    <w:rsid w:val="00C70E62"/>
    <w:rsid w:val="00C7112F"/>
    <w:rsid w:val="00C712AA"/>
    <w:rsid w:val="00C712AD"/>
    <w:rsid w:val="00C71313"/>
    <w:rsid w:val="00C729A4"/>
    <w:rsid w:val="00C7385A"/>
    <w:rsid w:val="00C73CC4"/>
    <w:rsid w:val="00C73FF2"/>
    <w:rsid w:val="00C744A8"/>
    <w:rsid w:val="00C74EA7"/>
    <w:rsid w:val="00C755F4"/>
    <w:rsid w:val="00C75C2D"/>
    <w:rsid w:val="00C76391"/>
    <w:rsid w:val="00C763FB"/>
    <w:rsid w:val="00C77A5F"/>
    <w:rsid w:val="00C77B88"/>
    <w:rsid w:val="00C8055D"/>
    <w:rsid w:val="00C80F9D"/>
    <w:rsid w:val="00C8101A"/>
    <w:rsid w:val="00C81113"/>
    <w:rsid w:val="00C81890"/>
    <w:rsid w:val="00C81B34"/>
    <w:rsid w:val="00C82151"/>
    <w:rsid w:val="00C8232D"/>
    <w:rsid w:val="00C824F7"/>
    <w:rsid w:val="00C82F9C"/>
    <w:rsid w:val="00C8340F"/>
    <w:rsid w:val="00C83935"/>
    <w:rsid w:val="00C83F3A"/>
    <w:rsid w:val="00C842E4"/>
    <w:rsid w:val="00C84FD5"/>
    <w:rsid w:val="00C85F0D"/>
    <w:rsid w:val="00C863D8"/>
    <w:rsid w:val="00C86914"/>
    <w:rsid w:val="00C86A7D"/>
    <w:rsid w:val="00C87A0B"/>
    <w:rsid w:val="00C87C1D"/>
    <w:rsid w:val="00C87D25"/>
    <w:rsid w:val="00C904B9"/>
    <w:rsid w:val="00C90B22"/>
    <w:rsid w:val="00C90D1C"/>
    <w:rsid w:val="00C912AF"/>
    <w:rsid w:val="00C9142E"/>
    <w:rsid w:val="00C918B2"/>
    <w:rsid w:val="00C91ECA"/>
    <w:rsid w:val="00C92637"/>
    <w:rsid w:val="00C92A05"/>
    <w:rsid w:val="00C932B6"/>
    <w:rsid w:val="00C93307"/>
    <w:rsid w:val="00C9382E"/>
    <w:rsid w:val="00C938C9"/>
    <w:rsid w:val="00C93A2E"/>
    <w:rsid w:val="00C94573"/>
    <w:rsid w:val="00C951D9"/>
    <w:rsid w:val="00C951ED"/>
    <w:rsid w:val="00C95796"/>
    <w:rsid w:val="00C95A62"/>
    <w:rsid w:val="00C95EBD"/>
    <w:rsid w:val="00C95EFC"/>
    <w:rsid w:val="00C95F8D"/>
    <w:rsid w:val="00C96546"/>
    <w:rsid w:val="00C97A2F"/>
    <w:rsid w:val="00CA0149"/>
    <w:rsid w:val="00CA0B4B"/>
    <w:rsid w:val="00CA0B85"/>
    <w:rsid w:val="00CA0C40"/>
    <w:rsid w:val="00CA122F"/>
    <w:rsid w:val="00CA1610"/>
    <w:rsid w:val="00CA1C2F"/>
    <w:rsid w:val="00CA1E22"/>
    <w:rsid w:val="00CA2D5A"/>
    <w:rsid w:val="00CA37A1"/>
    <w:rsid w:val="00CA393E"/>
    <w:rsid w:val="00CA3A77"/>
    <w:rsid w:val="00CA414E"/>
    <w:rsid w:val="00CA417C"/>
    <w:rsid w:val="00CA4416"/>
    <w:rsid w:val="00CA5A77"/>
    <w:rsid w:val="00CA5FB2"/>
    <w:rsid w:val="00CA608F"/>
    <w:rsid w:val="00CA6873"/>
    <w:rsid w:val="00CA70B5"/>
    <w:rsid w:val="00CA72CF"/>
    <w:rsid w:val="00CA7E1C"/>
    <w:rsid w:val="00CB0118"/>
    <w:rsid w:val="00CB155B"/>
    <w:rsid w:val="00CB209B"/>
    <w:rsid w:val="00CB22F2"/>
    <w:rsid w:val="00CB236C"/>
    <w:rsid w:val="00CB396A"/>
    <w:rsid w:val="00CB4117"/>
    <w:rsid w:val="00CB521B"/>
    <w:rsid w:val="00CB5C2C"/>
    <w:rsid w:val="00CB5D7F"/>
    <w:rsid w:val="00CB61C6"/>
    <w:rsid w:val="00CB6405"/>
    <w:rsid w:val="00CB6414"/>
    <w:rsid w:val="00CB65A7"/>
    <w:rsid w:val="00CB679D"/>
    <w:rsid w:val="00CB692A"/>
    <w:rsid w:val="00CB75CB"/>
    <w:rsid w:val="00CC035D"/>
    <w:rsid w:val="00CC0796"/>
    <w:rsid w:val="00CC1349"/>
    <w:rsid w:val="00CC18BF"/>
    <w:rsid w:val="00CC1ED1"/>
    <w:rsid w:val="00CC21E7"/>
    <w:rsid w:val="00CC27DA"/>
    <w:rsid w:val="00CC2B82"/>
    <w:rsid w:val="00CC2ED7"/>
    <w:rsid w:val="00CC3A43"/>
    <w:rsid w:val="00CC41B8"/>
    <w:rsid w:val="00CC432A"/>
    <w:rsid w:val="00CC4712"/>
    <w:rsid w:val="00CC48EE"/>
    <w:rsid w:val="00CC51CB"/>
    <w:rsid w:val="00CC59EA"/>
    <w:rsid w:val="00CC653B"/>
    <w:rsid w:val="00CC6730"/>
    <w:rsid w:val="00CC711E"/>
    <w:rsid w:val="00CC74B0"/>
    <w:rsid w:val="00CC7544"/>
    <w:rsid w:val="00CC78DE"/>
    <w:rsid w:val="00CC7ADD"/>
    <w:rsid w:val="00CD075A"/>
    <w:rsid w:val="00CD14B2"/>
    <w:rsid w:val="00CD230C"/>
    <w:rsid w:val="00CD3793"/>
    <w:rsid w:val="00CD38B8"/>
    <w:rsid w:val="00CD3C13"/>
    <w:rsid w:val="00CD3E27"/>
    <w:rsid w:val="00CD3EFA"/>
    <w:rsid w:val="00CD3F1D"/>
    <w:rsid w:val="00CD4105"/>
    <w:rsid w:val="00CD49FB"/>
    <w:rsid w:val="00CD4B09"/>
    <w:rsid w:val="00CD4D4A"/>
    <w:rsid w:val="00CD4D69"/>
    <w:rsid w:val="00CD4DAD"/>
    <w:rsid w:val="00CD5510"/>
    <w:rsid w:val="00CD56AD"/>
    <w:rsid w:val="00CD6E6A"/>
    <w:rsid w:val="00CD7052"/>
    <w:rsid w:val="00CD70D1"/>
    <w:rsid w:val="00CD7F26"/>
    <w:rsid w:val="00CE0821"/>
    <w:rsid w:val="00CE1445"/>
    <w:rsid w:val="00CE1A56"/>
    <w:rsid w:val="00CE1C8E"/>
    <w:rsid w:val="00CE1EB3"/>
    <w:rsid w:val="00CE20D5"/>
    <w:rsid w:val="00CE2B47"/>
    <w:rsid w:val="00CE3E66"/>
    <w:rsid w:val="00CE41DB"/>
    <w:rsid w:val="00CE4240"/>
    <w:rsid w:val="00CE4298"/>
    <w:rsid w:val="00CE460E"/>
    <w:rsid w:val="00CE4ABB"/>
    <w:rsid w:val="00CE4F04"/>
    <w:rsid w:val="00CE5002"/>
    <w:rsid w:val="00CE5023"/>
    <w:rsid w:val="00CE5301"/>
    <w:rsid w:val="00CE5456"/>
    <w:rsid w:val="00CE5967"/>
    <w:rsid w:val="00CE59F7"/>
    <w:rsid w:val="00CE619D"/>
    <w:rsid w:val="00CE6934"/>
    <w:rsid w:val="00CE6B01"/>
    <w:rsid w:val="00CE6C10"/>
    <w:rsid w:val="00CE6C5B"/>
    <w:rsid w:val="00CE6EC8"/>
    <w:rsid w:val="00CE703D"/>
    <w:rsid w:val="00CE7042"/>
    <w:rsid w:val="00CE756E"/>
    <w:rsid w:val="00CF01FB"/>
    <w:rsid w:val="00CF050C"/>
    <w:rsid w:val="00CF0A30"/>
    <w:rsid w:val="00CF0B48"/>
    <w:rsid w:val="00CF0CF4"/>
    <w:rsid w:val="00CF168B"/>
    <w:rsid w:val="00CF1B0F"/>
    <w:rsid w:val="00CF1E22"/>
    <w:rsid w:val="00CF20A8"/>
    <w:rsid w:val="00CF2867"/>
    <w:rsid w:val="00CF28DB"/>
    <w:rsid w:val="00CF31EF"/>
    <w:rsid w:val="00CF3A0D"/>
    <w:rsid w:val="00CF4064"/>
    <w:rsid w:val="00CF464B"/>
    <w:rsid w:val="00CF4D37"/>
    <w:rsid w:val="00CF50DF"/>
    <w:rsid w:val="00CF5986"/>
    <w:rsid w:val="00CF5F26"/>
    <w:rsid w:val="00CF5FAC"/>
    <w:rsid w:val="00CF60C8"/>
    <w:rsid w:val="00CF67D4"/>
    <w:rsid w:val="00CF6E02"/>
    <w:rsid w:val="00CF7232"/>
    <w:rsid w:val="00CF7461"/>
    <w:rsid w:val="00CF7A33"/>
    <w:rsid w:val="00CF7BCB"/>
    <w:rsid w:val="00CF7EDA"/>
    <w:rsid w:val="00D00003"/>
    <w:rsid w:val="00D0009F"/>
    <w:rsid w:val="00D009C6"/>
    <w:rsid w:val="00D00FAF"/>
    <w:rsid w:val="00D010F1"/>
    <w:rsid w:val="00D0160F"/>
    <w:rsid w:val="00D01A39"/>
    <w:rsid w:val="00D02093"/>
    <w:rsid w:val="00D02B8C"/>
    <w:rsid w:val="00D031D8"/>
    <w:rsid w:val="00D03356"/>
    <w:rsid w:val="00D037B6"/>
    <w:rsid w:val="00D04659"/>
    <w:rsid w:val="00D046C7"/>
    <w:rsid w:val="00D05197"/>
    <w:rsid w:val="00D051A7"/>
    <w:rsid w:val="00D052BD"/>
    <w:rsid w:val="00D05577"/>
    <w:rsid w:val="00D05925"/>
    <w:rsid w:val="00D07095"/>
    <w:rsid w:val="00D100A1"/>
    <w:rsid w:val="00D10156"/>
    <w:rsid w:val="00D101E2"/>
    <w:rsid w:val="00D10516"/>
    <w:rsid w:val="00D10569"/>
    <w:rsid w:val="00D10E8A"/>
    <w:rsid w:val="00D11176"/>
    <w:rsid w:val="00D115C4"/>
    <w:rsid w:val="00D118FB"/>
    <w:rsid w:val="00D125B0"/>
    <w:rsid w:val="00D126AC"/>
    <w:rsid w:val="00D1274A"/>
    <w:rsid w:val="00D12825"/>
    <w:rsid w:val="00D12FC7"/>
    <w:rsid w:val="00D137EB"/>
    <w:rsid w:val="00D13E70"/>
    <w:rsid w:val="00D1507D"/>
    <w:rsid w:val="00D15379"/>
    <w:rsid w:val="00D15A8C"/>
    <w:rsid w:val="00D15B79"/>
    <w:rsid w:val="00D15E2E"/>
    <w:rsid w:val="00D15FA9"/>
    <w:rsid w:val="00D16538"/>
    <w:rsid w:val="00D169C3"/>
    <w:rsid w:val="00D16D34"/>
    <w:rsid w:val="00D1722F"/>
    <w:rsid w:val="00D172A1"/>
    <w:rsid w:val="00D1791F"/>
    <w:rsid w:val="00D20631"/>
    <w:rsid w:val="00D2072F"/>
    <w:rsid w:val="00D20746"/>
    <w:rsid w:val="00D20815"/>
    <w:rsid w:val="00D20C66"/>
    <w:rsid w:val="00D21347"/>
    <w:rsid w:val="00D213EA"/>
    <w:rsid w:val="00D21982"/>
    <w:rsid w:val="00D21C0D"/>
    <w:rsid w:val="00D2276C"/>
    <w:rsid w:val="00D22F6A"/>
    <w:rsid w:val="00D2304C"/>
    <w:rsid w:val="00D232C8"/>
    <w:rsid w:val="00D23586"/>
    <w:rsid w:val="00D23717"/>
    <w:rsid w:val="00D23984"/>
    <w:rsid w:val="00D24552"/>
    <w:rsid w:val="00D24A0A"/>
    <w:rsid w:val="00D24B2F"/>
    <w:rsid w:val="00D2504C"/>
    <w:rsid w:val="00D251D8"/>
    <w:rsid w:val="00D25255"/>
    <w:rsid w:val="00D253B6"/>
    <w:rsid w:val="00D258E1"/>
    <w:rsid w:val="00D26159"/>
    <w:rsid w:val="00D269FD"/>
    <w:rsid w:val="00D26AF0"/>
    <w:rsid w:val="00D26DE2"/>
    <w:rsid w:val="00D2790D"/>
    <w:rsid w:val="00D27D2A"/>
    <w:rsid w:val="00D30163"/>
    <w:rsid w:val="00D3016C"/>
    <w:rsid w:val="00D30506"/>
    <w:rsid w:val="00D30BD8"/>
    <w:rsid w:val="00D30DB6"/>
    <w:rsid w:val="00D30F1D"/>
    <w:rsid w:val="00D31225"/>
    <w:rsid w:val="00D31452"/>
    <w:rsid w:val="00D318BC"/>
    <w:rsid w:val="00D31B53"/>
    <w:rsid w:val="00D32526"/>
    <w:rsid w:val="00D32E59"/>
    <w:rsid w:val="00D335E6"/>
    <w:rsid w:val="00D33694"/>
    <w:rsid w:val="00D33A52"/>
    <w:rsid w:val="00D34A0C"/>
    <w:rsid w:val="00D34ACB"/>
    <w:rsid w:val="00D34ADC"/>
    <w:rsid w:val="00D35D8B"/>
    <w:rsid w:val="00D361ED"/>
    <w:rsid w:val="00D37143"/>
    <w:rsid w:val="00D37354"/>
    <w:rsid w:val="00D37544"/>
    <w:rsid w:val="00D37999"/>
    <w:rsid w:val="00D400D0"/>
    <w:rsid w:val="00D40127"/>
    <w:rsid w:val="00D41492"/>
    <w:rsid w:val="00D415FC"/>
    <w:rsid w:val="00D42500"/>
    <w:rsid w:val="00D42DD7"/>
    <w:rsid w:val="00D430C8"/>
    <w:rsid w:val="00D432A9"/>
    <w:rsid w:val="00D435DB"/>
    <w:rsid w:val="00D43DC1"/>
    <w:rsid w:val="00D4405C"/>
    <w:rsid w:val="00D44150"/>
    <w:rsid w:val="00D443EA"/>
    <w:rsid w:val="00D44647"/>
    <w:rsid w:val="00D4470F"/>
    <w:rsid w:val="00D448D0"/>
    <w:rsid w:val="00D44D97"/>
    <w:rsid w:val="00D455A9"/>
    <w:rsid w:val="00D45B0F"/>
    <w:rsid w:val="00D46002"/>
    <w:rsid w:val="00D46274"/>
    <w:rsid w:val="00D469B3"/>
    <w:rsid w:val="00D469C7"/>
    <w:rsid w:val="00D469ED"/>
    <w:rsid w:val="00D47F2F"/>
    <w:rsid w:val="00D50B01"/>
    <w:rsid w:val="00D51020"/>
    <w:rsid w:val="00D511A8"/>
    <w:rsid w:val="00D514E6"/>
    <w:rsid w:val="00D52846"/>
    <w:rsid w:val="00D52DDD"/>
    <w:rsid w:val="00D52E12"/>
    <w:rsid w:val="00D53810"/>
    <w:rsid w:val="00D53D3E"/>
    <w:rsid w:val="00D53EF9"/>
    <w:rsid w:val="00D5416B"/>
    <w:rsid w:val="00D542CF"/>
    <w:rsid w:val="00D54A11"/>
    <w:rsid w:val="00D55458"/>
    <w:rsid w:val="00D5586A"/>
    <w:rsid w:val="00D562E3"/>
    <w:rsid w:val="00D56423"/>
    <w:rsid w:val="00D56951"/>
    <w:rsid w:val="00D57108"/>
    <w:rsid w:val="00D57577"/>
    <w:rsid w:val="00D57BC8"/>
    <w:rsid w:val="00D60813"/>
    <w:rsid w:val="00D60AF9"/>
    <w:rsid w:val="00D60D9A"/>
    <w:rsid w:val="00D61345"/>
    <w:rsid w:val="00D61D14"/>
    <w:rsid w:val="00D63955"/>
    <w:rsid w:val="00D643F4"/>
    <w:rsid w:val="00D64598"/>
    <w:rsid w:val="00D649F5"/>
    <w:rsid w:val="00D64D7A"/>
    <w:rsid w:val="00D65C2C"/>
    <w:rsid w:val="00D65FAE"/>
    <w:rsid w:val="00D65FE4"/>
    <w:rsid w:val="00D663B0"/>
    <w:rsid w:val="00D6723E"/>
    <w:rsid w:val="00D6738A"/>
    <w:rsid w:val="00D674AD"/>
    <w:rsid w:val="00D6796C"/>
    <w:rsid w:val="00D70407"/>
    <w:rsid w:val="00D7057A"/>
    <w:rsid w:val="00D706E7"/>
    <w:rsid w:val="00D708B9"/>
    <w:rsid w:val="00D70ECF"/>
    <w:rsid w:val="00D7152E"/>
    <w:rsid w:val="00D727F3"/>
    <w:rsid w:val="00D729B9"/>
    <w:rsid w:val="00D73165"/>
    <w:rsid w:val="00D73261"/>
    <w:rsid w:val="00D732AD"/>
    <w:rsid w:val="00D736DD"/>
    <w:rsid w:val="00D73A9E"/>
    <w:rsid w:val="00D73FCB"/>
    <w:rsid w:val="00D75361"/>
    <w:rsid w:val="00D75C40"/>
    <w:rsid w:val="00D75D4C"/>
    <w:rsid w:val="00D75FB4"/>
    <w:rsid w:val="00D76073"/>
    <w:rsid w:val="00D767D8"/>
    <w:rsid w:val="00D76B00"/>
    <w:rsid w:val="00D76C57"/>
    <w:rsid w:val="00D776F8"/>
    <w:rsid w:val="00D77C8E"/>
    <w:rsid w:val="00D77D21"/>
    <w:rsid w:val="00D80014"/>
    <w:rsid w:val="00D807FA"/>
    <w:rsid w:val="00D811D2"/>
    <w:rsid w:val="00D81249"/>
    <w:rsid w:val="00D82BBB"/>
    <w:rsid w:val="00D82CA0"/>
    <w:rsid w:val="00D82E8E"/>
    <w:rsid w:val="00D83919"/>
    <w:rsid w:val="00D85B43"/>
    <w:rsid w:val="00D860A3"/>
    <w:rsid w:val="00D870A1"/>
    <w:rsid w:val="00D872A0"/>
    <w:rsid w:val="00D8758F"/>
    <w:rsid w:val="00D8769A"/>
    <w:rsid w:val="00D9057B"/>
    <w:rsid w:val="00D905ED"/>
    <w:rsid w:val="00D90860"/>
    <w:rsid w:val="00D908EE"/>
    <w:rsid w:val="00D90D80"/>
    <w:rsid w:val="00D915AE"/>
    <w:rsid w:val="00D91C44"/>
    <w:rsid w:val="00D92131"/>
    <w:rsid w:val="00D921FE"/>
    <w:rsid w:val="00D92C7B"/>
    <w:rsid w:val="00D934C9"/>
    <w:rsid w:val="00D936DD"/>
    <w:rsid w:val="00D93782"/>
    <w:rsid w:val="00D93AB8"/>
    <w:rsid w:val="00D93D65"/>
    <w:rsid w:val="00D9408A"/>
    <w:rsid w:val="00D940B0"/>
    <w:rsid w:val="00D9481A"/>
    <w:rsid w:val="00D94859"/>
    <w:rsid w:val="00D94A1A"/>
    <w:rsid w:val="00D95327"/>
    <w:rsid w:val="00D954C2"/>
    <w:rsid w:val="00D9557E"/>
    <w:rsid w:val="00D95C07"/>
    <w:rsid w:val="00D96B85"/>
    <w:rsid w:val="00D96EB8"/>
    <w:rsid w:val="00D97EAE"/>
    <w:rsid w:val="00D97FBF"/>
    <w:rsid w:val="00DA0E49"/>
    <w:rsid w:val="00DA1213"/>
    <w:rsid w:val="00DA122C"/>
    <w:rsid w:val="00DA14DF"/>
    <w:rsid w:val="00DA1E26"/>
    <w:rsid w:val="00DA2A7D"/>
    <w:rsid w:val="00DA348B"/>
    <w:rsid w:val="00DA4CEC"/>
    <w:rsid w:val="00DA5278"/>
    <w:rsid w:val="00DA6778"/>
    <w:rsid w:val="00DA677B"/>
    <w:rsid w:val="00DA7A87"/>
    <w:rsid w:val="00DB0173"/>
    <w:rsid w:val="00DB0297"/>
    <w:rsid w:val="00DB1127"/>
    <w:rsid w:val="00DB26C3"/>
    <w:rsid w:val="00DB3193"/>
    <w:rsid w:val="00DB3503"/>
    <w:rsid w:val="00DB3909"/>
    <w:rsid w:val="00DB3CC7"/>
    <w:rsid w:val="00DB41A3"/>
    <w:rsid w:val="00DB49AF"/>
    <w:rsid w:val="00DB4B2C"/>
    <w:rsid w:val="00DB4CE3"/>
    <w:rsid w:val="00DB51ED"/>
    <w:rsid w:val="00DB52AD"/>
    <w:rsid w:val="00DB55CF"/>
    <w:rsid w:val="00DB589E"/>
    <w:rsid w:val="00DB5EB9"/>
    <w:rsid w:val="00DB66F3"/>
    <w:rsid w:val="00DB67A1"/>
    <w:rsid w:val="00DB6828"/>
    <w:rsid w:val="00DB6885"/>
    <w:rsid w:val="00DB6B7F"/>
    <w:rsid w:val="00DB6E18"/>
    <w:rsid w:val="00DB7C6F"/>
    <w:rsid w:val="00DC065C"/>
    <w:rsid w:val="00DC069A"/>
    <w:rsid w:val="00DC0818"/>
    <w:rsid w:val="00DC0C08"/>
    <w:rsid w:val="00DC0D66"/>
    <w:rsid w:val="00DC210C"/>
    <w:rsid w:val="00DC2375"/>
    <w:rsid w:val="00DC23A1"/>
    <w:rsid w:val="00DC2AD3"/>
    <w:rsid w:val="00DC3483"/>
    <w:rsid w:val="00DC3889"/>
    <w:rsid w:val="00DC3B61"/>
    <w:rsid w:val="00DC3F2F"/>
    <w:rsid w:val="00DC4464"/>
    <w:rsid w:val="00DC4FF1"/>
    <w:rsid w:val="00DC51BC"/>
    <w:rsid w:val="00DC5426"/>
    <w:rsid w:val="00DC56D4"/>
    <w:rsid w:val="00DC5945"/>
    <w:rsid w:val="00DC675B"/>
    <w:rsid w:val="00DC7032"/>
    <w:rsid w:val="00DD017E"/>
    <w:rsid w:val="00DD1A59"/>
    <w:rsid w:val="00DD1FA4"/>
    <w:rsid w:val="00DD24E2"/>
    <w:rsid w:val="00DD278C"/>
    <w:rsid w:val="00DD35A6"/>
    <w:rsid w:val="00DD374E"/>
    <w:rsid w:val="00DD3BD6"/>
    <w:rsid w:val="00DD433A"/>
    <w:rsid w:val="00DD4BB2"/>
    <w:rsid w:val="00DD4BCC"/>
    <w:rsid w:val="00DD52DF"/>
    <w:rsid w:val="00DD6DFE"/>
    <w:rsid w:val="00DD72CF"/>
    <w:rsid w:val="00DD73A8"/>
    <w:rsid w:val="00DD73D6"/>
    <w:rsid w:val="00DD7598"/>
    <w:rsid w:val="00DE067F"/>
    <w:rsid w:val="00DE0EA7"/>
    <w:rsid w:val="00DE23E4"/>
    <w:rsid w:val="00DE2821"/>
    <w:rsid w:val="00DE2CDD"/>
    <w:rsid w:val="00DE3008"/>
    <w:rsid w:val="00DE3200"/>
    <w:rsid w:val="00DE3356"/>
    <w:rsid w:val="00DE37DB"/>
    <w:rsid w:val="00DE3C7B"/>
    <w:rsid w:val="00DE4289"/>
    <w:rsid w:val="00DE45FE"/>
    <w:rsid w:val="00DE553A"/>
    <w:rsid w:val="00DE557E"/>
    <w:rsid w:val="00DE5F03"/>
    <w:rsid w:val="00DE5FA0"/>
    <w:rsid w:val="00DE6306"/>
    <w:rsid w:val="00DE6756"/>
    <w:rsid w:val="00DE6CAC"/>
    <w:rsid w:val="00DE703A"/>
    <w:rsid w:val="00DE758B"/>
    <w:rsid w:val="00DE75F6"/>
    <w:rsid w:val="00DE77D8"/>
    <w:rsid w:val="00DE7EFC"/>
    <w:rsid w:val="00DF0CD2"/>
    <w:rsid w:val="00DF0D75"/>
    <w:rsid w:val="00DF13C2"/>
    <w:rsid w:val="00DF1615"/>
    <w:rsid w:val="00DF1B44"/>
    <w:rsid w:val="00DF1DC7"/>
    <w:rsid w:val="00DF2EDF"/>
    <w:rsid w:val="00DF3681"/>
    <w:rsid w:val="00DF369C"/>
    <w:rsid w:val="00DF3CFF"/>
    <w:rsid w:val="00DF3FFC"/>
    <w:rsid w:val="00DF4967"/>
    <w:rsid w:val="00DF57B3"/>
    <w:rsid w:val="00DF5820"/>
    <w:rsid w:val="00DF5D19"/>
    <w:rsid w:val="00DF6460"/>
    <w:rsid w:val="00DF6F03"/>
    <w:rsid w:val="00DF7164"/>
    <w:rsid w:val="00DF755A"/>
    <w:rsid w:val="00DF75CB"/>
    <w:rsid w:val="00DF7DFB"/>
    <w:rsid w:val="00E0000E"/>
    <w:rsid w:val="00E00058"/>
    <w:rsid w:val="00E0026F"/>
    <w:rsid w:val="00E002D0"/>
    <w:rsid w:val="00E0056D"/>
    <w:rsid w:val="00E006F9"/>
    <w:rsid w:val="00E00B15"/>
    <w:rsid w:val="00E00EAC"/>
    <w:rsid w:val="00E01645"/>
    <w:rsid w:val="00E01A30"/>
    <w:rsid w:val="00E01D8A"/>
    <w:rsid w:val="00E0262B"/>
    <w:rsid w:val="00E02A4D"/>
    <w:rsid w:val="00E02C16"/>
    <w:rsid w:val="00E03189"/>
    <w:rsid w:val="00E039CA"/>
    <w:rsid w:val="00E03DD2"/>
    <w:rsid w:val="00E0487D"/>
    <w:rsid w:val="00E04CB7"/>
    <w:rsid w:val="00E04F50"/>
    <w:rsid w:val="00E055EA"/>
    <w:rsid w:val="00E0598F"/>
    <w:rsid w:val="00E05FCB"/>
    <w:rsid w:val="00E0607B"/>
    <w:rsid w:val="00E064AA"/>
    <w:rsid w:val="00E0696F"/>
    <w:rsid w:val="00E07ADF"/>
    <w:rsid w:val="00E10796"/>
    <w:rsid w:val="00E10F42"/>
    <w:rsid w:val="00E114DB"/>
    <w:rsid w:val="00E12449"/>
    <w:rsid w:val="00E12A69"/>
    <w:rsid w:val="00E12D75"/>
    <w:rsid w:val="00E12DB1"/>
    <w:rsid w:val="00E13A76"/>
    <w:rsid w:val="00E13D99"/>
    <w:rsid w:val="00E14041"/>
    <w:rsid w:val="00E14CB6"/>
    <w:rsid w:val="00E15282"/>
    <w:rsid w:val="00E1658A"/>
    <w:rsid w:val="00E16930"/>
    <w:rsid w:val="00E16976"/>
    <w:rsid w:val="00E16E81"/>
    <w:rsid w:val="00E20156"/>
    <w:rsid w:val="00E2039A"/>
    <w:rsid w:val="00E20A3A"/>
    <w:rsid w:val="00E20DFD"/>
    <w:rsid w:val="00E20EF7"/>
    <w:rsid w:val="00E22074"/>
    <w:rsid w:val="00E2272B"/>
    <w:rsid w:val="00E234DB"/>
    <w:rsid w:val="00E23AAE"/>
    <w:rsid w:val="00E23C81"/>
    <w:rsid w:val="00E24137"/>
    <w:rsid w:val="00E241A3"/>
    <w:rsid w:val="00E249E4"/>
    <w:rsid w:val="00E250EC"/>
    <w:rsid w:val="00E25363"/>
    <w:rsid w:val="00E253B2"/>
    <w:rsid w:val="00E2554B"/>
    <w:rsid w:val="00E26FE2"/>
    <w:rsid w:val="00E27649"/>
    <w:rsid w:val="00E27A22"/>
    <w:rsid w:val="00E30151"/>
    <w:rsid w:val="00E3023E"/>
    <w:rsid w:val="00E30392"/>
    <w:rsid w:val="00E303AF"/>
    <w:rsid w:val="00E3051A"/>
    <w:rsid w:val="00E306FD"/>
    <w:rsid w:val="00E30A0D"/>
    <w:rsid w:val="00E31338"/>
    <w:rsid w:val="00E31379"/>
    <w:rsid w:val="00E31EAD"/>
    <w:rsid w:val="00E31FE2"/>
    <w:rsid w:val="00E3203B"/>
    <w:rsid w:val="00E32A7B"/>
    <w:rsid w:val="00E32F66"/>
    <w:rsid w:val="00E354CE"/>
    <w:rsid w:val="00E35D8E"/>
    <w:rsid w:val="00E35DB4"/>
    <w:rsid w:val="00E36334"/>
    <w:rsid w:val="00E3681E"/>
    <w:rsid w:val="00E3697E"/>
    <w:rsid w:val="00E36AC9"/>
    <w:rsid w:val="00E36F7D"/>
    <w:rsid w:val="00E376E1"/>
    <w:rsid w:val="00E40148"/>
    <w:rsid w:val="00E407A0"/>
    <w:rsid w:val="00E409C6"/>
    <w:rsid w:val="00E40BFE"/>
    <w:rsid w:val="00E41173"/>
    <w:rsid w:val="00E4136A"/>
    <w:rsid w:val="00E41DC5"/>
    <w:rsid w:val="00E4224F"/>
    <w:rsid w:val="00E42452"/>
    <w:rsid w:val="00E42C1B"/>
    <w:rsid w:val="00E42DE2"/>
    <w:rsid w:val="00E42E09"/>
    <w:rsid w:val="00E43A10"/>
    <w:rsid w:val="00E451E1"/>
    <w:rsid w:val="00E4563F"/>
    <w:rsid w:val="00E45D6A"/>
    <w:rsid w:val="00E46033"/>
    <w:rsid w:val="00E463CD"/>
    <w:rsid w:val="00E46DD7"/>
    <w:rsid w:val="00E47882"/>
    <w:rsid w:val="00E47A18"/>
    <w:rsid w:val="00E47A9F"/>
    <w:rsid w:val="00E501B9"/>
    <w:rsid w:val="00E505D7"/>
    <w:rsid w:val="00E50896"/>
    <w:rsid w:val="00E51197"/>
    <w:rsid w:val="00E51381"/>
    <w:rsid w:val="00E5143F"/>
    <w:rsid w:val="00E519A2"/>
    <w:rsid w:val="00E51E28"/>
    <w:rsid w:val="00E5237E"/>
    <w:rsid w:val="00E53014"/>
    <w:rsid w:val="00E53D7A"/>
    <w:rsid w:val="00E54200"/>
    <w:rsid w:val="00E54518"/>
    <w:rsid w:val="00E54CA6"/>
    <w:rsid w:val="00E54FA7"/>
    <w:rsid w:val="00E553C7"/>
    <w:rsid w:val="00E55CAF"/>
    <w:rsid w:val="00E562C4"/>
    <w:rsid w:val="00E562EA"/>
    <w:rsid w:val="00E56847"/>
    <w:rsid w:val="00E569F2"/>
    <w:rsid w:val="00E56AD1"/>
    <w:rsid w:val="00E5734F"/>
    <w:rsid w:val="00E579C4"/>
    <w:rsid w:val="00E57B45"/>
    <w:rsid w:val="00E60A76"/>
    <w:rsid w:val="00E60E0F"/>
    <w:rsid w:val="00E6145A"/>
    <w:rsid w:val="00E615EA"/>
    <w:rsid w:val="00E61895"/>
    <w:rsid w:val="00E631AF"/>
    <w:rsid w:val="00E6326E"/>
    <w:rsid w:val="00E639E6"/>
    <w:rsid w:val="00E63A92"/>
    <w:rsid w:val="00E64111"/>
    <w:rsid w:val="00E65194"/>
    <w:rsid w:val="00E65964"/>
    <w:rsid w:val="00E663AD"/>
    <w:rsid w:val="00E6773A"/>
    <w:rsid w:val="00E70D12"/>
    <w:rsid w:val="00E7104B"/>
    <w:rsid w:val="00E716B2"/>
    <w:rsid w:val="00E71732"/>
    <w:rsid w:val="00E71D94"/>
    <w:rsid w:val="00E722AF"/>
    <w:rsid w:val="00E729A4"/>
    <w:rsid w:val="00E739EA"/>
    <w:rsid w:val="00E74025"/>
    <w:rsid w:val="00E7407C"/>
    <w:rsid w:val="00E744FA"/>
    <w:rsid w:val="00E7493B"/>
    <w:rsid w:val="00E74EA0"/>
    <w:rsid w:val="00E74FBC"/>
    <w:rsid w:val="00E75844"/>
    <w:rsid w:val="00E75999"/>
    <w:rsid w:val="00E75D34"/>
    <w:rsid w:val="00E75E64"/>
    <w:rsid w:val="00E760FF"/>
    <w:rsid w:val="00E7647C"/>
    <w:rsid w:val="00E767D5"/>
    <w:rsid w:val="00E77760"/>
    <w:rsid w:val="00E77CF7"/>
    <w:rsid w:val="00E8024D"/>
    <w:rsid w:val="00E80D62"/>
    <w:rsid w:val="00E811FE"/>
    <w:rsid w:val="00E8127E"/>
    <w:rsid w:val="00E81B9F"/>
    <w:rsid w:val="00E8242A"/>
    <w:rsid w:val="00E8243B"/>
    <w:rsid w:val="00E82B5B"/>
    <w:rsid w:val="00E8315E"/>
    <w:rsid w:val="00E8363A"/>
    <w:rsid w:val="00E83665"/>
    <w:rsid w:val="00E84BEC"/>
    <w:rsid w:val="00E84C46"/>
    <w:rsid w:val="00E851C4"/>
    <w:rsid w:val="00E85224"/>
    <w:rsid w:val="00E85542"/>
    <w:rsid w:val="00E8589E"/>
    <w:rsid w:val="00E85B22"/>
    <w:rsid w:val="00E85C7C"/>
    <w:rsid w:val="00E85D56"/>
    <w:rsid w:val="00E85DD2"/>
    <w:rsid w:val="00E85F23"/>
    <w:rsid w:val="00E863C4"/>
    <w:rsid w:val="00E866B2"/>
    <w:rsid w:val="00E86976"/>
    <w:rsid w:val="00E86D05"/>
    <w:rsid w:val="00E86DF9"/>
    <w:rsid w:val="00E876FD"/>
    <w:rsid w:val="00E90062"/>
    <w:rsid w:val="00E9052E"/>
    <w:rsid w:val="00E90562"/>
    <w:rsid w:val="00E90664"/>
    <w:rsid w:val="00E9069C"/>
    <w:rsid w:val="00E90F7D"/>
    <w:rsid w:val="00E9149E"/>
    <w:rsid w:val="00E917D4"/>
    <w:rsid w:val="00E91EF4"/>
    <w:rsid w:val="00E920D5"/>
    <w:rsid w:val="00E92370"/>
    <w:rsid w:val="00E92890"/>
    <w:rsid w:val="00E9300D"/>
    <w:rsid w:val="00E93EDD"/>
    <w:rsid w:val="00E946AE"/>
    <w:rsid w:val="00E953D0"/>
    <w:rsid w:val="00E95757"/>
    <w:rsid w:val="00E95C45"/>
    <w:rsid w:val="00E96ED3"/>
    <w:rsid w:val="00E97141"/>
    <w:rsid w:val="00E97495"/>
    <w:rsid w:val="00E97834"/>
    <w:rsid w:val="00EA054F"/>
    <w:rsid w:val="00EA07C3"/>
    <w:rsid w:val="00EA0B36"/>
    <w:rsid w:val="00EA12EB"/>
    <w:rsid w:val="00EA182F"/>
    <w:rsid w:val="00EA18C6"/>
    <w:rsid w:val="00EA19F2"/>
    <w:rsid w:val="00EA219C"/>
    <w:rsid w:val="00EA32B4"/>
    <w:rsid w:val="00EA3B51"/>
    <w:rsid w:val="00EA462A"/>
    <w:rsid w:val="00EA48BD"/>
    <w:rsid w:val="00EA4AFE"/>
    <w:rsid w:val="00EA51AB"/>
    <w:rsid w:val="00EA58B1"/>
    <w:rsid w:val="00EA627F"/>
    <w:rsid w:val="00EA6325"/>
    <w:rsid w:val="00EA64E6"/>
    <w:rsid w:val="00EA6580"/>
    <w:rsid w:val="00EA65D9"/>
    <w:rsid w:val="00EA6A49"/>
    <w:rsid w:val="00EA7184"/>
    <w:rsid w:val="00EB0997"/>
    <w:rsid w:val="00EB0C83"/>
    <w:rsid w:val="00EB0FD8"/>
    <w:rsid w:val="00EB10A6"/>
    <w:rsid w:val="00EB1B21"/>
    <w:rsid w:val="00EB2286"/>
    <w:rsid w:val="00EB24A4"/>
    <w:rsid w:val="00EB2558"/>
    <w:rsid w:val="00EB3309"/>
    <w:rsid w:val="00EB3691"/>
    <w:rsid w:val="00EB3764"/>
    <w:rsid w:val="00EB3B27"/>
    <w:rsid w:val="00EB3F92"/>
    <w:rsid w:val="00EB4055"/>
    <w:rsid w:val="00EB534A"/>
    <w:rsid w:val="00EB55B2"/>
    <w:rsid w:val="00EB5BF0"/>
    <w:rsid w:val="00EB6819"/>
    <w:rsid w:val="00EB6C1A"/>
    <w:rsid w:val="00EB6D10"/>
    <w:rsid w:val="00EB6E0A"/>
    <w:rsid w:val="00EB7851"/>
    <w:rsid w:val="00EC0734"/>
    <w:rsid w:val="00EC07CC"/>
    <w:rsid w:val="00EC0934"/>
    <w:rsid w:val="00EC142B"/>
    <w:rsid w:val="00EC1C5E"/>
    <w:rsid w:val="00EC206A"/>
    <w:rsid w:val="00EC24D7"/>
    <w:rsid w:val="00EC29C6"/>
    <w:rsid w:val="00EC2CFF"/>
    <w:rsid w:val="00EC33AD"/>
    <w:rsid w:val="00EC3634"/>
    <w:rsid w:val="00EC3B3A"/>
    <w:rsid w:val="00EC4A39"/>
    <w:rsid w:val="00EC5982"/>
    <w:rsid w:val="00EC5AB7"/>
    <w:rsid w:val="00EC641A"/>
    <w:rsid w:val="00EC68A3"/>
    <w:rsid w:val="00EC6AF3"/>
    <w:rsid w:val="00EC6C24"/>
    <w:rsid w:val="00EC6D03"/>
    <w:rsid w:val="00EC7E4C"/>
    <w:rsid w:val="00EC7E88"/>
    <w:rsid w:val="00ED05DC"/>
    <w:rsid w:val="00ED07CD"/>
    <w:rsid w:val="00ED0B85"/>
    <w:rsid w:val="00ED0BD9"/>
    <w:rsid w:val="00ED147C"/>
    <w:rsid w:val="00ED154B"/>
    <w:rsid w:val="00ED1625"/>
    <w:rsid w:val="00ED1AF0"/>
    <w:rsid w:val="00ED1BEA"/>
    <w:rsid w:val="00ED1ED4"/>
    <w:rsid w:val="00ED2000"/>
    <w:rsid w:val="00ED20EF"/>
    <w:rsid w:val="00ED2136"/>
    <w:rsid w:val="00ED2331"/>
    <w:rsid w:val="00ED3122"/>
    <w:rsid w:val="00ED3479"/>
    <w:rsid w:val="00ED399E"/>
    <w:rsid w:val="00ED3AA1"/>
    <w:rsid w:val="00ED3ABA"/>
    <w:rsid w:val="00ED3C62"/>
    <w:rsid w:val="00ED40EC"/>
    <w:rsid w:val="00ED4B3F"/>
    <w:rsid w:val="00ED4C7B"/>
    <w:rsid w:val="00ED4D58"/>
    <w:rsid w:val="00ED549C"/>
    <w:rsid w:val="00ED555E"/>
    <w:rsid w:val="00ED563A"/>
    <w:rsid w:val="00ED575D"/>
    <w:rsid w:val="00ED5AA9"/>
    <w:rsid w:val="00ED5BAA"/>
    <w:rsid w:val="00ED5FB2"/>
    <w:rsid w:val="00ED6250"/>
    <w:rsid w:val="00ED627E"/>
    <w:rsid w:val="00ED69F8"/>
    <w:rsid w:val="00ED6A84"/>
    <w:rsid w:val="00ED71DA"/>
    <w:rsid w:val="00ED7B98"/>
    <w:rsid w:val="00ED7C4D"/>
    <w:rsid w:val="00ED7DAD"/>
    <w:rsid w:val="00EE03A2"/>
    <w:rsid w:val="00EE04C0"/>
    <w:rsid w:val="00EE11D6"/>
    <w:rsid w:val="00EE12B1"/>
    <w:rsid w:val="00EE1797"/>
    <w:rsid w:val="00EE225E"/>
    <w:rsid w:val="00EE240B"/>
    <w:rsid w:val="00EE244E"/>
    <w:rsid w:val="00EE2BA0"/>
    <w:rsid w:val="00EE2CA4"/>
    <w:rsid w:val="00EE2E05"/>
    <w:rsid w:val="00EE34EA"/>
    <w:rsid w:val="00EE4058"/>
    <w:rsid w:val="00EE49CF"/>
    <w:rsid w:val="00EE4D99"/>
    <w:rsid w:val="00EE4EA8"/>
    <w:rsid w:val="00EE5CFE"/>
    <w:rsid w:val="00EE623E"/>
    <w:rsid w:val="00EE6651"/>
    <w:rsid w:val="00EE67BA"/>
    <w:rsid w:val="00EE71DB"/>
    <w:rsid w:val="00EE7CAF"/>
    <w:rsid w:val="00EF054F"/>
    <w:rsid w:val="00EF1359"/>
    <w:rsid w:val="00EF1D4D"/>
    <w:rsid w:val="00EF211A"/>
    <w:rsid w:val="00EF223A"/>
    <w:rsid w:val="00EF2C9D"/>
    <w:rsid w:val="00EF2CDE"/>
    <w:rsid w:val="00EF339D"/>
    <w:rsid w:val="00EF3754"/>
    <w:rsid w:val="00EF38AF"/>
    <w:rsid w:val="00EF444F"/>
    <w:rsid w:val="00EF45D0"/>
    <w:rsid w:val="00EF4814"/>
    <w:rsid w:val="00EF4B7F"/>
    <w:rsid w:val="00EF4BDD"/>
    <w:rsid w:val="00EF4CB1"/>
    <w:rsid w:val="00EF4D38"/>
    <w:rsid w:val="00EF4D8B"/>
    <w:rsid w:val="00EF5E21"/>
    <w:rsid w:val="00EF6598"/>
    <w:rsid w:val="00EF6E70"/>
    <w:rsid w:val="00EF75F3"/>
    <w:rsid w:val="00F012AD"/>
    <w:rsid w:val="00F01545"/>
    <w:rsid w:val="00F017F1"/>
    <w:rsid w:val="00F01913"/>
    <w:rsid w:val="00F026B4"/>
    <w:rsid w:val="00F02A67"/>
    <w:rsid w:val="00F03513"/>
    <w:rsid w:val="00F039A8"/>
    <w:rsid w:val="00F03E11"/>
    <w:rsid w:val="00F04290"/>
    <w:rsid w:val="00F04416"/>
    <w:rsid w:val="00F048AF"/>
    <w:rsid w:val="00F055CE"/>
    <w:rsid w:val="00F060F8"/>
    <w:rsid w:val="00F06950"/>
    <w:rsid w:val="00F073A5"/>
    <w:rsid w:val="00F0798F"/>
    <w:rsid w:val="00F07BB5"/>
    <w:rsid w:val="00F07D6F"/>
    <w:rsid w:val="00F10514"/>
    <w:rsid w:val="00F10986"/>
    <w:rsid w:val="00F10C7A"/>
    <w:rsid w:val="00F129EC"/>
    <w:rsid w:val="00F12D45"/>
    <w:rsid w:val="00F1301F"/>
    <w:rsid w:val="00F133AF"/>
    <w:rsid w:val="00F134EE"/>
    <w:rsid w:val="00F13559"/>
    <w:rsid w:val="00F13E26"/>
    <w:rsid w:val="00F13EDC"/>
    <w:rsid w:val="00F140E1"/>
    <w:rsid w:val="00F14496"/>
    <w:rsid w:val="00F14C5B"/>
    <w:rsid w:val="00F14F43"/>
    <w:rsid w:val="00F15665"/>
    <w:rsid w:val="00F15672"/>
    <w:rsid w:val="00F15975"/>
    <w:rsid w:val="00F15A14"/>
    <w:rsid w:val="00F15E18"/>
    <w:rsid w:val="00F15E33"/>
    <w:rsid w:val="00F15E8E"/>
    <w:rsid w:val="00F16D3A"/>
    <w:rsid w:val="00F16EB2"/>
    <w:rsid w:val="00F17276"/>
    <w:rsid w:val="00F17D03"/>
    <w:rsid w:val="00F20179"/>
    <w:rsid w:val="00F2044A"/>
    <w:rsid w:val="00F20867"/>
    <w:rsid w:val="00F20FC3"/>
    <w:rsid w:val="00F22B2B"/>
    <w:rsid w:val="00F23A23"/>
    <w:rsid w:val="00F241E7"/>
    <w:rsid w:val="00F255E1"/>
    <w:rsid w:val="00F25C0A"/>
    <w:rsid w:val="00F25DEF"/>
    <w:rsid w:val="00F26744"/>
    <w:rsid w:val="00F26AB3"/>
    <w:rsid w:val="00F270DC"/>
    <w:rsid w:val="00F271C8"/>
    <w:rsid w:val="00F273B9"/>
    <w:rsid w:val="00F27C44"/>
    <w:rsid w:val="00F30633"/>
    <w:rsid w:val="00F31377"/>
    <w:rsid w:val="00F313FD"/>
    <w:rsid w:val="00F315B8"/>
    <w:rsid w:val="00F316EE"/>
    <w:rsid w:val="00F3202A"/>
    <w:rsid w:val="00F3203B"/>
    <w:rsid w:val="00F32575"/>
    <w:rsid w:val="00F32938"/>
    <w:rsid w:val="00F32A0A"/>
    <w:rsid w:val="00F331EF"/>
    <w:rsid w:val="00F334B8"/>
    <w:rsid w:val="00F33638"/>
    <w:rsid w:val="00F338A2"/>
    <w:rsid w:val="00F33A7C"/>
    <w:rsid w:val="00F33E5A"/>
    <w:rsid w:val="00F3409A"/>
    <w:rsid w:val="00F344A3"/>
    <w:rsid w:val="00F34AD5"/>
    <w:rsid w:val="00F34C97"/>
    <w:rsid w:val="00F35EF5"/>
    <w:rsid w:val="00F3637C"/>
    <w:rsid w:val="00F3643F"/>
    <w:rsid w:val="00F367B3"/>
    <w:rsid w:val="00F36A13"/>
    <w:rsid w:val="00F372E8"/>
    <w:rsid w:val="00F37445"/>
    <w:rsid w:val="00F37946"/>
    <w:rsid w:val="00F40121"/>
    <w:rsid w:val="00F404C9"/>
    <w:rsid w:val="00F409FA"/>
    <w:rsid w:val="00F40DAA"/>
    <w:rsid w:val="00F410C0"/>
    <w:rsid w:val="00F410EA"/>
    <w:rsid w:val="00F411EC"/>
    <w:rsid w:val="00F41B3D"/>
    <w:rsid w:val="00F424F5"/>
    <w:rsid w:val="00F4269A"/>
    <w:rsid w:val="00F42710"/>
    <w:rsid w:val="00F42F00"/>
    <w:rsid w:val="00F43242"/>
    <w:rsid w:val="00F43243"/>
    <w:rsid w:val="00F43259"/>
    <w:rsid w:val="00F438AF"/>
    <w:rsid w:val="00F44344"/>
    <w:rsid w:val="00F44C59"/>
    <w:rsid w:val="00F44C7A"/>
    <w:rsid w:val="00F450A4"/>
    <w:rsid w:val="00F46678"/>
    <w:rsid w:val="00F4673C"/>
    <w:rsid w:val="00F46E59"/>
    <w:rsid w:val="00F470AE"/>
    <w:rsid w:val="00F47347"/>
    <w:rsid w:val="00F47BC9"/>
    <w:rsid w:val="00F500A6"/>
    <w:rsid w:val="00F5035C"/>
    <w:rsid w:val="00F507B4"/>
    <w:rsid w:val="00F5142F"/>
    <w:rsid w:val="00F51D0F"/>
    <w:rsid w:val="00F51E76"/>
    <w:rsid w:val="00F52E5B"/>
    <w:rsid w:val="00F534F6"/>
    <w:rsid w:val="00F54152"/>
    <w:rsid w:val="00F5448A"/>
    <w:rsid w:val="00F544B8"/>
    <w:rsid w:val="00F55579"/>
    <w:rsid w:val="00F55766"/>
    <w:rsid w:val="00F559A4"/>
    <w:rsid w:val="00F561F5"/>
    <w:rsid w:val="00F56E45"/>
    <w:rsid w:val="00F579CC"/>
    <w:rsid w:val="00F60146"/>
    <w:rsid w:val="00F60500"/>
    <w:rsid w:val="00F6054D"/>
    <w:rsid w:val="00F6163A"/>
    <w:rsid w:val="00F617D8"/>
    <w:rsid w:val="00F61971"/>
    <w:rsid w:val="00F625EC"/>
    <w:rsid w:val="00F62612"/>
    <w:rsid w:val="00F62E8D"/>
    <w:rsid w:val="00F633B0"/>
    <w:rsid w:val="00F63840"/>
    <w:rsid w:val="00F643FD"/>
    <w:rsid w:val="00F64837"/>
    <w:rsid w:val="00F64A8D"/>
    <w:rsid w:val="00F64EED"/>
    <w:rsid w:val="00F6528B"/>
    <w:rsid w:val="00F65439"/>
    <w:rsid w:val="00F656D0"/>
    <w:rsid w:val="00F664D7"/>
    <w:rsid w:val="00F664E8"/>
    <w:rsid w:val="00F664FD"/>
    <w:rsid w:val="00F667C5"/>
    <w:rsid w:val="00F67E46"/>
    <w:rsid w:val="00F67F7F"/>
    <w:rsid w:val="00F70480"/>
    <w:rsid w:val="00F70D1D"/>
    <w:rsid w:val="00F7117E"/>
    <w:rsid w:val="00F71195"/>
    <w:rsid w:val="00F7120F"/>
    <w:rsid w:val="00F71362"/>
    <w:rsid w:val="00F71842"/>
    <w:rsid w:val="00F71A0E"/>
    <w:rsid w:val="00F71B0A"/>
    <w:rsid w:val="00F71C3E"/>
    <w:rsid w:val="00F71E72"/>
    <w:rsid w:val="00F7228E"/>
    <w:rsid w:val="00F72469"/>
    <w:rsid w:val="00F72522"/>
    <w:rsid w:val="00F72DCC"/>
    <w:rsid w:val="00F72FDF"/>
    <w:rsid w:val="00F73680"/>
    <w:rsid w:val="00F73EAB"/>
    <w:rsid w:val="00F74587"/>
    <w:rsid w:val="00F749C3"/>
    <w:rsid w:val="00F74CB6"/>
    <w:rsid w:val="00F74DAD"/>
    <w:rsid w:val="00F74E80"/>
    <w:rsid w:val="00F7514F"/>
    <w:rsid w:val="00F75166"/>
    <w:rsid w:val="00F755F8"/>
    <w:rsid w:val="00F75F7D"/>
    <w:rsid w:val="00F76417"/>
    <w:rsid w:val="00F76455"/>
    <w:rsid w:val="00F765B7"/>
    <w:rsid w:val="00F769F0"/>
    <w:rsid w:val="00F7746B"/>
    <w:rsid w:val="00F7777E"/>
    <w:rsid w:val="00F77A19"/>
    <w:rsid w:val="00F80CFE"/>
    <w:rsid w:val="00F80FD6"/>
    <w:rsid w:val="00F816C0"/>
    <w:rsid w:val="00F817D3"/>
    <w:rsid w:val="00F81A0D"/>
    <w:rsid w:val="00F81C52"/>
    <w:rsid w:val="00F827AE"/>
    <w:rsid w:val="00F827C9"/>
    <w:rsid w:val="00F83161"/>
    <w:rsid w:val="00F83B8E"/>
    <w:rsid w:val="00F84125"/>
    <w:rsid w:val="00F84DF2"/>
    <w:rsid w:val="00F84EBC"/>
    <w:rsid w:val="00F854A8"/>
    <w:rsid w:val="00F86008"/>
    <w:rsid w:val="00F86EA2"/>
    <w:rsid w:val="00F86FBA"/>
    <w:rsid w:val="00F87022"/>
    <w:rsid w:val="00F8702A"/>
    <w:rsid w:val="00F87FAA"/>
    <w:rsid w:val="00F90671"/>
    <w:rsid w:val="00F906EB"/>
    <w:rsid w:val="00F90978"/>
    <w:rsid w:val="00F909B1"/>
    <w:rsid w:val="00F92AF6"/>
    <w:rsid w:val="00F9307C"/>
    <w:rsid w:val="00F931E1"/>
    <w:rsid w:val="00F932EC"/>
    <w:rsid w:val="00F93523"/>
    <w:rsid w:val="00F93D8A"/>
    <w:rsid w:val="00F9405B"/>
    <w:rsid w:val="00F940E0"/>
    <w:rsid w:val="00F9475A"/>
    <w:rsid w:val="00F94B61"/>
    <w:rsid w:val="00F94E73"/>
    <w:rsid w:val="00F94F06"/>
    <w:rsid w:val="00F95305"/>
    <w:rsid w:val="00F95421"/>
    <w:rsid w:val="00F96319"/>
    <w:rsid w:val="00F96913"/>
    <w:rsid w:val="00F96CED"/>
    <w:rsid w:val="00F96E02"/>
    <w:rsid w:val="00F977E2"/>
    <w:rsid w:val="00F97DC2"/>
    <w:rsid w:val="00FA027D"/>
    <w:rsid w:val="00FA0C75"/>
    <w:rsid w:val="00FA1436"/>
    <w:rsid w:val="00FA14B8"/>
    <w:rsid w:val="00FA17A8"/>
    <w:rsid w:val="00FA1CBF"/>
    <w:rsid w:val="00FA2AD2"/>
    <w:rsid w:val="00FA2B1F"/>
    <w:rsid w:val="00FA2BDE"/>
    <w:rsid w:val="00FA2F14"/>
    <w:rsid w:val="00FA3329"/>
    <w:rsid w:val="00FA40E1"/>
    <w:rsid w:val="00FA43CB"/>
    <w:rsid w:val="00FA4D6F"/>
    <w:rsid w:val="00FA54EF"/>
    <w:rsid w:val="00FA55EC"/>
    <w:rsid w:val="00FA574B"/>
    <w:rsid w:val="00FA6BAA"/>
    <w:rsid w:val="00FA6CCC"/>
    <w:rsid w:val="00FA6EB9"/>
    <w:rsid w:val="00FA73BD"/>
    <w:rsid w:val="00FA7BAE"/>
    <w:rsid w:val="00FA7CB2"/>
    <w:rsid w:val="00FB00E4"/>
    <w:rsid w:val="00FB0295"/>
    <w:rsid w:val="00FB059F"/>
    <w:rsid w:val="00FB0DEC"/>
    <w:rsid w:val="00FB1344"/>
    <w:rsid w:val="00FB1F0B"/>
    <w:rsid w:val="00FB1F41"/>
    <w:rsid w:val="00FB2752"/>
    <w:rsid w:val="00FB284C"/>
    <w:rsid w:val="00FB2CEF"/>
    <w:rsid w:val="00FB2ECE"/>
    <w:rsid w:val="00FB42C4"/>
    <w:rsid w:val="00FB479B"/>
    <w:rsid w:val="00FB49A4"/>
    <w:rsid w:val="00FB4A1D"/>
    <w:rsid w:val="00FB4A21"/>
    <w:rsid w:val="00FB4F0C"/>
    <w:rsid w:val="00FB534A"/>
    <w:rsid w:val="00FB684F"/>
    <w:rsid w:val="00FB6BE8"/>
    <w:rsid w:val="00FB6D9C"/>
    <w:rsid w:val="00FB70BB"/>
    <w:rsid w:val="00FB7337"/>
    <w:rsid w:val="00FC0277"/>
    <w:rsid w:val="00FC0335"/>
    <w:rsid w:val="00FC0448"/>
    <w:rsid w:val="00FC05FD"/>
    <w:rsid w:val="00FC088B"/>
    <w:rsid w:val="00FC09B8"/>
    <w:rsid w:val="00FC1068"/>
    <w:rsid w:val="00FC1338"/>
    <w:rsid w:val="00FC2036"/>
    <w:rsid w:val="00FC25A4"/>
    <w:rsid w:val="00FC2F6B"/>
    <w:rsid w:val="00FC3114"/>
    <w:rsid w:val="00FC3F77"/>
    <w:rsid w:val="00FC4708"/>
    <w:rsid w:val="00FC49BF"/>
    <w:rsid w:val="00FC49E6"/>
    <w:rsid w:val="00FC4FC8"/>
    <w:rsid w:val="00FC5EBB"/>
    <w:rsid w:val="00FC6218"/>
    <w:rsid w:val="00FC666C"/>
    <w:rsid w:val="00FC66E7"/>
    <w:rsid w:val="00FC6817"/>
    <w:rsid w:val="00FC686B"/>
    <w:rsid w:val="00FC6ABA"/>
    <w:rsid w:val="00FC6FF7"/>
    <w:rsid w:val="00FC7262"/>
    <w:rsid w:val="00FC77DD"/>
    <w:rsid w:val="00FC7A20"/>
    <w:rsid w:val="00FC7F54"/>
    <w:rsid w:val="00FD0C4C"/>
    <w:rsid w:val="00FD11A2"/>
    <w:rsid w:val="00FD178F"/>
    <w:rsid w:val="00FD17A4"/>
    <w:rsid w:val="00FD18F2"/>
    <w:rsid w:val="00FD1CB5"/>
    <w:rsid w:val="00FD1E13"/>
    <w:rsid w:val="00FD21C9"/>
    <w:rsid w:val="00FD29B0"/>
    <w:rsid w:val="00FD307F"/>
    <w:rsid w:val="00FD3101"/>
    <w:rsid w:val="00FD3878"/>
    <w:rsid w:val="00FD3B39"/>
    <w:rsid w:val="00FD3CAA"/>
    <w:rsid w:val="00FD401F"/>
    <w:rsid w:val="00FD4598"/>
    <w:rsid w:val="00FD4709"/>
    <w:rsid w:val="00FD4831"/>
    <w:rsid w:val="00FD4A2D"/>
    <w:rsid w:val="00FD4F96"/>
    <w:rsid w:val="00FD4F9B"/>
    <w:rsid w:val="00FD61C3"/>
    <w:rsid w:val="00FD649C"/>
    <w:rsid w:val="00FD6B6F"/>
    <w:rsid w:val="00FD6EEB"/>
    <w:rsid w:val="00FD6FE0"/>
    <w:rsid w:val="00FD7531"/>
    <w:rsid w:val="00FD7D0C"/>
    <w:rsid w:val="00FE0224"/>
    <w:rsid w:val="00FE060E"/>
    <w:rsid w:val="00FE082A"/>
    <w:rsid w:val="00FE0A27"/>
    <w:rsid w:val="00FE0B89"/>
    <w:rsid w:val="00FE0BFE"/>
    <w:rsid w:val="00FE10F9"/>
    <w:rsid w:val="00FE118D"/>
    <w:rsid w:val="00FE142D"/>
    <w:rsid w:val="00FE1715"/>
    <w:rsid w:val="00FE1F80"/>
    <w:rsid w:val="00FE2975"/>
    <w:rsid w:val="00FE2A10"/>
    <w:rsid w:val="00FE2B32"/>
    <w:rsid w:val="00FE2E0C"/>
    <w:rsid w:val="00FE31FE"/>
    <w:rsid w:val="00FE3404"/>
    <w:rsid w:val="00FE3AEF"/>
    <w:rsid w:val="00FE3C81"/>
    <w:rsid w:val="00FE4273"/>
    <w:rsid w:val="00FE5D34"/>
    <w:rsid w:val="00FE5E78"/>
    <w:rsid w:val="00FE66B0"/>
    <w:rsid w:val="00FE6711"/>
    <w:rsid w:val="00FE7752"/>
    <w:rsid w:val="00FF052B"/>
    <w:rsid w:val="00FF0837"/>
    <w:rsid w:val="00FF11DD"/>
    <w:rsid w:val="00FF1288"/>
    <w:rsid w:val="00FF13B3"/>
    <w:rsid w:val="00FF168C"/>
    <w:rsid w:val="00FF1794"/>
    <w:rsid w:val="00FF2494"/>
    <w:rsid w:val="00FF2748"/>
    <w:rsid w:val="00FF2DDF"/>
    <w:rsid w:val="00FF3358"/>
    <w:rsid w:val="00FF3837"/>
    <w:rsid w:val="00FF3BA2"/>
    <w:rsid w:val="00FF3E4C"/>
    <w:rsid w:val="00FF40D9"/>
    <w:rsid w:val="00FF42CA"/>
    <w:rsid w:val="00FF4F65"/>
    <w:rsid w:val="00FF5114"/>
    <w:rsid w:val="00FF5927"/>
    <w:rsid w:val="00FF5AA2"/>
    <w:rsid w:val="00FF5DBC"/>
    <w:rsid w:val="00FF6199"/>
    <w:rsid w:val="00FF64C7"/>
    <w:rsid w:val="00FF6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8CF9CA7"/>
  <w15:docId w15:val="{127D3BCA-826A-45AA-8564-33631E99B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1169"/>
  </w:style>
  <w:style w:type="paragraph" w:styleId="Ttulo1">
    <w:name w:val="heading 1"/>
    <w:basedOn w:val="Normal"/>
    <w:next w:val="Normal"/>
    <w:link w:val="Ttulo1Char"/>
    <w:qFormat/>
    <w:rsid w:val="00CA5A77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b/>
      <w:sz w:val="36"/>
      <w:szCs w:val="20"/>
      <w:lang w:eastAsia="pt-BR"/>
    </w:rPr>
  </w:style>
  <w:style w:type="paragraph" w:styleId="Ttulo2">
    <w:name w:val="heading 2"/>
    <w:basedOn w:val="Normal"/>
    <w:next w:val="Normal"/>
    <w:link w:val="Ttulo2Char"/>
    <w:unhideWhenUsed/>
    <w:qFormat/>
    <w:rsid w:val="00CA5A77"/>
    <w:pPr>
      <w:keepNext/>
      <w:spacing w:after="0" w:line="240" w:lineRule="auto"/>
      <w:outlineLvl w:val="1"/>
    </w:pPr>
    <w:rPr>
      <w:rFonts w:ascii="Arial" w:eastAsia="Times New Roman" w:hAnsi="Arial" w:cs="Times New Roman"/>
      <w:b/>
      <w:szCs w:val="20"/>
      <w:lang w:eastAsia="pt-BR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D1BEA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CA5A77"/>
    <w:rPr>
      <w:rFonts w:ascii="Arial" w:eastAsia="Times New Roman" w:hAnsi="Arial" w:cs="Times New Roman"/>
      <w:b/>
      <w:sz w:val="36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CA5A77"/>
    <w:rPr>
      <w:rFonts w:ascii="Arial" w:eastAsia="Times New Roman" w:hAnsi="Arial" w:cs="Times New Roman"/>
      <w:b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CA5A77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CA5A77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A5A77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rsid w:val="00CA5A77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D1BEA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ED1BEA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ED1BE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nhideWhenUsed/>
    <w:rsid w:val="00ED1BEA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ED1BE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4006C"/>
    <w:pPr>
      <w:spacing w:after="0" w:line="240" w:lineRule="auto"/>
    </w:pPr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006C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306F8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B308F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F87FAA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F87FAA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ituloproduto1">
    <w:name w:val="tituloproduto1"/>
    <w:basedOn w:val="Fontepargpadro"/>
    <w:rsid w:val="00C00DDC"/>
    <w:rPr>
      <w:rFonts w:ascii="Arial" w:hAnsi="Arial" w:cs="Arial" w:hint="default"/>
      <w:b/>
      <w:bCs/>
      <w:caps w:val="0"/>
      <w:strike w:val="0"/>
      <w:dstrike w:val="0"/>
      <w:color w:val="344756"/>
      <w:sz w:val="36"/>
      <w:szCs w:val="36"/>
      <w:u w:val="none"/>
      <w:effect w:val="none"/>
      <w:vertAlign w:val="baseline"/>
    </w:rPr>
  </w:style>
  <w:style w:type="numbering" w:customStyle="1" w:styleId="Semlista1">
    <w:name w:val="Sem lista1"/>
    <w:next w:val="Semlista"/>
    <w:uiPriority w:val="99"/>
    <w:semiHidden/>
    <w:unhideWhenUsed/>
    <w:rsid w:val="0033088C"/>
  </w:style>
  <w:style w:type="character" w:styleId="Hyperlink">
    <w:name w:val="Hyperlink"/>
    <w:rsid w:val="0033088C"/>
    <w:rPr>
      <w:color w:val="0000FF"/>
      <w:u w:val="single"/>
    </w:rPr>
  </w:style>
  <w:style w:type="character" w:styleId="MquinadeescreverHTML">
    <w:name w:val="HTML Typewriter"/>
    <w:rsid w:val="0033088C"/>
    <w:rPr>
      <w:rFonts w:ascii="Arial Unicode MS" w:eastAsia="Arial Unicode MS" w:hAnsi="Arial Unicode MS" w:cs="Arial Unicode MS"/>
      <w:sz w:val="20"/>
      <w:szCs w:val="20"/>
    </w:rPr>
  </w:style>
  <w:style w:type="paragraph" w:styleId="SemEspaamento">
    <w:name w:val="No Spacing"/>
    <w:uiPriority w:val="1"/>
    <w:qFormat/>
    <w:rsid w:val="0033088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33088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">
    <w:name w:val="Light Shading"/>
    <w:basedOn w:val="Tabelanormal"/>
    <w:uiPriority w:val="60"/>
    <w:rsid w:val="00BE5E4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13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7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30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3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6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4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3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2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3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eus%20Documentos\Downloads\Papel%20timbrado%20SMS%202021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BD7F70-15D4-4BB8-B25D-BEA79E5E2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SMS 2021</Template>
  <TotalTime>6495</TotalTime>
  <Pages>142</Pages>
  <Words>24238</Words>
  <Characters>130889</Characters>
  <Application>Microsoft Office Word</Application>
  <DocSecurity>0</DocSecurity>
  <Lines>1090</Lines>
  <Paragraphs>309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S.VACINA.2</dc:creator>
  <cp:lastModifiedBy>vigilancia novo mundo</cp:lastModifiedBy>
  <cp:revision>538</cp:revision>
  <cp:lastPrinted>2021-06-02T12:35:00Z</cp:lastPrinted>
  <dcterms:created xsi:type="dcterms:W3CDTF">2021-07-20T12:39:00Z</dcterms:created>
  <dcterms:modified xsi:type="dcterms:W3CDTF">2021-08-25T20:49:00Z</dcterms:modified>
</cp:coreProperties>
</file>