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2ACB9" w14:textId="77777777" w:rsidR="00B64341" w:rsidRDefault="00B64341" w:rsidP="00B64341">
      <w:pPr>
        <w:jc w:val="center"/>
        <w:rPr>
          <w:b/>
          <w:bCs/>
        </w:rPr>
      </w:pPr>
    </w:p>
    <w:p w14:paraId="4428FB91" w14:textId="77777777" w:rsidR="00B64341" w:rsidRDefault="00B64341" w:rsidP="00B64341">
      <w:pPr>
        <w:jc w:val="center"/>
        <w:rPr>
          <w:b/>
          <w:bCs/>
        </w:rPr>
      </w:pPr>
    </w:p>
    <w:p w14:paraId="209DADBA" w14:textId="35F1BDEC" w:rsidR="00B64341" w:rsidRDefault="0010128E" w:rsidP="0010128E">
      <w:pPr>
        <w:tabs>
          <w:tab w:val="left" w:pos="2460"/>
          <w:tab w:val="center" w:pos="4535"/>
        </w:tabs>
        <w:rPr>
          <w:b/>
          <w:bCs/>
        </w:rPr>
      </w:pPr>
      <w:r>
        <w:rPr>
          <w:b/>
          <w:bCs/>
        </w:rPr>
        <w:tab/>
      </w:r>
      <w:bookmarkStart w:id="0" w:name="_Hlk64442053"/>
      <w:r>
        <w:rPr>
          <w:b/>
          <w:bCs/>
        </w:rPr>
        <w:tab/>
      </w:r>
      <w:r w:rsidR="00B64341" w:rsidRPr="00865732">
        <w:rPr>
          <w:b/>
          <w:bCs/>
        </w:rPr>
        <w:t>CONVITE AUDIÊNCIA PÚBLICA</w:t>
      </w:r>
    </w:p>
    <w:p w14:paraId="6FC367E0" w14:textId="77777777" w:rsidR="00B64341" w:rsidRDefault="00B64341" w:rsidP="00B64341">
      <w:pPr>
        <w:jc w:val="center"/>
        <w:rPr>
          <w:b/>
          <w:bCs/>
        </w:rPr>
      </w:pPr>
    </w:p>
    <w:p w14:paraId="5C1E7230" w14:textId="77777777" w:rsidR="00B64341" w:rsidRDefault="00B64341" w:rsidP="00B64341">
      <w:pPr>
        <w:jc w:val="center"/>
        <w:rPr>
          <w:b/>
          <w:bCs/>
        </w:rPr>
      </w:pPr>
    </w:p>
    <w:p w14:paraId="170F8F6E" w14:textId="6891147D" w:rsidR="00B64341" w:rsidRDefault="00B64341" w:rsidP="00B64341">
      <w:pPr>
        <w:spacing w:after="120"/>
        <w:jc w:val="both"/>
      </w:pPr>
      <w:r w:rsidRPr="00865732">
        <w:t xml:space="preserve">O Prefeito do Município de </w:t>
      </w:r>
      <w:r>
        <w:t>Novo Mundo</w:t>
      </w:r>
      <w:r w:rsidRPr="00865732">
        <w:t xml:space="preserve"> Sr.</w:t>
      </w:r>
      <w:r>
        <w:rPr>
          <w:b/>
          <w:bCs/>
        </w:rPr>
        <w:t xml:space="preserve"> Antônio </w:t>
      </w:r>
      <w:proofErr w:type="spellStart"/>
      <w:r>
        <w:rPr>
          <w:b/>
          <w:bCs/>
        </w:rPr>
        <w:t>Mafini</w:t>
      </w:r>
      <w:proofErr w:type="spellEnd"/>
      <w:r>
        <w:rPr>
          <w:b/>
          <w:bCs/>
        </w:rPr>
        <w:t xml:space="preserve"> </w:t>
      </w:r>
      <w:r w:rsidR="006A5B1C" w:rsidRPr="006A5B1C">
        <w:t xml:space="preserve">convida </w:t>
      </w:r>
      <w:r>
        <w:t xml:space="preserve">a população em geral para assistir a Audiência Pública de </w:t>
      </w:r>
      <w:r w:rsidR="006A5B1C">
        <w:t xml:space="preserve">apresentação do Relatório de Gestão Fiscal RGF </w:t>
      </w:r>
      <w:r w:rsidR="00BF7380">
        <w:t>2</w:t>
      </w:r>
      <w:r w:rsidR="006A5B1C">
        <w:t xml:space="preserve">º quadrimestre do </w:t>
      </w:r>
      <w:r>
        <w:t>exercício de 202</w:t>
      </w:r>
      <w:r w:rsidR="006A5B1C">
        <w:t>1</w:t>
      </w:r>
      <w:r>
        <w:t xml:space="preserve">, e também o Relatório Resumido da Execução Orçamentária </w:t>
      </w:r>
      <w:r w:rsidR="003A294E">
        <w:t xml:space="preserve">RREO </w:t>
      </w:r>
      <w:r w:rsidR="00BF7380">
        <w:t>4</w:t>
      </w:r>
      <w:r>
        <w:t>º bimestre</w:t>
      </w:r>
      <w:r w:rsidR="00057E20">
        <w:t xml:space="preserve"> de </w:t>
      </w:r>
      <w:r>
        <w:t>202</w:t>
      </w:r>
      <w:r w:rsidR="006A5B1C">
        <w:t>1, ainda</w:t>
      </w:r>
      <w:r w:rsidR="00057E20">
        <w:t>,</w:t>
      </w:r>
      <w:r w:rsidR="006A5B1C">
        <w:t xml:space="preserve"> </w:t>
      </w:r>
      <w:r w:rsidR="00057E20">
        <w:t xml:space="preserve">participar da </w:t>
      </w:r>
      <w:r w:rsidR="006A5B1C">
        <w:t xml:space="preserve">discussão sobre </w:t>
      </w:r>
      <w:r w:rsidR="00BF7380">
        <w:t>o anteprojeto de Lei das Diretrizes Orçamentária LDO/2022, a qual discutirá as</w:t>
      </w:r>
      <w:r w:rsidR="006A5B1C">
        <w:t xml:space="preserve"> </w:t>
      </w:r>
      <w:r w:rsidR="00BF7380">
        <w:t>m</w:t>
      </w:r>
      <w:r w:rsidR="00057E20">
        <w:t>etas</w:t>
      </w:r>
      <w:r w:rsidR="00BF7380">
        <w:t>, prioridade e ações para 2022</w:t>
      </w:r>
      <w:r>
        <w:t xml:space="preserve">. </w:t>
      </w:r>
    </w:p>
    <w:p w14:paraId="3D4E6827" w14:textId="67EC2E06" w:rsidR="008C37F9" w:rsidRDefault="008C37F9" w:rsidP="00B64341">
      <w:pPr>
        <w:spacing w:after="120"/>
        <w:jc w:val="both"/>
        <w:rPr>
          <w:b/>
          <w:bCs/>
        </w:rPr>
      </w:pPr>
      <w:r>
        <w:t xml:space="preserve">Sua participação é muito importante, conheça onde foram investidos os recursos financeiros </w:t>
      </w:r>
      <w:r w:rsidR="00BF7380">
        <w:t>até</w:t>
      </w:r>
      <w:r>
        <w:t xml:space="preserve"> </w:t>
      </w:r>
      <w:r w:rsidR="00BF7380">
        <w:t>2</w:t>
      </w:r>
      <w:r>
        <w:t xml:space="preserve">º quadrimestre de 2021, </w:t>
      </w:r>
      <w:proofErr w:type="gramStart"/>
      <w:r>
        <w:t xml:space="preserve">e </w:t>
      </w:r>
      <w:r w:rsidR="003A294E">
        <w:t>também</w:t>
      </w:r>
      <w:proofErr w:type="gramEnd"/>
      <w:r w:rsidR="003A294E">
        <w:t>,</w:t>
      </w:r>
      <w:r w:rsidR="00BF7380">
        <w:t xml:space="preserve"> os assuntos pertinentes a LDO/2022</w:t>
      </w:r>
      <w:r>
        <w:t>.</w:t>
      </w:r>
    </w:p>
    <w:p w14:paraId="4AFE2954" w14:textId="1473E615" w:rsidR="00B64341" w:rsidRPr="00065881" w:rsidRDefault="00B64341" w:rsidP="00B64341">
      <w:pPr>
        <w:spacing w:after="120"/>
        <w:jc w:val="both"/>
        <w:rPr>
          <w:b/>
          <w:bCs/>
        </w:rPr>
      </w:pPr>
      <w:r w:rsidRPr="00065881">
        <w:rPr>
          <w:b/>
          <w:bCs/>
        </w:rPr>
        <w:t xml:space="preserve">Local: </w:t>
      </w:r>
      <w:r w:rsidR="006A5B1C">
        <w:rPr>
          <w:b/>
          <w:bCs/>
        </w:rPr>
        <w:t xml:space="preserve">Plenário da </w:t>
      </w:r>
      <w:r w:rsidRPr="00065881">
        <w:rPr>
          <w:b/>
          <w:bCs/>
        </w:rPr>
        <w:t xml:space="preserve">Câmara Municipal de </w:t>
      </w:r>
      <w:r w:rsidR="006A5B1C">
        <w:rPr>
          <w:b/>
          <w:bCs/>
        </w:rPr>
        <w:t xml:space="preserve">Vereadores de </w:t>
      </w:r>
      <w:r>
        <w:rPr>
          <w:b/>
          <w:bCs/>
        </w:rPr>
        <w:t>Novo Mundo</w:t>
      </w:r>
    </w:p>
    <w:p w14:paraId="13846877" w14:textId="7D6BDDD1" w:rsidR="00B64341" w:rsidRPr="00065881" w:rsidRDefault="00B64341" w:rsidP="00B64341">
      <w:pPr>
        <w:spacing w:after="120"/>
        <w:jc w:val="both"/>
        <w:rPr>
          <w:b/>
          <w:bCs/>
        </w:rPr>
      </w:pPr>
      <w:r w:rsidRPr="00065881">
        <w:rPr>
          <w:b/>
          <w:bCs/>
        </w:rPr>
        <w:t xml:space="preserve">Data: </w:t>
      </w:r>
      <w:r>
        <w:rPr>
          <w:b/>
          <w:bCs/>
        </w:rPr>
        <w:t>2</w:t>
      </w:r>
      <w:r w:rsidR="00BF7380">
        <w:rPr>
          <w:b/>
          <w:bCs/>
        </w:rPr>
        <w:t>3</w:t>
      </w:r>
      <w:r w:rsidRPr="00065881">
        <w:rPr>
          <w:b/>
          <w:bCs/>
        </w:rPr>
        <w:t xml:space="preserve"> de </w:t>
      </w:r>
      <w:r w:rsidR="00BF7380">
        <w:rPr>
          <w:b/>
          <w:bCs/>
        </w:rPr>
        <w:t>setembro</w:t>
      </w:r>
      <w:r w:rsidRPr="00065881">
        <w:rPr>
          <w:b/>
          <w:bCs/>
        </w:rPr>
        <w:t xml:space="preserve"> de 2021</w:t>
      </w:r>
    </w:p>
    <w:p w14:paraId="59A854C0" w14:textId="6EF439B7" w:rsidR="00B64341" w:rsidRPr="00065881" w:rsidRDefault="00B64341" w:rsidP="00B64341">
      <w:pPr>
        <w:spacing w:after="120"/>
        <w:jc w:val="both"/>
        <w:rPr>
          <w:b/>
          <w:bCs/>
        </w:rPr>
      </w:pPr>
      <w:r w:rsidRPr="00065881">
        <w:rPr>
          <w:b/>
          <w:bCs/>
        </w:rPr>
        <w:t>A partir das 1</w:t>
      </w:r>
      <w:r w:rsidR="00A61FF9">
        <w:rPr>
          <w:b/>
          <w:bCs/>
        </w:rPr>
        <w:t>7h</w:t>
      </w:r>
      <w:r w:rsidRPr="00065881">
        <w:rPr>
          <w:b/>
          <w:bCs/>
        </w:rPr>
        <w:t>00</w:t>
      </w:r>
      <w:r w:rsidR="00A61FF9">
        <w:rPr>
          <w:b/>
          <w:bCs/>
        </w:rPr>
        <w:t>min</w:t>
      </w:r>
    </w:p>
    <w:p w14:paraId="29C83A72" w14:textId="020C49B7" w:rsidR="00B64341" w:rsidRDefault="00B64341" w:rsidP="00B64341">
      <w:pPr>
        <w:jc w:val="both"/>
      </w:pPr>
      <w:r>
        <w:t>O evento</w:t>
      </w:r>
      <w:r w:rsidR="008C37F9">
        <w:t xml:space="preserve"> além de presencial,</w:t>
      </w:r>
      <w:r>
        <w:t xml:space="preserve"> será gravado e posteriormente </w:t>
      </w:r>
      <w:r w:rsidR="008C37F9">
        <w:t xml:space="preserve">postado </w:t>
      </w:r>
      <w:r>
        <w:t xml:space="preserve">no site </w:t>
      </w:r>
      <w:hyperlink r:id="rId8" w:history="1">
        <w:r w:rsidRPr="00A07463">
          <w:rPr>
            <w:rStyle w:val="Hyperlink"/>
          </w:rPr>
          <w:t>www.novomundo.mt.gov.br</w:t>
        </w:r>
      </w:hyperlink>
      <w:r>
        <w:t xml:space="preserve"> “Banner Audiência Pública”. E os eventuais questionamentos poderão ser feitos pelo e-mail: </w:t>
      </w:r>
      <w:hyperlink r:id="rId9" w:history="1">
        <w:r w:rsidRPr="00A07463">
          <w:rPr>
            <w:rStyle w:val="Hyperlink"/>
          </w:rPr>
          <w:t>ouvidoria@novomundo.mt.gov.br</w:t>
        </w:r>
      </w:hyperlink>
    </w:p>
    <w:p w14:paraId="4F030688" w14:textId="77777777" w:rsidR="00B64341" w:rsidRDefault="00B64341" w:rsidP="00B64341">
      <w:pPr>
        <w:jc w:val="both"/>
      </w:pPr>
    </w:p>
    <w:p w14:paraId="2248781D" w14:textId="77777777" w:rsidR="00B64341" w:rsidRDefault="00B64341" w:rsidP="00B64341">
      <w:pPr>
        <w:jc w:val="both"/>
      </w:pPr>
    </w:p>
    <w:p w14:paraId="48CC2216" w14:textId="77777777" w:rsidR="00B64341" w:rsidRDefault="00B64341" w:rsidP="00B64341">
      <w:pPr>
        <w:jc w:val="both"/>
      </w:pPr>
      <w:r>
        <w:t xml:space="preserve">Nesse tempo de Pandemia, se cuide, use máscara, álcool 70% e mantenha os cuidados pessoais e o distanciamento social.   </w:t>
      </w:r>
    </w:p>
    <w:p w14:paraId="5A447365" w14:textId="77777777" w:rsidR="00B64341" w:rsidRDefault="00B64341" w:rsidP="00B64341">
      <w:pPr>
        <w:jc w:val="both"/>
      </w:pPr>
    </w:p>
    <w:p w14:paraId="17650651" w14:textId="78142F20" w:rsidR="00B64341" w:rsidRDefault="00B64341" w:rsidP="00B64341">
      <w:pPr>
        <w:tabs>
          <w:tab w:val="left" w:pos="2340"/>
          <w:tab w:val="center" w:pos="4535"/>
        </w:tabs>
      </w:pPr>
      <w:r>
        <w:tab/>
      </w:r>
    </w:p>
    <w:p w14:paraId="3960CD72" w14:textId="77777777" w:rsidR="006A5B1C" w:rsidRDefault="006A5B1C" w:rsidP="00B64341">
      <w:pPr>
        <w:tabs>
          <w:tab w:val="left" w:pos="2340"/>
          <w:tab w:val="center" w:pos="4535"/>
        </w:tabs>
      </w:pPr>
    </w:p>
    <w:p w14:paraId="0F0BC0FC" w14:textId="3821701A" w:rsidR="00B64341" w:rsidRDefault="00B64341" w:rsidP="00B64341">
      <w:pPr>
        <w:tabs>
          <w:tab w:val="left" w:pos="2340"/>
          <w:tab w:val="center" w:pos="4535"/>
        </w:tabs>
      </w:pPr>
      <w:r>
        <w:tab/>
        <w:t xml:space="preserve">Novo Mundo MT, </w:t>
      </w:r>
      <w:r w:rsidR="00BF7380">
        <w:t>20</w:t>
      </w:r>
      <w:r>
        <w:t xml:space="preserve"> de </w:t>
      </w:r>
      <w:r w:rsidR="00BF7380">
        <w:t xml:space="preserve">setembro </w:t>
      </w:r>
      <w:r>
        <w:t>de 2021.</w:t>
      </w:r>
      <w:bookmarkEnd w:id="0"/>
    </w:p>
    <w:p w14:paraId="50F74E79" w14:textId="77777777" w:rsidR="00B64341" w:rsidRDefault="00B64341" w:rsidP="00B64341">
      <w:pPr>
        <w:jc w:val="center"/>
      </w:pPr>
    </w:p>
    <w:p w14:paraId="14FD3273" w14:textId="77777777" w:rsidR="00B64341" w:rsidRDefault="00B64341" w:rsidP="00B64341">
      <w:pPr>
        <w:jc w:val="center"/>
        <w:rPr>
          <w:b/>
          <w:bCs/>
        </w:rPr>
      </w:pPr>
    </w:p>
    <w:p w14:paraId="1E1DD92A" w14:textId="77777777" w:rsidR="00B64341" w:rsidRDefault="00B64341" w:rsidP="00B64341">
      <w:pPr>
        <w:jc w:val="center"/>
        <w:rPr>
          <w:b/>
          <w:bCs/>
        </w:rPr>
      </w:pPr>
    </w:p>
    <w:p w14:paraId="3A8A6A60" w14:textId="50851FB2" w:rsidR="00B64341" w:rsidRPr="00865732" w:rsidRDefault="00B64341" w:rsidP="00B64341">
      <w:pPr>
        <w:jc w:val="center"/>
        <w:rPr>
          <w:b/>
          <w:bCs/>
        </w:rPr>
      </w:pPr>
      <w:r>
        <w:rPr>
          <w:b/>
          <w:bCs/>
        </w:rPr>
        <w:t xml:space="preserve">Antônio </w:t>
      </w:r>
      <w:proofErr w:type="spellStart"/>
      <w:r>
        <w:rPr>
          <w:b/>
          <w:bCs/>
        </w:rPr>
        <w:t>Mafini</w:t>
      </w:r>
      <w:proofErr w:type="spellEnd"/>
    </w:p>
    <w:p w14:paraId="6B1FA65C" w14:textId="77777777" w:rsidR="00B64341" w:rsidRPr="00865732" w:rsidRDefault="00B64341" w:rsidP="00B64341">
      <w:pPr>
        <w:jc w:val="center"/>
      </w:pPr>
      <w:r>
        <w:t>Prefeito Municipal</w:t>
      </w:r>
    </w:p>
    <w:p w14:paraId="383E0E2F" w14:textId="77777777" w:rsidR="00B64341" w:rsidRDefault="00B64341" w:rsidP="00B64341"/>
    <w:p w14:paraId="65F13F87" w14:textId="77777777" w:rsidR="00BB7BB6" w:rsidRPr="00C122C7" w:rsidRDefault="00BB7BB6" w:rsidP="00C122C7">
      <w:bookmarkStart w:id="1" w:name="_GoBack"/>
      <w:bookmarkEnd w:id="1"/>
    </w:p>
    <w:sectPr w:rsidR="00BB7BB6" w:rsidRPr="00C122C7" w:rsidSect="00EC7D6A">
      <w:headerReference w:type="default" r:id="rId10"/>
      <w:footerReference w:type="default" r:id="rId11"/>
      <w:pgSz w:w="11906" w:h="16838" w:code="9"/>
      <w:pgMar w:top="2268" w:right="1134" w:bottom="1134" w:left="1701" w:header="709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3B5B7" w14:textId="77777777" w:rsidR="009F462C" w:rsidRDefault="009F462C" w:rsidP="00CA5A77">
      <w:r>
        <w:separator/>
      </w:r>
    </w:p>
  </w:endnote>
  <w:endnote w:type="continuationSeparator" w:id="0">
    <w:p w14:paraId="3BED122C" w14:textId="77777777" w:rsidR="009F462C" w:rsidRDefault="009F462C" w:rsidP="00CA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88A11" w14:textId="7E9FE0B0" w:rsidR="009533AD" w:rsidRPr="00B35927" w:rsidRDefault="009533AD" w:rsidP="00EC7D6A">
    <w:pPr>
      <w:pStyle w:val="Rodap"/>
      <w:jc w:val="center"/>
      <w:rPr>
        <w:rFonts w:ascii="Century" w:hAnsi="Century"/>
      </w:rPr>
    </w:pPr>
    <w:r w:rsidRPr="00B35927">
      <w:rPr>
        <w:rFonts w:ascii="Century" w:hAnsi="Century"/>
      </w:rPr>
      <w:t>Rua Nunes Freire, nº 12, Alto da Bela Vista – CEP: 78.528-000</w:t>
    </w:r>
  </w:p>
  <w:p w14:paraId="34059534" w14:textId="14B44841" w:rsidR="009533AD" w:rsidRDefault="009533AD" w:rsidP="00EC7D6A">
    <w:pPr>
      <w:pStyle w:val="Rodap"/>
      <w:jc w:val="center"/>
      <w:rPr>
        <w:rFonts w:ascii="Century" w:hAnsi="Century"/>
      </w:rPr>
    </w:pPr>
    <w:r w:rsidRPr="00B35927">
      <w:rPr>
        <w:rFonts w:ascii="Century" w:hAnsi="Century"/>
      </w:rPr>
      <w:t xml:space="preserve">Telefone (66) 3539-6244 – Site: </w:t>
    </w:r>
    <w:hyperlink r:id="rId1" w:history="1">
      <w:r w:rsidR="00EC7D6A" w:rsidRPr="00962099">
        <w:rPr>
          <w:rStyle w:val="Hyperlink"/>
          <w:rFonts w:ascii="Century" w:hAnsi="Century"/>
        </w:rPr>
        <w:t>www.novomundo.mt.gov.br</w:t>
      </w:r>
    </w:hyperlink>
  </w:p>
  <w:p w14:paraId="6627C3FF" w14:textId="77777777" w:rsidR="00EC7D6A" w:rsidRPr="00B35927" w:rsidRDefault="00EC7D6A" w:rsidP="00EC7D6A">
    <w:pPr>
      <w:pStyle w:val="Rodap"/>
      <w:jc w:val="center"/>
      <w:rPr>
        <w:rFonts w:ascii="Century" w:hAnsi="Century"/>
      </w:rPr>
    </w:pPr>
  </w:p>
  <w:p w14:paraId="5539BC5D" w14:textId="77777777" w:rsidR="00CA5A77" w:rsidRPr="009533AD" w:rsidRDefault="00CA5A77" w:rsidP="000548F3">
    <w:pPr>
      <w:jc w:val="right"/>
      <w:rPr>
        <w:rFonts w:ascii="Verdana" w:hAnsi="Verdana"/>
        <w:lang w:val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274DFF" w14:textId="77777777" w:rsidR="009F462C" w:rsidRDefault="009F462C" w:rsidP="00CA5A77">
      <w:r>
        <w:separator/>
      </w:r>
    </w:p>
  </w:footnote>
  <w:footnote w:type="continuationSeparator" w:id="0">
    <w:p w14:paraId="7B1EE3B3" w14:textId="77777777" w:rsidR="009F462C" w:rsidRDefault="009F462C" w:rsidP="00CA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7A77E" w14:textId="77777777" w:rsidR="007533F3" w:rsidRDefault="009F462C">
    <w:pPr>
      <w:pStyle w:val="Cabealho"/>
    </w:pPr>
    <w:r>
      <w:rPr>
        <w:noProof/>
      </w:rPr>
      <w:object w:dxaOrig="1440" w:dyaOrig="1440" w14:anchorId="43A606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.55pt;margin-top:-5.55pt;width:68.75pt;height:77.3pt;z-index:251657728" fillcolor="yellow">
          <v:fill angle="-90" type="gradient"/>
          <v:imagedata r:id="rId1" o:title=""/>
        </v:shape>
        <o:OLEObject Type="Embed" ProgID="Word.Picture.8" ShapeID="_x0000_s2051" DrawAspect="Content" ObjectID="_1693654403" r:id="rId2"/>
      </w:object>
    </w:r>
  </w:p>
  <w:p w14:paraId="6FC1834F" w14:textId="77777777" w:rsidR="003245F7" w:rsidRPr="00CD0280" w:rsidRDefault="007533F3" w:rsidP="003245F7">
    <w:pPr>
      <w:pStyle w:val="Cabealho"/>
      <w:jc w:val="center"/>
      <w:rPr>
        <w:b/>
        <w:bCs/>
        <w:i/>
        <w:sz w:val="28"/>
        <w:szCs w:val="28"/>
      </w:rPr>
    </w:pPr>
    <w:r>
      <w:rPr>
        <w:rFonts w:ascii="Verdana" w:hAnsi="Verdana"/>
        <w:i/>
        <w:sz w:val="28"/>
        <w:szCs w:val="28"/>
      </w:rPr>
      <w:t xml:space="preserve">         </w:t>
    </w:r>
    <w:r w:rsidR="003245F7" w:rsidRPr="00CD0280">
      <w:rPr>
        <w:b/>
        <w:bCs/>
        <w:i/>
        <w:sz w:val="28"/>
        <w:szCs w:val="28"/>
      </w:rPr>
      <w:t xml:space="preserve">PREFEITURA MUNICIPAL DE </w:t>
    </w:r>
    <w:r w:rsidR="003245F7">
      <w:rPr>
        <w:b/>
        <w:bCs/>
        <w:i/>
        <w:sz w:val="28"/>
        <w:szCs w:val="28"/>
      </w:rPr>
      <w:t>NOVO MUNDO</w:t>
    </w:r>
    <w:r w:rsidR="003245F7" w:rsidRPr="00CD0280">
      <w:rPr>
        <w:b/>
        <w:bCs/>
        <w:i/>
        <w:sz w:val="28"/>
        <w:szCs w:val="28"/>
      </w:rPr>
      <w:t xml:space="preserve"> – MT</w:t>
    </w:r>
  </w:p>
  <w:p w14:paraId="6DD7552C" w14:textId="77777777" w:rsidR="003245F7" w:rsidRDefault="003245F7" w:rsidP="003245F7">
    <w:pPr>
      <w:pStyle w:val="Cabealho"/>
      <w:tabs>
        <w:tab w:val="left" w:pos="1140"/>
        <w:tab w:val="center" w:pos="4819"/>
      </w:tabs>
      <w:jc w:val="center"/>
      <w:rPr>
        <w:b/>
        <w:bCs/>
        <w:sz w:val="28"/>
      </w:rPr>
    </w:pPr>
    <w:r>
      <w:rPr>
        <w:b/>
        <w:bCs/>
      </w:rPr>
      <w:t>CNPJ: 01.614.517/0001-33</w:t>
    </w:r>
  </w:p>
  <w:p w14:paraId="608DC009" w14:textId="77777777" w:rsidR="007533F3" w:rsidRDefault="007533F3" w:rsidP="003245F7">
    <w:pPr>
      <w:pStyle w:val="Ttulo1"/>
      <w:spacing w:line="360" w:lineRule="auto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82676"/>
    <w:multiLevelType w:val="multilevel"/>
    <w:tmpl w:val="08D8A1C0"/>
    <w:lvl w:ilvl="0">
      <w:start w:val="4"/>
      <w:numFmt w:val="decimal"/>
      <w:lvlText w:val="%1"/>
      <w:lvlJc w:val="left"/>
      <w:pPr>
        <w:ind w:left="779" w:hanging="362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779" w:hanging="362"/>
      </w:pPr>
      <w:rPr>
        <w:rFonts w:ascii="Arial" w:eastAsia="Arial" w:hAnsi="Arial" w:cs="Arial" w:hint="default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560" w:hanging="3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50" w:hanging="3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0" w:hanging="3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0" w:hanging="3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0" w:hanging="3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10" w:hanging="3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0" w:hanging="362"/>
      </w:pPr>
      <w:rPr>
        <w:rFonts w:hint="default"/>
        <w:lang w:val="pt-PT" w:eastAsia="en-US" w:bidi="ar-SA"/>
      </w:rPr>
    </w:lvl>
  </w:abstractNum>
  <w:abstractNum w:abstractNumId="1" w15:restartNumberingAfterBreak="0">
    <w:nsid w:val="59AA17D7"/>
    <w:multiLevelType w:val="multilevel"/>
    <w:tmpl w:val="BBBC9BEE"/>
    <w:lvl w:ilvl="0">
      <w:start w:val="1"/>
      <w:numFmt w:val="decimal"/>
      <w:lvlText w:val="%1)"/>
      <w:lvlJc w:val="left"/>
      <w:pPr>
        <w:ind w:left="117" w:hanging="263"/>
      </w:pPr>
      <w:rPr>
        <w:rFonts w:ascii="Arial" w:eastAsia="Arial" w:hAnsi="Arial" w:cs="Arial" w:hint="default"/>
        <w:b/>
        <w:bCs/>
        <w:spacing w:val="0"/>
        <w:w w:val="100"/>
        <w:sz w:val="18"/>
        <w:szCs w:val="18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786" w:hanging="369"/>
      </w:pPr>
      <w:rPr>
        <w:rFonts w:ascii="Arial" w:eastAsia="Arial" w:hAnsi="Arial" w:cs="Arial" w:hint="default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1768" w:hanging="3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57" w:hanging="3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46" w:hanging="3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5" w:hanging="3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24" w:hanging="3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3" w:hanging="3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2" w:hanging="369"/>
      </w:pPr>
      <w:rPr>
        <w:rFonts w:hint="default"/>
        <w:lang w:val="pt-PT" w:eastAsia="en-US" w:bidi="ar-SA"/>
      </w:rPr>
    </w:lvl>
  </w:abstractNum>
  <w:abstractNum w:abstractNumId="2" w15:restartNumberingAfterBreak="0">
    <w:nsid w:val="6B20786B"/>
    <w:multiLevelType w:val="multilevel"/>
    <w:tmpl w:val="6484A2B4"/>
    <w:lvl w:ilvl="0">
      <w:start w:val="5"/>
      <w:numFmt w:val="decimal"/>
      <w:lvlText w:val="%1"/>
      <w:lvlJc w:val="left"/>
      <w:pPr>
        <w:ind w:left="824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824" w:hanging="408"/>
      </w:pPr>
      <w:rPr>
        <w:rFonts w:ascii="Arial" w:eastAsia="Arial" w:hAnsi="Arial" w:cs="Arial" w:hint="default"/>
        <w:spacing w:val="-9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592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78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64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50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6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2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8" w:hanging="408"/>
      </w:pPr>
      <w:rPr>
        <w:rFonts w:hint="default"/>
        <w:lang w:val="pt-PT" w:eastAsia="en-US" w:bidi="ar-SA"/>
      </w:rPr>
    </w:lvl>
  </w:abstractNum>
  <w:abstractNum w:abstractNumId="3" w15:restartNumberingAfterBreak="0">
    <w:nsid w:val="6BC77BDB"/>
    <w:multiLevelType w:val="multilevel"/>
    <w:tmpl w:val="4334B71C"/>
    <w:lvl w:ilvl="0">
      <w:start w:val="2"/>
      <w:numFmt w:val="decimal"/>
      <w:lvlText w:val="%1"/>
      <w:lvlJc w:val="left"/>
      <w:pPr>
        <w:ind w:left="800" w:hanging="383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800" w:hanging="383"/>
      </w:pPr>
      <w:rPr>
        <w:rFonts w:ascii="Arial" w:eastAsia="Arial" w:hAnsi="Arial" w:cs="Arial" w:hint="default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576" w:hanging="3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64" w:hanging="3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2" w:hanging="3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0" w:hanging="3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8" w:hanging="3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16" w:hanging="3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383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8B9"/>
    <w:rsid w:val="00006990"/>
    <w:rsid w:val="000072EE"/>
    <w:rsid w:val="00012ABB"/>
    <w:rsid w:val="00015B1A"/>
    <w:rsid w:val="000210FA"/>
    <w:rsid w:val="000249E6"/>
    <w:rsid w:val="00032A14"/>
    <w:rsid w:val="000339F3"/>
    <w:rsid w:val="00050E78"/>
    <w:rsid w:val="00054535"/>
    <w:rsid w:val="000548F3"/>
    <w:rsid w:val="00057E20"/>
    <w:rsid w:val="00066BBB"/>
    <w:rsid w:val="00072A50"/>
    <w:rsid w:val="00077480"/>
    <w:rsid w:val="00090015"/>
    <w:rsid w:val="000954A7"/>
    <w:rsid w:val="0009701A"/>
    <w:rsid w:val="000A151B"/>
    <w:rsid w:val="000B17F4"/>
    <w:rsid w:val="000C33CD"/>
    <w:rsid w:val="000C6F1B"/>
    <w:rsid w:val="000C7D26"/>
    <w:rsid w:val="000D7F17"/>
    <w:rsid w:val="000E01C9"/>
    <w:rsid w:val="000F4ED5"/>
    <w:rsid w:val="000F5B1C"/>
    <w:rsid w:val="0010128E"/>
    <w:rsid w:val="00110F84"/>
    <w:rsid w:val="00112C3A"/>
    <w:rsid w:val="00116073"/>
    <w:rsid w:val="001211E5"/>
    <w:rsid w:val="00121A82"/>
    <w:rsid w:val="00123A0B"/>
    <w:rsid w:val="001247E3"/>
    <w:rsid w:val="001249AC"/>
    <w:rsid w:val="001325FE"/>
    <w:rsid w:val="00153445"/>
    <w:rsid w:val="001601B7"/>
    <w:rsid w:val="00162338"/>
    <w:rsid w:val="00165E9B"/>
    <w:rsid w:val="001810C9"/>
    <w:rsid w:val="001A3EBB"/>
    <w:rsid w:val="001C4208"/>
    <w:rsid w:val="001C4D44"/>
    <w:rsid w:val="00201BED"/>
    <w:rsid w:val="00210869"/>
    <w:rsid w:val="0021363C"/>
    <w:rsid w:val="00215BFC"/>
    <w:rsid w:val="002228E2"/>
    <w:rsid w:val="00223024"/>
    <w:rsid w:val="00232B41"/>
    <w:rsid w:val="00244B23"/>
    <w:rsid w:val="00245F7E"/>
    <w:rsid w:val="00250DF7"/>
    <w:rsid w:val="00253C9B"/>
    <w:rsid w:val="00255EF0"/>
    <w:rsid w:val="00262D54"/>
    <w:rsid w:val="002652D4"/>
    <w:rsid w:val="002678C4"/>
    <w:rsid w:val="00267F13"/>
    <w:rsid w:val="002705D8"/>
    <w:rsid w:val="0027663D"/>
    <w:rsid w:val="002776D1"/>
    <w:rsid w:val="002C2111"/>
    <w:rsid w:val="002E09F4"/>
    <w:rsid w:val="002E1E54"/>
    <w:rsid w:val="002E6270"/>
    <w:rsid w:val="002F44B6"/>
    <w:rsid w:val="003002ED"/>
    <w:rsid w:val="0030787B"/>
    <w:rsid w:val="003245F7"/>
    <w:rsid w:val="00333695"/>
    <w:rsid w:val="003340CE"/>
    <w:rsid w:val="00347515"/>
    <w:rsid w:val="003478FD"/>
    <w:rsid w:val="003577F7"/>
    <w:rsid w:val="00363395"/>
    <w:rsid w:val="003672C6"/>
    <w:rsid w:val="00371287"/>
    <w:rsid w:val="00375C87"/>
    <w:rsid w:val="00375ECB"/>
    <w:rsid w:val="00394636"/>
    <w:rsid w:val="003A1465"/>
    <w:rsid w:val="003A294E"/>
    <w:rsid w:val="003B58FE"/>
    <w:rsid w:val="003C0C35"/>
    <w:rsid w:val="003C2D20"/>
    <w:rsid w:val="003E32EC"/>
    <w:rsid w:val="003F27E2"/>
    <w:rsid w:val="003F65DE"/>
    <w:rsid w:val="004049C8"/>
    <w:rsid w:val="00405BB4"/>
    <w:rsid w:val="004108B3"/>
    <w:rsid w:val="004143CA"/>
    <w:rsid w:val="0042704E"/>
    <w:rsid w:val="004333DD"/>
    <w:rsid w:val="0044318A"/>
    <w:rsid w:val="00444F4B"/>
    <w:rsid w:val="004475E8"/>
    <w:rsid w:val="004546E8"/>
    <w:rsid w:val="0046000B"/>
    <w:rsid w:val="00473C5F"/>
    <w:rsid w:val="00475009"/>
    <w:rsid w:val="00492A36"/>
    <w:rsid w:val="00492B2A"/>
    <w:rsid w:val="004A000B"/>
    <w:rsid w:val="004B4B59"/>
    <w:rsid w:val="004C0800"/>
    <w:rsid w:val="004C133E"/>
    <w:rsid w:val="004C4454"/>
    <w:rsid w:val="004C4D67"/>
    <w:rsid w:val="004D00AA"/>
    <w:rsid w:val="004D0261"/>
    <w:rsid w:val="004D5298"/>
    <w:rsid w:val="00500951"/>
    <w:rsid w:val="005014D4"/>
    <w:rsid w:val="00501547"/>
    <w:rsid w:val="00501ACA"/>
    <w:rsid w:val="00512A86"/>
    <w:rsid w:val="00514964"/>
    <w:rsid w:val="00515D8E"/>
    <w:rsid w:val="00531192"/>
    <w:rsid w:val="005336E2"/>
    <w:rsid w:val="00536173"/>
    <w:rsid w:val="005406B2"/>
    <w:rsid w:val="00547D60"/>
    <w:rsid w:val="005565D8"/>
    <w:rsid w:val="00556D02"/>
    <w:rsid w:val="0057189A"/>
    <w:rsid w:val="00572710"/>
    <w:rsid w:val="00573CE8"/>
    <w:rsid w:val="00574A79"/>
    <w:rsid w:val="00577BBB"/>
    <w:rsid w:val="00585B65"/>
    <w:rsid w:val="0058713A"/>
    <w:rsid w:val="005878B9"/>
    <w:rsid w:val="005A5557"/>
    <w:rsid w:val="005B109C"/>
    <w:rsid w:val="005B3FF6"/>
    <w:rsid w:val="005B75B1"/>
    <w:rsid w:val="005D1AE2"/>
    <w:rsid w:val="005E5BAD"/>
    <w:rsid w:val="005F3B13"/>
    <w:rsid w:val="005F651C"/>
    <w:rsid w:val="00624BAA"/>
    <w:rsid w:val="00633AD0"/>
    <w:rsid w:val="006556BD"/>
    <w:rsid w:val="00661110"/>
    <w:rsid w:val="00665FBE"/>
    <w:rsid w:val="00671106"/>
    <w:rsid w:val="00675A92"/>
    <w:rsid w:val="00676689"/>
    <w:rsid w:val="006774BD"/>
    <w:rsid w:val="006863BB"/>
    <w:rsid w:val="0068763B"/>
    <w:rsid w:val="00690000"/>
    <w:rsid w:val="0069561D"/>
    <w:rsid w:val="00696832"/>
    <w:rsid w:val="006A5B1C"/>
    <w:rsid w:val="006D2DBD"/>
    <w:rsid w:val="006E1724"/>
    <w:rsid w:val="006E65A8"/>
    <w:rsid w:val="006F2FCE"/>
    <w:rsid w:val="007167FC"/>
    <w:rsid w:val="007243A6"/>
    <w:rsid w:val="00737D55"/>
    <w:rsid w:val="007533F3"/>
    <w:rsid w:val="00757109"/>
    <w:rsid w:val="0077168A"/>
    <w:rsid w:val="00773233"/>
    <w:rsid w:val="0077474B"/>
    <w:rsid w:val="007914B2"/>
    <w:rsid w:val="0079697D"/>
    <w:rsid w:val="007B0295"/>
    <w:rsid w:val="007C3D01"/>
    <w:rsid w:val="007C6D5E"/>
    <w:rsid w:val="007E0948"/>
    <w:rsid w:val="007E20C7"/>
    <w:rsid w:val="007F044A"/>
    <w:rsid w:val="008067A3"/>
    <w:rsid w:val="00811E43"/>
    <w:rsid w:val="0083323F"/>
    <w:rsid w:val="00833418"/>
    <w:rsid w:val="008344E3"/>
    <w:rsid w:val="00836CF4"/>
    <w:rsid w:val="00837D53"/>
    <w:rsid w:val="008464B4"/>
    <w:rsid w:val="00850140"/>
    <w:rsid w:val="00862F89"/>
    <w:rsid w:val="00863D0C"/>
    <w:rsid w:val="00863E25"/>
    <w:rsid w:val="008640FD"/>
    <w:rsid w:val="00867DC3"/>
    <w:rsid w:val="008753ED"/>
    <w:rsid w:val="008934D1"/>
    <w:rsid w:val="0089440D"/>
    <w:rsid w:val="008A1091"/>
    <w:rsid w:val="008C231E"/>
    <w:rsid w:val="008C37F9"/>
    <w:rsid w:val="008C5503"/>
    <w:rsid w:val="008D12FC"/>
    <w:rsid w:val="008F1C20"/>
    <w:rsid w:val="00902D9B"/>
    <w:rsid w:val="009315EE"/>
    <w:rsid w:val="00942094"/>
    <w:rsid w:val="00952EE1"/>
    <w:rsid w:val="009533AD"/>
    <w:rsid w:val="00967DBE"/>
    <w:rsid w:val="009746AC"/>
    <w:rsid w:val="009A5199"/>
    <w:rsid w:val="009A5A86"/>
    <w:rsid w:val="009B512F"/>
    <w:rsid w:val="009D08CC"/>
    <w:rsid w:val="009D0E3C"/>
    <w:rsid w:val="009D229E"/>
    <w:rsid w:val="009D7411"/>
    <w:rsid w:val="009E050E"/>
    <w:rsid w:val="009E2AAB"/>
    <w:rsid w:val="009E2F47"/>
    <w:rsid w:val="009F462C"/>
    <w:rsid w:val="00A0124F"/>
    <w:rsid w:val="00A16A80"/>
    <w:rsid w:val="00A20000"/>
    <w:rsid w:val="00A378DB"/>
    <w:rsid w:val="00A41AD6"/>
    <w:rsid w:val="00A452EA"/>
    <w:rsid w:val="00A47E7D"/>
    <w:rsid w:val="00A61FF9"/>
    <w:rsid w:val="00A74DCF"/>
    <w:rsid w:val="00AB2A67"/>
    <w:rsid w:val="00AC2327"/>
    <w:rsid w:val="00AC4D39"/>
    <w:rsid w:val="00AC503B"/>
    <w:rsid w:val="00AD00CC"/>
    <w:rsid w:val="00AD2B5C"/>
    <w:rsid w:val="00AD34E8"/>
    <w:rsid w:val="00AD65C6"/>
    <w:rsid w:val="00AD7B58"/>
    <w:rsid w:val="00AE23FC"/>
    <w:rsid w:val="00B07584"/>
    <w:rsid w:val="00B20BE2"/>
    <w:rsid w:val="00B26B2C"/>
    <w:rsid w:val="00B26C19"/>
    <w:rsid w:val="00B371C6"/>
    <w:rsid w:val="00B54534"/>
    <w:rsid w:val="00B63616"/>
    <w:rsid w:val="00B64341"/>
    <w:rsid w:val="00B807CD"/>
    <w:rsid w:val="00B81A24"/>
    <w:rsid w:val="00B871C4"/>
    <w:rsid w:val="00B91669"/>
    <w:rsid w:val="00BA34C8"/>
    <w:rsid w:val="00BA78D5"/>
    <w:rsid w:val="00BB7BB6"/>
    <w:rsid w:val="00BC15E1"/>
    <w:rsid w:val="00BC2B1F"/>
    <w:rsid w:val="00BD1F10"/>
    <w:rsid w:val="00BD39CB"/>
    <w:rsid w:val="00BE62E0"/>
    <w:rsid w:val="00BE635A"/>
    <w:rsid w:val="00BF443B"/>
    <w:rsid w:val="00BF67A0"/>
    <w:rsid w:val="00BF7380"/>
    <w:rsid w:val="00C122C7"/>
    <w:rsid w:val="00C26708"/>
    <w:rsid w:val="00C379BE"/>
    <w:rsid w:val="00C4006C"/>
    <w:rsid w:val="00C61ED3"/>
    <w:rsid w:val="00C7370E"/>
    <w:rsid w:val="00C772D2"/>
    <w:rsid w:val="00C82284"/>
    <w:rsid w:val="00C922E6"/>
    <w:rsid w:val="00C960F1"/>
    <w:rsid w:val="00C9759A"/>
    <w:rsid w:val="00CA5A77"/>
    <w:rsid w:val="00CB325A"/>
    <w:rsid w:val="00CB5EDD"/>
    <w:rsid w:val="00CB7875"/>
    <w:rsid w:val="00CC577D"/>
    <w:rsid w:val="00CD5280"/>
    <w:rsid w:val="00CD733D"/>
    <w:rsid w:val="00CE321C"/>
    <w:rsid w:val="00CE477A"/>
    <w:rsid w:val="00D03333"/>
    <w:rsid w:val="00D127B7"/>
    <w:rsid w:val="00D14880"/>
    <w:rsid w:val="00D24BEB"/>
    <w:rsid w:val="00D25238"/>
    <w:rsid w:val="00D25421"/>
    <w:rsid w:val="00D344A8"/>
    <w:rsid w:val="00D41D78"/>
    <w:rsid w:val="00D43C8C"/>
    <w:rsid w:val="00D6043C"/>
    <w:rsid w:val="00D70407"/>
    <w:rsid w:val="00D823CC"/>
    <w:rsid w:val="00D860A3"/>
    <w:rsid w:val="00D924C1"/>
    <w:rsid w:val="00D97B3F"/>
    <w:rsid w:val="00DA0FCF"/>
    <w:rsid w:val="00DA33B9"/>
    <w:rsid w:val="00DC54F7"/>
    <w:rsid w:val="00DD3F7D"/>
    <w:rsid w:val="00DE2AA4"/>
    <w:rsid w:val="00DF6B85"/>
    <w:rsid w:val="00E010ED"/>
    <w:rsid w:val="00E30632"/>
    <w:rsid w:val="00E308A5"/>
    <w:rsid w:val="00E33C7F"/>
    <w:rsid w:val="00E44EC7"/>
    <w:rsid w:val="00E47DCD"/>
    <w:rsid w:val="00E6050B"/>
    <w:rsid w:val="00E6391A"/>
    <w:rsid w:val="00E664B1"/>
    <w:rsid w:val="00E766EE"/>
    <w:rsid w:val="00E82A8E"/>
    <w:rsid w:val="00EA5CC6"/>
    <w:rsid w:val="00EB0A8F"/>
    <w:rsid w:val="00EB15D5"/>
    <w:rsid w:val="00EC6D40"/>
    <w:rsid w:val="00EC7D6A"/>
    <w:rsid w:val="00ED05BB"/>
    <w:rsid w:val="00ED1BEA"/>
    <w:rsid w:val="00ED2899"/>
    <w:rsid w:val="00EE2FAD"/>
    <w:rsid w:val="00F01014"/>
    <w:rsid w:val="00F01825"/>
    <w:rsid w:val="00F103D8"/>
    <w:rsid w:val="00F153D7"/>
    <w:rsid w:val="00F20E5E"/>
    <w:rsid w:val="00F316EE"/>
    <w:rsid w:val="00F35E67"/>
    <w:rsid w:val="00F36C8A"/>
    <w:rsid w:val="00F41F36"/>
    <w:rsid w:val="00F44B9D"/>
    <w:rsid w:val="00F475CE"/>
    <w:rsid w:val="00F553A7"/>
    <w:rsid w:val="00F612D4"/>
    <w:rsid w:val="00F714E5"/>
    <w:rsid w:val="00F7326F"/>
    <w:rsid w:val="00F84D99"/>
    <w:rsid w:val="00F94A71"/>
    <w:rsid w:val="00FA17A8"/>
    <w:rsid w:val="00FA4A92"/>
    <w:rsid w:val="00FB06FB"/>
    <w:rsid w:val="00FC3E8C"/>
    <w:rsid w:val="00FE0297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4B11190"/>
  <w15:chartTrackingRefBased/>
  <w15:docId w15:val="{BCF81AE1-B8B7-4FBD-8BAA-C72D4C2EC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3CE8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A5A77"/>
    <w:pPr>
      <w:keepNext/>
      <w:jc w:val="center"/>
      <w:outlineLvl w:val="0"/>
    </w:pPr>
    <w:rPr>
      <w:rFonts w:ascii="Arial" w:hAnsi="Arial"/>
      <w:b/>
      <w:sz w:val="36"/>
      <w:szCs w:val="20"/>
      <w:lang w:val="x-none"/>
    </w:rPr>
  </w:style>
  <w:style w:type="paragraph" w:styleId="Ttulo2">
    <w:name w:val="heading 2"/>
    <w:basedOn w:val="Normal"/>
    <w:next w:val="Normal"/>
    <w:link w:val="Ttulo2Char"/>
    <w:unhideWhenUsed/>
    <w:qFormat/>
    <w:rsid w:val="00CA5A77"/>
    <w:pPr>
      <w:keepNext/>
      <w:outlineLvl w:val="1"/>
    </w:pPr>
    <w:rPr>
      <w:rFonts w:ascii="Arial" w:hAnsi="Arial"/>
      <w:b/>
      <w:sz w:val="20"/>
      <w:szCs w:val="20"/>
      <w:lang w:val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D1BEA"/>
    <w:pPr>
      <w:keepNext/>
      <w:keepLines/>
      <w:spacing w:before="200"/>
      <w:outlineLvl w:val="4"/>
    </w:pPr>
    <w:rPr>
      <w:rFonts w:ascii="Cambria" w:hAnsi="Cambria"/>
      <w:color w:val="243F60"/>
      <w:sz w:val="20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CA5A77"/>
    <w:rPr>
      <w:rFonts w:ascii="Arial" w:eastAsia="Times New Roman" w:hAnsi="Arial" w:cs="Times New Roman"/>
      <w:b/>
      <w:sz w:val="36"/>
      <w:szCs w:val="20"/>
      <w:lang w:eastAsia="pt-BR"/>
    </w:rPr>
  </w:style>
  <w:style w:type="character" w:customStyle="1" w:styleId="Ttulo2Char">
    <w:name w:val="Título 2 Char"/>
    <w:link w:val="Ttulo2"/>
    <w:rsid w:val="00CA5A77"/>
    <w:rPr>
      <w:rFonts w:ascii="Arial" w:eastAsia="Times New Roman" w:hAnsi="Arial" w:cs="Times New Roman"/>
      <w:b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A5A77"/>
    <w:pPr>
      <w:tabs>
        <w:tab w:val="center" w:pos="4252"/>
        <w:tab w:val="right" w:pos="8504"/>
      </w:tabs>
    </w:pPr>
    <w:rPr>
      <w:sz w:val="20"/>
      <w:szCs w:val="20"/>
      <w:lang w:val="x-none"/>
    </w:rPr>
  </w:style>
  <w:style w:type="character" w:customStyle="1" w:styleId="CabealhoChar">
    <w:name w:val="Cabeçalho Char"/>
    <w:link w:val="Cabealho"/>
    <w:uiPriority w:val="99"/>
    <w:rsid w:val="00CA5A7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A5A77"/>
    <w:pPr>
      <w:tabs>
        <w:tab w:val="center" w:pos="4252"/>
        <w:tab w:val="right" w:pos="8504"/>
      </w:tabs>
    </w:pPr>
    <w:rPr>
      <w:sz w:val="20"/>
      <w:szCs w:val="20"/>
      <w:lang w:val="x-none"/>
    </w:rPr>
  </w:style>
  <w:style w:type="character" w:customStyle="1" w:styleId="RodapChar">
    <w:name w:val="Rodapé Char"/>
    <w:link w:val="Rodap"/>
    <w:uiPriority w:val="99"/>
    <w:rsid w:val="00CA5A7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5Char">
    <w:name w:val="Título 5 Char"/>
    <w:link w:val="Ttulo5"/>
    <w:uiPriority w:val="9"/>
    <w:semiHidden/>
    <w:rsid w:val="00ED1BEA"/>
    <w:rPr>
      <w:rFonts w:ascii="Cambria" w:eastAsia="Times New Roman" w:hAnsi="Cambria" w:cs="Times New Roman"/>
      <w:color w:val="243F60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ED1BEA"/>
    <w:pPr>
      <w:spacing w:after="120"/>
      <w:ind w:left="283"/>
    </w:pPr>
    <w:rPr>
      <w:sz w:val="20"/>
      <w:szCs w:val="20"/>
      <w:lang w:val="x-none"/>
    </w:rPr>
  </w:style>
  <w:style w:type="character" w:customStyle="1" w:styleId="RecuodecorpodetextoChar">
    <w:name w:val="Recuo de corpo de texto Char"/>
    <w:link w:val="Recuodecorpodetexto"/>
    <w:rsid w:val="00ED1BE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D1BEA"/>
    <w:pPr>
      <w:spacing w:after="120"/>
    </w:pPr>
    <w:rPr>
      <w:sz w:val="20"/>
      <w:szCs w:val="20"/>
      <w:lang w:val="x-none"/>
    </w:rPr>
  </w:style>
  <w:style w:type="character" w:customStyle="1" w:styleId="CorpodetextoChar">
    <w:name w:val="Corpo de texto Char"/>
    <w:link w:val="Corpodetexto"/>
    <w:semiHidden/>
    <w:rsid w:val="00ED1BE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006C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C4006C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uiPriority w:val="99"/>
    <w:rsid w:val="003245F7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BB7BB6"/>
    <w:pPr>
      <w:widowControl w:val="0"/>
      <w:autoSpaceDE w:val="0"/>
      <w:autoSpaceDN w:val="0"/>
      <w:ind w:left="117"/>
    </w:pPr>
    <w:rPr>
      <w:rFonts w:ascii="Arial" w:eastAsia="Arial" w:hAnsi="Arial" w:cs="Arial"/>
      <w:sz w:val="22"/>
      <w:szCs w:val="22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EC7D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omundo.mt.gov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uvidoria@novomundo.mt.gov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ovomundo.mt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CAPITAO\Papel%20Timbrado%202011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C59AC-32CF-4FDA-8C8A-60F32B8CE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2011</Template>
  <TotalTime>24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Links>
    <vt:vector size="6" baseType="variant">
      <vt:variant>
        <vt:i4>3080296</vt:i4>
      </vt:variant>
      <vt:variant>
        <vt:i4>0</vt:i4>
      </vt:variant>
      <vt:variant>
        <vt:i4>0</vt:i4>
      </vt:variant>
      <vt:variant>
        <vt:i4>5</vt:i4>
      </vt:variant>
      <vt:variant>
        <vt:lpwstr>http://www.novomundo.mt.gov.br/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</dc:creator>
  <cp:keywords/>
  <cp:lastModifiedBy>Sidney Silva</cp:lastModifiedBy>
  <cp:revision>5</cp:revision>
  <cp:lastPrinted>2018-09-14T17:43:00Z</cp:lastPrinted>
  <dcterms:created xsi:type="dcterms:W3CDTF">2021-05-18T20:02:00Z</dcterms:created>
  <dcterms:modified xsi:type="dcterms:W3CDTF">2021-09-20T18:47:00Z</dcterms:modified>
</cp:coreProperties>
</file>